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D68" w:rsidRDefault="00757D68" w:rsidP="0097490C">
      <w:pPr>
        <w:rPr>
          <w:b/>
          <w:bCs/>
          <w:sz w:val="72"/>
          <w:szCs w:val="72"/>
          <w:rtl/>
          <w:lang w:bidi="ar-EG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كائن 22" o:spid="_x0000_s1026" type="#_x0000_t75" style="position:absolute;left:0;text-align:left;margin-left:313.9pt;margin-top:1.9pt;width:129.6pt;height:124.3pt;z-index:251657728;visibility:visible;mso-wrap-distance-left:10.44pt;mso-wrap-distance-top:1.92pt;mso-wrap-distance-right:10.51pt;mso-wrap-distance-bottom:2.86pt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">
            <v:imagedata r:id="rId7" o:title=""/>
            <o:lock v:ext="edit" aspectratio="f"/>
            <w10:wrap type="square"/>
          </v:shape>
        </w:pict>
      </w:r>
      <w:r>
        <w:rPr>
          <w:noProof/>
        </w:rPr>
        <w:pict>
          <v:shape id="كائن 23" o:spid="_x0000_s1027" type="#_x0000_t75" style="position:absolute;left:0;text-align:left;margin-left:23.2pt;margin-top:52.8pt;width:293.3pt;height:57.6pt;z-index:251656704;visibility:visible;mso-wrap-distance-left:22.92pt;mso-wrap-distance-top:8.16pt;mso-wrap-distance-right:23.3pt;mso-wrap-distance-bottom:18.64pt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">
            <v:imagedata r:id="rId8" o:title=""/>
            <o:lock v:ext="edit" aspectratio="f"/>
            <w10:wrap type="square"/>
          </v:shape>
        </w:pict>
      </w:r>
      <w:r w:rsidRPr="0097490C">
        <w:rPr>
          <w:noProof/>
        </w:rPr>
        <w:t xml:space="preserve"> </w:t>
      </w:r>
    </w:p>
    <w:p w:rsidR="00757D68" w:rsidRDefault="00757D68" w:rsidP="00B37505">
      <w:pPr>
        <w:jc w:val="center"/>
        <w:rPr>
          <w:b/>
          <w:bCs/>
          <w:sz w:val="72"/>
          <w:szCs w:val="72"/>
          <w:rtl/>
          <w:lang w:bidi="ar-EG"/>
        </w:rPr>
      </w:pPr>
    </w:p>
    <w:p w:rsidR="00757D68" w:rsidRDefault="00757D68" w:rsidP="00B37505">
      <w:pPr>
        <w:jc w:val="center"/>
        <w:rPr>
          <w:b/>
          <w:bCs/>
          <w:sz w:val="72"/>
          <w:szCs w:val="72"/>
          <w:rtl/>
          <w:lang w:bidi="ar-EG"/>
        </w:rPr>
      </w:pPr>
    </w:p>
    <w:p w:rsidR="00757D68" w:rsidRDefault="00757D68" w:rsidP="00B37505">
      <w:pPr>
        <w:jc w:val="center"/>
        <w:rPr>
          <w:b/>
          <w:bCs/>
          <w:sz w:val="72"/>
          <w:szCs w:val="72"/>
          <w:rtl/>
          <w:lang w:bidi="ar-EG"/>
        </w:rPr>
      </w:pPr>
    </w:p>
    <w:p w:rsidR="00757D68" w:rsidRPr="00B37505" w:rsidRDefault="00757D68" w:rsidP="00B37505">
      <w:pPr>
        <w:jc w:val="center"/>
        <w:rPr>
          <w:sz w:val="72"/>
          <w:szCs w:val="72"/>
        </w:rPr>
      </w:pPr>
      <w:r>
        <w:rPr>
          <w:rFonts w:hint="cs"/>
          <w:b/>
          <w:bCs/>
          <w:sz w:val="72"/>
          <w:szCs w:val="72"/>
          <w:rtl/>
          <w:lang w:bidi="ar-EG"/>
        </w:rPr>
        <w:t>ا</w:t>
      </w:r>
      <w:r w:rsidRPr="00B37505">
        <w:rPr>
          <w:rFonts w:hint="cs"/>
          <w:b/>
          <w:bCs/>
          <w:sz w:val="72"/>
          <w:szCs w:val="72"/>
          <w:rtl/>
          <w:lang w:bidi="ar-EG"/>
        </w:rPr>
        <w:t>سم</w:t>
      </w:r>
      <w:r w:rsidRPr="00B37505">
        <w:rPr>
          <w:b/>
          <w:bCs/>
          <w:sz w:val="72"/>
          <w:szCs w:val="72"/>
          <w:rtl/>
          <w:lang w:bidi="ar-EG"/>
        </w:rPr>
        <w:t xml:space="preserve"> </w:t>
      </w:r>
      <w:r w:rsidRPr="00B37505">
        <w:rPr>
          <w:rFonts w:hint="cs"/>
          <w:b/>
          <w:bCs/>
          <w:sz w:val="72"/>
          <w:szCs w:val="72"/>
          <w:rtl/>
          <w:lang w:bidi="ar-EG"/>
        </w:rPr>
        <w:t>المقرر</w:t>
      </w:r>
    </w:p>
    <w:p w:rsidR="00757D68" w:rsidRPr="00B37505" w:rsidRDefault="00757D68" w:rsidP="00B37505">
      <w:pPr>
        <w:jc w:val="center"/>
        <w:rPr>
          <w:sz w:val="72"/>
          <w:szCs w:val="72"/>
          <w:rtl/>
        </w:rPr>
      </w:pPr>
      <w:r w:rsidRPr="00B37505">
        <w:rPr>
          <w:rFonts w:hint="cs"/>
          <w:b/>
          <w:bCs/>
          <w:sz w:val="72"/>
          <w:szCs w:val="72"/>
          <w:rtl/>
          <w:lang w:bidi="ar-EG"/>
        </w:rPr>
        <w:t>مبادئ</w:t>
      </w:r>
      <w:r w:rsidRPr="00B37505">
        <w:rPr>
          <w:b/>
          <w:bCs/>
          <w:sz w:val="72"/>
          <w:szCs w:val="72"/>
          <w:rtl/>
          <w:lang w:bidi="ar-EG"/>
        </w:rPr>
        <w:t xml:space="preserve"> </w:t>
      </w:r>
      <w:r w:rsidRPr="00B37505">
        <w:rPr>
          <w:rFonts w:hint="cs"/>
          <w:b/>
          <w:bCs/>
          <w:sz w:val="72"/>
          <w:szCs w:val="72"/>
          <w:rtl/>
          <w:lang w:bidi="ar-EG"/>
        </w:rPr>
        <w:t>الرياضيات</w:t>
      </w:r>
    </w:p>
    <w:p w:rsidR="00757D68" w:rsidRPr="00B37505" w:rsidRDefault="00757D68" w:rsidP="00B37505">
      <w:pPr>
        <w:jc w:val="center"/>
        <w:rPr>
          <w:sz w:val="72"/>
          <w:szCs w:val="72"/>
          <w:rtl/>
        </w:rPr>
      </w:pPr>
      <w:r w:rsidRPr="00B37505">
        <w:rPr>
          <w:b/>
          <w:bCs/>
          <w:sz w:val="72"/>
          <w:szCs w:val="72"/>
        </w:rPr>
        <w:t>QM.0606-105</w:t>
      </w:r>
    </w:p>
    <w:p w:rsidR="00757D68" w:rsidRPr="00B37505" w:rsidRDefault="00757D68" w:rsidP="00B37505">
      <w:pPr>
        <w:jc w:val="center"/>
        <w:rPr>
          <w:sz w:val="72"/>
          <w:szCs w:val="72"/>
          <w:rtl/>
        </w:rPr>
      </w:pPr>
      <w:r w:rsidRPr="00B37505">
        <w:rPr>
          <w:rFonts w:hint="cs"/>
          <w:b/>
          <w:bCs/>
          <w:sz w:val="72"/>
          <w:szCs w:val="72"/>
          <w:rtl/>
        </w:rPr>
        <w:t>استاذ</w:t>
      </w:r>
      <w:r w:rsidRPr="00B37505">
        <w:rPr>
          <w:b/>
          <w:bCs/>
          <w:sz w:val="72"/>
          <w:szCs w:val="72"/>
          <w:rtl/>
        </w:rPr>
        <w:t xml:space="preserve"> </w:t>
      </w:r>
      <w:r w:rsidRPr="00B37505">
        <w:rPr>
          <w:rFonts w:hint="cs"/>
          <w:b/>
          <w:bCs/>
          <w:sz w:val="72"/>
          <w:szCs w:val="72"/>
          <w:rtl/>
        </w:rPr>
        <w:t>المقرر</w:t>
      </w:r>
    </w:p>
    <w:p w:rsidR="00757D68" w:rsidRDefault="00757D68" w:rsidP="00B37505">
      <w:pPr>
        <w:jc w:val="center"/>
        <w:rPr>
          <w:sz w:val="72"/>
          <w:szCs w:val="72"/>
          <w:rtl/>
        </w:rPr>
      </w:pPr>
      <w:r w:rsidRPr="00B37505">
        <w:rPr>
          <w:rFonts w:hint="cs"/>
          <w:b/>
          <w:bCs/>
          <w:sz w:val="72"/>
          <w:szCs w:val="72"/>
          <w:rtl/>
        </w:rPr>
        <w:t>د</w:t>
      </w:r>
      <w:r w:rsidRPr="00B37505">
        <w:rPr>
          <w:b/>
          <w:bCs/>
          <w:sz w:val="72"/>
          <w:szCs w:val="72"/>
          <w:rtl/>
        </w:rPr>
        <w:t xml:space="preserve">/ </w:t>
      </w:r>
      <w:r w:rsidRPr="00B37505">
        <w:rPr>
          <w:rFonts w:hint="cs"/>
          <w:b/>
          <w:bCs/>
          <w:sz w:val="72"/>
          <w:szCs w:val="72"/>
          <w:rtl/>
          <w:lang w:bidi="ar-EG"/>
        </w:rPr>
        <w:t>أحمد</w:t>
      </w:r>
      <w:r w:rsidRPr="00B37505">
        <w:rPr>
          <w:b/>
          <w:bCs/>
          <w:sz w:val="72"/>
          <w:szCs w:val="72"/>
          <w:rtl/>
          <w:lang w:bidi="ar-EG"/>
        </w:rPr>
        <w:t xml:space="preserve"> </w:t>
      </w:r>
      <w:r w:rsidRPr="00B37505">
        <w:rPr>
          <w:rFonts w:hint="cs"/>
          <w:b/>
          <w:bCs/>
          <w:sz w:val="72"/>
          <w:szCs w:val="72"/>
          <w:rtl/>
          <w:lang w:bidi="ar-EG"/>
        </w:rPr>
        <w:t>محمد</w:t>
      </w:r>
      <w:r w:rsidRPr="00B37505">
        <w:rPr>
          <w:b/>
          <w:bCs/>
          <w:sz w:val="72"/>
          <w:szCs w:val="72"/>
          <w:rtl/>
          <w:lang w:bidi="ar-EG"/>
        </w:rPr>
        <w:t xml:space="preserve"> </w:t>
      </w:r>
      <w:r w:rsidRPr="00B37505">
        <w:rPr>
          <w:rFonts w:hint="cs"/>
          <w:b/>
          <w:bCs/>
          <w:sz w:val="72"/>
          <w:szCs w:val="72"/>
          <w:rtl/>
          <w:lang w:bidi="ar-EG"/>
        </w:rPr>
        <w:t>فرحان</w:t>
      </w:r>
    </w:p>
    <w:p w:rsidR="00757D68" w:rsidRPr="00B37505" w:rsidRDefault="00757D68" w:rsidP="00B37505">
      <w:pPr>
        <w:jc w:val="center"/>
        <w:rPr>
          <w:sz w:val="72"/>
          <w:szCs w:val="72"/>
          <w:rtl/>
        </w:rPr>
      </w:pPr>
      <w:r>
        <w:rPr>
          <w:sz w:val="72"/>
          <w:szCs w:val="72"/>
          <w:rtl/>
        </w:rPr>
        <w:t>2014\2015</w:t>
      </w:r>
    </w:p>
    <w:p w:rsidR="00757D68" w:rsidRDefault="00757D68" w:rsidP="002C5B7E">
      <w:pPr>
        <w:bidi w:val="0"/>
        <w:rPr>
          <w:rtl/>
        </w:rPr>
      </w:pPr>
      <w:r>
        <w:rPr>
          <w:rtl/>
        </w:rPr>
        <w:br w:type="page"/>
      </w:r>
    </w:p>
    <w:p w:rsidR="00757D68" w:rsidRPr="002C5B7E" w:rsidRDefault="00757D68" w:rsidP="00B37505">
      <w:pPr>
        <w:jc w:val="center"/>
        <w:rPr>
          <w:sz w:val="40"/>
          <w:szCs w:val="40"/>
          <w:rtl/>
        </w:rPr>
      </w:pPr>
      <w:r w:rsidRPr="002C5B7E">
        <w:rPr>
          <w:rFonts w:hint="cs"/>
          <w:b/>
          <w:bCs/>
          <w:shadow/>
          <w:color w:val="C00000"/>
          <w:kern w:val="24"/>
          <w:sz w:val="40"/>
          <w:szCs w:val="40"/>
          <w:rtl/>
          <w:lang w:bidi="ar-EG"/>
        </w:rPr>
        <w:t>المحاضرة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</w:rPr>
        <w:t xml:space="preserve"> 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(1)</w:t>
      </w:r>
    </w:p>
    <w:p w:rsidR="00757D68" w:rsidRPr="00764D35" w:rsidRDefault="00757D68" w:rsidP="002C5B7E">
      <w:pPr>
        <w:spacing w:after="0" w:line="240" w:lineRule="auto"/>
        <w:jc w:val="center"/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</w:pPr>
      <w:r w:rsidRPr="00764D35"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المجموعات</w:t>
      </w:r>
      <w:r w:rsidRPr="00764D35"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والاقترانات</w:t>
      </w:r>
    </w:p>
    <w:p w:rsidR="00757D68" w:rsidRPr="002C5B7E" w:rsidRDefault="00757D68">
      <w:pPr>
        <w:rPr>
          <w:rFonts w:ascii="Simplified Arabic" w:hAnsi="Simplified Arabic" w:cs="Simplified Arabic"/>
          <w:sz w:val="32"/>
          <w:szCs w:val="32"/>
        </w:rPr>
      </w:pPr>
      <w:r w:rsidRPr="002C5B7E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rtl/>
          <w:lang w:bidi="ar-EG"/>
        </w:rPr>
        <w:t>تعريف</w:t>
      </w:r>
      <w:r w:rsidRPr="002C5B7E">
        <w:rPr>
          <w:rFonts w:cs="Simplified Arabic"/>
          <w:b/>
          <w:bCs/>
          <w:color w:val="C00000"/>
          <w:kern w:val="24"/>
          <w:position w:val="1"/>
          <w:sz w:val="32"/>
          <w:szCs w:val="32"/>
          <w:rtl/>
          <w:lang w:bidi="ar-EG"/>
        </w:rPr>
        <w:t xml:space="preserve"> </w:t>
      </w:r>
      <w:r w:rsidRPr="002C5B7E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rtl/>
          <w:lang w:bidi="ar-EG"/>
        </w:rPr>
        <w:t>المجموعة</w:t>
      </w:r>
      <w:r w:rsidRPr="002C5B7E">
        <w:rPr>
          <w:rFonts w:cs="Simplified Arabic"/>
          <w:b/>
          <w:bCs/>
          <w:color w:val="C00000"/>
          <w:kern w:val="24"/>
          <w:position w:val="1"/>
          <w:sz w:val="32"/>
          <w:szCs w:val="32"/>
          <w:rtl/>
          <w:lang w:bidi="ar-EG"/>
        </w:rPr>
        <w:t xml:space="preserve"> :-</w:t>
      </w:r>
    </w:p>
    <w:p w:rsidR="00757D68" w:rsidRPr="00201611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ascii="Simplified Arabic" w:hAnsi="Simplified Arabic" w:cs="Simplified Arabic"/>
          <w:sz w:val="28"/>
          <w:szCs w:val="28"/>
        </w:rPr>
      </w:pP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يمكن</w:t>
      </w:r>
      <w:r w:rsidRPr="00C903AA">
        <w:rPr>
          <w:rFonts w:cs="Simplified Arabic"/>
          <w:b/>
          <w:bCs/>
          <w:color w:val="013E36"/>
          <w:kern w:val="24"/>
          <w:sz w:val="28"/>
          <w:szCs w:val="28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shadow/>
          <w:color w:val="FF0000"/>
          <w:kern w:val="24"/>
          <w:sz w:val="28"/>
          <w:szCs w:val="28"/>
          <w:u w:val="single"/>
          <w:rtl/>
          <w:lang w:bidi="ar-EG"/>
        </w:rPr>
        <w:t>تعريف</w:t>
      </w:r>
      <w:r w:rsidRPr="00C903AA">
        <w:rPr>
          <w:rFonts w:cs="Simplified Arabic"/>
          <w:b/>
          <w:bCs/>
          <w:shadow/>
          <w:color w:val="FF0000"/>
          <w:kern w:val="24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shadow/>
          <w:color w:val="FF0000"/>
          <w:kern w:val="24"/>
          <w:sz w:val="28"/>
          <w:szCs w:val="28"/>
          <w:u w:val="single"/>
          <w:rtl/>
          <w:lang w:bidi="ar-EG"/>
        </w:rPr>
        <w:t>المجموعة</w:t>
      </w:r>
      <w:r w:rsidRPr="00C903AA">
        <w:rPr>
          <w:rFonts w:cs="Simplified Arabic"/>
          <w:b/>
          <w:bCs/>
          <w:shadow/>
          <w:color w:val="FF0000"/>
          <w:kern w:val="24"/>
          <w:sz w:val="28"/>
          <w:szCs w:val="28"/>
          <w:u w:val="single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أنها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عدد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بينها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صفات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مشتركة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تكتب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حاصرتين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}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{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تسمى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بأحد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الحروف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الهجائية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الكبيرة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  ,  B  ,  C  ,  …..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201611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ascii="Simplified Arabic" w:hAnsi="Simplified Arabic" w:cs="Simplified Arabic"/>
          <w:sz w:val="28"/>
          <w:szCs w:val="28"/>
          <w:rtl/>
        </w:rPr>
      </w:pP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الأمثلة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 xml:space="preserve">  A= { 1,3,5,7,9,…….}           </w:t>
      </w:r>
    </w:p>
    <w:p w:rsidR="00757D68" w:rsidRPr="00201611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ascii="Simplified Arabic" w:hAnsi="Simplified Arabic" w:cs="Simplified Arabic"/>
          <w:sz w:val="28"/>
          <w:szCs w:val="28"/>
          <w:rtl/>
        </w:rPr>
      </w:pP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الأشياء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تتكون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منها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تسمى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ترمز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للعناصر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بواسطة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حروف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صغير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مثل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  <w:r w:rsidRPr="00201611">
        <w:rPr>
          <w:rFonts w:ascii="Simplified Arabic" w:hAnsi="Simplified Arabic" w:cs="Simplified Arabic"/>
          <w:kern w:val="24"/>
          <w:sz w:val="28"/>
          <w:szCs w:val="28"/>
        </w:rPr>
        <w:t xml:space="preserve"> </w:t>
      </w:r>
    </w:p>
    <w:p w:rsidR="00757D68" w:rsidRPr="00201611" w:rsidRDefault="00757D68" w:rsidP="002C5B7E">
      <w:pPr>
        <w:bidi w:val="0"/>
        <w:spacing w:before="154" w:after="0" w:line="240" w:lineRule="auto"/>
        <w:ind w:left="547" w:hanging="547"/>
        <w:textAlignment w:val="baseline"/>
        <w:rPr>
          <w:rFonts w:ascii="Simplified Arabic" w:hAnsi="Simplified Arabic" w:cs="Simplified Arabic"/>
          <w:sz w:val="28"/>
          <w:szCs w:val="28"/>
          <w:rtl/>
        </w:rPr>
      </w:pP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   ,  b    , c   ,  …..</w:t>
      </w:r>
      <w:r w:rsidRPr="00201611">
        <w:rPr>
          <w:rFonts w:ascii="Simplified Arabic" w:hAnsi="Simplified Arabic" w:cs="Simplified Arabic"/>
          <w:kern w:val="24"/>
          <w:sz w:val="28"/>
          <w:szCs w:val="28"/>
        </w:rPr>
        <w:t xml:space="preserve"> </w:t>
      </w:r>
    </w:p>
    <w:p w:rsidR="00757D68" w:rsidRPr="00201611" w:rsidRDefault="00757D68" w:rsidP="00201611">
      <w:pPr>
        <w:spacing w:before="154" w:after="0" w:line="240" w:lineRule="auto"/>
        <w:ind w:left="547" w:hanging="547"/>
        <w:jc w:val="both"/>
        <w:textAlignment w:val="baseline"/>
        <w:rPr>
          <w:rFonts w:ascii="Simplified Arabic" w:hAnsi="Simplified Arabic" w:cs="Simplified Arabic"/>
          <w:b/>
          <w:bCs/>
          <w:kern w:val="24"/>
          <w:sz w:val="28"/>
          <w:szCs w:val="28"/>
          <w:rtl/>
        </w:rPr>
      </w:pP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يستخدم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الرمز</w:t>
      </w:r>
      <w:r w:rsidRPr="0020161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01611">
        <w:rPr>
          <w:rFonts w:ascii="Simplified Arabic" w:hAnsi="Simplified Arabic" w:cs="Simplified Arabic" w:hint="cs"/>
          <w:b/>
          <w:bCs/>
          <w:kern w:val="24"/>
          <w:position w:val="-4"/>
          <w:sz w:val="28"/>
          <w:szCs w:val="28"/>
        </w:rPr>
        <w:object w:dxaOrig="200" w:dyaOrig="200">
          <v:shape id="_x0000_i1025" type="#_x0000_t75" style="width:8.25pt;height:9.75pt" o:ole="">
            <v:imagedata r:id="rId9" o:title=""/>
          </v:shape>
          <o:OLEObject Type="Embed" ProgID="Equation.3" ShapeID="_x0000_i1025" DrawAspect="Content" ObjectID="_1475490080" r:id="rId10"/>
        </w:objec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"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ينتمي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إلى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"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ليبين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عناصر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المجموعة،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فمثلاً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إذا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كان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من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ضمن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عناصر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المجموعة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فإننا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نقول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أن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ينتمي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إلى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المجموعة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يكتب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بالصوة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 xml:space="preserve"> A</w:t>
      </w:r>
      <w:r w:rsidRPr="00201611">
        <w:rPr>
          <w:rFonts w:ascii="Simplified Arabic" w:hAnsi="Simplified Arabic" w:cs="Simplified Arabic" w:hint="cs"/>
          <w:b/>
          <w:bCs/>
          <w:kern w:val="24"/>
          <w:position w:val="-4"/>
          <w:sz w:val="28"/>
          <w:szCs w:val="28"/>
        </w:rPr>
        <w:object w:dxaOrig="200" w:dyaOrig="200">
          <v:shape id="_x0000_i1026" type="#_x0000_t75" style="width:8.25pt;height:9.75pt" o:ole="">
            <v:imagedata r:id="rId9" o:title=""/>
          </v:shape>
          <o:OLEObject Type="Embed" ProgID="Equation.3" ShapeID="_x0000_i1026" DrawAspect="Content" ObjectID="_1475490081" r:id="rId11"/>
        </w:objec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 xml:space="preserve"> a </w:t>
      </w:r>
    </w:p>
    <w:p w:rsidR="00757D68" w:rsidRPr="00201611" w:rsidRDefault="00757D68" w:rsidP="00201611">
      <w:pPr>
        <w:spacing w:before="154" w:after="0" w:line="240" w:lineRule="auto"/>
        <w:ind w:left="547" w:hanging="547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أما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إذا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كان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ليس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عنصراً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من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عناصر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المجموعة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فيكتب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على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cs="Simplified Arabic" w:hint="cs"/>
          <w:b/>
          <w:bCs/>
          <w:kern w:val="24"/>
          <w:sz w:val="28"/>
          <w:szCs w:val="28"/>
          <w:rtl/>
        </w:rPr>
        <w:t>الصورة</w:t>
      </w:r>
      <w:r w:rsidRPr="00201611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 xml:space="preserve">A </w:t>
      </w:r>
      <w:r w:rsidRPr="00201611">
        <w:rPr>
          <w:rFonts w:ascii="Simplified Arabic" w:hAnsi="Simplified Arabic" w:cs="Simplified Arabic" w:hint="cs"/>
          <w:b/>
          <w:bCs/>
          <w:kern w:val="24"/>
          <w:position w:val="-6"/>
          <w:sz w:val="28"/>
          <w:szCs w:val="28"/>
        </w:rPr>
        <w:object w:dxaOrig="200" w:dyaOrig="240">
          <v:shape id="_x0000_i1027" type="#_x0000_t75" style="width:12.75pt;height:15pt" o:ole="">
            <v:imagedata r:id="rId12" o:title=""/>
          </v:shape>
          <o:OLEObject Type="Embed" ProgID="Equation.3" ShapeID="_x0000_i1027" DrawAspect="Content" ObjectID="_1475490082" r:id="rId13"/>
        </w:objec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 xml:space="preserve"> </w:t>
      </w:r>
      <w:r>
        <w:rPr>
          <w:rFonts w:ascii="Simplified Arabic" w:hAnsi="Simplified Arabic" w:cs="Simplified Arabic"/>
          <w:b/>
          <w:bCs/>
          <w:kern w:val="24"/>
          <w:sz w:val="28"/>
          <w:szCs w:val="28"/>
        </w:rPr>
        <w:t xml:space="preserve"> </w:t>
      </w:r>
      <w:r w:rsidRPr="00201611">
        <w:rPr>
          <w:rFonts w:ascii="Simplified Arabic" w:hAnsi="Simplified Arabic" w:cs="Simplified Arabic"/>
          <w:b/>
          <w:bCs/>
          <w:kern w:val="24"/>
          <w:sz w:val="28"/>
          <w:szCs w:val="28"/>
        </w:rPr>
        <w:t>a</w:t>
      </w:r>
    </w:p>
    <w:p w:rsidR="00757D68" w:rsidRPr="00C903AA" w:rsidRDefault="00757D68">
      <w:pPr>
        <w:rPr>
          <w:sz w:val="28"/>
          <w:szCs w:val="28"/>
          <w:rtl/>
        </w:rPr>
      </w:pPr>
    </w:p>
    <w:p w:rsidR="00757D68" w:rsidRPr="00764D35" w:rsidRDefault="00757D68" w:rsidP="00632818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highlight w:val="lightGray"/>
          <w:u w:val="double"/>
          <w:rtl/>
          <w:lang w:bidi="ar-EG"/>
        </w:rPr>
      </w:pP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طريقة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كتابة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المجموعات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</w:t>
      </w:r>
    </w:p>
    <w:p w:rsidR="00757D68" w:rsidRPr="00C903AA" w:rsidRDefault="00757D68" w:rsidP="006A3F3C">
      <w:pPr>
        <w:pStyle w:val="ListParagraph"/>
        <w:numPr>
          <w:ilvl w:val="0"/>
          <w:numId w:val="1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طريقة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العد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(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سرد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العناصر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):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يتم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وضع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جميع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جزء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قوسي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{  }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بحيث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يفصل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عنصرين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بعلامة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فاصلة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"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,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" :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 = { 1,5,10,15}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     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B= { a , b  ,c , d }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     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C= { 1 , 2 , 3 …..}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>(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منتظمة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تسير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بنفس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الشكل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>1 2 3 4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وهكذا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)       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= { 1, 2 , 3,….,100}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>(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مغلقة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لكل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المساحة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تكفي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لكتابة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1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إلى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100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سوف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نستخدم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النقاط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للتعبير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بعض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)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pStyle w:val="ListParagraph"/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16"/>
          <w:szCs w:val="16"/>
          <w:u w:val="single"/>
          <w:lang w:bidi="ar-EG"/>
        </w:rPr>
      </w:pPr>
    </w:p>
    <w:p w:rsidR="00757D68" w:rsidRPr="00C903AA" w:rsidRDefault="00757D68" w:rsidP="006A3F3C">
      <w:pPr>
        <w:pStyle w:val="ListParagraph"/>
        <w:numPr>
          <w:ilvl w:val="0"/>
          <w:numId w:val="1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طريقة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القاعدة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(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الصفة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المميزة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) :-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ويتم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وصف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بذكر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صفة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يمكن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بواسطتها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تحديد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الصفة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تحدد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ارتباط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،فمثلاً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D61491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 =  { x :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عدد زوجي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} </w:t>
      </w:r>
    </w:p>
    <w:p w:rsidR="00757D68" w:rsidRPr="00764D35" w:rsidRDefault="00757D68" w:rsidP="00D61491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B =  { x :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طالب بمقرر الاحصاء في الادارة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} </w:t>
      </w:r>
    </w:p>
    <w:p w:rsidR="00757D68" w:rsidRPr="00764D35" w:rsidRDefault="00757D68" w:rsidP="00D61491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C =  { x :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طالب بنظام التعليم عن بعد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} </w:t>
      </w:r>
    </w:p>
    <w:p w:rsidR="00757D68" w:rsidRPr="00764D35" w:rsidRDefault="00757D68" w:rsidP="00D61491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D =  { x :    -3  ≤ x  ≤  1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عدد صحيح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} </w:t>
      </w:r>
    </w:p>
    <w:p w:rsidR="00757D68" w:rsidRPr="00764D35" w:rsidRDefault="00757D68" w:rsidP="00D61491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= { x :  0 ≤  x   ≤ 12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عدد صحيح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x} </w:t>
      </w:r>
    </w:p>
    <w:p w:rsidR="00757D68" w:rsidRPr="00764D35" w:rsidRDefault="00757D68" w:rsidP="006A3F3C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أنواع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المجموعات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C903AA" w:rsidRDefault="00757D68" w:rsidP="006A3F3C">
      <w:pPr>
        <w:pStyle w:val="ListParagraph"/>
        <w:numPr>
          <w:ilvl w:val="0"/>
          <w:numId w:val="2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المجموعة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الخالية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:-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تحتوي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عنصر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ويرمز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بالرمز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(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فاي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)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{   } 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أمثلة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 = { x :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عدد طبيعي زوجي و فردي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} </w:t>
      </w:r>
    </w:p>
    <w:p w:rsidR="00757D68" w:rsidRPr="00764D35" w:rsidRDefault="00757D68" w:rsidP="00764D35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B = { x :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دولة عربية تقع في أمريكا الشمالية   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x } </w:t>
      </w:r>
    </w:p>
    <w:p w:rsidR="00757D68" w:rsidRPr="00C903AA" w:rsidRDefault="00757D68" w:rsidP="006A3F3C">
      <w:pPr>
        <w:pStyle w:val="ListParagraph"/>
        <w:numPr>
          <w:ilvl w:val="0"/>
          <w:numId w:val="2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المجموعة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المنتهية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:-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تكون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محدودة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 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التالية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مجموعات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منتهية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6A3F3C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 = { 2 , 4 , 6 , 8 } </w:t>
      </w:r>
    </w:p>
    <w:p w:rsidR="00757D68" w:rsidRPr="00764D35" w:rsidRDefault="00757D68" w:rsidP="00764D35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B = { 1 , 2 , 3 , …….. , 100}</w:t>
      </w:r>
    </w:p>
    <w:p w:rsidR="00757D68" w:rsidRPr="00C903AA" w:rsidRDefault="00757D68" w:rsidP="006A3F3C">
      <w:pPr>
        <w:bidi w:val="0"/>
        <w:spacing w:before="154" w:after="0" w:line="240" w:lineRule="auto"/>
        <w:ind w:left="547" w:hanging="547"/>
        <w:textAlignment w:val="baseline"/>
        <w:rPr>
          <w:rFonts w:cs="Simplified Arabic"/>
          <w:b/>
          <w:bCs/>
          <w:color w:val="013E36"/>
          <w:kern w:val="24"/>
          <w:sz w:val="28"/>
          <w:szCs w:val="28"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C = { x , y , s, t u } </w:t>
      </w:r>
    </w:p>
    <w:p w:rsidR="00757D68" w:rsidRPr="00C903AA" w:rsidRDefault="00757D68" w:rsidP="00673BC2">
      <w:pPr>
        <w:pStyle w:val="ListParagraph"/>
        <w:numPr>
          <w:ilvl w:val="0"/>
          <w:numId w:val="2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المجموعة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غير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المنتهية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:-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تكون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غير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محدودة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(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وهي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يمكن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تحديد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بشكل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دقيق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)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التالية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مجموعات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غير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منتهية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673BC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 = { x :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عدد طبيعي فردي </w:t>
      </w: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} </w:t>
      </w:r>
    </w:p>
    <w:p w:rsidR="00757D68" w:rsidRPr="00764D35" w:rsidRDefault="00757D68" w:rsidP="00673BC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764D35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B = { 10, 20 , 30 ,………   } </w:t>
      </w:r>
    </w:p>
    <w:p w:rsidR="00757D68" w:rsidRPr="00C903AA" w:rsidRDefault="00757D68" w:rsidP="004E0C73">
      <w:pPr>
        <w:pStyle w:val="ListParagraph"/>
        <w:numPr>
          <w:ilvl w:val="0"/>
          <w:numId w:val="2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المجموعة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الكلية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:-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تدرس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جميع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باعتبارها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مجموعات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جزئية،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يرمز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لها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بالرمز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U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</w:p>
    <w:p w:rsidR="00757D68" w:rsidRPr="00C903AA" w:rsidRDefault="00757D68" w:rsidP="004E0C73">
      <w:pPr>
        <w:pStyle w:val="ListParagraph"/>
        <w:numPr>
          <w:ilvl w:val="0"/>
          <w:numId w:val="2"/>
        </w:numPr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المجموعة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الجزئية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: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تكون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جزئية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جميع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موجودة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تكتب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الصورة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:  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position w:val="-4"/>
          <w:sz w:val="28"/>
          <w:szCs w:val="28"/>
          <w:lang w:bidi="ar-EG"/>
        </w:rPr>
        <w:object w:dxaOrig="240" w:dyaOrig="200">
          <v:shape id="_x0000_i1028" type="#_x0000_t75" style="width:12pt;height:9.75pt" o:ole="">
            <v:imagedata r:id="rId14" o:title=""/>
          </v:shape>
          <o:OLEObject Type="Embed" ProgID="Equation.3" ShapeID="_x0000_i1028" DrawAspect="Content" ObjectID="_1475490083" r:id="rId15"/>
        </w:objec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 A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أمثلة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= { 2,4,6} 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B= {1,2,3,4,5,6,7,8 } 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فإن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 </w: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764D35">
        <w:rPr>
          <w:rFonts w:cs="Simplified Arabic"/>
          <w:b/>
          <w:bCs/>
          <w:kern w:val="24"/>
          <w:position w:val="-4"/>
          <w:sz w:val="28"/>
          <w:szCs w:val="28"/>
          <w:lang w:bidi="ar-EG"/>
        </w:rPr>
        <w:object w:dxaOrig="240" w:dyaOrig="200">
          <v:shape id="_x0000_i1029" type="#_x0000_t75" style="width:12pt;height:9.75pt" o:ole="">
            <v:imagedata r:id="rId16" o:title=""/>
          </v:shape>
          <o:OLEObject Type="Embed" ProgID="Equation.3" ShapeID="_x0000_i1029" DrawAspect="Content" ObjectID="_1475490084" r:id="rId17"/>
        </w:objec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 A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</w:p>
    <w:p w:rsidR="00757D68" w:rsidRPr="00764D35" w:rsidRDefault="00757D68" w:rsidP="00764D35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المكونة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جميع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طلاب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التعليم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لإلكتروني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بجامعة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الملك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فيصل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جزئية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طلاب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هذه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الجامعة</w:t>
      </w:r>
      <w:r w:rsidRPr="00764D35">
        <w:rPr>
          <w:rFonts w:cs="Simplified Arabic"/>
          <w:b/>
          <w:bCs/>
          <w:kern w:val="24"/>
          <w:sz w:val="28"/>
          <w:szCs w:val="28"/>
          <w:rtl/>
          <w:lang w:bidi="ar-EG"/>
        </w:rPr>
        <w:t>.</w:t>
      </w:r>
    </w:p>
    <w:p w:rsidR="00757D68" w:rsidRPr="00C903AA" w:rsidRDefault="00757D68" w:rsidP="00764D35">
      <w:pPr>
        <w:pStyle w:val="ListParagraph"/>
        <w:spacing w:before="154" w:after="0" w:line="240" w:lineRule="auto"/>
        <w:jc w:val="both"/>
        <w:textAlignment w:val="baseline"/>
        <w:rPr>
          <w:rFonts w:cs="Simplified Arabic"/>
          <w:b/>
          <w:bCs/>
          <w:color w:val="013E36"/>
          <w:kern w:val="24"/>
          <w:sz w:val="28"/>
          <w:szCs w:val="28"/>
          <w:rtl/>
        </w:rPr>
      </w:pPr>
    </w:p>
    <w:p w:rsidR="00757D68" w:rsidRPr="00C903AA" w:rsidRDefault="00757D68" w:rsidP="0084334D">
      <w:pPr>
        <w:pStyle w:val="ListParagraph"/>
        <w:numPr>
          <w:ilvl w:val="0"/>
          <w:numId w:val="5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تساوي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المجموعات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: </w:t>
      </w:r>
    </w:p>
    <w:p w:rsidR="00757D68" w:rsidRPr="00354976" w:rsidRDefault="00757D68" w:rsidP="00354976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تكون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متساويتان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757D68" w:rsidRPr="00354976" w:rsidRDefault="00757D68" w:rsidP="00F9379D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=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 xml:space="preserve">&gt;&gt;&gt;&gt;            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       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7C5E23">
        <w:rPr>
          <w:rFonts w:cs="Simplified Arabic"/>
          <w:b/>
          <w:bCs/>
          <w:kern w:val="24"/>
          <w:position w:val="-8"/>
          <w:sz w:val="28"/>
          <w:szCs w:val="28"/>
          <w:lang w:bidi="ar-EG"/>
        </w:rPr>
        <w:object w:dxaOrig="240" w:dyaOrig="240">
          <v:shape id="_x0000_i1030" type="#_x0000_t75" style="width:12pt;height:12pt" o:ole="">
            <v:imagedata r:id="rId18" o:title=""/>
          </v:shape>
          <o:OLEObject Type="Embed" ProgID="Equation.3" ShapeID="_x0000_i1030" DrawAspect="Content" ObjectID="_1475490085" r:id="rId19"/>
        </w:objec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        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7C5E23">
        <w:rPr>
          <w:rFonts w:cs="Simplified Arabic"/>
          <w:b/>
          <w:bCs/>
          <w:kern w:val="24"/>
          <w:position w:val="-8"/>
          <w:sz w:val="28"/>
          <w:szCs w:val="28"/>
          <w:lang w:bidi="ar-EG"/>
        </w:rPr>
        <w:object w:dxaOrig="240" w:dyaOrig="240">
          <v:shape id="_x0000_i1031" type="#_x0000_t75" style="width:12pt;height:12pt" o:ole="">
            <v:imagedata r:id="rId20" o:title=""/>
          </v:shape>
          <o:OLEObject Type="Embed" ProgID="Equation.3" ShapeID="_x0000_i1031" DrawAspect="Content" ObjectID="_1475490086" r:id="rId21"/>
        </w:object>
      </w:r>
      <w:r w:rsidRPr="00F9379D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354976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</w:p>
    <w:p w:rsidR="00757D68" w:rsidRPr="00354976" w:rsidRDefault="00757D68" w:rsidP="00354976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أما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المجموعتان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المتكافئتان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فهما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المجموعتان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اللتان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تتساويان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عدد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عناصرها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تكتب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5497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الصورة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354976" w:rsidRDefault="00757D68" w:rsidP="00354976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position w:val="-2"/>
          <w:sz w:val="28"/>
          <w:szCs w:val="28"/>
          <w:lang w:bidi="ar-EG"/>
        </w:rPr>
        <w:object w:dxaOrig="200" w:dyaOrig="180">
          <v:shape id="_x0000_i1032" type="#_x0000_t75" style="width:9.75pt;height:9pt" o:ole="">
            <v:imagedata r:id="rId22" o:title=""/>
          </v:shape>
          <o:OLEObject Type="Embed" ProgID="Equation.3" ShapeID="_x0000_i1032" DrawAspect="Content" ObjectID="_1475490087" r:id="rId23"/>
        </w:object>
      </w:r>
      <w:r w:rsidRPr="00764D3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 A</w:t>
      </w:r>
      <w:r w:rsidRPr="0035497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</w:p>
    <w:p w:rsidR="00757D68" w:rsidRPr="00C903AA" w:rsidRDefault="00757D68" w:rsidP="00E07E90">
      <w:p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C00000"/>
          <w:kern w:val="24"/>
          <w:position w:val="1"/>
          <w:sz w:val="28"/>
          <w:szCs w:val="28"/>
        </w:rPr>
        <w:pict>
          <v:shape id="كائن 7" o:spid="_x0000_i1033" type="#_x0000_t75" style="width:344.25pt;height:172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">
            <v:imagedata r:id="rId24" o:title="" croptop="-1485f" cropbottom="-10151f" cropleft="-624f" cropright="-577f"/>
            <o:lock v:ext="edit" aspectratio="f"/>
          </v:shape>
        </w:pict>
      </w:r>
    </w:p>
    <w:p w:rsidR="00757D68" w:rsidRPr="00764D35" w:rsidRDefault="00757D68" w:rsidP="00395003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العمليات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على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المجموعات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C903AA" w:rsidRDefault="00757D68" w:rsidP="00E07E90">
      <w:pPr>
        <w:pStyle w:val="ListParagraph"/>
        <w:numPr>
          <w:ilvl w:val="0"/>
          <w:numId w:val="6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الاتحاد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:-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</w:rPr>
        <w:t xml:space="preserve"> </w:t>
      </w:r>
    </w:p>
    <w:p w:rsidR="00757D68" w:rsidRPr="003B5F71" w:rsidRDefault="00757D68" w:rsidP="003B5F71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اتحاد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المجموعتين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(A U B)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الموجودة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B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كليهما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.</w:t>
      </w:r>
    </w:p>
    <w:p w:rsidR="00757D68" w:rsidRPr="003B5F71" w:rsidRDefault="00757D68" w:rsidP="003B5F71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= { 1 , 2 , 3 , 5 , 7} 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B= { 2 , 4 , 6 , 8 } 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أوجد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(AUB)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؟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3B5F71" w:rsidRDefault="00757D68" w:rsidP="003B5F71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3B5F71" w:rsidRDefault="00757D68" w:rsidP="003B5F71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3B5F71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(AUB) =   {1 ,2 , 3, 4, 5, 6, 7, 8} </w:t>
      </w:r>
    </w:p>
    <w:p w:rsidR="00757D68" w:rsidRPr="00C903AA" w:rsidRDefault="00757D68" w:rsidP="00E07E90">
      <w:pPr>
        <w:pStyle w:val="ListParagraph"/>
        <w:numPr>
          <w:ilvl w:val="0"/>
          <w:numId w:val="6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التقاطع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 :-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  <w:t xml:space="preserve"> </w:t>
      </w:r>
    </w:p>
    <w:p w:rsidR="00757D68" w:rsidRPr="003B5F71" w:rsidRDefault="00757D68" w:rsidP="003B5F71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تقاطع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المجموعتين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B)</w:t>
      </w:r>
      <w:r w:rsidRPr="003B5F71">
        <w:rPr>
          <w:rFonts w:cs="Simplified Arabic"/>
          <w:b/>
          <w:bCs/>
          <w:kern w:val="24"/>
          <w:position w:val="-4"/>
          <w:sz w:val="28"/>
          <w:szCs w:val="28"/>
          <w:lang w:bidi="ar-EG"/>
        </w:rPr>
        <w:object w:dxaOrig="260" w:dyaOrig="200">
          <v:shape id="_x0000_i1034" type="#_x0000_t75" style="width:12.75pt;height:9.75pt" o:ole="">
            <v:imagedata r:id="rId25" o:title=""/>
          </v:shape>
          <o:OLEObject Type="Embed" ProgID="Equation.3" ShapeID="_x0000_i1034" DrawAspect="Content" ObjectID="_1475490088" r:id="rId26"/>
        </w:objec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(A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الموجودة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معاً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المشتركة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B 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>.</w:t>
      </w:r>
    </w:p>
    <w:p w:rsidR="00757D68" w:rsidRDefault="00757D68" w:rsidP="003B5F71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= { -1 , 0 , 1 , 2 , 3} 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</w:t>
      </w:r>
      <w:r w:rsidRPr="003B5F71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B = {0,2,4,6,}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أوجد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3B5F71">
        <w:rPr>
          <w:rFonts w:cs="Simplified Arabic"/>
          <w:b/>
          <w:bCs/>
          <w:kern w:val="24"/>
          <w:position w:val="-4"/>
          <w:sz w:val="28"/>
          <w:szCs w:val="28"/>
          <w:lang w:bidi="ar-EG"/>
        </w:rPr>
        <w:object w:dxaOrig="260" w:dyaOrig="200">
          <v:shape id="_x0000_i1035" type="#_x0000_t75" style="width:12.75pt;height:9.75pt" o:ole="">
            <v:imagedata r:id="rId25" o:title=""/>
          </v:shape>
          <o:OLEObject Type="Embed" ProgID="Equation.3" ShapeID="_x0000_i1035" DrawAspect="Content" ObjectID="_1475490089" r:id="rId27"/>
        </w:objec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</w:p>
    <w:p w:rsidR="00757D68" w:rsidRPr="003B5F71" w:rsidRDefault="00757D68" w:rsidP="003B5F71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3B5F71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 w:rsidRPr="003B5F71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6A53EA" w:rsidRDefault="00757D68" w:rsidP="006A53EA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6A53EA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(A ∩ B) = {0 , 2 } </w:t>
      </w:r>
    </w:p>
    <w:p w:rsidR="00757D68" w:rsidRPr="00C903AA" w:rsidRDefault="00757D68" w:rsidP="0024447C">
      <w:pPr>
        <w:bidi w:val="0"/>
        <w:spacing w:before="154" w:after="0" w:line="240" w:lineRule="auto"/>
        <w:ind w:left="547" w:hanging="547"/>
        <w:jc w:val="both"/>
        <w:textAlignment w:val="baseline"/>
        <w:rPr>
          <w:rFonts w:ascii="Simplified Arabic" w:hAnsi="Simplified Arabic" w:cs="Simplified Arabic"/>
          <w:b/>
          <w:bCs/>
          <w:color w:val="013E36"/>
          <w:kern w:val="24"/>
          <w:sz w:val="28"/>
          <w:szCs w:val="28"/>
          <w:lang w:bidi="ar-EG"/>
        </w:rPr>
      </w:pPr>
    </w:p>
    <w:p w:rsidR="00757D68" w:rsidRPr="00C903AA" w:rsidRDefault="00757D68" w:rsidP="0024447C">
      <w:pPr>
        <w:pStyle w:val="ListParagraph"/>
        <w:numPr>
          <w:ilvl w:val="0"/>
          <w:numId w:val="6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>
        <w:rPr>
          <w:noProof/>
        </w:rPr>
        <w:pict>
          <v:shape id="كائن 8" o:spid="_x0000_s1028" type="#_x0000_t75" style="position:absolute;left:0;text-align:left;margin-left:81.45pt;margin-top:2.7pt;width:360.3pt;height:163.7pt;z-index:251653632;visibility:visible;mso-wrap-distance-left:20.04pt;mso-wrap-distance-top:2.88pt;mso-wrap-distance-right:11.36pt;mso-wrap-distance-bottom:5.43pt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">
            <v:imagedata r:id="rId28" o:title=""/>
            <o:lock v:ext="edit" aspectratio="f"/>
            <w10:wrap type="square"/>
          </v:shape>
        </w:pict>
      </w:r>
    </w:p>
    <w:p w:rsidR="00757D68" w:rsidRPr="00C903AA" w:rsidRDefault="00757D68" w:rsidP="0024447C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Pr="00C903AA" w:rsidRDefault="00757D68" w:rsidP="0024447C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Pr="00C903AA" w:rsidRDefault="00757D68" w:rsidP="0024447C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Pr="00C903AA" w:rsidRDefault="00757D68" w:rsidP="0024447C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Pr="00C903AA" w:rsidRDefault="00757D68" w:rsidP="0024447C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Pr="00C903AA" w:rsidRDefault="00757D68" w:rsidP="0024447C">
      <w:pPr>
        <w:pStyle w:val="ListParagraph"/>
        <w:numPr>
          <w:ilvl w:val="0"/>
          <w:numId w:val="6"/>
        </w:numPr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</w:pP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>الفرق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u w:val="single"/>
          <w:rtl/>
          <w:lang w:bidi="ar-EG"/>
        </w:rPr>
        <w:t xml:space="preserve"> :-</w:t>
      </w:r>
      <w:r w:rsidRPr="00C903AA">
        <w:rPr>
          <w:rFonts w:ascii="Simplified Arabic" w:hAnsi="Simplified Arabic" w:cs="Simplified Arabic"/>
          <w:b/>
          <w:bCs/>
          <w:color w:val="C00000"/>
          <w:kern w:val="24"/>
          <w:position w:val="1"/>
          <w:sz w:val="28"/>
          <w:szCs w:val="28"/>
          <w:u w:val="single"/>
          <w:lang w:bidi="ar-EG"/>
        </w:rPr>
        <w:t xml:space="preserve"> 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مجموعتان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فإن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A-B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يسمى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بالفرق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وهو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الموجودة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وليست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A={1,2,3,x,y}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B={3,4,5,x,w}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أوجد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A-B 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Default="00757D68" w:rsidP="006A53EA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6A53EA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A-B = { 1 , 2 , y } </w:t>
      </w:r>
    </w:p>
    <w:p w:rsidR="00757D68" w:rsidRPr="006A53EA" w:rsidRDefault="00757D68" w:rsidP="006A53EA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</w:p>
    <w:p w:rsidR="00757D68" w:rsidRPr="00C903AA" w:rsidRDefault="00757D68" w:rsidP="0021304A">
      <w:pPr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  <w:r>
        <w:rPr>
          <w:noProof/>
        </w:rPr>
        <w:pict>
          <v:shape id="صورة 10" o:spid="_x0000_s1029" type="#_x0000_t75" style="position:absolute;left:0;text-align:left;margin-left:12.05pt;margin-top:16.2pt;width:82.9pt;height:206.65pt;z-index:251654656;visibility:visible">
            <v:imagedata r:id="rId29" o:title=""/>
            <w10:wrap type="square"/>
          </v:shape>
        </w:pict>
      </w:r>
      <w:r w:rsidRPr="002267A0">
        <w:rPr>
          <w:rFonts w:ascii="Simplified Arabic" w:hAnsi="Simplified Arabic" w:cs="Simplified Arabic" w:hint="cs"/>
          <w:b/>
          <w:bCs/>
          <w:noProof/>
          <w:color w:val="C00000"/>
          <w:kern w:val="24"/>
          <w:position w:val="1"/>
          <w:sz w:val="28"/>
          <w:szCs w:val="28"/>
        </w:rPr>
        <w:pict>
          <v:shape id="كائن 9" o:spid="_x0000_i1036" type="#_x0000_t75" style="width:241.5pt;height:238.5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" filled="t">
            <v:imagedata r:id="rId30" o:title="" cropbottom="-138f" cropleft="-1471f"/>
            <o:lock v:ext="edit" aspectratio="f"/>
          </v:shape>
        </w:pic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  <w:t xml:space="preserve"> </w:t>
      </w:r>
    </w:p>
    <w:p w:rsidR="00757D68" w:rsidRPr="00C903AA" w:rsidRDefault="00757D68" w:rsidP="0021304A">
      <w:pPr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  <w:r>
        <w:rPr>
          <w:noProof/>
        </w:rPr>
        <w:pict>
          <v:shape id="صورة 11" o:spid="_x0000_s1030" type="#_x0000_t75" style="position:absolute;left:0;text-align:left;margin-left:20.45pt;margin-top:30.1pt;width:315.75pt;height:201.1pt;z-index:251658752;visibility:visible">
            <v:imagedata r:id="rId31" o:title=""/>
            <w10:wrap type="square"/>
          </v:shape>
        </w:pict>
      </w:r>
      <w:r w:rsidRPr="00C903AA">
        <w:rPr>
          <w:rFonts w:cs="Simplified Arabic" w:hint="cs"/>
          <w:b/>
          <w:bCs/>
          <w:color w:val="C00000"/>
          <w:kern w:val="24"/>
          <w:position w:val="1"/>
          <w:sz w:val="28"/>
          <w:szCs w:val="28"/>
          <w:rtl/>
        </w:rPr>
        <w:t>الحل</w:t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  <w:t>:</w:t>
      </w:r>
      <w:r w:rsidRPr="00C903AA">
        <w:rPr>
          <w:rFonts w:cs="Simplified Arabic"/>
          <w:b/>
          <w:bCs/>
          <w:noProof/>
          <w:color w:val="C00000"/>
          <w:kern w:val="24"/>
          <w:position w:val="1"/>
          <w:sz w:val="28"/>
          <w:szCs w:val="28"/>
          <w:rtl/>
        </w:rPr>
        <w:t xml:space="preserve"> </w:t>
      </w:r>
    </w:p>
    <w:p w:rsidR="00757D68" w:rsidRPr="00C903AA" w:rsidRDefault="00757D68" w:rsidP="0021304A">
      <w:pPr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  <w:br/>
      </w:r>
      <w:r w:rsidRPr="00C903AA"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  <w:br/>
      </w:r>
    </w:p>
    <w:p w:rsidR="00757D68" w:rsidRDefault="00757D68" w:rsidP="006A53EA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Default="00757D68" w:rsidP="006A53EA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Default="00757D68" w:rsidP="006A53EA">
      <w:pPr>
        <w:bidi w:val="0"/>
        <w:rPr>
          <w:rFonts w:cs="Simplified Arabic"/>
          <w:b/>
          <w:bCs/>
          <w:color w:val="C00000"/>
          <w:kern w:val="24"/>
          <w:position w:val="1"/>
          <w:sz w:val="28"/>
          <w:szCs w:val="28"/>
          <w:rtl/>
        </w:rPr>
      </w:pPr>
    </w:p>
    <w:p w:rsidR="00757D68" w:rsidRPr="006A53EA" w:rsidRDefault="00757D68" w:rsidP="006A53EA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مجموعات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الاعداد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C903AA" w:rsidRDefault="00757D68" w:rsidP="003505E6">
      <w:pPr>
        <w:jc w:val="center"/>
        <w:rPr>
          <w:rFonts w:cs="Simplified Arabic"/>
          <w:b/>
          <w:bCs/>
          <w:color w:val="2E74B5"/>
          <w:kern w:val="24"/>
          <w:position w:val="1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2" o:spid="_x0000_i1037" type="#_x0000_t75" style="width:423.75pt;height:213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">
            <v:imagedata r:id="rId32" o:title="" croptop="-1473f" cropbottom="-1043f" cropleft="-523f" cropright="-477f"/>
            <o:lock v:ext="edit" aspectratio="f"/>
          </v:shape>
        </w:pict>
      </w:r>
    </w:p>
    <w:p w:rsidR="00757D68" w:rsidRPr="006A53EA" w:rsidRDefault="00757D68" w:rsidP="003505E6">
      <w:pPr>
        <w:jc w:val="center"/>
        <w:rPr>
          <w:rFonts w:cs="Simplified Arabic"/>
          <w:b/>
          <w:bCs/>
          <w:color w:val="2E74B5"/>
          <w:kern w:val="24"/>
          <w:position w:val="1"/>
          <w:sz w:val="16"/>
          <w:szCs w:val="16"/>
          <w:highlight w:val="lightGray"/>
          <w:rtl/>
        </w:rPr>
      </w:pPr>
    </w:p>
    <w:p w:rsidR="00757D68" w:rsidRPr="00764D35" w:rsidRDefault="00757D68" w:rsidP="00E045E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الفترة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C903AA" w:rsidRDefault="00757D68" w:rsidP="00E045E7">
      <w:pPr>
        <w:jc w:val="center"/>
        <w:rPr>
          <w:rFonts w:cs="Simplified Arabic"/>
          <w:b/>
          <w:bCs/>
          <w:color w:val="2E74B5"/>
          <w:kern w:val="24"/>
          <w:position w:val="1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3" o:spid="_x0000_i1038" type="#_x0000_t75" style="width:333.75pt;height:172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">
            <v:imagedata r:id="rId33" o:title="" croptop="-2229f" cropbottom="-12234f" cropleft="-641f" cropright="-460f"/>
            <o:lock v:ext="edit" aspectratio="f"/>
          </v:shape>
        </w:pict>
      </w:r>
    </w:p>
    <w:p w:rsidR="00757D68" w:rsidRPr="00C903AA" w:rsidRDefault="00757D68" w:rsidP="00C8767D">
      <w:pPr>
        <w:jc w:val="center"/>
        <w:rPr>
          <w:rFonts w:cs="Simplified Arabic"/>
          <w:b/>
          <w:bCs/>
          <w:color w:val="2E74B5"/>
          <w:kern w:val="24"/>
          <w:position w:val="1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4" o:spid="_x0000_i1039" type="#_x0000_t75" style="width:354pt;height:196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">
            <v:imagedata r:id="rId34" o:title="" croptop="-1617f" cropbottom="-9368f" cropleft="-546f" cropright="-603f"/>
            <o:lock v:ext="edit" aspectratio="f"/>
          </v:shape>
        </w:pict>
      </w:r>
    </w:p>
    <w:p w:rsidR="00757D68" w:rsidRPr="00764D35" w:rsidRDefault="00757D68" w:rsidP="00024229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مجموعة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المجموعات</w:t>
      </w:r>
      <w:r w:rsidRPr="00764D35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لأية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S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المكونة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الجزئية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S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ومن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بينها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الخالية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Ø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S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نفسها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ويرمز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لها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بالرمز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P(S) 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أنشئ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S = {a , b , c} 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6A53EA" w:rsidRDefault="00757D68" w:rsidP="006A53EA">
      <w:pPr>
        <w:bidi w:val="0"/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P(s) = { {a} , {b} , {c} ,{a,b} , {a,c} , {b,c} ,{a,b,c} ,Ø } </w:t>
      </w:r>
    </w:p>
    <w:p w:rsidR="00757D68" w:rsidRPr="00C903AA" w:rsidRDefault="00757D68" w:rsidP="00E338F5">
      <w:pPr>
        <w:bidi w:val="0"/>
        <w:spacing w:before="154" w:after="0" w:line="240" w:lineRule="auto"/>
        <w:ind w:left="547" w:hanging="547"/>
        <w:jc w:val="both"/>
        <w:textAlignment w:val="baseline"/>
        <w:rPr>
          <w:rFonts w:cs="Simplified Arabic"/>
          <w:b/>
          <w:bCs/>
          <w:color w:val="013E36"/>
          <w:kern w:val="24"/>
          <w:sz w:val="28"/>
          <w:szCs w:val="28"/>
          <w:rtl/>
          <w:lang w:bidi="ar-EG"/>
        </w:rPr>
      </w:pP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6A53EA">
        <w:rPr>
          <w:rFonts w:cs="Simplified Arabic" w:hint="cs"/>
          <w:b/>
          <w:bCs/>
          <w:kern w:val="24"/>
          <w:sz w:val="36"/>
          <w:szCs w:val="36"/>
          <w:u w:val="double"/>
          <w:rtl/>
          <w:lang w:bidi="ar-EG"/>
        </w:rPr>
        <w:t>ملاحظة</w:t>
      </w:r>
      <w:r w:rsidRPr="006A53EA">
        <w:rPr>
          <w:rFonts w:cs="Simplified Arabic"/>
          <w:b/>
          <w:bCs/>
          <w:kern w:val="24"/>
          <w:sz w:val="36"/>
          <w:szCs w:val="36"/>
          <w:u w:val="double"/>
          <w:rtl/>
          <w:lang w:bidi="ar-EG"/>
        </w:rPr>
        <w:t xml:space="preserve"> :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احتوت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S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n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فان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عدد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P(S)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يساوي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2</w:t>
      </w:r>
      <w:r w:rsidRPr="006A53EA">
        <w:rPr>
          <w:rFonts w:cs="Simplified Arabic"/>
          <w:b/>
          <w:bCs/>
          <w:kern w:val="24"/>
          <w:sz w:val="28"/>
          <w:szCs w:val="28"/>
          <w:vertAlign w:val="superscript"/>
          <w:lang w:bidi="ar-EG"/>
        </w:rPr>
        <w:t>n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6A53EA" w:rsidRDefault="00757D68" w:rsidP="006A53EA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> 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تمرين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أنشئ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للمجموعة</w:t>
      </w:r>
      <w:r w:rsidRPr="006A53EA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S = { a, b , c } </w:t>
      </w:r>
    </w:p>
    <w:p w:rsidR="00757D68" w:rsidRPr="006A53EA" w:rsidRDefault="00757D68" w:rsidP="006A53EA">
      <w:pPr>
        <w:bidi w:val="0"/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P( S) = { {a} , {b} , {c} , {a,b} , {a,c} ,{b,c} ,{a,b,c} , Ø } </w:t>
      </w:r>
    </w:p>
    <w:p w:rsidR="00757D68" w:rsidRPr="006A53EA" w:rsidRDefault="00757D68" w:rsidP="006A53EA">
      <w:pPr>
        <w:bidi w:val="0"/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>2</w:t>
      </w:r>
      <w:r w:rsidRPr="006A53EA">
        <w:rPr>
          <w:rFonts w:cs="Simplified Arabic"/>
          <w:b/>
          <w:bCs/>
          <w:kern w:val="24"/>
          <w:sz w:val="28"/>
          <w:szCs w:val="28"/>
          <w:vertAlign w:val="superscript"/>
          <w:lang w:bidi="ar-EG"/>
        </w:rPr>
        <w:t>3</w:t>
      </w:r>
      <w:r w:rsidRPr="006A53E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=  8 </w:t>
      </w:r>
    </w:p>
    <w:p w:rsidR="00757D68" w:rsidRPr="001D7107" w:rsidRDefault="00757D68" w:rsidP="001B5B82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C903AA"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  <w:br w:type="page"/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تمارين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</w:t>
      </w:r>
    </w:p>
    <w:p w:rsidR="00757D68" w:rsidRPr="001B5B82" w:rsidRDefault="00757D68" w:rsidP="001B5B82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1-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وضح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هذه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خالية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منتهية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غير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B5B82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منتهية</w:t>
      </w:r>
      <w:r w:rsidRPr="001B5B82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</w:p>
    <w:p w:rsidR="00757D68" w:rsidRPr="001B5B82" w:rsidRDefault="00757D68" w:rsidP="001B5B8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A ={x: </w:t>
      </w: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>عدد سالب و موجب</w:t>
      </w: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x }</w:t>
      </w:r>
    </w:p>
    <w:p w:rsidR="00757D68" w:rsidRPr="001B5B82" w:rsidRDefault="00757D68" w:rsidP="001B5B8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B = {3 ,6 ,9 ,12 }</w:t>
      </w:r>
    </w:p>
    <w:p w:rsidR="00757D68" w:rsidRPr="001B5B82" w:rsidRDefault="00757D68" w:rsidP="001B5B8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C = {x: </w:t>
      </w: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دولة أوربية تقع في شبة الجزيرة العربية </w:t>
      </w: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x }</w:t>
      </w:r>
    </w:p>
    <w:p w:rsidR="00757D68" w:rsidRPr="001B5B82" w:rsidRDefault="00757D68" w:rsidP="001B5B8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D = { 2 , 4 , 6 , …....,100}</w:t>
      </w:r>
    </w:p>
    <w:p w:rsidR="00757D68" w:rsidRPr="001B5B82" w:rsidRDefault="00757D68" w:rsidP="001B5B8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E = { 100 , 200 , 300 ,…….}</w:t>
      </w:r>
    </w:p>
    <w:p w:rsidR="00757D68" w:rsidRPr="001B5B82" w:rsidRDefault="00757D68" w:rsidP="001B5B82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B5B82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F = { w , e , r , t } </w:t>
      </w:r>
    </w:p>
    <w:p w:rsidR="00757D68" w:rsidRPr="00C903AA" w:rsidRDefault="00757D68" w:rsidP="002912F8">
      <w:pPr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</w:pPr>
    </w:p>
    <w:p w:rsidR="00757D68" w:rsidRPr="00C903AA" w:rsidRDefault="00757D68" w:rsidP="00965206">
      <w:pPr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5" o:spid="_x0000_i1040" type="#_x0000_t75" style="width:396pt;height:200.2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">
            <v:imagedata r:id="rId35" o:title="" croptop="-1746f" cropbottom="-24400f" cropleft="-486f" cropright="-377f"/>
            <o:lock v:ext="edit" aspectratio="f"/>
          </v:shape>
        </w:pict>
      </w:r>
    </w:p>
    <w:p w:rsidR="00757D68" w:rsidRPr="00C903AA" w:rsidRDefault="00757D68" w:rsidP="00965206">
      <w:pPr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6" o:spid="_x0000_i1041" type="#_x0000_t75" style="width:396.75pt;height:198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">
            <v:imagedata r:id="rId36" o:title="" croptop="-2061f" cropbottom="-11026f" cropleft="-565f" cropright="-785f"/>
            <o:lock v:ext="edit" aspectratio="f"/>
          </v:shape>
        </w:pict>
      </w:r>
    </w:p>
    <w:p w:rsidR="00757D68" w:rsidRPr="00C903AA" w:rsidRDefault="00757D68" w:rsidP="0063699F">
      <w:pPr>
        <w:bidi w:val="0"/>
        <w:rPr>
          <w:rFonts w:ascii="Simplified Arabic" w:hAnsi="Simplified Arabic" w:cs="Simplified Arabic"/>
          <w:b/>
          <w:bCs/>
          <w:color w:val="2E74B5"/>
          <w:kern w:val="24"/>
          <w:position w:val="1"/>
          <w:sz w:val="28"/>
          <w:szCs w:val="28"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7" o:spid="_x0000_i1042" type="#_x0000_t75" style="width:346.5pt;height:169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">
            <v:imagedata r:id="rId37" o:title="" croptop="-2217f" cropbottom="-347f" cropleft="-588f" cropright="-4118f"/>
            <o:lock v:ext="edit" aspectratio="f"/>
          </v:shape>
        </w:pict>
      </w:r>
    </w:p>
    <w:p w:rsidR="00757D68" w:rsidRPr="00C903AA" w:rsidRDefault="00757D68" w:rsidP="0063699F">
      <w:pPr>
        <w:bidi w:val="0"/>
        <w:rPr>
          <w:rFonts w:ascii="Simplified Arabic" w:hAnsi="Simplified Arabic" w:cs="Simplified Arabic"/>
          <w:b/>
          <w:bCs/>
          <w:color w:val="2E74B5"/>
          <w:kern w:val="24"/>
          <w:position w:val="1"/>
          <w:sz w:val="28"/>
          <w:szCs w:val="28"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18" o:spid="_x0000_i1043" type="#_x0000_t75" style="width:373.5pt;height:171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">
            <v:imagedata r:id="rId38" o:title="" croptop="-1466f" cropbottom="-19671f" cropleft="-760f" cropright="-18459f"/>
            <o:lock v:ext="edit" aspectratio="f"/>
          </v:shape>
        </w:pict>
      </w:r>
    </w:p>
    <w:p w:rsidR="00757D68" w:rsidRPr="00C903AA" w:rsidRDefault="00757D68" w:rsidP="00DF35D7">
      <w:pPr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</w:pPr>
      <w:r>
        <w:rPr>
          <w:noProof/>
        </w:rPr>
        <w:pict>
          <v:shape id="صورة 21" o:spid="_x0000_s1031" type="#_x0000_t75" style="position:absolute;left:0;text-align:left;margin-left:17.05pt;margin-top:19.35pt;width:99.5pt;height:270.8pt;z-index:251655680;visibility:visible">
            <v:imagedata r:id="rId39" o:title=""/>
            <w10:wrap type="square"/>
          </v:shape>
        </w:pict>
      </w:r>
      <w:r w:rsidRPr="002267A0">
        <w:rPr>
          <w:rFonts w:ascii="Simplified Arabic" w:hAnsi="Simplified Arabic" w:cs="Simplified Arabic" w:hint="cs"/>
          <w:b/>
          <w:bCs/>
          <w:noProof/>
          <w:color w:val="2E74B5"/>
          <w:kern w:val="24"/>
          <w:position w:val="1"/>
          <w:sz w:val="28"/>
          <w:szCs w:val="28"/>
        </w:rPr>
        <w:pict>
          <v:shape id="كائن 20" o:spid="_x0000_i1044" type="#_x0000_t75" style="width:248.25pt;height:195.75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">
            <v:imagedata r:id="rId40" o:title="" croptop="-13677f" cropbottom="-25903f" cropleft="-10367f" cropright="-4620f"/>
            <o:lock v:ext="edit" aspectratio="f"/>
          </v:shape>
        </w:pict>
      </w:r>
      <w:r w:rsidRPr="00C903AA">
        <w:rPr>
          <w:noProof/>
          <w:sz w:val="28"/>
          <w:szCs w:val="28"/>
        </w:rPr>
        <w:t xml:space="preserve"> </w:t>
      </w:r>
    </w:p>
    <w:p w:rsidR="00757D68" w:rsidRPr="00C903AA" w:rsidRDefault="00757D68" w:rsidP="00DF35D7">
      <w:pPr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</w:pPr>
    </w:p>
    <w:p w:rsidR="00757D68" w:rsidRPr="00C903AA" w:rsidRDefault="00757D68" w:rsidP="00DF35D7">
      <w:pPr>
        <w:rPr>
          <w:rFonts w:cs="Simplified Arabic"/>
          <w:b/>
          <w:bCs/>
          <w:color w:val="2E74B5"/>
          <w:kern w:val="24"/>
          <w:position w:val="1"/>
          <w:sz w:val="28"/>
          <w:szCs w:val="28"/>
          <w:rtl/>
        </w:rPr>
      </w:pPr>
    </w:p>
    <w:p w:rsidR="00757D68" w:rsidRPr="009068E6" w:rsidRDefault="00757D68" w:rsidP="009068E6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/>
          <w:b/>
          <w:bCs/>
          <w:kern w:val="24"/>
          <w:sz w:val="28"/>
          <w:szCs w:val="28"/>
          <w:lang w:bidi="ar-EG"/>
        </w:rPr>
        <w:t>6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-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أنشئ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المجموعات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للمجموعة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/>
          <w:b/>
          <w:bCs/>
          <w:kern w:val="24"/>
          <w:sz w:val="28"/>
          <w:szCs w:val="28"/>
          <w:lang w:bidi="ar-EG"/>
        </w:rPr>
        <w:t xml:space="preserve">S = {2 , 5 , 8} 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؟</w:t>
      </w:r>
    </w:p>
    <w:p w:rsidR="00757D68" w:rsidRPr="009068E6" w:rsidRDefault="00757D68" w:rsidP="009068E6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>
        <w:rPr>
          <w:rFonts w:cs="Simplified Arabic"/>
          <w:b/>
          <w:bCs/>
          <w:kern w:val="24"/>
          <w:sz w:val="28"/>
          <w:szCs w:val="28"/>
          <w:lang w:bidi="ar-EG"/>
        </w:rPr>
        <w:t>7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-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احتوت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المجموعة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/>
          <w:b/>
          <w:bCs/>
          <w:kern w:val="24"/>
          <w:sz w:val="28"/>
          <w:szCs w:val="28"/>
          <w:lang w:bidi="ar-EG"/>
        </w:rPr>
        <w:t>S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5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فأوجد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عدد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عناصر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/>
          <w:b/>
          <w:bCs/>
          <w:kern w:val="24"/>
          <w:sz w:val="28"/>
          <w:szCs w:val="28"/>
          <w:lang w:bidi="ar-EG"/>
        </w:rPr>
        <w:t>P(S)</w:t>
      </w:r>
      <w:r w:rsidRPr="009068E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9068E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؟</w:t>
      </w:r>
    </w:p>
    <w:p w:rsidR="00757D68" w:rsidRDefault="00757D68" w:rsidP="007C5E23">
      <w:pPr>
        <w:pStyle w:val="ListParagraph"/>
        <w:spacing w:before="154" w:after="0" w:line="240" w:lineRule="auto"/>
        <w:jc w:val="both"/>
        <w:textAlignment w:val="baseline"/>
        <w:rPr>
          <w:rFonts w:ascii="Simplified Arabic" w:hAnsi="Simplified Arabic" w:cs="Simplified Arabic"/>
          <w:b/>
          <w:bCs/>
          <w:color w:val="013E36"/>
          <w:kern w:val="24"/>
          <w:sz w:val="28"/>
          <w:szCs w:val="28"/>
          <w:lang w:bidi="ar-EG"/>
        </w:rPr>
      </w:pPr>
      <w:r>
        <w:rPr>
          <w:rFonts w:ascii="Simplified Arabic" w:hAnsi="Simplified Arabic" w:cs="Simplified Arabic"/>
          <w:b/>
          <w:bCs/>
          <w:color w:val="013E36"/>
          <w:kern w:val="24"/>
          <w:sz w:val="28"/>
          <w:szCs w:val="28"/>
          <w:lang w:bidi="ar-EG"/>
        </w:rPr>
        <w:br w:type="page"/>
      </w:r>
    </w:p>
    <w:p w:rsidR="00757D68" w:rsidRPr="007C5E23" w:rsidRDefault="00757D68" w:rsidP="008957D1">
      <w:pPr>
        <w:jc w:val="center"/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</w:pPr>
      <w:r w:rsidRPr="007C5E23">
        <w:rPr>
          <w:rFonts w:hint="cs"/>
          <w:b/>
          <w:bCs/>
          <w:shadow/>
          <w:color w:val="C00000"/>
          <w:kern w:val="24"/>
          <w:sz w:val="40"/>
          <w:szCs w:val="40"/>
          <w:rtl/>
          <w:lang w:bidi="ar-EG"/>
        </w:rPr>
        <w:t>المحاضرة</w:t>
      </w:r>
      <w:r w:rsidRPr="007C5E23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 xml:space="preserve"> (2)</w:t>
      </w:r>
    </w:p>
    <w:p w:rsidR="00757D68" w:rsidRPr="00764D35" w:rsidRDefault="00757D68" w:rsidP="007C5E23">
      <w:pPr>
        <w:spacing w:after="0" w:line="240" w:lineRule="auto"/>
        <w:jc w:val="center"/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</w:pPr>
      <w:r w:rsidRPr="00764D35"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المجموعات</w:t>
      </w:r>
      <w:r w:rsidRPr="00764D35"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 w:rsidRPr="00764D35"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والاقترانات</w:t>
      </w:r>
    </w:p>
    <w:p w:rsidR="00757D68" w:rsidRPr="007C5E23" w:rsidRDefault="00757D68" w:rsidP="007C5E23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7C5E23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ثانياً</w:t>
      </w:r>
      <w:r w:rsidRPr="007C5E23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 </w:t>
      </w:r>
      <w:r w:rsidRPr="007C5E23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الاقـترانات</w:t>
      </w:r>
      <w:r w:rsidRPr="007C5E23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( </w:t>
      </w:r>
      <w:r w:rsidRPr="007C5E23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الدوال</w:t>
      </w:r>
      <w:r w:rsidRPr="007C5E23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) </w:t>
      </w:r>
      <w:r w:rsidRPr="007C5E23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  <w:t>Functions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</w:t>
      </w:r>
    </w:p>
    <w:p w:rsidR="00757D68" w:rsidRPr="00C903AA" w:rsidRDefault="00757D68" w:rsidP="00C903AA">
      <w:pPr>
        <w:rPr>
          <w:b/>
          <w:bCs/>
          <w:shadow/>
          <w:color w:val="C00000"/>
          <w:kern w:val="24"/>
          <w:sz w:val="28"/>
          <w:szCs w:val="28"/>
          <w:rtl/>
        </w:rPr>
      </w:pPr>
      <w:r w:rsidRPr="00C903AA"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  <w:t xml:space="preserve">1-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rtl/>
          <w:lang w:bidi="ar-EG"/>
        </w:rPr>
        <w:t>إقتران</w:t>
      </w:r>
      <w:r w:rsidRPr="00C903AA"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  <w:t xml:space="preserve">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rtl/>
          <w:lang w:bidi="ar-EG"/>
        </w:rPr>
        <w:t>كثير</w:t>
      </w:r>
      <w:r w:rsidRPr="00C903AA"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  <w:t xml:space="preserve">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rtl/>
          <w:lang w:bidi="ar-EG"/>
        </w:rPr>
        <w:t>الحدود</w:t>
      </w:r>
      <w:r w:rsidRPr="00C903AA"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: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ويكون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الصورة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>f(x) = anxn + an-1xn-1 + ……………..+ a1x + a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تكون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درجة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كثير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الحدود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بقيمة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أعلى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أس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لـ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 xml:space="preserve">(x) 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الاقتران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ما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درجة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كل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الاقترانات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كثيرة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الحدود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التالية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1- f(x) = 3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2- f(x) = 3x – 4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3- f(x) = x2  - x  + 1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4- f(x) = x3 + x7 + 5x – 7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5- f(x) = 2 – 3 x + x3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C903AA" w:rsidRDefault="00757D68" w:rsidP="00C903AA">
      <w:pPr>
        <w:bidi w:val="0"/>
        <w:ind w:left="547" w:hanging="547"/>
        <w:rPr>
          <w:kern w:val="24"/>
          <w:lang w:bidi="ar-EG"/>
        </w:rPr>
      </w:pP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1- f(x) = 3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>الدرجة الصفرية و يسمى أيضاً اقتران ثابت .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2- f(x) = 3x – 4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>الدرجة الأولى ويسمى اقتران خطي .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3- f(x) = x2  - x  + 1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>الدرجة الثانية أو اقتران تربيعي .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4- f(x) = x3 + x7 + 5x – 7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>الدرجة السابعة .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5- f(x) = 2 – 3 x + x3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  <w:t>الدرجة الثالثة أو اقتران تكعيبي .</w:t>
      </w: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C903AA" w:rsidRDefault="00757D68">
      <w:pPr>
        <w:bidi w:val="0"/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</w:pPr>
      <w:r w:rsidRPr="00C903AA"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  <w:br w:type="page"/>
      </w:r>
    </w:p>
    <w:p w:rsidR="00757D68" w:rsidRPr="001D7107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العمليات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الحسابية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على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كثيرات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الحدود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</w:t>
      </w:r>
    </w:p>
    <w:p w:rsidR="00757D68" w:rsidRPr="00C903AA" w:rsidRDefault="00757D68" w:rsidP="00C903AA">
      <w:pPr>
        <w:bidi w:val="0"/>
        <w:jc w:val="right"/>
        <w:rPr>
          <w:rFonts w:hAnsi="Arial"/>
          <w:b/>
          <w:bCs/>
          <w:shadow/>
          <w:color w:val="C00000"/>
          <w:kern w:val="24"/>
          <w:sz w:val="28"/>
          <w:szCs w:val="28"/>
        </w:rPr>
      </w:pP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1-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>الجمع</w:t>
      </w: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>و</w:t>
      </w: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>الطرح</w:t>
      </w: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 :-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يتم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الجمع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طرح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كثيرات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الحدود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بجمع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طرح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معاملات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المتغيرات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المتشابهة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الأسس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(1) :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1-( 3x3 – 4x2 + 6 ) + ( x4 – 2 x3 – 4 x  + 3 )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( 3x3 – 4x2 + 6 ) + ( x4 – 2 x3 – 4 x  + 3 ) =  x4 + x3 – 4 x2 – 4x + 9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(2) :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2- (6x5 + 3x3 – 4 x + 5 )- ( 3x5 + x4 – 2x2 – 4x + 7 )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(6x5 + 3x3 – 4 x + 5 )- ( 3x5 + x4 – 2x2 – 4x + 7 )= 3x5 – x4 + 3x3 + 2x2 -2 </w:t>
      </w:r>
    </w:p>
    <w:p w:rsidR="00757D68" w:rsidRPr="000B6A02" w:rsidRDefault="00757D68" w:rsidP="000B6A02">
      <w:pPr>
        <w:rPr>
          <w:b/>
          <w:bCs/>
          <w:shadow/>
          <w:color w:val="C00000"/>
          <w:kern w:val="24"/>
          <w:sz w:val="28"/>
          <w:szCs w:val="28"/>
          <w:rtl/>
        </w:rPr>
      </w:pPr>
      <w:r>
        <w:rPr>
          <w:rFonts w:hAnsi="Arial"/>
          <w:b/>
          <w:bCs/>
          <w:shadow/>
          <w:color w:val="C00000"/>
          <w:kern w:val="24"/>
          <w:sz w:val="28"/>
          <w:szCs w:val="28"/>
        </w:rPr>
        <w:br/>
      </w: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2-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>الضرب</w:t>
      </w: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 :-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rtl/>
          <w:lang w:bidi="ar-EG"/>
        </w:rPr>
        <w:t>مثال</w:t>
      </w:r>
      <w:r w:rsidRPr="00C903AA">
        <w:rPr>
          <w:b/>
          <w:bCs/>
          <w:shadow/>
          <w:color w:val="C00000"/>
          <w:kern w:val="24"/>
          <w:sz w:val="28"/>
          <w:szCs w:val="28"/>
          <w:rtl/>
          <w:lang w:bidi="ar-EG"/>
        </w:rPr>
        <w:t xml:space="preserve"> :-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اذا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f(x) = (3x2 – 5x +4)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وكان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>h(x) = ( x2+ 2x -1 )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فجد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>(f.h)(x)</w:t>
      </w:r>
      <w:r w:rsidRPr="00C903AA">
        <w:rPr>
          <w:rFonts w:cs="Simplified Arabic"/>
          <w:b/>
          <w:bCs/>
          <w:color w:val="013E36"/>
          <w:kern w:val="24"/>
          <w:sz w:val="28"/>
          <w:szCs w:val="28"/>
          <w:rtl/>
          <w:lang w:bidi="ar-EG"/>
        </w:rPr>
        <w:t xml:space="preserve"> 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(f.h)(x)= (3x2 – 5x +4 ) (x2+ 2x -1 )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           = 3x4+6x3 -3x2 -5x3 -10 x2 +5 x + 4 x2 + 8x -4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            =  3x4 + x3 - 9x2 + 13x -4</w:t>
      </w:r>
    </w:p>
    <w:p w:rsidR="00757D68" w:rsidRPr="00C903AA" w:rsidRDefault="00757D68" w:rsidP="00C903AA">
      <w:pPr>
        <w:bidi w:val="0"/>
        <w:jc w:val="right"/>
        <w:rPr>
          <w:rFonts w:hAnsi="Arial"/>
          <w:b/>
          <w:bCs/>
          <w:shadow/>
          <w:color w:val="C00000"/>
          <w:kern w:val="24"/>
          <w:sz w:val="28"/>
          <w:szCs w:val="28"/>
        </w:rPr>
      </w:pP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2- </w:t>
      </w:r>
      <w:r w:rsidRPr="00C903AA">
        <w:rPr>
          <w:rFonts w:hint="cs"/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>الضرب</w:t>
      </w:r>
      <w:r w:rsidRPr="00C903AA">
        <w:rPr>
          <w:b/>
          <w:bCs/>
          <w:shadow/>
          <w:color w:val="C00000"/>
          <w:kern w:val="24"/>
          <w:sz w:val="28"/>
          <w:szCs w:val="28"/>
          <w:u w:val="single"/>
          <w:rtl/>
          <w:lang w:bidi="ar-EG"/>
        </w:rPr>
        <w:t xml:space="preserve"> :-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اذا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f(x) = (2x2 +3x)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،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وكان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>h(x) = ( x3+ 5x -8 )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فجد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>(f.h)(x)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  <w:r w:rsidRPr="001D7107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(f.h)(x)= (x3+ 5x -8 ) (2x2 +3x)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           = 2x5+10x3 -16x2 +3x4 +15 x2 -24x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           = 2x5 +3x4 +10x3 - x2 -24x</w:t>
      </w:r>
    </w:p>
    <w:p w:rsidR="00757D68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</w:p>
    <w:p w:rsidR="00757D68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</w:p>
    <w:p w:rsidR="00757D68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</w:p>
    <w:p w:rsidR="00757D68" w:rsidRPr="001D7107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1-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الاقتران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النسبي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2267A0">
        <w:rPr>
          <w:rFonts w:cs="Simplified Arabic"/>
          <w:b/>
          <w:bCs/>
          <w:kern w:val="24"/>
          <w:sz w:val="28"/>
          <w:szCs w:val="28"/>
          <w:lang w:bidi="ar-EG"/>
        </w:rPr>
        <w:pict>
          <v:shape id="كائن 2" o:spid="_x0000_i1045" type="#_x0000_t75" style="width:406.5pt;height:176.2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">
            <v:imagedata r:id="rId41" o:title="" croptop="-1254f" cropbottom="-1727f" cropleft="-593f" cropright="-369f"/>
            <o:lock v:ext="edit" aspectratio="f"/>
          </v:shape>
        </w:pict>
      </w:r>
    </w:p>
    <w:p w:rsidR="00757D68" w:rsidRDefault="00757D68" w:rsidP="007E4FE3">
      <w:pPr>
        <w:bidi w:val="0"/>
        <w:jc w:val="right"/>
        <w:rPr>
          <w:rFonts w:hAnsi="Arial"/>
          <w:b/>
          <w:bCs/>
          <w:shadow/>
          <w:color w:val="C00000"/>
          <w:kern w:val="24"/>
          <w:sz w:val="28"/>
          <w:szCs w:val="28"/>
        </w:rPr>
      </w:pPr>
      <w:r w:rsidRPr="002267A0">
        <w:rPr>
          <w:rFonts w:hAnsi="Arial"/>
          <w:b/>
          <w:bCs/>
          <w:shadow/>
          <w:noProof/>
          <w:color w:val="C00000"/>
          <w:kern w:val="24"/>
          <w:sz w:val="28"/>
          <w:szCs w:val="28"/>
        </w:rPr>
        <w:pict>
          <v:shape id="كائن 3" o:spid="_x0000_i1046" type="#_x0000_t75" style="width:414.75pt;height:170.2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">
            <v:imagedata r:id="rId42" o:title="" croptop="-1684f" cropbottom="-2123f" cropleft="-516f" cropright="-446f"/>
            <o:lock v:ext="edit" aspectratio="f"/>
          </v:shape>
        </w:pict>
      </w:r>
    </w:p>
    <w:p w:rsidR="00757D68" w:rsidRDefault="00757D68" w:rsidP="007E4FE3">
      <w:pPr>
        <w:bidi w:val="0"/>
        <w:jc w:val="right"/>
        <w:rPr>
          <w:rFonts w:hAnsi="Arial"/>
          <w:b/>
          <w:bCs/>
          <w:shadow/>
          <w:color w:val="C00000"/>
          <w:kern w:val="24"/>
          <w:sz w:val="28"/>
          <w:szCs w:val="28"/>
        </w:rPr>
      </w:pPr>
      <w:r w:rsidRPr="002267A0">
        <w:rPr>
          <w:rFonts w:hAnsi="Arial"/>
          <w:b/>
          <w:bCs/>
          <w:shadow/>
          <w:noProof/>
          <w:color w:val="C00000"/>
          <w:kern w:val="24"/>
          <w:sz w:val="28"/>
          <w:szCs w:val="28"/>
        </w:rPr>
        <w:pict>
          <v:shape id="صورة 2" o:spid="_x0000_i1047" type="#_x0000_t75" style="width:422.25pt;height:132.75pt;visibility:visible">
            <v:imagedata r:id="rId43" o:title="" cropbottom="22726f"/>
          </v:shape>
        </w:pict>
      </w:r>
    </w:p>
    <w:p w:rsidR="00757D68" w:rsidRDefault="00757D68" w:rsidP="00E22997">
      <w:pPr>
        <w:bidi w:val="0"/>
        <w:jc w:val="right"/>
        <w:rPr>
          <w:rFonts w:hAnsi="Arial"/>
          <w:b/>
          <w:bCs/>
          <w:shadow/>
          <w:color w:val="C00000"/>
          <w:kern w:val="24"/>
          <w:sz w:val="28"/>
          <w:szCs w:val="28"/>
        </w:rPr>
      </w:pPr>
      <w:r w:rsidRPr="002267A0">
        <w:rPr>
          <w:rFonts w:hAnsi="Arial"/>
          <w:b/>
          <w:bCs/>
          <w:shadow/>
          <w:noProof/>
          <w:color w:val="C00000"/>
          <w:kern w:val="24"/>
          <w:sz w:val="28"/>
          <w:szCs w:val="28"/>
        </w:rPr>
        <w:pict>
          <v:shape id="كائن 5" o:spid="_x0000_i1048" type="#_x0000_t75" style="width:423pt;height:183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">
            <v:imagedata r:id="rId44" o:title="" croptop="-1659f" cropbottom="-1815f" cropleft="-516f" cropright="-446f"/>
            <o:lock v:ext="edit" aspectratio="f"/>
          </v:shape>
        </w:pict>
      </w:r>
    </w:p>
    <w:p w:rsidR="00757D68" w:rsidRPr="001D7107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العمليات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الحسابية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على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الاقترانات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النسبية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Default="00757D68" w:rsidP="00F57D78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8" o:spid="_x0000_i1049" type="#_x0000_t75" style="width:414.75pt;height:19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">
            <v:imagedata r:id="rId45" o:title="" croptop="-1652f" cropbottom="-1184f" cropleft="-514f" cropright="-292f"/>
            <o:lock v:ext="edit" aspectratio="f"/>
          </v:shape>
        </w:pict>
      </w:r>
    </w:p>
    <w:p w:rsidR="00757D68" w:rsidRDefault="00757D68" w:rsidP="00251AF0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_x0000_i1050" type="#_x0000_t75" style="width:423pt;height:197.2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">
            <v:imagedata r:id="rId46" o:title="" croptop="-1626f" cropbottom="-123f" cropleft="-514f" cropright="-292f"/>
            <o:lock v:ext="edit" aspectratio="f"/>
          </v:shape>
        </w:pict>
      </w:r>
    </w:p>
    <w:p w:rsidR="00757D68" w:rsidRDefault="00757D68" w:rsidP="00CB5E4B">
      <w:pPr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CB5E4B"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u w:val="single"/>
          <w:rtl/>
          <w:lang w:bidi="ar-EG"/>
        </w:rPr>
        <w:t xml:space="preserve">2- </w:t>
      </w:r>
      <w:r w:rsidRPr="00CB5E4B">
        <w:rPr>
          <w:rFonts w:cs="Simplified Arabic" w:hint="cs"/>
          <w:b/>
          <w:bCs/>
          <w:shadow/>
          <w:color w:val="013E36"/>
          <w:spacing w:val="10"/>
          <w:kern w:val="24"/>
          <w:sz w:val="28"/>
          <w:szCs w:val="28"/>
          <w:u w:val="single"/>
          <w:rtl/>
          <w:lang w:bidi="ar-EG"/>
        </w:rPr>
        <w:t>الاقتران</w:t>
      </w:r>
      <w:r w:rsidRPr="00CB5E4B"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u w:val="single"/>
          <w:rtl/>
          <w:lang w:bidi="ar-EG"/>
        </w:rPr>
        <w:t xml:space="preserve"> </w:t>
      </w:r>
      <w:r w:rsidRPr="00CB5E4B">
        <w:rPr>
          <w:rFonts w:cs="Simplified Arabic" w:hint="cs"/>
          <w:b/>
          <w:bCs/>
          <w:shadow/>
          <w:color w:val="013E36"/>
          <w:spacing w:val="10"/>
          <w:kern w:val="24"/>
          <w:sz w:val="28"/>
          <w:szCs w:val="28"/>
          <w:u w:val="single"/>
          <w:rtl/>
          <w:lang w:bidi="ar-EG"/>
        </w:rPr>
        <w:t>الأسي</w:t>
      </w:r>
      <w:r w:rsidRPr="00CB5E4B"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u w:val="single"/>
          <w:rtl/>
          <w:lang w:bidi="ar-EG"/>
        </w:rPr>
        <w:t xml:space="preserve"> :-</w:t>
      </w:r>
    </w:p>
    <w:p w:rsidR="00757D68" w:rsidRDefault="00757D68" w:rsidP="00CB5E4B">
      <w:pPr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10" o:spid="_x0000_i1051" type="#_x0000_t75" style="width:315pt;height:161.2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">
            <v:imagedata r:id="rId47" o:title="" croptop="-1175f" cropbottom="-506f" cropleft="-488f" cropright="-651f"/>
            <o:lock v:ext="edit" aspectratio="f"/>
          </v:shape>
        </w:pict>
      </w:r>
    </w:p>
    <w:p w:rsidR="00757D68" w:rsidRDefault="00757D68" w:rsidP="00CB5E4B">
      <w:pPr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11" o:spid="_x0000_i1052" type="#_x0000_t75" style="width:375pt;height:2in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4P/fHhzQAAAAIAx6/9TmcAM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">
            <v:imagedata r:id="rId48" o:title="" croptop="-1996f" cropbottom="-116f" cropleft="-670f" cropright="-330f"/>
            <o:lock v:ext="edit" aspectratio="f"/>
          </v:shape>
        </w:pict>
      </w:r>
    </w:p>
    <w:p w:rsidR="00757D68" w:rsidRDefault="00757D68" w:rsidP="00CB5E4B">
      <w:pPr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_x0000_i1053" type="#_x0000_t75" style="width:393.75pt;height:128.25pt;visibility:visible">
            <v:imagedata r:id="rId49" o:title="" cropbottom="22598f"/>
          </v:shape>
        </w:pict>
      </w: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_x0000_i1054" type="#_x0000_t75" style="width:351.75pt;height:132.75pt;visibility:visible">
            <v:imagedata r:id="rId50" o:title="" cropbottom="15995f"/>
          </v:shape>
        </w:pict>
      </w:r>
    </w:p>
    <w:p w:rsidR="00757D68" w:rsidRDefault="00757D68" w:rsidP="00B16629">
      <w:pPr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_x0000_i1055" type="#_x0000_t75" style="width:414.75pt;height:198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">
            <v:imagedata r:id="rId51" o:title="" croptop="-1693f" cropbottom="-2963f" cropleft="-740f" cropright="-293f"/>
            <o:lock v:ext="edit" aspectratio="f"/>
          </v:shape>
        </w:pict>
      </w:r>
    </w:p>
    <w:p w:rsidR="00757D68" w:rsidRPr="001D7107" w:rsidRDefault="00757D68" w:rsidP="00B16629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3-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الاقتران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اللوغاريتمي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الاقتران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اللوغاريتمي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الاقتران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المعكوس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للاقتران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الاسي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بالتالي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يكون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الاقتران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اللوغاريتمي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معرف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الاعداد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الحقيقية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الموجبة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إلى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الاعداد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الحقيقية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.</w:t>
      </w:r>
    </w:p>
    <w:p w:rsidR="00757D68" w:rsidRPr="001D7107" w:rsidRDefault="00757D68" w:rsidP="001D7107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فإذا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1D7107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:-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f(x) = loga x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rtl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y = ax </w:t>
      </w:r>
    </w:p>
    <w:p w:rsidR="00757D68" w:rsidRPr="001D7107" w:rsidRDefault="00757D68" w:rsidP="001D7107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1D7107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 x = loga y </w:t>
      </w:r>
    </w:p>
    <w:p w:rsidR="00757D68" w:rsidRDefault="00757D68" w:rsidP="00F754C9">
      <w:pPr>
        <w:bidi w:val="0"/>
        <w:jc w:val="right"/>
        <w:rPr>
          <w:rFonts w:ascii="Simplified Arabic" w:hAnsi="Simplified Arabic" w:cs="Simplified Arabic"/>
          <w:b/>
          <w:bCs/>
          <w:color w:val="013E36"/>
          <w:kern w:val="24"/>
          <w:sz w:val="28"/>
          <w:szCs w:val="28"/>
          <w:lang w:bidi="ar-EG"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013E36"/>
          <w:kern w:val="24"/>
          <w:sz w:val="28"/>
          <w:szCs w:val="28"/>
        </w:rPr>
        <w:pict>
          <v:shape id="_x0000_i1056" type="#_x0000_t75" style="width:402pt;height:145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j/twfHBAAAAAiD1j+1&#10;JTw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">
            <v:imagedata r:id="rId52" o:title="" croptop="-1766f" cropbottom="-570f" cropleft="-662f" cropright="-292f"/>
            <o:lock v:ext="edit" aspectratio="f"/>
          </v:shape>
        </w:pict>
      </w:r>
    </w:p>
    <w:p w:rsidR="00757D68" w:rsidRPr="00B16629" w:rsidRDefault="00757D68" w:rsidP="005E20C9">
      <w:pPr>
        <w:bidi w:val="0"/>
        <w:jc w:val="right"/>
        <w:rPr>
          <w:rFonts w:ascii="Simplified Arabic" w:hAnsi="Simplified Arabic" w:cs="Simplified Arabic"/>
          <w:b/>
          <w:bCs/>
          <w:color w:val="013E36"/>
          <w:kern w:val="24"/>
          <w:sz w:val="28"/>
          <w:szCs w:val="28"/>
          <w:lang w:bidi="ar-EG"/>
        </w:rPr>
      </w:pPr>
      <w:r w:rsidRPr="002267A0">
        <w:rPr>
          <w:rFonts w:ascii="Simplified Arabic" w:hAnsi="Simplified Arabic" w:cs="Simplified Arabic" w:hint="cs"/>
          <w:b/>
          <w:bCs/>
          <w:noProof/>
          <w:color w:val="013E36"/>
          <w:kern w:val="24"/>
          <w:sz w:val="28"/>
          <w:szCs w:val="28"/>
        </w:rPr>
        <w:pict>
          <v:shape id="كائن 19" o:spid="_x0000_i1057" type="#_x0000_t75" style="width:388.5pt;height:156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">
            <v:imagedata r:id="rId53" o:title="" croptop="-3122f" cropbottom="172f" cropleft="-2393f" cropright="-1462f"/>
            <o:lock v:ext="edit" aspectratio="f"/>
          </v:shape>
        </w:pict>
      </w:r>
      <w:r w:rsidRPr="002267A0">
        <w:rPr>
          <w:rFonts w:ascii="Simplified Arabic" w:hAnsi="Simplified Arabic" w:cs="Simplified Arabic" w:hint="cs"/>
          <w:b/>
          <w:bCs/>
          <w:noProof/>
          <w:color w:val="013E36"/>
          <w:kern w:val="24"/>
          <w:sz w:val="28"/>
          <w:szCs w:val="28"/>
        </w:rPr>
        <w:pict>
          <v:shape id="_x0000_i1058" type="#_x0000_t75" style="width:406.5pt;height:186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">
            <v:imagedata r:id="rId54" o:title="" croptop="-1469f" cropbottom="-122f" cropleft="-662f" cropright="-292f"/>
            <o:lock v:ext="edit" aspectratio="f"/>
          </v:shape>
        </w:pict>
      </w:r>
    </w:p>
    <w:p w:rsidR="00757D68" w:rsidRDefault="00757D68" w:rsidP="005E20C9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21" o:spid="_x0000_i1059" type="#_x0000_t75" style="width:406.5pt;height:19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">
            <v:imagedata r:id="rId55" o:title="" croptop="-1313f" cropbottom="-122f" cropleft="-593f" cropright="-447f"/>
            <o:lock v:ext="edit" aspectratio="f"/>
          </v:shape>
        </w:pict>
      </w:r>
    </w:p>
    <w:p w:rsidR="00757D68" w:rsidRDefault="00757D68" w:rsidP="005E20C9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صورة 3" o:spid="_x0000_i1060" type="#_x0000_t75" style="width:422.25pt;height:118.5pt;visibility:visible">
            <v:imagedata r:id="rId56" o:title="" croptop="8092f" cropbottom="21322f"/>
          </v:shape>
        </w:pict>
      </w:r>
    </w:p>
    <w:p w:rsidR="00757D68" w:rsidRDefault="00757D68" w:rsidP="005372AF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24" o:spid="_x0000_i1061" type="#_x0000_t75" style="width:402pt;height:186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">
            <v:imagedata r:id="rId57" o:title="" croptop="-1768f" cropbottom="-123f" cropleft="-744f" cropright="-666f"/>
            <o:lock v:ext="edit" aspectratio="f"/>
          </v:shape>
        </w:pict>
      </w:r>
    </w:p>
    <w:p w:rsidR="00757D68" w:rsidRDefault="00757D68" w:rsidP="005372AF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</w:p>
    <w:p w:rsidR="00757D68" w:rsidRDefault="00757D68" w:rsidP="005372AF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25" o:spid="_x0000_i1062" type="#_x0000_t75" style="width:402pt;height:197.25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">
            <v:imagedata r:id="rId58" o:title="" croptop="-2281f" cropbottom="-1647f" cropleft="-1598f" cropright="-1218f"/>
            <o:lock v:ext="edit" aspectratio="f"/>
          </v:shape>
        </w:pict>
      </w:r>
    </w:p>
    <w:p w:rsidR="00757D68" w:rsidRDefault="00757D68" w:rsidP="005372AF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26" o:spid="_x0000_i1063" type="#_x0000_t75" style="width:6in;height:215.25pt;visibility:visible" o:gfxdata="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">
            <v:imagedata r:id="rId59" o:title="" croptop="-2281f" cropbottom="-1647f" cropleft="-1517f" cropright="-1217f"/>
            <o:lock v:ext="edit" aspectratio="f"/>
          </v:shape>
        </w:pict>
      </w:r>
    </w:p>
    <w:p w:rsidR="00757D68" w:rsidRPr="001D7107" w:rsidRDefault="00757D68" w:rsidP="001D7107">
      <w:pP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تمارين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1D7107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واجب</w:t>
      </w:r>
      <w:r w:rsidRPr="001D7107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:-</w:t>
      </w:r>
    </w:p>
    <w:p w:rsidR="00757D68" w:rsidRDefault="00757D68" w:rsidP="00EB5247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27" o:spid="_x0000_i1064" type="#_x0000_t75" style="width:406.5pt;height:197.2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">
            <v:imagedata r:id="rId60" o:title="" croptop="-1181f" cropbottom="-568f" cropleft="-663f" cropright="-370f"/>
            <o:lock v:ext="edit" aspectratio="f"/>
          </v:shape>
        </w:pict>
      </w:r>
    </w:p>
    <w:p w:rsidR="00757D68" w:rsidRDefault="00757D68" w:rsidP="00EB5247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29" o:spid="_x0000_i1065" type="#_x0000_t75" style="width:406.5pt;height:169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">
            <v:imagedata r:id="rId61" o:title="" croptop="-2122f" cropbottom="-5148f" cropleft="-593f" cropright="-369f"/>
            <o:lock v:ext="edit" aspectratio="f"/>
          </v:shape>
        </w:pict>
      </w:r>
    </w:p>
    <w:p w:rsidR="00757D68" w:rsidRDefault="00757D68" w:rsidP="00EB5247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30" o:spid="_x0000_i1066" type="#_x0000_t75" style="width:402pt;height:138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">
            <v:imagedata r:id="rId62" o:title="" croptop="-1647f" cropbottom="-6034f" cropleft="-1274f" cropright="-751f"/>
            <o:lock v:ext="edit" aspectratio="f"/>
          </v:shape>
        </w:pict>
      </w: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31" o:spid="_x0000_i1067" type="#_x0000_t75" style="width:414.75pt;height:217.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">
            <v:imagedata r:id="rId63" o:title="" croptop="-1173f" cropbottom="-122f" cropleft="-664f" cropright="-517f"/>
            <o:lock v:ext="edit" aspectratio="f"/>
          </v:shape>
        </w:pict>
      </w:r>
    </w:p>
    <w:p w:rsidR="00757D68" w:rsidRDefault="00757D68" w:rsidP="00EB5247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  <w:r w:rsidRPr="002267A0">
        <w:rPr>
          <w:rFonts w:ascii="Simplified Arabic" w:hAnsi="Simplified Arabic" w:cs="Simplified Arabic" w:hint="cs"/>
          <w:b/>
          <w:bCs/>
          <w:shadow/>
          <w:noProof/>
          <w:color w:val="013E36"/>
          <w:spacing w:val="10"/>
          <w:kern w:val="24"/>
          <w:sz w:val="28"/>
          <w:szCs w:val="28"/>
        </w:rPr>
        <w:pict>
          <v:shape id="كائن 32" o:spid="_x0000_i1068" type="#_x0000_t75" style="width:414.75pt;height:210.75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">
            <v:imagedata r:id="rId64" o:title="" croptop="-1645f" cropbottom="-869f" cropleft="-818f" cropright="-293f"/>
            <o:lock v:ext="edit" aspectratio="f"/>
          </v:shape>
        </w:pict>
      </w:r>
    </w:p>
    <w:p w:rsidR="00757D68" w:rsidRPr="00954660" w:rsidRDefault="00757D68" w:rsidP="009476BD">
      <w:pPr>
        <w:rPr>
          <w:b/>
          <w:bCs/>
          <w:shadow/>
          <w:color w:val="C00000"/>
          <w:kern w:val="24"/>
          <w:sz w:val="16"/>
          <w:szCs w:val="16"/>
          <w:rtl/>
        </w:rPr>
      </w:pPr>
      <w:r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  <w:br w:type="page"/>
      </w:r>
    </w:p>
    <w:p w:rsidR="00757D68" w:rsidRPr="002C5B7E" w:rsidRDefault="00757D68" w:rsidP="00954660">
      <w:pPr>
        <w:spacing w:line="240" w:lineRule="auto"/>
        <w:jc w:val="center"/>
        <w:rPr>
          <w:sz w:val="40"/>
          <w:szCs w:val="40"/>
          <w:rtl/>
        </w:rPr>
      </w:pPr>
      <w:r w:rsidRPr="002C5B7E">
        <w:rPr>
          <w:rFonts w:hint="cs"/>
          <w:b/>
          <w:bCs/>
          <w:shadow/>
          <w:color w:val="C00000"/>
          <w:kern w:val="24"/>
          <w:sz w:val="40"/>
          <w:szCs w:val="40"/>
          <w:rtl/>
          <w:lang w:bidi="ar-EG"/>
        </w:rPr>
        <w:t>المحاضرة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</w:rPr>
        <w:t xml:space="preserve"> 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(</w:t>
      </w:r>
      <w:r>
        <w:rPr>
          <w:b/>
          <w:bCs/>
          <w:shadow/>
          <w:color w:val="C00000"/>
          <w:kern w:val="24"/>
          <w:sz w:val="40"/>
          <w:szCs w:val="40"/>
          <w:rtl/>
        </w:rPr>
        <w:t>3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)</w:t>
      </w:r>
    </w:p>
    <w:p w:rsidR="00757D68" w:rsidRPr="00764D35" w:rsidRDefault="00757D68" w:rsidP="00954660">
      <w:pPr>
        <w:spacing w:line="240" w:lineRule="auto"/>
        <w:jc w:val="center"/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</w:pP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المعادلات</w:t>
      </w:r>
      <w:r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و</w:t>
      </w:r>
      <w:r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المتباينات</w:t>
      </w:r>
    </w:p>
    <w:p w:rsidR="00757D68" w:rsidRPr="00015F8F" w:rsidRDefault="00757D68" w:rsidP="00954660">
      <w:pPr>
        <w:spacing w:line="240" w:lineRule="auto"/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</w:pPr>
      <w:r w:rsidRPr="00015F8F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أولاً</w:t>
      </w:r>
      <w:r w:rsidRPr="00015F8F"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 xml:space="preserve">: </w:t>
      </w:r>
      <w:r w:rsidRPr="00015F8F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المعادلات</w:t>
      </w:r>
      <w:r w:rsidRPr="00015F8F"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:</w:t>
      </w:r>
    </w:p>
    <w:p w:rsidR="00757D68" w:rsidRDefault="00757D68" w:rsidP="00954660">
      <w:pPr>
        <w:spacing w:before="154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يحتل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موضوع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المعادلات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مكانة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كبيرة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الرياضيات،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أقدم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المواضيع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طُرحت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للبحث،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هذه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الوحدة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سنتطرق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إلى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757D68" w:rsidRDefault="00757D68" w:rsidP="00954660">
      <w:pPr>
        <w:numPr>
          <w:ilvl w:val="0"/>
          <w:numId w:val="10"/>
        </w:numPr>
        <w:spacing w:before="154" w:after="0" w:line="240" w:lineRule="auto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المعادلات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الخطية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</w:p>
    <w:p w:rsidR="00757D68" w:rsidRDefault="00757D68" w:rsidP="00954660">
      <w:pPr>
        <w:numPr>
          <w:ilvl w:val="0"/>
          <w:numId w:val="10"/>
        </w:numPr>
        <w:spacing w:before="154" w:after="0" w:line="240" w:lineRule="auto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المعادلات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التربيعية</w:t>
      </w:r>
    </w:p>
    <w:p w:rsidR="00757D68" w:rsidRDefault="00757D68" w:rsidP="00954660">
      <w:pPr>
        <w:numPr>
          <w:ilvl w:val="0"/>
          <w:numId w:val="10"/>
        </w:numPr>
        <w:spacing w:before="154" w:after="0" w:line="240" w:lineRule="auto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أنظمة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معادلتين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بمجهولين</w:t>
      </w:r>
    </w:p>
    <w:p w:rsidR="00757D68" w:rsidRDefault="00757D68" w:rsidP="00954660">
      <w:pPr>
        <w:numPr>
          <w:ilvl w:val="0"/>
          <w:numId w:val="10"/>
        </w:numPr>
        <w:spacing w:before="154" w:after="0" w:line="240" w:lineRule="auto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نظام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بثلاثة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مجاهيل</w:t>
      </w:r>
    </w:p>
    <w:p w:rsidR="00757D68" w:rsidRPr="00213DA9" w:rsidRDefault="00757D68" w:rsidP="00954660">
      <w:pPr>
        <w:spacing w:before="154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يقصد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إيجاد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قيمة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المتغير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المتغيرات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>.</w:t>
      </w:r>
    </w:p>
    <w:p w:rsidR="00757D68" w:rsidRPr="00906126" w:rsidRDefault="00757D68" w:rsidP="00954660">
      <w:pPr>
        <w:numPr>
          <w:ilvl w:val="0"/>
          <w:numId w:val="11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 w:rsidRPr="00906126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حل</w:t>
      </w:r>
      <w:r w:rsidRPr="00906126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906126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المعادلة</w:t>
      </w:r>
      <w:r w:rsidRPr="00906126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906126"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الخطية</w:t>
      </w:r>
      <w:r w:rsidRPr="00906126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757D68" w:rsidRDefault="00757D68" w:rsidP="00954660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الخطية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معادلة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متغير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واحد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الدرجة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الأولى،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أكبر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أس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واحد،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الشكل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العام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للمعادلة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الخطية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757D68" w:rsidRPr="00C746F6" w:rsidRDefault="00757D68" w:rsidP="00954660">
      <w:pPr>
        <w:spacing w:line="240" w:lineRule="auto"/>
        <w:jc w:val="center"/>
        <w:rPr>
          <w:rFonts w:cs="Simplified Arabic"/>
          <w:b/>
          <w:bCs/>
          <w:kern w:val="24"/>
          <w:sz w:val="28"/>
          <w:szCs w:val="28"/>
          <w:lang w:bidi="ar-EG"/>
        </w:rPr>
      </w:pPr>
      <w:r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x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+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=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0</w:t>
      </w:r>
    </w:p>
    <w:p w:rsidR="00757D68" w:rsidRDefault="00757D68" w:rsidP="00954660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</w:rPr>
      </w:pPr>
      <w:r w:rsidRPr="00C746F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مثال</w:t>
      </w:r>
      <w:r w:rsidRPr="00C746F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: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المعدلة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الخطية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التالية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757D68" w:rsidRPr="00954660" w:rsidRDefault="00757D68" w:rsidP="00954660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954660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2x – 3 = 0</w:t>
      </w:r>
    </w:p>
    <w:p w:rsidR="00757D68" w:rsidRDefault="00757D68" w:rsidP="00954660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</w:rPr>
      </w:pPr>
      <w:r w:rsidRPr="00AF629A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الحل</w:t>
      </w:r>
      <w:r w:rsidRPr="00AF629A"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757D68" w:rsidRPr="00954660" w:rsidRDefault="00757D68" w:rsidP="00954660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954660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2x – 3 = 0</w:t>
      </w:r>
    </w:p>
    <w:p w:rsidR="00757D68" w:rsidRPr="00954660" w:rsidRDefault="00757D68" w:rsidP="00954660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954660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2x = 3</w:t>
      </w:r>
    </w:p>
    <w:p w:rsidR="00757D68" w:rsidRPr="00954660" w:rsidRDefault="00757D68" w:rsidP="00954660">
      <w:pPr>
        <w:bidi w:val="0"/>
        <w:spacing w:before="154" w:after="0" w:line="240" w:lineRule="auto"/>
        <w:ind w:left="547" w:hanging="547"/>
        <w:textAlignment w:val="baseline"/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</w:pPr>
      <w:r w:rsidRPr="00954660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>x =</w:t>
      </w:r>
      <w:r w:rsidRPr="00954660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object w:dxaOrig="240" w:dyaOrig="620">
          <v:shape id="_x0000_i1069" type="#_x0000_t75" style="width:12pt;height:30.75pt" o:ole="">
            <v:imagedata r:id="rId65" o:title=""/>
          </v:shape>
          <o:OLEObject Type="Embed" ProgID="Equation.3" ShapeID="_x0000_i1069" DrawAspect="Content" ObjectID="_1475490090" r:id="rId66"/>
        </w:object>
      </w:r>
      <w:r w:rsidRPr="00954660">
        <w:rPr>
          <w:rFonts w:ascii="Times New Roman" w:hAnsi="Times New Roman" w:cs="Times New Roman"/>
          <w:b/>
          <w:bCs/>
          <w:kern w:val="24"/>
          <w:sz w:val="28"/>
          <w:szCs w:val="28"/>
          <w:lang w:bidi="ar-EG"/>
        </w:rPr>
        <w:t xml:space="preserve"> </w:t>
      </w:r>
    </w:p>
    <w:p w:rsidR="00757D68" w:rsidRDefault="00757D68" w:rsidP="00954660">
      <w:pPr>
        <w:numPr>
          <w:ilvl w:val="0"/>
          <w:numId w:val="11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المعادلة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التربيعية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757D68" w:rsidRDefault="00757D68" w:rsidP="00954660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المعادلة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التربيعية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يكون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أكبر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أس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فيها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اثنين،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تأخذ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FD6C8E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الصورة</w:t>
      </w:r>
      <w:r w:rsidRPr="00FD6C8E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: </w:t>
      </w:r>
    </w:p>
    <w:p w:rsidR="00757D68" w:rsidRDefault="00757D68" w:rsidP="00954660">
      <w:pPr>
        <w:spacing w:line="240" w:lineRule="auto"/>
        <w:jc w:val="center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x</w:t>
      </w:r>
      <w:r w:rsidRPr="002A5B06">
        <w:rPr>
          <w:rFonts w:cs="Simplified Arabic"/>
          <w:b/>
          <w:bCs/>
          <w:kern w:val="24"/>
          <w:sz w:val="28"/>
          <w:szCs w:val="28"/>
          <w:vertAlign w:val="superscript"/>
          <w:lang w:bidi="ar-EG"/>
        </w:rPr>
        <w:t>2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+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b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x + c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=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 w:rsidRPr="00C746F6">
        <w:rPr>
          <w:rFonts w:cs="Simplified Arabic"/>
          <w:b/>
          <w:bCs/>
          <w:kern w:val="24"/>
          <w:sz w:val="28"/>
          <w:szCs w:val="28"/>
          <w:lang w:bidi="ar-EG"/>
        </w:rPr>
        <w:t>0</w:t>
      </w:r>
    </w:p>
    <w:p w:rsidR="00757D68" w:rsidRPr="00C746F6" w:rsidRDefault="00757D68" w:rsidP="00954660">
      <w:pPr>
        <w:spacing w:line="240" w:lineRule="auto"/>
        <w:jc w:val="center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/>
          <w:b/>
          <w:bCs/>
          <w:kern w:val="24"/>
          <w:sz w:val="28"/>
          <w:szCs w:val="28"/>
          <w:rtl/>
        </w:rPr>
        <w:br w:type="page"/>
      </w:r>
    </w:p>
    <w:p w:rsidR="00757D68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هناك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العديد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الطرق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لحل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هذه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المعادلة،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لكننا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سوف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نعتمد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القانون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العام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للحل،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حيث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أنه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أسرع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هذه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الطرق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أكثرها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دقة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يأخذ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القانون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العام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الشكل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التالي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757D68" w:rsidRDefault="00757D68" w:rsidP="009476BD">
      <w:pPr>
        <w:jc w:val="center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noProof/>
        </w:rPr>
      </w:r>
      <w:r w:rsidRPr="00615956">
        <w:rPr>
          <w:rFonts w:cs="Simplified Arabic"/>
          <w:b/>
          <w:bCs/>
          <w:kern w:val="24"/>
          <w:sz w:val="28"/>
          <w:szCs w:val="28"/>
        </w:rPr>
        <w:pict>
          <v:group id="_x0000_s1032" style="width:125.9pt;height:45.9pt;mso-position-horizontal-relative:char;mso-position-vertical-relative:line" coordorigin="7596,1786" coordsize="2518,918">
            <v:group id="_x0000_s1033" style="position:absolute;left:7596;top:1786;width:2518;height:918" coordorigin="7596,1786" coordsize="2518,918">
              <v:shape id="_x0000_s1034" type="#_x0000_t75" style="position:absolute;left:7596;top:1786;width:2518;height:918">
                <v:imagedata r:id="rId67" o:title="" croptop="17204f" cropbottom="38708f" cropleft="25459f" cropright="20188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left:9125;top:1951;width:240;height:238" stroked="f">
                <v:textbox style="mso-next-textbox:#_x0000_s1035">
                  <w:txbxContent>
                    <w:p w:rsidR="00757D68" w:rsidRPr="00076B09" w:rsidRDefault="00757D68" w:rsidP="009476BD">
                      <w:pPr>
                        <w:rPr>
                          <w:color w:val="FFFFFF"/>
                          <w:vertAlign w:val="superscript"/>
                        </w:rPr>
                      </w:pPr>
                      <w:r w:rsidRPr="00076B09">
                        <w:rPr>
                          <w:color w:val="FFFFFF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v:group>
            <v:shape id="_x0000_s1036" type="#_x0000_t202" style="position:absolute;left:8997;top:1868;width:360;height:360" filled="f" stroked="f">
              <v:textbox style="mso-next-textbox:#_x0000_s1036">
                <w:txbxContent>
                  <w:p w:rsidR="00757D68" w:rsidRPr="00076B09" w:rsidRDefault="00757D68" w:rsidP="009476BD">
                    <w:pPr>
                      <w:rPr>
                        <w:vertAlign w:val="superscript"/>
                      </w:rPr>
                    </w:pPr>
                    <w:r w:rsidRPr="00076B09">
                      <w:rPr>
                        <w:vertAlign w:val="superscript"/>
                      </w:rPr>
                      <w:t>2</w:t>
                    </w:r>
                  </w:p>
                </w:txbxContent>
              </v:textbox>
            </v:shape>
            <w10:anchorlock/>
          </v:group>
        </w:pict>
      </w:r>
    </w:p>
    <w:p w:rsidR="00757D68" w:rsidRPr="00FD6C8E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يسمى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المقدار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F6D71">
        <w:rPr>
          <w:rFonts w:cs="Simplified Arabic" w:hint="cs"/>
          <w:b/>
          <w:bCs/>
          <w:kern w:val="24"/>
          <w:position w:val="-4"/>
          <w:sz w:val="28"/>
          <w:szCs w:val="28"/>
        </w:rPr>
        <w:object w:dxaOrig="220" w:dyaOrig="260">
          <v:shape id="_x0000_i1071" type="#_x0000_t75" style="width:10.5pt;height:17.25pt" o:ole="">
            <v:imagedata r:id="rId68" o:title=""/>
          </v:shape>
          <o:OLEObject Type="Embed" ProgID="Equation.3" ShapeID="_x0000_i1071" DrawAspect="Content" ObjectID="_1475490091" r:id="rId69"/>
        </w:objec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= </w:t>
      </w:r>
      <w:r>
        <w:rPr>
          <w:rFonts w:cs="Simplified Arabic"/>
          <w:b/>
          <w:bCs/>
          <w:kern w:val="24"/>
          <w:sz w:val="28"/>
          <w:szCs w:val="28"/>
        </w:rPr>
        <w:t>b</w:t>
      </w:r>
      <w:r w:rsidRPr="00875366">
        <w:rPr>
          <w:rFonts w:cs="Simplified Arabic"/>
          <w:b/>
          <w:bCs/>
          <w:kern w:val="24"/>
          <w:sz w:val="28"/>
          <w:szCs w:val="28"/>
          <w:vertAlign w:val="superscript"/>
        </w:rPr>
        <w:t>2</w:t>
      </w:r>
      <w:r>
        <w:rPr>
          <w:rFonts w:cs="Simplified Arabic"/>
          <w:b/>
          <w:bCs/>
          <w:kern w:val="24"/>
          <w:sz w:val="28"/>
          <w:szCs w:val="28"/>
        </w:rPr>
        <w:t xml:space="preserve"> – 4ac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ما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أسفل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الجذر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بالمميز</w:t>
      </w:r>
      <w:r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757D68" w:rsidRPr="007878CE" w:rsidRDefault="00757D68" w:rsidP="009476BD">
      <w:pPr>
        <w:rPr>
          <w:rFonts w:cs="Simplified Arabic"/>
          <w:b/>
          <w:bCs/>
          <w:color w:val="800000"/>
          <w:kern w:val="24"/>
          <w:sz w:val="28"/>
          <w:szCs w:val="28"/>
          <w:rtl/>
        </w:rPr>
      </w:pP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  <w:lang w:bidi="ar-EG"/>
        </w:rPr>
        <w:t>و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هناك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ثلاث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حالات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للحل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بهذه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الطريقة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و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 xml:space="preserve"> </w:t>
      </w:r>
      <w:r w:rsidRPr="007878CE">
        <w:rPr>
          <w:rFonts w:cs="Simplified Arabic" w:hint="cs"/>
          <w:b/>
          <w:bCs/>
          <w:color w:val="800000"/>
          <w:kern w:val="24"/>
          <w:sz w:val="28"/>
          <w:szCs w:val="28"/>
          <w:rtl/>
        </w:rPr>
        <w:t>هي</w:t>
      </w:r>
      <w:r w:rsidRPr="007878CE">
        <w:rPr>
          <w:rFonts w:cs="Simplified Arabic"/>
          <w:b/>
          <w:bCs/>
          <w:color w:val="800000"/>
          <w:kern w:val="24"/>
          <w:sz w:val="28"/>
          <w:szCs w:val="28"/>
          <w:rtl/>
        </w:rPr>
        <w:t>:</w:t>
      </w:r>
    </w:p>
    <w:p w:rsidR="00757D68" w:rsidRDefault="00757D68" w:rsidP="009476BD">
      <w:pPr>
        <w:numPr>
          <w:ilvl w:val="1"/>
          <w:numId w:val="10"/>
        </w:numPr>
        <w:tabs>
          <w:tab w:val="clear" w:pos="1443"/>
          <w:tab w:val="num" w:pos="629"/>
        </w:tabs>
        <w:spacing w:after="0" w:line="240" w:lineRule="auto"/>
        <w:ind w:left="629" w:hanging="480"/>
        <w:rPr>
          <w:rFonts w:cs="Simplified Arabic"/>
          <w:b/>
          <w:bCs/>
          <w:kern w:val="24"/>
          <w:sz w:val="28"/>
          <w:szCs w:val="28"/>
        </w:rPr>
      </w:pPr>
      <w:r w:rsidRPr="00072E18">
        <w:rPr>
          <w:rFonts w:cs="Simplified Arabic" w:hint="cs"/>
          <w:b/>
          <w:bCs/>
          <w:color w:val="FF0000"/>
          <w:kern w:val="24"/>
          <w:sz w:val="28"/>
          <w:szCs w:val="28"/>
          <w:rtl/>
        </w:rPr>
        <w:t>الحالة</w:t>
      </w:r>
      <w:r w:rsidRPr="00072E18">
        <w:rPr>
          <w:rFonts w:cs="Simplified Arabic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072E18">
        <w:rPr>
          <w:rFonts w:cs="Simplified Arabic" w:hint="cs"/>
          <w:b/>
          <w:bCs/>
          <w:color w:val="FF0000"/>
          <w:kern w:val="24"/>
          <w:sz w:val="28"/>
          <w:szCs w:val="28"/>
          <w:rtl/>
        </w:rPr>
        <w:t>الأولى</w:t>
      </w:r>
      <w:r w:rsidRPr="00072E18">
        <w:rPr>
          <w:rFonts w:cs="Simplified Arabic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إذا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كان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المميز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(</w:t>
      </w:r>
      <w:r>
        <w:rPr>
          <w:rFonts w:cs="Simplified Arabic"/>
          <w:b/>
          <w:bCs/>
          <w:kern w:val="24"/>
          <w:sz w:val="28"/>
          <w:szCs w:val="28"/>
        </w:rPr>
        <w:t xml:space="preserve"> &gt; 0 </w:t>
      </w:r>
      <w:r w:rsidRPr="008F6D71">
        <w:rPr>
          <w:rFonts w:cs="Simplified Arabic" w:hint="cs"/>
          <w:b/>
          <w:bCs/>
          <w:kern w:val="24"/>
          <w:position w:val="-4"/>
          <w:sz w:val="28"/>
          <w:szCs w:val="28"/>
        </w:rPr>
        <w:object w:dxaOrig="220" w:dyaOrig="260">
          <v:shape id="_x0000_i1072" type="#_x0000_t75" style="width:10.5pt;height:17.25pt" o:ole="">
            <v:imagedata r:id="rId68" o:title=""/>
          </v:shape>
          <o:OLEObject Type="Embed" ProgID="Equation.3" ShapeID="_x0000_i1072" DrawAspect="Content" ObjectID="_1475490092" r:id="rId70"/>
        </w:object>
      </w:r>
      <w:r>
        <w:rPr>
          <w:rFonts w:cs="Simplified Arabic"/>
          <w:b/>
          <w:bCs/>
          <w:kern w:val="24"/>
          <w:sz w:val="28"/>
          <w:szCs w:val="28"/>
        </w:rPr>
        <w:t xml:space="preserve"> (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فيوجد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حلين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للمعادلة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</w:p>
    <w:p w:rsidR="00757D68" w:rsidRDefault="00757D68" w:rsidP="009476BD">
      <w:pPr>
        <w:ind w:left="149"/>
        <w:jc w:val="center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/>
          <w:b/>
          <w:bCs/>
          <w:kern w:val="24"/>
          <w:sz w:val="28"/>
          <w:szCs w:val="28"/>
          <w:rtl/>
        </w:rPr>
        <w:t>(</w:t>
      </w:r>
      <w:r w:rsidRPr="00493202">
        <w:rPr>
          <w:rFonts w:cs="Simplified Arabic"/>
          <w:b/>
          <w:bCs/>
          <w:kern w:val="24"/>
          <w:position w:val="-24"/>
          <w:sz w:val="28"/>
          <w:szCs w:val="28"/>
        </w:rPr>
        <w:object w:dxaOrig="980" w:dyaOrig="680">
          <v:shape id="_x0000_i1073" type="#_x0000_t75" style="width:48.75pt;height:33.75pt" o:ole="">
            <v:imagedata r:id="rId71" o:title=""/>
          </v:shape>
          <o:OLEObject Type="Embed" ProgID="Equation.3" ShapeID="_x0000_i1073" DrawAspect="Content" ObjectID="_1475490093" r:id="rId72"/>
        </w:object>
      </w:r>
      <w:r>
        <w:rPr>
          <w:rFonts w:cs="Simplified Arabic"/>
          <w:b/>
          <w:bCs/>
          <w:kern w:val="24"/>
          <w:sz w:val="28"/>
          <w:szCs w:val="28"/>
        </w:rPr>
        <w:t>, x</w:t>
      </w:r>
      <w:r w:rsidRPr="00E36183">
        <w:rPr>
          <w:rFonts w:cs="Simplified Arabic"/>
          <w:b/>
          <w:bCs/>
          <w:kern w:val="24"/>
          <w:sz w:val="28"/>
          <w:szCs w:val="28"/>
          <w:vertAlign w:val="subscript"/>
        </w:rPr>
        <w:t>2</w:t>
      </w:r>
      <w:r>
        <w:rPr>
          <w:rFonts w:cs="Simplified Arabic"/>
          <w:b/>
          <w:bCs/>
          <w:kern w:val="24"/>
          <w:sz w:val="28"/>
          <w:szCs w:val="28"/>
        </w:rPr>
        <w:t xml:space="preserve">= </w:t>
      </w:r>
      <w:r w:rsidRPr="00493202">
        <w:rPr>
          <w:rFonts w:cs="Simplified Arabic"/>
          <w:b/>
          <w:bCs/>
          <w:kern w:val="24"/>
          <w:position w:val="-24"/>
          <w:sz w:val="28"/>
          <w:szCs w:val="28"/>
        </w:rPr>
        <w:object w:dxaOrig="980" w:dyaOrig="680">
          <v:shape id="_x0000_i1074" type="#_x0000_t75" style="width:48.75pt;height:33.75pt" o:ole="">
            <v:imagedata r:id="rId73" o:title=""/>
          </v:shape>
          <o:OLEObject Type="Embed" ProgID="Equation.3" ShapeID="_x0000_i1074" DrawAspect="Content" ObjectID="_1475490094" r:id="rId74"/>
        </w:object>
      </w:r>
      <w:r w:rsidRPr="00493202">
        <w:rPr>
          <w:rFonts w:cs="Simplified Arabic"/>
          <w:b/>
          <w:bCs/>
          <w:kern w:val="24"/>
          <w:sz w:val="28"/>
          <w:szCs w:val="28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x</w:t>
      </w:r>
      <w:r w:rsidRPr="00E36183">
        <w:rPr>
          <w:rFonts w:cs="Simplified Arabic"/>
          <w:b/>
          <w:bCs/>
          <w:kern w:val="24"/>
          <w:sz w:val="28"/>
          <w:szCs w:val="28"/>
          <w:vertAlign w:val="subscript"/>
        </w:rPr>
        <w:t>1</w:t>
      </w:r>
      <w:r>
        <w:rPr>
          <w:rFonts w:cs="Simplified Arabic"/>
          <w:b/>
          <w:bCs/>
          <w:kern w:val="24"/>
          <w:sz w:val="28"/>
          <w:szCs w:val="28"/>
        </w:rPr>
        <w:t xml:space="preserve"> =</w:t>
      </w:r>
      <w:r>
        <w:rPr>
          <w:rFonts w:cs="Simplified Arabic"/>
          <w:b/>
          <w:bCs/>
          <w:kern w:val="24"/>
          <w:sz w:val="28"/>
          <w:szCs w:val="28"/>
          <w:rtl/>
        </w:rPr>
        <w:t>)</w:t>
      </w:r>
    </w:p>
    <w:p w:rsidR="00757D68" w:rsidRDefault="00757D68" w:rsidP="009476BD">
      <w:pPr>
        <w:numPr>
          <w:ilvl w:val="1"/>
          <w:numId w:val="10"/>
        </w:numPr>
        <w:tabs>
          <w:tab w:val="clear" w:pos="1443"/>
          <w:tab w:val="num" w:pos="629"/>
        </w:tabs>
        <w:spacing w:after="0" w:line="240" w:lineRule="auto"/>
        <w:ind w:left="629" w:hanging="480"/>
        <w:rPr>
          <w:rFonts w:cs="Simplified Arabic"/>
          <w:b/>
          <w:bCs/>
          <w:kern w:val="24"/>
          <w:sz w:val="28"/>
          <w:szCs w:val="28"/>
        </w:rPr>
      </w:pPr>
      <w:r w:rsidRPr="00072E18">
        <w:rPr>
          <w:rFonts w:cs="Simplified Arabic" w:hint="cs"/>
          <w:b/>
          <w:bCs/>
          <w:color w:val="FF0000"/>
          <w:kern w:val="24"/>
          <w:sz w:val="28"/>
          <w:szCs w:val="28"/>
          <w:rtl/>
        </w:rPr>
        <w:t>الحالة</w:t>
      </w:r>
      <w:r w:rsidRPr="00072E18">
        <w:rPr>
          <w:rFonts w:cs="Simplified Arabic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072E18">
        <w:rPr>
          <w:rFonts w:cs="Simplified Arabic" w:hint="cs"/>
          <w:b/>
          <w:bCs/>
          <w:color w:val="FF0000"/>
          <w:kern w:val="24"/>
          <w:sz w:val="28"/>
          <w:szCs w:val="28"/>
          <w:rtl/>
        </w:rPr>
        <w:t>الثانية</w:t>
      </w:r>
      <w:r w:rsidRPr="00072E18">
        <w:rPr>
          <w:rFonts w:cs="Simplified Arabic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إذا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كان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المميز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( </w:t>
      </w:r>
      <w:r>
        <w:rPr>
          <w:rFonts w:cs="Simplified Arabic"/>
          <w:b/>
          <w:bCs/>
          <w:kern w:val="24"/>
          <w:sz w:val="28"/>
          <w:szCs w:val="28"/>
        </w:rPr>
        <w:t>0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 w:rsidRPr="008F6D71">
        <w:rPr>
          <w:rFonts w:cs="Simplified Arabic" w:hint="cs"/>
          <w:b/>
          <w:bCs/>
          <w:kern w:val="24"/>
          <w:position w:val="-4"/>
          <w:sz w:val="28"/>
          <w:szCs w:val="28"/>
        </w:rPr>
        <w:object w:dxaOrig="220" w:dyaOrig="260">
          <v:shape id="_x0000_i1075" type="#_x0000_t75" style="width:10.5pt;height:17.25pt" o:ole="">
            <v:imagedata r:id="rId68" o:title=""/>
          </v:shape>
          <o:OLEObject Type="Embed" ProgID="Equation.3" ShapeID="_x0000_i1075" DrawAspect="Content" ObjectID="_1475490095" r:id="rId75"/>
        </w:object>
      </w:r>
      <w:r>
        <w:rPr>
          <w:rFonts w:cs="Simplified Arabic"/>
          <w:b/>
          <w:bCs/>
          <w:kern w:val="24"/>
          <w:sz w:val="28"/>
          <w:szCs w:val="28"/>
        </w:rPr>
        <w:t xml:space="preserve"> (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فيوجد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وحيد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للمعادلة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</w:p>
    <w:p w:rsidR="00757D68" w:rsidRDefault="00757D68" w:rsidP="009476BD">
      <w:pPr>
        <w:ind w:left="1038"/>
        <w:jc w:val="center"/>
        <w:rPr>
          <w:rFonts w:cs="Simplified Arabic"/>
          <w:b/>
          <w:bCs/>
          <w:kern w:val="24"/>
          <w:sz w:val="28"/>
          <w:szCs w:val="28"/>
          <w:rtl/>
        </w:rPr>
      </w:pPr>
      <w:r w:rsidRPr="005E2F9D">
        <w:rPr>
          <w:rFonts w:cs="Simplified Arabic"/>
          <w:b/>
          <w:bCs/>
          <w:kern w:val="24"/>
          <w:position w:val="-24"/>
          <w:sz w:val="28"/>
          <w:szCs w:val="28"/>
        </w:rPr>
        <w:object w:dxaOrig="420" w:dyaOrig="620">
          <v:shape id="_x0000_i1076" type="#_x0000_t75" style="width:21pt;height:30.75pt" o:ole="">
            <v:imagedata r:id="rId76" o:title=""/>
          </v:shape>
          <o:OLEObject Type="Embed" ProgID="Equation.3" ShapeID="_x0000_i1076" DrawAspect="Content" ObjectID="_1475490096" r:id="rId77"/>
        </w:object>
      </w:r>
      <w:r w:rsidRPr="005E2F9D">
        <w:rPr>
          <w:rFonts w:cs="Simplified Arabic"/>
          <w:b/>
          <w:bCs/>
          <w:kern w:val="24"/>
          <w:sz w:val="28"/>
          <w:szCs w:val="28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x =</w:t>
      </w:r>
    </w:p>
    <w:p w:rsidR="00757D68" w:rsidRDefault="00757D68" w:rsidP="009476BD">
      <w:pPr>
        <w:numPr>
          <w:ilvl w:val="1"/>
          <w:numId w:val="10"/>
        </w:numPr>
        <w:tabs>
          <w:tab w:val="clear" w:pos="1443"/>
          <w:tab w:val="num" w:pos="629"/>
        </w:tabs>
        <w:spacing w:after="0" w:line="240" w:lineRule="auto"/>
        <w:ind w:left="629" w:hanging="480"/>
        <w:rPr>
          <w:rFonts w:cs="Simplified Arabic"/>
          <w:b/>
          <w:bCs/>
          <w:kern w:val="24"/>
          <w:sz w:val="28"/>
          <w:szCs w:val="28"/>
        </w:rPr>
      </w:pPr>
      <w:r w:rsidRPr="00072E18">
        <w:rPr>
          <w:rFonts w:cs="Simplified Arabic" w:hint="cs"/>
          <w:b/>
          <w:bCs/>
          <w:color w:val="FF0000"/>
          <w:kern w:val="24"/>
          <w:sz w:val="28"/>
          <w:szCs w:val="28"/>
          <w:rtl/>
        </w:rPr>
        <w:t>الحالة</w:t>
      </w:r>
      <w:r w:rsidRPr="00072E18">
        <w:rPr>
          <w:rFonts w:cs="Simplified Arabic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072E18">
        <w:rPr>
          <w:rFonts w:cs="Simplified Arabic" w:hint="cs"/>
          <w:b/>
          <w:bCs/>
          <w:color w:val="FF0000"/>
          <w:kern w:val="24"/>
          <w:sz w:val="28"/>
          <w:szCs w:val="28"/>
          <w:rtl/>
        </w:rPr>
        <w:t>الثالثة</w:t>
      </w:r>
      <w:r w:rsidRPr="00072E18">
        <w:rPr>
          <w:rFonts w:cs="Simplified Arabic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إذا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كان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المميز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( </w:t>
      </w:r>
      <w:r>
        <w:rPr>
          <w:rFonts w:cs="Simplified Arabic"/>
          <w:b/>
          <w:bCs/>
          <w:kern w:val="24"/>
          <w:sz w:val="28"/>
          <w:szCs w:val="28"/>
        </w:rPr>
        <w:t>0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&gt; </w:t>
      </w:r>
      <w:r w:rsidRPr="008F6D71">
        <w:rPr>
          <w:rFonts w:cs="Simplified Arabic" w:hint="cs"/>
          <w:b/>
          <w:bCs/>
          <w:kern w:val="24"/>
          <w:position w:val="-4"/>
          <w:sz w:val="28"/>
          <w:szCs w:val="28"/>
        </w:rPr>
        <w:object w:dxaOrig="220" w:dyaOrig="260">
          <v:shape id="_x0000_i1077" type="#_x0000_t75" style="width:10.5pt;height:17.25pt" o:ole="">
            <v:imagedata r:id="rId68" o:title=""/>
          </v:shape>
          <o:OLEObject Type="Embed" ProgID="Equation.3" ShapeID="_x0000_i1077" DrawAspect="Content" ObjectID="_1475490097" r:id="rId78"/>
        </w:object>
      </w:r>
      <w:r>
        <w:rPr>
          <w:rFonts w:cs="Simplified Arabic"/>
          <w:b/>
          <w:bCs/>
          <w:kern w:val="24"/>
          <w:sz w:val="28"/>
          <w:szCs w:val="28"/>
        </w:rPr>
        <w:t xml:space="preserve"> (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فلا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يوجد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حقيقي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للمعادلة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</w:p>
    <w:p w:rsidR="00757D68" w:rsidRPr="005E2F9D" w:rsidRDefault="00757D68" w:rsidP="009476BD">
      <w:pPr>
        <w:ind w:left="1038"/>
        <w:jc w:val="center"/>
        <w:rPr>
          <w:rFonts w:cs="Simplified Arabic"/>
          <w:b/>
          <w:bCs/>
          <w:kern w:val="24"/>
          <w:sz w:val="28"/>
          <w:szCs w:val="28"/>
        </w:rPr>
      </w:pPr>
    </w:p>
    <w:p w:rsidR="00757D68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 w:rsidRPr="00072E18">
        <w:rPr>
          <w:rFonts w:cs="Simplified Arabic" w:hint="cs"/>
          <w:b/>
          <w:bCs/>
          <w:kern w:val="24"/>
          <w:sz w:val="28"/>
          <w:szCs w:val="28"/>
          <w:rtl/>
        </w:rPr>
        <w:t>مثال</w:t>
      </w:r>
      <w:r w:rsidRPr="00072E18"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</w:p>
    <w:p w:rsidR="00757D68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المعادلات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التربيعية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التالية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757D68" w:rsidRDefault="00757D68" w:rsidP="009476BD">
      <w:pPr>
        <w:numPr>
          <w:ilvl w:val="0"/>
          <w:numId w:val="12"/>
        </w:numPr>
        <w:bidi w:val="0"/>
        <w:spacing w:after="0" w:line="240" w:lineRule="auto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/>
          <w:b/>
          <w:bCs/>
          <w:kern w:val="24"/>
          <w:sz w:val="28"/>
          <w:szCs w:val="28"/>
        </w:rPr>
        <w:t>x</w:t>
      </w:r>
      <w:r w:rsidRPr="00072E18">
        <w:rPr>
          <w:rFonts w:cs="Simplified Arabic"/>
          <w:b/>
          <w:bCs/>
          <w:kern w:val="24"/>
          <w:sz w:val="28"/>
          <w:szCs w:val="28"/>
          <w:vertAlign w:val="superscript"/>
        </w:rPr>
        <w:t>2</w:t>
      </w:r>
      <w:r>
        <w:rPr>
          <w:rFonts w:cs="Simplified Arabic"/>
          <w:b/>
          <w:bCs/>
          <w:kern w:val="24"/>
          <w:sz w:val="28"/>
          <w:szCs w:val="28"/>
        </w:rPr>
        <w:t xml:space="preserve"> + 2x – 3 = 0</w:t>
      </w:r>
    </w:p>
    <w:p w:rsidR="00757D68" w:rsidRDefault="00757D68" w:rsidP="009476BD">
      <w:pPr>
        <w:numPr>
          <w:ilvl w:val="0"/>
          <w:numId w:val="12"/>
        </w:numPr>
        <w:bidi w:val="0"/>
        <w:spacing w:after="0" w:line="240" w:lineRule="auto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/>
          <w:b/>
          <w:bCs/>
          <w:kern w:val="24"/>
          <w:sz w:val="28"/>
          <w:szCs w:val="28"/>
        </w:rPr>
        <w:t>3x</w:t>
      </w:r>
      <w:r w:rsidRPr="00072E18">
        <w:rPr>
          <w:rFonts w:cs="Simplified Arabic"/>
          <w:b/>
          <w:bCs/>
          <w:kern w:val="24"/>
          <w:sz w:val="28"/>
          <w:szCs w:val="28"/>
          <w:vertAlign w:val="superscript"/>
        </w:rPr>
        <w:t>2</w:t>
      </w:r>
      <w:r>
        <w:rPr>
          <w:rFonts w:cs="Simplified Arabic"/>
          <w:b/>
          <w:bCs/>
          <w:kern w:val="24"/>
          <w:sz w:val="28"/>
          <w:szCs w:val="28"/>
        </w:rPr>
        <w:t xml:space="preserve"> - 4x + 5 = 0</w:t>
      </w:r>
    </w:p>
    <w:p w:rsidR="00757D68" w:rsidRDefault="00757D68" w:rsidP="009476BD">
      <w:pPr>
        <w:numPr>
          <w:ilvl w:val="0"/>
          <w:numId w:val="12"/>
        </w:numPr>
        <w:bidi w:val="0"/>
        <w:spacing w:after="0" w:line="240" w:lineRule="auto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/>
          <w:b/>
          <w:bCs/>
          <w:kern w:val="24"/>
          <w:sz w:val="28"/>
          <w:szCs w:val="28"/>
        </w:rPr>
        <w:t>x</w:t>
      </w:r>
      <w:r w:rsidRPr="00072E18">
        <w:rPr>
          <w:rFonts w:cs="Simplified Arabic"/>
          <w:b/>
          <w:bCs/>
          <w:kern w:val="24"/>
          <w:sz w:val="28"/>
          <w:szCs w:val="28"/>
          <w:vertAlign w:val="superscript"/>
        </w:rPr>
        <w:t>2</w:t>
      </w:r>
      <w:r>
        <w:rPr>
          <w:rFonts w:cs="Simplified Arabic"/>
          <w:b/>
          <w:bCs/>
          <w:kern w:val="24"/>
          <w:sz w:val="28"/>
          <w:szCs w:val="28"/>
        </w:rPr>
        <w:t xml:space="preserve"> - 2x + 1 = 0</w:t>
      </w:r>
    </w:p>
    <w:p w:rsidR="00757D68" w:rsidRDefault="00757D68" w:rsidP="009476BD">
      <w:pPr>
        <w:numPr>
          <w:ilvl w:val="0"/>
          <w:numId w:val="12"/>
        </w:numPr>
        <w:bidi w:val="0"/>
        <w:spacing w:after="0" w:line="240" w:lineRule="auto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/>
          <w:b/>
          <w:bCs/>
          <w:kern w:val="24"/>
          <w:sz w:val="28"/>
          <w:szCs w:val="28"/>
        </w:rPr>
        <w:t>x</w:t>
      </w:r>
      <w:r w:rsidRPr="00072E18">
        <w:rPr>
          <w:rFonts w:cs="Simplified Arabic"/>
          <w:b/>
          <w:bCs/>
          <w:kern w:val="24"/>
          <w:sz w:val="28"/>
          <w:szCs w:val="28"/>
          <w:vertAlign w:val="superscript"/>
        </w:rPr>
        <w:t>2</w:t>
      </w:r>
      <w:r>
        <w:rPr>
          <w:rFonts w:cs="Simplified Arabic"/>
          <w:b/>
          <w:bCs/>
          <w:kern w:val="24"/>
          <w:sz w:val="28"/>
          <w:szCs w:val="28"/>
        </w:rPr>
        <w:t xml:space="preserve"> - 5x + 3 = 0</w:t>
      </w:r>
    </w:p>
    <w:p w:rsidR="00757D68" w:rsidRDefault="00757D68" w:rsidP="009476BD">
      <w:pPr>
        <w:ind w:left="720"/>
        <w:jc w:val="center"/>
        <w:rPr>
          <w:rFonts w:cs="Simplified Arabic"/>
          <w:kern w:val="24"/>
          <w:sz w:val="28"/>
          <w:szCs w:val="28"/>
        </w:rPr>
      </w:pPr>
      <w:r w:rsidRPr="00ED4CC7">
        <w:rPr>
          <w:rFonts w:cs="Simplified Arabic"/>
          <w:kern w:val="24"/>
          <w:sz w:val="28"/>
          <w:szCs w:val="28"/>
        </w:rPr>
        <w:pict>
          <v:shape id="_x0000_i1078" type="#_x0000_t75" style="width:402pt;height:201pt">
            <v:imagedata r:id="rId79" o:title="" cropright="1188f"/>
          </v:shape>
        </w:pict>
      </w:r>
    </w:p>
    <w:p w:rsidR="00757D68" w:rsidRPr="00910022" w:rsidRDefault="00757D68" w:rsidP="009476BD">
      <w:pPr>
        <w:bidi w:val="0"/>
        <w:ind w:left="720"/>
        <w:jc w:val="center"/>
        <w:rPr>
          <w:rFonts w:cs="Simplified Arabic"/>
          <w:kern w:val="24"/>
          <w:sz w:val="28"/>
          <w:szCs w:val="28"/>
          <w:rtl/>
        </w:rPr>
      </w:pPr>
    </w:p>
    <w:p w:rsidR="00757D68" w:rsidRDefault="00757D68" w:rsidP="009476BD">
      <w:pPr>
        <w:bidi w:val="0"/>
        <w:jc w:val="center"/>
        <w:rPr>
          <w:rtl/>
        </w:rPr>
      </w:pPr>
      <w:r>
        <w:pict>
          <v:shape id="_x0000_i1079" type="#_x0000_t75" style="width:355.5pt;height:92.25pt">
            <v:imagedata r:id="rId80" o:title="" cropbottom="13621f"/>
          </v:shape>
        </w:pict>
      </w:r>
    </w:p>
    <w:p w:rsidR="00757D68" w:rsidRDefault="00757D68" w:rsidP="009476BD">
      <w:pPr>
        <w:jc w:val="center"/>
        <w:rPr>
          <w:rtl/>
        </w:rPr>
      </w:pPr>
      <w:r>
        <w:pict>
          <v:shape id="_x0000_i1080" type="#_x0000_t75" style="width:336pt;height:129pt">
            <v:imagedata r:id="rId81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jc w:val="center"/>
        <w:rPr>
          <w:rtl/>
        </w:rPr>
      </w:pPr>
      <w:r>
        <w:pict>
          <v:shape id="_x0000_i1081" type="#_x0000_t75" style="width:345pt;height:174pt">
            <v:imagedata r:id="rId82" o:title=""/>
          </v:shape>
        </w:pict>
      </w:r>
    </w:p>
    <w:p w:rsidR="00757D68" w:rsidRDefault="00757D68" w:rsidP="009476BD"/>
    <w:p w:rsidR="00757D68" w:rsidRDefault="00757D68" w:rsidP="009476BD"/>
    <w:p w:rsidR="00757D68" w:rsidRDefault="00757D68" w:rsidP="009476BD">
      <w:pPr>
        <w:jc w:val="center"/>
        <w:rPr>
          <w:rtl/>
        </w:rPr>
      </w:pPr>
      <w:r>
        <w:pict>
          <v:shape id="_x0000_i1082" type="#_x0000_t75" style="width:345.75pt;height:138pt">
            <v:imagedata r:id="rId83" o:title=""/>
          </v:shape>
        </w:pict>
      </w:r>
    </w:p>
    <w:p w:rsidR="00757D68" w:rsidRDefault="00757D68" w:rsidP="009476BD">
      <w:pPr>
        <w:jc w:val="center"/>
        <w:rPr>
          <w:rtl/>
        </w:rPr>
      </w:pPr>
      <w:r>
        <w:pict>
          <v:shape id="_x0000_i1083" type="#_x0000_t75" style="width:342.75pt;height:100.5pt">
            <v:imagedata r:id="rId84" o:title=""/>
          </v:shape>
        </w:pict>
      </w:r>
    </w:p>
    <w:p w:rsidR="00757D68" w:rsidRDefault="00757D68" w:rsidP="009476BD">
      <w:pPr>
        <w:jc w:val="center"/>
        <w:rPr>
          <w:rtl/>
        </w:rPr>
      </w:pPr>
    </w:p>
    <w:p w:rsidR="00757D68" w:rsidRDefault="00757D68" w:rsidP="009476BD">
      <w:pPr>
        <w:jc w:val="center"/>
        <w:rPr>
          <w:rtl/>
        </w:rPr>
      </w:pPr>
      <w:r>
        <w:pict>
          <v:shape id="_x0000_i1084" type="#_x0000_t75" style="width:338.25pt;height:145.5pt">
            <v:imagedata r:id="rId85" o:title=""/>
          </v:shape>
        </w:pict>
      </w:r>
    </w:p>
    <w:p w:rsidR="00757D68" w:rsidRDefault="00757D68" w:rsidP="009476BD">
      <w:pPr>
        <w:jc w:val="center"/>
        <w:rPr>
          <w:rtl/>
        </w:rPr>
      </w:pPr>
    </w:p>
    <w:p w:rsidR="00757D68" w:rsidRDefault="00757D68" w:rsidP="009476BD">
      <w:pPr>
        <w:jc w:val="center"/>
        <w:rPr>
          <w:rtl/>
        </w:rPr>
      </w:pPr>
    </w:p>
    <w:p w:rsidR="00757D68" w:rsidRDefault="00757D68" w:rsidP="009476BD">
      <w:pPr>
        <w:jc w:val="center"/>
        <w:rPr>
          <w:rtl/>
        </w:rPr>
      </w:pPr>
      <w:r>
        <w:pict>
          <v:shape id="_x0000_i1085" type="#_x0000_t75" style="width:329.25pt;height:120pt">
            <v:imagedata r:id="rId86" o:title=""/>
          </v:shape>
        </w:pict>
      </w:r>
    </w:p>
    <w:p w:rsidR="00757D68" w:rsidRDefault="00757D68" w:rsidP="009476BD">
      <w:pPr>
        <w:jc w:val="center"/>
        <w:rPr>
          <w:rtl/>
        </w:rPr>
      </w:pPr>
    </w:p>
    <w:p w:rsidR="00757D68" w:rsidRDefault="00757D68" w:rsidP="009476BD">
      <w:pPr>
        <w:jc w:val="center"/>
        <w:rPr>
          <w:rtl/>
        </w:rPr>
      </w:pPr>
    </w:p>
    <w:p w:rsidR="00757D68" w:rsidRDefault="00757D68" w:rsidP="009476BD">
      <w:pPr>
        <w:jc w:val="center"/>
        <w:rPr>
          <w:rtl/>
        </w:rPr>
      </w:pPr>
      <w:r>
        <w:pict>
          <v:shape id="_x0000_i1086" type="#_x0000_t75" style="width:336pt;height:159pt">
            <v:imagedata r:id="rId87" o:title=""/>
          </v:shape>
        </w:pict>
      </w:r>
    </w:p>
    <w:p w:rsidR="00757D68" w:rsidRDefault="00757D68" w:rsidP="009476BD">
      <w:pPr>
        <w:numPr>
          <w:ilvl w:val="0"/>
          <w:numId w:val="11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>
        <w:rPr>
          <w:rtl/>
        </w:rPr>
        <w:br w:type="page"/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المعادلة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التربيعية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757D68" w:rsidRDefault="00757D68" w:rsidP="009476B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يمكن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هذا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النوع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المعادلات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باستخدام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طريقة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الحذف،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حيث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نجعل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معاملات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أحد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المتغيرين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المعادلتين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نفس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القيمة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لكن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بإشارتين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مختلفتين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ثم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نجمع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المعادلتين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نجد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منها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قيمة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المتغير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الآخر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ثم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نعوض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قيمته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إحدى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المعادلتين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نجد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قيمة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المتغير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الأول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>.</w:t>
      </w:r>
    </w:p>
    <w:p w:rsidR="00757D68" w:rsidRDefault="00757D68" w:rsidP="009476BD">
      <w:pPr>
        <w:rPr>
          <w:rtl/>
          <w:lang w:bidi="ar-EG"/>
        </w:rPr>
      </w:pPr>
    </w:p>
    <w:p w:rsidR="00757D68" w:rsidRDefault="00757D68" w:rsidP="009476BD">
      <w:pPr>
        <w:rPr>
          <w:rtl/>
        </w:rPr>
      </w:pPr>
      <w:r>
        <w:pict>
          <v:shape id="_x0000_i1087" type="#_x0000_t75" style="width:334.5pt;height:71.25pt">
            <v:imagedata r:id="rId88" o:title=""/>
          </v:shape>
        </w:pict>
      </w:r>
    </w:p>
    <w:p w:rsidR="00757D68" w:rsidRDefault="00757D68" w:rsidP="009476BD">
      <w:pPr>
        <w:jc w:val="center"/>
        <w:rPr>
          <w:rtl/>
        </w:rPr>
      </w:pPr>
      <w:r>
        <w:pict>
          <v:shape id="_x0000_i1088" type="#_x0000_t75" style="width:339pt;height:156.75pt">
            <v:imagedata r:id="rId89" o:title=""/>
          </v:shape>
        </w:pict>
      </w:r>
    </w:p>
    <w:p w:rsidR="00757D68" w:rsidRDefault="00757D68" w:rsidP="009476BD">
      <w:pPr>
        <w:jc w:val="center"/>
        <w:rPr>
          <w:rtl/>
        </w:rPr>
      </w:pPr>
      <w:r>
        <w:pict>
          <v:shape id="_x0000_i1089" type="#_x0000_t75" style="width:438.75pt;height:230.25pt">
            <v:imagedata r:id="rId90" o:title="" cropleft="1447f"/>
          </v:shape>
        </w:pict>
      </w:r>
    </w:p>
    <w:p w:rsidR="00757D68" w:rsidRPr="00015F8F" w:rsidRDefault="00757D68" w:rsidP="009476BD">
      <w:pPr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</w:pPr>
      <w:r>
        <w:rPr>
          <w:rtl/>
        </w:rPr>
        <w:br w:type="page"/>
      </w:r>
      <w:r w:rsidRPr="00015F8F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ثانياً</w:t>
      </w:r>
      <w:r w:rsidRPr="00015F8F"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 xml:space="preserve">: </w:t>
      </w:r>
      <w:r w:rsidRPr="00015F8F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المتباينات</w:t>
      </w:r>
      <w:r w:rsidRPr="00015F8F"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:</w:t>
      </w:r>
    </w:p>
    <w:p w:rsidR="00757D68" w:rsidRDefault="00757D68" w:rsidP="009476BD">
      <w:pPr>
        <w:jc w:val="center"/>
      </w:pPr>
      <w:r>
        <w:pict>
          <v:shape id="_x0000_i1090" type="#_x0000_t75" style="width:328.5pt;height:111pt">
            <v:imagedata r:id="rId91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091" type="#_x0000_t75" style="width:339.75pt;height:147pt">
            <v:imagedata r:id="rId92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092" type="#_x0000_t75" style="width:325.5pt;height:60pt">
            <v:imagedata r:id="rId93" o:title=""/>
          </v:shape>
        </w:pict>
      </w:r>
    </w:p>
    <w:p w:rsidR="00757D68" w:rsidRDefault="00757D68" w:rsidP="009476BD">
      <w:r>
        <w:pict>
          <v:shape id="_x0000_i1093" type="#_x0000_t75" style="width:332.25pt;height:153pt">
            <v:imagedata r:id="rId94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094" type="#_x0000_t75" style="width:329.25pt;height:57.75pt">
            <v:imagedata r:id="rId95" o:title=""/>
          </v:shape>
        </w:pict>
      </w:r>
    </w:p>
    <w:p w:rsidR="00757D68" w:rsidRDefault="00757D68" w:rsidP="009476BD">
      <w:r>
        <w:pict>
          <v:shape id="_x0000_i1095" type="#_x0000_t75" style="width:333pt;height:151.5pt">
            <v:imagedata r:id="rId96" o:title=""/>
          </v:shape>
        </w:pict>
      </w:r>
    </w:p>
    <w:p w:rsidR="00757D68" w:rsidRDefault="00757D68" w:rsidP="009476BD">
      <w:pPr>
        <w:rPr>
          <w:rtl/>
        </w:rPr>
      </w:pPr>
    </w:p>
    <w:p w:rsidR="00757D68" w:rsidRPr="00015F8F" w:rsidRDefault="00757D68" w:rsidP="009476BD">
      <w:pPr>
        <w:rPr>
          <w:rFonts w:cs="Simplified Arabic"/>
          <w:b/>
          <w:bCs/>
          <w:color w:val="C00000"/>
          <w:kern w:val="24"/>
          <w:position w:val="1"/>
          <w:sz w:val="16"/>
          <w:szCs w:val="16"/>
          <w:rtl/>
          <w:lang w:bidi="ar-EG"/>
        </w:rPr>
      </w:pPr>
    </w:p>
    <w:p w:rsidR="00757D68" w:rsidRPr="00015F8F" w:rsidRDefault="00757D68" w:rsidP="009476BD">
      <w:pPr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</w:pPr>
      <w:r w:rsidRPr="00015F8F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ثالثاً</w:t>
      </w:r>
      <w:r w:rsidRPr="00015F8F"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 xml:space="preserve">: </w:t>
      </w:r>
      <w:r w:rsidRPr="00015F8F">
        <w:rPr>
          <w:rFonts w:cs="Simplified Arabic" w:hint="cs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المتتاليات</w:t>
      </w:r>
      <w:r w:rsidRPr="00015F8F">
        <w:rPr>
          <w:rFonts w:cs="Simplified Arabic"/>
          <w:b/>
          <w:bCs/>
          <w:color w:val="C00000"/>
          <w:kern w:val="24"/>
          <w:position w:val="1"/>
          <w:sz w:val="32"/>
          <w:szCs w:val="32"/>
          <w:u w:val="single"/>
          <w:rtl/>
          <w:lang w:bidi="ar-EG"/>
        </w:rPr>
        <w:t>:</w:t>
      </w:r>
    </w:p>
    <w:p w:rsidR="00757D68" w:rsidRDefault="00757D68" w:rsidP="009476BD">
      <w:pPr>
        <w:rPr>
          <w:rtl/>
        </w:rPr>
      </w:pPr>
      <w:r>
        <w:pict>
          <v:shape id="_x0000_i1096" type="#_x0000_t75" style="width:337.5pt;height:134.25pt">
            <v:imagedata r:id="rId97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097" type="#_x0000_t75" style="width:285.75pt;height:126.75pt">
            <v:imagedata r:id="rId98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098" type="#_x0000_t75" style="width:339pt;height:127.5pt">
            <v:imagedata r:id="rId99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099" type="#_x0000_t75" style="width:345pt;height:82.5pt">
            <v:imagedata r:id="rId100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00" type="#_x0000_t75" style="width:337.5pt;height:162.75pt">
            <v:imagedata r:id="rId101" o:title=""/>
          </v:shape>
        </w:pict>
      </w:r>
    </w:p>
    <w:p w:rsidR="00757D68" w:rsidRDefault="00757D68" w:rsidP="009476BD"/>
    <w:p w:rsidR="00757D68" w:rsidRDefault="00757D68" w:rsidP="009476BD">
      <w:pPr>
        <w:rPr>
          <w:rtl/>
        </w:rPr>
      </w:pPr>
      <w:r>
        <w:br w:type="page"/>
      </w:r>
    </w:p>
    <w:p w:rsidR="00757D68" w:rsidRPr="002C5B7E" w:rsidRDefault="00757D68" w:rsidP="009476BD">
      <w:pPr>
        <w:jc w:val="center"/>
        <w:rPr>
          <w:sz w:val="40"/>
          <w:szCs w:val="40"/>
          <w:rtl/>
        </w:rPr>
      </w:pPr>
      <w:r w:rsidRPr="002C5B7E">
        <w:rPr>
          <w:rFonts w:hint="cs"/>
          <w:b/>
          <w:bCs/>
          <w:shadow/>
          <w:color w:val="C00000"/>
          <w:kern w:val="24"/>
          <w:sz w:val="40"/>
          <w:szCs w:val="40"/>
          <w:rtl/>
          <w:lang w:bidi="ar-EG"/>
        </w:rPr>
        <w:t>المحاضرة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</w:rPr>
        <w:t xml:space="preserve"> 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(</w:t>
      </w:r>
      <w:r>
        <w:rPr>
          <w:b/>
          <w:bCs/>
          <w:shadow/>
          <w:color w:val="C00000"/>
          <w:kern w:val="24"/>
          <w:sz w:val="40"/>
          <w:szCs w:val="40"/>
          <w:rtl/>
        </w:rPr>
        <w:t>4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)</w:t>
      </w:r>
    </w:p>
    <w:p w:rsidR="00757D68" w:rsidRPr="00764D35" w:rsidRDefault="00757D68" w:rsidP="009476BD">
      <w:pPr>
        <w:jc w:val="center"/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</w:pP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تابع</w:t>
      </w:r>
      <w:r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المتتاليات</w:t>
      </w:r>
    </w:p>
    <w:p w:rsidR="00757D68" w:rsidRDefault="00757D68" w:rsidP="009476BD">
      <w:pPr>
        <w:rPr>
          <w:rtl/>
        </w:rPr>
      </w:pPr>
    </w:p>
    <w:p w:rsidR="00757D68" w:rsidRPr="00906126" w:rsidRDefault="00757D68" w:rsidP="009476BD">
      <w:pPr>
        <w:numPr>
          <w:ilvl w:val="0"/>
          <w:numId w:val="13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المتتالية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الحسابية</w:t>
      </w:r>
      <w:r w:rsidRPr="00906126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757D68" w:rsidRDefault="00757D68" w:rsidP="009476BD">
      <w:pPr>
        <w:rPr>
          <w:rtl/>
        </w:rPr>
      </w:pPr>
      <w:r>
        <w:pict>
          <v:shape id="_x0000_i1101" type="#_x0000_t75" style="width:338.25pt;height:160.5pt">
            <v:imagedata r:id="rId102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r>
        <w:pict>
          <v:shape id="_x0000_i1102" type="#_x0000_t75" style="width:342.75pt;height:165pt">
            <v:imagedata r:id="rId103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03" type="#_x0000_t75" style="width:343.5pt;height:120.75pt">
            <v:imagedata r:id="rId104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04" type="#_x0000_t75" style="width:335.25pt;height:115.5pt">
            <v:imagedata r:id="rId105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Pr="00F925B2" w:rsidRDefault="00757D68" w:rsidP="009476BD">
      <w:pPr>
        <w:numPr>
          <w:ilvl w:val="0"/>
          <w:numId w:val="13"/>
        </w:numPr>
        <w:spacing w:after="0" w:line="240" w:lineRule="auto"/>
        <w:rPr>
          <w:rFonts w:ascii="Times New Roman" w:hAnsi="Times New Roman"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 w:rsidRPr="00F925B2">
        <w:rPr>
          <w:rFonts w:ascii="Times New Roman" w:hAnsi="Times New Roman"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الحد العام للمتتالية الحسابية: </w: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105" type="#_x0000_t75" style="width:277.5pt;height:160.5pt">
            <v:imagedata r:id="rId106" o:title=""/>
          </v:shape>
        </w:pict>
      </w:r>
      <w:r>
        <w:pict>
          <v:shape id="_x0000_i1106" type="#_x0000_t75" style="width:337.5pt;height:160.5pt">
            <v:imagedata r:id="rId107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07" type="#_x0000_t75" style="width:331.5pt;height:158.25pt">
            <v:imagedata r:id="rId108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08" type="#_x0000_t75" style="width:347.25pt;height:169.5pt">
            <v:imagedata r:id="rId109" o:title=""/>
          </v:shape>
        </w:pict>
      </w:r>
    </w:p>
    <w:p w:rsidR="00757D68" w:rsidRDefault="00757D68" w:rsidP="009476BD">
      <w:pPr>
        <w:rPr>
          <w:rtl/>
        </w:rPr>
      </w:pPr>
      <w:r>
        <w:br w:type="page"/>
      </w:r>
    </w:p>
    <w:p w:rsidR="00757D68" w:rsidRDefault="00757D68" w:rsidP="009476BD"/>
    <w:p w:rsidR="00757D68" w:rsidRDefault="00757D68" w:rsidP="009476BD">
      <w:pPr>
        <w:rPr>
          <w:rtl/>
        </w:rPr>
      </w:pPr>
      <w:r>
        <w:pict>
          <v:shape id="_x0000_i1109" type="#_x0000_t75" style="width:335.25pt;height:146.25pt">
            <v:imagedata r:id="rId110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10" type="#_x0000_t75" style="width:320.25pt;height:117.75pt">
            <v:imagedata r:id="rId111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11" type="#_x0000_t75" style="width:414.75pt;height:101.25pt">
            <v:imagedata r:id="rId112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12" type="#_x0000_t75" style="width:336pt;height:82.5pt">
            <v:imagedata r:id="rId113" o:title="" croptop="12286f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13" type="#_x0000_t75" style="width:348pt;height:101.25pt">
            <v:imagedata r:id="rId114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14" type="#_x0000_t75" style="width:337.5pt;height:174.75pt">
            <v:imagedata r:id="rId115" o:title=""/>
          </v:shape>
        </w:pict>
      </w:r>
      <w:r>
        <w:br w:type="page"/>
      </w:r>
    </w:p>
    <w:p w:rsidR="00757D68" w:rsidRDefault="00757D68" w:rsidP="009476BD">
      <w:pPr>
        <w:rPr>
          <w:rtl/>
        </w:rPr>
      </w:pPr>
      <w:r>
        <w:pict>
          <v:shape id="_x0000_i1115" type="#_x0000_t75" style="width:324pt;height:160.5pt">
            <v:imagedata r:id="rId116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16" type="#_x0000_t75" style="width:338.25pt;height:172.5pt">
            <v:imagedata r:id="rId117" o:title=""/>
          </v:shape>
        </w:pict>
      </w:r>
    </w:p>
    <w:p w:rsidR="00757D68" w:rsidRPr="00812887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مثال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متتابعة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حسابية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حدها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السابع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30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،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حدها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الثاني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عشر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45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،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أوجد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الحد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العام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757D68" w:rsidRDefault="00757D68" w:rsidP="009476BD">
      <w:pPr>
        <w:rPr>
          <w:rtl/>
        </w:rPr>
      </w:pPr>
      <w:r>
        <w:pict>
          <v:shape id="_x0000_i1117" type="#_x0000_t75" style="width:411pt;height:179.25pt">
            <v:imagedata r:id="rId118" o:title="" croptop="8022f"/>
          </v:shape>
        </w:pict>
      </w:r>
    </w:p>
    <w:p w:rsidR="00757D68" w:rsidRPr="00812887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مثال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متتابعة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حسابية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حدها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الثاني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-4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،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حدها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السادس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4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،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أوجد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الحد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العام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757D68" w:rsidRDefault="00757D68" w:rsidP="009476BD">
      <w:pPr>
        <w:rPr>
          <w:rtl/>
        </w:rPr>
      </w:pPr>
      <w:r>
        <w:pict>
          <v:shape id="_x0000_i1118" type="#_x0000_t75" style="width:412.5pt;height:173.25pt">
            <v:imagedata r:id="rId119" o:title="" croptop="8663f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Pr="00812887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مثال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متتابعة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حسابية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حدها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السابع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-12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،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حدها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العاشر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-3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،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أوجد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الحد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812887">
        <w:rPr>
          <w:rFonts w:cs="Simplified Arabic" w:hint="cs"/>
          <w:b/>
          <w:bCs/>
          <w:kern w:val="24"/>
          <w:sz w:val="28"/>
          <w:szCs w:val="28"/>
          <w:rtl/>
        </w:rPr>
        <w:t>العام</w:t>
      </w:r>
      <w:r w:rsidRPr="00812887"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757D68" w:rsidRDefault="00757D68" w:rsidP="009476BD">
      <w:pPr>
        <w:rPr>
          <w:rtl/>
        </w:rPr>
      </w:pPr>
      <w:r>
        <w:pict>
          <v:shape id="_x0000_i1119" type="#_x0000_t75" style="width:413.25pt;height:172.5pt">
            <v:imagedata r:id="rId120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Pr="00F925B2" w:rsidRDefault="00757D68" w:rsidP="009476BD">
      <w:pPr>
        <w:numPr>
          <w:ilvl w:val="0"/>
          <w:numId w:val="13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مجموع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أول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  <w:t>n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>حد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>من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>الحدود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>للمتتالية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>الحسابية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  <w:t>:</w:t>
      </w:r>
    </w:p>
    <w:p w:rsidR="00757D68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أول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حدود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هو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757D68" w:rsidRPr="0005246E" w:rsidRDefault="00757D68" w:rsidP="009476BD">
      <w:pPr>
        <w:jc w:val="center"/>
        <w:rPr>
          <w:b/>
          <w:bCs/>
        </w:rPr>
      </w:pPr>
      <w:r w:rsidRPr="0005246E">
        <w:rPr>
          <w:b/>
          <w:bCs/>
        </w:rPr>
        <w:t>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, a</w:t>
      </w:r>
      <w:r w:rsidRPr="0005246E">
        <w:rPr>
          <w:b/>
          <w:bCs/>
          <w:vertAlign w:val="subscript"/>
        </w:rPr>
        <w:t>2</w:t>
      </w:r>
      <w:r w:rsidRPr="0005246E">
        <w:rPr>
          <w:b/>
          <w:bCs/>
        </w:rPr>
        <w:t>, …………, a</w:t>
      </w:r>
      <w:r w:rsidRPr="0005246E">
        <w:rPr>
          <w:b/>
          <w:bCs/>
          <w:vertAlign w:val="subscript"/>
        </w:rPr>
        <w:t>n</w:t>
      </w:r>
    </w:p>
    <w:p w:rsidR="00757D68" w:rsidRPr="0005246E" w:rsidRDefault="00757D68" w:rsidP="009476BD">
      <w:pPr>
        <w:rPr>
          <w:rFonts w:cs="Simplified Arabic"/>
          <w:b/>
          <w:bCs/>
          <w:kern w:val="24"/>
          <w:sz w:val="28"/>
          <w:szCs w:val="28"/>
          <w:rtl/>
        </w:rPr>
      </w:pPr>
      <w:r w:rsidRPr="0005246E"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 w:rsidRPr="0005246E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05246E">
        <w:rPr>
          <w:rFonts w:cs="Simplified Arabic" w:hint="cs"/>
          <w:b/>
          <w:bCs/>
          <w:kern w:val="24"/>
          <w:sz w:val="28"/>
          <w:szCs w:val="28"/>
          <w:rtl/>
        </w:rPr>
        <w:t>مجموعها</w:t>
      </w:r>
      <w:r w:rsidRPr="0005246E"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 w:rsidRPr="0005246E">
        <w:rPr>
          <w:rFonts w:cs="Simplified Arabic" w:hint="cs"/>
          <w:b/>
          <w:bCs/>
          <w:kern w:val="24"/>
          <w:sz w:val="28"/>
          <w:szCs w:val="28"/>
          <w:rtl/>
        </w:rPr>
        <w:t>هو</w:t>
      </w:r>
      <w:r w:rsidRPr="0005246E"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757D68" w:rsidRPr="0005246E" w:rsidRDefault="00757D68" w:rsidP="009476BD">
      <w:pPr>
        <w:jc w:val="center"/>
        <w:rPr>
          <w:b/>
          <w:bCs/>
          <w:rtl/>
        </w:rPr>
      </w:pPr>
      <w:r w:rsidRPr="0005246E">
        <w:rPr>
          <w:b/>
          <w:bCs/>
        </w:rPr>
        <w:t>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>=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+ a</w:t>
      </w:r>
      <w:r w:rsidRPr="0005246E">
        <w:rPr>
          <w:b/>
          <w:bCs/>
          <w:vertAlign w:val="subscript"/>
        </w:rPr>
        <w:t>2</w:t>
      </w:r>
      <w:r w:rsidRPr="0005246E">
        <w:rPr>
          <w:b/>
          <w:bCs/>
        </w:rPr>
        <w:t>+ a</w:t>
      </w:r>
      <w:r w:rsidRPr="0005246E">
        <w:rPr>
          <w:b/>
          <w:bCs/>
          <w:vertAlign w:val="subscript"/>
        </w:rPr>
        <w:t>3+</w:t>
      </w:r>
      <w:r w:rsidRPr="0005246E">
        <w:rPr>
          <w:b/>
          <w:bCs/>
        </w:rPr>
        <w:t xml:space="preserve"> …………+ a</w:t>
      </w:r>
      <w:r w:rsidRPr="0005246E">
        <w:rPr>
          <w:b/>
          <w:bCs/>
          <w:vertAlign w:val="subscript"/>
        </w:rPr>
        <w:t>n</w:t>
      </w:r>
    </w:p>
    <w:p w:rsidR="00757D68" w:rsidRPr="0005246E" w:rsidRDefault="00757D68" w:rsidP="009476BD">
      <w:pPr>
        <w:jc w:val="center"/>
        <w:rPr>
          <w:b/>
          <w:bCs/>
        </w:rPr>
      </w:pPr>
      <w:r w:rsidRPr="0005246E">
        <w:rPr>
          <w:b/>
          <w:bCs/>
        </w:rPr>
        <w:t xml:space="preserve"> 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>=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+ a</w:t>
      </w:r>
      <w:r w:rsidRPr="0005246E">
        <w:rPr>
          <w:b/>
          <w:bCs/>
          <w:vertAlign w:val="subscript"/>
        </w:rPr>
        <w:t>2</w:t>
      </w:r>
      <w:r w:rsidRPr="0005246E">
        <w:rPr>
          <w:b/>
          <w:bCs/>
        </w:rPr>
        <w:t>+ a</w:t>
      </w:r>
      <w:r w:rsidRPr="0005246E">
        <w:rPr>
          <w:b/>
          <w:bCs/>
          <w:vertAlign w:val="subscript"/>
        </w:rPr>
        <w:t>3+</w:t>
      </w:r>
      <w:r w:rsidRPr="0005246E">
        <w:rPr>
          <w:b/>
          <w:bCs/>
        </w:rPr>
        <w:t xml:space="preserve"> …………+ a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  <w:rtl/>
        </w:rPr>
        <w:t>&lt;&lt;</w:t>
      </w:r>
    </w:p>
    <w:p w:rsidR="00757D68" w:rsidRPr="0005246E" w:rsidRDefault="00757D68" w:rsidP="009476BD">
      <w:pPr>
        <w:jc w:val="center"/>
        <w:rPr>
          <w:b/>
          <w:bCs/>
        </w:rPr>
      </w:pPr>
      <w:r w:rsidRPr="0005246E">
        <w:rPr>
          <w:b/>
          <w:bCs/>
        </w:rPr>
        <w:t>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>=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+(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+ d) +(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+2d) +(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>+3d) + ……+ (a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 xml:space="preserve"> + (n – 1) d)</w:t>
      </w:r>
    </w:p>
    <w:p w:rsidR="00757D68" w:rsidRPr="0005246E" w:rsidRDefault="00757D68" w:rsidP="009476BD">
      <w:pPr>
        <w:jc w:val="center"/>
        <w:rPr>
          <w:b/>
          <w:bCs/>
        </w:rPr>
      </w:pPr>
      <w:r w:rsidRPr="0005246E">
        <w:rPr>
          <w:b/>
          <w:bCs/>
        </w:rPr>
        <w:t>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 xml:space="preserve"> = n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 xml:space="preserve"> + d + 2d + 3d +..…+ (n – 1)d</w:t>
      </w:r>
    </w:p>
    <w:p w:rsidR="00757D68" w:rsidRPr="0005246E" w:rsidRDefault="00757D68" w:rsidP="009476BD">
      <w:pPr>
        <w:jc w:val="center"/>
        <w:rPr>
          <w:b/>
          <w:bCs/>
          <w:rtl/>
        </w:rPr>
      </w:pPr>
      <w:r w:rsidRPr="0005246E">
        <w:rPr>
          <w:b/>
          <w:bCs/>
        </w:rPr>
        <w:t>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 xml:space="preserve"> = n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 xml:space="preserve"> + d(1+2 + 3 +..…+ (n – 1))</w:t>
      </w:r>
    </w:p>
    <w:p w:rsidR="00757D68" w:rsidRPr="0005246E" w:rsidRDefault="00757D68" w:rsidP="009476BD">
      <w:pPr>
        <w:jc w:val="center"/>
        <w:rPr>
          <w:b/>
          <w:bCs/>
          <w:rtl/>
        </w:rPr>
      </w:pPr>
      <w:r w:rsidRPr="0005246E">
        <w:rPr>
          <w:b/>
          <w:bCs/>
          <w:position w:val="-24"/>
        </w:rPr>
        <w:object w:dxaOrig="800" w:dyaOrig="620">
          <v:shape id="_x0000_i1120" type="#_x0000_t75" style="width:39.75pt;height:30.75pt" o:ole="">
            <v:imagedata r:id="rId121" o:title=""/>
          </v:shape>
          <o:OLEObject Type="Embed" ProgID="Equation.3" ShapeID="_x0000_i1120" DrawAspect="Content" ObjectID="_1475490098" r:id="rId122"/>
        </w:object>
      </w:r>
      <w:r w:rsidRPr="0005246E">
        <w:rPr>
          <w:b/>
          <w:bCs/>
        </w:rPr>
        <w:t xml:space="preserve"> 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 xml:space="preserve"> = n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 xml:space="preserve"> + d</w:t>
      </w:r>
    </w:p>
    <w:p w:rsidR="00757D68" w:rsidRDefault="00757D68" w:rsidP="009476BD">
      <w:pPr>
        <w:jc w:val="center"/>
        <w:rPr>
          <w:rtl/>
        </w:rPr>
      </w:pPr>
      <w:r>
        <w:rPr>
          <w:noProof/>
        </w:rPr>
      </w:r>
      <w:r>
        <w:pict>
          <v:shape id="_x0000_s1037" type="#_x0000_t202" style="width:137.65pt;height:37.25pt;mso-position-horizontal-relative:char;mso-position-vertical-relative:line" strokecolor="red">
            <v:textbox>
              <w:txbxContent>
                <w:p w:rsidR="00757D68" w:rsidRPr="0005246E" w:rsidRDefault="00757D68" w:rsidP="009476B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05246E">
                    <w:rPr>
                      <w:b/>
                      <w:bCs/>
                    </w:rPr>
                    <w:t>(2 a</w:t>
                  </w:r>
                  <w:r w:rsidRPr="0005246E">
                    <w:rPr>
                      <w:b/>
                      <w:bCs/>
                      <w:vertAlign w:val="subscript"/>
                    </w:rPr>
                    <w:t>1</w:t>
                  </w:r>
                  <w:r w:rsidRPr="0005246E">
                    <w:rPr>
                      <w:b/>
                      <w:bCs/>
                    </w:rPr>
                    <w:t xml:space="preserve"> + (n – 1)d)</w:t>
                  </w:r>
                  <w:r w:rsidRPr="0005246E">
                    <w:rPr>
                      <w:b/>
                      <w:bCs/>
                      <w:position w:val="-24"/>
                    </w:rPr>
                    <w:object w:dxaOrig="240" w:dyaOrig="620">
                      <v:shape id="_x0000_i1122" type="#_x0000_t75" style="width:12pt;height:30.75pt" o:ole="">
                        <v:imagedata r:id="rId123" o:title=""/>
                      </v:shape>
                      <o:OLEObject Type="Embed" ProgID="Equation.3" ShapeID="_x0000_i1122" DrawAspect="Content" ObjectID="_1475490100" r:id="rId124"/>
                    </w:object>
                  </w:r>
                  <w:r w:rsidRPr="0005246E">
                    <w:rPr>
                      <w:b/>
                      <w:bCs/>
                    </w:rPr>
                    <w:t xml:space="preserve"> S</w:t>
                  </w:r>
                  <w:r w:rsidRPr="0005246E">
                    <w:rPr>
                      <w:b/>
                      <w:bCs/>
                      <w:vertAlign w:val="subscript"/>
                    </w:rPr>
                    <w:t>n</w:t>
                  </w:r>
                  <w:r w:rsidRPr="0005246E">
                    <w:rPr>
                      <w:b/>
                      <w:bCs/>
                    </w:rPr>
                    <w:t xml:space="preserve"> =</w:t>
                  </w:r>
                </w:p>
                <w:p w:rsidR="00757D68" w:rsidRDefault="00757D68" w:rsidP="009476BD"/>
              </w:txbxContent>
            </v:textbox>
            <w10:wrap anchorx="page"/>
            <w10:anchorlock/>
          </v:shape>
        </w:pict>
      </w:r>
    </w:p>
    <w:p w:rsidR="00757D68" w:rsidRPr="0005246E" w:rsidRDefault="00757D68" w:rsidP="009476BD">
      <w:pPr>
        <w:jc w:val="center"/>
        <w:rPr>
          <w:b/>
          <w:bCs/>
          <w:rtl/>
        </w:rPr>
      </w:pPr>
      <w:r w:rsidRPr="0005246E">
        <w:rPr>
          <w:b/>
          <w:bCs/>
        </w:rPr>
        <w:t>(a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 xml:space="preserve"> + a</w:t>
      </w:r>
      <w:r w:rsidRPr="0005246E">
        <w:rPr>
          <w:b/>
          <w:bCs/>
          <w:vertAlign w:val="subscript"/>
        </w:rPr>
        <w:t>1</w:t>
      </w:r>
      <w:r w:rsidRPr="0005246E">
        <w:rPr>
          <w:b/>
          <w:bCs/>
        </w:rPr>
        <w:t xml:space="preserve"> +(n – 1)d)</w:t>
      </w:r>
      <w:r w:rsidRPr="0005246E">
        <w:rPr>
          <w:b/>
          <w:bCs/>
          <w:position w:val="-24"/>
        </w:rPr>
        <w:object w:dxaOrig="240" w:dyaOrig="620">
          <v:shape id="_x0000_i1124" type="#_x0000_t75" style="width:12pt;height:30.75pt" o:ole="">
            <v:imagedata r:id="rId123" o:title=""/>
          </v:shape>
          <o:OLEObject Type="Embed" ProgID="Equation.3" ShapeID="_x0000_i1124" DrawAspect="Content" ObjectID="_1475490099" r:id="rId125"/>
        </w:object>
      </w:r>
      <w:r w:rsidRPr="0005246E">
        <w:rPr>
          <w:b/>
          <w:bCs/>
        </w:rPr>
        <w:t xml:space="preserve"> S</w:t>
      </w:r>
      <w:r w:rsidRPr="0005246E">
        <w:rPr>
          <w:b/>
          <w:bCs/>
          <w:vertAlign w:val="subscript"/>
        </w:rPr>
        <w:t>n</w:t>
      </w:r>
      <w:r w:rsidRPr="0005246E">
        <w:rPr>
          <w:b/>
          <w:bCs/>
        </w:rPr>
        <w:t xml:space="preserve"> =</w:t>
      </w:r>
    </w:p>
    <w:p w:rsidR="00757D68" w:rsidRDefault="00757D68" w:rsidP="009476BD">
      <w:pPr>
        <w:jc w:val="center"/>
      </w:pPr>
      <w:r>
        <w:rPr>
          <w:noProof/>
        </w:rPr>
      </w:r>
      <w:r>
        <w:pict>
          <v:shape id="_x0000_s1038" type="#_x0000_t202" style="width:137.65pt;height:37.25pt;mso-position-horizontal-relative:char;mso-position-vertical-relative:line" strokecolor="red">
            <v:textbox>
              <w:txbxContent>
                <w:p w:rsidR="00757D68" w:rsidRPr="0005246E" w:rsidRDefault="00757D68" w:rsidP="009476B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05246E">
                    <w:rPr>
                      <w:b/>
                      <w:bCs/>
                    </w:rPr>
                    <w:t>(a</w:t>
                  </w:r>
                  <w:r w:rsidRPr="0005246E">
                    <w:rPr>
                      <w:b/>
                      <w:bCs/>
                      <w:vertAlign w:val="subscript"/>
                    </w:rPr>
                    <w:t>1</w:t>
                  </w:r>
                  <w:r w:rsidRPr="0005246E">
                    <w:rPr>
                      <w:b/>
                      <w:bCs/>
                    </w:rPr>
                    <w:t>+ a</w:t>
                  </w:r>
                  <w:r w:rsidRPr="0005246E">
                    <w:rPr>
                      <w:b/>
                      <w:bCs/>
                      <w:vertAlign w:val="subscript"/>
                    </w:rPr>
                    <w:t>n</w:t>
                  </w:r>
                  <w:r w:rsidRPr="0005246E">
                    <w:rPr>
                      <w:b/>
                      <w:bCs/>
                    </w:rPr>
                    <w:t>)</w:t>
                  </w:r>
                  <w:r w:rsidRPr="0005246E">
                    <w:rPr>
                      <w:b/>
                      <w:bCs/>
                      <w:position w:val="-24"/>
                    </w:rPr>
                    <w:object w:dxaOrig="240" w:dyaOrig="620">
                      <v:shape id="_x0000_i1126" type="#_x0000_t75" style="width:12pt;height:30.75pt" o:ole="">
                        <v:imagedata r:id="rId123" o:title=""/>
                      </v:shape>
                      <o:OLEObject Type="Embed" ProgID="Equation.3" ShapeID="_x0000_i1126" DrawAspect="Content" ObjectID="_1475490101" r:id="rId126"/>
                    </w:object>
                  </w:r>
                  <w:r w:rsidRPr="0005246E">
                    <w:rPr>
                      <w:b/>
                      <w:bCs/>
                    </w:rPr>
                    <w:t xml:space="preserve"> S</w:t>
                  </w:r>
                  <w:r w:rsidRPr="0005246E">
                    <w:rPr>
                      <w:b/>
                      <w:bCs/>
                      <w:vertAlign w:val="subscript"/>
                    </w:rPr>
                    <w:t>n</w:t>
                  </w:r>
                  <w:r w:rsidRPr="0005246E">
                    <w:rPr>
                      <w:b/>
                      <w:bCs/>
                    </w:rPr>
                    <w:t xml:space="preserve"> =</w:t>
                  </w:r>
                </w:p>
                <w:p w:rsidR="00757D68" w:rsidRDefault="00757D68" w:rsidP="009476BD"/>
              </w:txbxContent>
            </v:textbox>
            <w10:anchorlock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128" type="#_x0000_t75" style="width:327pt;height:151.5pt">
            <v:imagedata r:id="rId127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129" type="#_x0000_t75" style="width:327.75pt;height:150pt">
            <v:imagedata r:id="rId128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30" type="#_x0000_t75" style="width:336pt;height:150pt">
            <v:imagedata r:id="rId129" o:title=""/>
          </v:shape>
        </w:pict>
      </w:r>
    </w:p>
    <w:p w:rsidR="00757D68" w:rsidRDefault="00757D68" w:rsidP="009476BD"/>
    <w:p w:rsidR="00757D68" w:rsidRDefault="00757D68" w:rsidP="009476BD">
      <w:pPr>
        <w:rPr>
          <w:rtl/>
        </w:rPr>
      </w:pPr>
      <w:r>
        <w:pict>
          <v:shape id="_x0000_i1131" type="#_x0000_t75" style="width:336pt;height:151.5pt">
            <v:imagedata r:id="rId130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32" type="#_x0000_t75" style="width:339pt;height:169.5pt">
            <v:imagedata r:id="rId131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133" type="#_x0000_t75" style="width:333pt;height:171.75pt">
            <v:imagedata r:id="rId132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34" type="#_x0000_t75" style="width:412.5pt;height:201.75pt">
            <v:imagedata r:id="rId133" o:title=""/>
          </v:shape>
        </w:pict>
      </w:r>
    </w:p>
    <w:p w:rsidR="00757D68" w:rsidRDefault="00757D68" w:rsidP="009476BD">
      <w:pPr>
        <w:rPr>
          <w:rtl/>
        </w:rPr>
      </w:pPr>
    </w:p>
    <w:p w:rsidR="00757D68" w:rsidRDefault="00757D68" w:rsidP="009476BD">
      <w:pPr>
        <w:rPr>
          <w:rtl/>
        </w:rPr>
      </w:pPr>
      <w:r>
        <w:pict>
          <v:shape id="_x0000_i1135" type="#_x0000_t75" style="width:414.75pt;height:215.25pt">
            <v:imagedata r:id="rId134" o:title=""/>
          </v:shape>
        </w:pict>
      </w:r>
    </w:p>
    <w:p w:rsidR="00757D68" w:rsidRDefault="00757D68" w:rsidP="009476BD">
      <w:pPr>
        <w:rPr>
          <w:rtl/>
        </w:rPr>
      </w:pPr>
      <w:r>
        <w:pict>
          <v:shape id="_x0000_i1136" type="#_x0000_t75" style="width:326.25pt;height:146.25pt">
            <v:imagedata r:id="rId135" o:title=""/>
          </v:shape>
        </w:pict>
      </w:r>
    </w:p>
    <w:p w:rsidR="00757D68" w:rsidRPr="00F57D78" w:rsidRDefault="00757D68" w:rsidP="00EB5247">
      <w:pPr>
        <w:spacing w:after="0" w:line="240" w:lineRule="auto"/>
        <w:rPr>
          <w:rFonts w:cs="Simplified Arabic"/>
          <w:b/>
          <w:bCs/>
          <w:shadow/>
          <w:color w:val="013E36"/>
          <w:spacing w:val="10"/>
          <w:kern w:val="24"/>
          <w:sz w:val="28"/>
          <w:szCs w:val="28"/>
          <w:highlight w:val="lightGray"/>
          <w:rtl/>
        </w:rPr>
      </w:pPr>
    </w:p>
    <w:sectPr w:rsidR="00757D68" w:rsidRPr="00F57D78" w:rsidSect="00954660">
      <w:footerReference w:type="default" r:id="rId136"/>
      <w:pgSz w:w="11906" w:h="16838"/>
      <w:pgMar w:top="719" w:right="1134" w:bottom="719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D68" w:rsidRDefault="00757D68" w:rsidP="007A0085">
      <w:pPr>
        <w:spacing w:after="0" w:line="240" w:lineRule="auto"/>
      </w:pPr>
      <w:r>
        <w:separator/>
      </w:r>
    </w:p>
  </w:endnote>
  <w:endnote w:type="continuationSeparator" w:id="1">
    <w:p w:rsidR="00757D68" w:rsidRDefault="00757D68" w:rsidP="007A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D68" w:rsidRDefault="00757D68">
    <w:pPr>
      <w:pStyle w:val="Footer"/>
      <w:jc w:val="right"/>
    </w:pPr>
    <w:fldSimple w:instr=" PAGE   \* MERGEFORMAT ">
      <w:r w:rsidRPr="00CE3923">
        <w:rPr>
          <w:rFonts w:cs="Calibri"/>
          <w:noProof/>
          <w:rtl/>
          <w:lang w:val="ar-SA"/>
        </w:rPr>
        <w:t>36</w:t>
      </w:r>
    </w:fldSimple>
  </w:p>
  <w:p w:rsidR="00757D68" w:rsidRDefault="00757D6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D68" w:rsidRDefault="00757D68" w:rsidP="007A0085">
      <w:pPr>
        <w:spacing w:after="0" w:line="240" w:lineRule="auto"/>
      </w:pPr>
      <w:r>
        <w:separator/>
      </w:r>
    </w:p>
  </w:footnote>
  <w:footnote w:type="continuationSeparator" w:id="1">
    <w:p w:rsidR="00757D68" w:rsidRDefault="00757D68" w:rsidP="007A0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515"/>
    <w:multiLevelType w:val="hybridMultilevel"/>
    <w:tmpl w:val="2558F7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386C54"/>
    <w:multiLevelType w:val="hybridMultilevel"/>
    <w:tmpl w:val="64EC35B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BE0A4D"/>
    <w:multiLevelType w:val="hybridMultilevel"/>
    <w:tmpl w:val="9970F4F0"/>
    <w:lvl w:ilvl="0" w:tplc="AB3EDF5A">
      <w:start w:val="6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8175B67"/>
    <w:multiLevelType w:val="hybridMultilevel"/>
    <w:tmpl w:val="B4F0FE3E"/>
    <w:lvl w:ilvl="0" w:tplc="33BAC6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3F11372"/>
    <w:multiLevelType w:val="hybridMultilevel"/>
    <w:tmpl w:val="411AE496"/>
    <w:lvl w:ilvl="0" w:tplc="33BAC6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5354FCF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6">
    <w:nsid w:val="46474239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7">
    <w:nsid w:val="49493D69"/>
    <w:multiLevelType w:val="hybridMultilevel"/>
    <w:tmpl w:val="51906890"/>
    <w:lvl w:ilvl="0" w:tplc="BED2210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ADC0FFA"/>
    <w:multiLevelType w:val="hybridMultilevel"/>
    <w:tmpl w:val="5476A29C"/>
    <w:lvl w:ilvl="0" w:tplc="A266CA8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6027984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08469C0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B329B1E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FB6AB12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43ED43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63EC68C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ED20350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BD21D2A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7C97D31"/>
    <w:multiLevelType w:val="hybridMultilevel"/>
    <w:tmpl w:val="B4F0FE3E"/>
    <w:lvl w:ilvl="0" w:tplc="33BAC6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B575EE4"/>
    <w:multiLevelType w:val="hybridMultilevel"/>
    <w:tmpl w:val="2BA830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0E219B6"/>
    <w:multiLevelType w:val="hybridMultilevel"/>
    <w:tmpl w:val="0EA8A67E"/>
    <w:lvl w:ilvl="0" w:tplc="0409000F">
      <w:start w:val="1"/>
      <w:numFmt w:val="decimal"/>
      <w:lvlText w:val="%1."/>
      <w:lvlJc w:val="left"/>
      <w:pPr>
        <w:tabs>
          <w:tab w:val="num" w:pos="678"/>
        </w:tabs>
        <w:ind w:left="678" w:hanging="360"/>
      </w:pPr>
      <w:rPr>
        <w:rFonts w:cs="Times New Roman"/>
      </w:rPr>
    </w:lvl>
    <w:lvl w:ilvl="1" w:tplc="A7F01B40">
      <w:start w:val="1"/>
      <w:numFmt w:val="decimal"/>
      <w:lvlText w:val="%2-"/>
      <w:lvlJc w:val="left"/>
      <w:pPr>
        <w:tabs>
          <w:tab w:val="num" w:pos="1443"/>
        </w:tabs>
        <w:ind w:left="1443" w:hanging="405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18"/>
        </w:tabs>
        <w:ind w:left="211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38"/>
        </w:tabs>
        <w:ind w:left="283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58"/>
        </w:tabs>
        <w:ind w:left="355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278"/>
        </w:tabs>
        <w:ind w:left="427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998"/>
        </w:tabs>
        <w:ind w:left="499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18"/>
        </w:tabs>
        <w:ind w:left="571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38"/>
        </w:tabs>
        <w:ind w:left="6438" w:hanging="180"/>
      </w:pPr>
      <w:rPr>
        <w:rFonts w:cs="Times New Roman"/>
      </w:rPr>
    </w:lvl>
  </w:abstractNum>
  <w:abstractNum w:abstractNumId="12">
    <w:nsid w:val="7D265CFC"/>
    <w:multiLevelType w:val="hybridMultilevel"/>
    <w:tmpl w:val="D07260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7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0"/>
  </w:num>
  <w:num w:numId="10">
    <w:abstractNumId w:val="11"/>
  </w:num>
  <w:num w:numId="11">
    <w:abstractNumId w:val="6"/>
  </w:num>
  <w:num w:numId="12">
    <w:abstractNumId w:val="12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7505"/>
    <w:rsid w:val="00015F8F"/>
    <w:rsid w:val="00024229"/>
    <w:rsid w:val="00027986"/>
    <w:rsid w:val="0003243B"/>
    <w:rsid w:val="0005246E"/>
    <w:rsid w:val="00072E18"/>
    <w:rsid w:val="00076B09"/>
    <w:rsid w:val="000B6A02"/>
    <w:rsid w:val="001B5B82"/>
    <w:rsid w:val="001D7107"/>
    <w:rsid w:val="00201611"/>
    <w:rsid w:val="0021304A"/>
    <w:rsid w:val="00213DA9"/>
    <w:rsid w:val="002267A0"/>
    <w:rsid w:val="0024447C"/>
    <w:rsid w:val="00251AF0"/>
    <w:rsid w:val="00284BAB"/>
    <w:rsid w:val="002912F8"/>
    <w:rsid w:val="002A5B06"/>
    <w:rsid w:val="002C5B7E"/>
    <w:rsid w:val="002E2CDD"/>
    <w:rsid w:val="003139C4"/>
    <w:rsid w:val="003505E6"/>
    <w:rsid w:val="00354976"/>
    <w:rsid w:val="00375BA5"/>
    <w:rsid w:val="00395003"/>
    <w:rsid w:val="003B5F71"/>
    <w:rsid w:val="003C2CAF"/>
    <w:rsid w:val="004101A8"/>
    <w:rsid w:val="00473266"/>
    <w:rsid w:val="00493202"/>
    <w:rsid w:val="004A2654"/>
    <w:rsid w:val="004C1EEA"/>
    <w:rsid w:val="004E0C73"/>
    <w:rsid w:val="005372AF"/>
    <w:rsid w:val="005E20C9"/>
    <w:rsid w:val="005E2F9D"/>
    <w:rsid w:val="00615956"/>
    <w:rsid w:val="00621E9F"/>
    <w:rsid w:val="00624B37"/>
    <w:rsid w:val="00632818"/>
    <w:rsid w:val="0063699F"/>
    <w:rsid w:val="00673BC2"/>
    <w:rsid w:val="00674731"/>
    <w:rsid w:val="006A3F3C"/>
    <w:rsid w:val="006A53EA"/>
    <w:rsid w:val="006B7C68"/>
    <w:rsid w:val="00713532"/>
    <w:rsid w:val="00757D68"/>
    <w:rsid w:val="00764D35"/>
    <w:rsid w:val="007719B7"/>
    <w:rsid w:val="00774893"/>
    <w:rsid w:val="0078313F"/>
    <w:rsid w:val="007878CE"/>
    <w:rsid w:val="007A0085"/>
    <w:rsid w:val="007C5E23"/>
    <w:rsid w:val="007D579D"/>
    <w:rsid w:val="007E4FE3"/>
    <w:rsid w:val="00812887"/>
    <w:rsid w:val="0084334D"/>
    <w:rsid w:val="00875366"/>
    <w:rsid w:val="008957D1"/>
    <w:rsid w:val="008A54CF"/>
    <w:rsid w:val="008E6E86"/>
    <w:rsid w:val="008E7130"/>
    <w:rsid w:val="008F6D71"/>
    <w:rsid w:val="00906126"/>
    <w:rsid w:val="009068E6"/>
    <w:rsid w:val="00910022"/>
    <w:rsid w:val="009476BD"/>
    <w:rsid w:val="00954660"/>
    <w:rsid w:val="00965206"/>
    <w:rsid w:val="00966652"/>
    <w:rsid w:val="0097490C"/>
    <w:rsid w:val="009A652B"/>
    <w:rsid w:val="009D2A0C"/>
    <w:rsid w:val="00A1117C"/>
    <w:rsid w:val="00A13BFD"/>
    <w:rsid w:val="00AF629A"/>
    <w:rsid w:val="00B16629"/>
    <w:rsid w:val="00B3148C"/>
    <w:rsid w:val="00B37505"/>
    <w:rsid w:val="00B400CB"/>
    <w:rsid w:val="00B92228"/>
    <w:rsid w:val="00C746F6"/>
    <w:rsid w:val="00C8767D"/>
    <w:rsid w:val="00C903AA"/>
    <w:rsid w:val="00CB5E4B"/>
    <w:rsid w:val="00CC2796"/>
    <w:rsid w:val="00CC3B0F"/>
    <w:rsid w:val="00CE3923"/>
    <w:rsid w:val="00CF0D44"/>
    <w:rsid w:val="00D06849"/>
    <w:rsid w:val="00D330FA"/>
    <w:rsid w:val="00D42B79"/>
    <w:rsid w:val="00D543FB"/>
    <w:rsid w:val="00D570BF"/>
    <w:rsid w:val="00D61491"/>
    <w:rsid w:val="00DF35D7"/>
    <w:rsid w:val="00E045E7"/>
    <w:rsid w:val="00E07E90"/>
    <w:rsid w:val="00E22997"/>
    <w:rsid w:val="00E338F5"/>
    <w:rsid w:val="00E36183"/>
    <w:rsid w:val="00E36C9F"/>
    <w:rsid w:val="00E77D58"/>
    <w:rsid w:val="00EB5247"/>
    <w:rsid w:val="00ED4CC7"/>
    <w:rsid w:val="00F16678"/>
    <w:rsid w:val="00F57D78"/>
    <w:rsid w:val="00F754C9"/>
    <w:rsid w:val="00F925B2"/>
    <w:rsid w:val="00F9379D"/>
    <w:rsid w:val="00FB55A5"/>
    <w:rsid w:val="00FD6C8E"/>
    <w:rsid w:val="00FF7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652"/>
    <w:pPr>
      <w:bidi/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D57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032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243B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99"/>
    <w:qFormat/>
    <w:rsid w:val="00B92228"/>
    <w:pPr>
      <w:bidi/>
    </w:pPr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B92228"/>
    <w:rPr>
      <w:rFonts w:eastAsia="Times New Roman" w:cs="Times New Roman"/>
      <w:sz w:val="22"/>
      <w:szCs w:val="22"/>
      <w:lang w:val="en-US" w:eastAsia="en-US" w:bidi="ar-SA"/>
    </w:rPr>
  </w:style>
  <w:style w:type="paragraph" w:styleId="NormalWeb">
    <w:name w:val="Normal (Web)"/>
    <w:basedOn w:val="Normal"/>
    <w:uiPriority w:val="99"/>
    <w:semiHidden/>
    <w:rsid w:val="00D614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7A00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A008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A00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A008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116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116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118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119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119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119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71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93.png"/><Relationship Id="rId21" Type="http://schemas.openxmlformats.org/officeDocument/2006/relationships/oleObject" Target="embeddings/oleObject7.bin"/><Relationship Id="rId42" Type="http://schemas.openxmlformats.org/officeDocument/2006/relationships/image" Target="media/image26.png"/><Relationship Id="rId47" Type="http://schemas.openxmlformats.org/officeDocument/2006/relationships/image" Target="media/image31.png"/><Relationship Id="rId63" Type="http://schemas.openxmlformats.org/officeDocument/2006/relationships/image" Target="media/image47.png"/><Relationship Id="rId68" Type="http://schemas.openxmlformats.org/officeDocument/2006/relationships/image" Target="media/image51.wmf"/><Relationship Id="rId84" Type="http://schemas.openxmlformats.org/officeDocument/2006/relationships/image" Target="media/image60.png"/><Relationship Id="rId89" Type="http://schemas.openxmlformats.org/officeDocument/2006/relationships/image" Target="media/image65.png"/><Relationship Id="rId112" Type="http://schemas.openxmlformats.org/officeDocument/2006/relationships/image" Target="media/image88.png"/><Relationship Id="rId133" Type="http://schemas.openxmlformats.org/officeDocument/2006/relationships/image" Target="media/image105.png"/><Relationship Id="rId138" Type="http://schemas.openxmlformats.org/officeDocument/2006/relationships/theme" Target="theme/theme1.xml"/><Relationship Id="rId16" Type="http://schemas.openxmlformats.org/officeDocument/2006/relationships/image" Target="media/image6.wmf"/><Relationship Id="rId107" Type="http://schemas.openxmlformats.org/officeDocument/2006/relationships/image" Target="media/image83.png"/><Relationship Id="rId11" Type="http://schemas.openxmlformats.org/officeDocument/2006/relationships/oleObject" Target="embeddings/oleObject2.bin"/><Relationship Id="rId32" Type="http://schemas.openxmlformats.org/officeDocument/2006/relationships/image" Target="media/image16.png"/><Relationship Id="rId37" Type="http://schemas.openxmlformats.org/officeDocument/2006/relationships/image" Target="media/image21.png"/><Relationship Id="rId53" Type="http://schemas.openxmlformats.org/officeDocument/2006/relationships/image" Target="media/image37.png"/><Relationship Id="rId58" Type="http://schemas.openxmlformats.org/officeDocument/2006/relationships/image" Target="media/image42.png"/><Relationship Id="rId74" Type="http://schemas.openxmlformats.org/officeDocument/2006/relationships/oleObject" Target="embeddings/oleObject15.bin"/><Relationship Id="rId79" Type="http://schemas.openxmlformats.org/officeDocument/2006/relationships/image" Target="media/image55.png"/><Relationship Id="rId102" Type="http://schemas.openxmlformats.org/officeDocument/2006/relationships/image" Target="media/image78.png"/><Relationship Id="rId123" Type="http://schemas.openxmlformats.org/officeDocument/2006/relationships/image" Target="media/image98.wmf"/><Relationship Id="rId128" Type="http://schemas.openxmlformats.org/officeDocument/2006/relationships/image" Target="media/image100.png"/><Relationship Id="rId5" Type="http://schemas.openxmlformats.org/officeDocument/2006/relationships/footnotes" Target="footnotes.xml"/><Relationship Id="rId90" Type="http://schemas.openxmlformats.org/officeDocument/2006/relationships/image" Target="media/image66.png"/><Relationship Id="rId95" Type="http://schemas.openxmlformats.org/officeDocument/2006/relationships/image" Target="media/image71.pn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png"/><Relationship Id="rId35" Type="http://schemas.openxmlformats.org/officeDocument/2006/relationships/image" Target="media/image19.png"/><Relationship Id="rId43" Type="http://schemas.openxmlformats.org/officeDocument/2006/relationships/image" Target="media/image27.png"/><Relationship Id="rId48" Type="http://schemas.openxmlformats.org/officeDocument/2006/relationships/image" Target="media/image32.png"/><Relationship Id="rId56" Type="http://schemas.openxmlformats.org/officeDocument/2006/relationships/image" Target="media/image40.png"/><Relationship Id="rId64" Type="http://schemas.openxmlformats.org/officeDocument/2006/relationships/image" Target="media/image48.png"/><Relationship Id="rId69" Type="http://schemas.openxmlformats.org/officeDocument/2006/relationships/oleObject" Target="embeddings/oleObject12.bin"/><Relationship Id="rId77" Type="http://schemas.openxmlformats.org/officeDocument/2006/relationships/oleObject" Target="embeddings/oleObject17.bin"/><Relationship Id="rId100" Type="http://schemas.openxmlformats.org/officeDocument/2006/relationships/image" Target="media/image76.png"/><Relationship Id="rId105" Type="http://schemas.openxmlformats.org/officeDocument/2006/relationships/image" Target="media/image81.png"/><Relationship Id="rId113" Type="http://schemas.openxmlformats.org/officeDocument/2006/relationships/image" Target="media/image89.png"/><Relationship Id="rId118" Type="http://schemas.openxmlformats.org/officeDocument/2006/relationships/image" Target="media/image94.png"/><Relationship Id="rId126" Type="http://schemas.openxmlformats.org/officeDocument/2006/relationships/oleObject" Target="embeddings/oleObject22.bin"/><Relationship Id="rId134" Type="http://schemas.openxmlformats.org/officeDocument/2006/relationships/image" Target="media/image106.png"/><Relationship Id="rId8" Type="http://schemas.openxmlformats.org/officeDocument/2006/relationships/image" Target="media/image2.png"/><Relationship Id="rId51" Type="http://schemas.openxmlformats.org/officeDocument/2006/relationships/image" Target="media/image35.png"/><Relationship Id="rId72" Type="http://schemas.openxmlformats.org/officeDocument/2006/relationships/oleObject" Target="embeddings/oleObject14.bin"/><Relationship Id="rId80" Type="http://schemas.openxmlformats.org/officeDocument/2006/relationships/image" Target="media/image56.png"/><Relationship Id="rId85" Type="http://schemas.openxmlformats.org/officeDocument/2006/relationships/image" Target="media/image61.png"/><Relationship Id="rId93" Type="http://schemas.openxmlformats.org/officeDocument/2006/relationships/image" Target="media/image69.png"/><Relationship Id="rId98" Type="http://schemas.openxmlformats.org/officeDocument/2006/relationships/image" Target="media/image74.png"/><Relationship Id="rId121" Type="http://schemas.openxmlformats.org/officeDocument/2006/relationships/image" Target="media/image97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33" Type="http://schemas.openxmlformats.org/officeDocument/2006/relationships/image" Target="media/image17.png"/><Relationship Id="rId38" Type="http://schemas.openxmlformats.org/officeDocument/2006/relationships/image" Target="media/image22.png"/><Relationship Id="rId46" Type="http://schemas.openxmlformats.org/officeDocument/2006/relationships/image" Target="media/image30.png"/><Relationship Id="rId59" Type="http://schemas.openxmlformats.org/officeDocument/2006/relationships/image" Target="media/image43.png"/><Relationship Id="rId67" Type="http://schemas.openxmlformats.org/officeDocument/2006/relationships/image" Target="media/image50.png"/><Relationship Id="rId103" Type="http://schemas.openxmlformats.org/officeDocument/2006/relationships/image" Target="media/image79.png"/><Relationship Id="rId108" Type="http://schemas.openxmlformats.org/officeDocument/2006/relationships/image" Target="media/image84.png"/><Relationship Id="rId116" Type="http://schemas.openxmlformats.org/officeDocument/2006/relationships/image" Target="media/image92.png"/><Relationship Id="rId124" Type="http://schemas.openxmlformats.org/officeDocument/2006/relationships/oleObject" Target="embeddings/oleObject20.bin"/><Relationship Id="rId129" Type="http://schemas.openxmlformats.org/officeDocument/2006/relationships/image" Target="media/image101.png"/><Relationship Id="rId137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image" Target="media/image25.png"/><Relationship Id="rId54" Type="http://schemas.openxmlformats.org/officeDocument/2006/relationships/image" Target="media/image38.png"/><Relationship Id="rId62" Type="http://schemas.openxmlformats.org/officeDocument/2006/relationships/image" Target="media/image46.png"/><Relationship Id="rId70" Type="http://schemas.openxmlformats.org/officeDocument/2006/relationships/oleObject" Target="embeddings/oleObject13.bin"/><Relationship Id="rId75" Type="http://schemas.openxmlformats.org/officeDocument/2006/relationships/oleObject" Target="embeddings/oleObject16.bin"/><Relationship Id="rId83" Type="http://schemas.openxmlformats.org/officeDocument/2006/relationships/image" Target="media/image59.png"/><Relationship Id="rId88" Type="http://schemas.openxmlformats.org/officeDocument/2006/relationships/image" Target="media/image64.png"/><Relationship Id="rId91" Type="http://schemas.openxmlformats.org/officeDocument/2006/relationships/image" Target="media/image67.png"/><Relationship Id="rId96" Type="http://schemas.openxmlformats.org/officeDocument/2006/relationships/image" Target="media/image72.png"/><Relationship Id="rId111" Type="http://schemas.openxmlformats.org/officeDocument/2006/relationships/image" Target="media/image87.png"/><Relationship Id="rId132" Type="http://schemas.openxmlformats.org/officeDocument/2006/relationships/image" Target="media/image10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png"/><Relationship Id="rId36" Type="http://schemas.openxmlformats.org/officeDocument/2006/relationships/image" Target="media/image20.png"/><Relationship Id="rId49" Type="http://schemas.openxmlformats.org/officeDocument/2006/relationships/image" Target="media/image33.png"/><Relationship Id="rId57" Type="http://schemas.openxmlformats.org/officeDocument/2006/relationships/image" Target="media/image41.png"/><Relationship Id="rId106" Type="http://schemas.openxmlformats.org/officeDocument/2006/relationships/image" Target="media/image82.png"/><Relationship Id="rId114" Type="http://schemas.openxmlformats.org/officeDocument/2006/relationships/image" Target="media/image90.png"/><Relationship Id="rId119" Type="http://schemas.openxmlformats.org/officeDocument/2006/relationships/image" Target="media/image95.png"/><Relationship Id="rId127" Type="http://schemas.openxmlformats.org/officeDocument/2006/relationships/image" Target="media/image99.png"/><Relationship Id="rId10" Type="http://schemas.openxmlformats.org/officeDocument/2006/relationships/oleObject" Target="embeddings/oleObject1.bin"/><Relationship Id="rId31" Type="http://schemas.openxmlformats.org/officeDocument/2006/relationships/image" Target="media/image15.png"/><Relationship Id="rId44" Type="http://schemas.openxmlformats.org/officeDocument/2006/relationships/image" Target="media/image28.png"/><Relationship Id="rId52" Type="http://schemas.openxmlformats.org/officeDocument/2006/relationships/image" Target="media/image36.png"/><Relationship Id="rId60" Type="http://schemas.openxmlformats.org/officeDocument/2006/relationships/image" Target="media/image44.png"/><Relationship Id="rId65" Type="http://schemas.openxmlformats.org/officeDocument/2006/relationships/image" Target="media/image49.wmf"/><Relationship Id="rId73" Type="http://schemas.openxmlformats.org/officeDocument/2006/relationships/image" Target="media/image53.wmf"/><Relationship Id="rId78" Type="http://schemas.openxmlformats.org/officeDocument/2006/relationships/oleObject" Target="embeddings/oleObject18.bin"/><Relationship Id="rId81" Type="http://schemas.openxmlformats.org/officeDocument/2006/relationships/image" Target="media/image57.png"/><Relationship Id="rId86" Type="http://schemas.openxmlformats.org/officeDocument/2006/relationships/image" Target="media/image62.png"/><Relationship Id="rId94" Type="http://schemas.openxmlformats.org/officeDocument/2006/relationships/image" Target="media/image70.png"/><Relationship Id="rId99" Type="http://schemas.openxmlformats.org/officeDocument/2006/relationships/image" Target="media/image75.png"/><Relationship Id="rId101" Type="http://schemas.openxmlformats.org/officeDocument/2006/relationships/image" Target="media/image77.png"/><Relationship Id="rId122" Type="http://schemas.openxmlformats.org/officeDocument/2006/relationships/oleObject" Target="embeddings/oleObject19.bin"/><Relationship Id="rId130" Type="http://schemas.openxmlformats.org/officeDocument/2006/relationships/image" Target="media/image102.png"/><Relationship Id="rId135" Type="http://schemas.openxmlformats.org/officeDocument/2006/relationships/image" Target="media/image107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image" Target="media/image23.png"/><Relationship Id="rId109" Type="http://schemas.openxmlformats.org/officeDocument/2006/relationships/image" Target="media/image85.png"/><Relationship Id="rId34" Type="http://schemas.openxmlformats.org/officeDocument/2006/relationships/image" Target="media/image18.png"/><Relationship Id="rId50" Type="http://schemas.openxmlformats.org/officeDocument/2006/relationships/image" Target="media/image34.png"/><Relationship Id="rId55" Type="http://schemas.openxmlformats.org/officeDocument/2006/relationships/image" Target="media/image39.png"/><Relationship Id="rId76" Type="http://schemas.openxmlformats.org/officeDocument/2006/relationships/image" Target="media/image54.wmf"/><Relationship Id="rId97" Type="http://schemas.openxmlformats.org/officeDocument/2006/relationships/image" Target="media/image73.png"/><Relationship Id="rId104" Type="http://schemas.openxmlformats.org/officeDocument/2006/relationships/image" Target="media/image80.png"/><Relationship Id="rId120" Type="http://schemas.openxmlformats.org/officeDocument/2006/relationships/image" Target="media/image96.png"/><Relationship Id="rId125" Type="http://schemas.openxmlformats.org/officeDocument/2006/relationships/oleObject" Target="embeddings/oleObject21.bin"/><Relationship Id="rId7" Type="http://schemas.openxmlformats.org/officeDocument/2006/relationships/image" Target="media/image1.png"/><Relationship Id="rId71" Type="http://schemas.openxmlformats.org/officeDocument/2006/relationships/image" Target="media/image52.wmf"/><Relationship Id="rId92" Type="http://schemas.openxmlformats.org/officeDocument/2006/relationships/image" Target="media/image68.png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4" Type="http://schemas.openxmlformats.org/officeDocument/2006/relationships/image" Target="media/image10.png"/><Relationship Id="rId40" Type="http://schemas.openxmlformats.org/officeDocument/2006/relationships/image" Target="media/image24.png"/><Relationship Id="rId45" Type="http://schemas.openxmlformats.org/officeDocument/2006/relationships/image" Target="media/image29.png"/><Relationship Id="rId66" Type="http://schemas.openxmlformats.org/officeDocument/2006/relationships/oleObject" Target="embeddings/oleObject11.bin"/><Relationship Id="rId87" Type="http://schemas.openxmlformats.org/officeDocument/2006/relationships/image" Target="media/image63.png"/><Relationship Id="rId110" Type="http://schemas.openxmlformats.org/officeDocument/2006/relationships/image" Target="media/image86.png"/><Relationship Id="rId115" Type="http://schemas.openxmlformats.org/officeDocument/2006/relationships/image" Target="media/image91.png"/><Relationship Id="rId131" Type="http://schemas.openxmlformats.org/officeDocument/2006/relationships/image" Target="media/image103.png"/><Relationship Id="rId136" Type="http://schemas.openxmlformats.org/officeDocument/2006/relationships/footer" Target="footer1.xml"/><Relationship Id="rId61" Type="http://schemas.openxmlformats.org/officeDocument/2006/relationships/image" Target="media/image45.png"/><Relationship Id="rId82" Type="http://schemas.openxmlformats.org/officeDocument/2006/relationships/image" Target="media/image58.png"/><Relationship Id="rId1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175</TotalTime>
  <Pages>36</Pages>
  <Words>1366</Words>
  <Characters>7789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Layla Maqbool</dc:creator>
  <cp:keywords/>
  <dc:description/>
  <cp:lastModifiedBy>lm</cp:lastModifiedBy>
  <cp:revision>74</cp:revision>
  <cp:lastPrinted>2014-10-22T10:34:00Z</cp:lastPrinted>
  <dcterms:created xsi:type="dcterms:W3CDTF">2014-10-15T17:01:00Z</dcterms:created>
  <dcterms:modified xsi:type="dcterms:W3CDTF">2014-10-22T10:34:00Z</dcterms:modified>
</cp:coreProperties>
</file>