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61"/>
        <w:gridCol w:w="4261"/>
      </w:tblGrid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b/>
                <w:bCs/>
              </w:rPr>
            </w:pPr>
            <w:r w:rsidRPr="00906793">
              <w:rPr>
                <w:rFonts w:hint="cs"/>
                <w:b/>
                <w:bCs/>
                <w:rtl/>
              </w:rPr>
              <w:t>العمل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b/>
                <w:bCs/>
              </w:rPr>
            </w:pPr>
            <w:r w:rsidRPr="00906793">
              <w:rPr>
                <w:rFonts w:hint="cs"/>
                <w:b/>
                <w:bCs/>
                <w:rtl/>
              </w:rPr>
              <w:t>حكمه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تطرّق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عقيدته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خلل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تعرض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ايمانه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لفساد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تقبل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عباده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يصح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صحت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عقيدته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واستقام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ايمانه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القليل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كثيرا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الكلام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الفلسفه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التصوّف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الالهيات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خطأ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عيني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المسائل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الدقيقه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والرد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كفائي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العمل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الجاد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الدؤوب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الاعاده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الناس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السلفيه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ضروري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اذا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يتم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تحقق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التوحيد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واخلاص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العباده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وتمام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الخضوع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والانقياد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والتسليم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تقبل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زكاة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صيام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يزكو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أي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يتقرب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اذا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يتم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التوحيد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ويصدق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الاخلاص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تنفع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شفاعه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الشافعين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دعاء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الصالحين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الداعي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رسول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الصحيحه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التزامها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متعيّن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أي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وجوب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التزامها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قضاه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الاتباع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مخالفه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حرام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قتال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يقبل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حلال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مصادر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واجماع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ضلال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زعم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العصمه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والاحاطه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الغيب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اعظم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الفريه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ليس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سند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هاو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اثر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الصحابه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التابعين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السنه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توقيفيه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الحديث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اذا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خبر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الاحاد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قبوله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حجه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قطعيه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التسليم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للاحاديث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الصحيحه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واثار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السلف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الصالح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ذلك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محدثه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بالدين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وكل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ضلاله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اعتقد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يسعى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الخروج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النبي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خلع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ربقه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الاسلام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عنقه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الالتزام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بالالفاظ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الوارده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.. </w:t>
            </w:r>
            <w:r w:rsidRPr="00906793">
              <w:rPr>
                <w:rFonts w:hint="cs"/>
                <w:rtl/>
              </w:rPr>
              <w:t>وتجنب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المحدثه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المبتدعه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الخوض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والجدل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والمراء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ونصوصها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تاويل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نصوص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العقيده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ماانزل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ينافي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التوحيد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والتسليم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ولرسوله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تجويز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اكبر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العدول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واقعه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معينه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لهوى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النفس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اكراه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الالتزام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بشرع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اصغر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ظلم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فسوق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عزم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القران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مخلوق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فقد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محبه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  <w:r w:rsidRPr="00906793">
              <w:rPr>
                <w:rtl/>
              </w:rPr>
              <w:t xml:space="preserve"> ( </w:t>
            </w:r>
            <w:r w:rsidRPr="00906793">
              <w:rPr>
                <w:rFonts w:hint="cs"/>
                <w:rtl/>
              </w:rPr>
              <w:t>الجهميه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المعتزله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الخوارج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القدريه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غلاة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المرجئة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غلاة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الصوفيه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الفلاسفه</w:t>
            </w:r>
            <w:r w:rsidRPr="00906793">
              <w:rPr>
                <w:rtl/>
              </w:rPr>
              <w:t>)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مجانبتهم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بغضهم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التحذير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الاجتماع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الاعتصام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بحبل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الفرقه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الحق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شذوذ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هلكه</w:t>
            </w:r>
            <w:r w:rsidRPr="00906793">
              <w:rPr>
                <w:rtl/>
              </w:rPr>
              <w:t xml:space="preserve"> - </w:t>
            </w:r>
            <w:r w:rsidRPr="00906793">
              <w:rPr>
                <w:rFonts w:hint="cs"/>
                <w:rtl/>
              </w:rPr>
              <w:t>ضلال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السمع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والطاعه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لولاة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الامر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بالمعروف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والتديّن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بطاعتهم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طاعة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يؤمروا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بمعصيه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الخروح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الامر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بالمعروف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يجوزحتى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جاروا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يُرى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بواج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برهان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النصيحه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ولرسوله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ثم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للائمة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المسلمين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وعامتهم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الامر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بالمعروف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والنهي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المنكر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الاستطاعه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شهد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محمدا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رسول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وصلى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صلاتنا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rtl/>
              </w:rPr>
            </w:pPr>
            <w:r w:rsidRPr="00906793">
              <w:rPr>
                <w:rFonts w:hint="cs"/>
                <w:rtl/>
              </w:rPr>
              <w:t>مسلم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للمسلمين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وعليه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عليهم،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حرام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والمال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والعرض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وحسابه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واساءة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الظن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التوقف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اسلامه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وتنطع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الدين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تكفير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القبله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بذنب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يرتكبه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  <w:rPr>
                <w:rtl/>
              </w:rPr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تكفيره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الكتاب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وقامت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الحجه</w:t>
            </w:r>
          </w:p>
          <w:p w:rsidR="008F489A" w:rsidRPr="00906793" w:rsidRDefault="008F489A" w:rsidP="00906793">
            <w:pPr>
              <w:spacing w:after="0" w:line="240" w:lineRule="auto"/>
              <w:jc w:val="center"/>
              <w:rPr>
                <w:rtl/>
              </w:rPr>
            </w:pPr>
          </w:p>
          <w:p w:rsidR="008F489A" w:rsidRPr="00906793" w:rsidRDefault="008F489A" w:rsidP="00906793">
            <w:pPr>
              <w:spacing w:after="0" w:line="240" w:lineRule="auto"/>
              <w:jc w:val="center"/>
            </w:pP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الشك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حكم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ورسوله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بكفره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المشركون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واليهود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الشهاده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بالنار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الجنه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نجزم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شهد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مرتكب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الجريمه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الدنيا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فاسق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عاصي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الاخره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تحت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مشيئه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الحب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البغض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واجب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كرامات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الاولياء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حق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الهه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المشركين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تسفيهها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والتشنيع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عابديها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مخالفه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السلف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باحداث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يفهموه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يجوز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البدع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بنوعيها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مذمومه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شرعا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للدين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محروم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الشرب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حوضه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هجرهم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وعدم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مجالستهم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سماع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منهي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تعريف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الناس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لحالته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والتنفير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مكالمه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اهل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البعد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الصلاة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المبتدعين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ترك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غيبة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مباح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تقسيم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البدعه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حسنه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سيئه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باطل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مستدرك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صاحب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الشرع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المبتدع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تابع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للهوى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نوع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الطاعه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برساله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واحده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بالجميع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اجمع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المسلمون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ليوم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البعث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على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ثبوته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وهو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مقتضى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الحكمه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جيث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تقتضي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يجعل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لهذه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الخليقه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معادا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للجزاء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العقاب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الدعاء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لغير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شرك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الشك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حرف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القران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الشك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نبوة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نبي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اركان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الاسلام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يخرج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المله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شيئا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الدين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وصح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علمه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ثم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جحده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جحد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جملة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انزله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وارساله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الرسول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مطلق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عام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جحد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فرض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الفروض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تحريم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محرم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صفه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صفات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مقيد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خاص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الاعراض</w:t>
            </w:r>
            <w:r w:rsidRPr="00906793">
              <w:rPr>
                <w:rtl/>
              </w:rPr>
              <w:t xml:space="preserve"> – </w:t>
            </w:r>
            <w:r w:rsidRPr="00906793">
              <w:rPr>
                <w:rFonts w:hint="cs"/>
                <w:rtl/>
              </w:rPr>
              <w:t>الاستهزاء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والسخريه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كفر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استكبر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عبادة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الله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فلم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يستسلم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له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معطل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لعبادته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وهو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شر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المشركين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الرجل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الذي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يعذر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بالجهل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تنحط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منزلته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وينقص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ايمانه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بقدر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بعده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عن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الحق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الاكراه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بالتهديد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العملي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للفظي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أي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التاثر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باللسان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بالقلب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لا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يأثم</w:t>
            </w:r>
          </w:p>
        </w:tc>
      </w:tr>
      <w:tr w:rsidR="008F489A" w:rsidRPr="00906793">
        <w:trPr>
          <w:jc w:val="center"/>
        </w:trPr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من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نطق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بالكفر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والقصد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منه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المزاح</w:t>
            </w:r>
          </w:p>
        </w:tc>
        <w:tc>
          <w:tcPr>
            <w:tcW w:w="4261" w:type="dxa"/>
          </w:tcPr>
          <w:p w:rsidR="008F489A" w:rsidRPr="00906793" w:rsidRDefault="008F489A" w:rsidP="00906793">
            <w:pPr>
              <w:spacing w:after="0" w:line="240" w:lineRule="auto"/>
              <w:jc w:val="center"/>
            </w:pPr>
            <w:r w:rsidRPr="00906793">
              <w:rPr>
                <w:rFonts w:hint="cs"/>
                <w:rtl/>
              </w:rPr>
              <w:t>كافر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ظاهرا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و</w:t>
            </w:r>
            <w:r w:rsidRPr="00906793">
              <w:rPr>
                <w:rtl/>
              </w:rPr>
              <w:t xml:space="preserve"> </w:t>
            </w:r>
            <w:r w:rsidRPr="00906793">
              <w:rPr>
                <w:rFonts w:hint="cs"/>
                <w:rtl/>
              </w:rPr>
              <w:t>باطنا</w:t>
            </w:r>
          </w:p>
        </w:tc>
      </w:tr>
    </w:tbl>
    <w:p w:rsidR="008F489A" w:rsidRDefault="008F489A"/>
    <w:sectPr w:rsidR="008F489A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89A" w:rsidRDefault="008F489A" w:rsidP="0069581A">
      <w:pPr>
        <w:spacing w:after="0" w:line="240" w:lineRule="auto"/>
      </w:pPr>
      <w:r>
        <w:separator/>
      </w:r>
    </w:p>
  </w:endnote>
  <w:endnote w:type="continuationSeparator" w:id="0">
    <w:p w:rsidR="008F489A" w:rsidRDefault="008F489A" w:rsidP="00695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89A" w:rsidRDefault="008F489A" w:rsidP="0069581A">
      <w:pPr>
        <w:spacing w:after="0" w:line="240" w:lineRule="auto"/>
      </w:pPr>
      <w:r>
        <w:separator/>
      </w:r>
    </w:p>
  </w:footnote>
  <w:footnote w:type="continuationSeparator" w:id="0">
    <w:p w:rsidR="008F489A" w:rsidRDefault="008F489A" w:rsidP="00695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89A" w:rsidRDefault="008F489A" w:rsidP="007B4601">
    <w:pPr>
      <w:pStyle w:val="Header"/>
      <w:pBdr>
        <w:bottom w:val="thickThinSmallGap" w:sz="24" w:space="1" w:color="622423"/>
      </w:pBdr>
      <w:jc w:val="center"/>
      <w:rPr>
        <w:rFonts w:ascii="Cambria" w:hAnsi="Cambria" w:cs="Times New Roman"/>
        <w:sz w:val="32"/>
        <w:szCs w:val="32"/>
      </w:rPr>
    </w:pPr>
    <w:r>
      <w:rPr>
        <w:rFonts w:cs="Times New Roman" w:hint="cs"/>
        <w:sz w:val="32"/>
        <w:szCs w:val="32"/>
        <w:rtl/>
      </w:rPr>
      <w:t>ملخص</w:t>
    </w:r>
    <w:r>
      <w:rPr>
        <w:rFonts w:cs="Times New Roman"/>
        <w:sz w:val="32"/>
        <w:szCs w:val="32"/>
        <w:rtl/>
      </w:rPr>
      <w:t xml:space="preserve"> </w:t>
    </w:r>
    <w:r>
      <w:rPr>
        <w:rFonts w:cs="Times New Roman" w:hint="cs"/>
        <w:sz w:val="32"/>
        <w:szCs w:val="32"/>
        <w:rtl/>
      </w:rPr>
      <w:t>الأحكام</w:t>
    </w:r>
    <w:r>
      <w:rPr>
        <w:rFonts w:cs="Times New Roman"/>
        <w:sz w:val="32"/>
        <w:szCs w:val="32"/>
        <w:rtl/>
      </w:rPr>
      <w:t xml:space="preserve"> </w:t>
    </w:r>
    <w:r>
      <w:rPr>
        <w:rFonts w:cs="Times New Roman" w:hint="cs"/>
        <w:sz w:val="32"/>
        <w:szCs w:val="32"/>
        <w:rtl/>
      </w:rPr>
      <w:t>لماده</w:t>
    </w:r>
    <w:r>
      <w:rPr>
        <w:rFonts w:cs="Times New Roman"/>
        <w:sz w:val="32"/>
        <w:szCs w:val="32"/>
        <w:rtl/>
      </w:rPr>
      <w:t xml:space="preserve"> </w:t>
    </w:r>
    <w:r>
      <w:rPr>
        <w:rFonts w:cs="Times New Roman" w:hint="cs"/>
        <w:sz w:val="32"/>
        <w:szCs w:val="32"/>
        <w:rtl/>
      </w:rPr>
      <w:t>العقيدة</w:t>
    </w:r>
    <w:r>
      <w:rPr>
        <w:rFonts w:cs="Times New Roman"/>
        <w:sz w:val="32"/>
        <w:szCs w:val="32"/>
        <w:rtl/>
      </w:rPr>
      <w:t xml:space="preserve"> ...  </w:t>
    </w:r>
    <w:r>
      <w:rPr>
        <w:rFonts w:cs="Times New Roman" w:hint="cs"/>
        <w:sz w:val="32"/>
        <w:szCs w:val="32"/>
        <w:rtl/>
      </w:rPr>
      <w:t>همس</w:t>
    </w:r>
    <w:r>
      <w:rPr>
        <w:rFonts w:cs="Times New Roman"/>
        <w:sz w:val="32"/>
        <w:szCs w:val="32"/>
        <w:rtl/>
      </w:rPr>
      <w:t xml:space="preserve"> </w:t>
    </w:r>
    <w:r>
      <w:rPr>
        <w:rFonts w:cs="Times New Roman" w:hint="cs"/>
        <w:sz w:val="32"/>
        <w:szCs w:val="32"/>
        <w:rtl/>
      </w:rPr>
      <w:t>التميمي</w:t>
    </w:r>
  </w:p>
  <w:p w:rsidR="008F489A" w:rsidRDefault="008F489A" w:rsidP="0069581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2A77"/>
    <w:rsid w:val="00051B1F"/>
    <w:rsid w:val="0008583E"/>
    <w:rsid w:val="000960CF"/>
    <w:rsid w:val="000E75BD"/>
    <w:rsid w:val="000F2A96"/>
    <w:rsid w:val="00113D5F"/>
    <w:rsid w:val="00123EA4"/>
    <w:rsid w:val="001773AC"/>
    <w:rsid w:val="00192A9D"/>
    <w:rsid w:val="001A595F"/>
    <w:rsid w:val="001C2252"/>
    <w:rsid w:val="00263771"/>
    <w:rsid w:val="002D4054"/>
    <w:rsid w:val="002F4298"/>
    <w:rsid w:val="00363FB4"/>
    <w:rsid w:val="003649AC"/>
    <w:rsid w:val="003F544A"/>
    <w:rsid w:val="006001F1"/>
    <w:rsid w:val="00675586"/>
    <w:rsid w:val="0069581A"/>
    <w:rsid w:val="006B7A87"/>
    <w:rsid w:val="006D7D79"/>
    <w:rsid w:val="006E379F"/>
    <w:rsid w:val="007441CF"/>
    <w:rsid w:val="007747E1"/>
    <w:rsid w:val="0079538E"/>
    <w:rsid w:val="007A5B34"/>
    <w:rsid w:val="007B3D27"/>
    <w:rsid w:val="007B4601"/>
    <w:rsid w:val="007B5716"/>
    <w:rsid w:val="007C7E02"/>
    <w:rsid w:val="007F2A77"/>
    <w:rsid w:val="007F4726"/>
    <w:rsid w:val="008A3D9F"/>
    <w:rsid w:val="008C0CB1"/>
    <w:rsid w:val="008E0D7B"/>
    <w:rsid w:val="008F13F4"/>
    <w:rsid w:val="008F489A"/>
    <w:rsid w:val="008F5A3B"/>
    <w:rsid w:val="008F7F66"/>
    <w:rsid w:val="00906793"/>
    <w:rsid w:val="00913773"/>
    <w:rsid w:val="009304B2"/>
    <w:rsid w:val="00944141"/>
    <w:rsid w:val="00975D6A"/>
    <w:rsid w:val="009A5202"/>
    <w:rsid w:val="009D3856"/>
    <w:rsid w:val="00A33D73"/>
    <w:rsid w:val="00A53B74"/>
    <w:rsid w:val="00A80361"/>
    <w:rsid w:val="00A97C32"/>
    <w:rsid w:val="00AB277B"/>
    <w:rsid w:val="00AD3BC3"/>
    <w:rsid w:val="00B0020B"/>
    <w:rsid w:val="00B01D67"/>
    <w:rsid w:val="00B47891"/>
    <w:rsid w:val="00BB4411"/>
    <w:rsid w:val="00CB0800"/>
    <w:rsid w:val="00D162C0"/>
    <w:rsid w:val="00D32006"/>
    <w:rsid w:val="00D57B91"/>
    <w:rsid w:val="00D7610E"/>
    <w:rsid w:val="00D90029"/>
    <w:rsid w:val="00DA18FF"/>
    <w:rsid w:val="00DD6263"/>
    <w:rsid w:val="00E3358E"/>
    <w:rsid w:val="00E76453"/>
    <w:rsid w:val="00E82593"/>
    <w:rsid w:val="00E8396B"/>
    <w:rsid w:val="00E856D9"/>
    <w:rsid w:val="00EE726C"/>
    <w:rsid w:val="00F11817"/>
    <w:rsid w:val="00F60054"/>
    <w:rsid w:val="00F84540"/>
    <w:rsid w:val="00FA193D"/>
    <w:rsid w:val="00FF4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B34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F2A7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6958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9581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6958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581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695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9581A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563</Words>
  <Characters>3212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الأحكام لماده العقيدة ...  همس التميمي</dc:title>
  <dc:subject/>
  <dc:creator>Your User Name</dc:creator>
  <cp:keywords/>
  <dc:description/>
  <cp:lastModifiedBy>scaa</cp:lastModifiedBy>
  <cp:revision>2</cp:revision>
  <dcterms:created xsi:type="dcterms:W3CDTF">2011-05-03T10:48:00Z</dcterms:created>
  <dcterms:modified xsi:type="dcterms:W3CDTF">2011-05-03T10:48:00Z</dcterms:modified>
</cp:coreProperties>
</file>