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D6A" w:rsidRPr="00E965EA" w:rsidRDefault="00D36D6A" w:rsidP="0090629E">
      <w:pPr>
        <w:pStyle w:val="Title"/>
        <w:rPr>
          <w:rFonts w:ascii="Arial" w:hAnsi="Arial" w:cs="Arial"/>
          <w:sz w:val="28"/>
          <w:szCs w:val="28"/>
        </w:rPr>
      </w:pPr>
      <w:r w:rsidRPr="00E965EA">
        <w:rPr>
          <w:rFonts w:ascii="Arial" w:hAnsi="Arial" w:cs="Arial"/>
          <w:sz w:val="28"/>
          <w:szCs w:val="28"/>
        </w:rPr>
        <w:t>Gas Operations</w:t>
      </w:r>
    </w:p>
    <w:p w:rsidR="00D36D6A" w:rsidRPr="00D8427D" w:rsidRDefault="00D36D6A" w:rsidP="0090629E">
      <w:pPr>
        <w:pStyle w:val="Title"/>
        <w:rPr>
          <w:rFonts w:ascii="Arial" w:hAnsi="Arial" w:cs="Arial"/>
          <w:b w:val="0"/>
          <w:bCs w:val="0"/>
        </w:rPr>
      </w:pPr>
      <w:r w:rsidRPr="00D8427D">
        <w:rPr>
          <w:rFonts w:ascii="Arial" w:hAnsi="Arial" w:cs="Arial"/>
          <w:b w:val="0"/>
          <w:bCs w:val="0"/>
        </w:rPr>
        <w:t>Human Resources Development Division</w:t>
      </w:r>
    </w:p>
    <w:p w:rsidR="00D36D6A" w:rsidRPr="00AD2534" w:rsidRDefault="00D36D6A" w:rsidP="002F55D4">
      <w:pPr>
        <w:tabs>
          <w:tab w:val="left" w:pos="4883"/>
          <w:tab w:val="left" w:pos="4921"/>
          <w:tab w:val="center" w:pos="5220"/>
        </w:tabs>
        <w:rPr>
          <w:rFonts w:ascii="Arial" w:hAnsi="Arial" w:cs="Arial"/>
          <w:b/>
          <w:bCs/>
        </w:rPr>
      </w:pPr>
      <w:r w:rsidRPr="00AD2534">
        <w:rPr>
          <w:rFonts w:ascii="Arial" w:hAnsi="Arial" w:cs="Arial"/>
          <w:b/>
          <w:bCs/>
        </w:rPr>
        <w:tab/>
      </w:r>
      <w:r w:rsidRPr="00AD2534">
        <w:rPr>
          <w:rFonts w:ascii="Arial" w:hAnsi="Arial" w:cs="Arial"/>
          <w:b/>
          <w:bCs/>
        </w:rPr>
        <w:tab/>
      </w:r>
      <w:r w:rsidRPr="00AD2534">
        <w:rPr>
          <w:rFonts w:ascii="Arial" w:hAnsi="Arial" w:cs="Arial"/>
          <w:b/>
          <w:bCs/>
        </w:rPr>
        <w:tab/>
        <w:t xml:space="preserve"> </w:t>
      </w:r>
    </w:p>
    <w:p w:rsidR="00D36D6A" w:rsidRDefault="00D36D6A" w:rsidP="00733FF7">
      <w:pPr>
        <w:jc w:val="center"/>
        <w:rPr>
          <w:rFonts w:ascii="Arial" w:hAnsi="Arial" w:cs="Arial"/>
          <w:b/>
          <w:bCs/>
          <w:u w:val="single"/>
        </w:rPr>
      </w:pPr>
      <w:r w:rsidRPr="00AD2534">
        <w:rPr>
          <w:rFonts w:ascii="Arial" w:hAnsi="Arial" w:cs="Arial"/>
          <w:b/>
          <w:bCs/>
          <w:u w:val="single"/>
        </w:rPr>
        <w:t>EDUCATION REFUND PLAN (ERP) APPLICATION FORM</w:t>
      </w:r>
    </w:p>
    <w:p w:rsidR="00D36D6A" w:rsidRPr="00F72253" w:rsidRDefault="00D36D6A" w:rsidP="00733FF7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D36D6A" w:rsidRPr="00F72253" w:rsidRDefault="00D36D6A">
      <w:pPr>
        <w:rPr>
          <w:rFonts w:ascii="Arial" w:hAnsi="Arial" w:cs="Arial"/>
          <w:sz w:val="20"/>
          <w:szCs w:val="20"/>
        </w:rPr>
      </w:pPr>
    </w:p>
    <w:p w:rsidR="00D36D6A" w:rsidRPr="00DA746A" w:rsidRDefault="00D36D6A" w:rsidP="008E7DFE">
      <w:pPr>
        <w:rPr>
          <w:rFonts w:ascii="Arial" w:hAnsi="Arial" w:cs="Arial"/>
          <w:b/>
          <w:bCs/>
          <w:i/>
          <w:iCs/>
          <w:color w:val="0000FF"/>
        </w:rPr>
      </w:pPr>
      <w:r w:rsidRPr="00DA746A">
        <w:rPr>
          <w:rFonts w:ascii="Arial" w:hAnsi="Arial" w:cs="Arial"/>
          <w:b/>
          <w:bCs/>
          <w:i/>
          <w:iCs/>
          <w:color w:val="0000FF"/>
        </w:rPr>
        <w:t>Please adhere to the following instructions:</w:t>
      </w:r>
    </w:p>
    <w:p w:rsidR="00D36D6A" w:rsidRDefault="00D36D6A" w:rsidP="008E7DFE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0"/>
          <w:szCs w:val="20"/>
        </w:rPr>
      </w:pPr>
      <w:r w:rsidRPr="00AD2534">
        <w:rPr>
          <w:rFonts w:ascii="Arial" w:hAnsi="Arial" w:cs="Arial"/>
          <w:sz w:val="20"/>
          <w:szCs w:val="20"/>
        </w:rPr>
        <w:t xml:space="preserve">Submit this form with </w:t>
      </w:r>
      <w:r>
        <w:rPr>
          <w:rFonts w:ascii="Arial" w:hAnsi="Arial" w:cs="Arial"/>
          <w:sz w:val="20"/>
          <w:szCs w:val="20"/>
        </w:rPr>
        <w:t>the required</w:t>
      </w:r>
      <w:r w:rsidRPr="00AD2534">
        <w:rPr>
          <w:rFonts w:ascii="Arial" w:hAnsi="Arial" w:cs="Arial"/>
          <w:sz w:val="20"/>
          <w:szCs w:val="20"/>
        </w:rPr>
        <w:t xml:space="preserve"> data to Gas Operations / Human Resources Development Division </w:t>
      </w:r>
      <w:r w:rsidRPr="00D8427D">
        <w:rPr>
          <w:rFonts w:ascii="Arial" w:hAnsi="Arial" w:cs="Arial"/>
          <w:b/>
          <w:bCs/>
          <w:sz w:val="20"/>
          <w:szCs w:val="20"/>
          <w:u w:val="single"/>
        </w:rPr>
        <w:t>four weeks</w:t>
      </w:r>
      <w:r w:rsidRPr="00AD253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prior to the </w:t>
      </w:r>
      <w:r w:rsidRPr="00AD2534">
        <w:rPr>
          <w:rFonts w:ascii="Arial" w:hAnsi="Arial" w:cs="Arial"/>
          <w:sz w:val="20"/>
          <w:szCs w:val="20"/>
        </w:rPr>
        <w:t>course star</w:t>
      </w:r>
      <w:r>
        <w:rPr>
          <w:rFonts w:ascii="Arial" w:hAnsi="Arial" w:cs="Arial"/>
          <w:sz w:val="20"/>
          <w:szCs w:val="20"/>
        </w:rPr>
        <w:t xml:space="preserve">t </w:t>
      </w:r>
      <w:r w:rsidRPr="00AD2534">
        <w:rPr>
          <w:rFonts w:ascii="Arial" w:hAnsi="Arial" w:cs="Arial"/>
          <w:sz w:val="20"/>
          <w:szCs w:val="20"/>
        </w:rPr>
        <w:t>date</w:t>
      </w:r>
      <w:r>
        <w:rPr>
          <w:rFonts w:ascii="Arial" w:hAnsi="Arial" w:cs="Arial"/>
          <w:sz w:val="20"/>
          <w:szCs w:val="20"/>
        </w:rPr>
        <w:t>,</w:t>
      </w:r>
      <w:r w:rsidRPr="00AD2534">
        <w:rPr>
          <w:rFonts w:ascii="Arial" w:hAnsi="Arial" w:cs="Arial"/>
          <w:sz w:val="20"/>
          <w:szCs w:val="20"/>
        </w:rPr>
        <w:t xml:space="preserve"> with a copy of your pre-approval</w:t>
      </w:r>
      <w:r>
        <w:rPr>
          <w:rFonts w:ascii="Arial" w:hAnsi="Arial" w:cs="Arial"/>
          <w:sz w:val="20"/>
          <w:szCs w:val="20"/>
        </w:rPr>
        <w:t xml:space="preserve"> letter</w:t>
      </w:r>
      <w:r w:rsidRPr="00AD2534">
        <w:rPr>
          <w:rFonts w:ascii="Arial" w:hAnsi="Arial" w:cs="Arial"/>
          <w:sz w:val="20"/>
          <w:szCs w:val="20"/>
        </w:rPr>
        <w:t>, course description</w:t>
      </w:r>
      <w:r>
        <w:rPr>
          <w:rFonts w:ascii="Arial" w:hAnsi="Arial" w:cs="Arial"/>
          <w:sz w:val="20"/>
          <w:szCs w:val="20"/>
        </w:rPr>
        <w:t>, and your current</w:t>
      </w:r>
      <w:r w:rsidRPr="00AD2534">
        <w:rPr>
          <w:rFonts w:ascii="Arial" w:hAnsi="Arial" w:cs="Arial"/>
          <w:sz w:val="20"/>
          <w:szCs w:val="20"/>
        </w:rPr>
        <w:t xml:space="preserve"> job description.</w:t>
      </w:r>
    </w:p>
    <w:p w:rsidR="00D36D6A" w:rsidRDefault="00D36D6A" w:rsidP="008E7DFE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Ensure that your management (unit/division/department head)</w:t>
      </w:r>
      <w:r w:rsidRPr="00AD2534">
        <w:rPr>
          <w:rFonts w:ascii="Arial" w:hAnsi="Arial" w:cs="Arial"/>
          <w:sz w:val="20"/>
          <w:szCs w:val="20"/>
        </w:rPr>
        <w:t xml:space="preserve"> is aware of this request.</w:t>
      </w:r>
    </w:p>
    <w:p w:rsidR="00D36D6A" w:rsidRPr="00B86BB7" w:rsidRDefault="00D36D6A" w:rsidP="00A5609A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0"/>
          <w:szCs w:val="20"/>
        </w:rPr>
      </w:pPr>
      <w:r w:rsidRPr="00B86BB7">
        <w:rPr>
          <w:rFonts w:ascii="Arial" w:hAnsi="Arial" w:cs="Arial"/>
          <w:sz w:val="20"/>
          <w:szCs w:val="20"/>
        </w:rPr>
        <w:t>Scan this form and send it by email to the Organization Assigned Training Coordinator and a copy to your Management.</w:t>
      </w:r>
      <w:r w:rsidRPr="00B86BB7">
        <w:rPr>
          <w:rFonts w:ascii="Arial" w:hAnsi="Arial" w:cs="Arial"/>
          <w:sz w:val="20"/>
          <w:szCs w:val="20"/>
        </w:rPr>
        <w:tab/>
      </w:r>
    </w:p>
    <w:p w:rsidR="00D36D6A" w:rsidRPr="00AD2534" w:rsidRDefault="00D36D6A" w:rsidP="0090629E">
      <w:pPr>
        <w:tabs>
          <w:tab w:val="left" w:pos="360"/>
        </w:tabs>
        <w:rPr>
          <w:rFonts w:ascii="Arial" w:hAnsi="Arial" w:cs="Arial"/>
          <w:i/>
          <w:iCs/>
          <w:color w:val="0000FF"/>
        </w:rPr>
      </w:pPr>
      <w:r w:rsidRPr="00AD2534">
        <w:rPr>
          <w:rFonts w:ascii="Arial" w:hAnsi="Arial" w:cs="Arial"/>
          <w:b/>
          <w:bCs/>
          <w:i/>
          <w:iCs/>
          <w:color w:val="0000FF"/>
        </w:rPr>
        <w:t>Personal Details</w:t>
      </w:r>
      <w:r w:rsidRPr="00AD2534">
        <w:rPr>
          <w:rFonts w:ascii="Arial" w:hAnsi="Arial" w:cs="Arial"/>
          <w:i/>
          <w:iCs/>
          <w:color w:val="0000FF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38"/>
        <w:gridCol w:w="1724"/>
        <w:gridCol w:w="2131"/>
        <w:gridCol w:w="2131"/>
        <w:gridCol w:w="2132"/>
      </w:tblGrid>
      <w:tr w:rsidR="00D36D6A" w:rsidRPr="00AD2534" w:rsidTr="0090629E">
        <w:tc>
          <w:tcPr>
            <w:tcW w:w="2538" w:type="dxa"/>
            <w:vAlign w:val="center"/>
          </w:tcPr>
          <w:p w:rsidR="00D36D6A" w:rsidRPr="00E965EA" w:rsidRDefault="00D36D6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Employee Name</w:t>
            </w:r>
          </w:p>
        </w:tc>
        <w:tc>
          <w:tcPr>
            <w:tcW w:w="1724" w:type="dxa"/>
            <w:vAlign w:val="center"/>
          </w:tcPr>
          <w:p w:rsidR="00D36D6A" w:rsidRPr="00E965EA" w:rsidRDefault="00D36D6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Badge No.</w:t>
            </w:r>
          </w:p>
        </w:tc>
        <w:tc>
          <w:tcPr>
            <w:tcW w:w="2131" w:type="dxa"/>
            <w:vAlign w:val="center"/>
          </w:tcPr>
          <w:p w:rsidR="00D36D6A" w:rsidRPr="00E965EA" w:rsidRDefault="00D36D6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Legacy Org. Code</w:t>
            </w:r>
          </w:p>
        </w:tc>
        <w:tc>
          <w:tcPr>
            <w:tcW w:w="2131" w:type="dxa"/>
            <w:vAlign w:val="center"/>
          </w:tcPr>
          <w:p w:rsidR="00D36D6A" w:rsidRPr="00E965EA" w:rsidRDefault="00D36D6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Telephone No.</w:t>
            </w:r>
          </w:p>
        </w:tc>
        <w:tc>
          <w:tcPr>
            <w:tcW w:w="2132" w:type="dxa"/>
            <w:vAlign w:val="center"/>
          </w:tcPr>
          <w:p w:rsidR="00D36D6A" w:rsidRPr="00E965EA" w:rsidRDefault="00D36D6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Fax No.</w:t>
            </w:r>
          </w:p>
        </w:tc>
      </w:tr>
      <w:tr w:rsidR="00D36D6A" w:rsidRPr="00AD2534" w:rsidTr="0090629E">
        <w:tc>
          <w:tcPr>
            <w:tcW w:w="2538" w:type="dxa"/>
            <w:vAlign w:val="center"/>
          </w:tcPr>
          <w:p w:rsidR="00D36D6A" w:rsidRPr="00E965EA" w:rsidRDefault="00D36D6A" w:rsidP="007364B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D36D6A" w:rsidRPr="00E965EA" w:rsidRDefault="00D36D6A" w:rsidP="007364B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31" w:type="dxa"/>
            <w:vAlign w:val="center"/>
          </w:tcPr>
          <w:p w:rsidR="00D36D6A" w:rsidRPr="00E965EA" w:rsidRDefault="00D36D6A" w:rsidP="007364B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31" w:type="dxa"/>
            <w:vAlign w:val="center"/>
          </w:tcPr>
          <w:p w:rsidR="00D36D6A" w:rsidRPr="00E965EA" w:rsidRDefault="00D36D6A" w:rsidP="007364B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32" w:type="dxa"/>
            <w:vAlign w:val="center"/>
          </w:tcPr>
          <w:p w:rsidR="00D36D6A" w:rsidRPr="00592203" w:rsidRDefault="00D36D6A" w:rsidP="007364B1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</w:tr>
    </w:tbl>
    <w:p w:rsidR="00D36D6A" w:rsidRPr="00AD2534" w:rsidRDefault="00D36D6A" w:rsidP="00953C94">
      <w:pPr>
        <w:tabs>
          <w:tab w:val="left" w:pos="360"/>
          <w:tab w:val="left" w:pos="4245"/>
        </w:tabs>
        <w:rPr>
          <w:rFonts w:ascii="Arial" w:hAnsi="Arial" w:cs="Arial"/>
          <w:b/>
          <w:bCs/>
          <w:i/>
          <w:iCs/>
          <w:color w:val="0000FF"/>
        </w:rPr>
      </w:pPr>
      <w:r w:rsidRPr="00AD2534">
        <w:rPr>
          <w:rFonts w:ascii="Arial" w:hAnsi="Arial" w:cs="Arial"/>
          <w:b/>
          <w:bCs/>
          <w:i/>
          <w:iCs/>
          <w:color w:val="0000FF"/>
        </w:rPr>
        <w:t>Course Information:</w:t>
      </w:r>
    </w:p>
    <w:tbl>
      <w:tblPr>
        <w:tblpPr w:leftFromText="180" w:rightFromText="180" w:vertAnchor="text" w:tblpXSpec="center" w:tblpY="1"/>
        <w:tblOverlap w:val="never"/>
        <w:tblW w:w="10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68"/>
        <w:gridCol w:w="1260"/>
        <w:gridCol w:w="1461"/>
        <w:gridCol w:w="1986"/>
        <w:gridCol w:w="1897"/>
        <w:gridCol w:w="18"/>
      </w:tblGrid>
      <w:tr w:rsidR="00D36D6A" w:rsidRPr="00AD2534" w:rsidTr="00EF1182">
        <w:trPr>
          <w:gridAfter w:val="1"/>
          <w:wAfter w:w="18" w:type="dxa"/>
          <w:trHeight w:val="263"/>
        </w:trPr>
        <w:tc>
          <w:tcPr>
            <w:tcW w:w="4068" w:type="dxa"/>
            <w:vMerge w:val="restart"/>
            <w:vAlign w:val="center"/>
          </w:tcPr>
          <w:p w:rsidR="00D36D6A" w:rsidRPr="00E965EA" w:rsidRDefault="00D36D6A" w:rsidP="00953C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Course Code / Course Title </w:t>
            </w:r>
          </w:p>
        </w:tc>
        <w:tc>
          <w:tcPr>
            <w:tcW w:w="1260" w:type="dxa"/>
            <w:vMerge w:val="restart"/>
            <w:vAlign w:val="center"/>
          </w:tcPr>
          <w:p w:rsidR="00D36D6A" w:rsidRDefault="00D36D6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Course</w:t>
            </w:r>
          </w:p>
          <w:p w:rsidR="00D36D6A" w:rsidRPr="00E965EA" w:rsidRDefault="00D36D6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Fees ($)</w:t>
            </w:r>
          </w:p>
          <w:p w:rsidR="00D36D6A" w:rsidRPr="00E965EA" w:rsidRDefault="00D36D6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61" w:type="dxa"/>
            <w:vMerge w:val="restart"/>
            <w:vAlign w:val="center"/>
          </w:tcPr>
          <w:p w:rsidR="00D36D6A" w:rsidRPr="00E965EA" w:rsidRDefault="00D36D6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F77F3">
              <w:rPr>
                <w:rFonts w:ascii="Arial" w:hAnsi="Arial" w:cs="Arial"/>
                <w:b/>
                <w:bCs/>
                <w:sz w:val="20"/>
                <w:szCs w:val="20"/>
              </w:rPr>
              <w:t>Remaining Amount ($)</w:t>
            </w:r>
          </w:p>
        </w:tc>
        <w:tc>
          <w:tcPr>
            <w:tcW w:w="3883" w:type="dxa"/>
            <w:gridSpan w:val="2"/>
            <w:tcBorders>
              <w:bottom w:val="nil"/>
            </w:tcBorders>
            <w:vAlign w:val="center"/>
          </w:tcPr>
          <w:p w:rsidR="00D36D6A" w:rsidRPr="00E965EA" w:rsidRDefault="00D36D6A" w:rsidP="00953C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Course Date</w:t>
            </w:r>
          </w:p>
        </w:tc>
      </w:tr>
      <w:tr w:rsidR="00D36D6A" w:rsidRPr="00AD2534" w:rsidTr="00EF1182">
        <w:trPr>
          <w:gridAfter w:val="1"/>
          <w:wAfter w:w="18" w:type="dxa"/>
          <w:trHeight w:val="329"/>
        </w:trPr>
        <w:tc>
          <w:tcPr>
            <w:tcW w:w="4068" w:type="dxa"/>
            <w:vMerge/>
            <w:vAlign w:val="center"/>
          </w:tcPr>
          <w:p w:rsidR="00D36D6A" w:rsidRPr="00E965EA" w:rsidRDefault="00D36D6A" w:rsidP="00953C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  <w:vAlign w:val="center"/>
          </w:tcPr>
          <w:p w:rsidR="00D36D6A" w:rsidRPr="00E965EA" w:rsidRDefault="00D36D6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61" w:type="dxa"/>
            <w:vMerge/>
            <w:vAlign w:val="center"/>
          </w:tcPr>
          <w:p w:rsidR="00D36D6A" w:rsidRPr="00E965EA" w:rsidRDefault="00D36D6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6" w:type="dxa"/>
            <w:vAlign w:val="center"/>
          </w:tcPr>
          <w:p w:rsidR="00D36D6A" w:rsidRPr="00E965EA" w:rsidRDefault="00D36D6A" w:rsidP="00953C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From</w:t>
            </w:r>
          </w:p>
        </w:tc>
        <w:tc>
          <w:tcPr>
            <w:tcW w:w="1897" w:type="dxa"/>
            <w:vAlign w:val="center"/>
          </w:tcPr>
          <w:p w:rsidR="00D36D6A" w:rsidRPr="00E965EA" w:rsidRDefault="00D36D6A" w:rsidP="00953C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To</w:t>
            </w:r>
          </w:p>
        </w:tc>
      </w:tr>
      <w:tr w:rsidR="00D36D6A" w:rsidRPr="00AD2534" w:rsidTr="00EF1182">
        <w:trPr>
          <w:trHeight w:val="577"/>
        </w:trPr>
        <w:tc>
          <w:tcPr>
            <w:tcW w:w="4068" w:type="dxa"/>
            <w:vAlign w:val="center"/>
          </w:tcPr>
          <w:p w:rsidR="00D36D6A" w:rsidRPr="00AD2534" w:rsidRDefault="00D36D6A" w:rsidP="00417251">
            <w:pPr>
              <w:rPr>
                <w:rFonts w:ascii="Arial" w:hAnsi="Arial" w:cs="Arial"/>
                <w:sz w:val="20"/>
                <w:szCs w:val="20"/>
              </w:rPr>
            </w:pPr>
            <w:r w:rsidRPr="00AA5133">
              <w:t xml:space="preserve">Financial </w:t>
            </w:r>
            <w:r>
              <w:t>M</w:t>
            </w:r>
            <w:r w:rsidRPr="00AA5133">
              <w:t>anagement 1</w:t>
            </w:r>
          </w:p>
        </w:tc>
        <w:tc>
          <w:tcPr>
            <w:tcW w:w="1260" w:type="dxa"/>
            <w:vAlign w:val="center"/>
          </w:tcPr>
          <w:p w:rsidR="00D36D6A" w:rsidRPr="00AD2534" w:rsidRDefault="00D36D6A" w:rsidP="00417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132 $ USD</w:t>
            </w:r>
          </w:p>
        </w:tc>
        <w:tc>
          <w:tcPr>
            <w:tcW w:w="1461" w:type="dxa"/>
            <w:vAlign w:val="center"/>
          </w:tcPr>
          <w:p w:rsidR="00D36D6A" w:rsidRPr="00AD2534" w:rsidRDefault="00D36D6A" w:rsidP="00417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vAlign w:val="center"/>
          </w:tcPr>
          <w:p w:rsidR="00D36D6A" w:rsidRPr="00C76980" w:rsidRDefault="00D36D6A" w:rsidP="00417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Align w:val="center"/>
          </w:tcPr>
          <w:p w:rsidR="00D36D6A" w:rsidRPr="00C76980" w:rsidRDefault="00D36D6A" w:rsidP="00417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36D6A" w:rsidRDefault="00D36D6A" w:rsidP="00E27084">
      <w:pPr>
        <w:tabs>
          <w:tab w:val="left" w:pos="360"/>
        </w:tabs>
        <w:rPr>
          <w:rFonts w:ascii="Arial" w:hAnsi="Arial" w:cs="Arial"/>
          <w:b/>
          <w:bCs/>
          <w:color w:val="0000FF"/>
          <w:sz w:val="22"/>
          <w:szCs w:val="22"/>
        </w:rPr>
      </w:pPr>
    </w:p>
    <w:p w:rsidR="00D36D6A" w:rsidRPr="00B86BB7" w:rsidRDefault="00D36D6A" w:rsidP="00E27084">
      <w:pPr>
        <w:tabs>
          <w:tab w:val="left" w:pos="360"/>
        </w:tabs>
        <w:rPr>
          <w:rFonts w:ascii="Arial" w:hAnsi="Arial" w:cs="Arial"/>
          <w:sz w:val="20"/>
          <w:szCs w:val="20"/>
        </w:rPr>
      </w:pPr>
      <w:r w:rsidRPr="00B86BB7">
        <w:rPr>
          <w:rFonts w:ascii="Arial" w:hAnsi="Arial" w:cs="Arial"/>
          <w:b/>
          <w:bCs/>
          <w:color w:val="0000FF"/>
          <w:sz w:val="22"/>
          <w:szCs w:val="22"/>
        </w:rPr>
        <w:t xml:space="preserve">Delivery Method: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tab/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Online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Computer-Based Instruction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Class Room Full-Time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Class Room Part-Time</w:t>
      </w:r>
    </w:p>
    <w:p w:rsidR="00D36D6A" w:rsidRPr="00B86BB7" w:rsidRDefault="00D36D6A" w:rsidP="00E27084">
      <w:pPr>
        <w:tabs>
          <w:tab w:val="left" w:pos="360"/>
        </w:tabs>
        <w:rPr>
          <w:rFonts w:ascii="Arial" w:hAnsi="Arial" w:cs="Arial"/>
          <w:sz w:val="20"/>
          <w:szCs w:val="20"/>
        </w:rPr>
      </w:pPr>
      <w:r w:rsidRPr="00B86BB7">
        <w:rPr>
          <w:rFonts w:ascii="Arial" w:hAnsi="Arial" w:cs="Arial"/>
          <w:sz w:val="20"/>
          <w:szCs w:val="20"/>
        </w:rPr>
        <w:tab/>
      </w:r>
      <w:r w:rsidRPr="00B86BB7">
        <w:rPr>
          <w:rFonts w:ascii="Arial" w:hAnsi="Arial" w:cs="Arial"/>
          <w:sz w:val="20"/>
          <w:szCs w:val="20"/>
        </w:rPr>
        <w:tab/>
      </w:r>
      <w:r w:rsidRPr="00B86BB7">
        <w:rPr>
          <w:rFonts w:ascii="Arial" w:hAnsi="Arial" w:cs="Arial"/>
          <w:sz w:val="20"/>
          <w:szCs w:val="20"/>
        </w:rPr>
        <w:tab/>
      </w:r>
      <w:r w:rsidRPr="00B86BB7">
        <w:rPr>
          <w:rFonts w:ascii="Arial" w:hAnsi="Arial" w:cs="Arial"/>
          <w:sz w:val="20"/>
          <w:szCs w:val="20"/>
        </w:rPr>
        <w:tab/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Class Room Extension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Class Room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Correspondence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Other</w:t>
      </w:r>
    </w:p>
    <w:p w:rsidR="00D36D6A" w:rsidRPr="00B86BB7" w:rsidRDefault="00D36D6A" w:rsidP="00EF531A">
      <w:pPr>
        <w:rPr>
          <w:rFonts w:ascii="Arial" w:hAnsi="Arial" w:cs="Arial"/>
          <w:sz w:val="20"/>
          <w:szCs w:val="20"/>
        </w:rPr>
      </w:pPr>
      <w:r w:rsidRPr="00B86BB7">
        <w:rPr>
          <w:rFonts w:ascii="Arial" w:hAnsi="Arial" w:cs="Arial"/>
          <w:b/>
          <w:bCs/>
          <w:color w:val="0000FF"/>
          <w:sz w:val="22"/>
          <w:szCs w:val="22"/>
        </w:rPr>
        <w:t xml:space="preserve">Level: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Non-degree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Undergraduate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Graduate</w:t>
      </w:r>
    </w:p>
    <w:p w:rsidR="00D36D6A" w:rsidRDefault="00D36D6A" w:rsidP="00EF531A">
      <w:pPr>
        <w:rPr>
          <w:rFonts w:ascii="Arial" w:hAnsi="Arial" w:cs="Arial"/>
          <w:b/>
          <w:bCs/>
          <w:color w:val="0000FF"/>
          <w:sz w:val="22"/>
          <w:szCs w:val="22"/>
        </w:rPr>
      </w:pPr>
      <w:r w:rsidRPr="00B86BB7">
        <w:rPr>
          <w:rFonts w:ascii="Arial" w:hAnsi="Arial" w:cs="Arial"/>
          <w:b/>
          <w:bCs/>
          <w:color w:val="0000FF"/>
          <w:sz w:val="22"/>
          <w:szCs w:val="22"/>
        </w:rPr>
        <w:t>Course Type: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860"/>
      </w:tblGrid>
      <w:tr w:rsidR="00D36D6A" w:rsidRPr="00E965EA" w:rsidTr="005C4D19">
        <w:tc>
          <w:tcPr>
            <w:tcW w:w="4428" w:type="dxa"/>
            <w:vAlign w:val="center"/>
          </w:tcPr>
          <w:p w:rsidR="00D36D6A" w:rsidRPr="00E965EA" w:rsidRDefault="00D36D6A" w:rsidP="00DC28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Institution / University Name</w:t>
            </w:r>
          </w:p>
        </w:tc>
        <w:tc>
          <w:tcPr>
            <w:tcW w:w="4860" w:type="dxa"/>
            <w:vAlign w:val="center"/>
          </w:tcPr>
          <w:p w:rsidR="00D36D6A" w:rsidRPr="00B72320" w:rsidRDefault="00D36D6A" w:rsidP="007364B1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6D6A" w:rsidRPr="00E965EA" w:rsidTr="005C4D19">
        <w:tc>
          <w:tcPr>
            <w:tcW w:w="4428" w:type="dxa"/>
            <w:vAlign w:val="center"/>
          </w:tcPr>
          <w:p w:rsidR="00D36D6A" w:rsidRPr="00E965EA" w:rsidRDefault="00D36D6A" w:rsidP="00DC28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Course Location (City / Country)</w:t>
            </w:r>
          </w:p>
        </w:tc>
        <w:tc>
          <w:tcPr>
            <w:tcW w:w="4860" w:type="dxa"/>
            <w:vAlign w:val="center"/>
          </w:tcPr>
          <w:p w:rsidR="00D36D6A" w:rsidRPr="00B72320" w:rsidRDefault="00D36D6A" w:rsidP="007364B1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6D6A" w:rsidRPr="00E965EA" w:rsidTr="005C4D19">
        <w:tc>
          <w:tcPr>
            <w:tcW w:w="4428" w:type="dxa"/>
            <w:vAlign w:val="center"/>
          </w:tcPr>
          <w:p w:rsidR="00D36D6A" w:rsidRPr="00E965EA" w:rsidRDefault="00D36D6A" w:rsidP="00DC28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Course Delivery Method</w:t>
            </w:r>
          </w:p>
        </w:tc>
        <w:tc>
          <w:tcPr>
            <w:tcW w:w="4860" w:type="dxa"/>
            <w:vAlign w:val="center"/>
          </w:tcPr>
          <w:p w:rsidR="00D36D6A" w:rsidRPr="00B72320" w:rsidRDefault="00D36D6A" w:rsidP="007364B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36D6A" w:rsidRDefault="00D36D6A" w:rsidP="005D3B55">
      <w:pPr>
        <w:rPr>
          <w:rFonts w:ascii="Arial" w:hAnsi="Arial" w:cs="Arial"/>
          <w:b/>
          <w:bCs/>
          <w:i/>
          <w:iCs/>
          <w:color w:val="0000FF"/>
        </w:rPr>
      </w:pPr>
    </w:p>
    <w:p w:rsidR="00D36D6A" w:rsidRPr="00AD2534" w:rsidRDefault="00D36D6A" w:rsidP="005D3B55">
      <w:pPr>
        <w:rPr>
          <w:rFonts w:ascii="Arial" w:hAnsi="Arial" w:cs="Arial"/>
          <w:color w:val="0000FF"/>
          <w:sz w:val="22"/>
          <w:szCs w:val="22"/>
        </w:rPr>
      </w:pPr>
      <w:r w:rsidRPr="00AD2534">
        <w:rPr>
          <w:rFonts w:ascii="Arial" w:hAnsi="Arial" w:cs="Arial"/>
          <w:b/>
          <w:bCs/>
          <w:i/>
          <w:iCs/>
          <w:color w:val="0000FF"/>
        </w:rPr>
        <w:t>Justification:</w:t>
      </w:r>
      <w:r w:rsidRPr="00AD2534">
        <w:rPr>
          <w:rFonts w:ascii="Arial" w:hAnsi="Arial" w:cs="Arial"/>
          <w:b/>
          <w:bCs/>
        </w:rPr>
        <w:t xml:space="preserve"> </w:t>
      </w:r>
      <w:r w:rsidRPr="00AD2534">
        <w:rPr>
          <w:rFonts w:ascii="Arial" w:hAnsi="Arial" w:cs="Arial"/>
          <w:i/>
          <w:iCs/>
          <w:sz w:val="20"/>
          <w:szCs w:val="20"/>
        </w:rPr>
        <w:t>Please submit all the required information in order to process your request. Failure to do so may cause the rejection of your request.</w:t>
      </w:r>
      <w:r w:rsidRPr="00AD2534">
        <w:rPr>
          <w:rFonts w:ascii="Arial" w:hAnsi="Arial" w:cs="Arial"/>
          <w:b/>
          <w:bCs/>
          <w:sz w:val="22"/>
          <w:szCs w:val="22"/>
        </w:rPr>
        <w:t xml:space="preserve">    </w:t>
      </w:r>
      <w:r w:rsidRPr="00AD2534">
        <w:rPr>
          <w:rFonts w:ascii="Arial" w:hAnsi="Arial" w:cs="Arial"/>
          <w:color w:val="FF0000"/>
          <w:sz w:val="22"/>
          <w:szCs w:val="22"/>
        </w:rPr>
        <w:t xml:space="preserve"> </w:t>
      </w:r>
      <w:r w:rsidRPr="00AD2534">
        <w:rPr>
          <w:rFonts w:ascii="Arial" w:hAnsi="Arial" w:cs="Arial"/>
          <w:color w:val="0000FF"/>
          <w:sz w:val="22"/>
          <w:szCs w:val="22"/>
        </w:rPr>
        <w:t xml:space="preserve">IP </w:t>
      </w:r>
      <w:r w:rsidRPr="00AD2534">
        <w:rPr>
          <w:rFonts w:ascii="Arial" w:hAnsi="Arial" w:cs="Arial"/>
          <w:color w:val="0000FF"/>
          <w:sz w:val="22"/>
          <w:szCs w:val="22"/>
        </w:rPr>
        <w:sym w:font="Wingdings" w:char="F06F"/>
      </w:r>
      <w:r w:rsidRPr="00AD2534">
        <w:rPr>
          <w:rFonts w:ascii="Arial" w:hAnsi="Arial" w:cs="Arial"/>
          <w:color w:val="0000FF"/>
          <w:sz w:val="22"/>
          <w:szCs w:val="22"/>
        </w:rPr>
        <w:tab/>
        <w:t>OOP</w:t>
      </w:r>
      <w:r>
        <w:rPr>
          <w:rFonts w:ascii="Arial" w:hAnsi="Arial" w:cs="Arial"/>
          <w:color w:val="0000FF"/>
          <w:sz w:val="22"/>
          <w:szCs w:val="22"/>
        </w:rPr>
        <w:t xml:space="preserve"> </w:t>
      </w:r>
      <w:r w:rsidRPr="00AD2534">
        <w:rPr>
          <w:rFonts w:ascii="Arial" w:hAnsi="Arial" w:cs="Arial"/>
          <w:color w:val="0000FF"/>
          <w:sz w:val="22"/>
          <w:szCs w:val="22"/>
        </w:rPr>
        <w:sym w:font="Wingdings" w:char="F06F"/>
      </w:r>
      <w:r w:rsidRPr="00AD2534">
        <w:rPr>
          <w:rFonts w:ascii="Arial" w:hAnsi="Arial" w:cs="Arial"/>
          <w:color w:val="0000FF"/>
          <w:sz w:val="22"/>
          <w:szCs w:val="22"/>
        </w:rPr>
        <w:t xml:space="preserve"> (Date / Cost) </w:t>
      </w: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28"/>
      </w:tblGrid>
      <w:tr w:rsidR="00D36D6A" w:rsidRPr="004A4F02" w:rsidTr="001A59E2">
        <w:trPr>
          <w:trHeight w:val="225"/>
        </w:trPr>
        <w:tc>
          <w:tcPr>
            <w:tcW w:w="10728" w:type="dxa"/>
          </w:tcPr>
          <w:p w:rsidR="00D36D6A" w:rsidRDefault="00D36D6A" w:rsidP="00003AC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>This course (</w:t>
            </w:r>
            <w:r w:rsidRPr="00AA5133">
              <w:t xml:space="preserve">Financial </w:t>
            </w:r>
            <w:r>
              <w:t>M</w:t>
            </w:r>
            <w:r w:rsidRPr="00AA5133">
              <w:t>anagement 1</w:t>
            </w:r>
            <w:r>
              <w:rPr>
                <w:sz w:val="23"/>
                <w:szCs w:val="23"/>
              </w:rPr>
              <w:t>)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is number 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3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>) of 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40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>) courses must be completed to obtain my 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Business Administration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D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>egree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) as indicated in the pre-approval letter from T&amp;CD. This course is major to my degree. My last accumulative JPA was () out of (</w:t>
            </w:r>
            <w:r w:rsidRPr="00BF77F3">
              <w:t>5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).</w:t>
            </w:r>
          </w:p>
          <w:p w:rsidR="00D36D6A" w:rsidRPr="006377B8" w:rsidRDefault="00D36D6A" w:rsidP="00003ACE">
            <w:pPr>
              <w:textAlignment w:val="top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My job title is (</w:t>
            </w:r>
            <w:r>
              <w:rPr>
                <w:rFonts w:ascii="Arial" w:hAnsi="Arial" w:cs="Arial"/>
                <w:i/>
                <w:iCs/>
                <w:sz w:val="20"/>
                <w:szCs w:val="20"/>
                <w:rtl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this course </w:t>
            </w:r>
            <w:r w:rsidRPr="006377B8">
              <w:rPr>
                <w:rFonts w:ascii="Arial" w:hAnsi="Arial" w:cs="Arial"/>
                <w:i/>
                <w:iCs/>
                <w:sz w:val="20"/>
                <w:szCs w:val="20"/>
              </w:rPr>
              <w:t>Will provide the following:</w:t>
            </w:r>
          </w:p>
          <w:p w:rsidR="00D36D6A" w:rsidRPr="00417251" w:rsidRDefault="00D36D6A" w:rsidP="00417251">
            <w:pPr>
              <w:bidi/>
              <w:spacing w:after="240"/>
              <w:jc w:val="right"/>
              <w:rPr>
                <w:rFonts w:ascii="Arial" w:hAnsi="Arial" w:cs="Arial"/>
                <w:b/>
                <w:bCs/>
              </w:rPr>
            </w:pPr>
            <w:r w:rsidRPr="00622422">
              <w:rPr>
                <w:rFonts w:ascii="Arial" w:hAnsi="Arial" w:cs="Arial"/>
                <w:sz w:val="20"/>
                <w:szCs w:val="20"/>
              </w:rPr>
              <w:t>The course aims to develop student's financial skills introduce the financial activity of the facility and the various decisions taken by the Director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22422">
              <w:rPr>
                <w:rFonts w:ascii="Arial" w:hAnsi="Arial" w:cs="Arial"/>
                <w:sz w:val="20"/>
                <w:szCs w:val="20"/>
              </w:rPr>
              <w:br/>
              <w:t> Financial decisions such as how to finance that deal with access to funds and investment decisions that deal with</w:t>
            </w:r>
            <w:r>
              <w:rPr>
                <w:rFonts w:ascii="Arial" w:hAnsi="Arial" w:cs="Arial"/>
                <w:sz w:val="20"/>
                <w:szCs w:val="20"/>
              </w:rPr>
              <w:t xml:space="preserve"> it.</w:t>
            </w:r>
            <w:r w:rsidRPr="00622422">
              <w:rPr>
                <w:rFonts w:ascii="Arial" w:hAnsi="Arial" w:cs="Arial"/>
                <w:sz w:val="20"/>
                <w:szCs w:val="20"/>
              </w:rPr>
              <w:br/>
              <w:t>And some decisions on planning and financial control</w:t>
            </w:r>
            <w:r>
              <w:rPr>
                <w:rFonts w:ascii="Arial" w:hAnsi="Arial" w:cs="Arial"/>
                <w:b/>
                <w:bCs/>
              </w:rPr>
              <w:t>.</w:t>
            </w:r>
          </w:p>
        </w:tc>
      </w:tr>
    </w:tbl>
    <w:p w:rsidR="00D36D6A" w:rsidRDefault="00D36D6A">
      <w:pPr>
        <w:rPr>
          <w:rFonts w:ascii="Arial" w:hAnsi="Arial" w:cs="Arial"/>
          <w:sz w:val="20"/>
          <w:szCs w:val="20"/>
        </w:rPr>
      </w:pPr>
    </w:p>
    <w:p w:rsidR="00D36D6A" w:rsidRPr="00AD2534" w:rsidRDefault="00D36D6A" w:rsidP="00AD2534">
      <w:pPr>
        <w:rPr>
          <w:rFonts w:ascii="Arial" w:hAnsi="Arial" w:cs="Arial"/>
          <w:b/>
          <w:bCs/>
          <w:i/>
          <w:iCs/>
          <w:color w:val="0000FF"/>
        </w:rPr>
      </w:pPr>
      <w:r w:rsidRPr="00AD2534">
        <w:rPr>
          <w:rFonts w:ascii="Arial" w:hAnsi="Arial" w:cs="Arial"/>
          <w:b/>
          <w:bCs/>
          <w:i/>
          <w:iCs/>
          <w:color w:val="0000FF"/>
        </w:rPr>
        <w:t>Approver List:</w:t>
      </w:r>
    </w:p>
    <w:tbl>
      <w:tblPr>
        <w:tblW w:w="10665" w:type="dxa"/>
        <w:jc w:val="center"/>
        <w:tblInd w:w="-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84"/>
        <w:gridCol w:w="4159"/>
        <w:gridCol w:w="1459"/>
        <w:gridCol w:w="1189"/>
        <w:gridCol w:w="974"/>
      </w:tblGrid>
      <w:tr w:rsidR="00D36D6A" w:rsidRPr="00AD2534" w:rsidTr="00AD2534">
        <w:trPr>
          <w:jc w:val="center"/>
        </w:trPr>
        <w:tc>
          <w:tcPr>
            <w:tcW w:w="2884" w:type="dxa"/>
            <w:vAlign w:val="center"/>
          </w:tcPr>
          <w:p w:rsidR="00D36D6A" w:rsidRPr="00E965EA" w:rsidRDefault="00D36D6A" w:rsidP="002F55D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4159" w:type="dxa"/>
            <w:vAlign w:val="center"/>
          </w:tcPr>
          <w:p w:rsidR="00D36D6A" w:rsidRPr="00E965EA" w:rsidRDefault="00D36D6A" w:rsidP="002F55D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1459" w:type="dxa"/>
            <w:vAlign w:val="center"/>
          </w:tcPr>
          <w:p w:rsidR="00D36D6A" w:rsidRPr="00E965EA" w:rsidRDefault="00D36D6A" w:rsidP="00AD253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Badge # </w:t>
            </w:r>
          </w:p>
        </w:tc>
        <w:tc>
          <w:tcPr>
            <w:tcW w:w="1189" w:type="dxa"/>
          </w:tcPr>
          <w:p w:rsidR="00D36D6A" w:rsidRPr="00E965EA" w:rsidRDefault="00D36D6A" w:rsidP="002F55D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974" w:type="dxa"/>
            <w:vAlign w:val="center"/>
          </w:tcPr>
          <w:p w:rsidR="00D36D6A" w:rsidRPr="00E965EA" w:rsidRDefault="00D36D6A" w:rsidP="002F55D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IP/OOP</w:t>
            </w:r>
          </w:p>
        </w:tc>
      </w:tr>
      <w:tr w:rsidR="00D36D6A" w:rsidRPr="00AD2534" w:rsidTr="00AD2534">
        <w:trPr>
          <w:jc w:val="center"/>
        </w:trPr>
        <w:tc>
          <w:tcPr>
            <w:tcW w:w="2884" w:type="dxa"/>
          </w:tcPr>
          <w:p w:rsidR="00D36D6A" w:rsidRPr="00E965EA" w:rsidRDefault="00D36D6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ERP Training Coordinator</w:t>
            </w:r>
          </w:p>
        </w:tc>
        <w:tc>
          <w:tcPr>
            <w:tcW w:w="4159" w:type="dxa"/>
          </w:tcPr>
          <w:p w:rsidR="00D36D6A" w:rsidRPr="00E965EA" w:rsidRDefault="00D36D6A" w:rsidP="00953C94">
            <w:pPr>
              <w:tabs>
                <w:tab w:val="left" w:pos="9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D36D6A" w:rsidRPr="00E965EA" w:rsidRDefault="00D36D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D36D6A" w:rsidRPr="00E965EA" w:rsidRDefault="00D36D6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D36D6A" w:rsidRPr="00E965EA" w:rsidRDefault="00D36D6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6D6A" w:rsidRPr="00AD2534" w:rsidTr="00AD2534">
        <w:trPr>
          <w:jc w:val="center"/>
        </w:trPr>
        <w:tc>
          <w:tcPr>
            <w:tcW w:w="2884" w:type="dxa"/>
          </w:tcPr>
          <w:p w:rsidR="00D36D6A" w:rsidRPr="00E965EA" w:rsidRDefault="00D36D6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Unit Head</w:t>
            </w:r>
          </w:p>
        </w:tc>
        <w:tc>
          <w:tcPr>
            <w:tcW w:w="4159" w:type="dxa"/>
          </w:tcPr>
          <w:p w:rsidR="00D36D6A" w:rsidRPr="00E965EA" w:rsidRDefault="00D36D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D36D6A" w:rsidRPr="00E965EA" w:rsidRDefault="00D36D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D36D6A" w:rsidRPr="00E965EA" w:rsidRDefault="00D36D6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D36D6A" w:rsidRPr="00E965EA" w:rsidRDefault="00D36D6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6D6A" w:rsidRPr="00AD2534" w:rsidTr="00AD2534">
        <w:trPr>
          <w:jc w:val="center"/>
        </w:trPr>
        <w:tc>
          <w:tcPr>
            <w:tcW w:w="2884" w:type="dxa"/>
          </w:tcPr>
          <w:p w:rsidR="00D36D6A" w:rsidRPr="00E965EA" w:rsidRDefault="00D36D6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Division Head</w:t>
            </w:r>
          </w:p>
        </w:tc>
        <w:tc>
          <w:tcPr>
            <w:tcW w:w="4159" w:type="dxa"/>
          </w:tcPr>
          <w:p w:rsidR="00D36D6A" w:rsidRPr="00E965EA" w:rsidRDefault="00D36D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D36D6A" w:rsidRPr="00E965EA" w:rsidRDefault="00D36D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D36D6A" w:rsidRPr="00E965EA" w:rsidRDefault="00D36D6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D36D6A" w:rsidRPr="00E965EA" w:rsidRDefault="00D36D6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6D6A" w:rsidRPr="00AD2534" w:rsidTr="00AD2534">
        <w:trPr>
          <w:jc w:val="center"/>
        </w:trPr>
        <w:tc>
          <w:tcPr>
            <w:tcW w:w="2884" w:type="dxa"/>
          </w:tcPr>
          <w:p w:rsidR="00D36D6A" w:rsidRPr="00E965EA" w:rsidRDefault="00D36D6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Department Head</w:t>
            </w:r>
          </w:p>
        </w:tc>
        <w:tc>
          <w:tcPr>
            <w:tcW w:w="4159" w:type="dxa"/>
          </w:tcPr>
          <w:p w:rsidR="00D36D6A" w:rsidRPr="00E965EA" w:rsidRDefault="00D36D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D36D6A" w:rsidRPr="00E965EA" w:rsidRDefault="00D36D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D36D6A" w:rsidRPr="00E965EA" w:rsidRDefault="00D36D6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D36D6A" w:rsidRPr="00E965EA" w:rsidRDefault="00D36D6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6D6A" w:rsidRPr="00AD2534" w:rsidTr="00AD2534">
        <w:trPr>
          <w:jc w:val="center"/>
        </w:trPr>
        <w:tc>
          <w:tcPr>
            <w:tcW w:w="2884" w:type="dxa"/>
          </w:tcPr>
          <w:p w:rsidR="00D36D6A" w:rsidRPr="00E965EA" w:rsidRDefault="00D36D6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Admin Area Head</w:t>
            </w:r>
          </w:p>
        </w:tc>
        <w:tc>
          <w:tcPr>
            <w:tcW w:w="4159" w:type="dxa"/>
          </w:tcPr>
          <w:p w:rsidR="00D36D6A" w:rsidRPr="00E965EA" w:rsidRDefault="00D36D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D36D6A" w:rsidRPr="00E965EA" w:rsidRDefault="00D36D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D36D6A" w:rsidRPr="00E965EA" w:rsidRDefault="00D36D6A" w:rsidP="002F3D7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D36D6A" w:rsidRPr="00E965EA" w:rsidRDefault="00D36D6A" w:rsidP="002F3D7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5EA">
              <w:rPr>
                <w:rFonts w:ascii="Arial" w:hAnsi="Arial" w:cs="Arial"/>
                <w:sz w:val="20"/>
                <w:szCs w:val="20"/>
              </w:rPr>
              <w:t>OOP</w:t>
            </w:r>
          </w:p>
        </w:tc>
      </w:tr>
    </w:tbl>
    <w:p w:rsidR="00D36D6A" w:rsidRPr="00AD2534" w:rsidRDefault="00D36D6A" w:rsidP="005C4D19">
      <w:pPr>
        <w:tabs>
          <w:tab w:val="left" w:pos="3406"/>
        </w:tabs>
      </w:pPr>
    </w:p>
    <w:sectPr w:rsidR="00D36D6A" w:rsidRPr="00AD2534" w:rsidSect="00E30A02">
      <w:footerReference w:type="default" r:id="rId7"/>
      <w:pgSz w:w="12240" w:h="15840"/>
      <w:pgMar w:top="900" w:right="900" w:bottom="360" w:left="9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D6A" w:rsidRDefault="00D36D6A" w:rsidP="00F72253">
      <w:r>
        <w:separator/>
      </w:r>
    </w:p>
  </w:endnote>
  <w:endnote w:type="continuationSeparator" w:id="1">
    <w:p w:rsidR="00D36D6A" w:rsidRDefault="00D36D6A" w:rsidP="00F722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D6A" w:rsidRPr="00F72253" w:rsidRDefault="00D36D6A" w:rsidP="005C4D19">
    <w:pPr>
      <w:pStyle w:val="Footer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Sunday,</w:t>
    </w:r>
    <w:r w:rsidRPr="00F72253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October</w:t>
    </w:r>
    <w:r w:rsidRPr="00F72253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02</w:t>
    </w:r>
    <w:r w:rsidRPr="00F72253">
      <w:rPr>
        <w:rFonts w:ascii="Arial" w:hAnsi="Arial" w:cs="Arial"/>
        <w:sz w:val="20"/>
        <w:szCs w:val="20"/>
      </w:rPr>
      <w:t xml:space="preserve">, </w:t>
    </w:r>
    <w:r>
      <w:rPr>
        <w:rFonts w:ascii="Arial" w:hAnsi="Arial" w:cs="Arial"/>
        <w:sz w:val="20"/>
        <w:szCs w:val="20"/>
      </w:rPr>
      <w:t>2011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D6A" w:rsidRDefault="00D36D6A" w:rsidP="00F72253">
      <w:r>
        <w:separator/>
      </w:r>
    </w:p>
  </w:footnote>
  <w:footnote w:type="continuationSeparator" w:id="1">
    <w:p w:rsidR="00D36D6A" w:rsidRDefault="00D36D6A" w:rsidP="00F722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97628"/>
    <w:multiLevelType w:val="hybridMultilevel"/>
    <w:tmpl w:val="5B8A1BDE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39165220"/>
    <w:multiLevelType w:val="hybridMultilevel"/>
    <w:tmpl w:val="1F2AE3E8"/>
    <w:lvl w:ilvl="0" w:tplc="863400B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016D"/>
    <w:rsid w:val="00003ACE"/>
    <w:rsid w:val="000412FA"/>
    <w:rsid w:val="00053113"/>
    <w:rsid w:val="000661E8"/>
    <w:rsid w:val="00114A3B"/>
    <w:rsid w:val="00117A11"/>
    <w:rsid w:val="00117BDA"/>
    <w:rsid w:val="00123D99"/>
    <w:rsid w:val="00163947"/>
    <w:rsid w:val="001851C5"/>
    <w:rsid w:val="001A59E2"/>
    <w:rsid w:val="001C4AE6"/>
    <w:rsid w:val="001D016D"/>
    <w:rsid w:val="00217907"/>
    <w:rsid w:val="002212A7"/>
    <w:rsid w:val="00240334"/>
    <w:rsid w:val="00284C81"/>
    <w:rsid w:val="00285AF7"/>
    <w:rsid w:val="002972AB"/>
    <w:rsid w:val="002A7489"/>
    <w:rsid w:val="002B002A"/>
    <w:rsid w:val="002C2390"/>
    <w:rsid w:val="002D6F19"/>
    <w:rsid w:val="002F08D6"/>
    <w:rsid w:val="002F3D7F"/>
    <w:rsid w:val="002F55D4"/>
    <w:rsid w:val="003246E2"/>
    <w:rsid w:val="00376B8C"/>
    <w:rsid w:val="003A33A6"/>
    <w:rsid w:val="003A7447"/>
    <w:rsid w:val="003E06AA"/>
    <w:rsid w:val="003F7B65"/>
    <w:rsid w:val="00411281"/>
    <w:rsid w:val="00417251"/>
    <w:rsid w:val="0047423E"/>
    <w:rsid w:val="004A4F02"/>
    <w:rsid w:val="00515677"/>
    <w:rsid w:val="00516A54"/>
    <w:rsid w:val="0052361F"/>
    <w:rsid w:val="00532AF0"/>
    <w:rsid w:val="005539A7"/>
    <w:rsid w:val="00584BE3"/>
    <w:rsid w:val="00592203"/>
    <w:rsid w:val="005A2E70"/>
    <w:rsid w:val="005B1A79"/>
    <w:rsid w:val="005C4D19"/>
    <w:rsid w:val="005D3B55"/>
    <w:rsid w:val="005F2E91"/>
    <w:rsid w:val="0061400A"/>
    <w:rsid w:val="00622422"/>
    <w:rsid w:val="00625644"/>
    <w:rsid w:val="006377B8"/>
    <w:rsid w:val="00640ED1"/>
    <w:rsid w:val="00643A41"/>
    <w:rsid w:val="0069136C"/>
    <w:rsid w:val="006A6F64"/>
    <w:rsid w:val="006F0238"/>
    <w:rsid w:val="00715E36"/>
    <w:rsid w:val="00733FF7"/>
    <w:rsid w:val="007364B1"/>
    <w:rsid w:val="0074337D"/>
    <w:rsid w:val="00747D2A"/>
    <w:rsid w:val="00780E60"/>
    <w:rsid w:val="00787582"/>
    <w:rsid w:val="00800355"/>
    <w:rsid w:val="008168DA"/>
    <w:rsid w:val="0081754F"/>
    <w:rsid w:val="00847A61"/>
    <w:rsid w:val="00847C61"/>
    <w:rsid w:val="008763D7"/>
    <w:rsid w:val="0088268E"/>
    <w:rsid w:val="008C027B"/>
    <w:rsid w:val="008E7DFE"/>
    <w:rsid w:val="008F681C"/>
    <w:rsid w:val="009024DD"/>
    <w:rsid w:val="009048AA"/>
    <w:rsid w:val="0090629E"/>
    <w:rsid w:val="0090791A"/>
    <w:rsid w:val="00914893"/>
    <w:rsid w:val="00925665"/>
    <w:rsid w:val="009413FA"/>
    <w:rsid w:val="00953C94"/>
    <w:rsid w:val="009A0625"/>
    <w:rsid w:val="009A0899"/>
    <w:rsid w:val="00A3307F"/>
    <w:rsid w:val="00A439AB"/>
    <w:rsid w:val="00A47964"/>
    <w:rsid w:val="00A55281"/>
    <w:rsid w:val="00A5609A"/>
    <w:rsid w:val="00A90E3E"/>
    <w:rsid w:val="00AA5133"/>
    <w:rsid w:val="00AD2534"/>
    <w:rsid w:val="00AD78E6"/>
    <w:rsid w:val="00B17436"/>
    <w:rsid w:val="00B40D75"/>
    <w:rsid w:val="00B72320"/>
    <w:rsid w:val="00B86BB7"/>
    <w:rsid w:val="00BF0307"/>
    <w:rsid w:val="00BF5AC8"/>
    <w:rsid w:val="00BF77F3"/>
    <w:rsid w:val="00C21730"/>
    <w:rsid w:val="00C74958"/>
    <w:rsid w:val="00C76980"/>
    <w:rsid w:val="00CA413F"/>
    <w:rsid w:val="00CC1E35"/>
    <w:rsid w:val="00CD788E"/>
    <w:rsid w:val="00CD7944"/>
    <w:rsid w:val="00D043E1"/>
    <w:rsid w:val="00D04422"/>
    <w:rsid w:val="00D13BB3"/>
    <w:rsid w:val="00D36D6A"/>
    <w:rsid w:val="00D56732"/>
    <w:rsid w:val="00D754C5"/>
    <w:rsid w:val="00D8427D"/>
    <w:rsid w:val="00D867D6"/>
    <w:rsid w:val="00DA746A"/>
    <w:rsid w:val="00DB1D1B"/>
    <w:rsid w:val="00DC14DB"/>
    <w:rsid w:val="00DC28FF"/>
    <w:rsid w:val="00DD683E"/>
    <w:rsid w:val="00E27084"/>
    <w:rsid w:val="00E30A02"/>
    <w:rsid w:val="00E51C93"/>
    <w:rsid w:val="00E67662"/>
    <w:rsid w:val="00E72478"/>
    <w:rsid w:val="00E7556D"/>
    <w:rsid w:val="00E760DB"/>
    <w:rsid w:val="00E965EA"/>
    <w:rsid w:val="00EC76E3"/>
    <w:rsid w:val="00EF1182"/>
    <w:rsid w:val="00EF449B"/>
    <w:rsid w:val="00EF531A"/>
    <w:rsid w:val="00EF5D67"/>
    <w:rsid w:val="00EF741A"/>
    <w:rsid w:val="00F259D6"/>
    <w:rsid w:val="00F52331"/>
    <w:rsid w:val="00F72253"/>
    <w:rsid w:val="00F86907"/>
    <w:rsid w:val="00F86971"/>
    <w:rsid w:val="00FD3BC0"/>
    <w:rsid w:val="00FF4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55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7423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uiPriority w:val="99"/>
    <w:qFormat/>
    <w:rsid w:val="0090629E"/>
    <w:pPr>
      <w:overflowPunct w:val="0"/>
      <w:autoSpaceDE w:val="0"/>
      <w:autoSpaceDN w:val="0"/>
      <w:adjustRightInd w:val="0"/>
      <w:jc w:val="center"/>
    </w:pPr>
    <w:rPr>
      <w:b/>
      <w:bCs/>
      <w:lang w:eastAsia="ja-JP"/>
    </w:rPr>
  </w:style>
  <w:style w:type="character" w:customStyle="1" w:styleId="TitleChar">
    <w:name w:val="Title Char"/>
    <w:basedOn w:val="DefaultParagraphFont"/>
    <w:link w:val="Title"/>
    <w:uiPriority w:val="99"/>
    <w:locked/>
    <w:rsid w:val="0090629E"/>
    <w:rPr>
      <w:rFonts w:cs="Times New Roman"/>
      <w:b/>
      <w:bCs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rsid w:val="002F55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F55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AD2534"/>
    <w:pPr>
      <w:ind w:left="720"/>
    </w:pPr>
  </w:style>
  <w:style w:type="paragraph" w:styleId="Header">
    <w:name w:val="header"/>
    <w:basedOn w:val="Normal"/>
    <w:link w:val="HeaderChar"/>
    <w:uiPriority w:val="99"/>
    <w:rsid w:val="00F722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7225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F722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72253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318</Words>
  <Characters>1814</Characters>
  <Application>Microsoft Office Outlook</Application>
  <DocSecurity>0</DocSecurity>
  <Lines>0</Lines>
  <Paragraphs>0</Paragraphs>
  <ScaleCrop>false</ScaleCrop>
  <Company>Saudi Aramco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Southern Area Gas Operations</dc:title>
  <dc:subject/>
  <dc:creator>Aramco User</dc:creator>
  <cp:keywords/>
  <dc:description/>
  <cp:lastModifiedBy>Aramco User</cp:lastModifiedBy>
  <cp:revision>2</cp:revision>
  <cp:lastPrinted>2009-12-28T10:10:00Z</cp:lastPrinted>
  <dcterms:created xsi:type="dcterms:W3CDTF">2012-01-28T07:47:00Z</dcterms:created>
  <dcterms:modified xsi:type="dcterms:W3CDTF">2012-01-28T07:47:00Z</dcterms:modified>
</cp:coreProperties>
</file>