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29A" w:rsidRPr="00E965EA" w:rsidRDefault="009B329A" w:rsidP="0090629E">
      <w:pPr>
        <w:pStyle w:val="Title"/>
        <w:rPr>
          <w:rFonts w:ascii="Arial" w:hAnsi="Arial" w:cs="Arial"/>
          <w:sz w:val="28"/>
          <w:szCs w:val="28"/>
        </w:rPr>
      </w:pPr>
      <w:r w:rsidRPr="00E965EA">
        <w:rPr>
          <w:rFonts w:ascii="Arial" w:hAnsi="Arial" w:cs="Arial"/>
          <w:sz w:val="28"/>
          <w:szCs w:val="28"/>
        </w:rPr>
        <w:t>Gas Operations</w:t>
      </w:r>
    </w:p>
    <w:p w:rsidR="009B329A" w:rsidRPr="00D8427D" w:rsidRDefault="009B329A" w:rsidP="0090629E">
      <w:pPr>
        <w:pStyle w:val="Title"/>
        <w:rPr>
          <w:rFonts w:ascii="Arial" w:hAnsi="Arial" w:cs="Arial"/>
          <w:b w:val="0"/>
          <w:bCs w:val="0"/>
        </w:rPr>
      </w:pPr>
      <w:r w:rsidRPr="00D8427D">
        <w:rPr>
          <w:rFonts w:ascii="Arial" w:hAnsi="Arial" w:cs="Arial"/>
          <w:b w:val="0"/>
          <w:bCs w:val="0"/>
        </w:rPr>
        <w:t>Human Resources Development Division</w:t>
      </w:r>
    </w:p>
    <w:p w:rsidR="009B329A" w:rsidRPr="00AD2534" w:rsidRDefault="009B329A" w:rsidP="002F55D4">
      <w:pPr>
        <w:tabs>
          <w:tab w:val="left" w:pos="4883"/>
          <w:tab w:val="left" w:pos="4921"/>
          <w:tab w:val="center" w:pos="5220"/>
        </w:tabs>
        <w:rPr>
          <w:rFonts w:ascii="Arial" w:hAnsi="Arial" w:cs="Arial"/>
          <w:b/>
          <w:bCs/>
        </w:rPr>
      </w:pPr>
      <w:r w:rsidRPr="00AD2534">
        <w:rPr>
          <w:rFonts w:ascii="Arial" w:hAnsi="Arial" w:cs="Arial"/>
          <w:b/>
          <w:bCs/>
        </w:rPr>
        <w:tab/>
      </w:r>
      <w:r w:rsidRPr="00AD2534">
        <w:rPr>
          <w:rFonts w:ascii="Arial" w:hAnsi="Arial" w:cs="Arial"/>
          <w:b/>
          <w:bCs/>
        </w:rPr>
        <w:tab/>
      </w:r>
      <w:r w:rsidRPr="00AD2534">
        <w:rPr>
          <w:rFonts w:ascii="Arial" w:hAnsi="Arial" w:cs="Arial"/>
          <w:b/>
          <w:bCs/>
        </w:rPr>
        <w:tab/>
        <w:t xml:space="preserve"> </w:t>
      </w:r>
    </w:p>
    <w:p w:rsidR="009B329A" w:rsidRDefault="009B329A" w:rsidP="00733FF7">
      <w:pPr>
        <w:jc w:val="center"/>
        <w:rPr>
          <w:rFonts w:ascii="Arial" w:hAnsi="Arial" w:cs="Arial"/>
          <w:b/>
          <w:bCs/>
          <w:u w:val="single"/>
        </w:rPr>
      </w:pPr>
      <w:r w:rsidRPr="00AD2534">
        <w:rPr>
          <w:rFonts w:ascii="Arial" w:hAnsi="Arial" w:cs="Arial"/>
          <w:b/>
          <w:bCs/>
          <w:u w:val="single"/>
        </w:rPr>
        <w:t>EDUCATION REFUND PLAN (ERP) APPLICATION FORM</w:t>
      </w:r>
    </w:p>
    <w:p w:rsidR="009B329A" w:rsidRPr="00F72253" w:rsidRDefault="009B329A" w:rsidP="00733FF7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9B329A" w:rsidRPr="00F72253" w:rsidRDefault="009B329A">
      <w:pPr>
        <w:rPr>
          <w:rFonts w:ascii="Arial" w:hAnsi="Arial" w:cs="Arial"/>
          <w:sz w:val="20"/>
          <w:szCs w:val="20"/>
        </w:rPr>
      </w:pPr>
    </w:p>
    <w:p w:rsidR="009B329A" w:rsidRPr="00DA746A" w:rsidRDefault="009B329A" w:rsidP="008E7DFE">
      <w:pPr>
        <w:rPr>
          <w:rFonts w:ascii="Arial" w:hAnsi="Arial" w:cs="Arial"/>
          <w:b/>
          <w:bCs/>
          <w:i/>
          <w:iCs/>
          <w:color w:val="0000FF"/>
        </w:rPr>
      </w:pPr>
      <w:r w:rsidRPr="00DA746A">
        <w:rPr>
          <w:rFonts w:ascii="Arial" w:hAnsi="Arial" w:cs="Arial"/>
          <w:b/>
          <w:bCs/>
          <w:i/>
          <w:iCs/>
          <w:color w:val="0000FF"/>
        </w:rPr>
        <w:t>Please adhere to the following instructions:</w:t>
      </w:r>
    </w:p>
    <w:p w:rsidR="009B329A" w:rsidRDefault="009B329A" w:rsidP="008E7DFE">
      <w:pPr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  <w:sz w:val="20"/>
          <w:szCs w:val="20"/>
        </w:rPr>
      </w:pPr>
      <w:r w:rsidRPr="00AD2534">
        <w:rPr>
          <w:rFonts w:ascii="Arial" w:hAnsi="Arial" w:cs="Arial"/>
          <w:sz w:val="20"/>
          <w:szCs w:val="20"/>
        </w:rPr>
        <w:t xml:space="preserve">Submit this form with </w:t>
      </w:r>
      <w:r>
        <w:rPr>
          <w:rFonts w:ascii="Arial" w:hAnsi="Arial" w:cs="Arial"/>
          <w:sz w:val="20"/>
          <w:szCs w:val="20"/>
        </w:rPr>
        <w:t>the required</w:t>
      </w:r>
      <w:r w:rsidRPr="00AD2534">
        <w:rPr>
          <w:rFonts w:ascii="Arial" w:hAnsi="Arial" w:cs="Arial"/>
          <w:sz w:val="20"/>
          <w:szCs w:val="20"/>
        </w:rPr>
        <w:t xml:space="preserve"> data to Gas Operations / Human Resources Development Division </w:t>
      </w:r>
      <w:r w:rsidRPr="00D8427D">
        <w:rPr>
          <w:rFonts w:ascii="Arial" w:hAnsi="Arial" w:cs="Arial"/>
          <w:b/>
          <w:bCs/>
          <w:sz w:val="20"/>
          <w:szCs w:val="20"/>
          <w:u w:val="single"/>
        </w:rPr>
        <w:t>four weeks</w:t>
      </w:r>
      <w:r w:rsidRPr="00AD253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prior to the </w:t>
      </w:r>
      <w:r w:rsidRPr="00AD2534">
        <w:rPr>
          <w:rFonts w:ascii="Arial" w:hAnsi="Arial" w:cs="Arial"/>
          <w:sz w:val="20"/>
          <w:szCs w:val="20"/>
        </w:rPr>
        <w:t>course star</w:t>
      </w:r>
      <w:r>
        <w:rPr>
          <w:rFonts w:ascii="Arial" w:hAnsi="Arial" w:cs="Arial"/>
          <w:sz w:val="20"/>
          <w:szCs w:val="20"/>
        </w:rPr>
        <w:t xml:space="preserve">t </w:t>
      </w:r>
      <w:r w:rsidRPr="00AD2534">
        <w:rPr>
          <w:rFonts w:ascii="Arial" w:hAnsi="Arial" w:cs="Arial"/>
          <w:sz w:val="20"/>
          <w:szCs w:val="20"/>
        </w:rPr>
        <w:t>date</w:t>
      </w:r>
      <w:r>
        <w:rPr>
          <w:rFonts w:ascii="Arial" w:hAnsi="Arial" w:cs="Arial"/>
          <w:sz w:val="20"/>
          <w:szCs w:val="20"/>
        </w:rPr>
        <w:t>,</w:t>
      </w:r>
      <w:r w:rsidRPr="00AD2534">
        <w:rPr>
          <w:rFonts w:ascii="Arial" w:hAnsi="Arial" w:cs="Arial"/>
          <w:sz w:val="20"/>
          <w:szCs w:val="20"/>
        </w:rPr>
        <w:t xml:space="preserve"> with a copy of your pre-approval</w:t>
      </w:r>
      <w:r>
        <w:rPr>
          <w:rFonts w:ascii="Arial" w:hAnsi="Arial" w:cs="Arial"/>
          <w:sz w:val="20"/>
          <w:szCs w:val="20"/>
        </w:rPr>
        <w:t xml:space="preserve"> letter</w:t>
      </w:r>
      <w:r w:rsidRPr="00AD2534">
        <w:rPr>
          <w:rFonts w:ascii="Arial" w:hAnsi="Arial" w:cs="Arial"/>
          <w:sz w:val="20"/>
          <w:szCs w:val="20"/>
        </w:rPr>
        <w:t>, course description</w:t>
      </w:r>
      <w:r>
        <w:rPr>
          <w:rFonts w:ascii="Arial" w:hAnsi="Arial" w:cs="Arial"/>
          <w:sz w:val="20"/>
          <w:szCs w:val="20"/>
        </w:rPr>
        <w:t>, and your current</w:t>
      </w:r>
      <w:r w:rsidRPr="00AD2534">
        <w:rPr>
          <w:rFonts w:ascii="Arial" w:hAnsi="Arial" w:cs="Arial"/>
          <w:sz w:val="20"/>
          <w:szCs w:val="20"/>
        </w:rPr>
        <w:t xml:space="preserve"> job description.</w:t>
      </w:r>
    </w:p>
    <w:p w:rsidR="009B329A" w:rsidRDefault="009B329A" w:rsidP="008E7DFE">
      <w:pPr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Ensure that your management (unit/division/department head)</w:t>
      </w:r>
      <w:r w:rsidRPr="00AD2534">
        <w:rPr>
          <w:rFonts w:ascii="Arial" w:hAnsi="Arial" w:cs="Arial"/>
          <w:sz w:val="20"/>
          <w:szCs w:val="20"/>
        </w:rPr>
        <w:t xml:space="preserve"> is aware of this request.</w:t>
      </w:r>
    </w:p>
    <w:p w:rsidR="009B329A" w:rsidRPr="00B86BB7" w:rsidRDefault="009B329A" w:rsidP="00A5609A">
      <w:pPr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  <w:sz w:val="20"/>
          <w:szCs w:val="20"/>
        </w:rPr>
      </w:pPr>
      <w:r w:rsidRPr="00B86BB7">
        <w:rPr>
          <w:rFonts w:ascii="Arial" w:hAnsi="Arial" w:cs="Arial"/>
          <w:sz w:val="20"/>
          <w:szCs w:val="20"/>
        </w:rPr>
        <w:t>Scan this form and send it by email to the Organization Assigned Training Coordinator and a copy to your Management.</w:t>
      </w:r>
      <w:r w:rsidRPr="00B86BB7">
        <w:rPr>
          <w:rFonts w:ascii="Arial" w:hAnsi="Arial" w:cs="Arial"/>
          <w:sz w:val="20"/>
          <w:szCs w:val="20"/>
        </w:rPr>
        <w:tab/>
      </w:r>
    </w:p>
    <w:p w:rsidR="009B329A" w:rsidRPr="00AD2534" w:rsidRDefault="009B329A" w:rsidP="0090629E">
      <w:pPr>
        <w:tabs>
          <w:tab w:val="left" w:pos="360"/>
        </w:tabs>
        <w:rPr>
          <w:rFonts w:ascii="Arial" w:hAnsi="Arial" w:cs="Arial"/>
          <w:i/>
          <w:iCs/>
          <w:color w:val="0000FF"/>
        </w:rPr>
      </w:pPr>
      <w:r w:rsidRPr="00AD2534">
        <w:rPr>
          <w:rFonts w:ascii="Arial" w:hAnsi="Arial" w:cs="Arial"/>
          <w:b/>
          <w:bCs/>
          <w:i/>
          <w:iCs/>
          <w:color w:val="0000FF"/>
        </w:rPr>
        <w:t>Personal Details</w:t>
      </w:r>
      <w:r w:rsidRPr="00AD2534">
        <w:rPr>
          <w:rFonts w:ascii="Arial" w:hAnsi="Arial" w:cs="Arial"/>
          <w:i/>
          <w:iCs/>
          <w:color w:val="0000FF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38"/>
        <w:gridCol w:w="1724"/>
        <w:gridCol w:w="2131"/>
        <w:gridCol w:w="2131"/>
        <w:gridCol w:w="2132"/>
      </w:tblGrid>
      <w:tr w:rsidR="009B329A" w:rsidRPr="00AD2534" w:rsidTr="0090629E">
        <w:tc>
          <w:tcPr>
            <w:tcW w:w="2538" w:type="dxa"/>
            <w:vAlign w:val="center"/>
          </w:tcPr>
          <w:p w:rsidR="009B329A" w:rsidRPr="00E965EA" w:rsidRDefault="009B329A" w:rsidP="0090629E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Employee Name</w:t>
            </w:r>
          </w:p>
        </w:tc>
        <w:tc>
          <w:tcPr>
            <w:tcW w:w="1724" w:type="dxa"/>
            <w:vAlign w:val="center"/>
          </w:tcPr>
          <w:p w:rsidR="009B329A" w:rsidRPr="00E965EA" w:rsidRDefault="009B329A" w:rsidP="0090629E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Badge No.</w:t>
            </w:r>
          </w:p>
        </w:tc>
        <w:tc>
          <w:tcPr>
            <w:tcW w:w="2131" w:type="dxa"/>
            <w:vAlign w:val="center"/>
          </w:tcPr>
          <w:p w:rsidR="009B329A" w:rsidRPr="00E965EA" w:rsidRDefault="009B329A" w:rsidP="0090629E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Legacy Org. Code</w:t>
            </w:r>
          </w:p>
        </w:tc>
        <w:tc>
          <w:tcPr>
            <w:tcW w:w="2131" w:type="dxa"/>
            <w:vAlign w:val="center"/>
          </w:tcPr>
          <w:p w:rsidR="009B329A" w:rsidRPr="00E965EA" w:rsidRDefault="009B329A" w:rsidP="0090629E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Telephone No.</w:t>
            </w:r>
          </w:p>
        </w:tc>
        <w:tc>
          <w:tcPr>
            <w:tcW w:w="2132" w:type="dxa"/>
            <w:vAlign w:val="center"/>
          </w:tcPr>
          <w:p w:rsidR="009B329A" w:rsidRPr="00E965EA" w:rsidRDefault="009B329A" w:rsidP="0090629E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Fax No.</w:t>
            </w:r>
          </w:p>
        </w:tc>
      </w:tr>
      <w:tr w:rsidR="009B329A" w:rsidRPr="00AD2534" w:rsidTr="0090629E">
        <w:tc>
          <w:tcPr>
            <w:tcW w:w="2538" w:type="dxa"/>
            <w:vAlign w:val="center"/>
          </w:tcPr>
          <w:p w:rsidR="009B329A" w:rsidRPr="00E965EA" w:rsidRDefault="009B329A" w:rsidP="007364B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24" w:type="dxa"/>
            <w:vAlign w:val="center"/>
          </w:tcPr>
          <w:p w:rsidR="009B329A" w:rsidRPr="00E965EA" w:rsidRDefault="009B329A" w:rsidP="007364B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31" w:type="dxa"/>
            <w:vAlign w:val="center"/>
          </w:tcPr>
          <w:p w:rsidR="009B329A" w:rsidRPr="00E965EA" w:rsidRDefault="009B329A" w:rsidP="007364B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31" w:type="dxa"/>
            <w:vAlign w:val="center"/>
          </w:tcPr>
          <w:p w:rsidR="009B329A" w:rsidRPr="00E965EA" w:rsidRDefault="009B329A" w:rsidP="007364B1">
            <w:pPr>
              <w:tabs>
                <w:tab w:val="left" w:pos="360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32" w:type="dxa"/>
            <w:vAlign w:val="center"/>
          </w:tcPr>
          <w:p w:rsidR="009B329A" w:rsidRPr="00592203" w:rsidRDefault="009B329A" w:rsidP="007364B1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</w:p>
        </w:tc>
      </w:tr>
    </w:tbl>
    <w:p w:rsidR="009B329A" w:rsidRPr="00AD2534" w:rsidRDefault="009B329A" w:rsidP="00953C94">
      <w:pPr>
        <w:tabs>
          <w:tab w:val="left" w:pos="360"/>
          <w:tab w:val="left" w:pos="4245"/>
        </w:tabs>
        <w:rPr>
          <w:rFonts w:ascii="Arial" w:hAnsi="Arial" w:cs="Arial"/>
          <w:b/>
          <w:bCs/>
          <w:i/>
          <w:iCs/>
          <w:color w:val="0000FF"/>
        </w:rPr>
      </w:pPr>
      <w:r w:rsidRPr="00AD2534">
        <w:rPr>
          <w:rFonts w:ascii="Arial" w:hAnsi="Arial" w:cs="Arial"/>
          <w:b/>
          <w:bCs/>
          <w:i/>
          <w:iCs/>
          <w:color w:val="0000FF"/>
        </w:rPr>
        <w:t>Course Information:</w:t>
      </w:r>
    </w:p>
    <w:tbl>
      <w:tblPr>
        <w:tblpPr w:leftFromText="180" w:rightFromText="180" w:vertAnchor="text" w:tblpXSpec="center" w:tblpY="1"/>
        <w:tblOverlap w:val="never"/>
        <w:tblW w:w="10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068"/>
        <w:gridCol w:w="1260"/>
        <w:gridCol w:w="1461"/>
        <w:gridCol w:w="1986"/>
        <w:gridCol w:w="1897"/>
        <w:gridCol w:w="18"/>
      </w:tblGrid>
      <w:tr w:rsidR="009B329A" w:rsidRPr="00AD2534" w:rsidTr="00EF1182">
        <w:trPr>
          <w:gridAfter w:val="1"/>
          <w:wAfter w:w="18" w:type="dxa"/>
          <w:trHeight w:val="263"/>
        </w:trPr>
        <w:tc>
          <w:tcPr>
            <w:tcW w:w="4068" w:type="dxa"/>
            <w:vMerge w:val="restart"/>
            <w:vAlign w:val="center"/>
          </w:tcPr>
          <w:p w:rsidR="009B329A" w:rsidRPr="00E965EA" w:rsidRDefault="009B329A" w:rsidP="00953C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Course Code / Course Title </w:t>
            </w:r>
          </w:p>
        </w:tc>
        <w:tc>
          <w:tcPr>
            <w:tcW w:w="1260" w:type="dxa"/>
            <w:vMerge w:val="restart"/>
            <w:vAlign w:val="center"/>
          </w:tcPr>
          <w:p w:rsidR="009B329A" w:rsidRDefault="009B329A" w:rsidP="00BF77F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Course</w:t>
            </w:r>
          </w:p>
          <w:p w:rsidR="009B329A" w:rsidRPr="00E965EA" w:rsidRDefault="009B329A" w:rsidP="00BF77F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Fees ($)</w:t>
            </w:r>
          </w:p>
          <w:p w:rsidR="009B329A" w:rsidRPr="00E965EA" w:rsidRDefault="009B329A" w:rsidP="00BF77F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61" w:type="dxa"/>
            <w:vMerge w:val="restart"/>
            <w:vAlign w:val="center"/>
          </w:tcPr>
          <w:p w:rsidR="009B329A" w:rsidRPr="00E965EA" w:rsidRDefault="009B329A" w:rsidP="00BF77F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F77F3">
              <w:rPr>
                <w:rFonts w:ascii="Arial" w:hAnsi="Arial" w:cs="Arial"/>
                <w:b/>
                <w:bCs/>
                <w:sz w:val="20"/>
                <w:szCs w:val="20"/>
              </w:rPr>
              <w:t>Remaining Amount ($)</w:t>
            </w:r>
          </w:p>
        </w:tc>
        <w:tc>
          <w:tcPr>
            <w:tcW w:w="3883" w:type="dxa"/>
            <w:gridSpan w:val="2"/>
            <w:tcBorders>
              <w:bottom w:val="nil"/>
            </w:tcBorders>
            <w:vAlign w:val="center"/>
          </w:tcPr>
          <w:p w:rsidR="009B329A" w:rsidRPr="00E965EA" w:rsidRDefault="009B329A" w:rsidP="00953C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Course Date</w:t>
            </w:r>
          </w:p>
        </w:tc>
      </w:tr>
      <w:tr w:rsidR="009B329A" w:rsidRPr="00AD2534" w:rsidTr="00EF1182">
        <w:trPr>
          <w:gridAfter w:val="1"/>
          <w:wAfter w:w="18" w:type="dxa"/>
          <w:trHeight w:val="329"/>
        </w:trPr>
        <w:tc>
          <w:tcPr>
            <w:tcW w:w="4068" w:type="dxa"/>
            <w:vMerge/>
            <w:vAlign w:val="center"/>
          </w:tcPr>
          <w:p w:rsidR="009B329A" w:rsidRPr="00E965EA" w:rsidRDefault="009B329A" w:rsidP="00953C9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vMerge/>
            <w:vAlign w:val="center"/>
          </w:tcPr>
          <w:p w:rsidR="009B329A" w:rsidRPr="00E965EA" w:rsidRDefault="009B329A" w:rsidP="00BF77F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61" w:type="dxa"/>
            <w:vMerge/>
            <w:vAlign w:val="center"/>
          </w:tcPr>
          <w:p w:rsidR="009B329A" w:rsidRPr="00E965EA" w:rsidRDefault="009B329A" w:rsidP="00BF77F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86" w:type="dxa"/>
            <w:vAlign w:val="center"/>
          </w:tcPr>
          <w:p w:rsidR="009B329A" w:rsidRPr="00E965EA" w:rsidRDefault="009B329A" w:rsidP="00953C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From</w:t>
            </w:r>
          </w:p>
        </w:tc>
        <w:tc>
          <w:tcPr>
            <w:tcW w:w="1897" w:type="dxa"/>
            <w:vAlign w:val="center"/>
          </w:tcPr>
          <w:p w:rsidR="009B329A" w:rsidRPr="00E965EA" w:rsidRDefault="009B329A" w:rsidP="00953C9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To</w:t>
            </w:r>
          </w:p>
        </w:tc>
      </w:tr>
      <w:tr w:rsidR="009B329A" w:rsidRPr="00AD2534" w:rsidTr="00EF1182">
        <w:trPr>
          <w:trHeight w:val="577"/>
        </w:trPr>
        <w:tc>
          <w:tcPr>
            <w:tcW w:w="4068" w:type="dxa"/>
            <w:vAlign w:val="center"/>
          </w:tcPr>
          <w:p w:rsidR="009B329A" w:rsidRPr="00C35A04" w:rsidRDefault="009B329A" w:rsidP="00EF1182">
            <w:pPr>
              <w:rPr>
                <w:rFonts w:ascii="Arial" w:hAnsi="Arial" w:cs="Arial"/>
                <w:sz w:val="20"/>
                <w:szCs w:val="20"/>
              </w:rPr>
            </w:pPr>
            <w:r w:rsidRPr="00C35A04">
              <w:rPr>
                <w:sz w:val="23"/>
                <w:szCs w:val="23"/>
              </w:rPr>
              <w:t>Quantitative Methods For</w:t>
            </w:r>
            <w:r>
              <w:rPr>
                <w:sz w:val="23"/>
                <w:szCs w:val="23"/>
              </w:rPr>
              <w:t xml:space="preserve"> A</w:t>
            </w:r>
            <w:r w:rsidRPr="00C35A04">
              <w:rPr>
                <w:sz w:val="23"/>
                <w:szCs w:val="23"/>
              </w:rPr>
              <w:t xml:space="preserve">dministration </w:t>
            </w:r>
          </w:p>
        </w:tc>
        <w:tc>
          <w:tcPr>
            <w:tcW w:w="1260" w:type="dxa"/>
            <w:vAlign w:val="center"/>
          </w:tcPr>
          <w:p w:rsidR="009B329A" w:rsidRPr="00AD2534" w:rsidRDefault="009B329A" w:rsidP="00EF118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132 $ USD</w:t>
            </w:r>
          </w:p>
        </w:tc>
        <w:tc>
          <w:tcPr>
            <w:tcW w:w="1461" w:type="dxa"/>
            <w:vAlign w:val="center"/>
          </w:tcPr>
          <w:p w:rsidR="009B329A" w:rsidRPr="00AD2534" w:rsidRDefault="009B329A" w:rsidP="00EF118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6" w:type="dxa"/>
            <w:vAlign w:val="center"/>
          </w:tcPr>
          <w:p w:rsidR="009B329A" w:rsidRPr="00C76980" w:rsidRDefault="009B329A" w:rsidP="00EF118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Align w:val="center"/>
          </w:tcPr>
          <w:p w:rsidR="009B329A" w:rsidRPr="00C76980" w:rsidRDefault="009B329A" w:rsidP="00EF118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B329A" w:rsidRDefault="009B329A" w:rsidP="00E27084">
      <w:pPr>
        <w:tabs>
          <w:tab w:val="left" w:pos="360"/>
        </w:tabs>
        <w:rPr>
          <w:rFonts w:ascii="Arial" w:hAnsi="Arial" w:cs="Arial"/>
          <w:b/>
          <w:bCs/>
          <w:color w:val="0000FF"/>
          <w:sz w:val="22"/>
          <w:szCs w:val="22"/>
        </w:rPr>
      </w:pPr>
    </w:p>
    <w:p w:rsidR="009B329A" w:rsidRPr="00B86BB7" w:rsidRDefault="009B329A" w:rsidP="00E27084">
      <w:pPr>
        <w:tabs>
          <w:tab w:val="left" w:pos="360"/>
        </w:tabs>
        <w:rPr>
          <w:rFonts w:ascii="Arial" w:hAnsi="Arial" w:cs="Arial"/>
          <w:sz w:val="20"/>
          <w:szCs w:val="20"/>
        </w:rPr>
      </w:pPr>
      <w:r w:rsidRPr="00B86BB7">
        <w:rPr>
          <w:rFonts w:ascii="Arial" w:hAnsi="Arial" w:cs="Arial"/>
          <w:b/>
          <w:bCs/>
          <w:color w:val="0000FF"/>
          <w:sz w:val="22"/>
          <w:szCs w:val="22"/>
        </w:rPr>
        <w:t xml:space="preserve">Delivery Method: </w:t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tab/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sym w:font="Wingdings" w:char="F06F"/>
      </w:r>
      <w:r w:rsidRPr="00B86BB7">
        <w:rPr>
          <w:rFonts w:ascii="Arial" w:hAnsi="Arial" w:cs="Arial"/>
          <w:sz w:val="20"/>
          <w:szCs w:val="20"/>
        </w:rPr>
        <w:t xml:space="preserve"> Online </w:t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sym w:font="Wingdings" w:char="F06F"/>
      </w:r>
      <w:r w:rsidRPr="00B86BB7">
        <w:rPr>
          <w:rFonts w:ascii="Arial" w:hAnsi="Arial" w:cs="Arial"/>
          <w:sz w:val="20"/>
          <w:szCs w:val="20"/>
        </w:rPr>
        <w:t xml:space="preserve"> Computer-Based Instruction </w:t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sym w:font="Wingdings" w:char="F06F"/>
      </w:r>
      <w:r w:rsidRPr="00B86BB7">
        <w:rPr>
          <w:rFonts w:ascii="Arial" w:hAnsi="Arial" w:cs="Arial"/>
          <w:sz w:val="20"/>
          <w:szCs w:val="20"/>
        </w:rPr>
        <w:t xml:space="preserve"> Class Room Full-Time </w:t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sym w:font="Wingdings" w:char="F06F"/>
      </w:r>
      <w:r w:rsidRPr="00B86BB7">
        <w:rPr>
          <w:rFonts w:ascii="Arial" w:hAnsi="Arial" w:cs="Arial"/>
          <w:sz w:val="20"/>
          <w:szCs w:val="20"/>
        </w:rPr>
        <w:t xml:space="preserve"> Class Room Part-Time</w:t>
      </w:r>
    </w:p>
    <w:p w:rsidR="009B329A" w:rsidRPr="00B86BB7" w:rsidRDefault="009B329A" w:rsidP="00E27084">
      <w:pPr>
        <w:tabs>
          <w:tab w:val="left" w:pos="360"/>
        </w:tabs>
        <w:rPr>
          <w:rFonts w:ascii="Arial" w:hAnsi="Arial" w:cs="Arial"/>
          <w:sz w:val="20"/>
          <w:szCs w:val="20"/>
        </w:rPr>
      </w:pPr>
      <w:r w:rsidRPr="00B86BB7">
        <w:rPr>
          <w:rFonts w:ascii="Arial" w:hAnsi="Arial" w:cs="Arial"/>
          <w:sz w:val="20"/>
          <w:szCs w:val="20"/>
        </w:rPr>
        <w:tab/>
      </w:r>
      <w:r w:rsidRPr="00B86BB7">
        <w:rPr>
          <w:rFonts w:ascii="Arial" w:hAnsi="Arial" w:cs="Arial"/>
          <w:sz w:val="20"/>
          <w:szCs w:val="20"/>
        </w:rPr>
        <w:tab/>
      </w:r>
      <w:r w:rsidRPr="00B86BB7">
        <w:rPr>
          <w:rFonts w:ascii="Arial" w:hAnsi="Arial" w:cs="Arial"/>
          <w:sz w:val="20"/>
          <w:szCs w:val="20"/>
        </w:rPr>
        <w:tab/>
      </w:r>
      <w:r w:rsidRPr="00B86BB7">
        <w:rPr>
          <w:rFonts w:ascii="Arial" w:hAnsi="Arial" w:cs="Arial"/>
          <w:sz w:val="20"/>
          <w:szCs w:val="20"/>
        </w:rPr>
        <w:tab/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sym w:font="Wingdings" w:char="F06F"/>
      </w:r>
      <w:r w:rsidRPr="00B86BB7">
        <w:rPr>
          <w:rFonts w:ascii="Arial" w:hAnsi="Arial" w:cs="Arial"/>
          <w:sz w:val="20"/>
          <w:szCs w:val="20"/>
        </w:rPr>
        <w:t xml:space="preserve"> Class Room Extension </w:t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sym w:font="Wingdings" w:char="F06F"/>
      </w:r>
      <w:r w:rsidRPr="00B86BB7">
        <w:rPr>
          <w:rFonts w:ascii="Arial" w:hAnsi="Arial" w:cs="Arial"/>
          <w:sz w:val="20"/>
          <w:szCs w:val="20"/>
        </w:rPr>
        <w:t xml:space="preserve"> Class Room </w:t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sym w:font="Wingdings" w:char="F06F"/>
      </w:r>
      <w:r w:rsidRPr="00B86BB7">
        <w:rPr>
          <w:rFonts w:ascii="Arial" w:hAnsi="Arial" w:cs="Arial"/>
          <w:sz w:val="20"/>
          <w:szCs w:val="20"/>
        </w:rPr>
        <w:t xml:space="preserve"> Correspondence </w:t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sym w:font="Wingdings" w:char="F06F"/>
      </w:r>
      <w:r w:rsidRPr="00B86BB7">
        <w:rPr>
          <w:rFonts w:ascii="Arial" w:hAnsi="Arial" w:cs="Arial"/>
          <w:sz w:val="20"/>
          <w:szCs w:val="20"/>
        </w:rPr>
        <w:t xml:space="preserve"> Other</w:t>
      </w:r>
    </w:p>
    <w:p w:rsidR="009B329A" w:rsidRPr="00B86BB7" w:rsidRDefault="009B329A" w:rsidP="00EF531A">
      <w:pPr>
        <w:rPr>
          <w:rFonts w:ascii="Arial" w:hAnsi="Arial" w:cs="Arial"/>
          <w:sz w:val="20"/>
          <w:szCs w:val="20"/>
        </w:rPr>
      </w:pPr>
      <w:r w:rsidRPr="00B86BB7">
        <w:rPr>
          <w:rFonts w:ascii="Arial" w:hAnsi="Arial" w:cs="Arial"/>
          <w:b/>
          <w:bCs/>
          <w:color w:val="0000FF"/>
          <w:sz w:val="22"/>
          <w:szCs w:val="22"/>
        </w:rPr>
        <w:t xml:space="preserve">Level: </w:t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sym w:font="Wingdings" w:char="F06F"/>
      </w:r>
      <w:r w:rsidRPr="00B86BB7">
        <w:rPr>
          <w:rFonts w:ascii="Arial" w:hAnsi="Arial" w:cs="Arial"/>
          <w:sz w:val="20"/>
          <w:szCs w:val="20"/>
        </w:rPr>
        <w:t xml:space="preserve"> Non-degree </w:t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sym w:font="Wingdings" w:char="F06F"/>
      </w:r>
      <w:r w:rsidRPr="00B86BB7">
        <w:rPr>
          <w:rFonts w:ascii="Arial" w:hAnsi="Arial" w:cs="Arial"/>
          <w:sz w:val="20"/>
          <w:szCs w:val="20"/>
        </w:rPr>
        <w:t xml:space="preserve"> Undergraduate </w:t>
      </w:r>
      <w:r w:rsidRPr="00B86BB7">
        <w:rPr>
          <w:rFonts w:ascii="Arial" w:hAnsi="Arial" w:cs="Arial"/>
          <w:b/>
          <w:bCs/>
          <w:color w:val="0000FF"/>
          <w:sz w:val="22"/>
          <w:szCs w:val="22"/>
        </w:rPr>
        <w:sym w:font="Wingdings" w:char="F06F"/>
      </w:r>
      <w:r w:rsidRPr="00B86BB7">
        <w:rPr>
          <w:rFonts w:ascii="Arial" w:hAnsi="Arial" w:cs="Arial"/>
          <w:sz w:val="20"/>
          <w:szCs w:val="20"/>
        </w:rPr>
        <w:t xml:space="preserve"> Graduate</w:t>
      </w:r>
    </w:p>
    <w:p w:rsidR="009B329A" w:rsidRDefault="009B329A" w:rsidP="00EF531A">
      <w:pPr>
        <w:rPr>
          <w:rFonts w:ascii="Arial" w:hAnsi="Arial" w:cs="Arial"/>
          <w:b/>
          <w:bCs/>
          <w:color w:val="0000FF"/>
          <w:sz w:val="22"/>
          <w:szCs w:val="22"/>
        </w:rPr>
      </w:pPr>
      <w:r w:rsidRPr="00B86BB7">
        <w:rPr>
          <w:rFonts w:ascii="Arial" w:hAnsi="Arial" w:cs="Arial"/>
          <w:b/>
          <w:bCs/>
          <w:color w:val="0000FF"/>
          <w:sz w:val="22"/>
          <w:szCs w:val="22"/>
        </w:rPr>
        <w:t>Course Type: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28"/>
        <w:gridCol w:w="4860"/>
      </w:tblGrid>
      <w:tr w:rsidR="009B329A" w:rsidRPr="00E965EA" w:rsidTr="005C4D19">
        <w:tc>
          <w:tcPr>
            <w:tcW w:w="4428" w:type="dxa"/>
            <w:vAlign w:val="center"/>
          </w:tcPr>
          <w:p w:rsidR="009B329A" w:rsidRPr="00E965EA" w:rsidRDefault="009B329A" w:rsidP="00DC28F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Institution / University Name</w:t>
            </w:r>
          </w:p>
        </w:tc>
        <w:tc>
          <w:tcPr>
            <w:tcW w:w="4860" w:type="dxa"/>
            <w:vAlign w:val="center"/>
          </w:tcPr>
          <w:p w:rsidR="009B329A" w:rsidRPr="00B72320" w:rsidRDefault="009B329A" w:rsidP="007364B1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329A" w:rsidRPr="00E965EA" w:rsidTr="005C4D19">
        <w:tc>
          <w:tcPr>
            <w:tcW w:w="4428" w:type="dxa"/>
            <w:vAlign w:val="center"/>
          </w:tcPr>
          <w:p w:rsidR="009B329A" w:rsidRPr="00E965EA" w:rsidRDefault="009B329A" w:rsidP="00DC28F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Course Location (City / Country)</w:t>
            </w:r>
          </w:p>
        </w:tc>
        <w:tc>
          <w:tcPr>
            <w:tcW w:w="4860" w:type="dxa"/>
            <w:vAlign w:val="center"/>
          </w:tcPr>
          <w:p w:rsidR="009B329A" w:rsidRPr="00B72320" w:rsidRDefault="009B329A" w:rsidP="007364B1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329A" w:rsidRPr="00E965EA" w:rsidTr="005C4D19">
        <w:tc>
          <w:tcPr>
            <w:tcW w:w="4428" w:type="dxa"/>
            <w:vAlign w:val="center"/>
          </w:tcPr>
          <w:p w:rsidR="009B329A" w:rsidRPr="00E965EA" w:rsidRDefault="009B329A" w:rsidP="00DC28F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Course Delivery Method</w:t>
            </w:r>
          </w:p>
        </w:tc>
        <w:tc>
          <w:tcPr>
            <w:tcW w:w="4860" w:type="dxa"/>
            <w:vAlign w:val="center"/>
          </w:tcPr>
          <w:p w:rsidR="009B329A" w:rsidRPr="00B72320" w:rsidRDefault="009B329A" w:rsidP="007364B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B329A" w:rsidRDefault="009B329A" w:rsidP="005D3B55">
      <w:pPr>
        <w:rPr>
          <w:rFonts w:ascii="Arial" w:hAnsi="Arial" w:cs="Arial"/>
          <w:b/>
          <w:bCs/>
          <w:i/>
          <w:iCs/>
          <w:color w:val="0000FF"/>
        </w:rPr>
      </w:pPr>
    </w:p>
    <w:p w:rsidR="009B329A" w:rsidRPr="00AD2534" w:rsidRDefault="009B329A" w:rsidP="005D3B55">
      <w:pPr>
        <w:rPr>
          <w:rFonts w:ascii="Arial" w:hAnsi="Arial" w:cs="Arial"/>
          <w:color w:val="0000FF"/>
          <w:sz w:val="22"/>
          <w:szCs w:val="22"/>
        </w:rPr>
      </w:pPr>
      <w:r w:rsidRPr="00AD2534">
        <w:rPr>
          <w:rFonts w:ascii="Arial" w:hAnsi="Arial" w:cs="Arial"/>
          <w:b/>
          <w:bCs/>
          <w:i/>
          <w:iCs/>
          <w:color w:val="0000FF"/>
        </w:rPr>
        <w:t>Justification:</w:t>
      </w:r>
      <w:r w:rsidRPr="00AD2534">
        <w:rPr>
          <w:rFonts w:ascii="Arial" w:hAnsi="Arial" w:cs="Arial"/>
          <w:b/>
          <w:bCs/>
        </w:rPr>
        <w:t xml:space="preserve"> </w:t>
      </w:r>
      <w:r w:rsidRPr="00AD2534">
        <w:rPr>
          <w:rFonts w:ascii="Arial" w:hAnsi="Arial" w:cs="Arial"/>
          <w:i/>
          <w:iCs/>
          <w:sz w:val="20"/>
          <w:szCs w:val="20"/>
        </w:rPr>
        <w:t>Please submit all the required information in order to process your request. Failure to do so may cause the rejection of your request.</w:t>
      </w:r>
      <w:r w:rsidRPr="00AD2534">
        <w:rPr>
          <w:rFonts w:ascii="Arial" w:hAnsi="Arial" w:cs="Arial"/>
          <w:b/>
          <w:bCs/>
          <w:sz w:val="22"/>
          <w:szCs w:val="22"/>
        </w:rPr>
        <w:t xml:space="preserve">    </w:t>
      </w:r>
      <w:r w:rsidRPr="00AD2534">
        <w:rPr>
          <w:rFonts w:ascii="Arial" w:hAnsi="Arial" w:cs="Arial"/>
          <w:color w:val="FF0000"/>
          <w:sz w:val="22"/>
          <w:szCs w:val="22"/>
        </w:rPr>
        <w:t xml:space="preserve"> </w:t>
      </w:r>
      <w:r w:rsidRPr="00AD2534">
        <w:rPr>
          <w:rFonts w:ascii="Arial" w:hAnsi="Arial" w:cs="Arial"/>
          <w:color w:val="0000FF"/>
          <w:sz w:val="22"/>
          <w:szCs w:val="22"/>
        </w:rPr>
        <w:t xml:space="preserve">IP </w:t>
      </w:r>
      <w:r w:rsidRPr="00AD2534">
        <w:rPr>
          <w:rFonts w:ascii="Arial" w:hAnsi="Arial" w:cs="Arial"/>
          <w:color w:val="0000FF"/>
          <w:sz w:val="22"/>
          <w:szCs w:val="22"/>
        </w:rPr>
        <w:sym w:font="Wingdings" w:char="F06F"/>
      </w:r>
      <w:r w:rsidRPr="00AD2534">
        <w:rPr>
          <w:rFonts w:ascii="Arial" w:hAnsi="Arial" w:cs="Arial"/>
          <w:color w:val="0000FF"/>
          <w:sz w:val="22"/>
          <w:szCs w:val="22"/>
        </w:rPr>
        <w:tab/>
        <w:t>OOP</w:t>
      </w:r>
      <w:r>
        <w:rPr>
          <w:rFonts w:ascii="Arial" w:hAnsi="Arial" w:cs="Arial"/>
          <w:color w:val="0000FF"/>
          <w:sz w:val="22"/>
          <w:szCs w:val="22"/>
        </w:rPr>
        <w:t xml:space="preserve"> </w:t>
      </w:r>
      <w:r w:rsidRPr="00AD2534">
        <w:rPr>
          <w:rFonts w:ascii="Arial" w:hAnsi="Arial" w:cs="Arial"/>
          <w:color w:val="0000FF"/>
          <w:sz w:val="22"/>
          <w:szCs w:val="22"/>
        </w:rPr>
        <w:sym w:font="Wingdings" w:char="F06F"/>
      </w:r>
      <w:r w:rsidRPr="00AD2534">
        <w:rPr>
          <w:rFonts w:ascii="Arial" w:hAnsi="Arial" w:cs="Arial"/>
          <w:color w:val="0000FF"/>
          <w:sz w:val="22"/>
          <w:szCs w:val="22"/>
        </w:rPr>
        <w:t xml:space="preserve"> (Date / Cost) </w:t>
      </w:r>
    </w:p>
    <w:tbl>
      <w:tblPr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728"/>
      </w:tblGrid>
      <w:tr w:rsidR="009B329A" w:rsidRPr="004A4F02" w:rsidTr="001A59E2">
        <w:trPr>
          <w:trHeight w:val="225"/>
        </w:trPr>
        <w:tc>
          <w:tcPr>
            <w:tcW w:w="10728" w:type="dxa"/>
          </w:tcPr>
          <w:p w:rsidR="009B329A" w:rsidRDefault="009B329A" w:rsidP="00204C1E">
            <w:pPr>
              <w:autoSpaceDE w:val="0"/>
              <w:autoSpaceDN w:val="0"/>
              <w:adjustRightInd w:val="0"/>
              <w:spacing w:before="40" w:after="40"/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13BB3">
              <w:rPr>
                <w:rFonts w:ascii="Arial" w:hAnsi="Arial" w:cs="Arial"/>
                <w:i/>
                <w:iCs/>
                <w:sz w:val="20"/>
                <w:szCs w:val="20"/>
              </w:rPr>
              <w:t>This course (</w:t>
            </w:r>
            <w:r w:rsidRPr="00C35A04">
              <w:rPr>
                <w:sz w:val="23"/>
                <w:szCs w:val="23"/>
              </w:rPr>
              <w:t>Quantitative Methods for</w:t>
            </w:r>
            <w:r>
              <w:rPr>
                <w:sz w:val="23"/>
                <w:szCs w:val="23"/>
              </w:rPr>
              <w:t xml:space="preserve"> A</w:t>
            </w:r>
            <w:r w:rsidRPr="00C35A04">
              <w:rPr>
                <w:sz w:val="23"/>
                <w:szCs w:val="23"/>
              </w:rPr>
              <w:t>dministration</w:t>
            </w:r>
            <w:r>
              <w:rPr>
                <w:sz w:val="23"/>
                <w:szCs w:val="23"/>
              </w:rPr>
              <w:t>)</w:t>
            </w:r>
            <w:r w:rsidRPr="00D13BB3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is number (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2</w:t>
            </w:r>
            <w:r w:rsidRPr="00D13BB3">
              <w:rPr>
                <w:rFonts w:ascii="Arial" w:hAnsi="Arial" w:cs="Arial"/>
                <w:i/>
                <w:iCs/>
                <w:sz w:val="20"/>
                <w:szCs w:val="20"/>
              </w:rPr>
              <w:t>) of (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40</w:t>
            </w:r>
            <w:r w:rsidRPr="00D13BB3">
              <w:rPr>
                <w:rFonts w:ascii="Arial" w:hAnsi="Arial" w:cs="Arial"/>
                <w:i/>
                <w:iCs/>
                <w:sz w:val="20"/>
                <w:szCs w:val="20"/>
              </w:rPr>
              <w:t>) courses must be completed to obtain my (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Business Administration</w:t>
            </w:r>
            <w:r w:rsidRPr="00D13BB3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D</w:t>
            </w:r>
            <w:r w:rsidRPr="00D13BB3">
              <w:rPr>
                <w:rFonts w:ascii="Arial" w:hAnsi="Arial" w:cs="Arial"/>
                <w:i/>
                <w:iCs/>
                <w:sz w:val="20"/>
                <w:szCs w:val="20"/>
              </w:rPr>
              <w:t>egree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) as indicated in the pre-approval letter from T&amp;CD. This course is major to my degree. My last accumulative JPA was () out of (</w:t>
            </w:r>
            <w:r w:rsidRPr="00BF77F3">
              <w:t>5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).</w:t>
            </w:r>
          </w:p>
          <w:p w:rsidR="009B329A" w:rsidRPr="006377B8" w:rsidRDefault="009B329A" w:rsidP="00204C1E">
            <w:pPr>
              <w:textAlignment w:val="top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My job title is () and this course </w:t>
            </w:r>
            <w:r w:rsidRPr="006377B8">
              <w:rPr>
                <w:rFonts w:ascii="Arial" w:hAnsi="Arial" w:cs="Arial"/>
                <w:i/>
                <w:iCs/>
                <w:sz w:val="20"/>
                <w:szCs w:val="20"/>
              </w:rPr>
              <w:t>Will provide the following:</w:t>
            </w:r>
          </w:p>
          <w:p w:rsidR="009B329A" w:rsidRPr="00EF1182" w:rsidRDefault="009B329A" w:rsidP="00EF1182">
            <w:pPr>
              <w:spacing w:after="240"/>
              <w:rPr>
                <w:rFonts w:ascii="Arial" w:hAnsi="Arial" w:cs="Arial"/>
                <w:sz w:val="20"/>
                <w:szCs w:val="20"/>
              </w:rPr>
            </w:pPr>
            <w:r w:rsidRPr="00063106">
              <w:rPr>
                <w:rFonts w:ascii="Arial" w:hAnsi="Arial" w:cs="Arial"/>
                <w:sz w:val="20"/>
                <w:szCs w:val="20"/>
              </w:rPr>
              <w:t xml:space="preserve">The course aims to </w:t>
            </w:r>
            <w:r>
              <w:rPr>
                <w:rFonts w:ascii="Arial" w:hAnsi="Arial" w:cs="Arial"/>
                <w:sz w:val="19"/>
                <w:szCs w:val="19"/>
              </w:rPr>
              <w:t>explore quantitative methods and techniques for decision support in a management environment, including applications of the computer. Includes formal project management tools and techniques, such as linear programming; use of time series analysis for forecasting; applications of regression analysis in management; and aspects of decision theory and simple modeling. Complete a final project, applying one or more of these techniques in an area of interest. Excel spreadsheet software is used extensively in course assignments.</w:t>
            </w:r>
          </w:p>
        </w:tc>
      </w:tr>
    </w:tbl>
    <w:p w:rsidR="009B329A" w:rsidRDefault="009B329A">
      <w:pPr>
        <w:rPr>
          <w:rFonts w:ascii="Arial" w:hAnsi="Arial" w:cs="Arial"/>
          <w:sz w:val="20"/>
          <w:szCs w:val="20"/>
        </w:rPr>
      </w:pPr>
    </w:p>
    <w:p w:rsidR="009B329A" w:rsidRPr="00AD2534" w:rsidRDefault="009B329A" w:rsidP="00AD2534">
      <w:pPr>
        <w:rPr>
          <w:rFonts w:ascii="Arial" w:hAnsi="Arial" w:cs="Arial"/>
          <w:b/>
          <w:bCs/>
          <w:i/>
          <w:iCs/>
          <w:color w:val="0000FF"/>
        </w:rPr>
      </w:pPr>
      <w:r w:rsidRPr="00AD2534">
        <w:rPr>
          <w:rFonts w:ascii="Arial" w:hAnsi="Arial" w:cs="Arial"/>
          <w:b/>
          <w:bCs/>
          <w:i/>
          <w:iCs/>
          <w:color w:val="0000FF"/>
        </w:rPr>
        <w:t>Approver List:</w:t>
      </w:r>
    </w:p>
    <w:tbl>
      <w:tblPr>
        <w:tblW w:w="10665" w:type="dxa"/>
        <w:jc w:val="center"/>
        <w:tblInd w:w="-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84"/>
        <w:gridCol w:w="4159"/>
        <w:gridCol w:w="1459"/>
        <w:gridCol w:w="1189"/>
        <w:gridCol w:w="974"/>
      </w:tblGrid>
      <w:tr w:rsidR="009B329A" w:rsidRPr="00AD2534" w:rsidTr="00AD2534">
        <w:trPr>
          <w:jc w:val="center"/>
        </w:trPr>
        <w:tc>
          <w:tcPr>
            <w:tcW w:w="2884" w:type="dxa"/>
            <w:vAlign w:val="center"/>
          </w:tcPr>
          <w:p w:rsidR="009B329A" w:rsidRPr="00E965EA" w:rsidRDefault="009B329A" w:rsidP="002F55D4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Position</w:t>
            </w:r>
          </w:p>
        </w:tc>
        <w:tc>
          <w:tcPr>
            <w:tcW w:w="4159" w:type="dxa"/>
            <w:vAlign w:val="center"/>
          </w:tcPr>
          <w:p w:rsidR="009B329A" w:rsidRPr="00E965EA" w:rsidRDefault="009B329A" w:rsidP="002F55D4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1459" w:type="dxa"/>
            <w:vAlign w:val="center"/>
          </w:tcPr>
          <w:p w:rsidR="009B329A" w:rsidRPr="00E965EA" w:rsidRDefault="009B329A" w:rsidP="00AD2534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Badge # </w:t>
            </w:r>
          </w:p>
        </w:tc>
        <w:tc>
          <w:tcPr>
            <w:tcW w:w="1189" w:type="dxa"/>
          </w:tcPr>
          <w:p w:rsidR="009B329A" w:rsidRPr="00E965EA" w:rsidRDefault="009B329A" w:rsidP="002F55D4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974" w:type="dxa"/>
            <w:vAlign w:val="center"/>
          </w:tcPr>
          <w:p w:rsidR="009B329A" w:rsidRPr="00E965EA" w:rsidRDefault="009B329A" w:rsidP="002F55D4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IP/OOP</w:t>
            </w:r>
          </w:p>
        </w:tc>
      </w:tr>
      <w:tr w:rsidR="009B329A" w:rsidRPr="00AD2534" w:rsidTr="00AD2534">
        <w:trPr>
          <w:jc w:val="center"/>
        </w:trPr>
        <w:tc>
          <w:tcPr>
            <w:tcW w:w="2884" w:type="dxa"/>
          </w:tcPr>
          <w:p w:rsidR="009B329A" w:rsidRPr="00E965EA" w:rsidRDefault="009B329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ERP Training Coordinator</w:t>
            </w:r>
          </w:p>
        </w:tc>
        <w:tc>
          <w:tcPr>
            <w:tcW w:w="4159" w:type="dxa"/>
          </w:tcPr>
          <w:p w:rsidR="009B329A" w:rsidRPr="00E965EA" w:rsidRDefault="009B329A" w:rsidP="00953C94">
            <w:pPr>
              <w:tabs>
                <w:tab w:val="left" w:pos="927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9" w:type="dxa"/>
          </w:tcPr>
          <w:p w:rsidR="009B329A" w:rsidRPr="00E965EA" w:rsidRDefault="009B329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9" w:type="dxa"/>
          </w:tcPr>
          <w:p w:rsidR="009B329A" w:rsidRPr="00E965EA" w:rsidRDefault="009B329A" w:rsidP="00A90E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dxa"/>
          </w:tcPr>
          <w:p w:rsidR="009B329A" w:rsidRPr="00E965EA" w:rsidRDefault="009B329A" w:rsidP="00A90E3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329A" w:rsidRPr="00AD2534" w:rsidTr="00AD2534">
        <w:trPr>
          <w:jc w:val="center"/>
        </w:trPr>
        <w:tc>
          <w:tcPr>
            <w:tcW w:w="2884" w:type="dxa"/>
          </w:tcPr>
          <w:p w:rsidR="009B329A" w:rsidRPr="00E965EA" w:rsidRDefault="009B329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Unit Head</w:t>
            </w:r>
          </w:p>
        </w:tc>
        <w:tc>
          <w:tcPr>
            <w:tcW w:w="4159" w:type="dxa"/>
          </w:tcPr>
          <w:p w:rsidR="009B329A" w:rsidRPr="00E965EA" w:rsidRDefault="009B329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9" w:type="dxa"/>
          </w:tcPr>
          <w:p w:rsidR="009B329A" w:rsidRPr="00E965EA" w:rsidRDefault="009B329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9" w:type="dxa"/>
          </w:tcPr>
          <w:p w:rsidR="009B329A" w:rsidRPr="00E965EA" w:rsidRDefault="009B329A" w:rsidP="00A90E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dxa"/>
          </w:tcPr>
          <w:p w:rsidR="009B329A" w:rsidRPr="00E965EA" w:rsidRDefault="009B329A" w:rsidP="00A90E3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329A" w:rsidRPr="00AD2534" w:rsidTr="00AD2534">
        <w:trPr>
          <w:jc w:val="center"/>
        </w:trPr>
        <w:tc>
          <w:tcPr>
            <w:tcW w:w="2884" w:type="dxa"/>
          </w:tcPr>
          <w:p w:rsidR="009B329A" w:rsidRPr="00E965EA" w:rsidRDefault="009B329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Division Head</w:t>
            </w:r>
          </w:p>
        </w:tc>
        <w:tc>
          <w:tcPr>
            <w:tcW w:w="4159" w:type="dxa"/>
          </w:tcPr>
          <w:p w:rsidR="009B329A" w:rsidRPr="00E965EA" w:rsidRDefault="009B329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9" w:type="dxa"/>
          </w:tcPr>
          <w:p w:rsidR="009B329A" w:rsidRPr="00E965EA" w:rsidRDefault="009B329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9" w:type="dxa"/>
          </w:tcPr>
          <w:p w:rsidR="009B329A" w:rsidRPr="00E965EA" w:rsidRDefault="009B329A" w:rsidP="00A90E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dxa"/>
          </w:tcPr>
          <w:p w:rsidR="009B329A" w:rsidRPr="00E965EA" w:rsidRDefault="009B329A" w:rsidP="00A90E3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329A" w:rsidRPr="00AD2534" w:rsidTr="00AD2534">
        <w:trPr>
          <w:jc w:val="center"/>
        </w:trPr>
        <w:tc>
          <w:tcPr>
            <w:tcW w:w="2884" w:type="dxa"/>
          </w:tcPr>
          <w:p w:rsidR="009B329A" w:rsidRPr="00E965EA" w:rsidRDefault="009B329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Department Head</w:t>
            </w:r>
          </w:p>
        </w:tc>
        <w:tc>
          <w:tcPr>
            <w:tcW w:w="4159" w:type="dxa"/>
          </w:tcPr>
          <w:p w:rsidR="009B329A" w:rsidRPr="00E965EA" w:rsidRDefault="009B329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9" w:type="dxa"/>
          </w:tcPr>
          <w:p w:rsidR="009B329A" w:rsidRPr="00E965EA" w:rsidRDefault="009B329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9" w:type="dxa"/>
          </w:tcPr>
          <w:p w:rsidR="009B329A" w:rsidRPr="00E965EA" w:rsidRDefault="009B329A" w:rsidP="00A90E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dxa"/>
          </w:tcPr>
          <w:p w:rsidR="009B329A" w:rsidRPr="00E965EA" w:rsidRDefault="009B329A" w:rsidP="00A90E3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329A" w:rsidRPr="00AD2534" w:rsidTr="00AD2534">
        <w:trPr>
          <w:jc w:val="center"/>
        </w:trPr>
        <w:tc>
          <w:tcPr>
            <w:tcW w:w="2884" w:type="dxa"/>
          </w:tcPr>
          <w:p w:rsidR="009B329A" w:rsidRPr="00E965EA" w:rsidRDefault="009B329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65EA">
              <w:rPr>
                <w:rFonts w:ascii="Arial" w:hAnsi="Arial" w:cs="Arial"/>
                <w:b/>
                <w:bCs/>
                <w:sz w:val="20"/>
                <w:szCs w:val="20"/>
              </w:rPr>
              <w:t>Admin Area Head</w:t>
            </w:r>
          </w:p>
        </w:tc>
        <w:tc>
          <w:tcPr>
            <w:tcW w:w="4159" w:type="dxa"/>
          </w:tcPr>
          <w:p w:rsidR="009B329A" w:rsidRPr="00E965EA" w:rsidRDefault="009B329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9" w:type="dxa"/>
          </w:tcPr>
          <w:p w:rsidR="009B329A" w:rsidRPr="00E965EA" w:rsidRDefault="009B329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9" w:type="dxa"/>
          </w:tcPr>
          <w:p w:rsidR="009B329A" w:rsidRPr="00E965EA" w:rsidRDefault="009B329A" w:rsidP="002F3D7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4" w:type="dxa"/>
          </w:tcPr>
          <w:p w:rsidR="009B329A" w:rsidRPr="00E965EA" w:rsidRDefault="009B329A" w:rsidP="002F3D7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65EA">
              <w:rPr>
                <w:rFonts w:ascii="Arial" w:hAnsi="Arial" w:cs="Arial"/>
                <w:sz w:val="20"/>
                <w:szCs w:val="20"/>
              </w:rPr>
              <w:t>OOP</w:t>
            </w:r>
          </w:p>
        </w:tc>
      </w:tr>
    </w:tbl>
    <w:p w:rsidR="009B329A" w:rsidRPr="00AD2534" w:rsidRDefault="009B329A" w:rsidP="005C4D19">
      <w:pPr>
        <w:tabs>
          <w:tab w:val="left" w:pos="3406"/>
        </w:tabs>
      </w:pPr>
    </w:p>
    <w:sectPr w:rsidR="009B329A" w:rsidRPr="00AD2534" w:rsidSect="00E30A02">
      <w:footerReference w:type="default" r:id="rId7"/>
      <w:pgSz w:w="12240" w:h="15840"/>
      <w:pgMar w:top="900" w:right="900" w:bottom="360" w:left="9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329A" w:rsidRDefault="009B329A" w:rsidP="00F72253">
      <w:r>
        <w:separator/>
      </w:r>
    </w:p>
  </w:endnote>
  <w:endnote w:type="continuationSeparator" w:id="1">
    <w:p w:rsidR="009B329A" w:rsidRDefault="009B329A" w:rsidP="00F722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329A" w:rsidRPr="00F72253" w:rsidRDefault="009B329A" w:rsidP="005C4D19">
    <w:pPr>
      <w:pStyle w:val="Footer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Sunday,</w:t>
    </w:r>
    <w:r w:rsidRPr="00F72253">
      <w:rPr>
        <w:rFonts w:ascii="Arial" w:hAnsi="Arial" w:cs="Arial"/>
        <w:sz w:val="20"/>
        <w:szCs w:val="20"/>
      </w:rPr>
      <w:t xml:space="preserve"> </w:t>
    </w:r>
    <w:r>
      <w:rPr>
        <w:rFonts w:ascii="Arial" w:hAnsi="Arial" w:cs="Arial"/>
        <w:sz w:val="20"/>
        <w:szCs w:val="20"/>
      </w:rPr>
      <w:t>October</w:t>
    </w:r>
    <w:r w:rsidRPr="00F72253">
      <w:rPr>
        <w:rFonts w:ascii="Arial" w:hAnsi="Arial" w:cs="Arial"/>
        <w:sz w:val="20"/>
        <w:szCs w:val="20"/>
      </w:rPr>
      <w:t xml:space="preserve"> </w:t>
    </w:r>
    <w:r>
      <w:rPr>
        <w:rFonts w:ascii="Arial" w:hAnsi="Arial" w:cs="Arial"/>
        <w:sz w:val="20"/>
        <w:szCs w:val="20"/>
      </w:rPr>
      <w:t>02</w:t>
    </w:r>
    <w:r w:rsidRPr="00F72253">
      <w:rPr>
        <w:rFonts w:ascii="Arial" w:hAnsi="Arial" w:cs="Arial"/>
        <w:sz w:val="20"/>
        <w:szCs w:val="20"/>
      </w:rPr>
      <w:t xml:space="preserve">, </w:t>
    </w:r>
    <w:r>
      <w:rPr>
        <w:rFonts w:ascii="Arial" w:hAnsi="Arial" w:cs="Arial"/>
        <w:sz w:val="20"/>
        <w:szCs w:val="20"/>
      </w:rPr>
      <w:t>2011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329A" w:rsidRDefault="009B329A" w:rsidP="00F72253">
      <w:r>
        <w:separator/>
      </w:r>
    </w:p>
  </w:footnote>
  <w:footnote w:type="continuationSeparator" w:id="1">
    <w:p w:rsidR="009B329A" w:rsidRDefault="009B329A" w:rsidP="00F7225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97628"/>
    <w:multiLevelType w:val="hybridMultilevel"/>
    <w:tmpl w:val="5B8A1BDE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39165220"/>
    <w:multiLevelType w:val="hybridMultilevel"/>
    <w:tmpl w:val="1F2AE3E8"/>
    <w:lvl w:ilvl="0" w:tplc="863400BA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stylePaneFormatFilter w:val="3F01"/>
  <w:defaultTabStop w:val="720"/>
  <w:noPunctuationKerning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D016D"/>
    <w:rsid w:val="000412FA"/>
    <w:rsid w:val="00053113"/>
    <w:rsid w:val="00063106"/>
    <w:rsid w:val="000661E8"/>
    <w:rsid w:val="00114A3B"/>
    <w:rsid w:val="00117A11"/>
    <w:rsid w:val="00117BDA"/>
    <w:rsid w:val="00123D99"/>
    <w:rsid w:val="00163947"/>
    <w:rsid w:val="001851C5"/>
    <w:rsid w:val="001A59E2"/>
    <w:rsid w:val="001C4AE6"/>
    <w:rsid w:val="001D016D"/>
    <w:rsid w:val="00204C1E"/>
    <w:rsid w:val="00217907"/>
    <w:rsid w:val="002212A7"/>
    <w:rsid w:val="00240334"/>
    <w:rsid w:val="00284C81"/>
    <w:rsid w:val="00285AF7"/>
    <w:rsid w:val="002972AB"/>
    <w:rsid w:val="002A7489"/>
    <w:rsid w:val="002B002A"/>
    <w:rsid w:val="002C2390"/>
    <w:rsid w:val="002D6F19"/>
    <w:rsid w:val="002F08D6"/>
    <w:rsid w:val="002F3D7F"/>
    <w:rsid w:val="002F55D4"/>
    <w:rsid w:val="003246E2"/>
    <w:rsid w:val="00376B8C"/>
    <w:rsid w:val="003A33A6"/>
    <w:rsid w:val="003A7447"/>
    <w:rsid w:val="003E06AA"/>
    <w:rsid w:val="003F7B65"/>
    <w:rsid w:val="00411281"/>
    <w:rsid w:val="0047423E"/>
    <w:rsid w:val="004A4F02"/>
    <w:rsid w:val="00515677"/>
    <w:rsid w:val="00516A54"/>
    <w:rsid w:val="0052361F"/>
    <w:rsid w:val="00532AF0"/>
    <w:rsid w:val="005539A7"/>
    <w:rsid w:val="00584BE3"/>
    <w:rsid w:val="00592203"/>
    <w:rsid w:val="005A2E70"/>
    <w:rsid w:val="005C4D19"/>
    <w:rsid w:val="005D3B55"/>
    <w:rsid w:val="0061400A"/>
    <w:rsid w:val="00625644"/>
    <w:rsid w:val="006377B8"/>
    <w:rsid w:val="00640ED1"/>
    <w:rsid w:val="00643A41"/>
    <w:rsid w:val="0069136C"/>
    <w:rsid w:val="006F0238"/>
    <w:rsid w:val="00715E36"/>
    <w:rsid w:val="00733FF7"/>
    <w:rsid w:val="007364B1"/>
    <w:rsid w:val="0074337D"/>
    <w:rsid w:val="00747D2A"/>
    <w:rsid w:val="00780E60"/>
    <w:rsid w:val="00787582"/>
    <w:rsid w:val="00800355"/>
    <w:rsid w:val="008168DA"/>
    <w:rsid w:val="0081754F"/>
    <w:rsid w:val="00847A61"/>
    <w:rsid w:val="00847C61"/>
    <w:rsid w:val="008763D7"/>
    <w:rsid w:val="0088268E"/>
    <w:rsid w:val="008A2DEE"/>
    <w:rsid w:val="008C027B"/>
    <w:rsid w:val="008E7DFE"/>
    <w:rsid w:val="008F681C"/>
    <w:rsid w:val="009024DD"/>
    <w:rsid w:val="009048AA"/>
    <w:rsid w:val="0090629E"/>
    <w:rsid w:val="0090791A"/>
    <w:rsid w:val="00914893"/>
    <w:rsid w:val="00925665"/>
    <w:rsid w:val="009413FA"/>
    <w:rsid w:val="00953C94"/>
    <w:rsid w:val="009A0625"/>
    <w:rsid w:val="009A0899"/>
    <w:rsid w:val="009B329A"/>
    <w:rsid w:val="00A3307F"/>
    <w:rsid w:val="00A439AB"/>
    <w:rsid w:val="00A47964"/>
    <w:rsid w:val="00A5609A"/>
    <w:rsid w:val="00A90E3E"/>
    <w:rsid w:val="00AD2534"/>
    <w:rsid w:val="00AD78E6"/>
    <w:rsid w:val="00B17436"/>
    <w:rsid w:val="00B40D75"/>
    <w:rsid w:val="00B72320"/>
    <w:rsid w:val="00B86BB7"/>
    <w:rsid w:val="00BF0307"/>
    <w:rsid w:val="00BF5AC8"/>
    <w:rsid w:val="00BF77F3"/>
    <w:rsid w:val="00C21730"/>
    <w:rsid w:val="00C35A04"/>
    <w:rsid w:val="00C544E9"/>
    <w:rsid w:val="00C74958"/>
    <w:rsid w:val="00C76980"/>
    <w:rsid w:val="00CA413F"/>
    <w:rsid w:val="00CC1E35"/>
    <w:rsid w:val="00CD788E"/>
    <w:rsid w:val="00CD7944"/>
    <w:rsid w:val="00D043E1"/>
    <w:rsid w:val="00D04422"/>
    <w:rsid w:val="00D13BB3"/>
    <w:rsid w:val="00D56732"/>
    <w:rsid w:val="00D754C5"/>
    <w:rsid w:val="00D8427D"/>
    <w:rsid w:val="00D867D6"/>
    <w:rsid w:val="00DA746A"/>
    <w:rsid w:val="00DB1D1B"/>
    <w:rsid w:val="00DC14DB"/>
    <w:rsid w:val="00DC28FF"/>
    <w:rsid w:val="00DD683E"/>
    <w:rsid w:val="00E27084"/>
    <w:rsid w:val="00E30A02"/>
    <w:rsid w:val="00E51C93"/>
    <w:rsid w:val="00E67662"/>
    <w:rsid w:val="00E72478"/>
    <w:rsid w:val="00E7556D"/>
    <w:rsid w:val="00E760DB"/>
    <w:rsid w:val="00E965EA"/>
    <w:rsid w:val="00EC6A93"/>
    <w:rsid w:val="00EC76E3"/>
    <w:rsid w:val="00EF1182"/>
    <w:rsid w:val="00EF449B"/>
    <w:rsid w:val="00EF531A"/>
    <w:rsid w:val="00EF5D67"/>
    <w:rsid w:val="00EF741A"/>
    <w:rsid w:val="00F259D6"/>
    <w:rsid w:val="00F52331"/>
    <w:rsid w:val="00F72253"/>
    <w:rsid w:val="00F86907"/>
    <w:rsid w:val="00F86971"/>
    <w:rsid w:val="00FD3BC0"/>
    <w:rsid w:val="00FF44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355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7423E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link w:val="TitleChar"/>
    <w:uiPriority w:val="99"/>
    <w:qFormat/>
    <w:rsid w:val="0090629E"/>
    <w:pPr>
      <w:overflowPunct w:val="0"/>
      <w:autoSpaceDE w:val="0"/>
      <w:autoSpaceDN w:val="0"/>
      <w:adjustRightInd w:val="0"/>
      <w:jc w:val="center"/>
    </w:pPr>
    <w:rPr>
      <w:b/>
      <w:bCs/>
      <w:lang w:eastAsia="ja-JP"/>
    </w:rPr>
  </w:style>
  <w:style w:type="character" w:customStyle="1" w:styleId="TitleChar">
    <w:name w:val="Title Char"/>
    <w:basedOn w:val="DefaultParagraphFont"/>
    <w:link w:val="Title"/>
    <w:uiPriority w:val="99"/>
    <w:locked/>
    <w:rsid w:val="0090629E"/>
    <w:rPr>
      <w:rFonts w:cs="Times New Roman"/>
      <w:b/>
      <w:bCs/>
      <w:sz w:val="24"/>
      <w:szCs w:val="24"/>
      <w:lang w:eastAsia="ja-JP"/>
    </w:rPr>
  </w:style>
  <w:style w:type="paragraph" w:styleId="BalloonText">
    <w:name w:val="Balloon Text"/>
    <w:basedOn w:val="Normal"/>
    <w:link w:val="BalloonTextChar"/>
    <w:uiPriority w:val="99"/>
    <w:rsid w:val="002F55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2F55D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AD2534"/>
    <w:pPr>
      <w:ind w:left="720"/>
    </w:pPr>
  </w:style>
  <w:style w:type="paragraph" w:styleId="Header">
    <w:name w:val="header"/>
    <w:basedOn w:val="Normal"/>
    <w:link w:val="HeaderChar"/>
    <w:uiPriority w:val="99"/>
    <w:rsid w:val="00F722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F72253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F722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F72253"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357</Words>
  <Characters>2037</Characters>
  <Application>Microsoft Office Outlook</Application>
  <DocSecurity>0</DocSecurity>
  <Lines>0</Lines>
  <Paragraphs>0</Paragraphs>
  <ScaleCrop>false</ScaleCrop>
  <Company>Saudi Aramco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Southern Area Gas Operations</dc:title>
  <dc:subject/>
  <dc:creator>Aramco User</dc:creator>
  <cp:keywords/>
  <dc:description/>
  <cp:lastModifiedBy>Aramco User</cp:lastModifiedBy>
  <cp:revision>2</cp:revision>
  <cp:lastPrinted>2009-12-28T10:10:00Z</cp:lastPrinted>
  <dcterms:created xsi:type="dcterms:W3CDTF">2012-01-28T07:46:00Z</dcterms:created>
  <dcterms:modified xsi:type="dcterms:W3CDTF">2012-01-28T07:46:00Z</dcterms:modified>
</cp:coreProperties>
</file>