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C01" w:rsidRDefault="009A56FF" w:rsidP="009A56FF">
      <w:pPr>
        <w:jc w:val="center"/>
        <w:rPr>
          <w:rFonts w:ascii="ae_AlMohanad" w:hAnsi="ae_AlMohanad" w:cs="ae_AlMohanad"/>
          <w:b/>
          <w:bCs/>
          <w:sz w:val="28"/>
          <w:szCs w:val="28"/>
          <w:rtl/>
        </w:rPr>
      </w:pPr>
      <w:r w:rsidRPr="009A56FF">
        <w:rPr>
          <w:rFonts w:ascii="ae_AlMohanad" w:hAnsi="ae_AlMohanad" w:cs="ae_AlMohanad"/>
          <w:b/>
          <w:bCs/>
          <w:sz w:val="28"/>
          <w:szCs w:val="28"/>
          <w:rtl/>
        </w:rPr>
        <w:t>إدارة الأعمال الألكترونية</w:t>
      </w:r>
    </w:p>
    <w:p w:rsidR="001A469F" w:rsidRPr="009A56FF" w:rsidRDefault="001A469F" w:rsidP="009A56FF">
      <w:pPr>
        <w:jc w:val="center"/>
        <w:rPr>
          <w:rFonts w:ascii="ae_AlMohanad" w:hAnsi="ae_AlMohanad" w:cs="ae_AlMohanad"/>
          <w:b/>
          <w:bCs/>
          <w:sz w:val="28"/>
          <w:szCs w:val="28"/>
          <w:rtl/>
        </w:rPr>
      </w:pPr>
    </w:p>
    <w:tbl>
      <w:tblPr>
        <w:tblStyle w:val="a3"/>
        <w:bidiVisual/>
        <w:tblW w:w="9810" w:type="dxa"/>
        <w:tblInd w:w="-5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10"/>
      </w:tblGrid>
      <w:tr w:rsidR="007B482C" w:rsidRPr="00BB44AD" w:rsidTr="00D77E42">
        <w:tc>
          <w:tcPr>
            <w:tcW w:w="9810" w:type="dxa"/>
          </w:tcPr>
          <w:p w:rsidR="001A469F" w:rsidRPr="00BB44AD" w:rsidRDefault="001A469F" w:rsidP="001A469F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1/</w:t>
            </w:r>
          </w:p>
        </w:tc>
      </w:tr>
      <w:tr w:rsidR="007B482C" w:rsidRPr="00BB44AD" w:rsidTr="00D77E42">
        <w:tc>
          <w:tcPr>
            <w:tcW w:w="9810" w:type="dxa"/>
          </w:tcPr>
          <w:p w:rsidR="007B482C" w:rsidRDefault="001A469F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2/</w:t>
            </w:r>
            <w:r w:rsidR="00F93693">
              <w:rPr>
                <w:rFonts w:hint="cs"/>
                <w:b/>
                <w:bCs/>
                <w:sz w:val="24"/>
                <w:szCs w:val="24"/>
                <w:rtl/>
              </w:rPr>
              <w:t xml:space="preserve"> تعتبر هي الأكثر على الأنترنت:</w:t>
            </w:r>
          </w:p>
          <w:p w:rsidR="00F93693" w:rsidRPr="00D42C22" w:rsidRDefault="00F93693" w:rsidP="00F93693">
            <w:pPr>
              <w:pStyle w:val="a4"/>
              <w:numPr>
                <w:ilvl w:val="0"/>
                <w:numId w:val="69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D42C22">
              <w:rPr>
                <w:b/>
                <w:bCs/>
                <w:color w:val="00B050"/>
                <w:sz w:val="24"/>
                <w:szCs w:val="24"/>
                <w:u w:val="single"/>
              </w:rPr>
              <w:t>B2C</w:t>
            </w:r>
            <w:r w:rsidR="00D42C22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من شرح الدكتور من المحاضرة الأولى الدقيقة 31</w:t>
            </w:r>
          </w:p>
          <w:p w:rsidR="00F93693" w:rsidRDefault="00F93693" w:rsidP="00F93693">
            <w:pPr>
              <w:pStyle w:val="a4"/>
              <w:numPr>
                <w:ilvl w:val="0"/>
                <w:numId w:val="69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C2B</w:t>
            </w:r>
          </w:p>
          <w:p w:rsidR="00F93693" w:rsidRDefault="00F93693" w:rsidP="00F93693">
            <w:pPr>
              <w:pStyle w:val="a4"/>
              <w:numPr>
                <w:ilvl w:val="0"/>
                <w:numId w:val="69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B2B</w:t>
            </w:r>
          </w:p>
          <w:p w:rsidR="00F93693" w:rsidRDefault="00F93693" w:rsidP="00F93693">
            <w:pPr>
              <w:pStyle w:val="a4"/>
              <w:numPr>
                <w:ilvl w:val="0"/>
                <w:numId w:val="69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B2B2C</w:t>
            </w:r>
          </w:p>
          <w:p w:rsidR="00F93693" w:rsidRPr="00F93693" w:rsidRDefault="00F93693" w:rsidP="00F93693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7B482C" w:rsidRPr="00BB44AD" w:rsidTr="00D77E42">
        <w:tc>
          <w:tcPr>
            <w:tcW w:w="9810" w:type="dxa"/>
          </w:tcPr>
          <w:p w:rsidR="00533A86" w:rsidRDefault="00533A86">
            <w:pPr>
              <w:rPr>
                <w:b/>
                <w:bCs/>
                <w:sz w:val="24"/>
                <w:szCs w:val="24"/>
                <w:rtl/>
              </w:rPr>
            </w:pPr>
          </w:p>
          <w:p w:rsidR="007B482C" w:rsidRPr="00BB44AD" w:rsidRDefault="007B482C">
            <w:pPr>
              <w:rPr>
                <w:b/>
                <w:bCs/>
                <w:sz w:val="24"/>
                <w:szCs w:val="24"/>
                <w:rtl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سؤال 3 / يساهم الوسطاء في التجارة الالكترونية على التخفيف من جميع أوجه القصور التاليه به</w:t>
            </w:r>
          </w:p>
          <w:p w:rsidR="007B482C" w:rsidRPr="00BB44AD" w:rsidRDefault="007B482C" w:rsidP="007B482C">
            <w:pPr>
              <w:pStyle w:val="a4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تكاليف البحث</w:t>
            </w:r>
          </w:p>
          <w:p w:rsidR="007B482C" w:rsidRPr="00BB44AD" w:rsidRDefault="007B482C" w:rsidP="007B482C">
            <w:pPr>
              <w:pStyle w:val="a4"/>
              <w:numPr>
                <w:ilvl w:val="0"/>
                <w:numId w:val="1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BB44AD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انعدام الخصوصية</w:t>
            </w:r>
            <w:r w:rsidR="002F0EB5" w:rsidRPr="00BB44A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بعبارة اخرى عدم توفر الخصوصية صــــ 5</w:t>
            </w:r>
          </w:p>
          <w:p w:rsidR="007B482C" w:rsidRPr="00BB44AD" w:rsidRDefault="007B482C" w:rsidP="007B482C">
            <w:pPr>
              <w:pStyle w:val="a4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محاضر التعاقد مع الآخرين</w:t>
            </w:r>
          </w:p>
          <w:p w:rsidR="007B482C" w:rsidRDefault="007B482C" w:rsidP="007B482C">
            <w:pPr>
              <w:pStyle w:val="a4"/>
              <w:numPr>
                <w:ilvl w:val="0"/>
                <w:numId w:val="1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توزيع المنتجات</w:t>
            </w:r>
          </w:p>
          <w:p w:rsidR="00CA02D4" w:rsidRPr="00CA02D4" w:rsidRDefault="00CA02D4" w:rsidP="00CA02D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7B482C" w:rsidRPr="00BB44AD" w:rsidTr="00D77E42">
        <w:tc>
          <w:tcPr>
            <w:tcW w:w="9810" w:type="dxa"/>
          </w:tcPr>
          <w:p w:rsidR="00E8040C" w:rsidRDefault="00E8040C">
            <w:pPr>
              <w:rPr>
                <w:b/>
                <w:bCs/>
                <w:sz w:val="24"/>
                <w:szCs w:val="24"/>
                <w:rtl/>
              </w:rPr>
            </w:pPr>
          </w:p>
          <w:p w:rsidR="007B482C" w:rsidRPr="00BB44AD" w:rsidRDefault="007B482C">
            <w:pPr>
              <w:rPr>
                <w:b/>
                <w:bCs/>
                <w:sz w:val="24"/>
                <w:szCs w:val="24"/>
                <w:rtl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سؤال 4 / هو سوق افتراضي لمجموعة صغيرة من الشركات التي تعمل عادة في مجال معين ---</w:t>
            </w:r>
          </w:p>
          <w:p w:rsidR="007B482C" w:rsidRPr="00BB44AD" w:rsidRDefault="007B482C" w:rsidP="007B482C">
            <w:pPr>
              <w:pStyle w:val="a4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b/>
                <w:bCs/>
                <w:sz w:val="24"/>
                <w:szCs w:val="24"/>
              </w:rPr>
              <w:t>Pure-Online market</w:t>
            </w:r>
          </w:p>
          <w:p w:rsidR="007B482C" w:rsidRPr="00BB44AD" w:rsidRDefault="007B482C" w:rsidP="007B482C">
            <w:pPr>
              <w:pStyle w:val="a4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b/>
                <w:bCs/>
                <w:sz w:val="24"/>
                <w:szCs w:val="24"/>
              </w:rPr>
              <w:t>Private market</w:t>
            </w:r>
          </w:p>
          <w:p w:rsidR="007B482C" w:rsidRPr="00BB44AD" w:rsidRDefault="007B482C" w:rsidP="007B482C">
            <w:pPr>
              <w:pStyle w:val="a4"/>
              <w:numPr>
                <w:ilvl w:val="0"/>
                <w:numId w:val="2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b/>
                <w:bCs/>
                <w:sz w:val="24"/>
                <w:szCs w:val="24"/>
              </w:rPr>
              <w:t>Public market</w:t>
            </w:r>
          </w:p>
          <w:p w:rsidR="007B482C" w:rsidRDefault="002F0EB5" w:rsidP="002F0EB5">
            <w:pPr>
              <w:pStyle w:val="a4"/>
              <w:numPr>
                <w:ilvl w:val="0"/>
                <w:numId w:val="2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BB44AD">
              <w:rPr>
                <w:b/>
                <w:bCs/>
                <w:color w:val="00B050"/>
                <w:sz w:val="24"/>
                <w:szCs w:val="24"/>
                <w:u w:val="single"/>
              </w:rPr>
              <w:t>Consort</w:t>
            </w:r>
            <w:r w:rsidR="007B482C" w:rsidRPr="00BB44AD">
              <w:rPr>
                <w:b/>
                <w:bCs/>
                <w:color w:val="00B050"/>
                <w:sz w:val="24"/>
                <w:szCs w:val="24"/>
                <w:u w:val="single"/>
              </w:rPr>
              <w:t>ia</w:t>
            </w:r>
            <w:r w:rsidRPr="00BB44A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صـــ 7</w:t>
            </w:r>
          </w:p>
          <w:p w:rsidR="00E8040C" w:rsidRPr="00E8040C" w:rsidRDefault="00E8040C" w:rsidP="00E8040C">
            <w:pPr>
              <w:rPr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</w:p>
        </w:tc>
      </w:tr>
      <w:tr w:rsidR="007B482C" w:rsidRPr="00BB44AD" w:rsidTr="00D77E42">
        <w:trPr>
          <w:trHeight w:val="1819"/>
        </w:trPr>
        <w:tc>
          <w:tcPr>
            <w:tcW w:w="9810" w:type="dxa"/>
          </w:tcPr>
          <w:p w:rsidR="00533A86" w:rsidRDefault="00533A86">
            <w:pPr>
              <w:rPr>
                <w:b/>
                <w:bCs/>
                <w:sz w:val="24"/>
                <w:szCs w:val="24"/>
                <w:rtl/>
              </w:rPr>
            </w:pPr>
          </w:p>
          <w:p w:rsidR="007B482C" w:rsidRPr="00BB44AD" w:rsidRDefault="007B482C">
            <w:pPr>
              <w:rPr>
                <w:b/>
                <w:bCs/>
                <w:sz w:val="24"/>
                <w:szCs w:val="24"/>
                <w:rtl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سؤال 5 / موقع أو صفحة واحدة على الانترنت تقدم للعميل مجموعة من الخدمات والمعلومات</w:t>
            </w:r>
            <w:r w:rsidR="00E059A2" w:rsidRPr="00BB44A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E059A2" w:rsidRPr="00BB44AD" w:rsidRDefault="00E059A2" w:rsidP="00E059A2">
            <w:pPr>
              <w:pStyle w:val="a4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b/>
                <w:bCs/>
                <w:sz w:val="24"/>
                <w:szCs w:val="24"/>
              </w:rPr>
              <w:t>Web Page</w:t>
            </w:r>
          </w:p>
          <w:p w:rsidR="00E059A2" w:rsidRPr="00BB44AD" w:rsidRDefault="00E059A2" w:rsidP="00E059A2">
            <w:pPr>
              <w:pStyle w:val="a4"/>
              <w:numPr>
                <w:ilvl w:val="0"/>
                <w:numId w:val="3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BB44AD">
              <w:rPr>
                <w:b/>
                <w:bCs/>
                <w:color w:val="00B050"/>
                <w:sz w:val="24"/>
                <w:szCs w:val="24"/>
                <w:u w:val="single"/>
              </w:rPr>
              <w:t>Portal</w:t>
            </w:r>
            <w:r w:rsidR="002F0EB5" w:rsidRPr="00BB44A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         صـــ 7</w:t>
            </w:r>
          </w:p>
          <w:p w:rsidR="00E059A2" w:rsidRPr="00BB44AD" w:rsidRDefault="00E059A2" w:rsidP="00E059A2">
            <w:pPr>
              <w:pStyle w:val="a4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b/>
                <w:bCs/>
                <w:sz w:val="24"/>
                <w:szCs w:val="24"/>
              </w:rPr>
              <w:t>General Page</w:t>
            </w:r>
          </w:p>
          <w:p w:rsidR="00E059A2" w:rsidRDefault="00E059A2" w:rsidP="00E059A2">
            <w:pPr>
              <w:pStyle w:val="a4"/>
              <w:numPr>
                <w:ilvl w:val="0"/>
                <w:numId w:val="3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b/>
                <w:bCs/>
                <w:sz w:val="24"/>
                <w:szCs w:val="24"/>
              </w:rPr>
              <w:t>CRM</w:t>
            </w:r>
          </w:p>
          <w:p w:rsidR="00CA02D4" w:rsidRPr="00CA02D4" w:rsidRDefault="00CA02D4" w:rsidP="00CA02D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7B482C" w:rsidRPr="00BB44AD" w:rsidTr="00D77E42">
        <w:trPr>
          <w:trHeight w:val="1806"/>
        </w:trPr>
        <w:tc>
          <w:tcPr>
            <w:tcW w:w="9810" w:type="dxa"/>
          </w:tcPr>
          <w:p w:rsidR="00533A86" w:rsidRDefault="00533A86">
            <w:pPr>
              <w:rPr>
                <w:b/>
                <w:bCs/>
                <w:sz w:val="24"/>
                <w:szCs w:val="24"/>
                <w:rtl/>
              </w:rPr>
            </w:pPr>
          </w:p>
          <w:p w:rsidR="007B482C" w:rsidRPr="00BB44AD" w:rsidRDefault="00E059A2">
            <w:pPr>
              <w:rPr>
                <w:b/>
                <w:bCs/>
                <w:sz w:val="24"/>
                <w:szCs w:val="24"/>
                <w:rtl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 xml:space="preserve">سؤال 6 / يعتبر أشهر من قدم نظريات في التنافسية </w:t>
            </w:r>
            <w:r w:rsidRPr="00BB44AD">
              <w:rPr>
                <w:b/>
                <w:bCs/>
                <w:sz w:val="24"/>
                <w:szCs w:val="24"/>
              </w:rPr>
              <w:t xml:space="preserve">Competitiveness </w:t>
            </w: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:</w:t>
            </w:r>
          </w:p>
          <w:p w:rsidR="00E059A2" w:rsidRPr="00BB44AD" w:rsidRDefault="00E059A2" w:rsidP="00E059A2">
            <w:pPr>
              <w:pStyle w:val="a4"/>
              <w:numPr>
                <w:ilvl w:val="0"/>
                <w:numId w:val="4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هنري فورد</w:t>
            </w:r>
          </w:p>
          <w:p w:rsidR="00E059A2" w:rsidRPr="00BB44AD" w:rsidRDefault="00E059A2" w:rsidP="00E059A2">
            <w:pPr>
              <w:pStyle w:val="a4"/>
              <w:numPr>
                <w:ilvl w:val="0"/>
                <w:numId w:val="4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جون والتر</w:t>
            </w:r>
          </w:p>
          <w:p w:rsidR="00E059A2" w:rsidRPr="00BB44AD" w:rsidRDefault="00E059A2" w:rsidP="00E059A2">
            <w:pPr>
              <w:pStyle w:val="a4"/>
              <w:numPr>
                <w:ilvl w:val="0"/>
                <w:numId w:val="4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BB44AD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مايكل بورتر</w:t>
            </w:r>
            <w:r w:rsidR="002F0EB5" w:rsidRPr="00BB44A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صـــ 8</w:t>
            </w:r>
          </w:p>
          <w:p w:rsidR="00E059A2" w:rsidRDefault="00E059A2" w:rsidP="00E059A2">
            <w:pPr>
              <w:pStyle w:val="a4"/>
              <w:numPr>
                <w:ilvl w:val="0"/>
                <w:numId w:val="4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ديفيد تورين</w:t>
            </w:r>
          </w:p>
          <w:p w:rsidR="00CA02D4" w:rsidRPr="00CA02D4" w:rsidRDefault="00CA02D4" w:rsidP="00CA02D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7B482C" w:rsidRPr="00BB44AD" w:rsidTr="00D77E42">
        <w:tc>
          <w:tcPr>
            <w:tcW w:w="9810" w:type="dxa"/>
          </w:tcPr>
          <w:p w:rsidR="00533A86" w:rsidRDefault="00533A86">
            <w:pPr>
              <w:rPr>
                <w:b/>
                <w:bCs/>
                <w:sz w:val="24"/>
                <w:szCs w:val="24"/>
                <w:rtl/>
              </w:rPr>
            </w:pPr>
          </w:p>
          <w:p w:rsidR="007B482C" w:rsidRPr="00BB44AD" w:rsidRDefault="00E059A2">
            <w:pPr>
              <w:rPr>
                <w:b/>
                <w:bCs/>
                <w:sz w:val="24"/>
                <w:szCs w:val="24"/>
                <w:rtl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سؤال 7 / بهدف طمئنة المستهلك حول جودة المنتج المباع على الانترنت ، تقوم العملية على</w:t>
            </w:r>
          </w:p>
          <w:p w:rsidR="00E059A2" w:rsidRPr="00BB44AD" w:rsidRDefault="00E059A2" w:rsidP="00E059A2">
            <w:pPr>
              <w:pStyle w:val="a4"/>
              <w:numPr>
                <w:ilvl w:val="0"/>
                <w:numId w:val="5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ارسال عينات مجانية قبل الشراء</w:t>
            </w:r>
          </w:p>
          <w:p w:rsidR="00E059A2" w:rsidRPr="00BB44AD" w:rsidRDefault="00E059A2" w:rsidP="00E059A2">
            <w:pPr>
              <w:pStyle w:val="a4"/>
              <w:numPr>
                <w:ilvl w:val="0"/>
                <w:numId w:val="5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قبول ارجاع السلعة واعادة قيمتها للمستهلك</w:t>
            </w:r>
          </w:p>
          <w:p w:rsidR="00E059A2" w:rsidRPr="00BB44AD" w:rsidRDefault="00E059A2" w:rsidP="00E059A2">
            <w:pPr>
              <w:pStyle w:val="a4"/>
              <w:numPr>
                <w:ilvl w:val="0"/>
                <w:numId w:val="5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قبول استبدال السلعة بسلعة أو خدمة اخرى</w:t>
            </w:r>
          </w:p>
          <w:p w:rsidR="00E059A2" w:rsidRDefault="00E059A2" w:rsidP="00E059A2">
            <w:pPr>
              <w:pStyle w:val="a4"/>
              <w:numPr>
                <w:ilvl w:val="0"/>
                <w:numId w:val="5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BB44AD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كل ماسبق</w:t>
            </w:r>
            <w:r w:rsidR="002F0EB5" w:rsidRPr="00BB44A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     صــــ 8</w:t>
            </w:r>
          </w:p>
          <w:p w:rsidR="00CA02D4" w:rsidRPr="00CA02D4" w:rsidRDefault="00CA02D4" w:rsidP="00CA02D4">
            <w:pPr>
              <w:rPr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</w:p>
        </w:tc>
      </w:tr>
      <w:tr w:rsidR="007B482C" w:rsidRPr="00BB44AD" w:rsidTr="00D77E42">
        <w:tc>
          <w:tcPr>
            <w:tcW w:w="9810" w:type="dxa"/>
          </w:tcPr>
          <w:p w:rsidR="007B482C" w:rsidRPr="00BB44AD" w:rsidRDefault="000432B8">
            <w:pPr>
              <w:rPr>
                <w:b/>
                <w:bCs/>
                <w:sz w:val="24"/>
                <w:szCs w:val="24"/>
                <w:rtl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سؤال 8 / يتميز بسهولة ربطه مع أنظمة</w:t>
            </w:r>
            <w:r w:rsidR="00B46295" w:rsidRPr="00BB44AD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المخزون والمالية بالمنظمة</w:t>
            </w:r>
          </w:p>
          <w:p w:rsidR="00B46295" w:rsidRPr="00BB44AD" w:rsidRDefault="00B46295" w:rsidP="00B46295">
            <w:pPr>
              <w:pStyle w:val="a4"/>
              <w:numPr>
                <w:ilvl w:val="0"/>
                <w:numId w:val="6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الكاتالوج الورقي</w:t>
            </w:r>
          </w:p>
          <w:p w:rsidR="00B46295" w:rsidRPr="00BB44AD" w:rsidRDefault="00B46295" w:rsidP="00B46295">
            <w:pPr>
              <w:pStyle w:val="a4"/>
              <w:numPr>
                <w:ilvl w:val="0"/>
                <w:numId w:val="6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BB44AD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الكاتالوج الالكتروني</w:t>
            </w:r>
            <w:r w:rsidR="002F0EB5" w:rsidRPr="00BB44A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صـــــ 8</w:t>
            </w:r>
          </w:p>
          <w:p w:rsidR="00B46295" w:rsidRPr="00BB44AD" w:rsidRDefault="00B46295" w:rsidP="00B46295">
            <w:pPr>
              <w:pStyle w:val="a4"/>
              <w:numPr>
                <w:ilvl w:val="0"/>
                <w:numId w:val="6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الكاتالوج المحلي</w:t>
            </w:r>
          </w:p>
          <w:p w:rsidR="00ED5DF2" w:rsidRDefault="00B46295" w:rsidP="00672B24">
            <w:pPr>
              <w:pStyle w:val="a4"/>
              <w:numPr>
                <w:ilvl w:val="0"/>
                <w:numId w:val="6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الكاتالوج العالمي</w:t>
            </w:r>
          </w:p>
          <w:p w:rsidR="00672B24" w:rsidRPr="00672B24" w:rsidRDefault="00672B24" w:rsidP="00672B2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B46295" w:rsidRPr="00BB44AD" w:rsidTr="00D77E42">
        <w:trPr>
          <w:trHeight w:val="1871"/>
        </w:trPr>
        <w:tc>
          <w:tcPr>
            <w:tcW w:w="9810" w:type="dxa"/>
          </w:tcPr>
          <w:p w:rsidR="00ED5DF2" w:rsidRDefault="00ED5DF2">
            <w:pPr>
              <w:rPr>
                <w:b/>
                <w:bCs/>
                <w:sz w:val="24"/>
                <w:szCs w:val="24"/>
                <w:rtl/>
              </w:rPr>
            </w:pPr>
          </w:p>
          <w:p w:rsidR="00B46295" w:rsidRPr="00BB44AD" w:rsidRDefault="00B46295">
            <w:pPr>
              <w:rPr>
                <w:b/>
                <w:bCs/>
                <w:sz w:val="24"/>
                <w:szCs w:val="24"/>
                <w:rtl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سؤال 9 / يعتبر أكثر أنواع المزادات إنتشاراً</w:t>
            </w:r>
          </w:p>
          <w:p w:rsidR="00B46295" w:rsidRPr="00BB44AD" w:rsidRDefault="00B46295" w:rsidP="00B46295">
            <w:pPr>
              <w:pStyle w:val="a4"/>
              <w:numPr>
                <w:ilvl w:val="0"/>
                <w:numId w:val="7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b/>
                <w:bCs/>
                <w:sz w:val="24"/>
                <w:szCs w:val="24"/>
              </w:rPr>
              <w:t>Forward Auctions</w:t>
            </w:r>
          </w:p>
          <w:p w:rsidR="00B46295" w:rsidRPr="002E459F" w:rsidRDefault="00B46295" w:rsidP="00B46295">
            <w:pPr>
              <w:pStyle w:val="a4"/>
              <w:numPr>
                <w:ilvl w:val="0"/>
                <w:numId w:val="7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2E459F">
              <w:rPr>
                <w:b/>
                <w:bCs/>
                <w:color w:val="00B050"/>
                <w:sz w:val="24"/>
                <w:szCs w:val="24"/>
                <w:u w:val="single"/>
              </w:rPr>
              <w:t>Reveras Auctions</w:t>
            </w:r>
          </w:p>
          <w:p w:rsidR="00B46295" w:rsidRPr="00BB44AD" w:rsidRDefault="00B46295" w:rsidP="00B46295">
            <w:pPr>
              <w:pStyle w:val="a4"/>
              <w:numPr>
                <w:ilvl w:val="0"/>
                <w:numId w:val="7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b/>
                <w:bCs/>
                <w:sz w:val="24"/>
                <w:szCs w:val="24"/>
              </w:rPr>
              <w:t>Bedding Auctions</w:t>
            </w:r>
          </w:p>
          <w:p w:rsidR="00ED5DF2" w:rsidRPr="002E459F" w:rsidRDefault="00B46295" w:rsidP="002E459F">
            <w:pPr>
              <w:pStyle w:val="a4"/>
              <w:numPr>
                <w:ilvl w:val="0"/>
                <w:numId w:val="7"/>
              </w:numPr>
              <w:rPr>
                <w:b/>
                <w:bCs/>
                <w:color w:val="000000" w:themeColor="text1"/>
                <w:sz w:val="24"/>
                <w:szCs w:val="24"/>
                <w:rtl/>
              </w:rPr>
            </w:pPr>
            <w:r w:rsidRPr="002E459F">
              <w:rPr>
                <w:b/>
                <w:bCs/>
                <w:color w:val="000000" w:themeColor="text1"/>
                <w:sz w:val="24"/>
                <w:szCs w:val="24"/>
              </w:rPr>
              <w:t>Tendering Auctions</w:t>
            </w:r>
            <w:r w:rsidR="00576E38" w:rsidRPr="002E459F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                       </w:t>
            </w:r>
          </w:p>
        </w:tc>
      </w:tr>
      <w:tr w:rsidR="000011B3" w:rsidRPr="00BB44AD" w:rsidTr="00D77E42">
        <w:trPr>
          <w:trHeight w:val="131"/>
        </w:trPr>
        <w:tc>
          <w:tcPr>
            <w:tcW w:w="9810" w:type="dxa"/>
          </w:tcPr>
          <w:p w:rsidR="00ED5DF2" w:rsidRDefault="00ED5DF2">
            <w:pPr>
              <w:rPr>
                <w:b/>
                <w:bCs/>
                <w:sz w:val="24"/>
                <w:szCs w:val="24"/>
                <w:rtl/>
              </w:rPr>
            </w:pPr>
          </w:p>
          <w:p w:rsidR="000011B3" w:rsidRPr="00BB44AD" w:rsidRDefault="004335C2">
            <w:pPr>
              <w:rPr>
                <w:b/>
                <w:bCs/>
                <w:sz w:val="24"/>
                <w:szCs w:val="24"/>
                <w:rtl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سؤال 10/ يعتبر هو النظام الرئيسي لعرض جميع المعلومات والصور المتعلقة بالمنتجات والخدمات التي يوفرها المتجر الالكتروني</w:t>
            </w:r>
          </w:p>
          <w:p w:rsidR="004335C2" w:rsidRPr="00BB44AD" w:rsidRDefault="004335C2" w:rsidP="004335C2">
            <w:pPr>
              <w:pStyle w:val="a4"/>
              <w:numPr>
                <w:ilvl w:val="0"/>
                <w:numId w:val="8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BB44AD">
              <w:rPr>
                <w:b/>
                <w:bCs/>
                <w:color w:val="00B050"/>
                <w:sz w:val="24"/>
                <w:szCs w:val="24"/>
                <w:u w:val="single"/>
              </w:rPr>
              <w:t>E-Catalog</w:t>
            </w:r>
            <w:r w:rsidR="0056763F" w:rsidRPr="00BB44A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  صــــ 8</w:t>
            </w:r>
          </w:p>
          <w:p w:rsidR="004335C2" w:rsidRPr="00BB44AD" w:rsidRDefault="004335C2" w:rsidP="004335C2">
            <w:pPr>
              <w:pStyle w:val="a4"/>
              <w:numPr>
                <w:ilvl w:val="0"/>
                <w:numId w:val="8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b/>
                <w:bCs/>
                <w:sz w:val="24"/>
                <w:szCs w:val="24"/>
              </w:rPr>
              <w:t>Paper Catalog</w:t>
            </w:r>
          </w:p>
          <w:p w:rsidR="004335C2" w:rsidRPr="00BB44AD" w:rsidRDefault="004335C2" w:rsidP="004335C2">
            <w:pPr>
              <w:pStyle w:val="a4"/>
              <w:numPr>
                <w:ilvl w:val="0"/>
                <w:numId w:val="8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b/>
                <w:bCs/>
                <w:sz w:val="24"/>
                <w:szCs w:val="24"/>
              </w:rPr>
              <w:t>Search Engine</w:t>
            </w:r>
          </w:p>
          <w:p w:rsidR="004335C2" w:rsidRDefault="004335C2" w:rsidP="004335C2">
            <w:pPr>
              <w:pStyle w:val="a4"/>
              <w:numPr>
                <w:ilvl w:val="0"/>
                <w:numId w:val="8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b/>
                <w:bCs/>
                <w:sz w:val="24"/>
                <w:szCs w:val="24"/>
              </w:rPr>
              <w:t>Shopping Cart</w:t>
            </w:r>
          </w:p>
          <w:p w:rsidR="00E15F91" w:rsidRPr="00ED5DF2" w:rsidRDefault="00E15F91" w:rsidP="00ED5DF2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4335C2" w:rsidRPr="00BB44AD" w:rsidTr="00D77E42">
        <w:tc>
          <w:tcPr>
            <w:tcW w:w="9810" w:type="dxa"/>
          </w:tcPr>
          <w:p w:rsidR="00ED5DF2" w:rsidRDefault="00ED5DF2">
            <w:pPr>
              <w:rPr>
                <w:b/>
                <w:bCs/>
                <w:sz w:val="24"/>
                <w:szCs w:val="24"/>
                <w:rtl/>
              </w:rPr>
            </w:pPr>
          </w:p>
          <w:p w:rsidR="004335C2" w:rsidRPr="00BB44AD" w:rsidRDefault="004335C2">
            <w:pPr>
              <w:rPr>
                <w:b/>
                <w:bCs/>
                <w:sz w:val="24"/>
                <w:szCs w:val="24"/>
                <w:rtl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سؤال 11 / هو برنامج حاسوبي يقوم بالدخول على قواعد البيانات المرتبطة بالانترنت بغرض ايجاد المعلومات والبيانات المطلوبة وارجاع النتائج للمستخدم :</w:t>
            </w:r>
          </w:p>
          <w:p w:rsidR="004335C2" w:rsidRPr="00BB44AD" w:rsidRDefault="004335C2" w:rsidP="004335C2">
            <w:pPr>
              <w:pStyle w:val="a4"/>
              <w:numPr>
                <w:ilvl w:val="0"/>
                <w:numId w:val="9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b/>
                <w:bCs/>
                <w:sz w:val="24"/>
                <w:szCs w:val="24"/>
              </w:rPr>
              <w:t>Shopping Cart</w:t>
            </w:r>
          </w:p>
          <w:p w:rsidR="004335C2" w:rsidRPr="00BB44AD" w:rsidRDefault="004335C2" w:rsidP="004335C2">
            <w:pPr>
              <w:pStyle w:val="a4"/>
              <w:numPr>
                <w:ilvl w:val="0"/>
                <w:numId w:val="9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b/>
                <w:bCs/>
                <w:sz w:val="24"/>
                <w:szCs w:val="24"/>
              </w:rPr>
              <w:t>E-Catalog</w:t>
            </w:r>
          </w:p>
          <w:p w:rsidR="004335C2" w:rsidRPr="00BB44AD" w:rsidRDefault="004335C2" w:rsidP="004335C2">
            <w:pPr>
              <w:pStyle w:val="a4"/>
              <w:numPr>
                <w:ilvl w:val="0"/>
                <w:numId w:val="9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BB44AD">
              <w:rPr>
                <w:b/>
                <w:bCs/>
                <w:color w:val="00B050"/>
                <w:sz w:val="24"/>
                <w:szCs w:val="24"/>
                <w:u w:val="single"/>
              </w:rPr>
              <w:t>Search Engine</w:t>
            </w:r>
            <w:r w:rsidR="0056763F" w:rsidRPr="00BB44A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صــــ 9</w:t>
            </w:r>
          </w:p>
          <w:p w:rsidR="004335C2" w:rsidRDefault="004335C2" w:rsidP="004335C2">
            <w:pPr>
              <w:pStyle w:val="a4"/>
              <w:numPr>
                <w:ilvl w:val="0"/>
                <w:numId w:val="9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كل ما سبق</w:t>
            </w:r>
          </w:p>
          <w:p w:rsidR="00ED5DF2" w:rsidRPr="00BB44AD" w:rsidRDefault="00ED5DF2" w:rsidP="004335C2">
            <w:pPr>
              <w:pStyle w:val="a4"/>
              <w:numPr>
                <w:ilvl w:val="0"/>
                <w:numId w:val="9"/>
              </w:num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1827CF" w:rsidRPr="00BB44AD" w:rsidTr="00D77E42">
        <w:tc>
          <w:tcPr>
            <w:tcW w:w="9810" w:type="dxa"/>
          </w:tcPr>
          <w:p w:rsidR="00ED5DF2" w:rsidRDefault="00ED5DF2">
            <w:pPr>
              <w:rPr>
                <w:b/>
                <w:bCs/>
                <w:sz w:val="24"/>
                <w:szCs w:val="24"/>
                <w:rtl/>
              </w:rPr>
            </w:pPr>
          </w:p>
          <w:p w:rsidR="001827CF" w:rsidRPr="00BB44AD" w:rsidRDefault="001827CF">
            <w:pPr>
              <w:rPr>
                <w:b/>
                <w:bCs/>
                <w:sz w:val="24"/>
                <w:szCs w:val="24"/>
                <w:rtl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 xml:space="preserve">سؤال 12 / تعتبر من عيوب تطبيق المزادات التقليدية : </w:t>
            </w:r>
          </w:p>
          <w:p w:rsidR="001827CF" w:rsidRPr="00BB44AD" w:rsidRDefault="001827CF" w:rsidP="001827CF">
            <w:pPr>
              <w:pStyle w:val="a4"/>
              <w:numPr>
                <w:ilvl w:val="0"/>
                <w:numId w:val="10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عدم كفاية الوقت لفحص السلعة أو المنتج بشكل جيد</w:t>
            </w:r>
          </w:p>
          <w:p w:rsidR="001827CF" w:rsidRPr="00BB44AD" w:rsidRDefault="001827CF" w:rsidP="001827CF">
            <w:pPr>
              <w:pStyle w:val="a4"/>
              <w:numPr>
                <w:ilvl w:val="0"/>
                <w:numId w:val="10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دفع أسعار قد تكون مبالغ فيها لبعض السلع</w:t>
            </w:r>
          </w:p>
          <w:p w:rsidR="001827CF" w:rsidRPr="00BB44AD" w:rsidRDefault="001827CF" w:rsidP="001827CF">
            <w:pPr>
              <w:pStyle w:val="a4"/>
              <w:numPr>
                <w:ilvl w:val="0"/>
                <w:numId w:val="10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صعوبة نقل بعض المنتجات الى موقع المزاد</w:t>
            </w:r>
          </w:p>
          <w:p w:rsidR="001827CF" w:rsidRDefault="001827CF" w:rsidP="001827CF">
            <w:pPr>
              <w:pStyle w:val="a4"/>
              <w:numPr>
                <w:ilvl w:val="0"/>
                <w:numId w:val="10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BB44AD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كل ما سبق</w:t>
            </w:r>
            <w:r w:rsidR="00F82C20" w:rsidRPr="00BB44AD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 </w:t>
            </w:r>
            <w:r w:rsidR="00F82C20" w:rsidRPr="00BB44A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    صـــــ 10</w:t>
            </w:r>
          </w:p>
          <w:p w:rsidR="00ED5DF2" w:rsidRPr="00ED5DF2" w:rsidRDefault="00ED5DF2" w:rsidP="00ED5DF2">
            <w:pPr>
              <w:rPr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</w:p>
        </w:tc>
      </w:tr>
      <w:tr w:rsidR="001827CF" w:rsidRPr="00BB44AD" w:rsidTr="00D77E42">
        <w:tc>
          <w:tcPr>
            <w:tcW w:w="9810" w:type="dxa"/>
          </w:tcPr>
          <w:p w:rsidR="00ED5DF2" w:rsidRDefault="00ED5DF2">
            <w:pPr>
              <w:rPr>
                <w:b/>
                <w:bCs/>
                <w:sz w:val="24"/>
                <w:szCs w:val="24"/>
                <w:rtl/>
              </w:rPr>
            </w:pPr>
          </w:p>
          <w:p w:rsidR="001827CF" w:rsidRPr="00BB44AD" w:rsidRDefault="001827CF">
            <w:pPr>
              <w:rPr>
                <w:b/>
                <w:bCs/>
                <w:sz w:val="24"/>
                <w:szCs w:val="24"/>
                <w:rtl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سؤال 13 / يعتبر أشهر موقع للمزادات في العالم</w:t>
            </w:r>
          </w:p>
          <w:p w:rsidR="001827CF" w:rsidRPr="00BB44AD" w:rsidRDefault="001827CF" w:rsidP="001827CF">
            <w:pPr>
              <w:pStyle w:val="a4"/>
              <w:numPr>
                <w:ilvl w:val="0"/>
                <w:numId w:val="11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b/>
                <w:bCs/>
                <w:sz w:val="24"/>
                <w:szCs w:val="24"/>
              </w:rPr>
              <w:t>ePay</w:t>
            </w:r>
          </w:p>
          <w:p w:rsidR="001827CF" w:rsidRPr="00BB44AD" w:rsidRDefault="001827CF" w:rsidP="001827CF">
            <w:pPr>
              <w:pStyle w:val="a4"/>
              <w:numPr>
                <w:ilvl w:val="0"/>
                <w:numId w:val="11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b/>
                <w:bCs/>
                <w:sz w:val="24"/>
                <w:szCs w:val="24"/>
              </w:rPr>
              <w:t>eMay</w:t>
            </w:r>
          </w:p>
          <w:p w:rsidR="001827CF" w:rsidRPr="00BB44AD" w:rsidRDefault="001827CF" w:rsidP="001827CF">
            <w:pPr>
              <w:pStyle w:val="a4"/>
              <w:numPr>
                <w:ilvl w:val="0"/>
                <w:numId w:val="11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BB44AD">
              <w:rPr>
                <w:b/>
                <w:bCs/>
                <w:color w:val="00B050"/>
                <w:sz w:val="24"/>
                <w:szCs w:val="24"/>
                <w:u w:val="single"/>
              </w:rPr>
              <w:t>eBay</w:t>
            </w:r>
            <w:r w:rsidR="00A802C2" w:rsidRPr="00BB44A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            صـــــ10</w:t>
            </w:r>
          </w:p>
          <w:p w:rsidR="001827CF" w:rsidRDefault="001827CF" w:rsidP="001827CF">
            <w:pPr>
              <w:pStyle w:val="a4"/>
              <w:numPr>
                <w:ilvl w:val="0"/>
                <w:numId w:val="11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b/>
                <w:bCs/>
                <w:sz w:val="24"/>
                <w:szCs w:val="24"/>
              </w:rPr>
              <w:t>Amazon.com</w:t>
            </w:r>
          </w:p>
          <w:p w:rsidR="00ED5DF2" w:rsidRPr="00ED5DF2" w:rsidRDefault="00ED5DF2" w:rsidP="00ED5DF2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1827CF" w:rsidRPr="00BB44AD" w:rsidTr="00D77E42">
        <w:tc>
          <w:tcPr>
            <w:tcW w:w="9810" w:type="dxa"/>
          </w:tcPr>
          <w:p w:rsidR="00ED5DF2" w:rsidRDefault="00ED5DF2">
            <w:pPr>
              <w:rPr>
                <w:b/>
                <w:bCs/>
                <w:sz w:val="24"/>
                <w:szCs w:val="24"/>
                <w:rtl/>
              </w:rPr>
            </w:pPr>
          </w:p>
          <w:p w:rsidR="001827CF" w:rsidRPr="00BB44AD" w:rsidRDefault="001827CF">
            <w:pPr>
              <w:rPr>
                <w:b/>
                <w:bCs/>
                <w:sz w:val="24"/>
                <w:szCs w:val="24"/>
                <w:rtl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 xml:space="preserve">سؤال 14 / في التخطيط الاستراتيجي لمشاريع ادارة الاعمال الاكترونية يجب استخدام عدة آليات ومنها </w:t>
            </w:r>
            <w:r w:rsidRPr="00BB44AD">
              <w:rPr>
                <w:b/>
                <w:bCs/>
                <w:sz w:val="24"/>
                <w:szCs w:val="24"/>
              </w:rPr>
              <w:t xml:space="preserve">Analysis </w:t>
            </w: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 xml:space="preserve"> الذي يركز على تحديد ما يلي / </w:t>
            </w:r>
          </w:p>
          <w:p w:rsidR="001827CF" w:rsidRPr="00BB44AD" w:rsidRDefault="001827CF" w:rsidP="001827CF">
            <w:pPr>
              <w:pStyle w:val="a4"/>
              <w:numPr>
                <w:ilvl w:val="0"/>
                <w:numId w:val="12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BB44AD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رؤية ورسالة وقيم وأهداف المنظمة</w:t>
            </w:r>
            <w:r w:rsidR="00BE01F5" w:rsidRPr="00BB44A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        صــــــ 22</w:t>
            </w:r>
          </w:p>
          <w:p w:rsidR="001827CF" w:rsidRPr="00BB44AD" w:rsidRDefault="001827CF" w:rsidP="001827CF">
            <w:pPr>
              <w:pStyle w:val="a4"/>
              <w:numPr>
                <w:ilvl w:val="0"/>
                <w:numId w:val="12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نقاط القوة والضعف والفرص والتهديدات التي قد تواجه المنظمة</w:t>
            </w:r>
          </w:p>
          <w:p w:rsidR="001827CF" w:rsidRPr="00BB44AD" w:rsidRDefault="001827CF" w:rsidP="001827CF">
            <w:pPr>
              <w:pStyle w:val="a4"/>
              <w:numPr>
                <w:ilvl w:val="0"/>
                <w:numId w:val="12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العناصر البيئية الخارجية للمنظمة مثل الاقتصاد والسياسات الحكومية والبيئة وغيرها</w:t>
            </w:r>
          </w:p>
          <w:p w:rsidR="001827CF" w:rsidRDefault="001827CF" w:rsidP="001827CF">
            <w:pPr>
              <w:pStyle w:val="a4"/>
              <w:numPr>
                <w:ilvl w:val="0"/>
                <w:numId w:val="12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كل ماسبق</w:t>
            </w:r>
          </w:p>
          <w:p w:rsidR="00ED5DF2" w:rsidRPr="00ED5DF2" w:rsidRDefault="00ED5DF2" w:rsidP="00ED5DF2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1827CF" w:rsidRPr="00BB44AD" w:rsidTr="00D77E42">
        <w:trPr>
          <w:trHeight w:val="2255"/>
        </w:trPr>
        <w:tc>
          <w:tcPr>
            <w:tcW w:w="9810" w:type="dxa"/>
          </w:tcPr>
          <w:p w:rsidR="00ED5DF2" w:rsidRDefault="00ED5DF2">
            <w:pPr>
              <w:rPr>
                <w:b/>
                <w:bCs/>
                <w:sz w:val="24"/>
                <w:szCs w:val="24"/>
                <w:rtl/>
              </w:rPr>
            </w:pPr>
          </w:p>
          <w:p w:rsidR="001827CF" w:rsidRPr="00BB44AD" w:rsidRDefault="001827CF">
            <w:pPr>
              <w:rPr>
                <w:b/>
                <w:bCs/>
                <w:sz w:val="24"/>
                <w:szCs w:val="24"/>
                <w:rtl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 xml:space="preserve">سؤال 15 / يعرف الــــ </w:t>
            </w:r>
            <w:r w:rsidRPr="00BB44AD">
              <w:rPr>
                <w:b/>
                <w:bCs/>
                <w:sz w:val="24"/>
                <w:szCs w:val="24"/>
              </w:rPr>
              <w:t>Cookie</w:t>
            </w:r>
            <w:r w:rsidR="00032BD1" w:rsidRPr="00BB44AD">
              <w:rPr>
                <w:b/>
                <w:bCs/>
                <w:sz w:val="24"/>
                <w:szCs w:val="24"/>
              </w:rPr>
              <w:t xml:space="preserve"> </w:t>
            </w:r>
            <w:r w:rsidR="00032BD1" w:rsidRPr="00BB44AD">
              <w:rPr>
                <w:rFonts w:hint="cs"/>
                <w:b/>
                <w:bCs/>
                <w:sz w:val="24"/>
                <w:szCs w:val="24"/>
                <w:rtl/>
              </w:rPr>
              <w:t xml:space="preserve"> بأنه:</w:t>
            </w:r>
          </w:p>
          <w:p w:rsidR="00032BD1" w:rsidRPr="000B1695" w:rsidRDefault="00032BD1" w:rsidP="000B1695">
            <w:pPr>
              <w:pStyle w:val="a4"/>
              <w:numPr>
                <w:ilvl w:val="0"/>
                <w:numId w:val="13"/>
              </w:numPr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0B1695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ملف يرصد فيه تحركات الزبون في الصفحة الرئيسية لموقع الشركة</w:t>
            </w:r>
            <w:r w:rsidR="006515EB" w:rsidRPr="000B1695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 xml:space="preserve">                         </w:t>
            </w:r>
          </w:p>
          <w:p w:rsidR="00032BD1" w:rsidRPr="000B1695" w:rsidRDefault="00032BD1" w:rsidP="00032BD1">
            <w:pPr>
              <w:pStyle w:val="a4"/>
              <w:numPr>
                <w:ilvl w:val="0"/>
                <w:numId w:val="13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0B1695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ملف يرصد فيه تحركات الزون في كامل موقع الشركة ويحفظ في جهاز الحاسب الخاص بالزبون</w:t>
            </w:r>
            <w:r w:rsidR="000B1695" w:rsidRPr="000B1695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  صــ11</w:t>
            </w:r>
          </w:p>
          <w:p w:rsidR="00032BD1" w:rsidRPr="00BB44AD" w:rsidRDefault="00032BD1" w:rsidP="00032BD1">
            <w:pPr>
              <w:pStyle w:val="a4"/>
              <w:numPr>
                <w:ilvl w:val="0"/>
                <w:numId w:val="13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ملف يرصد فيه تحركات الزبون في كامل موقع الشركة ويحفظ في الأجهزة الخادمة ( السيرفرات ) الخاصة بها</w:t>
            </w:r>
          </w:p>
          <w:p w:rsidR="00032BD1" w:rsidRDefault="00032BD1" w:rsidP="00032BD1">
            <w:pPr>
              <w:pStyle w:val="a4"/>
              <w:numPr>
                <w:ilvl w:val="0"/>
                <w:numId w:val="13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ملف يرصد فيه تحركات الزبون على شبكة الانترنت ويحفظ في الجهاز الخاص به</w:t>
            </w:r>
          </w:p>
          <w:p w:rsidR="00ED5DF2" w:rsidRPr="00ED5DF2" w:rsidRDefault="00ED5DF2" w:rsidP="00ED5DF2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32BD1" w:rsidRPr="00BB44AD" w:rsidTr="00D77E42">
        <w:tc>
          <w:tcPr>
            <w:tcW w:w="9810" w:type="dxa"/>
          </w:tcPr>
          <w:p w:rsidR="009A56FF" w:rsidRDefault="009A56FF">
            <w:pPr>
              <w:rPr>
                <w:b/>
                <w:bCs/>
                <w:sz w:val="24"/>
                <w:szCs w:val="24"/>
                <w:rtl/>
              </w:rPr>
            </w:pPr>
          </w:p>
          <w:p w:rsidR="00032BD1" w:rsidRPr="00BB44AD" w:rsidRDefault="00032BD1">
            <w:pPr>
              <w:rPr>
                <w:b/>
                <w:bCs/>
                <w:sz w:val="24"/>
                <w:szCs w:val="24"/>
                <w:rtl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 xml:space="preserve">سؤال 16 / من أشهر أدوات التخطيط الاستراتيجي تحليل </w:t>
            </w:r>
            <w:r w:rsidRPr="00BB44AD">
              <w:rPr>
                <w:b/>
                <w:bCs/>
                <w:sz w:val="24"/>
                <w:szCs w:val="24"/>
              </w:rPr>
              <w:t xml:space="preserve"> SWOT</w:t>
            </w: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 xml:space="preserve"> ويركز على التعرف على</w:t>
            </w:r>
          </w:p>
          <w:p w:rsidR="00032BD1" w:rsidRPr="00BB44AD" w:rsidRDefault="00032BD1" w:rsidP="00032BD1">
            <w:pPr>
              <w:pStyle w:val="a4"/>
              <w:numPr>
                <w:ilvl w:val="0"/>
                <w:numId w:val="14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b/>
                <w:bCs/>
                <w:sz w:val="24"/>
                <w:szCs w:val="24"/>
              </w:rPr>
              <w:t>Strenghes-Weakneses-Operation-Tenders</w:t>
            </w:r>
          </w:p>
          <w:p w:rsidR="00032BD1" w:rsidRPr="00BB44AD" w:rsidRDefault="00032BD1" w:rsidP="002D74F7">
            <w:pPr>
              <w:pStyle w:val="a4"/>
              <w:numPr>
                <w:ilvl w:val="0"/>
                <w:numId w:val="14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b/>
                <w:bCs/>
                <w:sz w:val="24"/>
                <w:szCs w:val="24"/>
              </w:rPr>
              <w:t>Strenghes-Weakneses-Opportunitins-thr</w:t>
            </w:r>
            <w:r w:rsidR="002D74F7" w:rsidRPr="00BB44AD">
              <w:rPr>
                <w:b/>
                <w:bCs/>
                <w:sz w:val="24"/>
                <w:szCs w:val="24"/>
              </w:rPr>
              <w:t>oa</w:t>
            </w:r>
            <w:r w:rsidRPr="00BB44AD">
              <w:rPr>
                <w:b/>
                <w:bCs/>
                <w:sz w:val="24"/>
                <w:szCs w:val="24"/>
              </w:rPr>
              <w:t>ts</w:t>
            </w:r>
          </w:p>
          <w:p w:rsidR="00032BD1" w:rsidRPr="00BB44AD" w:rsidRDefault="00032BD1" w:rsidP="00032BD1">
            <w:pPr>
              <w:pStyle w:val="a4"/>
              <w:numPr>
                <w:ilvl w:val="0"/>
                <w:numId w:val="14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b/>
                <w:bCs/>
                <w:sz w:val="24"/>
                <w:szCs w:val="24"/>
              </w:rPr>
              <w:t>Socials-Weak</w:t>
            </w:r>
            <w:r w:rsidR="002D74F7" w:rsidRPr="00BB44AD">
              <w:rPr>
                <w:b/>
                <w:bCs/>
                <w:sz w:val="24"/>
                <w:szCs w:val="24"/>
              </w:rPr>
              <w:t>end-Oportanities-Threats</w:t>
            </w:r>
          </w:p>
          <w:p w:rsidR="002D74F7" w:rsidRDefault="002D74F7" w:rsidP="00032BD1">
            <w:pPr>
              <w:pStyle w:val="a4"/>
              <w:numPr>
                <w:ilvl w:val="0"/>
                <w:numId w:val="14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BB44AD">
              <w:rPr>
                <w:b/>
                <w:bCs/>
                <w:color w:val="00B050"/>
                <w:sz w:val="24"/>
                <w:szCs w:val="24"/>
                <w:u w:val="single"/>
              </w:rPr>
              <w:t>Strenghes-Weaknesses-Opportinities-Threats</w:t>
            </w:r>
            <w:r w:rsidR="00435D18" w:rsidRPr="00BB44A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صــــــــ 22</w:t>
            </w:r>
          </w:p>
          <w:p w:rsidR="001A469F" w:rsidRPr="001A469F" w:rsidRDefault="001A469F" w:rsidP="001A469F">
            <w:p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</w:p>
          <w:p w:rsidR="00ED5DF2" w:rsidRPr="00ED5DF2" w:rsidRDefault="00ED5DF2" w:rsidP="00ED5DF2">
            <w:pPr>
              <w:rPr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</w:p>
        </w:tc>
      </w:tr>
      <w:tr w:rsidR="002D74F7" w:rsidRPr="00BB44AD" w:rsidTr="00D77E42">
        <w:tc>
          <w:tcPr>
            <w:tcW w:w="9810" w:type="dxa"/>
          </w:tcPr>
          <w:p w:rsidR="00C6105B" w:rsidRDefault="00C6105B">
            <w:pPr>
              <w:rPr>
                <w:b/>
                <w:bCs/>
                <w:sz w:val="24"/>
                <w:szCs w:val="24"/>
                <w:rtl/>
              </w:rPr>
            </w:pPr>
          </w:p>
          <w:p w:rsidR="002D74F7" w:rsidRPr="00BB44AD" w:rsidRDefault="002D74F7">
            <w:pPr>
              <w:rPr>
                <w:b/>
                <w:bCs/>
                <w:sz w:val="24"/>
                <w:szCs w:val="24"/>
                <w:rtl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 xml:space="preserve">سؤال 17 / يعتبر مايكل هامر </w:t>
            </w:r>
            <w:r w:rsidRPr="00BB44AD">
              <w:rPr>
                <w:b/>
                <w:bCs/>
                <w:sz w:val="24"/>
                <w:szCs w:val="24"/>
              </w:rPr>
              <w:t xml:space="preserve">Michael Hammer </w:t>
            </w: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 xml:space="preserve"> هو مؤسس مدرسة:</w:t>
            </w:r>
          </w:p>
          <w:p w:rsidR="002D74F7" w:rsidRPr="00BB44AD" w:rsidRDefault="002D74F7" w:rsidP="002D74F7">
            <w:pPr>
              <w:pStyle w:val="a4"/>
              <w:numPr>
                <w:ilvl w:val="0"/>
                <w:numId w:val="15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BB44AD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أعادة الهندسة</w:t>
            </w:r>
            <w:r w:rsidR="00F805DD" w:rsidRPr="00BB44A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    صـــــــــ 12</w:t>
            </w:r>
          </w:p>
          <w:p w:rsidR="002D74F7" w:rsidRPr="00BB44AD" w:rsidRDefault="002D74F7" w:rsidP="002D74F7">
            <w:pPr>
              <w:pStyle w:val="a4"/>
              <w:numPr>
                <w:ilvl w:val="0"/>
                <w:numId w:val="15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تسعير حجم المنظمات</w:t>
            </w:r>
          </w:p>
          <w:p w:rsidR="002D74F7" w:rsidRPr="00BB44AD" w:rsidRDefault="002D74F7" w:rsidP="002D74F7">
            <w:pPr>
              <w:pStyle w:val="a4"/>
              <w:numPr>
                <w:ilvl w:val="0"/>
                <w:numId w:val="15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ادارة الأعمال الألكترونية</w:t>
            </w:r>
          </w:p>
          <w:p w:rsidR="002D74F7" w:rsidRDefault="002D74F7" w:rsidP="002D74F7">
            <w:pPr>
              <w:pStyle w:val="a4"/>
              <w:numPr>
                <w:ilvl w:val="0"/>
                <w:numId w:val="15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البيع المباشر بدون وسطاء</w:t>
            </w:r>
          </w:p>
          <w:p w:rsidR="00ED5DF2" w:rsidRPr="00ED5DF2" w:rsidRDefault="00ED5DF2" w:rsidP="00ED5DF2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2D74F7" w:rsidRPr="00BB44AD" w:rsidTr="00D77E42">
        <w:tc>
          <w:tcPr>
            <w:tcW w:w="9810" w:type="dxa"/>
          </w:tcPr>
          <w:p w:rsidR="00ED5DF2" w:rsidRDefault="00ED5DF2">
            <w:pPr>
              <w:rPr>
                <w:b/>
                <w:bCs/>
                <w:sz w:val="24"/>
                <w:szCs w:val="24"/>
                <w:rtl/>
              </w:rPr>
            </w:pPr>
          </w:p>
          <w:p w:rsidR="002D74F7" w:rsidRPr="00BB44AD" w:rsidRDefault="002D74F7">
            <w:pPr>
              <w:rPr>
                <w:b/>
                <w:bCs/>
                <w:sz w:val="24"/>
                <w:szCs w:val="24"/>
                <w:rtl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سؤال 18 / تعتبر من أهم عوامل نجاح الدفع المالي الألكتروني :</w:t>
            </w:r>
          </w:p>
          <w:p w:rsidR="002D74F7" w:rsidRPr="00BB44AD" w:rsidRDefault="002D74F7" w:rsidP="002D74F7">
            <w:pPr>
              <w:pStyle w:val="a4"/>
              <w:numPr>
                <w:ilvl w:val="0"/>
                <w:numId w:val="16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الأمان</w:t>
            </w:r>
          </w:p>
          <w:p w:rsidR="002D74F7" w:rsidRPr="00BB44AD" w:rsidRDefault="002D74F7" w:rsidP="002D74F7">
            <w:pPr>
              <w:pStyle w:val="a4"/>
              <w:numPr>
                <w:ilvl w:val="0"/>
                <w:numId w:val="16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الدقة</w:t>
            </w:r>
          </w:p>
          <w:p w:rsidR="002D74F7" w:rsidRPr="00BB44AD" w:rsidRDefault="002D74F7" w:rsidP="002D74F7">
            <w:pPr>
              <w:pStyle w:val="a4"/>
              <w:numPr>
                <w:ilvl w:val="0"/>
                <w:numId w:val="16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 xml:space="preserve">السرعة </w:t>
            </w:r>
          </w:p>
          <w:p w:rsidR="002D74F7" w:rsidRDefault="002D74F7" w:rsidP="002D74F7">
            <w:pPr>
              <w:pStyle w:val="a4"/>
              <w:numPr>
                <w:ilvl w:val="0"/>
                <w:numId w:val="16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BB44AD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كل ماسبق</w:t>
            </w:r>
            <w:r w:rsidR="009F1FD0" w:rsidRPr="00BB44A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صـــــ 21</w:t>
            </w:r>
          </w:p>
          <w:p w:rsidR="00ED5DF2" w:rsidRPr="00ED5DF2" w:rsidRDefault="00ED5DF2" w:rsidP="00ED5DF2">
            <w:pPr>
              <w:rPr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</w:p>
        </w:tc>
      </w:tr>
      <w:tr w:rsidR="002D74F7" w:rsidRPr="00BB44AD" w:rsidTr="00D77E42">
        <w:tc>
          <w:tcPr>
            <w:tcW w:w="9810" w:type="dxa"/>
          </w:tcPr>
          <w:p w:rsidR="00ED5DF2" w:rsidRDefault="00ED5DF2">
            <w:pPr>
              <w:rPr>
                <w:b/>
                <w:bCs/>
                <w:sz w:val="24"/>
                <w:szCs w:val="24"/>
                <w:rtl/>
              </w:rPr>
            </w:pPr>
          </w:p>
          <w:p w:rsidR="002D74F7" w:rsidRPr="00BB44AD" w:rsidRDefault="005A1199">
            <w:pPr>
              <w:rPr>
                <w:b/>
                <w:bCs/>
                <w:sz w:val="24"/>
                <w:szCs w:val="24"/>
                <w:rtl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سؤال 19 / عندما يتم عرض منتج واحد في وقت المزاد وتجري المنافسة بين المشترين لشرائه حتى يتم البيع بأعلى سعر فيعرف هذا النوع من المزادات :</w:t>
            </w:r>
          </w:p>
          <w:p w:rsidR="005A1199" w:rsidRPr="00BB44AD" w:rsidRDefault="005A1199" w:rsidP="005A1199">
            <w:pPr>
              <w:pStyle w:val="a4"/>
              <w:numPr>
                <w:ilvl w:val="0"/>
                <w:numId w:val="17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المزاد الأمريكي</w:t>
            </w:r>
          </w:p>
          <w:p w:rsidR="005A1199" w:rsidRPr="00BB44AD" w:rsidRDefault="005A1199" w:rsidP="005A1199">
            <w:pPr>
              <w:pStyle w:val="a4"/>
              <w:numPr>
                <w:ilvl w:val="0"/>
                <w:numId w:val="17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المزاد الهولندي</w:t>
            </w:r>
          </w:p>
          <w:p w:rsidR="005A1199" w:rsidRPr="00BB44AD" w:rsidRDefault="005A1199" w:rsidP="005A1199">
            <w:pPr>
              <w:pStyle w:val="a4"/>
              <w:numPr>
                <w:ilvl w:val="0"/>
                <w:numId w:val="17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BB44AD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المزاد الانجليزي</w:t>
            </w:r>
            <w:r w:rsidR="001337EF" w:rsidRPr="00BB44A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صــــــــــ 10</w:t>
            </w:r>
          </w:p>
          <w:p w:rsidR="005A1199" w:rsidRDefault="005A1199" w:rsidP="005A1199">
            <w:pPr>
              <w:pStyle w:val="a4"/>
              <w:numPr>
                <w:ilvl w:val="0"/>
                <w:numId w:val="17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المزاد الكندي</w:t>
            </w:r>
          </w:p>
          <w:p w:rsidR="00ED5DF2" w:rsidRPr="00ED5DF2" w:rsidRDefault="00ED5DF2" w:rsidP="00ED5DF2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A1199" w:rsidRPr="00BB44AD" w:rsidTr="00D77E42">
        <w:tc>
          <w:tcPr>
            <w:tcW w:w="9810" w:type="dxa"/>
          </w:tcPr>
          <w:p w:rsidR="00ED5DF2" w:rsidRDefault="00ED5DF2">
            <w:pPr>
              <w:rPr>
                <w:b/>
                <w:bCs/>
                <w:sz w:val="24"/>
                <w:szCs w:val="24"/>
                <w:rtl/>
              </w:rPr>
            </w:pPr>
          </w:p>
          <w:p w:rsidR="005A1199" w:rsidRPr="00BB44AD" w:rsidRDefault="005A1199">
            <w:pPr>
              <w:rPr>
                <w:b/>
                <w:bCs/>
                <w:sz w:val="24"/>
                <w:szCs w:val="24"/>
                <w:rtl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سؤال 20 / من أهم فوائد المزادات بالنسبة للمشتري:</w:t>
            </w:r>
          </w:p>
          <w:p w:rsidR="005A1199" w:rsidRPr="00BB44AD" w:rsidRDefault="005A1199" w:rsidP="005A1199">
            <w:pPr>
              <w:pStyle w:val="a4"/>
              <w:numPr>
                <w:ilvl w:val="0"/>
                <w:numId w:val="18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قصر زمن عملية البيع</w:t>
            </w:r>
          </w:p>
          <w:p w:rsidR="005A1199" w:rsidRPr="00BB44AD" w:rsidRDefault="005A1199" w:rsidP="005A1199">
            <w:pPr>
              <w:pStyle w:val="a4"/>
              <w:numPr>
                <w:ilvl w:val="0"/>
                <w:numId w:val="18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زيادة أعداد المشترين المحتملون</w:t>
            </w:r>
          </w:p>
          <w:p w:rsidR="005A1199" w:rsidRPr="00BB44AD" w:rsidRDefault="005A1199" w:rsidP="005A1199">
            <w:pPr>
              <w:pStyle w:val="a4"/>
              <w:numPr>
                <w:ilvl w:val="0"/>
                <w:numId w:val="18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تكرار عملية البيع والشراء</w:t>
            </w:r>
          </w:p>
          <w:p w:rsidR="005A1199" w:rsidRDefault="005A1199" w:rsidP="005A1199">
            <w:pPr>
              <w:pStyle w:val="a4"/>
              <w:numPr>
                <w:ilvl w:val="0"/>
                <w:numId w:val="18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BB44AD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الخصوصية السرية</w:t>
            </w:r>
            <w:r w:rsidR="001337EF" w:rsidRPr="00BB44A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صـــــــــــــ10</w:t>
            </w:r>
          </w:p>
          <w:p w:rsidR="00ED5DF2" w:rsidRPr="00ED5DF2" w:rsidRDefault="00ED5DF2" w:rsidP="00ED5DF2">
            <w:pPr>
              <w:rPr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</w:p>
        </w:tc>
      </w:tr>
      <w:tr w:rsidR="000F6012" w:rsidRPr="00BB44AD" w:rsidTr="00D77E42">
        <w:tc>
          <w:tcPr>
            <w:tcW w:w="9810" w:type="dxa"/>
          </w:tcPr>
          <w:p w:rsidR="00ED5DF2" w:rsidRDefault="00ED5DF2">
            <w:pPr>
              <w:rPr>
                <w:b/>
                <w:bCs/>
                <w:sz w:val="24"/>
                <w:szCs w:val="24"/>
                <w:rtl/>
              </w:rPr>
            </w:pPr>
          </w:p>
          <w:p w:rsidR="000F6012" w:rsidRPr="00BB44AD" w:rsidRDefault="000F6012">
            <w:pPr>
              <w:rPr>
                <w:b/>
                <w:bCs/>
                <w:sz w:val="24"/>
                <w:szCs w:val="24"/>
                <w:rtl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سؤال 21 / من أوجه القصور في المزادات الألكترونية</w:t>
            </w:r>
          </w:p>
          <w:p w:rsidR="000F6012" w:rsidRPr="00BB44AD" w:rsidRDefault="00165931" w:rsidP="000F6012">
            <w:pPr>
              <w:pStyle w:val="a4"/>
              <w:numPr>
                <w:ilvl w:val="0"/>
                <w:numId w:val="19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أحتمالية الغش</w:t>
            </w:r>
          </w:p>
          <w:p w:rsidR="00165931" w:rsidRPr="00BB44AD" w:rsidRDefault="00165931" w:rsidP="000F6012">
            <w:pPr>
              <w:pStyle w:val="a4"/>
              <w:numPr>
                <w:ilvl w:val="0"/>
                <w:numId w:val="19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انعدام الأمان</w:t>
            </w:r>
          </w:p>
          <w:p w:rsidR="00165931" w:rsidRPr="00BB44AD" w:rsidRDefault="00165931" w:rsidP="000F6012">
            <w:pPr>
              <w:pStyle w:val="a4"/>
              <w:numPr>
                <w:ilvl w:val="0"/>
                <w:numId w:val="19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المشاركة المحدودة من الباعة أو المشترين</w:t>
            </w:r>
          </w:p>
          <w:p w:rsidR="00165931" w:rsidRDefault="00165931" w:rsidP="000F6012">
            <w:pPr>
              <w:pStyle w:val="a4"/>
              <w:numPr>
                <w:ilvl w:val="0"/>
                <w:numId w:val="19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BB44AD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كل ماسبق</w:t>
            </w:r>
            <w:r w:rsidR="00724B61" w:rsidRPr="00BB44AD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صــــــــــــ  11</w:t>
            </w:r>
          </w:p>
          <w:p w:rsidR="00ED5DF2" w:rsidRPr="00ED5DF2" w:rsidRDefault="00ED5DF2" w:rsidP="00ED5DF2">
            <w:pPr>
              <w:rPr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</w:p>
        </w:tc>
      </w:tr>
      <w:tr w:rsidR="00165931" w:rsidRPr="00BB44AD" w:rsidTr="00D77E42">
        <w:tc>
          <w:tcPr>
            <w:tcW w:w="9810" w:type="dxa"/>
          </w:tcPr>
          <w:p w:rsidR="00ED5DF2" w:rsidRDefault="00ED5DF2">
            <w:pPr>
              <w:rPr>
                <w:b/>
                <w:bCs/>
                <w:sz w:val="24"/>
                <w:szCs w:val="24"/>
                <w:rtl/>
              </w:rPr>
            </w:pPr>
          </w:p>
          <w:p w:rsidR="00165931" w:rsidRPr="00BB44AD" w:rsidRDefault="009E4B4E">
            <w:pPr>
              <w:rPr>
                <w:b/>
                <w:bCs/>
                <w:sz w:val="24"/>
                <w:szCs w:val="24"/>
                <w:rtl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 xml:space="preserve">سؤال 22 / </w:t>
            </w:r>
            <w:r w:rsidRPr="00BB44AD">
              <w:rPr>
                <w:b/>
                <w:bCs/>
                <w:sz w:val="24"/>
                <w:szCs w:val="24"/>
              </w:rPr>
              <w:t>Learaing Orga</w:t>
            </w:r>
            <w:r w:rsidR="00277A64">
              <w:rPr>
                <w:b/>
                <w:bCs/>
                <w:sz w:val="24"/>
                <w:szCs w:val="24"/>
              </w:rPr>
              <w:t>nization</w:t>
            </w:r>
            <w:r w:rsidRPr="00BB44AD">
              <w:rPr>
                <w:b/>
                <w:bCs/>
                <w:sz w:val="24"/>
                <w:szCs w:val="24"/>
              </w:rPr>
              <w:t xml:space="preserve">  </w:t>
            </w: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 xml:space="preserve">  هي تلك المنظمات التي:</w:t>
            </w:r>
          </w:p>
          <w:p w:rsidR="009E4B4E" w:rsidRPr="00277A64" w:rsidRDefault="009E4B4E" w:rsidP="009E4B4E">
            <w:pPr>
              <w:pStyle w:val="a4"/>
              <w:numPr>
                <w:ilvl w:val="0"/>
                <w:numId w:val="20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277A64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تأخذ بالجديد والحديث في الامور المالية</w:t>
            </w:r>
            <w:r w:rsidR="00277A64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صــــــــ 13</w:t>
            </w:r>
          </w:p>
          <w:p w:rsidR="009E4B4E" w:rsidRPr="00BB44AD" w:rsidRDefault="009E4B4E" w:rsidP="009E4B4E">
            <w:pPr>
              <w:pStyle w:val="a4"/>
              <w:numPr>
                <w:ilvl w:val="0"/>
                <w:numId w:val="20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تطبق ادارة الاعمال الالكترونية</w:t>
            </w:r>
          </w:p>
          <w:p w:rsidR="009E4B4E" w:rsidRPr="00BB44AD" w:rsidRDefault="009E4B4E" w:rsidP="009E4B4E">
            <w:pPr>
              <w:pStyle w:val="a4"/>
              <w:numPr>
                <w:ilvl w:val="0"/>
                <w:numId w:val="20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تعتمد على تقنية المعلومات بشكل كبير</w:t>
            </w:r>
          </w:p>
          <w:p w:rsidR="009E4B4E" w:rsidRDefault="009E4B4E" w:rsidP="009E4B4E">
            <w:pPr>
              <w:pStyle w:val="a4"/>
              <w:numPr>
                <w:ilvl w:val="0"/>
                <w:numId w:val="20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تستخدم الاعلان الالكتروني بشكل مكثف</w:t>
            </w:r>
          </w:p>
          <w:p w:rsidR="00ED5DF2" w:rsidRPr="00ED5DF2" w:rsidRDefault="00ED5DF2" w:rsidP="00ED5DF2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9E4B4E" w:rsidRPr="00BB44AD" w:rsidTr="00D77E42">
        <w:tc>
          <w:tcPr>
            <w:tcW w:w="9810" w:type="dxa"/>
          </w:tcPr>
          <w:p w:rsidR="00ED5DF2" w:rsidRDefault="00ED5DF2">
            <w:pPr>
              <w:rPr>
                <w:b/>
                <w:bCs/>
                <w:sz w:val="24"/>
                <w:szCs w:val="24"/>
                <w:rtl/>
              </w:rPr>
            </w:pPr>
          </w:p>
          <w:p w:rsidR="009E4B4E" w:rsidRDefault="009E4B4E">
            <w:pPr>
              <w:rPr>
                <w:b/>
                <w:bCs/>
                <w:sz w:val="24"/>
                <w:szCs w:val="24"/>
                <w:rtl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 xml:space="preserve">سؤال 23 / </w:t>
            </w:r>
            <w:r w:rsidR="00E15F91">
              <w:rPr>
                <w:rFonts w:hint="cs"/>
                <w:b/>
                <w:bCs/>
                <w:sz w:val="24"/>
                <w:szCs w:val="24"/>
                <w:rtl/>
              </w:rPr>
              <w:t>يطلق هذا المصطلح على مفهوم العمل من</w:t>
            </w:r>
          </w:p>
          <w:p w:rsidR="00E15F91" w:rsidRDefault="00E15F91" w:rsidP="00E15F91">
            <w:pPr>
              <w:pStyle w:val="a4"/>
              <w:numPr>
                <w:ilvl w:val="0"/>
                <w:numId w:val="24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Tele</w:t>
            </w:r>
            <w:r w:rsidR="00C77FF5">
              <w:rPr>
                <w:b/>
                <w:bCs/>
                <w:sz w:val="24"/>
                <w:szCs w:val="24"/>
              </w:rPr>
              <w:t>-</w:t>
            </w:r>
            <w:r>
              <w:rPr>
                <w:b/>
                <w:bCs/>
                <w:sz w:val="24"/>
                <w:szCs w:val="24"/>
              </w:rPr>
              <w:t>communicate</w:t>
            </w:r>
          </w:p>
          <w:p w:rsidR="00E15F91" w:rsidRDefault="00C77FF5" w:rsidP="00E15F91">
            <w:pPr>
              <w:pStyle w:val="a4"/>
              <w:numPr>
                <w:ilvl w:val="0"/>
                <w:numId w:val="24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Tele-commerion</w:t>
            </w:r>
          </w:p>
          <w:p w:rsidR="00C77FF5" w:rsidRPr="00C77FF5" w:rsidRDefault="00C77FF5" w:rsidP="00E15F91">
            <w:pPr>
              <w:pStyle w:val="a4"/>
              <w:numPr>
                <w:ilvl w:val="0"/>
                <w:numId w:val="24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C77FF5">
              <w:rPr>
                <w:b/>
                <w:bCs/>
                <w:color w:val="00B050"/>
                <w:sz w:val="24"/>
                <w:szCs w:val="24"/>
                <w:u w:val="single"/>
              </w:rPr>
              <w:t>Tele-commuting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صــــــ 13</w:t>
            </w:r>
          </w:p>
          <w:p w:rsidR="00ED5DF2" w:rsidRPr="0027169A" w:rsidRDefault="00C77FF5" w:rsidP="0027169A">
            <w:pPr>
              <w:pStyle w:val="a4"/>
              <w:numPr>
                <w:ilvl w:val="0"/>
                <w:numId w:val="24"/>
              </w:numPr>
              <w:rPr>
                <w:b/>
                <w:bCs/>
                <w:sz w:val="24"/>
                <w:szCs w:val="24"/>
                <w:rtl/>
              </w:rPr>
            </w:pPr>
            <w:r>
              <w:rPr>
                <w:b/>
                <w:bCs/>
                <w:sz w:val="24"/>
                <w:szCs w:val="24"/>
              </w:rPr>
              <w:t>Tele-equary</w:t>
            </w:r>
          </w:p>
        </w:tc>
      </w:tr>
      <w:tr w:rsidR="009E4B4E" w:rsidRPr="00BB44AD" w:rsidTr="00D77E42">
        <w:tc>
          <w:tcPr>
            <w:tcW w:w="9810" w:type="dxa"/>
          </w:tcPr>
          <w:p w:rsidR="00ED5DF2" w:rsidRDefault="00ED5DF2" w:rsidP="002F60A6">
            <w:pPr>
              <w:rPr>
                <w:b/>
                <w:bCs/>
                <w:sz w:val="24"/>
                <w:szCs w:val="24"/>
                <w:rtl/>
              </w:rPr>
            </w:pPr>
          </w:p>
          <w:p w:rsidR="009E4B4E" w:rsidRDefault="002F60A6" w:rsidP="002F60A6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24/ تعتبر أكثر السلع والخدمات بيعاً على الأنترنت</w:t>
            </w:r>
          </w:p>
          <w:p w:rsidR="002F60A6" w:rsidRDefault="002F60A6" w:rsidP="002F60A6">
            <w:pPr>
              <w:pStyle w:val="a4"/>
              <w:numPr>
                <w:ilvl w:val="0"/>
                <w:numId w:val="25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الخدمات البنكية</w:t>
            </w:r>
          </w:p>
          <w:p w:rsidR="002F60A6" w:rsidRDefault="002F60A6" w:rsidP="002F60A6">
            <w:pPr>
              <w:pStyle w:val="a4"/>
              <w:numPr>
                <w:ilvl w:val="0"/>
                <w:numId w:val="25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السيارات</w:t>
            </w:r>
          </w:p>
          <w:p w:rsidR="002F60A6" w:rsidRDefault="002F60A6" w:rsidP="002F60A6">
            <w:pPr>
              <w:pStyle w:val="a4"/>
              <w:numPr>
                <w:ilvl w:val="0"/>
                <w:numId w:val="25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الأثاث المكتبي</w:t>
            </w:r>
          </w:p>
          <w:p w:rsidR="00ED5DF2" w:rsidRPr="0027169A" w:rsidRDefault="002F60A6" w:rsidP="0027169A">
            <w:pPr>
              <w:pStyle w:val="a4"/>
              <w:numPr>
                <w:ilvl w:val="0"/>
                <w:numId w:val="25"/>
              </w:numPr>
              <w:rPr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  <w:r w:rsidRPr="002F60A6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السفريات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صـــــــ14</w:t>
            </w:r>
          </w:p>
        </w:tc>
      </w:tr>
      <w:tr w:rsidR="009E4B4E" w:rsidRPr="00BB44AD" w:rsidTr="00D77E42">
        <w:tc>
          <w:tcPr>
            <w:tcW w:w="9810" w:type="dxa"/>
          </w:tcPr>
          <w:p w:rsidR="00ED5DF2" w:rsidRDefault="00ED5DF2">
            <w:pPr>
              <w:rPr>
                <w:b/>
                <w:bCs/>
                <w:sz w:val="24"/>
                <w:szCs w:val="24"/>
                <w:rtl/>
              </w:rPr>
            </w:pPr>
          </w:p>
          <w:p w:rsidR="009E4B4E" w:rsidRDefault="003B15A0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25/ يقصد بالتسوق الأحادي</w:t>
            </w:r>
          </w:p>
          <w:p w:rsidR="003B15A0" w:rsidRDefault="003B15A0" w:rsidP="003B15A0">
            <w:pPr>
              <w:pStyle w:val="a4"/>
              <w:numPr>
                <w:ilvl w:val="0"/>
                <w:numId w:val="26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التسويق المباشر بين شركة وأخرى</w:t>
            </w:r>
          </w:p>
          <w:p w:rsidR="003B15A0" w:rsidRDefault="003B15A0" w:rsidP="003B15A0">
            <w:pPr>
              <w:pStyle w:val="a4"/>
              <w:numPr>
                <w:ilvl w:val="0"/>
                <w:numId w:val="26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الاعلانات الموجهه لمجموعة محددة من العملاء</w:t>
            </w:r>
          </w:p>
          <w:p w:rsidR="003B15A0" w:rsidRPr="00AE10C7" w:rsidRDefault="003B15A0" w:rsidP="003B15A0">
            <w:pPr>
              <w:pStyle w:val="a4"/>
              <w:numPr>
                <w:ilvl w:val="0"/>
                <w:numId w:val="26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AE10C7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التسويق المباشر الموجه لعميل واحد</w:t>
            </w:r>
            <w:r w:rsidR="00AE10C7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صـــــ 17</w:t>
            </w:r>
          </w:p>
          <w:p w:rsidR="003B15A0" w:rsidRDefault="003B15A0" w:rsidP="003B15A0">
            <w:pPr>
              <w:pStyle w:val="a4"/>
              <w:numPr>
                <w:ilvl w:val="0"/>
                <w:numId w:val="26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التسويق الشخصي والموجه من عميل لعميل آخر</w:t>
            </w:r>
          </w:p>
          <w:p w:rsidR="00ED5DF2" w:rsidRPr="00ED5DF2" w:rsidRDefault="00ED5DF2" w:rsidP="00ED5DF2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9E4B4E" w:rsidRPr="00BB44AD" w:rsidTr="00D77E42">
        <w:tc>
          <w:tcPr>
            <w:tcW w:w="9810" w:type="dxa"/>
          </w:tcPr>
          <w:p w:rsidR="00ED5DF2" w:rsidRDefault="00ED5DF2">
            <w:pPr>
              <w:rPr>
                <w:b/>
                <w:bCs/>
                <w:sz w:val="24"/>
                <w:szCs w:val="24"/>
                <w:rtl/>
              </w:rPr>
            </w:pPr>
          </w:p>
          <w:p w:rsidR="009E4B4E" w:rsidRDefault="003B15A0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26/ تأتي حاجة الأمان في هرم ماسلو للحاجات في المستوى</w:t>
            </w:r>
          </w:p>
          <w:p w:rsidR="003B15A0" w:rsidRDefault="003B15A0" w:rsidP="003B15A0">
            <w:pPr>
              <w:pStyle w:val="a4"/>
              <w:numPr>
                <w:ilvl w:val="0"/>
                <w:numId w:val="27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الأول</w:t>
            </w:r>
          </w:p>
          <w:p w:rsidR="003B15A0" w:rsidRPr="00BE62DE" w:rsidRDefault="003B15A0" w:rsidP="003B15A0">
            <w:pPr>
              <w:pStyle w:val="a4"/>
              <w:numPr>
                <w:ilvl w:val="0"/>
                <w:numId w:val="27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BE62DE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الثاني</w:t>
            </w:r>
            <w:r w:rsidR="00BE62DE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 صــــــــ 16</w:t>
            </w:r>
          </w:p>
          <w:p w:rsidR="003B15A0" w:rsidRDefault="003B15A0" w:rsidP="003B15A0">
            <w:pPr>
              <w:pStyle w:val="a4"/>
              <w:numPr>
                <w:ilvl w:val="0"/>
                <w:numId w:val="27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الثالث</w:t>
            </w:r>
          </w:p>
          <w:p w:rsidR="003B15A0" w:rsidRDefault="003B15A0" w:rsidP="003B15A0">
            <w:pPr>
              <w:pStyle w:val="a4"/>
              <w:numPr>
                <w:ilvl w:val="0"/>
                <w:numId w:val="27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الرابع</w:t>
            </w:r>
          </w:p>
          <w:p w:rsidR="00ED5DF2" w:rsidRPr="00ED5DF2" w:rsidRDefault="00ED5DF2" w:rsidP="00ED5DF2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9E4B4E" w:rsidRPr="00BB44AD" w:rsidTr="00D77E42">
        <w:tc>
          <w:tcPr>
            <w:tcW w:w="9810" w:type="dxa"/>
          </w:tcPr>
          <w:p w:rsidR="00ED5DF2" w:rsidRDefault="00ED5DF2">
            <w:pPr>
              <w:rPr>
                <w:b/>
                <w:bCs/>
                <w:sz w:val="24"/>
                <w:szCs w:val="24"/>
                <w:rtl/>
              </w:rPr>
            </w:pPr>
          </w:p>
          <w:p w:rsidR="009E4B4E" w:rsidRPr="00BB44AD" w:rsidRDefault="009E4B4E">
            <w:pPr>
              <w:rPr>
                <w:b/>
                <w:bCs/>
                <w:sz w:val="24"/>
                <w:szCs w:val="24"/>
                <w:rtl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سؤال 27/ تأتي عملية الشراء الفعلي في عملية صنع قرار الشراء في المستوى:</w:t>
            </w:r>
          </w:p>
          <w:p w:rsidR="009E4B4E" w:rsidRPr="00BB44AD" w:rsidRDefault="009E4B4E" w:rsidP="009E4B4E">
            <w:pPr>
              <w:pStyle w:val="a4"/>
              <w:numPr>
                <w:ilvl w:val="0"/>
                <w:numId w:val="21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الأول</w:t>
            </w:r>
          </w:p>
          <w:p w:rsidR="009E4B4E" w:rsidRPr="00BB44AD" w:rsidRDefault="009E4B4E" w:rsidP="009E4B4E">
            <w:pPr>
              <w:pStyle w:val="a4"/>
              <w:numPr>
                <w:ilvl w:val="0"/>
                <w:numId w:val="21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الثاني</w:t>
            </w:r>
          </w:p>
          <w:p w:rsidR="009E4B4E" w:rsidRPr="00BB44AD" w:rsidRDefault="009E4B4E" w:rsidP="009E4B4E">
            <w:pPr>
              <w:pStyle w:val="a4"/>
              <w:numPr>
                <w:ilvl w:val="0"/>
                <w:numId w:val="21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الثالث</w:t>
            </w:r>
          </w:p>
          <w:p w:rsidR="009E4B4E" w:rsidRDefault="009E4B4E" w:rsidP="009E4B4E">
            <w:pPr>
              <w:pStyle w:val="a4"/>
              <w:numPr>
                <w:ilvl w:val="0"/>
                <w:numId w:val="21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69038E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الرابع</w:t>
            </w:r>
            <w:r w:rsidR="0069038E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صــــــ 16</w:t>
            </w:r>
          </w:p>
          <w:p w:rsidR="00ED5DF2" w:rsidRPr="00ED5DF2" w:rsidRDefault="00ED5DF2" w:rsidP="00ED5DF2">
            <w:pPr>
              <w:rPr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</w:p>
        </w:tc>
      </w:tr>
      <w:tr w:rsidR="009E4B4E" w:rsidRPr="00BB44AD" w:rsidTr="00D77E42">
        <w:tc>
          <w:tcPr>
            <w:tcW w:w="9810" w:type="dxa"/>
          </w:tcPr>
          <w:p w:rsidR="00ED5DF2" w:rsidRDefault="00ED5DF2">
            <w:pPr>
              <w:rPr>
                <w:b/>
                <w:bCs/>
                <w:sz w:val="24"/>
                <w:szCs w:val="24"/>
                <w:rtl/>
              </w:rPr>
            </w:pPr>
          </w:p>
          <w:p w:rsidR="009E4B4E" w:rsidRPr="00BB44AD" w:rsidRDefault="009E4B4E">
            <w:pPr>
              <w:rPr>
                <w:b/>
                <w:bCs/>
                <w:sz w:val="24"/>
                <w:szCs w:val="24"/>
                <w:rtl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سؤال 28 / تعتبر احدى خصائص المستهلك ضمن نموذج سلوك المستهلك الالكتروني:</w:t>
            </w:r>
          </w:p>
          <w:p w:rsidR="009E4B4E" w:rsidRPr="0069038E" w:rsidRDefault="009E4B4E" w:rsidP="009E4B4E">
            <w:pPr>
              <w:pStyle w:val="a4"/>
              <w:numPr>
                <w:ilvl w:val="0"/>
                <w:numId w:val="22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69038E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التعليم</w:t>
            </w:r>
            <w:r w:rsidR="0069038E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صـــــــ 16</w:t>
            </w:r>
          </w:p>
          <w:p w:rsidR="009E4B4E" w:rsidRPr="00BB44AD" w:rsidRDefault="009E4B4E" w:rsidP="009E4B4E">
            <w:pPr>
              <w:pStyle w:val="a4"/>
              <w:numPr>
                <w:ilvl w:val="0"/>
                <w:numId w:val="22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جودة المنتج</w:t>
            </w:r>
          </w:p>
          <w:p w:rsidR="009E4B4E" w:rsidRPr="00BB44AD" w:rsidRDefault="009E4B4E" w:rsidP="009E4B4E">
            <w:pPr>
              <w:pStyle w:val="a4"/>
              <w:numPr>
                <w:ilvl w:val="0"/>
                <w:numId w:val="22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الأنظمة والقوانين</w:t>
            </w:r>
          </w:p>
          <w:p w:rsidR="009E4B4E" w:rsidRDefault="009E4B4E" w:rsidP="009E4B4E">
            <w:pPr>
              <w:pStyle w:val="a4"/>
              <w:numPr>
                <w:ilvl w:val="0"/>
                <w:numId w:val="22"/>
              </w:numPr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الثقافة</w:t>
            </w:r>
          </w:p>
          <w:p w:rsidR="00ED5DF2" w:rsidRPr="00ED5DF2" w:rsidRDefault="00ED5DF2" w:rsidP="00ED5DF2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9E4B4E" w:rsidRPr="00BB44AD" w:rsidTr="00D77E42">
        <w:tc>
          <w:tcPr>
            <w:tcW w:w="9810" w:type="dxa"/>
          </w:tcPr>
          <w:p w:rsidR="00ED5DF2" w:rsidRDefault="00ED5DF2">
            <w:pPr>
              <w:rPr>
                <w:b/>
                <w:bCs/>
                <w:sz w:val="24"/>
                <w:szCs w:val="24"/>
                <w:rtl/>
              </w:rPr>
            </w:pPr>
          </w:p>
          <w:p w:rsidR="009E4B4E" w:rsidRPr="00BB44AD" w:rsidRDefault="009E4B4E">
            <w:pPr>
              <w:rPr>
                <w:b/>
                <w:bCs/>
                <w:sz w:val="24"/>
                <w:szCs w:val="24"/>
                <w:rtl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سؤال 29/ هو ذلك الشخص الذي</w:t>
            </w:r>
            <w:r w:rsidR="00764060">
              <w:rPr>
                <w:rFonts w:hint="cs"/>
                <w:b/>
                <w:bCs/>
                <w:sz w:val="24"/>
                <w:szCs w:val="24"/>
                <w:rtl/>
              </w:rPr>
              <w:t xml:space="preserve"> يطلق فكرة الشراء ويقترحها</w:t>
            </w:r>
          </w:p>
          <w:p w:rsidR="009E4B4E" w:rsidRPr="00D91376" w:rsidRDefault="009E4B4E" w:rsidP="00D91376">
            <w:pPr>
              <w:pStyle w:val="a4"/>
              <w:numPr>
                <w:ilvl w:val="0"/>
                <w:numId w:val="23"/>
              </w:numPr>
              <w:tabs>
                <w:tab w:val="left" w:pos="6226"/>
              </w:tabs>
              <w:rPr>
                <w:b/>
                <w:bCs/>
                <w:sz w:val="24"/>
                <w:szCs w:val="24"/>
              </w:rPr>
            </w:pPr>
            <w:r w:rsidRPr="00BB44AD">
              <w:rPr>
                <w:rFonts w:hint="cs"/>
                <w:b/>
                <w:bCs/>
                <w:sz w:val="24"/>
                <w:szCs w:val="24"/>
                <w:rtl/>
              </w:rPr>
              <w:t>المقرر</w:t>
            </w:r>
            <w:r w:rsidR="00D91376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ب-   المؤثر</w:t>
            </w:r>
          </w:p>
          <w:p w:rsidR="009E4B4E" w:rsidRPr="00D91376" w:rsidRDefault="00D91376" w:rsidP="00D91376">
            <w:pPr>
              <w:ind w:left="720"/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ت-   </w:t>
            </w:r>
            <w:r w:rsidR="009E4B4E" w:rsidRPr="00D91376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</w:t>
            </w:r>
            <w:r w:rsidR="00764060" w:rsidRPr="00D91376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مبادر</w:t>
            </w:r>
            <w:r w:rsidR="00764060" w:rsidRPr="00D91376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  صـــــــــ 17</w:t>
            </w:r>
          </w:p>
          <w:p w:rsidR="00ED5DF2" w:rsidRPr="00D91376" w:rsidRDefault="00D91376" w:rsidP="00D91376">
            <w:pPr>
              <w:ind w:left="72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ث-  </w:t>
            </w:r>
            <w:r w:rsidR="00764060" w:rsidRPr="00D91376">
              <w:rPr>
                <w:rFonts w:hint="cs"/>
                <w:b/>
                <w:bCs/>
                <w:sz w:val="24"/>
                <w:szCs w:val="24"/>
                <w:rtl/>
              </w:rPr>
              <w:t>المشتري</w:t>
            </w:r>
          </w:p>
        </w:tc>
      </w:tr>
      <w:tr w:rsidR="009E4B4E" w:rsidRPr="00BB44AD" w:rsidTr="00D77E42">
        <w:tc>
          <w:tcPr>
            <w:tcW w:w="9810" w:type="dxa"/>
          </w:tcPr>
          <w:p w:rsidR="00ED5DF2" w:rsidRDefault="00ED5DF2">
            <w:pPr>
              <w:rPr>
                <w:b/>
                <w:bCs/>
                <w:sz w:val="24"/>
                <w:szCs w:val="24"/>
                <w:rtl/>
              </w:rPr>
            </w:pPr>
          </w:p>
          <w:p w:rsidR="009E4B4E" w:rsidRDefault="00764060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lastRenderedPageBreak/>
              <w:t>سؤال 30/ من الأدوات المستخدمة لقياس مدى نجاح خدمة العميل الالكتروني هي</w:t>
            </w:r>
          </w:p>
          <w:p w:rsidR="00764060" w:rsidRDefault="00764060" w:rsidP="00764060">
            <w:pPr>
              <w:pStyle w:val="a4"/>
              <w:numPr>
                <w:ilvl w:val="0"/>
                <w:numId w:val="28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قلة الخطوات المطلوبة لاجراء عملية الشراء</w:t>
            </w:r>
          </w:p>
          <w:p w:rsidR="00764060" w:rsidRDefault="00764060" w:rsidP="00764060">
            <w:pPr>
              <w:pStyle w:val="a4"/>
              <w:numPr>
                <w:ilvl w:val="0"/>
                <w:numId w:val="28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سرعة التحميل للحصول على المحتوى</w:t>
            </w:r>
          </w:p>
          <w:p w:rsidR="00764060" w:rsidRDefault="00764060" w:rsidP="00764060">
            <w:pPr>
              <w:pStyle w:val="a4"/>
              <w:numPr>
                <w:ilvl w:val="0"/>
                <w:numId w:val="28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الأمان</w:t>
            </w:r>
          </w:p>
          <w:p w:rsidR="00764060" w:rsidRDefault="00764060" w:rsidP="00764060">
            <w:pPr>
              <w:pStyle w:val="a4"/>
              <w:numPr>
                <w:ilvl w:val="0"/>
                <w:numId w:val="28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764060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كل ما سبق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  صـــــــ19</w:t>
            </w:r>
          </w:p>
          <w:p w:rsidR="00ED5DF2" w:rsidRPr="00ED5DF2" w:rsidRDefault="00ED5DF2" w:rsidP="00ED5DF2">
            <w:pPr>
              <w:rPr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</w:p>
        </w:tc>
      </w:tr>
      <w:tr w:rsidR="00764060" w:rsidRPr="00BB44AD" w:rsidTr="00D77E42">
        <w:tc>
          <w:tcPr>
            <w:tcW w:w="9810" w:type="dxa"/>
          </w:tcPr>
          <w:p w:rsidR="00ED5DF2" w:rsidRDefault="00ED5DF2" w:rsidP="00764060">
            <w:pPr>
              <w:rPr>
                <w:b/>
                <w:bCs/>
                <w:sz w:val="24"/>
                <w:szCs w:val="24"/>
                <w:rtl/>
              </w:rPr>
            </w:pPr>
          </w:p>
          <w:p w:rsidR="00764060" w:rsidRDefault="00764060" w:rsidP="00764060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31 /هو شخص يملك مهارات عالية في مجال الحاسب الآلي والأنترنت يقوم باختراق أجهزة الآخرين بقصد تغيير وتخريب البيانات وسرقة المحتويات</w:t>
            </w:r>
          </w:p>
          <w:p w:rsidR="00764060" w:rsidRDefault="00764060" w:rsidP="00764060">
            <w:pPr>
              <w:pStyle w:val="a4"/>
              <w:numPr>
                <w:ilvl w:val="0"/>
                <w:numId w:val="29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الــ </w:t>
            </w:r>
            <w:r>
              <w:rPr>
                <w:b/>
                <w:bCs/>
                <w:sz w:val="24"/>
                <w:szCs w:val="24"/>
              </w:rPr>
              <w:t>Hacker</w:t>
            </w:r>
          </w:p>
          <w:p w:rsidR="00764060" w:rsidRDefault="00764060" w:rsidP="00764060">
            <w:pPr>
              <w:pStyle w:val="a4"/>
              <w:numPr>
                <w:ilvl w:val="0"/>
                <w:numId w:val="29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الـ </w:t>
            </w:r>
            <w:r w:rsidRPr="005A7251">
              <w:rPr>
                <w:b/>
                <w:bCs/>
                <w:color w:val="00B050"/>
                <w:sz w:val="24"/>
                <w:szCs w:val="24"/>
                <w:u w:val="single"/>
              </w:rPr>
              <w:t>Cracker</w:t>
            </w:r>
            <w:r w:rsidR="005A7251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</w:t>
            </w:r>
            <w:r w:rsidR="005A7251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>صـــــــــــــــــ 20</w:t>
            </w:r>
          </w:p>
          <w:p w:rsidR="00764060" w:rsidRDefault="00764060" w:rsidP="00764060">
            <w:pPr>
              <w:pStyle w:val="a4"/>
              <w:numPr>
                <w:ilvl w:val="0"/>
                <w:numId w:val="29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Phidhing</w:t>
            </w:r>
          </w:p>
          <w:p w:rsidR="00764060" w:rsidRDefault="00764060" w:rsidP="00764060">
            <w:pPr>
              <w:pStyle w:val="a4"/>
              <w:numPr>
                <w:ilvl w:val="0"/>
                <w:numId w:val="29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Clacker</w:t>
            </w:r>
          </w:p>
          <w:p w:rsidR="00ED5DF2" w:rsidRPr="00ED5DF2" w:rsidRDefault="00ED5DF2" w:rsidP="00ED5DF2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43D9E" w:rsidRPr="00BB44AD" w:rsidTr="00D77E42">
        <w:tc>
          <w:tcPr>
            <w:tcW w:w="9810" w:type="dxa"/>
          </w:tcPr>
          <w:p w:rsidR="00ED5DF2" w:rsidRDefault="00ED5DF2" w:rsidP="00764060">
            <w:pPr>
              <w:rPr>
                <w:b/>
                <w:bCs/>
                <w:sz w:val="24"/>
                <w:szCs w:val="24"/>
                <w:rtl/>
              </w:rPr>
            </w:pPr>
          </w:p>
          <w:p w:rsidR="00C43D9E" w:rsidRDefault="00C43D9E" w:rsidP="00764060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32/ خدمة المواطن تتم عبر الوسائط الألكترونية ومنها الانترنت من خلال</w:t>
            </w:r>
          </w:p>
          <w:p w:rsidR="00C43D9E" w:rsidRDefault="00C43D9E" w:rsidP="00C43D9E">
            <w:pPr>
              <w:pStyle w:val="a4"/>
              <w:numPr>
                <w:ilvl w:val="0"/>
                <w:numId w:val="30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التجارة الالكترونية</w:t>
            </w:r>
          </w:p>
          <w:p w:rsidR="00C43D9E" w:rsidRDefault="00C43D9E" w:rsidP="00C43D9E">
            <w:pPr>
              <w:pStyle w:val="a4"/>
              <w:numPr>
                <w:ilvl w:val="0"/>
                <w:numId w:val="30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ادارة الاعمال الالكترونية</w:t>
            </w:r>
          </w:p>
          <w:p w:rsidR="00C43D9E" w:rsidRPr="00C6105B" w:rsidRDefault="00C43D9E" w:rsidP="00C43D9E">
            <w:pPr>
              <w:pStyle w:val="a4"/>
              <w:numPr>
                <w:ilvl w:val="0"/>
                <w:numId w:val="30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C6105B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البوابة الاكترونية</w:t>
            </w:r>
            <w:r w:rsidR="00C6105B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صـــــــــ 7</w:t>
            </w:r>
          </w:p>
          <w:p w:rsidR="00ED5DF2" w:rsidRPr="00ED5DF2" w:rsidRDefault="00C43D9E" w:rsidP="00862541">
            <w:pPr>
              <w:pStyle w:val="a4"/>
              <w:numPr>
                <w:ilvl w:val="0"/>
                <w:numId w:val="30"/>
              </w:num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غير ذلك</w:t>
            </w:r>
          </w:p>
        </w:tc>
      </w:tr>
      <w:tr w:rsidR="00C43D9E" w:rsidRPr="00BB44AD" w:rsidTr="00D77E42">
        <w:tc>
          <w:tcPr>
            <w:tcW w:w="9810" w:type="dxa"/>
          </w:tcPr>
          <w:p w:rsidR="00ED5DF2" w:rsidRDefault="00ED5DF2" w:rsidP="00764060">
            <w:pPr>
              <w:rPr>
                <w:b/>
                <w:bCs/>
                <w:sz w:val="24"/>
                <w:szCs w:val="24"/>
                <w:rtl/>
              </w:rPr>
            </w:pPr>
          </w:p>
          <w:p w:rsidR="00C43D9E" w:rsidRDefault="00777643" w:rsidP="00764060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سؤال 33/ بطاقة الـــ </w:t>
            </w:r>
            <w:r>
              <w:rPr>
                <w:b/>
                <w:bCs/>
                <w:sz w:val="24"/>
                <w:szCs w:val="24"/>
              </w:rPr>
              <w:t xml:space="preserve">VISA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تعتبر</w:t>
            </w:r>
          </w:p>
          <w:p w:rsidR="00777643" w:rsidRDefault="00777643" w:rsidP="00777643">
            <w:pPr>
              <w:pStyle w:val="a4"/>
              <w:numPr>
                <w:ilvl w:val="0"/>
                <w:numId w:val="31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Detect Card</w:t>
            </w:r>
          </w:p>
          <w:p w:rsidR="00777643" w:rsidRDefault="00777643" w:rsidP="00777643">
            <w:pPr>
              <w:pStyle w:val="a4"/>
              <w:numPr>
                <w:ilvl w:val="0"/>
                <w:numId w:val="31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Charge Card</w:t>
            </w:r>
          </w:p>
          <w:p w:rsidR="00777643" w:rsidRPr="00777643" w:rsidRDefault="00777643" w:rsidP="00777643">
            <w:pPr>
              <w:pStyle w:val="a4"/>
              <w:numPr>
                <w:ilvl w:val="0"/>
                <w:numId w:val="31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777643">
              <w:rPr>
                <w:b/>
                <w:bCs/>
                <w:color w:val="00B050"/>
                <w:sz w:val="24"/>
                <w:szCs w:val="24"/>
                <w:u w:val="single"/>
              </w:rPr>
              <w:t>Credit Card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صــ 21</w:t>
            </w:r>
          </w:p>
          <w:p w:rsidR="00777643" w:rsidRDefault="00777643" w:rsidP="00777643">
            <w:pPr>
              <w:pStyle w:val="a4"/>
              <w:numPr>
                <w:ilvl w:val="0"/>
                <w:numId w:val="31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Check Card</w:t>
            </w:r>
          </w:p>
          <w:p w:rsidR="00ED5DF2" w:rsidRPr="00ED5DF2" w:rsidRDefault="00ED5DF2" w:rsidP="00ED5DF2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</w:tr>
      <w:tr w:rsidR="00777643" w:rsidRPr="00BB44AD" w:rsidTr="00D77E42">
        <w:tc>
          <w:tcPr>
            <w:tcW w:w="9810" w:type="dxa"/>
          </w:tcPr>
          <w:p w:rsidR="00ED5DF2" w:rsidRDefault="00ED5DF2" w:rsidP="00764060">
            <w:pPr>
              <w:rPr>
                <w:b/>
                <w:bCs/>
                <w:sz w:val="24"/>
                <w:szCs w:val="24"/>
                <w:rtl/>
              </w:rPr>
            </w:pPr>
          </w:p>
          <w:p w:rsidR="00777643" w:rsidRDefault="00777643" w:rsidP="00764060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34/ جهاز يتكون من معدات وبرامج تمنع دخول الغرباء والمتطفلين ويمنع أي هجوم خارجي على بيانات ومعلومات الشركة ومواردها</w:t>
            </w:r>
          </w:p>
          <w:p w:rsidR="00777643" w:rsidRPr="00777643" w:rsidRDefault="00777643" w:rsidP="00777643">
            <w:pPr>
              <w:pStyle w:val="a4"/>
              <w:numPr>
                <w:ilvl w:val="0"/>
                <w:numId w:val="32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777643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الحائط الناري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صــــ 20</w:t>
            </w:r>
          </w:p>
          <w:p w:rsidR="00777643" w:rsidRDefault="00777643" w:rsidP="00777643">
            <w:pPr>
              <w:pStyle w:val="a4"/>
              <w:numPr>
                <w:ilvl w:val="0"/>
                <w:numId w:val="32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السيرفر</w:t>
            </w:r>
          </w:p>
          <w:p w:rsidR="00777643" w:rsidRDefault="00777643" w:rsidP="00777643">
            <w:pPr>
              <w:pStyle w:val="a4"/>
              <w:numPr>
                <w:ilvl w:val="0"/>
                <w:numId w:val="32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قواعد البيانات</w:t>
            </w:r>
          </w:p>
          <w:p w:rsidR="00777643" w:rsidRDefault="00777643" w:rsidP="00777643">
            <w:pPr>
              <w:pStyle w:val="a4"/>
              <w:numPr>
                <w:ilvl w:val="0"/>
                <w:numId w:val="32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ليس مما سبق</w:t>
            </w:r>
          </w:p>
          <w:p w:rsidR="00ED5DF2" w:rsidRPr="00ED5DF2" w:rsidRDefault="00ED5DF2" w:rsidP="00ED5DF2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777643" w:rsidRPr="00BB44AD" w:rsidTr="00D77E42">
        <w:tc>
          <w:tcPr>
            <w:tcW w:w="9810" w:type="dxa"/>
          </w:tcPr>
          <w:p w:rsidR="00ED5DF2" w:rsidRDefault="00ED5DF2" w:rsidP="00764060">
            <w:pPr>
              <w:rPr>
                <w:b/>
                <w:bCs/>
                <w:sz w:val="24"/>
                <w:szCs w:val="24"/>
                <w:rtl/>
              </w:rPr>
            </w:pPr>
          </w:p>
          <w:p w:rsidR="00777643" w:rsidRDefault="00777643" w:rsidP="00764060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35 / يعتبر أول من طبق أسلوب البيع المباشر أو البيع بدون وسطاء:</w:t>
            </w:r>
          </w:p>
          <w:p w:rsidR="00777643" w:rsidRPr="00777643" w:rsidRDefault="00777643" w:rsidP="00777643">
            <w:pPr>
              <w:pStyle w:val="a4"/>
              <w:numPr>
                <w:ilvl w:val="0"/>
                <w:numId w:val="33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777643">
              <w:rPr>
                <w:b/>
                <w:bCs/>
                <w:color w:val="00B050"/>
                <w:sz w:val="24"/>
                <w:szCs w:val="24"/>
                <w:u w:val="single"/>
              </w:rPr>
              <w:t>Micheal De</w:t>
            </w:r>
            <w:r>
              <w:rPr>
                <w:b/>
                <w:bCs/>
                <w:color w:val="00B050"/>
                <w:sz w:val="24"/>
                <w:szCs w:val="24"/>
                <w:u w:val="single"/>
              </w:rPr>
              <w:t>ll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    صـــــ 5</w:t>
            </w:r>
          </w:p>
          <w:p w:rsidR="00777643" w:rsidRDefault="00777643" w:rsidP="00777643">
            <w:pPr>
              <w:pStyle w:val="a4"/>
              <w:numPr>
                <w:ilvl w:val="0"/>
                <w:numId w:val="33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Rony Prejinsky</w:t>
            </w:r>
          </w:p>
          <w:p w:rsidR="00777643" w:rsidRDefault="00777643" w:rsidP="00777643">
            <w:pPr>
              <w:pStyle w:val="a4"/>
              <w:numPr>
                <w:ilvl w:val="0"/>
                <w:numId w:val="33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Adam Sonich</w:t>
            </w:r>
          </w:p>
          <w:p w:rsidR="00777643" w:rsidRDefault="00777643" w:rsidP="00777643">
            <w:pPr>
              <w:pStyle w:val="a4"/>
              <w:numPr>
                <w:ilvl w:val="0"/>
                <w:numId w:val="33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Micheel Hammer</w:t>
            </w:r>
          </w:p>
          <w:p w:rsidR="00ED5DF2" w:rsidRPr="00ED5DF2" w:rsidRDefault="00ED5DF2" w:rsidP="00ED5DF2">
            <w:pPr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</w:tr>
      <w:tr w:rsidR="00777643" w:rsidRPr="00BB44AD" w:rsidTr="00D77E42">
        <w:tc>
          <w:tcPr>
            <w:tcW w:w="9810" w:type="dxa"/>
          </w:tcPr>
          <w:p w:rsidR="00ED5DF2" w:rsidRDefault="00ED5DF2" w:rsidP="00764060">
            <w:pPr>
              <w:rPr>
                <w:b/>
                <w:bCs/>
                <w:sz w:val="24"/>
                <w:szCs w:val="24"/>
                <w:rtl/>
              </w:rPr>
            </w:pPr>
          </w:p>
          <w:p w:rsidR="00777643" w:rsidRDefault="00777643" w:rsidP="00764060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36 / سيتم مستقبلاً زيادة التركيز عليها من خلال أنشطة وبرامج التجارة الألكترونية:</w:t>
            </w:r>
          </w:p>
          <w:p w:rsidR="00777643" w:rsidRDefault="00777643" w:rsidP="00777643">
            <w:pPr>
              <w:pStyle w:val="a4"/>
              <w:numPr>
                <w:ilvl w:val="0"/>
                <w:numId w:val="34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الأعلان اللكتروني</w:t>
            </w:r>
          </w:p>
          <w:p w:rsidR="00777643" w:rsidRPr="00BB16AF" w:rsidRDefault="00777643" w:rsidP="00BB16AF">
            <w:pPr>
              <w:pStyle w:val="a4"/>
              <w:numPr>
                <w:ilvl w:val="0"/>
                <w:numId w:val="34"/>
              </w:numPr>
              <w:rPr>
                <w:b/>
                <w:bCs/>
                <w:color w:val="00B050"/>
                <w:sz w:val="24"/>
                <w:szCs w:val="24"/>
              </w:rPr>
            </w:pPr>
            <w:r w:rsidRPr="00BB16AF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المتاجر</w:t>
            </w:r>
            <w:r w:rsidRPr="00BB16AF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</w:t>
            </w:r>
            <w:r w:rsidRPr="00BB16AF">
              <w:rPr>
                <w:rFonts w:hint="cs"/>
                <w:b/>
                <w:bCs/>
                <w:color w:val="000000" w:themeColor="text1"/>
                <w:sz w:val="24"/>
                <w:szCs w:val="24"/>
                <w:rtl/>
              </w:rPr>
              <w:t>الألكترونية</w:t>
            </w:r>
            <w:r w:rsidR="00130A29" w:rsidRPr="00BB16AF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</w:t>
            </w:r>
          </w:p>
          <w:p w:rsidR="00777643" w:rsidRPr="00BB16AF" w:rsidRDefault="00777643" w:rsidP="00777643">
            <w:pPr>
              <w:pStyle w:val="a4"/>
              <w:numPr>
                <w:ilvl w:val="0"/>
                <w:numId w:val="34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BB16AF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التجارة المتنقلة</w:t>
            </w:r>
            <w:r w:rsidR="00BB16AF" w:rsidRPr="00BB16AF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 </w:t>
            </w:r>
            <w:r w:rsidR="00BB16AF" w:rsidRPr="00BB16AF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</w:t>
            </w:r>
            <w:r w:rsidR="00BB16AF" w:rsidRPr="00BB16AF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صـــــــــــــ 20 بالمحاضرة  13 دقيقة 3</w:t>
            </w:r>
          </w:p>
          <w:p w:rsidR="00777643" w:rsidRDefault="00777643" w:rsidP="00777643">
            <w:pPr>
              <w:pStyle w:val="a4"/>
              <w:numPr>
                <w:ilvl w:val="0"/>
                <w:numId w:val="34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تجارة التجزئة الألكترونية</w:t>
            </w:r>
          </w:p>
          <w:p w:rsidR="00ED5DF2" w:rsidRDefault="00ED5DF2" w:rsidP="00130A29">
            <w:pPr>
              <w:rPr>
                <w:b/>
                <w:bCs/>
                <w:sz w:val="24"/>
                <w:szCs w:val="24"/>
                <w:rtl/>
              </w:rPr>
            </w:pPr>
          </w:p>
          <w:p w:rsidR="00AD5169" w:rsidRDefault="00AD5169" w:rsidP="00130A29">
            <w:pPr>
              <w:rPr>
                <w:b/>
                <w:bCs/>
                <w:sz w:val="24"/>
                <w:szCs w:val="24"/>
                <w:rtl/>
              </w:rPr>
            </w:pPr>
          </w:p>
          <w:p w:rsidR="00AD5169" w:rsidRPr="00130A29" w:rsidRDefault="00AD5169" w:rsidP="00130A2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323CDA" w:rsidRPr="00BB44AD" w:rsidTr="00D77E42">
        <w:tc>
          <w:tcPr>
            <w:tcW w:w="9810" w:type="dxa"/>
          </w:tcPr>
          <w:p w:rsidR="003707AF" w:rsidRDefault="003707AF" w:rsidP="00764060">
            <w:pPr>
              <w:rPr>
                <w:b/>
                <w:bCs/>
                <w:sz w:val="24"/>
                <w:szCs w:val="24"/>
                <w:rtl/>
              </w:rPr>
            </w:pPr>
          </w:p>
          <w:p w:rsidR="00323CDA" w:rsidRDefault="00323CDA" w:rsidP="00764060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lastRenderedPageBreak/>
              <w:t>سؤال 37 / المكان الذي يلتقي فيه البائع بالمشتري لتبادل السلع والخدمات هو</w:t>
            </w:r>
          </w:p>
          <w:p w:rsidR="00323CDA" w:rsidRDefault="00323CDA" w:rsidP="00323CDA">
            <w:pPr>
              <w:pStyle w:val="a4"/>
              <w:numPr>
                <w:ilvl w:val="0"/>
                <w:numId w:val="35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الأنترنت</w:t>
            </w:r>
          </w:p>
          <w:p w:rsidR="00323CDA" w:rsidRPr="00323CDA" w:rsidRDefault="00323CDA" w:rsidP="00323CDA">
            <w:pPr>
              <w:pStyle w:val="a4"/>
              <w:numPr>
                <w:ilvl w:val="0"/>
                <w:numId w:val="35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323CDA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السوق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 صـــــــــــــ 6</w:t>
            </w:r>
          </w:p>
          <w:p w:rsidR="00323CDA" w:rsidRDefault="00323CDA" w:rsidP="00323CDA">
            <w:pPr>
              <w:pStyle w:val="a4"/>
              <w:numPr>
                <w:ilvl w:val="0"/>
                <w:numId w:val="35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موقع الشركة الالكتروني</w:t>
            </w:r>
          </w:p>
          <w:p w:rsidR="00323CDA" w:rsidRDefault="00323CDA" w:rsidP="00323CDA">
            <w:pPr>
              <w:pStyle w:val="a4"/>
              <w:numPr>
                <w:ilvl w:val="0"/>
                <w:numId w:val="35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السوق الألكتروني</w:t>
            </w:r>
          </w:p>
          <w:p w:rsidR="003707AF" w:rsidRPr="003707AF" w:rsidRDefault="003707AF" w:rsidP="003707AF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C6487" w:rsidRPr="00BB44AD" w:rsidTr="00D77E42">
        <w:tc>
          <w:tcPr>
            <w:tcW w:w="9810" w:type="dxa"/>
          </w:tcPr>
          <w:p w:rsidR="003707AF" w:rsidRDefault="003707AF" w:rsidP="00764060">
            <w:pPr>
              <w:rPr>
                <w:b/>
                <w:bCs/>
                <w:sz w:val="24"/>
                <w:szCs w:val="24"/>
                <w:rtl/>
              </w:rPr>
            </w:pPr>
          </w:p>
          <w:p w:rsidR="008C6487" w:rsidRDefault="008C6487" w:rsidP="00764060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38 / من عيوب المزادات التقليدية:</w:t>
            </w:r>
          </w:p>
          <w:p w:rsidR="008C6487" w:rsidRDefault="008C6487" w:rsidP="008C6487">
            <w:pPr>
              <w:pStyle w:val="a4"/>
              <w:numPr>
                <w:ilvl w:val="0"/>
                <w:numId w:val="36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صعوبة التعرف على موقع المزاد</w:t>
            </w:r>
          </w:p>
          <w:p w:rsidR="008C6487" w:rsidRDefault="008C6487" w:rsidP="008C6487">
            <w:pPr>
              <w:pStyle w:val="a4"/>
              <w:numPr>
                <w:ilvl w:val="0"/>
                <w:numId w:val="36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عرض كميات كبيرة من نفس المنتج</w:t>
            </w:r>
          </w:p>
          <w:p w:rsidR="008C6487" w:rsidRPr="001A469F" w:rsidRDefault="008C6487" w:rsidP="001A469F">
            <w:pPr>
              <w:pStyle w:val="a4"/>
              <w:numPr>
                <w:ilvl w:val="0"/>
                <w:numId w:val="36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1A469F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عرض السلعة لفترة زمنية محددة مما يفقد البائع الحصول على </w:t>
            </w:r>
            <w:r w:rsidR="001A469F" w:rsidRPr="001A469F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فرص</w:t>
            </w:r>
            <w:r w:rsidRPr="001A469F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 أفضل</w:t>
            </w:r>
            <w:r w:rsidR="001A469F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صـــــ</w:t>
            </w:r>
          </w:p>
          <w:p w:rsidR="008C6487" w:rsidRDefault="008C6487" w:rsidP="008C6487">
            <w:pPr>
              <w:pStyle w:val="a4"/>
              <w:numPr>
                <w:ilvl w:val="0"/>
                <w:numId w:val="36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عرض السلعة حتى تباع بالسعر الأقل ثم تعرض السلعة التي بعدها وهكذا</w:t>
            </w:r>
          </w:p>
          <w:p w:rsidR="003707AF" w:rsidRPr="003707AF" w:rsidRDefault="003707AF" w:rsidP="003707AF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C6487" w:rsidRPr="00BB44AD" w:rsidTr="00D77E42">
        <w:tc>
          <w:tcPr>
            <w:tcW w:w="9810" w:type="dxa"/>
          </w:tcPr>
          <w:p w:rsidR="003707AF" w:rsidRDefault="003707AF" w:rsidP="003707AF">
            <w:pPr>
              <w:rPr>
                <w:b/>
                <w:bCs/>
                <w:sz w:val="24"/>
                <w:szCs w:val="24"/>
                <w:rtl/>
              </w:rPr>
            </w:pPr>
          </w:p>
          <w:p w:rsidR="008C6487" w:rsidRDefault="008C6487" w:rsidP="003707AF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سؤال 39 / </w:t>
            </w:r>
            <w:r>
              <w:rPr>
                <w:b/>
                <w:bCs/>
                <w:sz w:val="24"/>
                <w:szCs w:val="24"/>
              </w:rPr>
              <w:t>Inte</w:t>
            </w:r>
            <w:r w:rsidR="003707AF">
              <w:rPr>
                <w:b/>
                <w:bCs/>
                <w:sz w:val="24"/>
                <w:szCs w:val="24"/>
              </w:rPr>
              <w:t>n</w:t>
            </w:r>
            <w:r>
              <w:rPr>
                <w:b/>
                <w:bCs/>
                <w:sz w:val="24"/>
                <w:szCs w:val="24"/>
              </w:rPr>
              <w:t xml:space="preserve">et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تعني:</w:t>
            </w:r>
          </w:p>
          <w:p w:rsidR="008C6487" w:rsidRDefault="008C6487" w:rsidP="008C6487">
            <w:pPr>
              <w:pStyle w:val="a4"/>
              <w:numPr>
                <w:ilvl w:val="0"/>
                <w:numId w:val="37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Interconnection of companies</w:t>
            </w:r>
          </w:p>
          <w:p w:rsidR="008C6487" w:rsidRDefault="008C6487" w:rsidP="008C6487">
            <w:pPr>
              <w:pStyle w:val="a4"/>
              <w:numPr>
                <w:ilvl w:val="0"/>
                <w:numId w:val="37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International network</w:t>
            </w:r>
          </w:p>
          <w:p w:rsidR="008C6487" w:rsidRDefault="008C6487" w:rsidP="008C6487">
            <w:pPr>
              <w:pStyle w:val="a4"/>
              <w:numPr>
                <w:ilvl w:val="0"/>
                <w:numId w:val="37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Intercontinental of networking</w:t>
            </w:r>
          </w:p>
          <w:p w:rsidR="008C6487" w:rsidRPr="009A23B6" w:rsidRDefault="008C6487" w:rsidP="008C6487">
            <w:pPr>
              <w:pStyle w:val="a4"/>
              <w:numPr>
                <w:ilvl w:val="0"/>
                <w:numId w:val="37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9A23B6">
              <w:rPr>
                <w:b/>
                <w:bCs/>
                <w:color w:val="00B050"/>
                <w:sz w:val="24"/>
                <w:szCs w:val="24"/>
                <w:u w:val="single"/>
              </w:rPr>
              <w:t>Interconnection of networks</w:t>
            </w:r>
            <w:r w:rsidR="009A23B6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صــــــــــــ1</w:t>
            </w:r>
          </w:p>
          <w:p w:rsidR="00862541" w:rsidRDefault="00862541" w:rsidP="003707AF">
            <w:pPr>
              <w:rPr>
                <w:b/>
                <w:bCs/>
                <w:sz w:val="24"/>
                <w:szCs w:val="24"/>
                <w:rtl/>
              </w:rPr>
            </w:pPr>
          </w:p>
          <w:p w:rsidR="00862541" w:rsidRPr="003707AF" w:rsidRDefault="00862541" w:rsidP="003707AF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C6487" w:rsidRPr="00BB44AD" w:rsidTr="00D77E42">
        <w:tc>
          <w:tcPr>
            <w:tcW w:w="9810" w:type="dxa"/>
          </w:tcPr>
          <w:p w:rsidR="003707AF" w:rsidRDefault="003707AF" w:rsidP="00764060">
            <w:pPr>
              <w:rPr>
                <w:b/>
                <w:bCs/>
                <w:sz w:val="24"/>
                <w:szCs w:val="24"/>
                <w:rtl/>
              </w:rPr>
            </w:pPr>
          </w:p>
          <w:p w:rsidR="008C6487" w:rsidRDefault="008C6487" w:rsidP="00764060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40 / يتميز بسهولة تحديثه والتعديل عليه رغم ارتفاع كلفة بناءة</w:t>
            </w:r>
          </w:p>
          <w:p w:rsidR="008C6487" w:rsidRDefault="008C6487" w:rsidP="008C6487">
            <w:pPr>
              <w:pStyle w:val="a4"/>
              <w:numPr>
                <w:ilvl w:val="0"/>
                <w:numId w:val="38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منطقة / بوابة الدفع المالي</w:t>
            </w:r>
          </w:p>
          <w:p w:rsidR="008C6487" w:rsidRDefault="008C6487" w:rsidP="008C6487">
            <w:pPr>
              <w:pStyle w:val="a4"/>
              <w:numPr>
                <w:ilvl w:val="0"/>
                <w:numId w:val="38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محرك البحث</w:t>
            </w:r>
          </w:p>
          <w:p w:rsidR="008C6487" w:rsidRDefault="008C6487" w:rsidP="008C6487">
            <w:pPr>
              <w:pStyle w:val="a4"/>
              <w:numPr>
                <w:ilvl w:val="0"/>
                <w:numId w:val="38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سلاسل العرض</w:t>
            </w:r>
          </w:p>
          <w:p w:rsidR="008C6487" w:rsidRDefault="008C6487" w:rsidP="008C6487">
            <w:pPr>
              <w:pStyle w:val="a4"/>
              <w:numPr>
                <w:ilvl w:val="0"/>
                <w:numId w:val="38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8C6487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الكاتالوج الالكتروني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صــــ 8</w:t>
            </w:r>
          </w:p>
          <w:p w:rsidR="003707AF" w:rsidRPr="003707AF" w:rsidRDefault="003707AF" w:rsidP="003707AF">
            <w:pPr>
              <w:rPr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</w:p>
        </w:tc>
      </w:tr>
      <w:tr w:rsidR="008C6487" w:rsidRPr="00BB44AD" w:rsidTr="00D77E42">
        <w:tc>
          <w:tcPr>
            <w:tcW w:w="9810" w:type="dxa"/>
          </w:tcPr>
          <w:p w:rsidR="003707AF" w:rsidRDefault="003707AF" w:rsidP="00764060">
            <w:pPr>
              <w:rPr>
                <w:b/>
                <w:bCs/>
                <w:sz w:val="24"/>
                <w:szCs w:val="24"/>
                <w:rtl/>
              </w:rPr>
            </w:pPr>
          </w:p>
          <w:p w:rsidR="008C6487" w:rsidRDefault="008C6487" w:rsidP="00764060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سؤال 41 /  </w:t>
            </w:r>
            <w:r>
              <w:rPr>
                <w:b/>
                <w:bCs/>
                <w:sz w:val="24"/>
                <w:szCs w:val="24"/>
              </w:rPr>
              <w:t xml:space="preserve">customization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هي عملية يتم من خلالها:</w:t>
            </w:r>
          </w:p>
          <w:p w:rsidR="008C6487" w:rsidRDefault="008C6487" w:rsidP="008C6487">
            <w:pPr>
              <w:pStyle w:val="a4"/>
              <w:numPr>
                <w:ilvl w:val="0"/>
                <w:numId w:val="39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تنويع انتاج السلع والمنتجات لإرضاء رغبات الزبائن وميولهم</w:t>
            </w:r>
          </w:p>
          <w:p w:rsidR="008C6487" w:rsidRPr="00BC776A" w:rsidRDefault="008C6487" w:rsidP="008C6487">
            <w:pPr>
              <w:pStyle w:val="a4"/>
              <w:numPr>
                <w:ilvl w:val="0"/>
                <w:numId w:val="39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BC776A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اتاحة الفرصة للزبون لناء المنتج وفق رغباته واحتياجاته</w:t>
            </w:r>
            <w:r w:rsidR="00BC776A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صـــ 13</w:t>
            </w:r>
          </w:p>
          <w:p w:rsidR="008C6487" w:rsidRDefault="008C6487" w:rsidP="008C6487">
            <w:pPr>
              <w:pStyle w:val="a4"/>
              <w:numPr>
                <w:ilvl w:val="0"/>
                <w:numId w:val="39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البناء التنظيمي للمنظمات وفق الاتجاهات والاساليب الحديثة</w:t>
            </w:r>
          </w:p>
          <w:p w:rsidR="008C6487" w:rsidRDefault="008C6487" w:rsidP="008C6487">
            <w:pPr>
              <w:pStyle w:val="a4"/>
              <w:numPr>
                <w:ilvl w:val="0"/>
                <w:numId w:val="39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قيام الشركة باعادة تطوير نفسها وتبسيط هيكلها التنظيمي</w:t>
            </w:r>
          </w:p>
          <w:p w:rsidR="003707AF" w:rsidRPr="003707AF" w:rsidRDefault="003707AF" w:rsidP="003707AF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C6487" w:rsidRPr="00BB44AD" w:rsidTr="00D77E42">
        <w:tc>
          <w:tcPr>
            <w:tcW w:w="9810" w:type="dxa"/>
          </w:tcPr>
          <w:p w:rsidR="003707AF" w:rsidRDefault="003707AF" w:rsidP="00764060">
            <w:pPr>
              <w:rPr>
                <w:b/>
                <w:bCs/>
                <w:sz w:val="24"/>
                <w:szCs w:val="24"/>
                <w:rtl/>
              </w:rPr>
            </w:pPr>
          </w:p>
          <w:p w:rsidR="008C6487" w:rsidRDefault="00BC776A" w:rsidP="00764060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42 / تعبر وسيلة مسلية وترويجية لبعض الزبائن:</w:t>
            </w:r>
          </w:p>
          <w:p w:rsidR="00BC776A" w:rsidRDefault="00BC776A" w:rsidP="00BC776A">
            <w:pPr>
              <w:pStyle w:val="a4"/>
              <w:numPr>
                <w:ilvl w:val="0"/>
                <w:numId w:val="40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التجارة الألكترونية</w:t>
            </w:r>
          </w:p>
          <w:p w:rsidR="00BC776A" w:rsidRPr="00BC776A" w:rsidRDefault="00BC776A" w:rsidP="00BC776A">
            <w:pPr>
              <w:pStyle w:val="a4"/>
              <w:numPr>
                <w:ilvl w:val="0"/>
                <w:numId w:val="40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BC776A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المزادات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صــــــ 10</w:t>
            </w:r>
          </w:p>
          <w:p w:rsidR="00BC776A" w:rsidRDefault="00BC776A" w:rsidP="00BC776A">
            <w:pPr>
              <w:pStyle w:val="a4"/>
              <w:numPr>
                <w:ilvl w:val="0"/>
                <w:numId w:val="40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الأدارة الألكترونية</w:t>
            </w:r>
          </w:p>
          <w:p w:rsidR="00BC776A" w:rsidRDefault="00BC776A" w:rsidP="00BC776A">
            <w:pPr>
              <w:pStyle w:val="a4"/>
              <w:numPr>
                <w:ilvl w:val="0"/>
                <w:numId w:val="40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الأعلان</w:t>
            </w:r>
          </w:p>
          <w:p w:rsidR="003707AF" w:rsidRPr="003707AF" w:rsidRDefault="003707AF" w:rsidP="003707AF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BC776A" w:rsidRPr="00BB44AD" w:rsidTr="00D77E42">
        <w:tc>
          <w:tcPr>
            <w:tcW w:w="9810" w:type="dxa"/>
          </w:tcPr>
          <w:p w:rsidR="003707AF" w:rsidRDefault="003707AF" w:rsidP="00764060">
            <w:pPr>
              <w:rPr>
                <w:b/>
                <w:bCs/>
                <w:sz w:val="24"/>
                <w:szCs w:val="24"/>
                <w:rtl/>
              </w:rPr>
            </w:pPr>
          </w:p>
          <w:p w:rsidR="00BC776A" w:rsidRDefault="00BC776A" w:rsidP="00764060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سؤال 43/ عندما تستخدم مصطلح </w:t>
            </w:r>
            <w:r>
              <w:rPr>
                <w:b/>
                <w:bCs/>
                <w:sz w:val="24"/>
                <w:szCs w:val="24"/>
              </w:rPr>
              <w:t xml:space="preserve">C2C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في التجارة الألكترونية فهذا يعني:</w:t>
            </w:r>
          </w:p>
          <w:p w:rsidR="00BC776A" w:rsidRDefault="00BC776A" w:rsidP="00BC776A">
            <w:pPr>
              <w:pStyle w:val="a4"/>
              <w:numPr>
                <w:ilvl w:val="0"/>
                <w:numId w:val="41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البيع من الشركات للزبائن</w:t>
            </w:r>
          </w:p>
          <w:p w:rsidR="00BC776A" w:rsidRDefault="00BC776A" w:rsidP="00BC776A">
            <w:pPr>
              <w:pStyle w:val="a4"/>
              <w:numPr>
                <w:ilvl w:val="0"/>
                <w:numId w:val="41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البيع من الزبائن للشركات</w:t>
            </w:r>
          </w:p>
          <w:p w:rsidR="00BC776A" w:rsidRPr="00BC776A" w:rsidRDefault="00BC776A" w:rsidP="00BC776A">
            <w:pPr>
              <w:pStyle w:val="a4"/>
              <w:numPr>
                <w:ilvl w:val="0"/>
                <w:numId w:val="41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BC776A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البيع من الزبائن للزبائن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صـــــــ1</w:t>
            </w:r>
          </w:p>
          <w:p w:rsidR="00BC776A" w:rsidRDefault="00BC776A" w:rsidP="00BC776A">
            <w:pPr>
              <w:pStyle w:val="a4"/>
              <w:numPr>
                <w:ilvl w:val="0"/>
                <w:numId w:val="41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البيع من الشركات على الشركات</w:t>
            </w:r>
          </w:p>
          <w:p w:rsidR="003707AF" w:rsidRDefault="003707AF" w:rsidP="003707AF">
            <w:pPr>
              <w:rPr>
                <w:b/>
                <w:bCs/>
                <w:sz w:val="24"/>
                <w:szCs w:val="24"/>
                <w:rtl/>
              </w:rPr>
            </w:pPr>
          </w:p>
          <w:p w:rsidR="00A30232" w:rsidRDefault="00A30232" w:rsidP="003707AF">
            <w:pPr>
              <w:rPr>
                <w:b/>
                <w:bCs/>
                <w:sz w:val="24"/>
                <w:szCs w:val="24"/>
                <w:rtl/>
              </w:rPr>
            </w:pPr>
          </w:p>
          <w:p w:rsidR="00A30232" w:rsidRPr="003707AF" w:rsidRDefault="00A30232" w:rsidP="003707AF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BC776A" w:rsidRPr="00BB44AD" w:rsidTr="00D77E42">
        <w:tc>
          <w:tcPr>
            <w:tcW w:w="9810" w:type="dxa"/>
          </w:tcPr>
          <w:p w:rsidR="003707AF" w:rsidRDefault="003707AF" w:rsidP="00764060">
            <w:pPr>
              <w:rPr>
                <w:b/>
                <w:bCs/>
                <w:sz w:val="24"/>
                <w:szCs w:val="24"/>
                <w:rtl/>
              </w:rPr>
            </w:pPr>
          </w:p>
          <w:p w:rsidR="00BC776A" w:rsidRDefault="002105FB" w:rsidP="00764060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lastRenderedPageBreak/>
              <w:t>سؤال 44 / يذهب الكثير من الخبراء أن البداية الفعلية للتجارة الألكترونية كانت في :</w:t>
            </w:r>
          </w:p>
          <w:p w:rsidR="002105FB" w:rsidRDefault="002105FB" w:rsidP="002105FB">
            <w:pPr>
              <w:pStyle w:val="a4"/>
              <w:numPr>
                <w:ilvl w:val="0"/>
                <w:numId w:val="42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التسعينيات من القرن الماضي خاصة مع بداية ظهور الانترنت</w:t>
            </w:r>
          </w:p>
          <w:p w:rsidR="002105FB" w:rsidRDefault="002105FB" w:rsidP="002105FB">
            <w:pPr>
              <w:pStyle w:val="a4"/>
              <w:numPr>
                <w:ilvl w:val="0"/>
                <w:numId w:val="42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بعد العام 2000 ميلادية ومع التقدم الهائل في تقنية المعلوما وتطبيقات الانترنت</w:t>
            </w:r>
          </w:p>
          <w:p w:rsidR="002105FB" w:rsidRDefault="002105FB" w:rsidP="002105FB">
            <w:pPr>
              <w:pStyle w:val="a4"/>
              <w:numPr>
                <w:ilvl w:val="0"/>
                <w:numId w:val="42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بعد الحرب العالمية الثانية ومع تطوير شركة </w:t>
            </w:r>
            <w:r>
              <w:rPr>
                <w:b/>
                <w:bCs/>
                <w:sz w:val="24"/>
                <w:szCs w:val="24"/>
              </w:rPr>
              <w:t xml:space="preserve">IBM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للكمبيوترات العملاقة</w:t>
            </w:r>
          </w:p>
          <w:p w:rsidR="002105FB" w:rsidRDefault="002105FB" w:rsidP="002105FB">
            <w:pPr>
              <w:pStyle w:val="a4"/>
              <w:numPr>
                <w:ilvl w:val="0"/>
                <w:numId w:val="42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2105FB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في السبعينيات من القرن الماضي من خلال المتاجر والمخازن الكبرى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صــــ 1</w:t>
            </w:r>
          </w:p>
          <w:p w:rsidR="003707AF" w:rsidRPr="003707AF" w:rsidRDefault="003707AF" w:rsidP="003707AF">
            <w:pPr>
              <w:rPr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</w:p>
        </w:tc>
      </w:tr>
      <w:tr w:rsidR="002105FB" w:rsidRPr="00BB44AD" w:rsidTr="00D77E42">
        <w:tc>
          <w:tcPr>
            <w:tcW w:w="9810" w:type="dxa"/>
          </w:tcPr>
          <w:p w:rsidR="003707AF" w:rsidRDefault="003707AF" w:rsidP="00764060">
            <w:pPr>
              <w:rPr>
                <w:b/>
                <w:bCs/>
                <w:sz w:val="24"/>
                <w:szCs w:val="24"/>
                <w:rtl/>
              </w:rPr>
            </w:pPr>
          </w:p>
          <w:p w:rsidR="002105FB" w:rsidRDefault="002105FB" w:rsidP="00764060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45 / عندما تمارس أي شركة أعمالها في السوق التقليدة وكذلك على لأنترنت فتسمى :</w:t>
            </w:r>
          </w:p>
          <w:p w:rsidR="002105FB" w:rsidRDefault="00380B44" w:rsidP="00380B44">
            <w:pPr>
              <w:pStyle w:val="a4"/>
              <w:numPr>
                <w:ilvl w:val="0"/>
                <w:numId w:val="43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Pure Online Organization</w:t>
            </w:r>
          </w:p>
          <w:p w:rsidR="00380B44" w:rsidRPr="00380B44" w:rsidRDefault="00380B44" w:rsidP="00380B44">
            <w:pPr>
              <w:pStyle w:val="a4"/>
              <w:numPr>
                <w:ilvl w:val="0"/>
                <w:numId w:val="43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380B44">
              <w:rPr>
                <w:b/>
                <w:bCs/>
                <w:color w:val="00B050"/>
                <w:sz w:val="24"/>
                <w:szCs w:val="24"/>
                <w:u w:val="single"/>
              </w:rPr>
              <w:t>Click – and – Mortar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صــــــــــــ 1</w:t>
            </w:r>
          </w:p>
          <w:p w:rsidR="00380B44" w:rsidRDefault="00380B44" w:rsidP="00380B44">
            <w:pPr>
              <w:pStyle w:val="a4"/>
              <w:numPr>
                <w:ilvl w:val="0"/>
                <w:numId w:val="43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Brick – and – mortar</w:t>
            </w:r>
          </w:p>
          <w:p w:rsidR="00380B44" w:rsidRDefault="00380B44" w:rsidP="00380B44">
            <w:pPr>
              <w:pStyle w:val="a4"/>
              <w:numPr>
                <w:ilvl w:val="0"/>
                <w:numId w:val="43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Click – and – Employee</w:t>
            </w:r>
          </w:p>
          <w:p w:rsidR="003707AF" w:rsidRPr="003707AF" w:rsidRDefault="003707AF" w:rsidP="003707AF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05E4A" w:rsidRPr="00BB44AD" w:rsidTr="00D77E42">
        <w:tc>
          <w:tcPr>
            <w:tcW w:w="9810" w:type="dxa"/>
          </w:tcPr>
          <w:p w:rsidR="003707AF" w:rsidRDefault="003707AF" w:rsidP="00764060">
            <w:pPr>
              <w:rPr>
                <w:b/>
                <w:bCs/>
                <w:sz w:val="24"/>
                <w:szCs w:val="24"/>
                <w:rtl/>
              </w:rPr>
            </w:pPr>
          </w:p>
          <w:p w:rsidR="00005E4A" w:rsidRDefault="00005E4A" w:rsidP="00764060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46 / تعود الأسباب الحقيقية وراء انهيار واختفاء الكثير من شركات الانترنت الى</w:t>
            </w:r>
          </w:p>
          <w:p w:rsidR="00005E4A" w:rsidRDefault="00005E4A" w:rsidP="00005E4A">
            <w:pPr>
              <w:pStyle w:val="a4"/>
              <w:numPr>
                <w:ilvl w:val="0"/>
                <w:numId w:val="44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عدم توفر راس المال الكافي لمزاولة أنشطة التجارة الألكتروني</w:t>
            </w:r>
          </w:p>
          <w:p w:rsidR="00005E4A" w:rsidRDefault="00005E4A" w:rsidP="00005E4A">
            <w:pPr>
              <w:pStyle w:val="a4"/>
              <w:numPr>
                <w:ilvl w:val="0"/>
                <w:numId w:val="44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الأختراقات الأمنية التي تعرضت لها هذه الشركات من قبل المخربين عبر الأنترنت</w:t>
            </w:r>
          </w:p>
          <w:p w:rsidR="00005E4A" w:rsidRDefault="00005E4A" w:rsidP="00005E4A">
            <w:pPr>
              <w:pStyle w:val="a4"/>
              <w:numPr>
                <w:ilvl w:val="0"/>
                <w:numId w:val="44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دخول شركات غير مؤهله في المجال</w:t>
            </w:r>
          </w:p>
          <w:p w:rsidR="00005E4A" w:rsidRDefault="00005E4A" w:rsidP="00005E4A">
            <w:pPr>
              <w:pStyle w:val="a4"/>
              <w:numPr>
                <w:ilvl w:val="0"/>
                <w:numId w:val="44"/>
              </w:numPr>
              <w:rPr>
                <w:b/>
                <w:bCs/>
                <w:color w:val="00B050"/>
                <w:sz w:val="24"/>
                <w:szCs w:val="24"/>
              </w:rPr>
            </w:pPr>
            <w:r w:rsidRPr="00005E4A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غياب الرؤية والتخطيط الاستراتيجي لدى معظم هذه الشركات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صــــــ 1</w:t>
            </w:r>
          </w:p>
          <w:p w:rsidR="003707AF" w:rsidRPr="003707AF" w:rsidRDefault="003707AF" w:rsidP="003707AF">
            <w:pPr>
              <w:rPr>
                <w:b/>
                <w:bCs/>
                <w:color w:val="00B050"/>
                <w:sz w:val="24"/>
                <w:szCs w:val="24"/>
                <w:rtl/>
              </w:rPr>
            </w:pPr>
          </w:p>
        </w:tc>
      </w:tr>
      <w:tr w:rsidR="00005E4A" w:rsidRPr="00BB44AD" w:rsidTr="00D77E42">
        <w:tc>
          <w:tcPr>
            <w:tcW w:w="9810" w:type="dxa"/>
          </w:tcPr>
          <w:p w:rsidR="003707AF" w:rsidRDefault="003707AF" w:rsidP="00764060">
            <w:pPr>
              <w:rPr>
                <w:b/>
                <w:bCs/>
                <w:sz w:val="24"/>
                <w:szCs w:val="24"/>
                <w:rtl/>
              </w:rPr>
            </w:pPr>
          </w:p>
          <w:p w:rsidR="00005E4A" w:rsidRDefault="00005E4A" w:rsidP="00764060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سؤال 47 / يسمى نموذج العمل </w:t>
            </w:r>
            <w:r>
              <w:rPr>
                <w:b/>
                <w:bCs/>
                <w:sz w:val="24"/>
                <w:szCs w:val="24"/>
              </w:rPr>
              <w:t xml:space="preserve">Business Model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والذي يتم فيه قيام العميل بدفع مبلغ للموقع مقابل الحصول على خدمة الاشتراك فيه:</w:t>
            </w:r>
          </w:p>
          <w:p w:rsidR="00005E4A" w:rsidRPr="00005E4A" w:rsidRDefault="00005E4A" w:rsidP="00005E4A">
            <w:pPr>
              <w:pStyle w:val="a4"/>
              <w:numPr>
                <w:ilvl w:val="0"/>
                <w:numId w:val="45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005E4A">
              <w:rPr>
                <w:b/>
                <w:bCs/>
                <w:color w:val="00B050"/>
                <w:sz w:val="24"/>
                <w:szCs w:val="24"/>
                <w:u w:val="single"/>
              </w:rPr>
              <w:t>Subsription Fee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  صــــــــــ 2</w:t>
            </w:r>
          </w:p>
          <w:p w:rsidR="00005E4A" w:rsidRDefault="00005E4A" w:rsidP="00005E4A">
            <w:pPr>
              <w:pStyle w:val="a4"/>
              <w:numPr>
                <w:ilvl w:val="0"/>
                <w:numId w:val="45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Transaction Fee</w:t>
            </w:r>
          </w:p>
          <w:p w:rsidR="00005E4A" w:rsidRDefault="00005E4A" w:rsidP="00005E4A">
            <w:pPr>
              <w:pStyle w:val="a4"/>
              <w:numPr>
                <w:ilvl w:val="0"/>
                <w:numId w:val="45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Afiliation</w:t>
            </w:r>
          </w:p>
          <w:p w:rsidR="00005E4A" w:rsidRDefault="003707AF" w:rsidP="00005E4A">
            <w:pPr>
              <w:pStyle w:val="a4"/>
              <w:numPr>
                <w:ilvl w:val="0"/>
                <w:numId w:val="45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</w:t>
            </w:r>
            <w:r w:rsidR="00005E4A">
              <w:rPr>
                <w:b/>
                <w:bCs/>
                <w:sz w:val="24"/>
                <w:szCs w:val="24"/>
              </w:rPr>
              <w:t>ales</w:t>
            </w:r>
          </w:p>
          <w:p w:rsidR="003707AF" w:rsidRPr="003707AF" w:rsidRDefault="003707AF" w:rsidP="003707AF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005E4A" w:rsidRPr="00BB44AD" w:rsidTr="00D77E42">
        <w:tc>
          <w:tcPr>
            <w:tcW w:w="9810" w:type="dxa"/>
          </w:tcPr>
          <w:p w:rsidR="003707AF" w:rsidRDefault="003707AF" w:rsidP="00764060">
            <w:pPr>
              <w:rPr>
                <w:b/>
                <w:bCs/>
                <w:sz w:val="24"/>
                <w:szCs w:val="24"/>
                <w:rtl/>
              </w:rPr>
            </w:pPr>
          </w:p>
          <w:p w:rsidR="00005E4A" w:rsidRDefault="00005E4A" w:rsidP="00764060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48 / من التحديات الاقتصادية والضغوط التي تتعرض لها وتواجهها المنظمات:</w:t>
            </w:r>
          </w:p>
          <w:p w:rsidR="00005E4A" w:rsidRDefault="00787FBB" w:rsidP="00787FBB">
            <w:pPr>
              <w:pStyle w:val="a4"/>
              <w:numPr>
                <w:ilvl w:val="0"/>
                <w:numId w:val="46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تزايد قوة العملاء وارتفاع اصواتهم</w:t>
            </w:r>
          </w:p>
          <w:p w:rsidR="00787FBB" w:rsidRDefault="00787FBB" w:rsidP="00787FBB">
            <w:pPr>
              <w:pStyle w:val="a4"/>
              <w:numPr>
                <w:ilvl w:val="0"/>
                <w:numId w:val="46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التحولات الاقتصادية العالمية</w:t>
            </w:r>
          </w:p>
          <w:p w:rsidR="00787FBB" w:rsidRDefault="00787FBB" w:rsidP="00787FBB">
            <w:pPr>
              <w:pStyle w:val="a4"/>
              <w:numPr>
                <w:ilvl w:val="0"/>
                <w:numId w:val="46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المنافسة العالمية</w:t>
            </w:r>
          </w:p>
          <w:p w:rsidR="00787FBB" w:rsidRDefault="00787FBB" w:rsidP="00787FBB">
            <w:pPr>
              <w:pStyle w:val="a4"/>
              <w:numPr>
                <w:ilvl w:val="0"/>
                <w:numId w:val="46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787FBB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كل ما سبق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    صــــــــــ 3</w:t>
            </w:r>
          </w:p>
          <w:p w:rsidR="003707AF" w:rsidRPr="003707AF" w:rsidRDefault="003707AF" w:rsidP="003707AF">
            <w:pPr>
              <w:rPr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</w:p>
        </w:tc>
      </w:tr>
      <w:tr w:rsidR="00787FBB" w:rsidRPr="00BB44AD" w:rsidTr="00D77E42">
        <w:tc>
          <w:tcPr>
            <w:tcW w:w="9810" w:type="dxa"/>
          </w:tcPr>
          <w:p w:rsidR="003707AF" w:rsidRDefault="003707AF" w:rsidP="00787FBB">
            <w:pPr>
              <w:rPr>
                <w:b/>
                <w:bCs/>
                <w:sz w:val="24"/>
                <w:szCs w:val="24"/>
                <w:rtl/>
              </w:rPr>
            </w:pPr>
          </w:p>
          <w:p w:rsidR="00787FBB" w:rsidRDefault="00787FBB" w:rsidP="00787FB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49 / من الممكن وصف العلاقة بين التقنية والسعر بأنها:</w:t>
            </w:r>
          </w:p>
          <w:p w:rsidR="00787FBB" w:rsidRDefault="00787FBB" w:rsidP="00787FBB">
            <w:pPr>
              <w:pStyle w:val="a4"/>
              <w:numPr>
                <w:ilvl w:val="0"/>
                <w:numId w:val="47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علاقة متوازنة</w:t>
            </w:r>
          </w:p>
          <w:p w:rsidR="00787FBB" w:rsidRPr="00787FBB" w:rsidRDefault="00787FBB" w:rsidP="00787FBB">
            <w:pPr>
              <w:pStyle w:val="a4"/>
              <w:numPr>
                <w:ilvl w:val="0"/>
                <w:numId w:val="47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787FBB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علاقة عكسية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صـــــــ 3</w:t>
            </w:r>
          </w:p>
          <w:p w:rsidR="00787FBB" w:rsidRDefault="00787FBB" w:rsidP="00787FBB">
            <w:pPr>
              <w:pStyle w:val="a4"/>
              <w:numPr>
                <w:ilvl w:val="0"/>
                <w:numId w:val="47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علاقة طردية</w:t>
            </w:r>
          </w:p>
          <w:p w:rsidR="00787FBB" w:rsidRDefault="00787FBB" w:rsidP="00787FBB">
            <w:pPr>
              <w:pStyle w:val="a4"/>
              <w:numPr>
                <w:ilvl w:val="0"/>
                <w:numId w:val="47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لا توجد علاقة</w:t>
            </w:r>
          </w:p>
          <w:p w:rsidR="003707AF" w:rsidRPr="003707AF" w:rsidRDefault="003707AF" w:rsidP="003707AF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787FBB" w:rsidRPr="00BB44AD" w:rsidTr="00D77E42">
        <w:tc>
          <w:tcPr>
            <w:tcW w:w="9810" w:type="dxa"/>
          </w:tcPr>
          <w:p w:rsidR="003707AF" w:rsidRDefault="003707AF" w:rsidP="00787FBB">
            <w:pPr>
              <w:rPr>
                <w:b/>
                <w:bCs/>
                <w:sz w:val="24"/>
                <w:szCs w:val="24"/>
                <w:rtl/>
              </w:rPr>
            </w:pPr>
          </w:p>
          <w:p w:rsidR="00787FBB" w:rsidRDefault="00787FBB" w:rsidP="00787FB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50 / عندما تشعر المنظمة بدورها وأهميتها في المجتمع الذي توجد فيه فهي تطبق ما يعرف بمبدأ:</w:t>
            </w:r>
          </w:p>
          <w:p w:rsidR="00787FBB" w:rsidRDefault="00787FBB" w:rsidP="00787FBB">
            <w:pPr>
              <w:pStyle w:val="a4"/>
              <w:numPr>
                <w:ilvl w:val="0"/>
                <w:numId w:val="48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خدمة العملاء</w:t>
            </w:r>
          </w:p>
          <w:p w:rsidR="00787FBB" w:rsidRDefault="00787FBB" w:rsidP="00787FBB">
            <w:pPr>
              <w:pStyle w:val="a4"/>
              <w:numPr>
                <w:ilvl w:val="0"/>
                <w:numId w:val="48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ادارة علاقات المجتمع</w:t>
            </w:r>
          </w:p>
          <w:p w:rsidR="00787FBB" w:rsidRDefault="00787FBB" w:rsidP="00787FBB">
            <w:pPr>
              <w:pStyle w:val="a4"/>
              <w:numPr>
                <w:ilvl w:val="0"/>
                <w:numId w:val="48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الشراكة مع المجتمع</w:t>
            </w:r>
          </w:p>
          <w:p w:rsidR="00787FBB" w:rsidRDefault="00787FBB" w:rsidP="00787FBB">
            <w:pPr>
              <w:pStyle w:val="a4"/>
              <w:numPr>
                <w:ilvl w:val="0"/>
                <w:numId w:val="48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787FBB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المسئولية الأجتماعية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صــــــــــــ 3</w:t>
            </w:r>
          </w:p>
          <w:p w:rsidR="003707AF" w:rsidRDefault="003707AF" w:rsidP="003707AF">
            <w:pPr>
              <w:rPr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</w:p>
          <w:p w:rsidR="00A30232" w:rsidRDefault="00A30232" w:rsidP="003707AF">
            <w:pPr>
              <w:rPr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</w:p>
          <w:p w:rsidR="00A30232" w:rsidRPr="003707AF" w:rsidRDefault="00A30232" w:rsidP="003707AF">
            <w:pPr>
              <w:rPr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</w:p>
        </w:tc>
      </w:tr>
      <w:tr w:rsidR="00787FBB" w:rsidRPr="00BB44AD" w:rsidTr="00D77E42">
        <w:tc>
          <w:tcPr>
            <w:tcW w:w="9810" w:type="dxa"/>
          </w:tcPr>
          <w:p w:rsidR="003707AF" w:rsidRDefault="003707AF" w:rsidP="00787FBB">
            <w:pPr>
              <w:rPr>
                <w:b/>
                <w:bCs/>
                <w:sz w:val="24"/>
                <w:szCs w:val="24"/>
                <w:rtl/>
              </w:rPr>
            </w:pPr>
          </w:p>
          <w:p w:rsidR="00787FBB" w:rsidRDefault="00973937" w:rsidP="00787FB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lastRenderedPageBreak/>
              <w:t>سؤال 51 / يسمى المفهوم الذي يركز على التحسين المستمر للمنتج</w:t>
            </w:r>
          </w:p>
          <w:p w:rsidR="00973937" w:rsidRPr="00973937" w:rsidRDefault="00973937" w:rsidP="00973937">
            <w:pPr>
              <w:pStyle w:val="a4"/>
              <w:numPr>
                <w:ilvl w:val="0"/>
                <w:numId w:val="49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973937">
              <w:rPr>
                <w:b/>
                <w:bCs/>
                <w:color w:val="00B050"/>
                <w:sz w:val="24"/>
                <w:szCs w:val="24"/>
                <w:u w:val="single"/>
              </w:rPr>
              <w:t>Total Quality Management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صــــــ 3</w:t>
            </w:r>
          </w:p>
          <w:p w:rsidR="00973937" w:rsidRDefault="00973937" w:rsidP="00973937">
            <w:pPr>
              <w:pStyle w:val="a4"/>
              <w:numPr>
                <w:ilvl w:val="0"/>
                <w:numId w:val="49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Total Quantity Management</w:t>
            </w:r>
          </w:p>
          <w:p w:rsidR="00973937" w:rsidRDefault="00973937" w:rsidP="00973937">
            <w:pPr>
              <w:pStyle w:val="a4"/>
              <w:numPr>
                <w:ilvl w:val="0"/>
                <w:numId w:val="49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Total Business Management</w:t>
            </w:r>
          </w:p>
          <w:p w:rsidR="00973937" w:rsidRDefault="00973937" w:rsidP="00973937">
            <w:pPr>
              <w:pStyle w:val="a4"/>
              <w:numPr>
                <w:ilvl w:val="0"/>
                <w:numId w:val="49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Total Query Management</w:t>
            </w:r>
          </w:p>
          <w:p w:rsidR="003707AF" w:rsidRPr="003707AF" w:rsidRDefault="003707AF" w:rsidP="003707AF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973937" w:rsidRPr="00BB44AD" w:rsidTr="00D77E42">
        <w:tc>
          <w:tcPr>
            <w:tcW w:w="9810" w:type="dxa"/>
          </w:tcPr>
          <w:p w:rsidR="003707AF" w:rsidRDefault="003707AF" w:rsidP="00787FBB">
            <w:pPr>
              <w:rPr>
                <w:b/>
                <w:bCs/>
                <w:sz w:val="24"/>
                <w:szCs w:val="24"/>
                <w:rtl/>
              </w:rPr>
            </w:pPr>
          </w:p>
          <w:p w:rsidR="00973937" w:rsidRDefault="00973937" w:rsidP="00787FB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52 / من أهم فوائد تطبيع التجارة الألكترونية للمنظمات :</w:t>
            </w:r>
          </w:p>
          <w:p w:rsidR="00973937" w:rsidRDefault="0029427C" w:rsidP="0029427C">
            <w:pPr>
              <w:pStyle w:val="a4"/>
              <w:numPr>
                <w:ilvl w:val="0"/>
                <w:numId w:val="50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الأمان والتحكم</w:t>
            </w:r>
          </w:p>
          <w:p w:rsidR="0029427C" w:rsidRDefault="0029427C" w:rsidP="0029427C">
            <w:pPr>
              <w:pStyle w:val="a4"/>
              <w:numPr>
                <w:ilvl w:val="0"/>
                <w:numId w:val="50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السهولة والبساطة</w:t>
            </w:r>
          </w:p>
          <w:p w:rsidR="0029427C" w:rsidRPr="0029427C" w:rsidRDefault="0029427C" w:rsidP="0029427C">
            <w:pPr>
              <w:pStyle w:val="a4"/>
              <w:numPr>
                <w:ilvl w:val="0"/>
                <w:numId w:val="50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29427C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تخفيض التكاليف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          صـــــــ 4</w:t>
            </w:r>
          </w:p>
          <w:p w:rsidR="0029427C" w:rsidRDefault="0029427C" w:rsidP="0029427C">
            <w:pPr>
              <w:pStyle w:val="a4"/>
              <w:numPr>
                <w:ilvl w:val="0"/>
                <w:numId w:val="50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الخصوصية والسرية</w:t>
            </w:r>
          </w:p>
          <w:p w:rsidR="003707AF" w:rsidRPr="003707AF" w:rsidRDefault="003707AF" w:rsidP="003707AF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29427C" w:rsidRPr="00BB44AD" w:rsidTr="00D77E42">
        <w:tc>
          <w:tcPr>
            <w:tcW w:w="9810" w:type="dxa"/>
          </w:tcPr>
          <w:p w:rsidR="003707AF" w:rsidRDefault="003707AF" w:rsidP="00787FBB">
            <w:pPr>
              <w:rPr>
                <w:b/>
                <w:bCs/>
                <w:sz w:val="24"/>
                <w:szCs w:val="24"/>
                <w:rtl/>
              </w:rPr>
            </w:pPr>
          </w:p>
          <w:p w:rsidR="0029427C" w:rsidRDefault="0029427C" w:rsidP="00787FB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سؤال 53 / </w:t>
            </w:r>
            <w:r>
              <w:rPr>
                <w:b/>
                <w:bCs/>
                <w:sz w:val="24"/>
                <w:szCs w:val="24"/>
              </w:rPr>
              <w:t xml:space="preserve">information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هي :</w:t>
            </w:r>
          </w:p>
          <w:p w:rsidR="0029427C" w:rsidRDefault="0029427C" w:rsidP="0029427C">
            <w:pPr>
              <w:pStyle w:val="a4"/>
              <w:numPr>
                <w:ilvl w:val="0"/>
                <w:numId w:val="51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البيانات قبل معالجتها</w:t>
            </w:r>
          </w:p>
          <w:p w:rsidR="0029427C" w:rsidRPr="0029427C" w:rsidRDefault="0029427C" w:rsidP="0029427C">
            <w:pPr>
              <w:pStyle w:val="a4"/>
              <w:numPr>
                <w:ilvl w:val="0"/>
                <w:numId w:val="51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29427C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البيانات بعد معالجتها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 xml:space="preserve"> 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       صــــــــــــــ 4</w:t>
            </w:r>
          </w:p>
          <w:p w:rsidR="0029427C" w:rsidRDefault="0029427C" w:rsidP="0029427C">
            <w:pPr>
              <w:pStyle w:val="a4"/>
              <w:numPr>
                <w:ilvl w:val="0"/>
                <w:numId w:val="51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المعلومات قبل تحولها الى قرارات</w:t>
            </w:r>
          </w:p>
          <w:p w:rsidR="0029427C" w:rsidRDefault="0029427C" w:rsidP="0029427C">
            <w:pPr>
              <w:pStyle w:val="a4"/>
              <w:numPr>
                <w:ilvl w:val="0"/>
                <w:numId w:val="51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ليس مما سبق</w:t>
            </w:r>
          </w:p>
          <w:p w:rsidR="004F5EC3" w:rsidRPr="003707AF" w:rsidRDefault="004F5EC3" w:rsidP="003707AF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29427C" w:rsidRPr="00BB44AD" w:rsidTr="00D77E42">
        <w:tc>
          <w:tcPr>
            <w:tcW w:w="9810" w:type="dxa"/>
          </w:tcPr>
          <w:p w:rsidR="0029427C" w:rsidRDefault="0029427C" w:rsidP="00787FB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54 / من أهم فوائد تطبيق التجارة الالكترونية للافراد:</w:t>
            </w:r>
          </w:p>
          <w:p w:rsidR="0029427C" w:rsidRDefault="0029427C" w:rsidP="0029427C">
            <w:pPr>
              <w:pStyle w:val="a4"/>
              <w:numPr>
                <w:ilvl w:val="0"/>
                <w:numId w:val="52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الراحة</w:t>
            </w:r>
          </w:p>
          <w:p w:rsidR="0029427C" w:rsidRDefault="0029427C" w:rsidP="0029427C">
            <w:pPr>
              <w:pStyle w:val="a4"/>
              <w:numPr>
                <w:ilvl w:val="0"/>
                <w:numId w:val="52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السرعة</w:t>
            </w:r>
          </w:p>
          <w:p w:rsidR="0029427C" w:rsidRDefault="0029427C" w:rsidP="0029427C">
            <w:pPr>
              <w:pStyle w:val="a4"/>
              <w:numPr>
                <w:ilvl w:val="0"/>
                <w:numId w:val="52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تخفيض التكلفة</w:t>
            </w:r>
          </w:p>
          <w:p w:rsidR="0029427C" w:rsidRDefault="0029427C" w:rsidP="0029427C">
            <w:pPr>
              <w:pStyle w:val="a4"/>
              <w:numPr>
                <w:ilvl w:val="0"/>
                <w:numId w:val="52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29427C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كل ما سبق</w:t>
            </w:r>
            <w:r w:rsidR="00896892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صــــــــ 5</w:t>
            </w:r>
          </w:p>
          <w:p w:rsidR="003707AF" w:rsidRPr="003707AF" w:rsidRDefault="003707AF" w:rsidP="003707AF">
            <w:pPr>
              <w:rPr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</w:p>
        </w:tc>
      </w:tr>
      <w:tr w:rsidR="00896892" w:rsidRPr="00BB44AD" w:rsidTr="00D77E42">
        <w:tc>
          <w:tcPr>
            <w:tcW w:w="9810" w:type="dxa"/>
          </w:tcPr>
          <w:p w:rsidR="003707AF" w:rsidRDefault="003707AF" w:rsidP="00787FBB">
            <w:pPr>
              <w:rPr>
                <w:b/>
                <w:bCs/>
                <w:sz w:val="24"/>
                <w:szCs w:val="24"/>
                <w:rtl/>
              </w:rPr>
            </w:pPr>
          </w:p>
          <w:p w:rsidR="00896892" w:rsidRDefault="00896892" w:rsidP="00787FB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55 / ارتفاع مستوى الخدمات المقدمة من قبل الحكومات والشركات هي من أهم الفوائد التي تقدمها التجارة الالكترونية:</w:t>
            </w:r>
          </w:p>
          <w:p w:rsidR="00896892" w:rsidRDefault="00896892" w:rsidP="00896892">
            <w:pPr>
              <w:pStyle w:val="a4"/>
              <w:numPr>
                <w:ilvl w:val="0"/>
                <w:numId w:val="53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للزبون</w:t>
            </w:r>
          </w:p>
          <w:p w:rsidR="00896892" w:rsidRDefault="00896892" w:rsidP="00896892">
            <w:pPr>
              <w:pStyle w:val="a4"/>
              <w:numPr>
                <w:ilvl w:val="0"/>
                <w:numId w:val="53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للمنظمة</w:t>
            </w:r>
          </w:p>
          <w:p w:rsidR="00896892" w:rsidRPr="00896892" w:rsidRDefault="00896892" w:rsidP="00896892">
            <w:pPr>
              <w:pStyle w:val="a4"/>
              <w:numPr>
                <w:ilvl w:val="0"/>
                <w:numId w:val="53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896892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للمجتمع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صــــــــــــ5</w:t>
            </w:r>
          </w:p>
          <w:p w:rsidR="00896892" w:rsidRDefault="00896892" w:rsidP="00896892">
            <w:pPr>
              <w:pStyle w:val="a4"/>
              <w:numPr>
                <w:ilvl w:val="0"/>
                <w:numId w:val="53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كل ما سبق</w:t>
            </w:r>
          </w:p>
          <w:p w:rsidR="003707AF" w:rsidRPr="003707AF" w:rsidRDefault="003707AF" w:rsidP="003707AF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96892" w:rsidRPr="00BB44AD" w:rsidTr="00D77E42">
        <w:tc>
          <w:tcPr>
            <w:tcW w:w="9810" w:type="dxa"/>
          </w:tcPr>
          <w:p w:rsidR="003707AF" w:rsidRDefault="003707AF" w:rsidP="00787FBB">
            <w:pPr>
              <w:rPr>
                <w:b/>
                <w:bCs/>
                <w:sz w:val="24"/>
                <w:szCs w:val="24"/>
                <w:rtl/>
              </w:rPr>
            </w:pPr>
          </w:p>
          <w:p w:rsidR="00896892" w:rsidRDefault="00896892" w:rsidP="00787FB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56 / من أوجه القصور التقنية للتجارة الالكترونية:</w:t>
            </w:r>
          </w:p>
          <w:p w:rsidR="00896892" w:rsidRDefault="00896892" w:rsidP="00896892">
            <w:pPr>
              <w:pStyle w:val="a4"/>
              <w:numPr>
                <w:ilvl w:val="0"/>
                <w:numId w:val="54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عدم توفر الخصوصية</w:t>
            </w:r>
          </w:p>
          <w:p w:rsidR="00896892" w:rsidRDefault="00896892" w:rsidP="00896892">
            <w:pPr>
              <w:pStyle w:val="a4"/>
              <w:numPr>
                <w:ilvl w:val="0"/>
                <w:numId w:val="54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انعدام المرونة</w:t>
            </w:r>
          </w:p>
          <w:p w:rsidR="00896892" w:rsidRDefault="00896892" w:rsidP="00896892">
            <w:pPr>
              <w:pStyle w:val="a4"/>
              <w:numPr>
                <w:ilvl w:val="0"/>
                <w:numId w:val="54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عدم توفر الامان</w:t>
            </w:r>
          </w:p>
          <w:p w:rsidR="00896892" w:rsidRDefault="00896892" w:rsidP="00896892">
            <w:pPr>
              <w:pStyle w:val="a4"/>
              <w:numPr>
                <w:ilvl w:val="0"/>
                <w:numId w:val="54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896892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قلة البرامج والتطبيقات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صـــــــــــ5</w:t>
            </w:r>
          </w:p>
          <w:p w:rsidR="003707AF" w:rsidRPr="003707AF" w:rsidRDefault="003707AF" w:rsidP="003707AF">
            <w:pPr>
              <w:rPr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</w:p>
        </w:tc>
      </w:tr>
      <w:tr w:rsidR="00896892" w:rsidRPr="00BB44AD" w:rsidTr="00D77E42">
        <w:tc>
          <w:tcPr>
            <w:tcW w:w="9810" w:type="dxa"/>
          </w:tcPr>
          <w:p w:rsidR="003707AF" w:rsidRDefault="003707AF" w:rsidP="00787FBB">
            <w:pPr>
              <w:rPr>
                <w:b/>
                <w:bCs/>
                <w:sz w:val="24"/>
                <w:szCs w:val="24"/>
                <w:rtl/>
              </w:rPr>
            </w:pPr>
          </w:p>
          <w:p w:rsidR="00896892" w:rsidRDefault="00896892" w:rsidP="00787FB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57 / من أوجه القصور الغير تقنية للتجارة الالكترونية</w:t>
            </w:r>
          </w:p>
          <w:p w:rsidR="00896892" w:rsidRDefault="00896892" w:rsidP="00896892">
            <w:pPr>
              <w:pStyle w:val="a4"/>
              <w:numPr>
                <w:ilvl w:val="0"/>
                <w:numId w:val="55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محدودية سرعة الانترنت</w:t>
            </w:r>
          </w:p>
          <w:p w:rsidR="00896892" w:rsidRDefault="00896892" w:rsidP="00896892">
            <w:pPr>
              <w:pStyle w:val="a4"/>
              <w:numPr>
                <w:ilvl w:val="0"/>
                <w:numId w:val="55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صعوبة ربط انظمة التجارة الالكترونية مع أنظمة المنظمة الداخلية</w:t>
            </w:r>
          </w:p>
          <w:p w:rsidR="00896892" w:rsidRPr="00896892" w:rsidRDefault="00896892" w:rsidP="00896892">
            <w:pPr>
              <w:pStyle w:val="a4"/>
              <w:numPr>
                <w:ilvl w:val="0"/>
                <w:numId w:val="55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896892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انعدام المرونة وعدم وضوح القوانين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صــــــــــــــ5</w:t>
            </w:r>
          </w:p>
          <w:p w:rsidR="00896892" w:rsidRDefault="00896892" w:rsidP="00896892">
            <w:pPr>
              <w:pStyle w:val="a4"/>
              <w:numPr>
                <w:ilvl w:val="0"/>
                <w:numId w:val="55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انعدام وجود معايير دولية للتجارة الالكترونية</w:t>
            </w:r>
          </w:p>
          <w:p w:rsidR="003707AF" w:rsidRDefault="003707AF" w:rsidP="003707AF">
            <w:pPr>
              <w:rPr>
                <w:b/>
                <w:bCs/>
                <w:sz w:val="24"/>
                <w:szCs w:val="24"/>
                <w:rtl/>
              </w:rPr>
            </w:pPr>
          </w:p>
          <w:p w:rsidR="00A30232" w:rsidRDefault="00A30232" w:rsidP="003707AF">
            <w:pPr>
              <w:rPr>
                <w:b/>
                <w:bCs/>
                <w:sz w:val="24"/>
                <w:szCs w:val="24"/>
                <w:rtl/>
              </w:rPr>
            </w:pPr>
          </w:p>
          <w:p w:rsidR="00A30232" w:rsidRDefault="00A30232" w:rsidP="003707AF">
            <w:pPr>
              <w:rPr>
                <w:b/>
                <w:bCs/>
                <w:sz w:val="24"/>
                <w:szCs w:val="24"/>
                <w:rtl/>
              </w:rPr>
            </w:pPr>
          </w:p>
          <w:p w:rsidR="00A30232" w:rsidRPr="003707AF" w:rsidRDefault="00A30232" w:rsidP="003707AF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896892" w:rsidRPr="00BB44AD" w:rsidTr="00D77E42">
        <w:tc>
          <w:tcPr>
            <w:tcW w:w="9810" w:type="dxa"/>
          </w:tcPr>
          <w:p w:rsidR="00720324" w:rsidRDefault="00720324" w:rsidP="00787FBB">
            <w:pPr>
              <w:rPr>
                <w:b/>
                <w:bCs/>
                <w:sz w:val="24"/>
                <w:szCs w:val="24"/>
                <w:rtl/>
              </w:rPr>
            </w:pPr>
          </w:p>
          <w:p w:rsidR="00896892" w:rsidRDefault="00896892" w:rsidP="00787FB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58 / من أهم الفروقات بين المنظمات التقليدية والمنظمات الرقمية:</w:t>
            </w:r>
          </w:p>
          <w:p w:rsidR="00896892" w:rsidRDefault="00896892" w:rsidP="00896892">
            <w:pPr>
              <w:pStyle w:val="a4"/>
              <w:numPr>
                <w:ilvl w:val="0"/>
                <w:numId w:val="56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lastRenderedPageBreak/>
              <w:t>وجود المزادات</w:t>
            </w:r>
          </w:p>
          <w:p w:rsidR="00896892" w:rsidRPr="00896892" w:rsidRDefault="00896892" w:rsidP="00896892">
            <w:pPr>
              <w:pStyle w:val="a4"/>
              <w:numPr>
                <w:ilvl w:val="0"/>
                <w:numId w:val="56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896892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المنتجات الرقمية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   صـــــــــــ 5</w:t>
            </w:r>
          </w:p>
          <w:p w:rsidR="00896892" w:rsidRDefault="00896892" w:rsidP="00896892">
            <w:pPr>
              <w:pStyle w:val="a4"/>
              <w:numPr>
                <w:ilvl w:val="0"/>
                <w:numId w:val="56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العملاء</w:t>
            </w:r>
          </w:p>
          <w:p w:rsidR="00896892" w:rsidRDefault="00896892" w:rsidP="00896892">
            <w:pPr>
              <w:pStyle w:val="a4"/>
              <w:numPr>
                <w:ilvl w:val="0"/>
                <w:numId w:val="56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وسائل دفع قيمة المنتجات أو الخدمات</w:t>
            </w:r>
          </w:p>
          <w:p w:rsidR="00720324" w:rsidRPr="00720324" w:rsidRDefault="00720324" w:rsidP="0072032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C4853" w:rsidRPr="00BB44AD" w:rsidTr="00D77E42">
        <w:tc>
          <w:tcPr>
            <w:tcW w:w="9810" w:type="dxa"/>
          </w:tcPr>
          <w:p w:rsidR="00720324" w:rsidRDefault="00720324" w:rsidP="00787FBB">
            <w:pPr>
              <w:rPr>
                <w:b/>
                <w:bCs/>
                <w:sz w:val="24"/>
                <w:szCs w:val="24"/>
                <w:rtl/>
              </w:rPr>
            </w:pPr>
          </w:p>
          <w:p w:rsidR="005C4853" w:rsidRDefault="005C4853" w:rsidP="00787FB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59 / للكتالوج الالكتروني عدة خصائص وفوائد ، فما هي الميزة التي لا تنطبق على الكت</w:t>
            </w:r>
            <w:r w:rsidR="004F5EC3">
              <w:rPr>
                <w:rFonts w:hint="cs"/>
                <w:b/>
                <w:bCs/>
                <w:sz w:val="24"/>
                <w:szCs w:val="24"/>
                <w:rtl/>
              </w:rPr>
              <w:t xml:space="preserve">الوج الالكتروني من بين ما يلي </w:t>
            </w:r>
          </w:p>
          <w:p w:rsidR="005C4853" w:rsidRDefault="005C4853" w:rsidP="005C4853">
            <w:pPr>
              <w:pStyle w:val="a4"/>
              <w:numPr>
                <w:ilvl w:val="0"/>
                <w:numId w:val="57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سهولة تحديث بيانات السلع والخدمات</w:t>
            </w:r>
          </w:p>
          <w:p w:rsidR="005C4853" w:rsidRDefault="005C4853" w:rsidP="005C4853">
            <w:pPr>
              <w:pStyle w:val="a4"/>
              <w:numPr>
                <w:ilvl w:val="0"/>
                <w:numId w:val="57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سهولة التخصيص</w:t>
            </w:r>
          </w:p>
          <w:p w:rsidR="005C4853" w:rsidRPr="005C4853" w:rsidRDefault="005C4853" w:rsidP="005C4853">
            <w:pPr>
              <w:pStyle w:val="a4"/>
              <w:numPr>
                <w:ilvl w:val="0"/>
                <w:numId w:val="57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5C4853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سهولة البناء دون الحاجة للتقنيات والتطبيقات المتقدمة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صــــــــــــ 8 </w:t>
            </w:r>
          </w:p>
          <w:p w:rsidR="005C4853" w:rsidRDefault="005C4853" w:rsidP="005C4853">
            <w:pPr>
              <w:pStyle w:val="a4"/>
              <w:numPr>
                <w:ilvl w:val="0"/>
                <w:numId w:val="57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وجود محرك بحث دقيق وسريع</w:t>
            </w:r>
          </w:p>
          <w:p w:rsidR="00720324" w:rsidRPr="00720324" w:rsidRDefault="00720324" w:rsidP="0072032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C4853" w:rsidRPr="00BB44AD" w:rsidTr="00D77E42">
        <w:tc>
          <w:tcPr>
            <w:tcW w:w="9810" w:type="dxa"/>
          </w:tcPr>
          <w:p w:rsidR="00720324" w:rsidRDefault="00720324" w:rsidP="00787FBB">
            <w:pPr>
              <w:rPr>
                <w:b/>
                <w:bCs/>
                <w:sz w:val="24"/>
                <w:szCs w:val="24"/>
                <w:rtl/>
              </w:rPr>
            </w:pPr>
          </w:p>
          <w:p w:rsidR="005C4853" w:rsidRDefault="005C4853" w:rsidP="00787FB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سؤال 60 / تتميز الــ </w:t>
            </w:r>
            <w:r>
              <w:rPr>
                <w:b/>
                <w:bCs/>
                <w:sz w:val="24"/>
                <w:szCs w:val="24"/>
              </w:rPr>
              <w:t xml:space="preserve">Web 2.0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بتوفر آليات متنوعة منها:</w:t>
            </w:r>
          </w:p>
          <w:p w:rsidR="005C4853" w:rsidRDefault="005C4853" w:rsidP="005C4853">
            <w:pPr>
              <w:pStyle w:val="a4"/>
              <w:numPr>
                <w:ilvl w:val="0"/>
                <w:numId w:val="58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سوق الكتروني</w:t>
            </w:r>
          </w:p>
          <w:p w:rsidR="005C4853" w:rsidRDefault="005C4853" w:rsidP="005C4853">
            <w:pPr>
              <w:pStyle w:val="a4"/>
              <w:numPr>
                <w:ilvl w:val="0"/>
                <w:numId w:val="58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سلة تسوق الكترونية</w:t>
            </w:r>
          </w:p>
          <w:p w:rsidR="005C4853" w:rsidRDefault="005C4853" w:rsidP="005C4853">
            <w:pPr>
              <w:pStyle w:val="a4"/>
              <w:numPr>
                <w:ilvl w:val="0"/>
                <w:numId w:val="58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كتالوج الكتروني</w:t>
            </w:r>
          </w:p>
          <w:p w:rsidR="005C4853" w:rsidRPr="001A469F" w:rsidRDefault="005C4853" w:rsidP="005C4853">
            <w:pPr>
              <w:pStyle w:val="a4"/>
              <w:numPr>
                <w:ilvl w:val="0"/>
                <w:numId w:val="58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1A469F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ليس مما سبق</w:t>
            </w:r>
            <w:r w:rsidR="001A469F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صــــ 19 ( الاعلان الالكتروني )</w:t>
            </w:r>
          </w:p>
          <w:p w:rsidR="00720324" w:rsidRPr="00720324" w:rsidRDefault="00720324" w:rsidP="0072032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720324" w:rsidRPr="00BB44AD" w:rsidTr="00D77E42">
        <w:tc>
          <w:tcPr>
            <w:tcW w:w="9810" w:type="dxa"/>
          </w:tcPr>
          <w:p w:rsidR="00720324" w:rsidRDefault="00720324" w:rsidP="00787FBB">
            <w:pPr>
              <w:rPr>
                <w:b/>
                <w:bCs/>
                <w:sz w:val="24"/>
                <w:szCs w:val="24"/>
                <w:rtl/>
              </w:rPr>
            </w:pPr>
          </w:p>
          <w:p w:rsidR="00720324" w:rsidRDefault="00720324" w:rsidP="00787FB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61 / من وجهة نظر خدمية تساعد تطبيقات التجارة الالكترونية للشركات والحكومات والزبائن على تحقيق ما يلي:</w:t>
            </w:r>
          </w:p>
          <w:p w:rsidR="00720324" w:rsidRDefault="00720324" w:rsidP="00720324">
            <w:pPr>
              <w:pStyle w:val="a4"/>
              <w:numPr>
                <w:ilvl w:val="0"/>
                <w:numId w:val="59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تخفيض تكاليف تقديم الخدمة</w:t>
            </w:r>
          </w:p>
          <w:p w:rsidR="00720324" w:rsidRDefault="00720324" w:rsidP="00720324">
            <w:pPr>
              <w:pStyle w:val="a4"/>
              <w:numPr>
                <w:ilvl w:val="0"/>
                <w:numId w:val="59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تحسين جودة الخدمة</w:t>
            </w:r>
          </w:p>
          <w:p w:rsidR="00720324" w:rsidRDefault="00720324" w:rsidP="00720324">
            <w:pPr>
              <w:pStyle w:val="a4"/>
              <w:numPr>
                <w:ilvl w:val="0"/>
                <w:numId w:val="59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تخفيض وقت ايصال المنتجات أو الخدمات</w:t>
            </w:r>
          </w:p>
          <w:p w:rsidR="00720324" w:rsidRPr="00720324" w:rsidRDefault="00720324" w:rsidP="004F5EC3">
            <w:pPr>
              <w:pStyle w:val="a4"/>
              <w:numPr>
                <w:ilvl w:val="0"/>
                <w:numId w:val="59"/>
              </w:numPr>
              <w:rPr>
                <w:b/>
                <w:bCs/>
                <w:sz w:val="24"/>
                <w:szCs w:val="24"/>
                <w:rtl/>
              </w:rPr>
            </w:pPr>
            <w:r w:rsidRPr="00720324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كل ما سبق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صــــــــ</w:t>
            </w:r>
            <w:r w:rsidR="004F5EC3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5</w:t>
            </w:r>
          </w:p>
        </w:tc>
      </w:tr>
      <w:tr w:rsidR="00720324" w:rsidRPr="00BB44AD" w:rsidTr="00D77E42">
        <w:trPr>
          <w:trHeight w:val="1988"/>
        </w:trPr>
        <w:tc>
          <w:tcPr>
            <w:tcW w:w="9810" w:type="dxa"/>
          </w:tcPr>
          <w:p w:rsidR="00720324" w:rsidRDefault="00720324" w:rsidP="00787FB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  <w:p w:rsidR="00720324" w:rsidRDefault="00720324" w:rsidP="00787FB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62 / من أهم عناصر السوق الألكتروني:</w:t>
            </w:r>
          </w:p>
          <w:p w:rsidR="00720324" w:rsidRDefault="00720324" w:rsidP="00720324">
            <w:pPr>
              <w:pStyle w:val="a4"/>
              <w:numPr>
                <w:ilvl w:val="0"/>
                <w:numId w:val="60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البنية التحتية</w:t>
            </w:r>
          </w:p>
          <w:p w:rsidR="00720324" w:rsidRDefault="00720324" w:rsidP="00720324">
            <w:pPr>
              <w:pStyle w:val="a4"/>
              <w:numPr>
                <w:ilvl w:val="0"/>
                <w:numId w:val="60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الزبائن</w:t>
            </w:r>
          </w:p>
          <w:p w:rsidR="00720324" w:rsidRDefault="00720324" w:rsidP="00720324">
            <w:pPr>
              <w:pStyle w:val="a4"/>
              <w:numPr>
                <w:ilvl w:val="0"/>
                <w:numId w:val="60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شركاء العمل</w:t>
            </w:r>
          </w:p>
          <w:p w:rsidR="00720324" w:rsidRPr="00720324" w:rsidRDefault="00720324" w:rsidP="00720324">
            <w:pPr>
              <w:pStyle w:val="a4"/>
              <w:numPr>
                <w:ilvl w:val="0"/>
                <w:numId w:val="60"/>
              </w:numPr>
              <w:rPr>
                <w:b/>
                <w:bCs/>
                <w:color w:val="00B050"/>
                <w:sz w:val="24"/>
                <w:szCs w:val="24"/>
                <w:u w:val="single"/>
                <w:rtl/>
              </w:rPr>
            </w:pPr>
            <w:r w:rsidRPr="00720324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كل ما سبق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 صـــــــــــــــ 6</w:t>
            </w:r>
          </w:p>
          <w:p w:rsidR="00720324" w:rsidRDefault="00720324" w:rsidP="00EF33F7">
            <w:pPr>
              <w:tabs>
                <w:tab w:val="left" w:pos="8585"/>
              </w:tabs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720324" w:rsidRPr="00BB44AD" w:rsidTr="00D77E42">
        <w:tc>
          <w:tcPr>
            <w:tcW w:w="9810" w:type="dxa"/>
          </w:tcPr>
          <w:p w:rsidR="00720324" w:rsidRDefault="00720324" w:rsidP="00787FBB">
            <w:pPr>
              <w:rPr>
                <w:b/>
                <w:bCs/>
                <w:sz w:val="24"/>
                <w:szCs w:val="24"/>
                <w:rtl/>
              </w:rPr>
            </w:pPr>
          </w:p>
          <w:p w:rsidR="00720324" w:rsidRDefault="00720324" w:rsidP="00787FB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63 / البنية القانونية التنظيمية للبائع والمشتري هو:</w:t>
            </w:r>
          </w:p>
          <w:p w:rsidR="00720324" w:rsidRPr="00720324" w:rsidRDefault="00720324" w:rsidP="00720324">
            <w:pPr>
              <w:pStyle w:val="a4"/>
              <w:numPr>
                <w:ilvl w:val="0"/>
                <w:numId w:val="61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720324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السوق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        صـــــــــــــــــــــ 6</w:t>
            </w:r>
          </w:p>
          <w:p w:rsidR="00720324" w:rsidRDefault="00720324" w:rsidP="00720324">
            <w:pPr>
              <w:pStyle w:val="a4"/>
              <w:numPr>
                <w:ilvl w:val="0"/>
                <w:numId w:val="61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الموقع الالكتروني</w:t>
            </w:r>
          </w:p>
          <w:p w:rsidR="00720324" w:rsidRDefault="00720324" w:rsidP="00720324">
            <w:pPr>
              <w:pStyle w:val="a4"/>
              <w:numPr>
                <w:ilvl w:val="0"/>
                <w:numId w:val="61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المزاد</w:t>
            </w:r>
          </w:p>
          <w:p w:rsidR="00720324" w:rsidRDefault="00720324" w:rsidP="00720324">
            <w:pPr>
              <w:pStyle w:val="a4"/>
              <w:numPr>
                <w:ilvl w:val="0"/>
                <w:numId w:val="61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ليس مما سبق</w:t>
            </w:r>
          </w:p>
          <w:p w:rsidR="00720324" w:rsidRPr="00720324" w:rsidRDefault="00720324" w:rsidP="00720324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1744D" w:rsidRPr="00BB44AD" w:rsidTr="00D77E42">
        <w:tc>
          <w:tcPr>
            <w:tcW w:w="9810" w:type="dxa"/>
          </w:tcPr>
          <w:p w:rsidR="00C1744D" w:rsidRDefault="00C1744D" w:rsidP="00787FBB">
            <w:pPr>
              <w:rPr>
                <w:b/>
                <w:bCs/>
                <w:sz w:val="24"/>
                <w:szCs w:val="24"/>
                <w:rtl/>
              </w:rPr>
            </w:pPr>
          </w:p>
          <w:p w:rsidR="00C1744D" w:rsidRDefault="00C1744D" w:rsidP="00787FB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64</w:t>
            </w:r>
            <w:r w:rsidR="004877BB">
              <w:rPr>
                <w:rFonts w:hint="cs"/>
                <w:b/>
                <w:bCs/>
                <w:sz w:val="24"/>
                <w:szCs w:val="24"/>
                <w:rtl/>
              </w:rPr>
              <w:t xml:space="preserve"> / هو مركز تسوق يوجد فيه العديد من المتاجر الالكترونية تقدم الكثير من الخدمات والمنتجات والسلع:</w:t>
            </w:r>
          </w:p>
          <w:p w:rsidR="004877BB" w:rsidRDefault="00CE7802" w:rsidP="004877BB">
            <w:pPr>
              <w:pStyle w:val="a4"/>
              <w:numPr>
                <w:ilvl w:val="0"/>
                <w:numId w:val="62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Shopping Cart</w:t>
            </w:r>
          </w:p>
          <w:p w:rsidR="00CE7802" w:rsidRPr="003423DE" w:rsidRDefault="00CE7802" w:rsidP="003423DE">
            <w:pPr>
              <w:pStyle w:val="a4"/>
              <w:numPr>
                <w:ilvl w:val="0"/>
                <w:numId w:val="62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3423DE">
              <w:rPr>
                <w:b/>
                <w:bCs/>
                <w:color w:val="00B050"/>
                <w:sz w:val="24"/>
                <w:szCs w:val="24"/>
                <w:u w:val="single"/>
              </w:rPr>
              <w:t>E-Ma</w:t>
            </w:r>
            <w:r w:rsidR="003423DE" w:rsidRPr="003423DE">
              <w:rPr>
                <w:b/>
                <w:bCs/>
                <w:color w:val="00B050"/>
                <w:sz w:val="24"/>
                <w:szCs w:val="24"/>
                <w:u w:val="single"/>
              </w:rPr>
              <w:t>l</w:t>
            </w:r>
            <w:r w:rsidRPr="003423DE">
              <w:rPr>
                <w:b/>
                <w:bCs/>
                <w:color w:val="00B050"/>
                <w:sz w:val="24"/>
                <w:szCs w:val="24"/>
                <w:u w:val="single"/>
              </w:rPr>
              <w:t>l</w:t>
            </w:r>
            <w:r w:rsidR="003423DE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صـــــــــــ 6</w:t>
            </w:r>
          </w:p>
          <w:p w:rsidR="00CE7802" w:rsidRDefault="00CE7802" w:rsidP="00CE7802">
            <w:pPr>
              <w:pStyle w:val="a4"/>
              <w:numPr>
                <w:ilvl w:val="0"/>
                <w:numId w:val="62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Store front</w:t>
            </w:r>
          </w:p>
          <w:p w:rsidR="00CE7802" w:rsidRDefault="00CE7802" w:rsidP="00CE7802">
            <w:pPr>
              <w:pStyle w:val="a4"/>
              <w:numPr>
                <w:ilvl w:val="0"/>
                <w:numId w:val="62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Portal</w:t>
            </w:r>
          </w:p>
          <w:p w:rsidR="00CE7802" w:rsidRDefault="00CE7802" w:rsidP="00CE7802">
            <w:pPr>
              <w:rPr>
                <w:b/>
                <w:bCs/>
                <w:sz w:val="24"/>
                <w:szCs w:val="24"/>
                <w:rtl/>
              </w:rPr>
            </w:pPr>
          </w:p>
          <w:p w:rsidR="00A30232" w:rsidRDefault="00A30232" w:rsidP="00CE7802">
            <w:pPr>
              <w:rPr>
                <w:b/>
                <w:bCs/>
                <w:sz w:val="24"/>
                <w:szCs w:val="24"/>
                <w:rtl/>
              </w:rPr>
            </w:pPr>
          </w:p>
          <w:p w:rsidR="00A30232" w:rsidRDefault="00A30232" w:rsidP="00CE7802">
            <w:pPr>
              <w:rPr>
                <w:b/>
                <w:bCs/>
                <w:sz w:val="24"/>
                <w:szCs w:val="24"/>
                <w:rtl/>
              </w:rPr>
            </w:pPr>
          </w:p>
          <w:p w:rsidR="00A30232" w:rsidRDefault="00A30232" w:rsidP="00CE7802">
            <w:pPr>
              <w:rPr>
                <w:b/>
                <w:bCs/>
                <w:sz w:val="24"/>
                <w:szCs w:val="24"/>
                <w:rtl/>
              </w:rPr>
            </w:pPr>
          </w:p>
          <w:p w:rsidR="00A30232" w:rsidRPr="00CE7802" w:rsidRDefault="00A30232" w:rsidP="00CE7802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E7802" w:rsidRPr="00BB44AD" w:rsidTr="00D77E42">
        <w:tc>
          <w:tcPr>
            <w:tcW w:w="9810" w:type="dxa"/>
          </w:tcPr>
          <w:p w:rsidR="00CE7802" w:rsidRDefault="00CE7802" w:rsidP="00787FBB">
            <w:pPr>
              <w:rPr>
                <w:b/>
                <w:bCs/>
                <w:sz w:val="24"/>
                <w:szCs w:val="24"/>
                <w:rtl/>
              </w:rPr>
            </w:pPr>
          </w:p>
          <w:p w:rsidR="00CE7802" w:rsidRDefault="00CE7802" w:rsidP="00787FB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سؤال 65 / العمليات التي تم بدون أن يتعامل معها المشتري الألكتروني وتقوم بها الشركة البائعة مثل التحصيل المالي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lastRenderedPageBreak/>
              <w:t>والشحن وايصال المنتج للزبون تسمى:</w:t>
            </w:r>
          </w:p>
          <w:p w:rsidR="00CE7802" w:rsidRDefault="00CE7802" w:rsidP="00CE7802">
            <w:pPr>
              <w:pStyle w:val="a4"/>
              <w:numPr>
                <w:ilvl w:val="0"/>
                <w:numId w:val="63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Digital Services</w:t>
            </w:r>
          </w:p>
          <w:p w:rsidR="00CE7802" w:rsidRDefault="00CE7802" w:rsidP="00CE7802">
            <w:pPr>
              <w:pStyle w:val="a4"/>
              <w:numPr>
                <w:ilvl w:val="0"/>
                <w:numId w:val="63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First End</w:t>
            </w:r>
          </w:p>
          <w:p w:rsidR="00CE7802" w:rsidRDefault="00CE7802" w:rsidP="00CE7802">
            <w:pPr>
              <w:pStyle w:val="a4"/>
              <w:numPr>
                <w:ilvl w:val="0"/>
                <w:numId w:val="63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Front End</w:t>
            </w:r>
          </w:p>
          <w:p w:rsidR="00CE7802" w:rsidRPr="003423DE" w:rsidRDefault="00CE7802" w:rsidP="00CE7802">
            <w:pPr>
              <w:pStyle w:val="a4"/>
              <w:numPr>
                <w:ilvl w:val="0"/>
                <w:numId w:val="63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3423DE">
              <w:rPr>
                <w:b/>
                <w:bCs/>
                <w:color w:val="00B050"/>
                <w:sz w:val="24"/>
                <w:szCs w:val="24"/>
                <w:u w:val="single"/>
              </w:rPr>
              <w:t>Back End</w:t>
            </w:r>
            <w:r w:rsidR="003423DE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     صــــــــــ6</w:t>
            </w:r>
          </w:p>
          <w:p w:rsidR="00CE7802" w:rsidRPr="00CE7802" w:rsidRDefault="00CE7802" w:rsidP="00CE7802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E7802" w:rsidRPr="00BB44AD" w:rsidTr="00D77E42">
        <w:tc>
          <w:tcPr>
            <w:tcW w:w="9810" w:type="dxa"/>
          </w:tcPr>
          <w:p w:rsidR="00CE7802" w:rsidRDefault="00CE7802" w:rsidP="00787FBB">
            <w:pPr>
              <w:rPr>
                <w:b/>
                <w:bCs/>
                <w:sz w:val="24"/>
                <w:szCs w:val="24"/>
                <w:rtl/>
              </w:rPr>
            </w:pPr>
          </w:p>
          <w:p w:rsidR="00CE7802" w:rsidRDefault="00CE7802" w:rsidP="00787FB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66 / سوق تمتلكه شركة واحده يسمح فقط بالمشاركة فيه لمجموعة محددة من الزبائن الذين يتعاملون مع الشركة المالكة:</w:t>
            </w:r>
          </w:p>
          <w:p w:rsidR="00CE7802" w:rsidRPr="003423DE" w:rsidRDefault="00CE7802" w:rsidP="00CE7802">
            <w:pPr>
              <w:pStyle w:val="a4"/>
              <w:numPr>
                <w:ilvl w:val="0"/>
                <w:numId w:val="64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3423DE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السوق الخاص</w:t>
            </w:r>
            <w:r w:rsidR="003423DE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صـــــــــــــــ7</w:t>
            </w:r>
          </w:p>
          <w:p w:rsidR="00CE7802" w:rsidRDefault="00CE7802" w:rsidP="00CE7802">
            <w:pPr>
              <w:pStyle w:val="a4"/>
              <w:numPr>
                <w:ilvl w:val="0"/>
                <w:numId w:val="64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السوق العام</w:t>
            </w:r>
          </w:p>
          <w:p w:rsidR="00CE7802" w:rsidRDefault="00CE7802" w:rsidP="00CE7802">
            <w:pPr>
              <w:pStyle w:val="a4"/>
              <w:numPr>
                <w:ilvl w:val="0"/>
                <w:numId w:val="64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السوق الأقليمي</w:t>
            </w:r>
          </w:p>
          <w:p w:rsidR="00CE7802" w:rsidRDefault="00CE7802" w:rsidP="00CE7802">
            <w:pPr>
              <w:pStyle w:val="a4"/>
              <w:numPr>
                <w:ilvl w:val="0"/>
                <w:numId w:val="64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السوق المزدوج</w:t>
            </w:r>
          </w:p>
          <w:p w:rsidR="00CE7802" w:rsidRPr="00CE7802" w:rsidRDefault="00CE7802" w:rsidP="00CE7802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E7802" w:rsidRPr="00BB44AD" w:rsidTr="00D77E42">
        <w:tc>
          <w:tcPr>
            <w:tcW w:w="9810" w:type="dxa"/>
          </w:tcPr>
          <w:p w:rsidR="00CE7802" w:rsidRDefault="00CE7802" w:rsidP="00787FBB">
            <w:pPr>
              <w:rPr>
                <w:b/>
                <w:bCs/>
                <w:sz w:val="24"/>
                <w:szCs w:val="24"/>
                <w:rtl/>
              </w:rPr>
            </w:pPr>
          </w:p>
          <w:p w:rsidR="00CE7802" w:rsidRDefault="00CE7802" w:rsidP="00787FB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67 / يشتمل المتجر الاكتروني على العديد من العناصر ( المواصفات ) التي تساعد الزبائن على عمليات الشراء بإستثناء :</w:t>
            </w:r>
          </w:p>
          <w:p w:rsidR="00CE7802" w:rsidRDefault="00CE7802" w:rsidP="00CE7802">
            <w:pPr>
              <w:pStyle w:val="a4"/>
              <w:numPr>
                <w:ilvl w:val="0"/>
                <w:numId w:val="65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الكتالوج الالكتروني</w:t>
            </w:r>
          </w:p>
          <w:p w:rsidR="00CE7802" w:rsidRDefault="00CE7802" w:rsidP="00CE7802">
            <w:pPr>
              <w:pStyle w:val="a4"/>
              <w:numPr>
                <w:ilvl w:val="0"/>
                <w:numId w:val="65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محرك البحث</w:t>
            </w:r>
          </w:p>
          <w:p w:rsidR="00CE7802" w:rsidRDefault="00CE7802" w:rsidP="00CE7802">
            <w:pPr>
              <w:pStyle w:val="a4"/>
              <w:numPr>
                <w:ilvl w:val="0"/>
                <w:numId w:val="65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بوابة / منطقة الدفع المالي</w:t>
            </w:r>
          </w:p>
          <w:p w:rsidR="00CE7802" w:rsidRPr="003423DE" w:rsidRDefault="00CE7802" w:rsidP="00CE7802">
            <w:pPr>
              <w:pStyle w:val="a4"/>
              <w:numPr>
                <w:ilvl w:val="0"/>
                <w:numId w:val="65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3423DE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سلسلة العرض</w:t>
            </w:r>
            <w:r w:rsidR="003423DE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   صـــــــ 6</w:t>
            </w:r>
          </w:p>
          <w:p w:rsidR="00CE7802" w:rsidRPr="00CE7802" w:rsidRDefault="00CE7802" w:rsidP="00CE7802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E7802" w:rsidRPr="00BB44AD" w:rsidTr="00D77E42">
        <w:tc>
          <w:tcPr>
            <w:tcW w:w="9810" w:type="dxa"/>
          </w:tcPr>
          <w:p w:rsidR="00CE7802" w:rsidRDefault="00CE7802" w:rsidP="00787FBB">
            <w:pPr>
              <w:rPr>
                <w:b/>
                <w:bCs/>
                <w:sz w:val="24"/>
                <w:szCs w:val="24"/>
                <w:rtl/>
              </w:rPr>
            </w:pPr>
          </w:p>
          <w:p w:rsidR="00CE7802" w:rsidRDefault="00CE7802" w:rsidP="00787FB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68 / يعتبر اليوم هو محرك البحث الأشهر على شبكة الانترنت:</w:t>
            </w:r>
          </w:p>
          <w:p w:rsidR="00CE7802" w:rsidRDefault="00CE7802" w:rsidP="00CE7802">
            <w:pPr>
              <w:pStyle w:val="a4"/>
              <w:numPr>
                <w:ilvl w:val="0"/>
                <w:numId w:val="66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Yahoo</w:t>
            </w:r>
          </w:p>
          <w:p w:rsidR="00CE7802" w:rsidRDefault="00CE7802" w:rsidP="00CE7802">
            <w:pPr>
              <w:pStyle w:val="a4"/>
              <w:numPr>
                <w:ilvl w:val="0"/>
                <w:numId w:val="66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Hotmail</w:t>
            </w:r>
          </w:p>
          <w:p w:rsidR="00CE7802" w:rsidRPr="003423DE" w:rsidRDefault="00CE7802" w:rsidP="00CE7802">
            <w:pPr>
              <w:pStyle w:val="a4"/>
              <w:numPr>
                <w:ilvl w:val="0"/>
                <w:numId w:val="66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3423DE">
              <w:rPr>
                <w:b/>
                <w:bCs/>
                <w:color w:val="00B050"/>
                <w:sz w:val="24"/>
                <w:szCs w:val="24"/>
                <w:u w:val="single"/>
              </w:rPr>
              <w:t>Google</w:t>
            </w:r>
            <w:r w:rsidR="003423DE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صــــــــــ9</w:t>
            </w:r>
          </w:p>
          <w:p w:rsidR="00CE7802" w:rsidRDefault="00CE7802" w:rsidP="00CE7802">
            <w:pPr>
              <w:pStyle w:val="a4"/>
              <w:numPr>
                <w:ilvl w:val="0"/>
                <w:numId w:val="66"/>
              </w:num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Alta Vista</w:t>
            </w:r>
          </w:p>
          <w:p w:rsidR="005A2110" w:rsidRPr="00CE7802" w:rsidRDefault="005A2110" w:rsidP="00CE7802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E7802" w:rsidRPr="00BB44AD" w:rsidTr="00D77E42">
        <w:tc>
          <w:tcPr>
            <w:tcW w:w="9810" w:type="dxa"/>
          </w:tcPr>
          <w:p w:rsidR="00CE7802" w:rsidRDefault="00CE7802" w:rsidP="00787FBB">
            <w:pPr>
              <w:rPr>
                <w:b/>
                <w:bCs/>
                <w:sz w:val="24"/>
                <w:szCs w:val="24"/>
                <w:rtl/>
              </w:rPr>
            </w:pPr>
          </w:p>
          <w:p w:rsidR="00CE7802" w:rsidRDefault="00CE7802" w:rsidP="00787FBB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سؤال 69 / تعتبر من العوامل المنافسة في التجارة الالكترونية</w:t>
            </w:r>
          </w:p>
          <w:p w:rsidR="00CE7802" w:rsidRDefault="00CE7802" w:rsidP="00CE7802">
            <w:pPr>
              <w:pStyle w:val="a4"/>
              <w:numPr>
                <w:ilvl w:val="0"/>
                <w:numId w:val="67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الاختلاف</w:t>
            </w:r>
          </w:p>
          <w:p w:rsidR="00CE7802" w:rsidRDefault="00CE7802" w:rsidP="00CE7802">
            <w:pPr>
              <w:pStyle w:val="a4"/>
              <w:numPr>
                <w:ilvl w:val="0"/>
                <w:numId w:val="67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المقارنة السريعة</w:t>
            </w:r>
          </w:p>
          <w:p w:rsidR="00CE7802" w:rsidRDefault="00CE7802" w:rsidP="00CE7802">
            <w:pPr>
              <w:pStyle w:val="a4"/>
              <w:numPr>
                <w:ilvl w:val="0"/>
                <w:numId w:val="67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انخفاض تكفة البحث عن المعلومات</w:t>
            </w:r>
          </w:p>
          <w:p w:rsidR="00CE7802" w:rsidRPr="003423DE" w:rsidRDefault="00CE7802" w:rsidP="00CE7802">
            <w:pPr>
              <w:pStyle w:val="a4"/>
              <w:numPr>
                <w:ilvl w:val="0"/>
                <w:numId w:val="67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3423DE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كل ما سبق</w:t>
            </w:r>
            <w:r w:rsidR="003423DE"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                    صـــــــــ 7</w:t>
            </w:r>
          </w:p>
          <w:p w:rsidR="00CE7802" w:rsidRPr="00CE7802" w:rsidRDefault="00CE7802" w:rsidP="00CE7802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CE7802" w:rsidRPr="00BB44AD" w:rsidTr="00D77E42">
        <w:tc>
          <w:tcPr>
            <w:tcW w:w="9810" w:type="dxa"/>
          </w:tcPr>
          <w:p w:rsidR="00CE7802" w:rsidRDefault="00CE7802" w:rsidP="00787FBB">
            <w:pPr>
              <w:rPr>
                <w:b/>
                <w:bCs/>
                <w:sz w:val="24"/>
                <w:szCs w:val="24"/>
                <w:rtl/>
              </w:rPr>
            </w:pPr>
          </w:p>
          <w:p w:rsidR="00CE7802" w:rsidRDefault="00CE7802" w:rsidP="003423DE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سؤال 70 / يقصد بالاختلاف </w:t>
            </w:r>
            <w:r>
              <w:rPr>
                <w:b/>
                <w:bCs/>
                <w:sz w:val="24"/>
                <w:szCs w:val="24"/>
              </w:rPr>
              <w:t>D</w:t>
            </w:r>
            <w:r w:rsidR="003423DE">
              <w:rPr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</w:rPr>
              <w:t>fferenti</w:t>
            </w:r>
            <w:r w:rsidR="003423DE">
              <w:rPr>
                <w:b/>
                <w:bCs/>
                <w:sz w:val="24"/>
                <w:szCs w:val="24"/>
              </w:rPr>
              <w:t>ation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في التجارة الالكترونية:</w:t>
            </w:r>
          </w:p>
          <w:p w:rsidR="003423DE" w:rsidRDefault="003423DE" w:rsidP="003423DE">
            <w:pPr>
              <w:pStyle w:val="a4"/>
              <w:numPr>
                <w:ilvl w:val="0"/>
                <w:numId w:val="68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بناء المنتج حسب رغبات الزبون واحتياجاته</w:t>
            </w:r>
          </w:p>
          <w:p w:rsidR="003423DE" w:rsidRPr="003423DE" w:rsidRDefault="003423DE" w:rsidP="003423DE">
            <w:pPr>
              <w:pStyle w:val="a4"/>
              <w:numPr>
                <w:ilvl w:val="0"/>
                <w:numId w:val="68"/>
              </w:num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  <w:r w:rsidRPr="003423DE">
              <w:rPr>
                <w:rFonts w:hint="cs"/>
                <w:b/>
                <w:bCs/>
                <w:color w:val="00B050"/>
                <w:sz w:val="24"/>
                <w:szCs w:val="24"/>
                <w:u w:val="single"/>
                <w:rtl/>
              </w:rPr>
              <w:t>امتلاك الزبون لمنتج يشعره بأنه مختلف ومتميز عن الآخرين</w:t>
            </w:r>
            <w:r>
              <w:rPr>
                <w:rFonts w:hint="cs"/>
                <w:b/>
                <w:bCs/>
                <w:color w:val="00B050"/>
                <w:sz w:val="24"/>
                <w:szCs w:val="24"/>
                <w:rtl/>
              </w:rPr>
              <w:t xml:space="preserve">               صـــــــ7</w:t>
            </w:r>
          </w:p>
          <w:p w:rsidR="003423DE" w:rsidRDefault="003423DE" w:rsidP="003423DE">
            <w:pPr>
              <w:pStyle w:val="a4"/>
              <w:numPr>
                <w:ilvl w:val="0"/>
                <w:numId w:val="68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أمتلاك الزبون لمنتج مختلف تماما عن المنتجات الأخرى</w:t>
            </w:r>
          </w:p>
          <w:p w:rsidR="003423DE" w:rsidRDefault="003423DE" w:rsidP="003423DE">
            <w:pPr>
              <w:pStyle w:val="a4"/>
              <w:numPr>
                <w:ilvl w:val="0"/>
                <w:numId w:val="68"/>
              </w:numPr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امتلاك المنظمة لمنتج مختلف مما يجعلها في موقع تنافسي أفضل أمام المنافسين</w:t>
            </w:r>
          </w:p>
          <w:p w:rsidR="003423DE" w:rsidRPr="003423DE" w:rsidRDefault="003423DE" w:rsidP="003423DE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:rsidR="007B482C" w:rsidRDefault="007B482C">
      <w:pPr>
        <w:rPr>
          <w:b/>
          <w:bCs/>
          <w:sz w:val="24"/>
          <w:szCs w:val="24"/>
          <w:rtl/>
        </w:rPr>
      </w:pPr>
    </w:p>
    <w:p w:rsidR="009A56FF" w:rsidRDefault="009A56FF">
      <w:pPr>
        <w:rPr>
          <w:b/>
          <w:bCs/>
          <w:sz w:val="24"/>
          <w:szCs w:val="24"/>
          <w:rtl/>
        </w:rPr>
      </w:pPr>
    </w:p>
    <w:p w:rsidR="009A56FF" w:rsidRDefault="009A56FF">
      <w:pPr>
        <w:rPr>
          <w:b/>
          <w:bCs/>
          <w:sz w:val="24"/>
          <w:szCs w:val="24"/>
          <w:rtl/>
        </w:rPr>
      </w:pPr>
    </w:p>
    <w:p w:rsidR="009A56FF" w:rsidRPr="00BB44AD" w:rsidRDefault="009A56FF">
      <w:pPr>
        <w:rPr>
          <w:b/>
          <w:bCs/>
          <w:sz w:val="24"/>
          <w:szCs w:val="24"/>
        </w:rPr>
      </w:pPr>
    </w:p>
    <w:sectPr w:rsidR="009A56FF" w:rsidRPr="00BB44AD" w:rsidSect="00672B24">
      <w:footerReference w:type="default" r:id="rId7"/>
      <w:pgSz w:w="11906" w:h="16838"/>
      <w:pgMar w:top="630" w:right="1800" w:bottom="567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028A" w:rsidRDefault="00E4028A" w:rsidP="005A2110">
      <w:pPr>
        <w:spacing w:after="0" w:line="240" w:lineRule="auto"/>
      </w:pPr>
      <w:r>
        <w:separator/>
      </w:r>
    </w:p>
  </w:endnote>
  <w:endnote w:type="continuationSeparator" w:id="1">
    <w:p w:rsidR="00E4028A" w:rsidRDefault="00E4028A" w:rsidP="005A21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e_AlMohanad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bidiVisual/>
      <w:tblW w:w="5000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854"/>
      <w:gridCol w:w="7682"/>
    </w:tblGrid>
    <w:tr w:rsidR="005A2110">
      <w:tc>
        <w:tcPr>
          <w:tcW w:w="500" w:type="pct"/>
          <w:tcBorders>
            <w:top w:val="single" w:sz="4" w:space="0" w:color="943634" w:themeColor="accent2" w:themeShade="BF"/>
          </w:tcBorders>
          <w:shd w:val="clear" w:color="auto" w:fill="943634" w:themeFill="accent2" w:themeFillShade="BF"/>
        </w:tcPr>
        <w:p w:rsidR="005A2110" w:rsidRDefault="00FC6E12">
          <w:pPr>
            <w:pStyle w:val="a7"/>
            <w:jc w:val="right"/>
            <w:rPr>
              <w:b/>
              <w:color w:val="FFFFFF" w:themeColor="background1"/>
            </w:rPr>
          </w:pPr>
          <w:fldSimple w:instr=" PAGE   \* MERGEFORMAT ">
            <w:r w:rsidR="00BB16AF" w:rsidRPr="00BB16AF">
              <w:rPr>
                <w:rFonts w:cs="Calibri"/>
                <w:noProof/>
                <w:color w:val="FFFFFF" w:themeColor="background1"/>
                <w:rtl/>
                <w:lang w:val="ar-SA"/>
              </w:rPr>
              <w:t>5</w:t>
            </w:r>
          </w:fldSimple>
        </w:p>
      </w:tc>
      <w:tc>
        <w:tcPr>
          <w:tcW w:w="4500" w:type="pct"/>
          <w:tcBorders>
            <w:top w:val="single" w:sz="4" w:space="0" w:color="auto"/>
          </w:tcBorders>
        </w:tcPr>
        <w:p w:rsidR="005A2110" w:rsidRDefault="005A2110" w:rsidP="005A2110">
          <w:pPr>
            <w:pStyle w:val="a7"/>
          </w:pPr>
          <w:r>
            <w:rPr>
              <w:rFonts w:hint="cs"/>
              <w:rtl/>
              <w:lang w:val="ar-SA"/>
            </w:rPr>
            <w:t xml:space="preserve">                                                                                                       </w:t>
          </w:r>
          <w:r>
            <w:rPr>
              <w:rtl/>
              <w:lang w:val="ar-SA"/>
            </w:rPr>
            <w:t xml:space="preserve"> </w:t>
          </w:r>
          <w:sdt>
            <w:sdtPr>
              <w:rPr>
                <w:rtl/>
              </w:rPr>
              <w:alias w:val="الشركة"/>
              <w:id w:val="75914618"/>
              <w:placeholder>
                <w:docPart w:val="180101D73D4341BE86F08749BE92036F"/>
              </w:placeholder>
              <w:dataBinding w:prefixMappings="xmlns:ns0='http://schemas.openxmlformats.org/officeDocument/2006/extended-properties'" w:xpath="/ns0:Properties[1]/ns0:Company[1]" w:storeItemID="{6668398D-A668-4E3E-A5EB-62B293D839F1}"/>
              <w:text/>
            </w:sdtPr>
            <w:sdtContent>
              <w:r>
                <w:rPr>
                  <w:rFonts w:hint="cs"/>
                  <w:rtl/>
                </w:rPr>
                <w:t>شموخ إنسان</w:t>
              </w:r>
            </w:sdtContent>
          </w:sdt>
        </w:p>
      </w:tc>
    </w:tr>
  </w:tbl>
  <w:p w:rsidR="005A2110" w:rsidRDefault="005A2110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028A" w:rsidRDefault="00E4028A" w:rsidP="005A2110">
      <w:pPr>
        <w:spacing w:after="0" w:line="240" w:lineRule="auto"/>
      </w:pPr>
      <w:r>
        <w:separator/>
      </w:r>
    </w:p>
  </w:footnote>
  <w:footnote w:type="continuationSeparator" w:id="1">
    <w:p w:rsidR="00E4028A" w:rsidRDefault="00E4028A" w:rsidP="005A21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36295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1">
    <w:nsid w:val="005D152B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2">
    <w:nsid w:val="00957354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3">
    <w:nsid w:val="038124DB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4">
    <w:nsid w:val="055C5C73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5">
    <w:nsid w:val="07754F94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6">
    <w:nsid w:val="0B130313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7">
    <w:nsid w:val="0BBC5929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8">
    <w:nsid w:val="0BE04176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9">
    <w:nsid w:val="0EDF24EA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10">
    <w:nsid w:val="0EFE6216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11">
    <w:nsid w:val="10F82264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12">
    <w:nsid w:val="122C6216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13">
    <w:nsid w:val="1C6170E5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14">
    <w:nsid w:val="1CC31E1D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15">
    <w:nsid w:val="202E33EA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16">
    <w:nsid w:val="23B87C40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17">
    <w:nsid w:val="2911345A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18">
    <w:nsid w:val="29A8481E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19">
    <w:nsid w:val="2C4E6EC5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20">
    <w:nsid w:val="2CD35217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21">
    <w:nsid w:val="2EF35ECF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22">
    <w:nsid w:val="301023B6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23">
    <w:nsid w:val="30F67D80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24">
    <w:nsid w:val="3233791F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25">
    <w:nsid w:val="37CA065D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26">
    <w:nsid w:val="38F66AEB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27">
    <w:nsid w:val="3ACA1F02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28">
    <w:nsid w:val="3B031D67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29">
    <w:nsid w:val="3CE13480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30">
    <w:nsid w:val="3CF83AFF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31">
    <w:nsid w:val="3D4D0616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32">
    <w:nsid w:val="3DBF19AD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33">
    <w:nsid w:val="3F2B1A93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34">
    <w:nsid w:val="42196C87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35">
    <w:nsid w:val="421C6E94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36">
    <w:nsid w:val="461B362E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37">
    <w:nsid w:val="47275C14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38">
    <w:nsid w:val="49E5118E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39">
    <w:nsid w:val="4ED91322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40">
    <w:nsid w:val="504D6D30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41">
    <w:nsid w:val="50DF4500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42">
    <w:nsid w:val="511849F8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43">
    <w:nsid w:val="51F324D5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44">
    <w:nsid w:val="545A445F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45">
    <w:nsid w:val="54B72772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46">
    <w:nsid w:val="56AF2FCD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47">
    <w:nsid w:val="596953E1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48">
    <w:nsid w:val="5B6749A2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49">
    <w:nsid w:val="5CAE51A1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50">
    <w:nsid w:val="5F4516C9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51">
    <w:nsid w:val="617F0C4A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52">
    <w:nsid w:val="63481947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53">
    <w:nsid w:val="66D42970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54">
    <w:nsid w:val="6A691BB9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55">
    <w:nsid w:val="6B932B40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56">
    <w:nsid w:val="6C1660E1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57">
    <w:nsid w:val="6D41276D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58">
    <w:nsid w:val="6E800533"/>
    <w:multiLevelType w:val="multilevel"/>
    <w:tmpl w:val="3338558A"/>
    <w:lvl w:ilvl="0">
      <w:start w:val="1"/>
      <w:numFmt w:val="arabicAlpha"/>
      <w:lvlText w:val="%1-"/>
      <w:lvlJc w:val="center"/>
      <w:pPr>
        <w:ind w:left="1080" w:hanging="360"/>
      </w:pPr>
      <w:rPr>
        <w:color w:val="000000" w:themeColor="text1"/>
      </w:r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59">
    <w:nsid w:val="6FBF4981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60">
    <w:nsid w:val="70861D25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61">
    <w:nsid w:val="72B43F30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62">
    <w:nsid w:val="75517123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63">
    <w:nsid w:val="762408B9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64">
    <w:nsid w:val="7A765E3B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65">
    <w:nsid w:val="7BDE5467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66">
    <w:nsid w:val="7C105323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67">
    <w:nsid w:val="7D38121E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abstractNum w:abstractNumId="68">
    <w:nsid w:val="7DB01711"/>
    <w:multiLevelType w:val="multilevel"/>
    <w:tmpl w:val="04090021"/>
    <w:lvl w:ilvl="0">
      <w:start w:val="1"/>
      <w:numFmt w:val="arabicAlpha"/>
      <w:lvlText w:val="%1-"/>
      <w:lvlJc w:val="center"/>
      <w:pPr>
        <w:ind w:left="1080" w:hanging="360"/>
      </w:pPr>
    </w:lvl>
    <w:lvl w:ilvl="1">
      <w:start w:val="1"/>
      <w:numFmt w:val="decimal"/>
      <w:lvlText w:val="%1-%2-"/>
      <w:lvlJc w:val="center"/>
      <w:pPr>
        <w:ind w:left="1440" w:hanging="360"/>
      </w:pPr>
    </w:lvl>
    <w:lvl w:ilvl="2">
      <w:start w:val="1"/>
      <w:numFmt w:val="arabicAlpha"/>
      <w:lvlText w:val="%1-%2-%3-"/>
      <w:lvlJc w:val="center"/>
      <w:pPr>
        <w:ind w:left="1800" w:hanging="360"/>
      </w:pPr>
    </w:lvl>
    <w:lvl w:ilvl="3">
      <w:start w:val="1"/>
      <w:numFmt w:val="decimal"/>
      <w:lvlText w:val="%1-%2-%3-%4-"/>
      <w:lvlJc w:val="center"/>
      <w:pPr>
        <w:ind w:left="2160" w:hanging="360"/>
      </w:pPr>
    </w:lvl>
    <w:lvl w:ilvl="4">
      <w:start w:val="1"/>
      <w:numFmt w:val="arabicAlpha"/>
      <w:lvlText w:val="%1-%2-%3-%4-%5-"/>
      <w:lvlJc w:val="center"/>
      <w:pPr>
        <w:ind w:left="2520" w:hanging="360"/>
      </w:pPr>
    </w:lvl>
    <w:lvl w:ilvl="5">
      <w:start w:val="1"/>
      <w:numFmt w:val="decimal"/>
      <w:lvlText w:val="%1-%2-%3-%4-%5-%6-"/>
      <w:lvlJc w:val="center"/>
      <w:pPr>
        <w:ind w:left="2880" w:hanging="360"/>
      </w:pPr>
    </w:lvl>
    <w:lvl w:ilvl="6">
      <w:start w:val="1"/>
      <w:numFmt w:val="arabicAlpha"/>
      <w:lvlText w:val="%1-%2-%3-%4-%5-%6-%7-"/>
      <w:lvlJc w:val="center"/>
      <w:pPr>
        <w:ind w:left="3240" w:hanging="360"/>
      </w:pPr>
    </w:lvl>
    <w:lvl w:ilvl="7">
      <w:start w:val="1"/>
      <w:numFmt w:val="decimal"/>
      <w:lvlText w:val="%1-%2-%3-%4-%5-%6-%7-%8-"/>
      <w:lvlJc w:val="center"/>
      <w:pPr>
        <w:ind w:left="3600" w:hanging="360"/>
      </w:pPr>
    </w:lvl>
    <w:lvl w:ilvl="8">
      <w:start w:val="1"/>
      <w:numFmt w:val="arabicAlpha"/>
      <w:lvlText w:val="%1-%2-%3-%4-%5-%6-%7-%8-%9-"/>
      <w:lvlJc w:val="center"/>
      <w:pPr>
        <w:ind w:left="3960" w:hanging="360"/>
      </w:pPr>
    </w:lvl>
  </w:abstractNum>
  <w:num w:numId="1">
    <w:abstractNumId w:val="19"/>
  </w:num>
  <w:num w:numId="2">
    <w:abstractNumId w:val="55"/>
  </w:num>
  <w:num w:numId="3">
    <w:abstractNumId w:val="63"/>
  </w:num>
  <w:num w:numId="4">
    <w:abstractNumId w:val="16"/>
  </w:num>
  <w:num w:numId="5">
    <w:abstractNumId w:val="9"/>
  </w:num>
  <w:num w:numId="6">
    <w:abstractNumId w:val="33"/>
  </w:num>
  <w:num w:numId="7">
    <w:abstractNumId w:val="25"/>
  </w:num>
  <w:num w:numId="8">
    <w:abstractNumId w:val="4"/>
  </w:num>
  <w:num w:numId="9">
    <w:abstractNumId w:val="49"/>
  </w:num>
  <w:num w:numId="10">
    <w:abstractNumId w:val="66"/>
  </w:num>
  <w:num w:numId="11">
    <w:abstractNumId w:val="21"/>
  </w:num>
  <w:num w:numId="12">
    <w:abstractNumId w:val="10"/>
  </w:num>
  <w:num w:numId="13">
    <w:abstractNumId w:val="22"/>
  </w:num>
  <w:num w:numId="14">
    <w:abstractNumId w:val="26"/>
  </w:num>
  <w:num w:numId="15">
    <w:abstractNumId w:val="60"/>
  </w:num>
  <w:num w:numId="16">
    <w:abstractNumId w:val="1"/>
  </w:num>
  <w:num w:numId="17">
    <w:abstractNumId w:val="34"/>
  </w:num>
  <w:num w:numId="18">
    <w:abstractNumId w:val="24"/>
  </w:num>
  <w:num w:numId="19">
    <w:abstractNumId w:val="39"/>
  </w:num>
  <w:num w:numId="20">
    <w:abstractNumId w:val="37"/>
  </w:num>
  <w:num w:numId="21">
    <w:abstractNumId w:val="7"/>
  </w:num>
  <w:num w:numId="22">
    <w:abstractNumId w:val="32"/>
  </w:num>
  <w:num w:numId="23">
    <w:abstractNumId w:val="53"/>
  </w:num>
  <w:num w:numId="24">
    <w:abstractNumId w:val="41"/>
  </w:num>
  <w:num w:numId="25">
    <w:abstractNumId w:val="11"/>
  </w:num>
  <w:num w:numId="26">
    <w:abstractNumId w:val="40"/>
  </w:num>
  <w:num w:numId="27">
    <w:abstractNumId w:val="5"/>
  </w:num>
  <w:num w:numId="28">
    <w:abstractNumId w:val="46"/>
  </w:num>
  <w:num w:numId="29">
    <w:abstractNumId w:val="29"/>
  </w:num>
  <w:num w:numId="30">
    <w:abstractNumId w:val="17"/>
  </w:num>
  <w:num w:numId="31">
    <w:abstractNumId w:val="23"/>
  </w:num>
  <w:num w:numId="32">
    <w:abstractNumId w:val="12"/>
  </w:num>
  <w:num w:numId="33">
    <w:abstractNumId w:val="56"/>
  </w:num>
  <w:num w:numId="34">
    <w:abstractNumId w:val="58"/>
  </w:num>
  <w:num w:numId="35">
    <w:abstractNumId w:val="38"/>
  </w:num>
  <w:num w:numId="36">
    <w:abstractNumId w:val="45"/>
  </w:num>
  <w:num w:numId="37">
    <w:abstractNumId w:val="67"/>
  </w:num>
  <w:num w:numId="38">
    <w:abstractNumId w:val="18"/>
  </w:num>
  <w:num w:numId="39">
    <w:abstractNumId w:val="30"/>
  </w:num>
  <w:num w:numId="40">
    <w:abstractNumId w:val="65"/>
  </w:num>
  <w:num w:numId="41">
    <w:abstractNumId w:val="20"/>
  </w:num>
  <w:num w:numId="42">
    <w:abstractNumId w:val="8"/>
  </w:num>
  <w:num w:numId="43">
    <w:abstractNumId w:val="6"/>
  </w:num>
  <w:num w:numId="44">
    <w:abstractNumId w:val="68"/>
  </w:num>
  <w:num w:numId="45">
    <w:abstractNumId w:val="59"/>
  </w:num>
  <w:num w:numId="46">
    <w:abstractNumId w:val="28"/>
  </w:num>
  <w:num w:numId="47">
    <w:abstractNumId w:val="64"/>
  </w:num>
  <w:num w:numId="48">
    <w:abstractNumId w:val="48"/>
  </w:num>
  <w:num w:numId="49">
    <w:abstractNumId w:val="27"/>
  </w:num>
  <w:num w:numId="50">
    <w:abstractNumId w:val="15"/>
  </w:num>
  <w:num w:numId="51">
    <w:abstractNumId w:val="50"/>
  </w:num>
  <w:num w:numId="52">
    <w:abstractNumId w:val="43"/>
  </w:num>
  <w:num w:numId="53">
    <w:abstractNumId w:val="62"/>
  </w:num>
  <w:num w:numId="54">
    <w:abstractNumId w:val="35"/>
  </w:num>
  <w:num w:numId="55">
    <w:abstractNumId w:val="51"/>
  </w:num>
  <w:num w:numId="56">
    <w:abstractNumId w:val="13"/>
  </w:num>
  <w:num w:numId="57">
    <w:abstractNumId w:val="54"/>
  </w:num>
  <w:num w:numId="58">
    <w:abstractNumId w:val="61"/>
  </w:num>
  <w:num w:numId="59">
    <w:abstractNumId w:val="3"/>
  </w:num>
  <w:num w:numId="60">
    <w:abstractNumId w:val="52"/>
  </w:num>
  <w:num w:numId="61">
    <w:abstractNumId w:val="44"/>
  </w:num>
  <w:num w:numId="62">
    <w:abstractNumId w:val="2"/>
  </w:num>
  <w:num w:numId="63">
    <w:abstractNumId w:val="14"/>
  </w:num>
  <w:num w:numId="64">
    <w:abstractNumId w:val="36"/>
  </w:num>
  <w:num w:numId="65">
    <w:abstractNumId w:val="42"/>
  </w:num>
  <w:num w:numId="66">
    <w:abstractNumId w:val="0"/>
  </w:num>
  <w:num w:numId="67">
    <w:abstractNumId w:val="47"/>
  </w:num>
  <w:num w:numId="68">
    <w:abstractNumId w:val="31"/>
  </w:num>
  <w:num w:numId="69">
    <w:abstractNumId w:val="57"/>
  </w:num>
  <w:numIdMacAtCleanup w:val="6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displayBackgroundShape/>
  <w:attachedTemplate r:id="rId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F0EB5"/>
    <w:rsid w:val="000011B3"/>
    <w:rsid w:val="00005E4A"/>
    <w:rsid w:val="00032BD1"/>
    <w:rsid w:val="000432B8"/>
    <w:rsid w:val="00050EC6"/>
    <w:rsid w:val="00054D4E"/>
    <w:rsid w:val="000B1695"/>
    <w:rsid w:val="000F6012"/>
    <w:rsid w:val="00102A8E"/>
    <w:rsid w:val="00130A29"/>
    <w:rsid w:val="001337EF"/>
    <w:rsid w:val="001363B2"/>
    <w:rsid w:val="00165931"/>
    <w:rsid w:val="001827CF"/>
    <w:rsid w:val="001A469F"/>
    <w:rsid w:val="002105FB"/>
    <w:rsid w:val="00251CB7"/>
    <w:rsid w:val="00253EBE"/>
    <w:rsid w:val="0027169A"/>
    <w:rsid w:val="00277A64"/>
    <w:rsid w:val="0029427C"/>
    <w:rsid w:val="002B0E90"/>
    <w:rsid w:val="002D74F7"/>
    <w:rsid w:val="002E459F"/>
    <w:rsid w:val="002F0EB5"/>
    <w:rsid w:val="002F60A6"/>
    <w:rsid w:val="00323CDA"/>
    <w:rsid w:val="003423DE"/>
    <w:rsid w:val="003707AF"/>
    <w:rsid w:val="00380B44"/>
    <w:rsid w:val="003B15A0"/>
    <w:rsid w:val="0041079D"/>
    <w:rsid w:val="004335C2"/>
    <w:rsid w:val="00435D18"/>
    <w:rsid w:val="004877BB"/>
    <w:rsid w:val="004A1805"/>
    <w:rsid w:val="004F5EC3"/>
    <w:rsid w:val="00501C01"/>
    <w:rsid w:val="00533A86"/>
    <w:rsid w:val="00541A52"/>
    <w:rsid w:val="00556041"/>
    <w:rsid w:val="0056763F"/>
    <w:rsid w:val="00576E38"/>
    <w:rsid w:val="005A1199"/>
    <w:rsid w:val="005A2110"/>
    <w:rsid w:val="005A7251"/>
    <w:rsid w:val="005B4888"/>
    <w:rsid w:val="005C4853"/>
    <w:rsid w:val="005F3735"/>
    <w:rsid w:val="0064798F"/>
    <w:rsid w:val="006515EB"/>
    <w:rsid w:val="00672B24"/>
    <w:rsid w:val="00675E3E"/>
    <w:rsid w:val="0069038E"/>
    <w:rsid w:val="00691249"/>
    <w:rsid w:val="00720324"/>
    <w:rsid w:val="00724B61"/>
    <w:rsid w:val="007266A3"/>
    <w:rsid w:val="007443AC"/>
    <w:rsid w:val="00764060"/>
    <w:rsid w:val="00777643"/>
    <w:rsid w:val="00787FBB"/>
    <w:rsid w:val="007A7A55"/>
    <w:rsid w:val="007B482C"/>
    <w:rsid w:val="00862541"/>
    <w:rsid w:val="00896892"/>
    <w:rsid w:val="008C6487"/>
    <w:rsid w:val="008D62B7"/>
    <w:rsid w:val="008D7D2A"/>
    <w:rsid w:val="00902EA3"/>
    <w:rsid w:val="00911908"/>
    <w:rsid w:val="00935BA5"/>
    <w:rsid w:val="00973937"/>
    <w:rsid w:val="009A23B6"/>
    <w:rsid w:val="009A56FF"/>
    <w:rsid w:val="009E4B4E"/>
    <w:rsid w:val="009F1FD0"/>
    <w:rsid w:val="00A21C2A"/>
    <w:rsid w:val="00A30232"/>
    <w:rsid w:val="00A802C2"/>
    <w:rsid w:val="00AD5169"/>
    <w:rsid w:val="00AE10C7"/>
    <w:rsid w:val="00B46295"/>
    <w:rsid w:val="00B97658"/>
    <w:rsid w:val="00BA36D9"/>
    <w:rsid w:val="00BB16AF"/>
    <w:rsid w:val="00BB44AD"/>
    <w:rsid w:val="00BC776A"/>
    <w:rsid w:val="00BE01F5"/>
    <w:rsid w:val="00BE62DE"/>
    <w:rsid w:val="00C1744D"/>
    <w:rsid w:val="00C43D9E"/>
    <w:rsid w:val="00C5051D"/>
    <w:rsid w:val="00C6105B"/>
    <w:rsid w:val="00C77FF5"/>
    <w:rsid w:val="00CA02D4"/>
    <w:rsid w:val="00CE7802"/>
    <w:rsid w:val="00D42C22"/>
    <w:rsid w:val="00D50BEB"/>
    <w:rsid w:val="00D77E42"/>
    <w:rsid w:val="00D91376"/>
    <w:rsid w:val="00E059A2"/>
    <w:rsid w:val="00E15F91"/>
    <w:rsid w:val="00E4028A"/>
    <w:rsid w:val="00E519A7"/>
    <w:rsid w:val="00E8040C"/>
    <w:rsid w:val="00ED5DF2"/>
    <w:rsid w:val="00EF33F7"/>
    <w:rsid w:val="00F057E4"/>
    <w:rsid w:val="00F134E0"/>
    <w:rsid w:val="00F805DD"/>
    <w:rsid w:val="00F82C20"/>
    <w:rsid w:val="00F93693"/>
    <w:rsid w:val="00FC6E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C0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482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B482C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9E4B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9E4B4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semiHidden/>
    <w:unhideWhenUsed/>
    <w:rsid w:val="005A211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5A2110"/>
  </w:style>
  <w:style w:type="paragraph" w:styleId="a7">
    <w:name w:val="footer"/>
    <w:basedOn w:val="a"/>
    <w:link w:val="Char1"/>
    <w:uiPriority w:val="99"/>
    <w:unhideWhenUsed/>
    <w:rsid w:val="005A211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5A21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levl%205\&#1575;&#1593;&#1605;&#1575;&#1604;%20&#1575;&#1603;&#1578;&#1585;&#1608;&#1606;&#1610;&#1577;\&#1581;&#1604;%20&#1575;&#1587;&#1574;&#1604;&#1577;%20&#1575;&#1604;&#1575;&#1593;&#1605;&#1575;&#1604;%20&#1575;&#1604;&#1575;&#1604;&#1603;&#1578;&#1585;&#1608;&#1606;&#1610;&#1577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180101D73D4341BE86F08749BE92036F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B9258EE1-1CB2-4EC6-BA70-587EA110CEAB}"/>
      </w:docPartPr>
      <w:docPartBody>
        <w:p w:rsidR="001F2782" w:rsidRDefault="00E67816" w:rsidP="00E67816">
          <w:pPr>
            <w:pStyle w:val="180101D73D4341BE86F08749BE92036F"/>
          </w:pPr>
          <w:r>
            <w:rPr>
              <w:rtl/>
              <w:lang w:val="ar-SA"/>
            </w:rPr>
            <w:t>[اكتب اسم الشركة]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e_AlMohanad">
    <w:altName w:val="Times New Roman"/>
    <w:charset w:val="00"/>
    <w:family w:val="roman"/>
    <w:pitch w:val="variable"/>
    <w:sig w:usb0="00000000" w:usb1="C000204A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E67816"/>
    <w:rsid w:val="001261E1"/>
    <w:rsid w:val="001F2782"/>
    <w:rsid w:val="00370229"/>
    <w:rsid w:val="00501E25"/>
    <w:rsid w:val="005D7C49"/>
    <w:rsid w:val="00C1504D"/>
    <w:rsid w:val="00E678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78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80101D73D4341BE86F08749BE92036F">
    <w:name w:val="180101D73D4341BE86F08749BE92036F"/>
    <w:rsid w:val="00E67816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حل اسئلة الاعمال الالكترونية</Template>
  <TotalTime>16</TotalTime>
  <Pages>10</Pages>
  <Words>2140</Words>
  <Characters>12202</Characters>
  <Application>Microsoft Office Word</Application>
  <DocSecurity>0</DocSecurity>
  <Lines>101</Lines>
  <Paragraphs>28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شموخ إنسان</Company>
  <LinksUpToDate>false</LinksUpToDate>
  <CharactersWithSpaces>14314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Material</dc:creator>
  <cp:keywords/>
  <dc:description/>
  <cp:lastModifiedBy>www.arabswell.com</cp:lastModifiedBy>
  <cp:revision>4</cp:revision>
  <dcterms:created xsi:type="dcterms:W3CDTF">2012-12-28T19:25:00Z</dcterms:created>
  <dcterms:modified xsi:type="dcterms:W3CDTF">2012-12-28T19:35:00Z</dcterms:modified>
</cp:coreProperties>
</file>