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01" w:rsidRPr="00705D79" w:rsidRDefault="00705D79" w:rsidP="009A56FF">
      <w:pPr>
        <w:jc w:val="center"/>
        <w:rPr>
          <w:rFonts w:ascii="ae_AlMohanad" w:hAnsi="ae_AlMohanad" w:cs="ae_AlMohanad"/>
          <w:b/>
          <w:bCs/>
          <w:sz w:val="28"/>
          <w:szCs w:val="28"/>
          <w:rtl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حل لأسئلة </w:t>
      </w:r>
      <w:proofErr w:type="spellStart"/>
      <w:r>
        <w:rPr>
          <w:rFonts w:ascii="ae_AlMohanad" w:hAnsi="ae_AlMohanad" w:cs="ae_AlMohanad" w:hint="cs"/>
          <w:b/>
          <w:bCs/>
          <w:sz w:val="28"/>
          <w:szCs w:val="28"/>
          <w:rtl/>
        </w:rPr>
        <w:t>إختبار</w:t>
      </w:r>
      <w:proofErr w:type="spellEnd"/>
      <w:r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 </w:t>
      </w:r>
      <w:r>
        <w:rPr>
          <w:rFonts w:ascii="ae_AlMohanad" w:hAnsi="ae_AlMohanad" w:cs="ae_AlMohanad"/>
          <w:b/>
          <w:bCs/>
          <w:sz w:val="28"/>
          <w:szCs w:val="28"/>
          <w:rtl/>
        </w:rPr>
        <w:t>إدارة الأعمال ال</w:t>
      </w:r>
      <w:r>
        <w:rPr>
          <w:rFonts w:ascii="ae_AlMohanad" w:hAnsi="ae_AlMohanad" w:cs="ae_AlMohanad" w:hint="cs"/>
          <w:b/>
          <w:bCs/>
          <w:sz w:val="28"/>
          <w:szCs w:val="28"/>
          <w:rtl/>
        </w:rPr>
        <w:t>إ</w:t>
      </w:r>
      <w:r w:rsidR="009A56FF" w:rsidRPr="00705D79">
        <w:rPr>
          <w:rFonts w:ascii="ae_AlMohanad" w:hAnsi="ae_AlMohanad" w:cs="ae_AlMohanad"/>
          <w:b/>
          <w:bCs/>
          <w:sz w:val="28"/>
          <w:szCs w:val="28"/>
          <w:rtl/>
        </w:rPr>
        <w:t>لكترونية</w:t>
      </w:r>
    </w:p>
    <w:p w:rsidR="001A469F" w:rsidRPr="00705D79" w:rsidRDefault="001A469F" w:rsidP="009A56FF">
      <w:pPr>
        <w:jc w:val="center"/>
        <w:rPr>
          <w:rFonts w:ascii="ae_AlMohanad" w:hAnsi="ae_AlMohanad" w:cs="ae_AlMohanad"/>
          <w:b/>
          <w:bCs/>
          <w:sz w:val="28"/>
          <w:szCs w:val="28"/>
          <w:rtl/>
        </w:rPr>
      </w:pPr>
    </w:p>
    <w:tbl>
      <w:tblPr>
        <w:tblStyle w:val="a3"/>
        <w:bidiVisual/>
        <w:tblW w:w="9810" w:type="dxa"/>
        <w:tblInd w:w="-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10"/>
      </w:tblGrid>
      <w:tr w:rsidR="007B482C" w:rsidRPr="00705D79" w:rsidTr="00D77E42">
        <w:tc>
          <w:tcPr>
            <w:tcW w:w="9810" w:type="dxa"/>
          </w:tcPr>
          <w:p w:rsidR="001A469F" w:rsidRPr="00705D79" w:rsidRDefault="001A469F" w:rsidP="001A469F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1/</w:t>
            </w:r>
            <w:r w:rsid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غير </w:t>
            </w:r>
            <w:proofErr w:type="spellStart"/>
            <w:r w:rsidR="00705D79">
              <w:rPr>
                <w:rFonts w:hint="cs"/>
                <w:b/>
                <w:bCs/>
                <w:sz w:val="28"/>
                <w:szCs w:val="28"/>
                <w:rtl/>
              </w:rPr>
              <w:t>موووووجود</w:t>
            </w:r>
            <w:proofErr w:type="spellEnd"/>
          </w:p>
        </w:tc>
      </w:tr>
      <w:tr w:rsidR="007B482C" w:rsidRPr="00705D79" w:rsidTr="00D77E42">
        <w:tc>
          <w:tcPr>
            <w:tcW w:w="9810" w:type="dxa"/>
          </w:tcPr>
          <w:p w:rsidR="007B482C" w:rsidRPr="00705D79" w:rsidRDefault="001A469F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2/</w:t>
            </w:r>
            <w:r w:rsidR="00F93693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تعتبر هي الأكثر على </w:t>
            </w:r>
            <w:proofErr w:type="spellStart"/>
            <w:r w:rsidR="00F93693" w:rsidRPr="00705D79">
              <w:rPr>
                <w:rFonts w:hint="cs"/>
                <w:b/>
                <w:bCs/>
                <w:sz w:val="28"/>
                <w:szCs w:val="28"/>
                <w:rtl/>
              </w:rPr>
              <w:t>الأنترنت</w:t>
            </w:r>
            <w:proofErr w:type="spellEnd"/>
            <w:r w:rsidR="00F93693" w:rsidRPr="00705D79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  <w:p w:rsidR="00F93693" w:rsidRPr="00705D79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B2C</w:t>
            </w:r>
            <w:r w:rsidR="00D42C22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من شرح الدكتور من المحاضرة الأولى الدقيقة 31</w:t>
            </w:r>
          </w:p>
          <w:p w:rsidR="00F93693" w:rsidRPr="00705D79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C2B</w:t>
            </w:r>
          </w:p>
          <w:p w:rsidR="00F93693" w:rsidRPr="00705D79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B2B</w:t>
            </w:r>
          </w:p>
          <w:p w:rsidR="00F93693" w:rsidRPr="00705D79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B2B2C</w:t>
            </w:r>
          </w:p>
          <w:p w:rsidR="00F93693" w:rsidRPr="00705D79" w:rsidRDefault="00F93693" w:rsidP="00F9369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B482C" w:rsidRPr="00705D79" w:rsidTr="00D77E42">
        <w:tc>
          <w:tcPr>
            <w:tcW w:w="9810" w:type="dxa"/>
          </w:tcPr>
          <w:p w:rsidR="00533A86" w:rsidRPr="00705D79" w:rsidRDefault="00533A86">
            <w:pPr>
              <w:rPr>
                <w:b/>
                <w:bCs/>
                <w:sz w:val="28"/>
                <w:szCs w:val="28"/>
                <w:rtl/>
              </w:rPr>
            </w:pPr>
          </w:p>
          <w:p w:rsidR="007B482C" w:rsidRPr="00705D79" w:rsidRDefault="007B482C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3 / يساهم الوسطاء في التجارة الالكترونية على التخفيف من جميع أوجه القصور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التاليه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به</w:t>
            </w:r>
            <w:proofErr w:type="spellEnd"/>
          </w:p>
          <w:p w:rsidR="007B482C" w:rsidRPr="00705D79" w:rsidRDefault="007B482C" w:rsidP="007B482C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تكاليف البحث</w:t>
            </w:r>
          </w:p>
          <w:p w:rsidR="007B482C" w:rsidRPr="00705D79" w:rsidRDefault="007B482C" w:rsidP="00697AFB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697AFB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انعدام الخصوصية</w:t>
            </w:r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</w:t>
            </w:r>
          </w:p>
          <w:p w:rsidR="007B482C" w:rsidRPr="00705D79" w:rsidRDefault="001E6142" w:rsidP="007B482C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مخاط</w:t>
            </w:r>
            <w:r w:rsidR="007B482C" w:rsidRPr="00705D79">
              <w:rPr>
                <w:rFonts w:hint="cs"/>
                <w:b/>
                <w:bCs/>
                <w:sz w:val="28"/>
                <w:szCs w:val="28"/>
                <w:rtl/>
              </w:rPr>
              <w:t>ر التعاقد مع الآخرين</w:t>
            </w:r>
          </w:p>
          <w:p w:rsidR="007B482C" w:rsidRDefault="007B482C" w:rsidP="007B482C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توزيع المنتجات</w:t>
            </w:r>
          </w:p>
          <w:p w:rsidR="00697AFB" w:rsidRPr="00697AFB" w:rsidRDefault="00697AFB" w:rsidP="00697AFB">
            <w:pPr>
              <w:rPr>
                <w:b/>
                <w:bCs/>
                <w:color w:val="FF0000"/>
                <w:sz w:val="28"/>
                <w:szCs w:val="28"/>
              </w:rPr>
            </w:pPr>
            <w:r w:rsidRPr="00697AFB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للتوضيح: صيغة الٍسؤال غير </w:t>
            </w:r>
            <w:proofErr w:type="spellStart"/>
            <w:r w:rsidRPr="00697AFB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كااااااااااااااااااااملة</w:t>
            </w:r>
            <w:proofErr w:type="spellEnd"/>
          </w:p>
          <w:p w:rsidR="00CA02D4" w:rsidRPr="00705D79" w:rsidRDefault="00CA02D4" w:rsidP="00CA02D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B482C" w:rsidRPr="00705D79" w:rsidTr="00D77E42">
        <w:tc>
          <w:tcPr>
            <w:tcW w:w="9810" w:type="dxa"/>
          </w:tcPr>
          <w:p w:rsidR="00E8040C" w:rsidRPr="00705D79" w:rsidRDefault="00E8040C">
            <w:pPr>
              <w:rPr>
                <w:b/>
                <w:bCs/>
                <w:sz w:val="28"/>
                <w:szCs w:val="28"/>
                <w:rtl/>
              </w:rPr>
            </w:pPr>
          </w:p>
          <w:p w:rsidR="007B482C" w:rsidRPr="00705D79" w:rsidRDefault="007B482C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4 / هو سوق افتراضي لمجموعة صغيرة من الشركات التي تعمل عادة في مجال معين ---</w:t>
            </w:r>
          </w:p>
          <w:p w:rsidR="007B482C" w:rsidRPr="00705D79" w:rsidRDefault="007B482C" w:rsidP="007B482C">
            <w:pPr>
              <w:pStyle w:val="a4"/>
              <w:numPr>
                <w:ilvl w:val="0"/>
                <w:numId w:val="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Pure-Online market</w:t>
            </w:r>
          </w:p>
          <w:p w:rsidR="007B482C" w:rsidRPr="00705D79" w:rsidRDefault="007B482C" w:rsidP="007B482C">
            <w:pPr>
              <w:pStyle w:val="a4"/>
              <w:numPr>
                <w:ilvl w:val="0"/>
                <w:numId w:val="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Private market</w:t>
            </w:r>
          </w:p>
          <w:p w:rsidR="007B482C" w:rsidRPr="00705D79" w:rsidRDefault="007B482C" w:rsidP="007B482C">
            <w:pPr>
              <w:pStyle w:val="a4"/>
              <w:numPr>
                <w:ilvl w:val="0"/>
                <w:numId w:val="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Public market</w:t>
            </w:r>
          </w:p>
          <w:p w:rsidR="007B482C" w:rsidRPr="00705D79" w:rsidRDefault="002F0EB5" w:rsidP="002F0EB5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Consort</w:t>
            </w:r>
            <w:r w:rsidR="007B482C"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ia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7</w:t>
            </w:r>
          </w:p>
          <w:p w:rsidR="00E8040C" w:rsidRPr="00705D79" w:rsidRDefault="00E8040C" w:rsidP="00E8040C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7B482C" w:rsidRPr="00705D79" w:rsidTr="00D77E42">
        <w:trPr>
          <w:trHeight w:val="1819"/>
        </w:trPr>
        <w:tc>
          <w:tcPr>
            <w:tcW w:w="9810" w:type="dxa"/>
          </w:tcPr>
          <w:p w:rsidR="00533A86" w:rsidRPr="00705D79" w:rsidRDefault="00533A86">
            <w:pPr>
              <w:rPr>
                <w:b/>
                <w:bCs/>
                <w:sz w:val="28"/>
                <w:szCs w:val="28"/>
                <w:rtl/>
              </w:rPr>
            </w:pPr>
          </w:p>
          <w:p w:rsidR="007B482C" w:rsidRPr="00705D79" w:rsidRDefault="007B482C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5 / موقع أو صفحة واحدة على الانترنت تقدم للعميل مجموعة من الخدمات والمعلومات</w:t>
            </w:r>
            <w:r w:rsidR="00E059A2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Web Page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Portal</w:t>
            </w:r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    </w:t>
            </w:r>
            <w:proofErr w:type="spellStart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</w:t>
            </w:r>
            <w:proofErr w:type="spellEnd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7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General Page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CRM</w:t>
            </w:r>
          </w:p>
          <w:p w:rsidR="00CA02D4" w:rsidRPr="00705D79" w:rsidRDefault="00CA02D4" w:rsidP="00CA02D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B482C" w:rsidRPr="00705D79" w:rsidTr="00D77E42">
        <w:trPr>
          <w:trHeight w:val="1806"/>
        </w:trPr>
        <w:tc>
          <w:tcPr>
            <w:tcW w:w="9810" w:type="dxa"/>
          </w:tcPr>
          <w:p w:rsidR="007B482C" w:rsidRPr="00705D79" w:rsidRDefault="00E059A2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6 / يعتبر أشهر من قدم نظريات في التنافسية </w:t>
            </w:r>
            <w:r w:rsidRPr="00705D79">
              <w:rPr>
                <w:b/>
                <w:bCs/>
                <w:sz w:val="28"/>
                <w:szCs w:val="28"/>
              </w:rPr>
              <w:t xml:space="preserve">Competitiveness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هنري فورد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جون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والتر</w:t>
            </w:r>
            <w:proofErr w:type="spellEnd"/>
          </w:p>
          <w:p w:rsidR="00E059A2" w:rsidRPr="00705D79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مايكل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بورتر</w:t>
            </w:r>
            <w:proofErr w:type="spellEnd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</w:t>
            </w:r>
            <w:proofErr w:type="spellStart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</w:t>
            </w:r>
            <w:proofErr w:type="spellEnd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8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ديفيد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تورين</w:t>
            </w:r>
            <w:proofErr w:type="spellEnd"/>
          </w:p>
          <w:p w:rsidR="00CA02D4" w:rsidRPr="00705D79" w:rsidRDefault="00CA02D4" w:rsidP="00CA02D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B482C" w:rsidRPr="00705D79" w:rsidTr="00D77E42">
        <w:tc>
          <w:tcPr>
            <w:tcW w:w="9810" w:type="dxa"/>
          </w:tcPr>
          <w:p w:rsidR="00533A86" w:rsidRPr="00705D79" w:rsidRDefault="00533A86">
            <w:pPr>
              <w:rPr>
                <w:b/>
                <w:bCs/>
                <w:sz w:val="28"/>
                <w:szCs w:val="28"/>
                <w:rtl/>
              </w:rPr>
            </w:pPr>
          </w:p>
          <w:p w:rsidR="007B482C" w:rsidRPr="00705D79" w:rsidRDefault="00E059A2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7 / بهدف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طمئنة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المستهلك حول جودة المنتج المباع على الانترنت ، تقوم العملية على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ارسال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عينات مجانية قبل الشراء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قبول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ارجاع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السلعة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واعادة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قيمتها للمستهلك</w:t>
            </w:r>
          </w:p>
          <w:p w:rsidR="00E059A2" w:rsidRPr="00705D79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قبول استبدال السلعة بسلعة أو خدمة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اخرى</w:t>
            </w:r>
            <w:proofErr w:type="spellEnd"/>
          </w:p>
          <w:p w:rsidR="00E059A2" w:rsidRPr="00705D79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كل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ماسبق</w:t>
            </w:r>
            <w:proofErr w:type="spellEnd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</w:t>
            </w:r>
            <w:proofErr w:type="spellStart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</w:t>
            </w:r>
            <w:proofErr w:type="spellEnd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8</w:t>
            </w:r>
          </w:p>
          <w:p w:rsidR="00CA02D4" w:rsidRPr="00705D79" w:rsidRDefault="00CA02D4" w:rsidP="00CA02D4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7B482C" w:rsidRPr="00705D79" w:rsidTr="00D77E42">
        <w:tc>
          <w:tcPr>
            <w:tcW w:w="9810" w:type="dxa"/>
          </w:tcPr>
          <w:p w:rsidR="007B482C" w:rsidRPr="00705D79" w:rsidRDefault="000432B8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سؤال 8 / يتميز بسهولة ربطه مع أنظمة</w:t>
            </w:r>
            <w:r w:rsidR="00B46295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المخزون والمالية بالمنظمة</w:t>
            </w:r>
          </w:p>
          <w:p w:rsidR="00B46295" w:rsidRPr="00705D79" w:rsidRDefault="00B46295" w:rsidP="00B46295">
            <w:pPr>
              <w:pStyle w:val="a4"/>
              <w:numPr>
                <w:ilvl w:val="0"/>
                <w:numId w:val="6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الكاتالوج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الورقي</w:t>
            </w:r>
          </w:p>
          <w:p w:rsidR="00B46295" w:rsidRPr="00705D79" w:rsidRDefault="00B46295" w:rsidP="00B46295">
            <w:pPr>
              <w:pStyle w:val="a4"/>
              <w:numPr>
                <w:ilvl w:val="0"/>
                <w:numId w:val="6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الكاتالوج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الالكتروني</w:t>
            </w:r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</w:t>
            </w:r>
            <w:proofErr w:type="spellStart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</w:t>
            </w:r>
            <w:proofErr w:type="spellEnd"/>
            <w:r w:rsidR="002F0EB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8</w:t>
            </w:r>
          </w:p>
          <w:p w:rsidR="00B46295" w:rsidRPr="00705D79" w:rsidRDefault="00B46295" w:rsidP="00B46295">
            <w:pPr>
              <w:pStyle w:val="a4"/>
              <w:numPr>
                <w:ilvl w:val="0"/>
                <w:numId w:val="6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الكاتالوج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المحلي</w:t>
            </w:r>
          </w:p>
          <w:p w:rsidR="00ED5DF2" w:rsidRPr="00705D79" w:rsidRDefault="00B46295" w:rsidP="00672B24">
            <w:pPr>
              <w:pStyle w:val="a4"/>
              <w:numPr>
                <w:ilvl w:val="0"/>
                <w:numId w:val="6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الكاتالوج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العالمي</w:t>
            </w:r>
          </w:p>
          <w:p w:rsidR="00672B24" w:rsidRPr="00705D79" w:rsidRDefault="00672B24" w:rsidP="00672B2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B46295" w:rsidRPr="00705D79" w:rsidTr="00D77E42">
        <w:trPr>
          <w:trHeight w:val="1871"/>
        </w:trPr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B46295" w:rsidRPr="00705D79" w:rsidRDefault="00B46295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9 / يعتبر أكثر أنواع المزادات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إنتشاراً</w:t>
            </w:r>
            <w:proofErr w:type="spellEnd"/>
          </w:p>
          <w:p w:rsidR="00B46295" w:rsidRPr="00705D79" w:rsidRDefault="00B46295" w:rsidP="00B46295">
            <w:pPr>
              <w:pStyle w:val="a4"/>
              <w:numPr>
                <w:ilvl w:val="0"/>
                <w:numId w:val="7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Forward Auctions</w:t>
            </w:r>
          </w:p>
          <w:p w:rsidR="00B46295" w:rsidRPr="00705D79" w:rsidRDefault="00B46295" w:rsidP="00B46295">
            <w:pPr>
              <w:pStyle w:val="a4"/>
              <w:numPr>
                <w:ilvl w:val="0"/>
                <w:numId w:val="7"/>
              </w:numPr>
              <w:rPr>
                <w:b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color w:val="000000" w:themeColor="text1"/>
                <w:sz w:val="28"/>
                <w:szCs w:val="28"/>
              </w:rPr>
              <w:t>Reveras</w:t>
            </w:r>
            <w:proofErr w:type="spellEnd"/>
            <w:r w:rsidRPr="00705D79">
              <w:rPr>
                <w:b/>
                <w:bCs/>
                <w:color w:val="000000" w:themeColor="text1"/>
                <w:sz w:val="28"/>
                <w:szCs w:val="28"/>
              </w:rPr>
              <w:t xml:space="preserve"> Auctions</w:t>
            </w:r>
          </w:p>
          <w:p w:rsidR="00B46295" w:rsidRPr="00705D79" w:rsidRDefault="00B46295" w:rsidP="00B46295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Bedding Auctions</w:t>
            </w:r>
          </w:p>
          <w:p w:rsidR="00ED5DF2" w:rsidRPr="00705D79" w:rsidRDefault="00B46295" w:rsidP="002E459F">
            <w:pPr>
              <w:pStyle w:val="a4"/>
              <w:numPr>
                <w:ilvl w:val="0"/>
                <w:numId w:val="7"/>
              </w:numPr>
              <w:rPr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705D79">
              <w:rPr>
                <w:b/>
                <w:bCs/>
                <w:color w:val="000000" w:themeColor="text1"/>
                <w:sz w:val="28"/>
                <w:szCs w:val="28"/>
              </w:rPr>
              <w:t>Tendering Auctions</w:t>
            </w:r>
            <w:r w:rsidR="00576E38"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                 </w:t>
            </w:r>
          </w:p>
        </w:tc>
      </w:tr>
      <w:tr w:rsidR="000011B3" w:rsidRPr="00705D79" w:rsidTr="00D77E42">
        <w:trPr>
          <w:trHeight w:val="131"/>
        </w:trPr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0011B3" w:rsidRPr="00705D79" w:rsidRDefault="004335C2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10/ يعتبر هو النظام الرئيسي لعرض جميع المعلومات والصور المتعلقة بالمنتجات والخدمات التي يوفرها المتجر الالكتروني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E-Catalog</w:t>
            </w:r>
            <w:r w:rsidR="0056763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</w:t>
            </w:r>
            <w:proofErr w:type="spellStart"/>
            <w:r w:rsidR="0056763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</w:t>
            </w:r>
            <w:proofErr w:type="spellEnd"/>
            <w:r w:rsidR="0056763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8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Paper Catalog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Search Engine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Shopping Cart</w:t>
            </w:r>
          </w:p>
          <w:p w:rsidR="00E15F91" w:rsidRPr="00705D79" w:rsidRDefault="00E15F91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4335C2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4335C2" w:rsidRPr="00705D79" w:rsidRDefault="004335C2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11 / هو برنامج حاسوبي يقوم بالدخول على قواعد البيانات المرتبطة بالانترنت بغرض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ايجاد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المعلومات والبيانات المطلوبة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وارجاع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النتائج للمستخدم :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Shopping Cart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E-Catalog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Search Engine</w:t>
            </w:r>
            <w:r w:rsidR="0056763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</w:t>
            </w:r>
            <w:proofErr w:type="spellStart"/>
            <w:r w:rsidR="0056763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</w:t>
            </w:r>
            <w:proofErr w:type="spellEnd"/>
            <w:r w:rsidR="0056763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9</w:t>
            </w:r>
          </w:p>
          <w:p w:rsidR="004335C2" w:rsidRPr="00705D79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كل ما سبق</w:t>
            </w:r>
          </w:p>
          <w:p w:rsidR="00ED5DF2" w:rsidRPr="00705D79" w:rsidRDefault="00ED5DF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827CF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1827CF" w:rsidRPr="00705D79" w:rsidRDefault="001827CF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12 / تعتبر من عيوب تطبيق المزادات التقليدية : 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عدم كفاية الوقت لفحص السلعة أو المنتج بشكل جيد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دفع أسعار قد تكون مبالغ فيها لبعض السلع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صعوبة نقل بعض المنتجات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موقع المزاد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كل ما سبق</w:t>
            </w:r>
            <w:r w:rsidR="00F82C20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</w:t>
            </w:r>
            <w:r w:rsidR="00F82C2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</w:t>
            </w:r>
            <w:proofErr w:type="spellStart"/>
            <w:r w:rsidR="00F82C2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</w:t>
            </w:r>
            <w:proofErr w:type="spellEnd"/>
            <w:r w:rsidR="00F82C2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10</w:t>
            </w:r>
          </w:p>
          <w:p w:rsidR="00ED5DF2" w:rsidRPr="00705D79" w:rsidRDefault="00ED5DF2" w:rsidP="00ED5DF2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1827CF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1827CF" w:rsidRPr="00705D79" w:rsidRDefault="001827CF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13 / يعتبر أشهر موقع للمزادات في العالم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ePay</w:t>
            </w:r>
            <w:proofErr w:type="spellEnd"/>
          </w:p>
          <w:p w:rsidR="001827CF" w:rsidRPr="00705D79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eMay</w:t>
            </w:r>
            <w:proofErr w:type="spellEnd"/>
          </w:p>
          <w:p w:rsidR="001827CF" w:rsidRPr="00705D79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eBay</w:t>
            </w:r>
            <w:r w:rsidR="00A802C2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       صـــــ10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Amazon.com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827CF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1827CF" w:rsidRPr="00705D79" w:rsidRDefault="001827CF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سؤال 14 / في التخطيط الاستراتيجي لمشاريع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ادارة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الاعمال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الاكترونية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يجب استخدام عدة آليات ومنها </w:t>
            </w:r>
            <w:r w:rsidRPr="00705D79">
              <w:rPr>
                <w:b/>
                <w:bCs/>
                <w:sz w:val="28"/>
                <w:szCs w:val="28"/>
              </w:rPr>
              <w:t xml:space="preserve">Analysis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الذي يركز على تحديد ما يلي / 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رؤية ورسالة وقيم وأهداف المنظمة</w:t>
            </w:r>
            <w:r w:rsidR="00BE01F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   </w:t>
            </w:r>
            <w:proofErr w:type="spellStart"/>
            <w:r w:rsidR="00BE01F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</w:t>
            </w:r>
            <w:proofErr w:type="spellEnd"/>
            <w:r w:rsidR="00BE01F5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22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نقاط القوة والضعف والفرص والتهديدات التي قد تواجه المنظمة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العناصر البيئية الخارجية للمنظمة مثل الاقتصاد والسياسات الحكومية والبيئة وغيرها</w:t>
            </w:r>
          </w:p>
          <w:p w:rsidR="001827CF" w:rsidRPr="00705D79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كل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ماسبق</w:t>
            </w:r>
            <w:proofErr w:type="spellEnd"/>
          </w:p>
          <w:p w:rsidR="00705D79" w:rsidRPr="00705D79" w:rsidRDefault="00705D79" w:rsidP="00F11B74">
            <w:pPr>
              <w:ind w:left="720"/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ملاحظة السؤال غير كامل</w:t>
            </w:r>
          </w:p>
          <w:p w:rsidR="00F11B74" w:rsidRPr="00705D79" w:rsidRDefault="00F11B74" w:rsidP="00F11B74">
            <w:pPr>
              <w:ind w:left="720"/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للتوضيح أكثر الرجوع للملخص </w:t>
            </w:r>
          </w:p>
          <w:p w:rsidR="00705D79" w:rsidRPr="00705D79" w:rsidRDefault="00705D79" w:rsidP="00705D7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05D79">
              <w:rPr>
                <w:noProof/>
                <w:sz w:val="28"/>
                <w:szCs w:val="28"/>
              </w:rPr>
              <w:drawing>
                <wp:inline distT="0" distB="0" distL="0" distR="0">
                  <wp:extent cx="5274310" cy="4409102"/>
                  <wp:effectExtent l="19050" t="0" r="2540" b="0"/>
                  <wp:docPr id="10" name="صورة 4" descr="http://img35.imageshack.us/img35/7269/123020121229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img35.imageshack.us/img35/7269/123020121229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44091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5D79" w:rsidRPr="00705D79" w:rsidRDefault="00705D79" w:rsidP="00705D7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05D79">
              <w:rPr>
                <w:noProof/>
                <w:sz w:val="28"/>
                <w:szCs w:val="28"/>
              </w:rPr>
              <w:drawing>
                <wp:inline distT="0" distB="0" distL="0" distR="0">
                  <wp:extent cx="5274310" cy="3262510"/>
                  <wp:effectExtent l="19050" t="0" r="2540" b="0"/>
                  <wp:docPr id="11" name="صورة 77" descr="http://img233.imageshack.us/img233/9033/123020120349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img233.imageshack.us/img233/9033/123020120349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262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1827CF" w:rsidRPr="00705D79" w:rsidTr="00D77E42">
        <w:trPr>
          <w:trHeight w:val="2255"/>
        </w:trPr>
        <w:tc>
          <w:tcPr>
            <w:tcW w:w="9810" w:type="dxa"/>
          </w:tcPr>
          <w:p w:rsidR="001827CF" w:rsidRPr="00705D79" w:rsidRDefault="001827CF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سؤال 15 / يعرف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الــــ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05D79">
              <w:rPr>
                <w:b/>
                <w:bCs/>
                <w:sz w:val="28"/>
                <w:szCs w:val="28"/>
              </w:rPr>
              <w:t>Cookie</w:t>
            </w:r>
            <w:r w:rsidR="00032BD1" w:rsidRPr="00705D79">
              <w:rPr>
                <w:b/>
                <w:bCs/>
                <w:sz w:val="28"/>
                <w:szCs w:val="28"/>
              </w:rPr>
              <w:t xml:space="preserve"> </w:t>
            </w:r>
            <w:r w:rsidR="00032BD1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بأنه:</w:t>
            </w:r>
          </w:p>
          <w:p w:rsidR="00032BD1" w:rsidRPr="00705D79" w:rsidRDefault="00032BD1" w:rsidP="000B1695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ملف يرصد فيه تحركات الزبون في الصفحة الرئيسية لموقع الشركة</w:t>
            </w:r>
            <w:r w:rsidR="006515EB"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                  </w:t>
            </w:r>
          </w:p>
          <w:p w:rsidR="00032BD1" w:rsidRPr="00705D79" w:rsidRDefault="00032BD1" w:rsidP="00032BD1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ملف يرصد فيه تحركات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الزون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في كامل موقع الشركة ويحفظ في جهاز الحاسب الخاص بالزبون</w:t>
            </w:r>
            <w:r w:rsidR="000B1695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 صــ11</w:t>
            </w:r>
          </w:p>
          <w:p w:rsidR="00032BD1" w:rsidRPr="00705D79" w:rsidRDefault="00032BD1" w:rsidP="00032BD1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ملف يرصد فيه تحركات الزبون في كامل موقع الشركة ويحفظ في الأجهزة الخادمة (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السيرفرات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) الخاصة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بها</w:t>
            </w:r>
            <w:proofErr w:type="spellEnd"/>
          </w:p>
          <w:p w:rsidR="00032BD1" w:rsidRPr="00705D79" w:rsidRDefault="00032BD1" w:rsidP="00032BD1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ملف يرصد فيه تحركات الزبون على شبكة الانترنت ويحفظ في الجهاز الخاص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به</w:t>
            </w:r>
            <w:proofErr w:type="spellEnd"/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32BD1" w:rsidRPr="00705D79" w:rsidTr="00D77E42">
        <w:tc>
          <w:tcPr>
            <w:tcW w:w="9810" w:type="dxa"/>
          </w:tcPr>
          <w:p w:rsidR="009A56FF" w:rsidRPr="00705D79" w:rsidRDefault="009A56FF">
            <w:pPr>
              <w:rPr>
                <w:b/>
                <w:bCs/>
                <w:sz w:val="28"/>
                <w:szCs w:val="28"/>
                <w:rtl/>
              </w:rPr>
            </w:pPr>
          </w:p>
          <w:p w:rsidR="00032BD1" w:rsidRPr="00705D79" w:rsidRDefault="00032BD1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16 / من أشهر أدوات التخطيط الاستراتيجي تحليل </w:t>
            </w:r>
            <w:r w:rsidRPr="00705D79">
              <w:rPr>
                <w:b/>
                <w:bCs/>
                <w:sz w:val="28"/>
                <w:szCs w:val="28"/>
              </w:rPr>
              <w:t xml:space="preserve"> SWOT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ويركز على التعرف على</w:t>
            </w:r>
          </w:p>
          <w:p w:rsidR="00032BD1" w:rsidRPr="00705D79" w:rsidRDefault="00032BD1" w:rsidP="00032BD1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Strenghes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>-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Weakneses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>-Operation-Tenders</w:t>
            </w:r>
          </w:p>
          <w:p w:rsidR="00032BD1" w:rsidRPr="00705D79" w:rsidRDefault="00032BD1" w:rsidP="002D74F7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Strenghes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>-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Weakneses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>-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Opportunitins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>-thr</w:t>
            </w:r>
            <w:r w:rsidR="002D74F7" w:rsidRPr="00705D79">
              <w:rPr>
                <w:b/>
                <w:bCs/>
                <w:sz w:val="28"/>
                <w:szCs w:val="28"/>
              </w:rPr>
              <w:t>oa</w:t>
            </w:r>
            <w:r w:rsidRPr="00705D79">
              <w:rPr>
                <w:b/>
                <w:bCs/>
                <w:sz w:val="28"/>
                <w:szCs w:val="28"/>
              </w:rPr>
              <w:t>ts</w:t>
            </w:r>
          </w:p>
          <w:p w:rsidR="00032BD1" w:rsidRPr="00705D79" w:rsidRDefault="00032BD1" w:rsidP="00032BD1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Socials-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Weak</w:t>
            </w:r>
            <w:r w:rsidR="002D74F7" w:rsidRPr="00705D79">
              <w:rPr>
                <w:b/>
                <w:bCs/>
                <w:sz w:val="28"/>
                <w:szCs w:val="28"/>
              </w:rPr>
              <w:t>end</w:t>
            </w:r>
            <w:proofErr w:type="spellEnd"/>
            <w:r w:rsidR="002D74F7" w:rsidRPr="00705D79">
              <w:rPr>
                <w:b/>
                <w:bCs/>
                <w:sz w:val="28"/>
                <w:szCs w:val="28"/>
              </w:rPr>
              <w:t>-</w:t>
            </w:r>
            <w:proofErr w:type="spellStart"/>
            <w:r w:rsidR="002D74F7" w:rsidRPr="00705D79">
              <w:rPr>
                <w:b/>
                <w:bCs/>
                <w:sz w:val="28"/>
                <w:szCs w:val="28"/>
              </w:rPr>
              <w:t>Oportanities</w:t>
            </w:r>
            <w:proofErr w:type="spellEnd"/>
            <w:r w:rsidR="002D74F7" w:rsidRPr="00705D79">
              <w:rPr>
                <w:b/>
                <w:bCs/>
                <w:sz w:val="28"/>
                <w:szCs w:val="28"/>
              </w:rPr>
              <w:t>-Threats</w:t>
            </w:r>
          </w:p>
          <w:p w:rsidR="002D74F7" w:rsidRPr="00705D79" w:rsidRDefault="002D74F7" w:rsidP="00032BD1">
            <w:pPr>
              <w:pStyle w:val="a4"/>
              <w:numPr>
                <w:ilvl w:val="0"/>
                <w:numId w:val="14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proofErr w:type="spellStart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Strenghes</w:t>
            </w:r>
            <w:proofErr w:type="spellEnd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-Weaknesses-</w:t>
            </w:r>
            <w:proofErr w:type="spellStart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Opportinities</w:t>
            </w:r>
            <w:proofErr w:type="spellEnd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-Threats</w:t>
            </w:r>
            <w:r w:rsidR="00435D18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</w:t>
            </w:r>
            <w:proofErr w:type="spellStart"/>
            <w:r w:rsidR="00435D18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</w:t>
            </w:r>
            <w:proofErr w:type="spellEnd"/>
            <w:r w:rsidR="00435D18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22</w:t>
            </w:r>
          </w:p>
          <w:p w:rsidR="001A469F" w:rsidRPr="00705D79" w:rsidRDefault="001A469F" w:rsidP="001A469F">
            <w:p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</w:p>
          <w:p w:rsidR="00ED5DF2" w:rsidRPr="00705D79" w:rsidRDefault="00ED5DF2" w:rsidP="00ED5DF2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2D74F7" w:rsidRPr="00705D79" w:rsidTr="00D77E42">
        <w:tc>
          <w:tcPr>
            <w:tcW w:w="9810" w:type="dxa"/>
          </w:tcPr>
          <w:p w:rsidR="002D74F7" w:rsidRPr="00705D79" w:rsidRDefault="002D74F7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17 / يعتبر مايكل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هامر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05D79">
              <w:rPr>
                <w:b/>
                <w:bCs/>
                <w:sz w:val="28"/>
                <w:szCs w:val="28"/>
              </w:rPr>
              <w:t xml:space="preserve">Michael Hammer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هو مؤسس مدرسة:</w:t>
            </w:r>
          </w:p>
          <w:p w:rsidR="002D74F7" w:rsidRPr="00705D79" w:rsidRDefault="002D74F7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أعادة الهندسة</w:t>
            </w:r>
            <w:r w:rsidR="00F805DD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</w:t>
            </w:r>
            <w:proofErr w:type="spellStart"/>
            <w:r w:rsidR="00F805DD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</w:t>
            </w:r>
            <w:proofErr w:type="spellEnd"/>
            <w:r w:rsidR="00F805DD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12</w:t>
            </w:r>
          </w:p>
          <w:p w:rsidR="002D74F7" w:rsidRPr="00705D79" w:rsidRDefault="00705D79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تصغير</w:t>
            </w:r>
            <w:r w:rsidR="002D74F7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حجم المنظمات</w:t>
            </w:r>
          </w:p>
          <w:p w:rsidR="002D74F7" w:rsidRPr="00705D79" w:rsidRDefault="002D74F7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ادارة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الأعمال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</w:p>
          <w:p w:rsidR="002D74F7" w:rsidRPr="00705D79" w:rsidRDefault="002D74F7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البيع المباشر بدون وسطاء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D74F7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2D74F7" w:rsidRPr="00705D79" w:rsidRDefault="002D74F7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18 / تعتبر من أهم عوامل نجاح الدفع المالي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2D74F7" w:rsidRPr="001E6142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 w:rsidRPr="001E6142">
              <w:rPr>
                <w:rFonts w:hint="cs"/>
                <w:b/>
                <w:bCs/>
                <w:color w:val="FF0000"/>
                <w:sz w:val="28"/>
                <w:szCs w:val="28"/>
                <w:u w:val="single"/>
                <w:rtl/>
              </w:rPr>
              <w:t>الأمان</w:t>
            </w:r>
          </w:p>
          <w:p w:rsidR="002D74F7" w:rsidRPr="00705D79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الدقة</w:t>
            </w:r>
          </w:p>
          <w:p w:rsidR="002D74F7" w:rsidRPr="00705D79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السرعة </w:t>
            </w:r>
          </w:p>
          <w:p w:rsidR="002D74F7" w:rsidRPr="00705D79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كل </w:t>
            </w:r>
            <w:proofErr w:type="spellStart"/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ماسبق</w:t>
            </w:r>
            <w:proofErr w:type="spellEnd"/>
            <w:r w:rsidR="009F1FD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</w:t>
            </w:r>
            <w:proofErr w:type="spellStart"/>
            <w:r w:rsidR="009F1FD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</w:t>
            </w:r>
            <w:proofErr w:type="spellEnd"/>
            <w:r w:rsidR="009F1FD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21</w:t>
            </w:r>
          </w:p>
          <w:p w:rsidR="00ED5DF2" w:rsidRPr="00705D79" w:rsidRDefault="00ED5DF2" w:rsidP="00ED5DF2">
            <w:pPr>
              <w:rPr>
                <w:b/>
                <w:bCs/>
                <w:color w:val="FF0000"/>
                <w:sz w:val="28"/>
                <w:szCs w:val="28"/>
                <w:u w:val="single"/>
                <w:rtl/>
              </w:rPr>
            </w:pPr>
          </w:p>
        </w:tc>
      </w:tr>
      <w:tr w:rsidR="002D74F7" w:rsidRPr="00705D79" w:rsidTr="00D77E42">
        <w:tc>
          <w:tcPr>
            <w:tcW w:w="9810" w:type="dxa"/>
          </w:tcPr>
          <w:p w:rsidR="002D74F7" w:rsidRPr="00705D79" w:rsidRDefault="005A1199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19 / عندما يتم عرض منتج واحد في وقت المزاد وتجري المنافسة بين المشترين لشرائه حتى يتم البيع بأعلى سعر فيعرف هذا النوع من المزادات :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المزاد الأمريكي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المزاد الهولندي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المزاد الانجليزي</w:t>
            </w:r>
            <w:r w:rsidR="001337E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</w:t>
            </w:r>
            <w:proofErr w:type="spellStart"/>
            <w:r w:rsidR="001337E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</w:t>
            </w:r>
            <w:proofErr w:type="spellEnd"/>
            <w:r w:rsidR="001337E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10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المزاد الكندي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5A1199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5A1199" w:rsidRPr="00705D79" w:rsidRDefault="005A1199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20 / من أهم فوائد المزادات بالنسبة للمشتري: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قصر زمن عملية البيع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زيادة أعداد المشترين المحتملون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تكرار عملية البيع والشراء</w:t>
            </w:r>
          </w:p>
          <w:p w:rsidR="005A1199" w:rsidRPr="00705D79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الخصوصية السرية</w:t>
            </w:r>
            <w:r w:rsidR="001337E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صـــــــــــــ10</w:t>
            </w:r>
          </w:p>
          <w:p w:rsidR="00ED5DF2" w:rsidRDefault="00ED5DF2" w:rsidP="00ED5DF2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  <w:p w:rsidR="00B063F2" w:rsidRPr="00705D79" w:rsidRDefault="00B063F2" w:rsidP="00ED5DF2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0F6012" w:rsidRPr="00705D79" w:rsidTr="00D77E42">
        <w:tc>
          <w:tcPr>
            <w:tcW w:w="9810" w:type="dxa"/>
          </w:tcPr>
          <w:p w:rsidR="000F6012" w:rsidRPr="00705D79" w:rsidRDefault="000F6012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سؤال 21 / من أوجه القصور في المزادات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</w:p>
          <w:p w:rsidR="000F6012" w:rsidRPr="00705D79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أحتمالية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الغش</w:t>
            </w:r>
          </w:p>
          <w:p w:rsidR="00165931" w:rsidRPr="00705D79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انعدام الأمان</w:t>
            </w:r>
          </w:p>
          <w:p w:rsidR="00165931" w:rsidRPr="00705D79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المشاركة المحدودة من الباعة أو المشترين</w:t>
            </w:r>
          </w:p>
          <w:p w:rsidR="00165931" w:rsidRPr="00705D79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كل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ماسبق</w:t>
            </w:r>
            <w:proofErr w:type="spellEnd"/>
            <w:r w:rsidR="00724B61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</w:t>
            </w:r>
            <w:proofErr w:type="spellStart"/>
            <w:r w:rsidR="00724B61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</w:t>
            </w:r>
            <w:proofErr w:type="spellEnd"/>
            <w:r w:rsidR="00724B61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11</w:t>
            </w:r>
          </w:p>
          <w:p w:rsidR="00ED5DF2" w:rsidRPr="00705D79" w:rsidRDefault="00ED5DF2" w:rsidP="00ED5DF2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165931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165931" w:rsidRPr="00705D79" w:rsidRDefault="009E4B4E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22 / 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Learaing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 xml:space="preserve"> Orga</w:t>
            </w:r>
            <w:r w:rsidR="00277A64" w:rsidRPr="00705D79">
              <w:rPr>
                <w:b/>
                <w:bCs/>
                <w:sz w:val="28"/>
                <w:szCs w:val="28"/>
              </w:rPr>
              <w:t>nization</w:t>
            </w:r>
            <w:r w:rsidRPr="00705D79">
              <w:rPr>
                <w:b/>
                <w:bCs/>
                <w:sz w:val="28"/>
                <w:szCs w:val="28"/>
              </w:rPr>
              <w:t xml:space="preserve"> 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 هي تلك المنظمات التي: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تأخذ بالجديد والحديث في </w:t>
            </w:r>
            <w:proofErr w:type="spellStart"/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الامور</w:t>
            </w:r>
            <w:proofErr w:type="spellEnd"/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المالية</w:t>
            </w:r>
            <w:r w:rsidR="00277A64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</w:t>
            </w:r>
            <w:proofErr w:type="spellStart"/>
            <w:r w:rsidR="00277A64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</w:t>
            </w:r>
            <w:proofErr w:type="spellEnd"/>
            <w:r w:rsidR="00277A64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13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تطبق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ادارة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الاعمال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الالكترونية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تعتمد على تقنية المعلومات بشكل كبير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تستخدم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الاعلان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الالكتروني بشكل مكثف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9E4B4E" w:rsidRPr="00705D79" w:rsidTr="00D77E42">
        <w:tc>
          <w:tcPr>
            <w:tcW w:w="9810" w:type="dxa"/>
          </w:tcPr>
          <w:p w:rsidR="009E4B4E" w:rsidRPr="00705D79" w:rsidRDefault="009E4B4E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23 / </w:t>
            </w:r>
            <w:r w:rsidR="00E15F91" w:rsidRPr="00705D79">
              <w:rPr>
                <w:rFonts w:hint="cs"/>
                <w:b/>
                <w:bCs/>
                <w:sz w:val="28"/>
                <w:szCs w:val="28"/>
                <w:rtl/>
              </w:rPr>
              <w:t>يطلق هذا المصطلح على مفهوم العمل من</w:t>
            </w:r>
          </w:p>
          <w:p w:rsidR="00E15F91" w:rsidRPr="00705D79" w:rsidRDefault="00E15F91" w:rsidP="00E15F91">
            <w:pPr>
              <w:pStyle w:val="a4"/>
              <w:numPr>
                <w:ilvl w:val="0"/>
                <w:numId w:val="2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Tele</w:t>
            </w:r>
            <w:r w:rsidR="00C77FF5" w:rsidRPr="00705D79">
              <w:rPr>
                <w:b/>
                <w:bCs/>
                <w:sz w:val="28"/>
                <w:szCs w:val="28"/>
              </w:rPr>
              <w:t>-</w:t>
            </w:r>
            <w:r w:rsidRPr="00705D79">
              <w:rPr>
                <w:b/>
                <w:bCs/>
                <w:sz w:val="28"/>
                <w:szCs w:val="28"/>
              </w:rPr>
              <w:t>communicate</w:t>
            </w:r>
          </w:p>
          <w:p w:rsidR="00E15F91" w:rsidRPr="00705D79" w:rsidRDefault="00C77FF5" w:rsidP="00E15F91">
            <w:pPr>
              <w:pStyle w:val="a4"/>
              <w:numPr>
                <w:ilvl w:val="0"/>
                <w:numId w:val="2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Tele-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commerion</w:t>
            </w:r>
            <w:proofErr w:type="spellEnd"/>
          </w:p>
          <w:p w:rsidR="00C77FF5" w:rsidRPr="00705D79" w:rsidRDefault="00C77FF5" w:rsidP="00E15F91">
            <w:pPr>
              <w:pStyle w:val="a4"/>
              <w:numPr>
                <w:ilvl w:val="0"/>
                <w:numId w:val="24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Tele-commuting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13</w:t>
            </w:r>
          </w:p>
          <w:p w:rsidR="00ED5DF2" w:rsidRPr="00705D79" w:rsidRDefault="00C77FF5" w:rsidP="0027169A">
            <w:pPr>
              <w:pStyle w:val="a4"/>
              <w:numPr>
                <w:ilvl w:val="0"/>
                <w:numId w:val="24"/>
              </w:num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b/>
                <w:bCs/>
                <w:sz w:val="28"/>
                <w:szCs w:val="28"/>
              </w:rPr>
              <w:t>Tele-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equary</w:t>
            </w:r>
            <w:proofErr w:type="spellEnd"/>
          </w:p>
        </w:tc>
      </w:tr>
      <w:tr w:rsidR="009E4B4E" w:rsidRPr="00705D79" w:rsidTr="00D77E42">
        <w:tc>
          <w:tcPr>
            <w:tcW w:w="9810" w:type="dxa"/>
          </w:tcPr>
          <w:p w:rsidR="00ED5DF2" w:rsidRPr="00705D79" w:rsidRDefault="00ED5DF2" w:rsidP="002F60A6">
            <w:pPr>
              <w:rPr>
                <w:b/>
                <w:bCs/>
                <w:sz w:val="28"/>
                <w:szCs w:val="28"/>
                <w:rtl/>
              </w:rPr>
            </w:pPr>
          </w:p>
          <w:p w:rsidR="009E4B4E" w:rsidRPr="00705D79" w:rsidRDefault="002F60A6" w:rsidP="002F60A6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24/ تعتبر أكثر السلع والخدمات بيعاً على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الأنترنت</w:t>
            </w:r>
            <w:proofErr w:type="spellEnd"/>
          </w:p>
          <w:p w:rsidR="002F60A6" w:rsidRPr="00705D79" w:rsidRDefault="002F60A6" w:rsidP="002F60A6">
            <w:pPr>
              <w:pStyle w:val="a4"/>
              <w:numPr>
                <w:ilvl w:val="0"/>
                <w:numId w:val="2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الخدمات البنكية</w:t>
            </w:r>
          </w:p>
          <w:p w:rsidR="002F60A6" w:rsidRPr="00705D79" w:rsidRDefault="002F60A6" w:rsidP="002F60A6">
            <w:pPr>
              <w:pStyle w:val="a4"/>
              <w:numPr>
                <w:ilvl w:val="0"/>
                <w:numId w:val="2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السيارات</w:t>
            </w:r>
          </w:p>
          <w:p w:rsidR="002F60A6" w:rsidRPr="00705D79" w:rsidRDefault="002F60A6" w:rsidP="002F60A6">
            <w:pPr>
              <w:pStyle w:val="a4"/>
              <w:numPr>
                <w:ilvl w:val="0"/>
                <w:numId w:val="2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الأثاث المكتبي</w:t>
            </w:r>
          </w:p>
          <w:p w:rsidR="00ED5DF2" w:rsidRPr="00705D79" w:rsidRDefault="002F60A6" w:rsidP="0027169A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السفريات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صـــــــ14</w:t>
            </w:r>
          </w:p>
        </w:tc>
      </w:tr>
      <w:tr w:rsidR="009E4B4E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9E4B4E" w:rsidRPr="00705D79" w:rsidRDefault="003B15A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25/ يقصد بالتسوق الأحادي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التسويق المباشر بين شركة وأخرى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الاعلانات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الموجهه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لمجموعة محددة من العملاء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التسويق المباشر الموجه لعميل واحد</w:t>
            </w:r>
            <w:r w:rsidR="00AE10C7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</w:t>
            </w:r>
            <w:proofErr w:type="spellStart"/>
            <w:r w:rsidR="00AE10C7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</w:t>
            </w:r>
            <w:proofErr w:type="spellEnd"/>
            <w:r w:rsidR="00AE10C7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17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التسويق الشخصي والموجه من عميل لعميل آخر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9E4B4E" w:rsidRPr="00705D79" w:rsidTr="00D77E42">
        <w:tc>
          <w:tcPr>
            <w:tcW w:w="9810" w:type="dxa"/>
          </w:tcPr>
          <w:p w:rsidR="009E4B4E" w:rsidRPr="00705D79" w:rsidRDefault="003B15A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26/ تأتي حاجة الأمان في هرم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ماسلو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للحاجات في المستوى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الأول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الثاني</w:t>
            </w:r>
            <w:r w:rsidR="00BE62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</w:t>
            </w:r>
            <w:proofErr w:type="spellStart"/>
            <w:r w:rsidR="00BE62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</w:t>
            </w:r>
            <w:proofErr w:type="spellEnd"/>
            <w:r w:rsidR="00BE62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16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الثالث</w:t>
            </w:r>
          </w:p>
          <w:p w:rsidR="003B15A0" w:rsidRPr="00705D79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الرابع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9E4B4E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9E4B4E" w:rsidRPr="00705D79" w:rsidRDefault="009E4B4E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27/ تأتي عملية الشراء الفعلي في عملية صنع قرار الشراء في المستوى: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الأول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الثاني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الثالث</w:t>
            </w:r>
          </w:p>
          <w:p w:rsidR="00B063F2" w:rsidRPr="00B063F2" w:rsidRDefault="009E4B4E" w:rsidP="00B063F2">
            <w:pPr>
              <w:pStyle w:val="a4"/>
              <w:numPr>
                <w:ilvl w:val="0"/>
                <w:numId w:val="21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الرابع</w:t>
            </w:r>
          </w:p>
          <w:p w:rsidR="00ED5DF2" w:rsidRDefault="0069038E" w:rsidP="00B063F2">
            <w:pPr>
              <w:ind w:left="720"/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  <w:r w:rsidRPr="00B063F2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</w:t>
            </w:r>
            <w:proofErr w:type="spellStart"/>
            <w:r w:rsidRPr="00B063F2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</w:t>
            </w:r>
            <w:proofErr w:type="spellEnd"/>
            <w:r w:rsidRPr="00B063F2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16</w:t>
            </w:r>
          </w:p>
          <w:p w:rsidR="00B063F2" w:rsidRPr="00B063F2" w:rsidRDefault="00B063F2" w:rsidP="00B063F2">
            <w:pPr>
              <w:ind w:left="720"/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9E4B4E" w:rsidRPr="00705D79" w:rsidTr="00D77E42">
        <w:tc>
          <w:tcPr>
            <w:tcW w:w="9810" w:type="dxa"/>
          </w:tcPr>
          <w:p w:rsidR="009E4B4E" w:rsidRPr="00705D79" w:rsidRDefault="00CE72F7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س</w:t>
            </w:r>
            <w:r w:rsidR="009E4B4E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ؤال 28 / تعتبر </w:t>
            </w:r>
            <w:proofErr w:type="spellStart"/>
            <w:r w:rsidR="009E4B4E" w:rsidRPr="00705D79">
              <w:rPr>
                <w:rFonts w:hint="cs"/>
                <w:b/>
                <w:bCs/>
                <w:sz w:val="28"/>
                <w:szCs w:val="28"/>
                <w:rtl/>
              </w:rPr>
              <w:t>احدى</w:t>
            </w:r>
            <w:proofErr w:type="spellEnd"/>
            <w:r w:rsidR="009E4B4E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خصائص المستهلك ضمن نموذج سلوك المستهلك الالكتروني: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التعليم</w:t>
            </w:r>
            <w:r w:rsidR="0069038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</w:t>
            </w:r>
            <w:proofErr w:type="spellStart"/>
            <w:r w:rsidR="0069038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</w:t>
            </w:r>
            <w:proofErr w:type="spellEnd"/>
            <w:r w:rsidR="0069038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16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جودة المنتج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الأنظمة والقوانين</w:t>
            </w:r>
          </w:p>
          <w:p w:rsidR="009E4B4E" w:rsidRPr="00705D79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الثقافة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9E4B4E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9E4B4E" w:rsidRPr="00705D79" w:rsidRDefault="009E4B4E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29/ هو ذلك الشخص الذي</w:t>
            </w:r>
            <w:r w:rsidR="00764060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يطلق فكرة الشراء ويقترحها</w:t>
            </w:r>
          </w:p>
          <w:p w:rsidR="009E4B4E" w:rsidRPr="00705D79" w:rsidRDefault="009E4B4E" w:rsidP="00D91376">
            <w:pPr>
              <w:pStyle w:val="a4"/>
              <w:numPr>
                <w:ilvl w:val="0"/>
                <w:numId w:val="23"/>
              </w:numPr>
              <w:tabs>
                <w:tab w:val="left" w:pos="6226"/>
              </w:tabs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المقرر</w:t>
            </w:r>
            <w:r w:rsidR="00D91376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                                 ب-   المؤثر</w:t>
            </w:r>
          </w:p>
          <w:p w:rsidR="009E4B4E" w:rsidRPr="00705D79" w:rsidRDefault="00D91376" w:rsidP="00D91376">
            <w:pPr>
              <w:ind w:left="720"/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ت-   </w:t>
            </w:r>
            <w:r w:rsidR="009E4B4E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</w:t>
            </w:r>
            <w:r w:rsidR="00764060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مبادر</w:t>
            </w:r>
            <w:r w:rsidR="0076406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</w:t>
            </w:r>
            <w:proofErr w:type="spellStart"/>
            <w:r w:rsidR="0076406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</w:t>
            </w:r>
            <w:proofErr w:type="spellEnd"/>
            <w:r w:rsidR="00764060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17</w:t>
            </w:r>
          </w:p>
          <w:p w:rsidR="00ED5DF2" w:rsidRPr="00705D79" w:rsidRDefault="00D91376" w:rsidP="00D91376">
            <w:pPr>
              <w:ind w:left="720"/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ث-  </w:t>
            </w:r>
            <w:r w:rsidR="00764060" w:rsidRPr="00705D79">
              <w:rPr>
                <w:rFonts w:hint="cs"/>
                <w:b/>
                <w:bCs/>
                <w:sz w:val="28"/>
                <w:szCs w:val="28"/>
                <w:rtl/>
              </w:rPr>
              <w:t>المشتري</w:t>
            </w:r>
          </w:p>
        </w:tc>
      </w:tr>
      <w:tr w:rsidR="009E4B4E" w:rsidRPr="00705D79" w:rsidTr="00D77E42">
        <w:tc>
          <w:tcPr>
            <w:tcW w:w="9810" w:type="dxa"/>
          </w:tcPr>
          <w:p w:rsidR="00ED5DF2" w:rsidRPr="00705D79" w:rsidRDefault="00ED5DF2">
            <w:pPr>
              <w:rPr>
                <w:b/>
                <w:bCs/>
                <w:sz w:val="28"/>
                <w:szCs w:val="28"/>
                <w:rtl/>
              </w:rPr>
            </w:pPr>
          </w:p>
          <w:p w:rsidR="009E4B4E" w:rsidRPr="00705D79" w:rsidRDefault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30/ من الأدوات المستخدمة لقياس مدى نجاح خدمة العميل الالكتروني هي</w:t>
            </w:r>
          </w:p>
          <w:p w:rsidR="00764060" w:rsidRPr="00705D79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قلة الخطوات المطلوبة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لاجراء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عملية الشراء</w:t>
            </w:r>
          </w:p>
          <w:p w:rsidR="00764060" w:rsidRPr="00705D79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سرعة التحميل للحصول على المحتوى</w:t>
            </w:r>
          </w:p>
          <w:p w:rsidR="00764060" w:rsidRPr="00705D79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الأمان</w:t>
            </w:r>
          </w:p>
          <w:p w:rsidR="00764060" w:rsidRPr="00705D79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كل ما سبق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صـــــــ19</w:t>
            </w:r>
          </w:p>
          <w:p w:rsidR="00ED5DF2" w:rsidRPr="00705D79" w:rsidRDefault="00ED5DF2" w:rsidP="00ED5DF2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764060" w:rsidRPr="00705D79" w:rsidTr="00D77E42">
        <w:tc>
          <w:tcPr>
            <w:tcW w:w="9810" w:type="dxa"/>
          </w:tcPr>
          <w:p w:rsidR="00ED5DF2" w:rsidRPr="00705D79" w:rsidRDefault="00ED5D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764060" w:rsidRPr="00705D79" w:rsidRDefault="00764060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31 /هو شخص يملك مهارات عالية في مجال الحاسب الآلي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والأنترنت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يقوم باختراق أجهزة الآخرين بقصد تغيير وتخريب البيانات وسرقة المحتويات</w:t>
            </w:r>
          </w:p>
          <w:p w:rsidR="00764060" w:rsidRPr="00705D79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الــ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05D79">
              <w:rPr>
                <w:b/>
                <w:bCs/>
                <w:sz w:val="28"/>
                <w:szCs w:val="28"/>
              </w:rPr>
              <w:t>Hacker</w:t>
            </w:r>
          </w:p>
          <w:p w:rsidR="00764060" w:rsidRPr="00705D79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الـ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Cracker</w:t>
            </w:r>
            <w:r w:rsidR="005A7251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                    </w:t>
            </w:r>
            <w:proofErr w:type="spellStart"/>
            <w:r w:rsidR="005A7251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صـــــــــــــــــ</w:t>
            </w:r>
            <w:proofErr w:type="spellEnd"/>
            <w:r w:rsidR="005A7251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20</w:t>
            </w:r>
          </w:p>
          <w:p w:rsidR="00764060" w:rsidRPr="00705D79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Phidhing</w:t>
            </w:r>
            <w:proofErr w:type="spellEnd"/>
          </w:p>
          <w:p w:rsidR="00764060" w:rsidRPr="00705D79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Clacker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43D9E" w:rsidRPr="00705D79" w:rsidTr="00D77E42">
        <w:tc>
          <w:tcPr>
            <w:tcW w:w="9810" w:type="dxa"/>
          </w:tcPr>
          <w:p w:rsidR="00ED5DF2" w:rsidRPr="00705D79" w:rsidRDefault="00ED5D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C43D9E" w:rsidRPr="00705D79" w:rsidRDefault="00C43D9E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32/ خدمة المواطن تتم عبر الوسائط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ومنها الانترنت من خلال</w:t>
            </w:r>
          </w:p>
          <w:p w:rsidR="00C43D9E" w:rsidRPr="00705D79" w:rsidRDefault="00C43D9E" w:rsidP="00C43D9E">
            <w:pPr>
              <w:pStyle w:val="a4"/>
              <w:numPr>
                <w:ilvl w:val="0"/>
                <w:numId w:val="3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التجارة الالكترونية</w:t>
            </w:r>
          </w:p>
          <w:p w:rsidR="00C43D9E" w:rsidRPr="00705D79" w:rsidRDefault="00C43D9E" w:rsidP="00C43D9E">
            <w:pPr>
              <w:pStyle w:val="a4"/>
              <w:numPr>
                <w:ilvl w:val="0"/>
                <w:numId w:val="30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ادارة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الاعمال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الالكترونية</w:t>
            </w:r>
          </w:p>
          <w:p w:rsidR="00C43D9E" w:rsidRPr="00705D79" w:rsidRDefault="00C43D9E" w:rsidP="00C43D9E">
            <w:pPr>
              <w:pStyle w:val="a4"/>
              <w:numPr>
                <w:ilvl w:val="0"/>
                <w:numId w:val="30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البوابة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الاكترونية</w:t>
            </w:r>
            <w:proofErr w:type="spellEnd"/>
            <w:r w:rsidR="00C6105B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</w:t>
            </w:r>
            <w:proofErr w:type="spellStart"/>
            <w:r w:rsidR="00C6105B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</w:t>
            </w:r>
            <w:proofErr w:type="spellEnd"/>
            <w:r w:rsidR="00C6105B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7</w:t>
            </w:r>
          </w:p>
          <w:p w:rsidR="00ED5DF2" w:rsidRPr="00705D79" w:rsidRDefault="00C43D9E" w:rsidP="00862541">
            <w:pPr>
              <w:pStyle w:val="a4"/>
              <w:numPr>
                <w:ilvl w:val="0"/>
                <w:numId w:val="30"/>
              </w:num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غير ذلك</w:t>
            </w:r>
          </w:p>
        </w:tc>
      </w:tr>
      <w:tr w:rsidR="00C43D9E" w:rsidRPr="00705D79" w:rsidTr="00D77E42">
        <w:tc>
          <w:tcPr>
            <w:tcW w:w="9810" w:type="dxa"/>
          </w:tcPr>
          <w:p w:rsidR="00ED5DF2" w:rsidRPr="00705D79" w:rsidRDefault="00ED5D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C43D9E" w:rsidRPr="00705D79" w:rsidRDefault="00777643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33/ بطاقة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الـــ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05D79">
              <w:rPr>
                <w:b/>
                <w:bCs/>
                <w:sz w:val="28"/>
                <w:szCs w:val="28"/>
              </w:rPr>
              <w:t xml:space="preserve">VISA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تعتبر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Detect Card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Charge Card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Credit Card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21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Check Card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77643" w:rsidRPr="00705D79" w:rsidTr="00D77E42">
        <w:tc>
          <w:tcPr>
            <w:tcW w:w="9810" w:type="dxa"/>
          </w:tcPr>
          <w:p w:rsidR="00777643" w:rsidRPr="00705D79" w:rsidRDefault="00777643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34/ جهاز يتكون من معدات وبرامج تمنع دخول الغرباء والمتطفلين ويمنع أي هجوم خارجي على بيانات ومعلومات الشركة ومواردها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الحائط الناري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20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السيرفر</w:t>
            </w:r>
            <w:proofErr w:type="spellEnd"/>
          </w:p>
          <w:p w:rsidR="00777643" w:rsidRPr="00705D79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قواعد البيانات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ليس مما سبق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77643" w:rsidRPr="00705D79" w:rsidTr="00D77E42">
        <w:tc>
          <w:tcPr>
            <w:tcW w:w="9810" w:type="dxa"/>
          </w:tcPr>
          <w:p w:rsidR="00ED5DF2" w:rsidRPr="00705D79" w:rsidRDefault="00ED5D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777643" w:rsidRPr="00705D79" w:rsidRDefault="00777643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35 / يعتبر أول من طبق أسلوب البيع المباشر أو البيع بدون وسطاء: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proofErr w:type="spellStart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Micheal</w:t>
            </w:r>
            <w:proofErr w:type="spellEnd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 xml:space="preserve"> Dell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5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Rony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Prejinsky</w:t>
            </w:r>
            <w:proofErr w:type="spellEnd"/>
          </w:p>
          <w:p w:rsidR="00777643" w:rsidRPr="00705D79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 xml:space="preserve">Adam 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Sonich</w:t>
            </w:r>
            <w:proofErr w:type="spellEnd"/>
          </w:p>
          <w:p w:rsidR="00777643" w:rsidRPr="00705D79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Micheel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 xml:space="preserve"> Hammer</w:t>
            </w:r>
          </w:p>
          <w:p w:rsidR="00ED5DF2" w:rsidRPr="00705D79" w:rsidRDefault="00ED5DF2" w:rsidP="00ED5DF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77643" w:rsidRPr="00705D79" w:rsidTr="00D77E42">
        <w:tc>
          <w:tcPr>
            <w:tcW w:w="9810" w:type="dxa"/>
          </w:tcPr>
          <w:p w:rsidR="00ED5DF2" w:rsidRPr="00705D79" w:rsidRDefault="00ED5D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777643" w:rsidRPr="00705D79" w:rsidRDefault="00777643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36 / سيتم مستقبلاً زيادة التركيز عليها من خلال أنشطة وبرامج التجارة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4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الأعلان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اللكتروني</w:t>
            </w:r>
            <w:proofErr w:type="spellEnd"/>
          </w:p>
          <w:p w:rsidR="00777643" w:rsidRPr="00705D79" w:rsidRDefault="00777643" w:rsidP="00BB16AF">
            <w:pPr>
              <w:pStyle w:val="a4"/>
              <w:numPr>
                <w:ilvl w:val="0"/>
                <w:numId w:val="34"/>
              </w:numPr>
              <w:rPr>
                <w:b/>
                <w:bCs/>
                <w:color w:val="00B050"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المتاجر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الألكترونية</w:t>
            </w:r>
            <w:proofErr w:type="spellEnd"/>
            <w:r w:rsidR="00130A29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4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التجارة المتنقلة</w:t>
            </w:r>
            <w:r w:rsidR="00BB16AF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</w:t>
            </w:r>
            <w:r w:rsidR="00BB16A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</w:t>
            </w:r>
            <w:proofErr w:type="spellStart"/>
            <w:r w:rsidR="00BB16AF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صـــــــــــــ</w:t>
            </w:r>
            <w:proofErr w:type="spellEnd"/>
            <w:r w:rsidR="00BB16AF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20 بالمحاضرة  13 دقيقة 3</w:t>
            </w:r>
          </w:p>
          <w:p w:rsidR="00777643" w:rsidRPr="00705D79" w:rsidRDefault="00777643" w:rsidP="00777643">
            <w:pPr>
              <w:pStyle w:val="a4"/>
              <w:numPr>
                <w:ilvl w:val="0"/>
                <w:numId w:val="3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تجارة التجزئة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</w:p>
          <w:p w:rsidR="00ED5DF2" w:rsidRPr="00705D79" w:rsidRDefault="00ED5DF2" w:rsidP="00130A29">
            <w:pPr>
              <w:rPr>
                <w:b/>
                <w:bCs/>
                <w:sz w:val="28"/>
                <w:szCs w:val="28"/>
                <w:rtl/>
              </w:rPr>
            </w:pPr>
          </w:p>
          <w:p w:rsidR="00AD5169" w:rsidRPr="00705D79" w:rsidRDefault="00AD5169" w:rsidP="00130A2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23CDA" w:rsidRPr="00705D79" w:rsidTr="00D77E42">
        <w:tc>
          <w:tcPr>
            <w:tcW w:w="9810" w:type="dxa"/>
          </w:tcPr>
          <w:p w:rsidR="00323CDA" w:rsidRPr="00705D79" w:rsidRDefault="00323CDA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37 / المكان الذي يلتقي فيه البائع بالمشتري لتبادل السلع والخدمات هو</w:t>
            </w:r>
          </w:p>
          <w:p w:rsidR="00323CDA" w:rsidRPr="00705D79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الأنترنت</w:t>
            </w:r>
            <w:proofErr w:type="spellEnd"/>
          </w:p>
          <w:p w:rsidR="00323CDA" w:rsidRPr="00705D79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السوق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6</w:t>
            </w:r>
          </w:p>
          <w:p w:rsidR="00323CDA" w:rsidRPr="00705D79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موقع الشركة الالكتروني</w:t>
            </w:r>
          </w:p>
          <w:p w:rsidR="00323CDA" w:rsidRPr="00705D79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السوق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</w:t>
            </w:r>
            <w:proofErr w:type="spellEnd"/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C6487" w:rsidRPr="00705D79" w:rsidTr="00D77E42">
        <w:tc>
          <w:tcPr>
            <w:tcW w:w="9810" w:type="dxa"/>
          </w:tcPr>
          <w:p w:rsidR="003707AF" w:rsidRPr="00705D79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8C6487" w:rsidRPr="00705D79" w:rsidRDefault="008C6487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38 / من عيوب المزادات التقليدية: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صعوبة التعرف على موقع المزاد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عرض كميات كبيرة من نفس المنتج</w:t>
            </w:r>
          </w:p>
          <w:p w:rsidR="008C6487" w:rsidRPr="00705D79" w:rsidRDefault="008C6487" w:rsidP="001A469F">
            <w:pPr>
              <w:pStyle w:val="a4"/>
              <w:numPr>
                <w:ilvl w:val="0"/>
                <w:numId w:val="36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عرض السلعة لفترة زمنية محددة مما يفقد البائع الحصول على </w:t>
            </w:r>
            <w:r w:rsidR="001A469F"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فرص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أفضل</w:t>
            </w:r>
            <w:r w:rsidR="001A469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</w:t>
            </w:r>
            <w:proofErr w:type="spellStart"/>
            <w:r w:rsidR="001A469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</w:t>
            </w:r>
            <w:proofErr w:type="spellEnd"/>
          </w:p>
          <w:p w:rsidR="008C6487" w:rsidRPr="00705D79" w:rsidRDefault="008C6487" w:rsidP="008C6487">
            <w:pPr>
              <w:pStyle w:val="a4"/>
              <w:numPr>
                <w:ilvl w:val="0"/>
                <w:numId w:val="3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عرض السلعة حتى تباع بالسعر الأقل ثم تعرض السلعة التي بعدها وهكذا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C6487" w:rsidRPr="00705D79" w:rsidTr="00D77E42">
        <w:tc>
          <w:tcPr>
            <w:tcW w:w="9810" w:type="dxa"/>
          </w:tcPr>
          <w:p w:rsidR="003707AF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Default="00B063F2" w:rsidP="003707AF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Pr="00705D79" w:rsidRDefault="00B063F2" w:rsidP="003707AF">
            <w:pPr>
              <w:rPr>
                <w:b/>
                <w:bCs/>
                <w:sz w:val="28"/>
                <w:szCs w:val="28"/>
                <w:rtl/>
              </w:rPr>
            </w:pPr>
          </w:p>
          <w:p w:rsidR="008C6487" w:rsidRPr="00705D79" w:rsidRDefault="008C6487" w:rsidP="003707AF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39 / </w:t>
            </w:r>
            <w:proofErr w:type="spellStart"/>
            <w:r w:rsidRPr="00705D79">
              <w:rPr>
                <w:b/>
                <w:bCs/>
                <w:sz w:val="28"/>
                <w:szCs w:val="28"/>
              </w:rPr>
              <w:t>Inte</w:t>
            </w:r>
            <w:r w:rsidR="003707AF" w:rsidRPr="00705D79">
              <w:rPr>
                <w:b/>
                <w:bCs/>
                <w:sz w:val="28"/>
                <w:szCs w:val="28"/>
              </w:rPr>
              <w:t>n</w:t>
            </w:r>
            <w:r w:rsidRPr="00705D79">
              <w:rPr>
                <w:b/>
                <w:bCs/>
                <w:sz w:val="28"/>
                <w:szCs w:val="28"/>
              </w:rPr>
              <w:t>et</w:t>
            </w:r>
            <w:proofErr w:type="spellEnd"/>
            <w:r w:rsidRPr="00705D79">
              <w:rPr>
                <w:b/>
                <w:bCs/>
                <w:sz w:val="28"/>
                <w:szCs w:val="28"/>
              </w:rPr>
              <w:t xml:space="preserve">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تعني: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Interconnection of companies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International network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Intercontinental of networking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Interconnection of networks</w:t>
            </w:r>
            <w:r w:rsidR="009A23B6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صــــــــــــ1</w:t>
            </w:r>
          </w:p>
          <w:p w:rsidR="00862541" w:rsidRPr="00705D79" w:rsidRDefault="00862541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C6487" w:rsidRPr="00705D79" w:rsidTr="00D77E42">
        <w:tc>
          <w:tcPr>
            <w:tcW w:w="9810" w:type="dxa"/>
          </w:tcPr>
          <w:p w:rsidR="003707AF" w:rsidRPr="00705D79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8C6487" w:rsidRPr="00705D79" w:rsidRDefault="008C6487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40 / يتميز بسهولة تحديثه والتعديل عليه رغم ارتفاع كلفة بناءة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منطقة / بوابة الدفع المالي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محرك البحث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سلاسل العرض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الكاتالوج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الالكتروني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8</w:t>
            </w:r>
          </w:p>
          <w:p w:rsidR="003707AF" w:rsidRPr="00705D79" w:rsidRDefault="003707AF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8C6487" w:rsidRPr="00705D79" w:rsidTr="00D77E42">
        <w:tc>
          <w:tcPr>
            <w:tcW w:w="9810" w:type="dxa"/>
          </w:tcPr>
          <w:p w:rsidR="003707AF" w:rsidRPr="00705D79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8C6487" w:rsidRPr="00705D79" w:rsidRDefault="008C6487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41 /  </w:t>
            </w:r>
            <w:r w:rsidRPr="00705D79">
              <w:rPr>
                <w:b/>
                <w:bCs/>
                <w:sz w:val="28"/>
                <w:szCs w:val="28"/>
              </w:rPr>
              <w:t xml:space="preserve">customization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هي عملية يتم من خلالها: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تنويع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انتاج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السلع والمنتجات لإرضاء رغبات الزبائن وميولهم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اتاحة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 الفرصة للزبون لناء المنتج وفق رغباته واحتياجاته</w:t>
            </w:r>
            <w:r w:rsidR="00BC776A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</w:t>
            </w:r>
            <w:proofErr w:type="spellStart"/>
            <w:r w:rsidR="00BC776A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</w:t>
            </w:r>
            <w:proofErr w:type="spellEnd"/>
            <w:r w:rsidR="00BC776A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13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البناء التنظيمي للمنظمات وفق الاتجاهات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والاساليب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الحديثة</w:t>
            </w:r>
          </w:p>
          <w:p w:rsidR="008C6487" w:rsidRPr="00705D79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قيام الشركة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باعادة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تطوير نفسها وتبسيط هيكلها التنظيمي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C6487" w:rsidRPr="00705D79" w:rsidTr="00D77E42">
        <w:tc>
          <w:tcPr>
            <w:tcW w:w="9810" w:type="dxa"/>
          </w:tcPr>
          <w:p w:rsidR="003707AF" w:rsidRPr="00705D79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8C6487" w:rsidRPr="00705D79" w:rsidRDefault="00BC776A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42 / تعبر وسيلة مسلية وترويجية لبعض الزبائن:</w:t>
            </w:r>
          </w:p>
          <w:p w:rsidR="00BC776A" w:rsidRPr="00705D79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التجارة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</w:p>
          <w:p w:rsidR="00BC776A" w:rsidRPr="00705D79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المزادات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10</w:t>
            </w:r>
          </w:p>
          <w:p w:rsidR="00BC776A" w:rsidRPr="00705D79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الأدارة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</w:p>
          <w:p w:rsidR="00BC776A" w:rsidRPr="00705D79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الأعلان</w:t>
            </w:r>
            <w:proofErr w:type="spellEnd"/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BC776A" w:rsidRPr="00705D79" w:rsidTr="00D77E42">
        <w:tc>
          <w:tcPr>
            <w:tcW w:w="9810" w:type="dxa"/>
          </w:tcPr>
          <w:p w:rsidR="003707AF" w:rsidRPr="00705D79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BC776A" w:rsidRPr="00705D79" w:rsidRDefault="00BC776A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43/ عندما تستخدم مصطلح </w:t>
            </w:r>
            <w:r w:rsidRPr="00705D79">
              <w:rPr>
                <w:b/>
                <w:bCs/>
                <w:sz w:val="28"/>
                <w:szCs w:val="28"/>
              </w:rPr>
              <w:t xml:space="preserve">C2C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التجارة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فهذا يعني:</w:t>
            </w:r>
          </w:p>
          <w:p w:rsidR="00BC776A" w:rsidRPr="00705D79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البيع من الشركات للزبائن</w:t>
            </w:r>
          </w:p>
          <w:p w:rsidR="00BC776A" w:rsidRPr="00705D79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البيع من الزبائن للشركات</w:t>
            </w:r>
          </w:p>
          <w:p w:rsidR="00BC776A" w:rsidRPr="00705D79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البيع من الزبائن للزبائن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صـــــــ1</w:t>
            </w:r>
          </w:p>
          <w:p w:rsidR="00BC776A" w:rsidRPr="00705D79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البيع من الشركات على الشركات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  <w:p w:rsidR="00A30232" w:rsidRPr="00705D79" w:rsidRDefault="00A30232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BC776A" w:rsidRPr="00705D79" w:rsidTr="00D77E42">
        <w:tc>
          <w:tcPr>
            <w:tcW w:w="9810" w:type="dxa"/>
          </w:tcPr>
          <w:p w:rsidR="00BC776A" w:rsidRPr="00705D79" w:rsidRDefault="002105FB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44 / يذهب الكثير من الخبراء أن البداية الفعلية للتجارة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كانت في :</w:t>
            </w:r>
          </w:p>
          <w:p w:rsidR="002105FB" w:rsidRPr="00260D7E" w:rsidRDefault="002105FB" w:rsidP="002105FB">
            <w:pPr>
              <w:pStyle w:val="a4"/>
              <w:numPr>
                <w:ilvl w:val="0"/>
                <w:numId w:val="42"/>
              </w:numPr>
              <w:rPr>
                <w:b/>
                <w:bCs/>
                <w:sz w:val="28"/>
                <w:szCs w:val="28"/>
                <w:u w:val="single"/>
              </w:rPr>
            </w:pPr>
            <w:r w:rsidRPr="00260D7E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التسعينيات من القرن الماضي خاصة مع بداية ظهور الانترنت</w:t>
            </w:r>
          </w:p>
          <w:p w:rsidR="002105FB" w:rsidRPr="00705D79" w:rsidRDefault="002105FB" w:rsidP="002105FB">
            <w:pPr>
              <w:pStyle w:val="a4"/>
              <w:numPr>
                <w:ilvl w:val="0"/>
                <w:numId w:val="4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بعد العام 2000 ميلادية ومع التقدم الهائل في تقنية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المعلوما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وتطبيقات الانترنت</w:t>
            </w:r>
          </w:p>
          <w:p w:rsidR="002105FB" w:rsidRPr="00705D79" w:rsidRDefault="002105FB" w:rsidP="002105FB">
            <w:pPr>
              <w:pStyle w:val="a4"/>
              <w:numPr>
                <w:ilvl w:val="0"/>
                <w:numId w:val="4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بعد الحرب العالمية الثانية ومع تطوير شركة </w:t>
            </w:r>
            <w:r w:rsidRPr="00705D79">
              <w:rPr>
                <w:b/>
                <w:bCs/>
                <w:sz w:val="28"/>
                <w:szCs w:val="28"/>
              </w:rPr>
              <w:t xml:space="preserve">IBM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للكمبيوترات العملاقة</w:t>
            </w:r>
          </w:p>
          <w:p w:rsidR="002105FB" w:rsidRPr="00705D79" w:rsidRDefault="002105FB" w:rsidP="00260D7E">
            <w:pPr>
              <w:pStyle w:val="a4"/>
              <w:numPr>
                <w:ilvl w:val="0"/>
                <w:numId w:val="42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260D7E">
              <w:rPr>
                <w:rFonts w:hint="cs"/>
                <w:b/>
                <w:bCs/>
                <w:sz w:val="28"/>
                <w:szCs w:val="28"/>
                <w:rtl/>
              </w:rPr>
              <w:t>في السبعينيات من القرن الماضي من خلال المتاجر والمخازن الكبرى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</w:t>
            </w:r>
          </w:p>
          <w:p w:rsidR="003707AF" w:rsidRPr="00705D79" w:rsidRDefault="003707AF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2105FB" w:rsidRPr="00705D79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Default="00B063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Default="00B063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Pr="00705D79" w:rsidRDefault="00B063F2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2105FB" w:rsidRPr="00705D79" w:rsidRDefault="002105FB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45 / عندما تمارس أي شركة أعمالها في السوق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التقليدة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وكذلك على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لأنترنت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فتسمى :</w:t>
            </w:r>
          </w:p>
          <w:p w:rsidR="002105FB" w:rsidRPr="00705D79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Pure Online Organization</w:t>
            </w:r>
          </w:p>
          <w:p w:rsidR="00380B44" w:rsidRPr="00705D79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Click – and – Mortar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</w:t>
            </w:r>
          </w:p>
          <w:p w:rsidR="00380B44" w:rsidRPr="00705D79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Brick – and – mortar</w:t>
            </w:r>
          </w:p>
          <w:p w:rsidR="00380B44" w:rsidRPr="00705D79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Click – and – Employee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05E4A" w:rsidRPr="00705D79" w:rsidTr="00D77E42">
        <w:tc>
          <w:tcPr>
            <w:tcW w:w="9810" w:type="dxa"/>
          </w:tcPr>
          <w:p w:rsidR="003707AF" w:rsidRPr="00705D79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005E4A" w:rsidRPr="00705D79" w:rsidRDefault="00005E4A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46 / تعود الأسباب الحقيقية وراء انهيار واختفاء الكثير من شركات الانترنت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</w:p>
          <w:p w:rsidR="00005E4A" w:rsidRPr="00705D79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عدم توفر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راس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المال الكافي لمزاولة أنشطة التجارة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</w:t>
            </w:r>
            <w:proofErr w:type="spellEnd"/>
          </w:p>
          <w:p w:rsidR="00005E4A" w:rsidRPr="00705D79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الأختراقات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الأمنية التي تعرضت لها هذه الشركات من قبل المخربين عبر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الأنترنت</w:t>
            </w:r>
            <w:proofErr w:type="spellEnd"/>
          </w:p>
          <w:p w:rsidR="00005E4A" w:rsidRPr="00705D79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دخول شركات غير مؤهله في المجال</w:t>
            </w:r>
          </w:p>
          <w:p w:rsidR="00005E4A" w:rsidRPr="00705D79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color w:val="00B050"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غياب الرؤية والتخطيط الاستراتيجي لدى معظم هذه الشركات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1</w:t>
            </w:r>
          </w:p>
          <w:p w:rsidR="003707AF" w:rsidRPr="00705D79" w:rsidRDefault="003707AF" w:rsidP="003707AF">
            <w:pPr>
              <w:rPr>
                <w:b/>
                <w:bCs/>
                <w:color w:val="00B050"/>
                <w:sz w:val="28"/>
                <w:szCs w:val="28"/>
                <w:rtl/>
              </w:rPr>
            </w:pPr>
          </w:p>
        </w:tc>
      </w:tr>
      <w:tr w:rsidR="00005E4A" w:rsidRPr="00705D79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005E4A" w:rsidRPr="00705D79" w:rsidRDefault="00005E4A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47 / يسمى نموذج العمل </w:t>
            </w:r>
            <w:r w:rsidRPr="00705D79">
              <w:rPr>
                <w:b/>
                <w:bCs/>
                <w:sz w:val="28"/>
                <w:szCs w:val="28"/>
              </w:rPr>
              <w:t xml:space="preserve">Business Model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والذي يتم فيه قيام العميل بدفع مبلغ للموقع مقابل الحصول على خدمة الاشتراك فيه:</w:t>
            </w:r>
          </w:p>
          <w:p w:rsidR="00005E4A" w:rsidRPr="00705D79" w:rsidRDefault="00005E4A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proofErr w:type="spellStart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Subsription</w:t>
            </w:r>
            <w:proofErr w:type="spellEnd"/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 xml:space="preserve"> Fee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2</w:t>
            </w:r>
          </w:p>
          <w:p w:rsidR="00005E4A" w:rsidRPr="00705D79" w:rsidRDefault="00005E4A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Transaction Fee</w:t>
            </w:r>
          </w:p>
          <w:p w:rsidR="00005E4A" w:rsidRPr="00705D79" w:rsidRDefault="00005E4A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b/>
                <w:bCs/>
                <w:sz w:val="28"/>
                <w:szCs w:val="28"/>
              </w:rPr>
              <w:t>Afiliation</w:t>
            </w:r>
            <w:proofErr w:type="spellEnd"/>
          </w:p>
          <w:p w:rsidR="00005E4A" w:rsidRPr="00705D79" w:rsidRDefault="003707AF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S</w:t>
            </w:r>
            <w:r w:rsidR="00005E4A" w:rsidRPr="00705D79">
              <w:rPr>
                <w:b/>
                <w:bCs/>
                <w:sz w:val="28"/>
                <w:szCs w:val="28"/>
              </w:rPr>
              <w:t>ales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005E4A" w:rsidRPr="00705D79" w:rsidTr="00D77E42">
        <w:tc>
          <w:tcPr>
            <w:tcW w:w="9810" w:type="dxa"/>
          </w:tcPr>
          <w:p w:rsidR="003707AF" w:rsidRPr="00705D79" w:rsidRDefault="003707AF" w:rsidP="00764060">
            <w:pPr>
              <w:rPr>
                <w:b/>
                <w:bCs/>
                <w:sz w:val="28"/>
                <w:szCs w:val="28"/>
                <w:rtl/>
              </w:rPr>
            </w:pPr>
          </w:p>
          <w:p w:rsidR="00005E4A" w:rsidRPr="00705D79" w:rsidRDefault="00005E4A" w:rsidP="00764060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48 / من التحديات الاقتصادية والضغوط التي تتعرض لها وتواجهها المنظمات:</w:t>
            </w:r>
          </w:p>
          <w:p w:rsidR="00005E4A" w:rsidRPr="00705D79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تزايد قوة العملاء وارتفاع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اصواتهم</w:t>
            </w:r>
            <w:proofErr w:type="spellEnd"/>
          </w:p>
          <w:p w:rsidR="00787FBB" w:rsidRPr="00705D79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التحولات الاقتصادية العالمية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المنافسة العالمية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كل ما سبق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3</w:t>
            </w:r>
          </w:p>
          <w:p w:rsidR="003707AF" w:rsidRPr="00705D79" w:rsidRDefault="003707AF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787FBB" w:rsidRPr="00705D79" w:rsidTr="00D77E42">
        <w:tc>
          <w:tcPr>
            <w:tcW w:w="9810" w:type="dxa"/>
          </w:tcPr>
          <w:p w:rsidR="003707AF" w:rsidRPr="00705D79" w:rsidRDefault="003707AF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787FBB" w:rsidRPr="00705D79" w:rsidRDefault="00787FBB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49 / من الممكن وصف العلاقة بين التقنية والسعر بأنها: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علاقة متوازنة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علاقة عكسية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3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علاقة طردية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لا توجد علاقة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87FBB" w:rsidRPr="00705D79" w:rsidTr="00D77E42">
        <w:tc>
          <w:tcPr>
            <w:tcW w:w="9810" w:type="dxa"/>
          </w:tcPr>
          <w:p w:rsidR="003707AF" w:rsidRPr="00705D79" w:rsidRDefault="003707AF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787FBB" w:rsidRPr="00705D79" w:rsidRDefault="00787FBB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50 / عندما تشعر المنظمة بدورها وأهميتها في المجتمع الذي توجد فيه فهي تطبق ما يعرف بمبدأ: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خدمة العملاء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ادارة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علاقات المجتمع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الشراكة مع المجتمع</w:t>
            </w:r>
          </w:p>
          <w:p w:rsidR="00787FBB" w:rsidRPr="00705D79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المسئولية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الأجتماعية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3</w:t>
            </w:r>
          </w:p>
          <w:p w:rsidR="003707AF" w:rsidRPr="00705D79" w:rsidRDefault="003707AF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  <w:p w:rsidR="00A30232" w:rsidRPr="00705D79" w:rsidRDefault="00A30232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  <w:p w:rsidR="00A30232" w:rsidRPr="00705D79" w:rsidRDefault="00A30232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787FBB" w:rsidRPr="00705D79" w:rsidTr="00D77E42">
        <w:tc>
          <w:tcPr>
            <w:tcW w:w="9810" w:type="dxa"/>
          </w:tcPr>
          <w:p w:rsidR="003707AF" w:rsidRPr="00705D79" w:rsidRDefault="003707AF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787FBB" w:rsidRPr="00705D79" w:rsidRDefault="00973937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51 / يسمى المفهوم الذي يركز على التحسين المستمر للمنتج</w:t>
            </w:r>
          </w:p>
          <w:p w:rsidR="00973937" w:rsidRPr="00705D79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Total Quality Management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3</w:t>
            </w:r>
          </w:p>
          <w:p w:rsidR="00973937" w:rsidRPr="00705D79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Total Quantity Management</w:t>
            </w:r>
          </w:p>
          <w:p w:rsidR="00973937" w:rsidRPr="00705D79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Total Business Management</w:t>
            </w:r>
          </w:p>
          <w:p w:rsidR="00973937" w:rsidRPr="00705D79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Total Query Management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973937" w:rsidRPr="00705D79" w:rsidTr="00D77E42">
        <w:tc>
          <w:tcPr>
            <w:tcW w:w="9810" w:type="dxa"/>
          </w:tcPr>
          <w:p w:rsidR="00973937" w:rsidRPr="00705D79" w:rsidRDefault="000E166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52 / من أهم فوائد تطبيق</w:t>
            </w:r>
            <w:r w:rsidR="00973937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التجارة </w:t>
            </w:r>
            <w:proofErr w:type="spellStart"/>
            <w:r w:rsidR="00973937"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الألكترونية</w:t>
            </w:r>
            <w:proofErr w:type="spellEnd"/>
            <w:r w:rsidR="00973937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للمنظمات :</w:t>
            </w:r>
          </w:p>
          <w:p w:rsidR="00973937" w:rsidRPr="00705D79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الأمان والتحكم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السهولة والبساطة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تخفيض التكاليف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4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الخصوصية والسرية</w:t>
            </w:r>
          </w:p>
          <w:p w:rsidR="003707AF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Pr="00705D79" w:rsidRDefault="00B063F2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9427C" w:rsidRPr="00705D79" w:rsidTr="00D77E42">
        <w:tc>
          <w:tcPr>
            <w:tcW w:w="9810" w:type="dxa"/>
          </w:tcPr>
          <w:p w:rsidR="0029427C" w:rsidRPr="00705D79" w:rsidRDefault="0029427C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سؤال 53 / </w:t>
            </w:r>
            <w:r w:rsidRPr="00705D79">
              <w:rPr>
                <w:b/>
                <w:bCs/>
                <w:sz w:val="28"/>
                <w:szCs w:val="28"/>
              </w:rPr>
              <w:t xml:space="preserve">information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هي :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البيانات قبل معالجتها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 xml:space="preserve">البيانات بعد معالجتها 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4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المعلومات قبل تحولها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الى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قرارات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ليس مما سبق</w:t>
            </w:r>
          </w:p>
          <w:p w:rsidR="004F5EC3" w:rsidRPr="00705D79" w:rsidRDefault="004F5EC3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9427C" w:rsidRPr="00705D79" w:rsidTr="00D77E42">
        <w:tc>
          <w:tcPr>
            <w:tcW w:w="9810" w:type="dxa"/>
          </w:tcPr>
          <w:p w:rsidR="0029427C" w:rsidRPr="00705D79" w:rsidRDefault="0029427C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54 / من أهم فوائد تطبيق التجارة الالكترونية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للافراد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  <w:p w:rsidR="0029427C" w:rsidRPr="001E6142" w:rsidRDefault="0029427C" w:rsidP="0029427C">
            <w:pPr>
              <w:pStyle w:val="a4"/>
              <w:numPr>
                <w:ilvl w:val="0"/>
                <w:numId w:val="52"/>
              </w:num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 w:rsidRPr="001E6142">
              <w:rPr>
                <w:rFonts w:hint="cs"/>
                <w:b/>
                <w:bCs/>
                <w:color w:val="FF0000"/>
                <w:sz w:val="28"/>
                <w:szCs w:val="28"/>
                <w:u w:val="single"/>
                <w:rtl/>
              </w:rPr>
              <w:t>الراحة</w:t>
            </w:r>
            <w:r w:rsidR="001E6142">
              <w:rPr>
                <w:rFonts w:hint="cs"/>
                <w:b/>
                <w:bCs/>
                <w:color w:val="FF0000"/>
                <w:sz w:val="28"/>
                <w:szCs w:val="28"/>
                <w:u w:val="single"/>
                <w:rtl/>
              </w:rPr>
              <w:t xml:space="preserve">     </w:t>
            </w:r>
            <w:proofErr w:type="spellStart"/>
            <w:r w:rsidR="001E6142" w:rsidRPr="001E6142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</w:t>
            </w:r>
            <w:proofErr w:type="spellEnd"/>
            <w:r w:rsidR="001E6142" w:rsidRPr="001E6142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5</w:t>
            </w:r>
            <w:r w:rsidR="001E6142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السرعة</w:t>
            </w:r>
          </w:p>
          <w:p w:rsidR="0029427C" w:rsidRPr="00705D79" w:rsidRDefault="0029427C" w:rsidP="0029427C">
            <w:pPr>
              <w:pStyle w:val="a4"/>
              <w:numPr>
                <w:ilvl w:val="0"/>
                <w:numId w:val="5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تخفيض التكلفة</w:t>
            </w:r>
          </w:p>
          <w:p w:rsidR="0029427C" w:rsidRPr="001E6142" w:rsidRDefault="0029427C" w:rsidP="001E6142">
            <w:pPr>
              <w:pStyle w:val="a4"/>
              <w:numPr>
                <w:ilvl w:val="0"/>
                <w:numId w:val="52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كل ما سبق</w:t>
            </w:r>
            <w:r w:rsidR="00896892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</w:t>
            </w:r>
            <w:r w:rsidR="001E6142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</w:t>
            </w:r>
          </w:p>
          <w:p w:rsidR="003707AF" w:rsidRPr="00705D79" w:rsidRDefault="003707AF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896892" w:rsidRPr="00705D79" w:rsidTr="00D77E42">
        <w:tc>
          <w:tcPr>
            <w:tcW w:w="9810" w:type="dxa"/>
          </w:tcPr>
          <w:p w:rsidR="003707AF" w:rsidRPr="00705D79" w:rsidRDefault="003707AF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896892" w:rsidRPr="00705D79" w:rsidRDefault="0089689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55 / ارتفاع مستوى الخدمات المقدمة من قبل الحكومات والشركات هي من أهم الفوائد التي تقدمها التجارة الالكترونية: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للزبون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للمنظمة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للمجتمع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صــــــــــــ5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كل ما سبق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96892" w:rsidRPr="00705D79" w:rsidTr="00D77E42">
        <w:tc>
          <w:tcPr>
            <w:tcW w:w="9810" w:type="dxa"/>
          </w:tcPr>
          <w:p w:rsidR="003707AF" w:rsidRPr="00705D79" w:rsidRDefault="003707AF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896892" w:rsidRPr="00705D79" w:rsidRDefault="0089689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56 / من أوجه القصور التقنية للتجارة الالكترونية: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عدم توفر الخصوصية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انعدام المرونة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عدم توفر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الامان</w:t>
            </w:r>
            <w:proofErr w:type="spellEnd"/>
          </w:p>
          <w:p w:rsidR="00896892" w:rsidRPr="00705D79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قلة البرامج والتطبيقات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صـــــــــــ5</w:t>
            </w:r>
          </w:p>
          <w:p w:rsidR="003707AF" w:rsidRPr="00705D79" w:rsidRDefault="003707AF" w:rsidP="003707AF">
            <w:p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</w:p>
        </w:tc>
      </w:tr>
      <w:tr w:rsidR="00896892" w:rsidRPr="00705D79" w:rsidTr="00D77E42">
        <w:tc>
          <w:tcPr>
            <w:tcW w:w="9810" w:type="dxa"/>
          </w:tcPr>
          <w:p w:rsidR="003707AF" w:rsidRPr="00705D79" w:rsidRDefault="003707AF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896892" w:rsidRPr="00705D79" w:rsidRDefault="0089689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57 / من أوجه القصور الغير تقنية للتجارة الالكترونية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محدودية سرعة الانترنت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صعوبة ربط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انظمة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التجارة الالكترونية مع أنظمة المنظمة الداخلية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انعدام المرونة وعدم وضوح القوانين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صــــــــــــــ5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انعدام وجود معايير دولية للتجارة الالكترونية</w:t>
            </w:r>
          </w:p>
          <w:p w:rsidR="003707AF" w:rsidRPr="00705D79" w:rsidRDefault="003707AF" w:rsidP="003707AF">
            <w:pPr>
              <w:rPr>
                <w:b/>
                <w:bCs/>
                <w:sz w:val="28"/>
                <w:szCs w:val="28"/>
                <w:rtl/>
              </w:rPr>
            </w:pPr>
          </w:p>
          <w:p w:rsidR="00A30232" w:rsidRPr="00705D79" w:rsidRDefault="00A30232" w:rsidP="003707AF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896892" w:rsidRPr="00705D79" w:rsidTr="00D77E42">
        <w:tc>
          <w:tcPr>
            <w:tcW w:w="9810" w:type="dxa"/>
          </w:tcPr>
          <w:p w:rsidR="00896892" w:rsidRPr="00705D79" w:rsidRDefault="0089689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58 / من أهم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الفروقات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بين المنظمات التقليدية والمنظمات الرقمية: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وجود المزادات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المنتجات الرقمية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5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العملاء</w:t>
            </w:r>
          </w:p>
          <w:p w:rsidR="00896892" w:rsidRPr="00705D79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وسائل دفع قيمة المنتجات أو الخدمات</w:t>
            </w:r>
          </w:p>
          <w:p w:rsidR="00720324" w:rsidRPr="00705D79" w:rsidRDefault="00720324" w:rsidP="0072032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5C4853" w:rsidRPr="00705D79" w:rsidTr="00D77E42">
        <w:tc>
          <w:tcPr>
            <w:tcW w:w="9810" w:type="dxa"/>
          </w:tcPr>
          <w:p w:rsidR="00720324" w:rsidRDefault="00720324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Default="00B063F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Default="00B063F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B063F2" w:rsidRDefault="00B063F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5C4853" w:rsidRPr="00705D79" w:rsidRDefault="005C4853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سؤال 59 / للكتالوج الالكتروني عدة خصائص وفوائد ، فما هي الميزة التي لا تنطبق على الكت</w:t>
            </w:r>
            <w:r w:rsidR="004F5EC3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الوج الالكتروني من بين ما يلي </w:t>
            </w:r>
          </w:p>
          <w:p w:rsidR="005C4853" w:rsidRPr="00705D79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سهولة تحديث بيانات السلع والخدمات</w:t>
            </w:r>
          </w:p>
          <w:p w:rsidR="005C4853" w:rsidRPr="00705D79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سهولة التخصيص</w:t>
            </w:r>
          </w:p>
          <w:p w:rsidR="005C4853" w:rsidRPr="00705D79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سهولة البناء دون الحاجة للتقنيات والتطبيقات المتقدمة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8 </w:t>
            </w:r>
          </w:p>
          <w:p w:rsidR="005C4853" w:rsidRPr="00705D79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وجود محرك بحث دقيق وسريع</w:t>
            </w:r>
          </w:p>
          <w:p w:rsidR="00720324" w:rsidRPr="00705D79" w:rsidRDefault="00720324" w:rsidP="0072032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5C4853" w:rsidRPr="00705D79" w:rsidTr="00D77E42">
        <w:tc>
          <w:tcPr>
            <w:tcW w:w="9810" w:type="dxa"/>
          </w:tcPr>
          <w:p w:rsidR="00720324" w:rsidRPr="00705D79" w:rsidRDefault="00720324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5C4853" w:rsidRPr="00705D79" w:rsidRDefault="005C4853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60 / تتميز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الــ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05D79">
              <w:rPr>
                <w:b/>
                <w:bCs/>
                <w:sz w:val="28"/>
                <w:szCs w:val="28"/>
              </w:rPr>
              <w:t xml:space="preserve">Web 2.0 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بتوفر آليات متنوعة منها:</w:t>
            </w:r>
          </w:p>
          <w:p w:rsidR="005C4853" w:rsidRPr="001E6142" w:rsidRDefault="005C4853" w:rsidP="005C4853">
            <w:pPr>
              <w:pStyle w:val="a4"/>
              <w:numPr>
                <w:ilvl w:val="0"/>
                <w:numId w:val="58"/>
              </w:numPr>
              <w:rPr>
                <w:b/>
                <w:bCs/>
                <w:sz w:val="28"/>
                <w:szCs w:val="28"/>
                <w:u w:val="single"/>
              </w:rPr>
            </w:pPr>
            <w:r w:rsidRPr="001E6142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سوق الكتروني</w:t>
            </w:r>
          </w:p>
          <w:p w:rsidR="005C4853" w:rsidRPr="00705D79" w:rsidRDefault="005C4853" w:rsidP="005C4853">
            <w:pPr>
              <w:pStyle w:val="a4"/>
              <w:numPr>
                <w:ilvl w:val="0"/>
                <w:numId w:val="5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سلة تسوق الكترونية</w:t>
            </w:r>
          </w:p>
          <w:p w:rsidR="005C4853" w:rsidRPr="00705D79" w:rsidRDefault="005C4853" w:rsidP="005C4853">
            <w:pPr>
              <w:pStyle w:val="a4"/>
              <w:numPr>
                <w:ilvl w:val="0"/>
                <w:numId w:val="5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كتالوج الكتروني</w:t>
            </w:r>
          </w:p>
          <w:p w:rsidR="005C4853" w:rsidRPr="00705D79" w:rsidRDefault="005C4853" w:rsidP="001E6142">
            <w:pPr>
              <w:pStyle w:val="a4"/>
              <w:numPr>
                <w:ilvl w:val="0"/>
                <w:numId w:val="58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1E6142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ليس مما سبق</w:t>
            </w:r>
            <w:r w:rsidR="001A469F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</w:t>
            </w:r>
          </w:p>
          <w:p w:rsidR="00402D06" w:rsidRPr="00705D79" w:rsidRDefault="00402D06" w:rsidP="00402D06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20324" w:rsidRPr="00705D79" w:rsidTr="00D77E42">
        <w:tc>
          <w:tcPr>
            <w:tcW w:w="9810" w:type="dxa"/>
          </w:tcPr>
          <w:p w:rsidR="00402D06" w:rsidRDefault="00402D06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720324" w:rsidRPr="00705D79" w:rsidRDefault="00720324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61 / من وجهة نظر خدمية تساعد تطبيقات التجارة الالكترونية للشركات والحكومات والزبائن على تحقيق ما يلي: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تخفيض تكاليف تقديم الخدمة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تحسين جودة الخدمة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تخفيض وقت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ايصال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المنتجات أو الخدمات</w:t>
            </w:r>
          </w:p>
          <w:p w:rsidR="00720324" w:rsidRPr="00705D79" w:rsidRDefault="00720324" w:rsidP="004F5EC3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كل ما سبق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</w:t>
            </w:r>
            <w:proofErr w:type="spellEnd"/>
            <w:r w:rsidR="004F5EC3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5</w:t>
            </w:r>
          </w:p>
        </w:tc>
      </w:tr>
      <w:tr w:rsidR="00720324" w:rsidRPr="00705D79" w:rsidTr="00D77E42">
        <w:trPr>
          <w:trHeight w:val="1988"/>
        </w:trPr>
        <w:tc>
          <w:tcPr>
            <w:tcW w:w="9810" w:type="dxa"/>
          </w:tcPr>
          <w:p w:rsidR="00720324" w:rsidRPr="00705D79" w:rsidRDefault="00402D06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402D06">
              <w:rPr>
                <w:rFonts w:cs="Arial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5274310" cy="4366972"/>
                  <wp:effectExtent l="19050" t="0" r="2540" b="0"/>
                  <wp:docPr id="1" name="صورة 1" descr="http://img713.imageshack.us/img713/1658/122920121145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img713.imageshack.us/img713/1658/122920121145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4366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720324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402D06" w:rsidRDefault="00402D06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402D06" w:rsidRDefault="00402D06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402D06" w:rsidRDefault="00402D06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720324" w:rsidRPr="00705D79" w:rsidRDefault="00720324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 xml:space="preserve">سؤال 62 / من أهم عناصر السوق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البنية التحتية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الزبائن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شركاء العمل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color w:val="00B050"/>
                <w:sz w:val="28"/>
                <w:szCs w:val="28"/>
                <w:u w:val="single"/>
                <w:rtl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كل ما سبق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6</w:t>
            </w:r>
          </w:p>
          <w:p w:rsidR="00720324" w:rsidRPr="00705D79" w:rsidRDefault="00720324" w:rsidP="00EF33F7">
            <w:pPr>
              <w:tabs>
                <w:tab w:val="left" w:pos="8585"/>
              </w:tabs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720324" w:rsidRPr="00705D79" w:rsidTr="00D77E42">
        <w:tc>
          <w:tcPr>
            <w:tcW w:w="9810" w:type="dxa"/>
          </w:tcPr>
          <w:p w:rsidR="00720324" w:rsidRPr="00705D79" w:rsidRDefault="00720324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720324" w:rsidRPr="00705D79" w:rsidRDefault="00720324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63 / البنية القانونية التنظيمية للبائع والمشتري هو: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السوق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   </w:t>
            </w:r>
            <w:proofErr w:type="spellStart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صـــــــــــــــــــــ</w:t>
            </w:r>
            <w:proofErr w:type="spellEnd"/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6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الموقع الالكتروني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المزاد</w:t>
            </w:r>
          </w:p>
          <w:p w:rsidR="00720324" w:rsidRPr="00705D79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ليس مما سبق</w:t>
            </w:r>
          </w:p>
          <w:p w:rsidR="00720324" w:rsidRPr="00705D79" w:rsidRDefault="00720324" w:rsidP="00720324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1744D" w:rsidRPr="00705D79" w:rsidTr="00D77E42">
        <w:tc>
          <w:tcPr>
            <w:tcW w:w="9810" w:type="dxa"/>
          </w:tcPr>
          <w:p w:rsidR="00C1744D" w:rsidRPr="00705D79" w:rsidRDefault="00C1744D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C1744D" w:rsidRPr="00705D79" w:rsidRDefault="00C1744D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64</w:t>
            </w:r>
            <w:r w:rsidR="004877BB"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/ هو مركز تسوق يوجد فيه العديد من المتاجر الالكترونية تقدم الكثير من الخدمات والمنتجات والسلع:</w:t>
            </w:r>
          </w:p>
          <w:p w:rsidR="004877BB" w:rsidRPr="00705D79" w:rsidRDefault="00CE7802" w:rsidP="004877BB">
            <w:pPr>
              <w:pStyle w:val="a4"/>
              <w:numPr>
                <w:ilvl w:val="0"/>
                <w:numId w:val="6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Shopping Cart</w:t>
            </w:r>
          </w:p>
          <w:p w:rsidR="00CE7802" w:rsidRPr="00705D79" w:rsidRDefault="00CE7802" w:rsidP="003423DE">
            <w:pPr>
              <w:pStyle w:val="a4"/>
              <w:numPr>
                <w:ilvl w:val="0"/>
                <w:numId w:val="62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E-Ma</w:t>
            </w:r>
            <w:r w:rsidR="003423DE"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l</w:t>
            </w: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l</w:t>
            </w:r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</w:t>
            </w:r>
            <w:proofErr w:type="spellStart"/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صـــــــــــ</w:t>
            </w:r>
            <w:proofErr w:type="spellEnd"/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6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Store front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2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Portal</w:t>
            </w:r>
          </w:p>
          <w:p w:rsidR="00CE7802" w:rsidRPr="00705D79" w:rsidRDefault="00CE7802" w:rsidP="00CE7802">
            <w:pPr>
              <w:rPr>
                <w:b/>
                <w:bCs/>
                <w:sz w:val="28"/>
                <w:szCs w:val="28"/>
                <w:rtl/>
              </w:rPr>
            </w:pPr>
          </w:p>
          <w:p w:rsidR="00A30232" w:rsidRPr="00705D79" w:rsidRDefault="00A30232" w:rsidP="00CE780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E7802" w:rsidRPr="00705D79" w:rsidTr="00D77E42">
        <w:tc>
          <w:tcPr>
            <w:tcW w:w="9810" w:type="dxa"/>
          </w:tcPr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65 / العمليات التي تم بدون أن يتعامل معها المشتري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الألكتروني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وتقوم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بها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الشركة البائعة مثل التحصيل المالي والشحن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وايصال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المنتج للزبون تسمى: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Digital Services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First End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Front End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Back End</w:t>
            </w:r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   صــــــــــ6</w:t>
            </w:r>
          </w:p>
          <w:p w:rsidR="00CE7802" w:rsidRPr="00705D79" w:rsidRDefault="00CE7802" w:rsidP="00CE780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E7802" w:rsidRPr="00705D79" w:rsidTr="00D77E42">
        <w:tc>
          <w:tcPr>
            <w:tcW w:w="9810" w:type="dxa"/>
          </w:tcPr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66 / سوق تمتلكه شركة واحده يسمح فقط بالمشاركة فيه لمجموعة محددة من الزبائن الذين يتعاملون مع الشركة المالكة: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السوق الخاص</w:t>
            </w:r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صـــــــــــــــ7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السوق العام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السوق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الأقليمي</w:t>
            </w:r>
            <w:proofErr w:type="spellEnd"/>
          </w:p>
          <w:p w:rsidR="00CE7802" w:rsidRPr="00705D79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السوق المزدوج</w:t>
            </w:r>
          </w:p>
          <w:p w:rsidR="00CE7802" w:rsidRPr="00705D79" w:rsidRDefault="00CE7802" w:rsidP="00CE780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E7802" w:rsidRPr="00705D79" w:rsidTr="00D77E42">
        <w:tc>
          <w:tcPr>
            <w:tcW w:w="9810" w:type="dxa"/>
          </w:tcPr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67 / يشتمل المتجر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الاكتروني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على العديد من العناصر ( المواصفات ) التي تساعد الزبائن على عمليات الشراء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بإستثناء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الكتالوج الالكتروني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محرك البحث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بوابة / منطقة الدفع المالي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سلسلة العرض</w:t>
            </w:r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   </w:t>
            </w:r>
            <w:proofErr w:type="spellStart"/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</w:t>
            </w:r>
            <w:proofErr w:type="spellEnd"/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6</w:t>
            </w:r>
          </w:p>
          <w:p w:rsidR="00CE7802" w:rsidRPr="00705D79" w:rsidRDefault="00CE7802" w:rsidP="00CE780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E7802" w:rsidRPr="00705D79" w:rsidTr="00D77E42">
        <w:tc>
          <w:tcPr>
            <w:tcW w:w="9810" w:type="dxa"/>
          </w:tcPr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68 / يعتبر اليوم هو محرك البحث الأشهر على شبكة الانترنت: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Yahoo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Hotmail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b/>
                <w:bCs/>
                <w:color w:val="00B050"/>
                <w:sz w:val="28"/>
                <w:szCs w:val="28"/>
                <w:u w:val="single"/>
              </w:rPr>
              <w:t>Google</w:t>
            </w:r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صــــــــــ9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b/>
                <w:bCs/>
                <w:sz w:val="28"/>
                <w:szCs w:val="28"/>
              </w:rPr>
              <w:t>Alta Vista</w:t>
            </w:r>
          </w:p>
          <w:p w:rsidR="005A2110" w:rsidRPr="00705D79" w:rsidRDefault="005A2110" w:rsidP="00CE780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E7802" w:rsidRPr="00705D79" w:rsidTr="00D77E42">
        <w:tc>
          <w:tcPr>
            <w:tcW w:w="9810" w:type="dxa"/>
          </w:tcPr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سؤال 69 / تعتبر من العوامل المنافسة في التجارة الالكترونية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الاختلاف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المقارنة السريعة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انخفاض </w:t>
            </w: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تكفة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البحث عن المعلومات</w:t>
            </w:r>
          </w:p>
          <w:p w:rsidR="00CE7802" w:rsidRPr="00705D79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كل ما سبق</w:t>
            </w:r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                    </w:t>
            </w:r>
            <w:proofErr w:type="spellStart"/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>صـــــــــ</w:t>
            </w:r>
            <w:proofErr w:type="spellEnd"/>
            <w:r w:rsidR="003423DE"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7</w:t>
            </w:r>
          </w:p>
          <w:p w:rsidR="00CE7802" w:rsidRPr="00705D79" w:rsidRDefault="00CE7802" w:rsidP="00CE7802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E7802" w:rsidRPr="00705D79" w:rsidTr="00D77E42">
        <w:tc>
          <w:tcPr>
            <w:tcW w:w="9810" w:type="dxa"/>
          </w:tcPr>
          <w:p w:rsidR="00CE7802" w:rsidRPr="00705D79" w:rsidRDefault="00CE7802" w:rsidP="00787FBB">
            <w:pPr>
              <w:rPr>
                <w:b/>
                <w:bCs/>
                <w:sz w:val="28"/>
                <w:szCs w:val="28"/>
                <w:rtl/>
              </w:rPr>
            </w:pPr>
          </w:p>
          <w:p w:rsidR="00CE7802" w:rsidRPr="00705D79" w:rsidRDefault="00CE7802" w:rsidP="003423DE">
            <w:pPr>
              <w:rPr>
                <w:b/>
                <w:bCs/>
                <w:sz w:val="28"/>
                <w:szCs w:val="28"/>
                <w:rtl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سؤال 70 / يقصد بالاختلاف </w:t>
            </w:r>
            <w:r w:rsidRPr="00705D79">
              <w:rPr>
                <w:b/>
                <w:bCs/>
                <w:sz w:val="28"/>
                <w:szCs w:val="28"/>
              </w:rPr>
              <w:t>D</w:t>
            </w:r>
            <w:r w:rsidR="003423DE" w:rsidRPr="00705D79">
              <w:rPr>
                <w:b/>
                <w:bCs/>
                <w:sz w:val="28"/>
                <w:szCs w:val="28"/>
              </w:rPr>
              <w:t>i</w:t>
            </w:r>
            <w:r w:rsidRPr="00705D79">
              <w:rPr>
                <w:b/>
                <w:bCs/>
                <w:sz w:val="28"/>
                <w:szCs w:val="28"/>
              </w:rPr>
              <w:t>fferenti</w:t>
            </w:r>
            <w:r w:rsidR="003423DE" w:rsidRPr="00705D79">
              <w:rPr>
                <w:b/>
                <w:bCs/>
                <w:sz w:val="28"/>
                <w:szCs w:val="28"/>
              </w:rPr>
              <w:t>ation</w:t>
            </w: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في التجارة الالكترونية:</w:t>
            </w:r>
          </w:p>
          <w:p w:rsidR="003423DE" w:rsidRPr="00705D79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بناء المنتج حسب رغبات الزبون واحتياجاته</w:t>
            </w:r>
          </w:p>
          <w:p w:rsidR="003423DE" w:rsidRPr="00705D79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color w:val="00B050"/>
                <w:sz w:val="28"/>
                <w:szCs w:val="28"/>
                <w:u w:val="single"/>
              </w:rPr>
            </w:pP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u w:val="single"/>
                <w:rtl/>
              </w:rPr>
              <w:t>امتلاك الزبون لمنتج يشعره بأنه مختلف ومتميز عن الآخرين</w:t>
            </w:r>
            <w:r w:rsidRPr="00705D79">
              <w:rPr>
                <w:rFonts w:hint="cs"/>
                <w:b/>
                <w:bCs/>
                <w:color w:val="00B050"/>
                <w:sz w:val="28"/>
                <w:szCs w:val="28"/>
                <w:rtl/>
              </w:rPr>
              <w:t xml:space="preserve">               صـــــــ7</w:t>
            </w:r>
          </w:p>
          <w:p w:rsidR="003423DE" w:rsidRPr="00705D79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sz w:val="28"/>
                <w:szCs w:val="28"/>
              </w:rPr>
            </w:pPr>
            <w:proofErr w:type="spellStart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أمتلاك</w:t>
            </w:r>
            <w:proofErr w:type="spellEnd"/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 xml:space="preserve"> الزبون لمنتج مختلف تماما عن المنتجات الأخرى</w:t>
            </w:r>
          </w:p>
          <w:p w:rsidR="003423DE" w:rsidRPr="00705D79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sz w:val="28"/>
                <w:szCs w:val="28"/>
              </w:rPr>
            </w:pPr>
            <w:r w:rsidRPr="00705D79">
              <w:rPr>
                <w:rFonts w:hint="cs"/>
                <w:b/>
                <w:bCs/>
                <w:sz w:val="28"/>
                <w:szCs w:val="28"/>
                <w:rtl/>
              </w:rPr>
              <w:t>امتلاك المنظمة لمنتج مختلف مما يجعلها في موقع تنافسي أفضل أمام المنافسين</w:t>
            </w:r>
          </w:p>
          <w:p w:rsidR="003423DE" w:rsidRPr="00705D79" w:rsidRDefault="003423DE" w:rsidP="003423DE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9A56FF" w:rsidRDefault="009A56FF" w:rsidP="00B063F2">
      <w:pPr>
        <w:rPr>
          <w:b/>
          <w:bCs/>
          <w:sz w:val="28"/>
          <w:szCs w:val="28"/>
          <w:rtl/>
        </w:rPr>
      </w:pPr>
    </w:p>
    <w:sectPr w:rsidR="009A56FF" w:rsidSect="00672B24">
      <w:footerReference w:type="default" r:id="rId10"/>
      <w:pgSz w:w="11906" w:h="16838"/>
      <w:pgMar w:top="630" w:right="1800" w:bottom="567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7A6C" w:rsidRDefault="00FB7A6C" w:rsidP="005A2110">
      <w:pPr>
        <w:spacing w:after="0" w:line="240" w:lineRule="auto"/>
      </w:pPr>
      <w:r>
        <w:separator/>
      </w:r>
    </w:p>
  </w:endnote>
  <w:endnote w:type="continuationSeparator" w:id="1">
    <w:p w:rsidR="00FB7A6C" w:rsidRDefault="00FB7A6C" w:rsidP="005A2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54"/>
      <w:gridCol w:w="7682"/>
    </w:tblGrid>
    <w:tr w:rsidR="005A2110">
      <w:tc>
        <w:tcPr>
          <w:tcW w:w="500" w:type="pct"/>
          <w:tcBorders>
            <w:top w:val="single" w:sz="4" w:space="0" w:color="943634" w:themeColor="accent2" w:themeShade="BF"/>
          </w:tcBorders>
          <w:shd w:val="clear" w:color="auto" w:fill="943634" w:themeFill="accent2" w:themeFillShade="BF"/>
        </w:tcPr>
        <w:p w:rsidR="005A2110" w:rsidRDefault="005919C6">
          <w:pPr>
            <w:pStyle w:val="a7"/>
            <w:jc w:val="right"/>
            <w:rPr>
              <w:b/>
              <w:color w:val="FFFFFF" w:themeColor="background1"/>
            </w:rPr>
          </w:pPr>
          <w:fldSimple w:instr=" PAGE   \* MERGEFORMAT ">
            <w:r w:rsidR="00260D7E" w:rsidRPr="00260D7E">
              <w:rPr>
                <w:rFonts w:cs="Calibri"/>
                <w:noProof/>
                <w:color w:val="FFFFFF" w:themeColor="background1"/>
                <w:rtl/>
                <w:lang w:val="ar-SA"/>
              </w:rPr>
              <w:t>8</w:t>
            </w:r>
          </w:fldSimple>
        </w:p>
      </w:tc>
      <w:tc>
        <w:tcPr>
          <w:tcW w:w="4500" w:type="pct"/>
          <w:tcBorders>
            <w:top w:val="single" w:sz="4" w:space="0" w:color="auto"/>
          </w:tcBorders>
        </w:tcPr>
        <w:p w:rsidR="005A2110" w:rsidRDefault="005A2110" w:rsidP="005A2110">
          <w:pPr>
            <w:pStyle w:val="a7"/>
          </w:pPr>
          <w:r>
            <w:rPr>
              <w:rFonts w:hint="cs"/>
              <w:rtl/>
              <w:lang w:val="ar-SA"/>
            </w:rPr>
            <w:t xml:space="preserve">                                                                                                       </w:t>
          </w:r>
          <w:r>
            <w:rPr>
              <w:rtl/>
              <w:lang w:val="ar-SA"/>
            </w:rPr>
            <w:t xml:space="preserve"> </w:t>
          </w:r>
          <w:sdt>
            <w:sdtPr>
              <w:rPr>
                <w:rtl/>
              </w:rPr>
              <w:alias w:val="الشركة"/>
              <w:id w:val="75914618"/>
              <w:placeholder>
                <w:docPart w:val="180101D73D4341BE86F08749BE92036F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r>
                <w:rPr>
                  <w:rFonts w:hint="cs"/>
                  <w:rtl/>
                </w:rPr>
                <w:t>شموخ إنسان</w:t>
              </w:r>
            </w:sdtContent>
          </w:sdt>
        </w:p>
      </w:tc>
    </w:tr>
  </w:tbl>
  <w:p w:rsidR="005A2110" w:rsidRDefault="005A211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7A6C" w:rsidRDefault="00FB7A6C" w:rsidP="005A2110">
      <w:pPr>
        <w:spacing w:after="0" w:line="240" w:lineRule="auto"/>
      </w:pPr>
      <w:r>
        <w:separator/>
      </w:r>
    </w:p>
  </w:footnote>
  <w:footnote w:type="continuationSeparator" w:id="1">
    <w:p w:rsidR="00FB7A6C" w:rsidRDefault="00FB7A6C" w:rsidP="005A21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629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">
    <w:nsid w:val="005D152B"/>
    <w:multiLevelType w:val="multilevel"/>
    <w:tmpl w:val="DEB45C34"/>
    <w:lvl w:ilvl="0">
      <w:start w:val="1"/>
      <w:numFmt w:val="arabicAlpha"/>
      <w:lvlText w:val="%1-"/>
      <w:lvlJc w:val="center"/>
      <w:pPr>
        <w:ind w:left="1080" w:hanging="360"/>
      </w:pPr>
      <w:rPr>
        <w:color w:val="000000" w:themeColor="text1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">
    <w:nsid w:val="0095735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">
    <w:nsid w:val="038124DB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">
    <w:nsid w:val="055C5C7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">
    <w:nsid w:val="07754F9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">
    <w:nsid w:val="0B13031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7">
    <w:nsid w:val="0BBC592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8">
    <w:nsid w:val="0BE04176"/>
    <w:multiLevelType w:val="multilevel"/>
    <w:tmpl w:val="9EACD396"/>
    <w:lvl w:ilvl="0">
      <w:start w:val="1"/>
      <w:numFmt w:val="arabicAlpha"/>
      <w:lvlText w:val="%1-"/>
      <w:lvlJc w:val="center"/>
      <w:pPr>
        <w:ind w:left="1080" w:hanging="360"/>
      </w:pPr>
      <w:rPr>
        <w:color w:val="auto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9">
    <w:nsid w:val="0EDF24E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0">
    <w:nsid w:val="0EFE6216"/>
    <w:multiLevelType w:val="multilevel"/>
    <w:tmpl w:val="F858E4A8"/>
    <w:lvl w:ilvl="0">
      <w:start w:val="1"/>
      <w:numFmt w:val="arabicAlpha"/>
      <w:lvlText w:val="%1-"/>
      <w:lvlJc w:val="center"/>
      <w:pPr>
        <w:ind w:left="1080" w:hanging="360"/>
      </w:pPr>
      <w:rPr>
        <w:color w:val="000000" w:themeColor="text1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1">
    <w:nsid w:val="10F8226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2">
    <w:nsid w:val="122C621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3">
    <w:nsid w:val="1C6170E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4">
    <w:nsid w:val="1CC31E1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5">
    <w:nsid w:val="202E33E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6">
    <w:nsid w:val="23B87C4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7">
    <w:nsid w:val="2911345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8">
    <w:nsid w:val="29A8481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9">
    <w:nsid w:val="2C4E6EC5"/>
    <w:multiLevelType w:val="multilevel"/>
    <w:tmpl w:val="218C464C"/>
    <w:lvl w:ilvl="0">
      <w:start w:val="1"/>
      <w:numFmt w:val="arabicAlpha"/>
      <w:lvlText w:val="%1-"/>
      <w:lvlJc w:val="center"/>
      <w:pPr>
        <w:ind w:left="1080" w:hanging="360"/>
      </w:pPr>
      <w:rPr>
        <w:color w:val="000000" w:themeColor="text1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0">
    <w:nsid w:val="2CD3521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1">
    <w:nsid w:val="2EF35EC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2">
    <w:nsid w:val="301023B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3">
    <w:nsid w:val="30F67D8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4">
    <w:nsid w:val="3233791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5">
    <w:nsid w:val="37CA065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6">
    <w:nsid w:val="38F66AEB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7">
    <w:nsid w:val="3ACA1F0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8">
    <w:nsid w:val="3B031D6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9">
    <w:nsid w:val="3CE1348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0">
    <w:nsid w:val="3CF83AF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1">
    <w:nsid w:val="3D4D061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2">
    <w:nsid w:val="3DBF19A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3">
    <w:nsid w:val="3F2B1A9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4">
    <w:nsid w:val="42196C8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5">
    <w:nsid w:val="421C6E9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6">
    <w:nsid w:val="461B362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7">
    <w:nsid w:val="47275C14"/>
    <w:multiLevelType w:val="multilevel"/>
    <w:tmpl w:val="91B086E0"/>
    <w:lvl w:ilvl="0">
      <w:start w:val="1"/>
      <w:numFmt w:val="arabicAlpha"/>
      <w:lvlText w:val="%1-"/>
      <w:lvlJc w:val="center"/>
      <w:pPr>
        <w:ind w:left="1080" w:hanging="360"/>
      </w:pPr>
      <w:rPr>
        <w:color w:val="auto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8">
    <w:nsid w:val="49E5118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9">
    <w:nsid w:val="4ED9132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0">
    <w:nsid w:val="504D6D3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1">
    <w:nsid w:val="50DF450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2">
    <w:nsid w:val="511849F8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3">
    <w:nsid w:val="51F324D5"/>
    <w:multiLevelType w:val="multilevel"/>
    <w:tmpl w:val="94D63904"/>
    <w:lvl w:ilvl="0">
      <w:start w:val="1"/>
      <w:numFmt w:val="arabicAlpha"/>
      <w:lvlText w:val="%1-"/>
      <w:lvlJc w:val="center"/>
      <w:pPr>
        <w:ind w:left="1080" w:hanging="360"/>
      </w:pPr>
      <w:rPr>
        <w:color w:val="000000" w:themeColor="text1"/>
        <w:u w:val="none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4">
    <w:nsid w:val="545A445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5">
    <w:nsid w:val="54B7277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6">
    <w:nsid w:val="56AF2FC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7">
    <w:nsid w:val="596953E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8">
    <w:nsid w:val="5B6749A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9">
    <w:nsid w:val="5CAE51A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0">
    <w:nsid w:val="5F4516C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1">
    <w:nsid w:val="617F0C4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2">
    <w:nsid w:val="6348194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3">
    <w:nsid w:val="66D4297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4">
    <w:nsid w:val="6A691BB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5">
    <w:nsid w:val="6B932B4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6">
    <w:nsid w:val="6C1660E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7">
    <w:nsid w:val="6D41276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8">
    <w:nsid w:val="6E800533"/>
    <w:multiLevelType w:val="multilevel"/>
    <w:tmpl w:val="3338558A"/>
    <w:lvl w:ilvl="0">
      <w:start w:val="1"/>
      <w:numFmt w:val="arabicAlpha"/>
      <w:lvlText w:val="%1-"/>
      <w:lvlJc w:val="center"/>
      <w:pPr>
        <w:ind w:left="1080" w:hanging="360"/>
      </w:pPr>
      <w:rPr>
        <w:color w:val="000000" w:themeColor="text1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9">
    <w:nsid w:val="6FBF498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0">
    <w:nsid w:val="70861D2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1">
    <w:nsid w:val="72B43F30"/>
    <w:multiLevelType w:val="multilevel"/>
    <w:tmpl w:val="BC7A4900"/>
    <w:lvl w:ilvl="0">
      <w:start w:val="1"/>
      <w:numFmt w:val="arabicAlpha"/>
      <w:lvlText w:val="%1-"/>
      <w:lvlJc w:val="center"/>
      <w:pPr>
        <w:ind w:left="1080" w:hanging="360"/>
      </w:pPr>
      <w:rPr>
        <w:color w:val="000000" w:themeColor="text1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2">
    <w:nsid w:val="7551712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3">
    <w:nsid w:val="762408B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4">
    <w:nsid w:val="7A765E3B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5">
    <w:nsid w:val="7BDE546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6">
    <w:nsid w:val="7C10532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7">
    <w:nsid w:val="7D38121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8">
    <w:nsid w:val="7DB0171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num w:numId="1">
    <w:abstractNumId w:val="19"/>
  </w:num>
  <w:num w:numId="2">
    <w:abstractNumId w:val="55"/>
  </w:num>
  <w:num w:numId="3">
    <w:abstractNumId w:val="63"/>
  </w:num>
  <w:num w:numId="4">
    <w:abstractNumId w:val="16"/>
  </w:num>
  <w:num w:numId="5">
    <w:abstractNumId w:val="9"/>
  </w:num>
  <w:num w:numId="6">
    <w:abstractNumId w:val="33"/>
  </w:num>
  <w:num w:numId="7">
    <w:abstractNumId w:val="25"/>
  </w:num>
  <w:num w:numId="8">
    <w:abstractNumId w:val="4"/>
  </w:num>
  <w:num w:numId="9">
    <w:abstractNumId w:val="49"/>
  </w:num>
  <w:num w:numId="10">
    <w:abstractNumId w:val="66"/>
  </w:num>
  <w:num w:numId="11">
    <w:abstractNumId w:val="21"/>
  </w:num>
  <w:num w:numId="12">
    <w:abstractNumId w:val="10"/>
  </w:num>
  <w:num w:numId="13">
    <w:abstractNumId w:val="22"/>
  </w:num>
  <w:num w:numId="14">
    <w:abstractNumId w:val="26"/>
  </w:num>
  <w:num w:numId="15">
    <w:abstractNumId w:val="60"/>
  </w:num>
  <w:num w:numId="16">
    <w:abstractNumId w:val="1"/>
  </w:num>
  <w:num w:numId="17">
    <w:abstractNumId w:val="34"/>
  </w:num>
  <w:num w:numId="18">
    <w:abstractNumId w:val="24"/>
  </w:num>
  <w:num w:numId="19">
    <w:abstractNumId w:val="39"/>
  </w:num>
  <w:num w:numId="20">
    <w:abstractNumId w:val="37"/>
  </w:num>
  <w:num w:numId="21">
    <w:abstractNumId w:val="7"/>
  </w:num>
  <w:num w:numId="22">
    <w:abstractNumId w:val="32"/>
  </w:num>
  <w:num w:numId="23">
    <w:abstractNumId w:val="53"/>
  </w:num>
  <w:num w:numId="24">
    <w:abstractNumId w:val="41"/>
  </w:num>
  <w:num w:numId="25">
    <w:abstractNumId w:val="11"/>
  </w:num>
  <w:num w:numId="26">
    <w:abstractNumId w:val="40"/>
  </w:num>
  <w:num w:numId="27">
    <w:abstractNumId w:val="5"/>
  </w:num>
  <w:num w:numId="28">
    <w:abstractNumId w:val="46"/>
  </w:num>
  <w:num w:numId="29">
    <w:abstractNumId w:val="29"/>
  </w:num>
  <w:num w:numId="30">
    <w:abstractNumId w:val="17"/>
  </w:num>
  <w:num w:numId="31">
    <w:abstractNumId w:val="23"/>
  </w:num>
  <w:num w:numId="32">
    <w:abstractNumId w:val="12"/>
  </w:num>
  <w:num w:numId="33">
    <w:abstractNumId w:val="56"/>
  </w:num>
  <w:num w:numId="34">
    <w:abstractNumId w:val="58"/>
  </w:num>
  <w:num w:numId="35">
    <w:abstractNumId w:val="38"/>
  </w:num>
  <w:num w:numId="36">
    <w:abstractNumId w:val="45"/>
  </w:num>
  <w:num w:numId="37">
    <w:abstractNumId w:val="67"/>
  </w:num>
  <w:num w:numId="38">
    <w:abstractNumId w:val="18"/>
  </w:num>
  <w:num w:numId="39">
    <w:abstractNumId w:val="30"/>
  </w:num>
  <w:num w:numId="40">
    <w:abstractNumId w:val="65"/>
  </w:num>
  <w:num w:numId="41">
    <w:abstractNumId w:val="20"/>
  </w:num>
  <w:num w:numId="42">
    <w:abstractNumId w:val="8"/>
  </w:num>
  <w:num w:numId="43">
    <w:abstractNumId w:val="6"/>
  </w:num>
  <w:num w:numId="44">
    <w:abstractNumId w:val="68"/>
  </w:num>
  <w:num w:numId="45">
    <w:abstractNumId w:val="59"/>
  </w:num>
  <w:num w:numId="46">
    <w:abstractNumId w:val="28"/>
  </w:num>
  <w:num w:numId="47">
    <w:abstractNumId w:val="64"/>
  </w:num>
  <w:num w:numId="48">
    <w:abstractNumId w:val="48"/>
  </w:num>
  <w:num w:numId="49">
    <w:abstractNumId w:val="27"/>
  </w:num>
  <w:num w:numId="50">
    <w:abstractNumId w:val="15"/>
  </w:num>
  <w:num w:numId="51">
    <w:abstractNumId w:val="50"/>
  </w:num>
  <w:num w:numId="52">
    <w:abstractNumId w:val="43"/>
  </w:num>
  <w:num w:numId="53">
    <w:abstractNumId w:val="62"/>
  </w:num>
  <w:num w:numId="54">
    <w:abstractNumId w:val="35"/>
  </w:num>
  <w:num w:numId="55">
    <w:abstractNumId w:val="51"/>
  </w:num>
  <w:num w:numId="56">
    <w:abstractNumId w:val="13"/>
  </w:num>
  <w:num w:numId="57">
    <w:abstractNumId w:val="54"/>
  </w:num>
  <w:num w:numId="58">
    <w:abstractNumId w:val="61"/>
  </w:num>
  <w:num w:numId="59">
    <w:abstractNumId w:val="3"/>
  </w:num>
  <w:num w:numId="60">
    <w:abstractNumId w:val="52"/>
  </w:num>
  <w:num w:numId="61">
    <w:abstractNumId w:val="44"/>
  </w:num>
  <w:num w:numId="62">
    <w:abstractNumId w:val="2"/>
  </w:num>
  <w:num w:numId="63">
    <w:abstractNumId w:val="14"/>
  </w:num>
  <w:num w:numId="64">
    <w:abstractNumId w:val="36"/>
  </w:num>
  <w:num w:numId="65">
    <w:abstractNumId w:val="42"/>
  </w:num>
  <w:num w:numId="66">
    <w:abstractNumId w:val="0"/>
  </w:num>
  <w:num w:numId="67">
    <w:abstractNumId w:val="47"/>
  </w:num>
  <w:num w:numId="68">
    <w:abstractNumId w:val="31"/>
  </w:num>
  <w:num w:numId="69">
    <w:abstractNumId w:val="57"/>
  </w:num>
  <w:numIdMacAtCleanup w:val="6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0EB5"/>
    <w:rsid w:val="000011B3"/>
    <w:rsid w:val="00005E4A"/>
    <w:rsid w:val="00032BD1"/>
    <w:rsid w:val="000432B8"/>
    <w:rsid w:val="00050EC6"/>
    <w:rsid w:val="00054D4E"/>
    <w:rsid w:val="000B1695"/>
    <w:rsid w:val="000D350C"/>
    <w:rsid w:val="000E1662"/>
    <w:rsid w:val="000F3D41"/>
    <w:rsid w:val="000F6012"/>
    <w:rsid w:val="00102A8E"/>
    <w:rsid w:val="00130A29"/>
    <w:rsid w:val="001337EF"/>
    <w:rsid w:val="001363B2"/>
    <w:rsid w:val="00165931"/>
    <w:rsid w:val="001827CF"/>
    <w:rsid w:val="001946D8"/>
    <w:rsid w:val="00196FBD"/>
    <w:rsid w:val="001A469F"/>
    <w:rsid w:val="001E6142"/>
    <w:rsid w:val="002105FB"/>
    <w:rsid w:val="00251CB7"/>
    <w:rsid w:val="00253EBE"/>
    <w:rsid w:val="00260D7E"/>
    <w:rsid w:val="0027169A"/>
    <w:rsid w:val="00277A64"/>
    <w:rsid w:val="0029427C"/>
    <w:rsid w:val="002B0E90"/>
    <w:rsid w:val="002B5FE0"/>
    <w:rsid w:val="002D74F7"/>
    <w:rsid w:val="002E459F"/>
    <w:rsid w:val="002E484F"/>
    <w:rsid w:val="002F0EB5"/>
    <w:rsid w:val="002F60A6"/>
    <w:rsid w:val="00323CDA"/>
    <w:rsid w:val="003423DE"/>
    <w:rsid w:val="003707AF"/>
    <w:rsid w:val="00380B44"/>
    <w:rsid w:val="003B15A0"/>
    <w:rsid w:val="00402D06"/>
    <w:rsid w:val="0041079D"/>
    <w:rsid w:val="004335C2"/>
    <w:rsid w:val="00435D18"/>
    <w:rsid w:val="004877BB"/>
    <w:rsid w:val="004A1805"/>
    <w:rsid w:val="004F5EC3"/>
    <w:rsid w:val="00501C01"/>
    <w:rsid w:val="00533A86"/>
    <w:rsid w:val="00541A52"/>
    <w:rsid w:val="00556041"/>
    <w:rsid w:val="0056763F"/>
    <w:rsid w:val="00576E38"/>
    <w:rsid w:val="005919C6"/>
    <w:rsid w:val="005A1199"/>
    <w:rsid w:val="005A2110"/>
    <w:rsid w:val="005A7251"/>
    <w:rsid w:val="005B4888"/>
    <w:rsid w:val="005C4853"/>
    <w:rsid w:val="005F3735"/>
    <w:rsid w:val="00602AB6"/>
    <w:rsid w:val="0064798F"/>
    <w:rsid w:val="006515EB"/>
    <w:rsid w:val="00672B24"/>
    <w:rsid w:val="00675E3E"/>
    <w:rsid w:val="0069038E"/>
    <w:rsid w:val="00691249"/>
    <w:rsid w:val="00697AFB"/>
    <w:rsid w:val="00705D79"/>
    <w:rsid w:val="00720324"/>
    <w:rsid w:val="00724B61"/>
    <w:rsid w:val="007266A3"/>
    <w:rsid w:val="007443AC"/>
    <w:rsid w:val="00764060"/>
    <w:rsid w:val="00777643"/>
    <w:rsid w:val="00787FBB"/>
    <w:rsid w:val="007A7A55"/>
    <w:rsid w:val="007B482C"/>
    <w:rsid w:val="007D0A6D"/>
    <w:rsid w:val="00862541"/>
    <w:rsid w:val="00896892"/>
    <w:rsid w:val="008C6487"/>
    <w:rsid w:val="008D62B7"/>
    <w:rsid w:val="008D7D2A"/>
    <w:rsid w:val="00902EA3"/>
    <w:rsid w:val="00911908"/>
    <w:rsid w:val="00935BA5"/>
    <w:rsid w:val="00973937"/>
    <w:rsid w:val="009A23B6"/>
    <w:rsid w:val="009A56FF"/>
    <w:rsid w:val="009E4B4E"/>
    <w:rsid w:val="009F1FD0"/>
    <w:rsid w:val="00A21C2A"/>
    <w:rsid w:val="00A22283"/>
    <w:rsid w:val="00A231EE"/>
    <w:rsid w:val="00A30232"/>
    <w:rsid w:val="00A802C2"/>
    <w:rsid w:val="00AD5169"/>
    <w:rsid w:val="00AE10C7"/>
    <w:rsid w:val="00B063F2"/>
    <w:rsid w:val="00B46295"/>
    <w:rsid w:val="00B97658"/>
    <w:rsid w:val="00BA36D9"/>
    <w:rsid w:val="00BB16AF"/>
    <w:rsid w:val="00BB44AD"/>
    <w:rsid w:val="00BC776A"/>
    <w:rsid w:val="00BE01F5"/>
    <w:rsid w:val="00BE62DE"/>
    <w:rsid w:val="00BF7CFA"/>
    <w:rsid w:val="00C1744D"/>
    <w:rsid w:val="00C43D9E"/>
    <w:rsid w:val="00C5051D"/>
    <w:rsid w:val="00C6105B"/>
    <w:rsid w:val="00C77FF5"/>
    <w:rsid w:val="00CA02D4"/>
    <w:rsid w:val="00CE72F7"/>
    <w:rsid w:val="00CE7802"/>
    <w:rsid w:val="00D2228A"/>
    <w:rsid w:val="00D42C22"/>
    <w:rsid w:val="00D50BEB"/>
    <w:rsid w:val="00D77E42"/>
    <w:rsid w:val="00D91376"/>
    <w:rsid w:val="00E059A2"/>
    <w:rsid w:val="00E15F91"/>
    <w:rsid w:val="00E4028A"/>
    <w:rsid w:val="00E519A7"/>
    <w:rsid w:val="00E8040C"/>
    <w:rsid w:val="00ED5DF2"/>
    <w:rsid w:val="00EF33F7"/>
    <w:rsid w:val="00F057E4"/>
    <w:rsid w:val="00F11B74"/>
    <w:rsid w:val="00F134E0"/>
    <w:rsid w:val="00F46706"/>
    <w:rsid w:val="00F805DD"/>
    <w:rsid w:val="00F80CDE"/>
    <w:rsid w:val="00F82C20"/>
    <w:rsid w:val="00F93693"/>
    <w:rsid w:val="00FB7A6C"/>
    <w:rsid w:val="00FC6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C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8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482C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9E4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E4B4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5A21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5A2110"/>
  </w:style>
  <w:style w:type="paragraph" w:styleId="a7">
    <w:name w:val="footer"/>
    <w:basedOn w:val="a"/>
    <w:link w:val="Char1"/>
    <w:uiPriority w:val="99"/>
    <w:unhideWhenUsed/>
    <w:rsid w:val="005A21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5A21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levl%205\&#1575;&#1593;&#1605;&#1575;&#1604;%20&#1575;&#1603;&#1578;&#1585;&#1608;&#1606;&#1610;&#1577;\&#1581;&#1604;%20&#1575;&#1587;&#1574;&#1604;&#1577;%20&#1575;&#1604;&#1575;&#1593;&#1605;&#1575;&#1604;%20&#1575;&#1604;&#1575;&#1604;&#1603;&#1578;&#1585;&#1608;&#1606;&#1610;&#1577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80101D73D4341BE86F08749BE92036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9258EE1-1CB2-4EC6-BA70-587EA110CEAB}"/>
      </w:docPartPr>
      <w:docPartBody>
        <w:p w:rsidR="001F2782" w:rsidRDefault="00E67816" w:rsidP="00E67816">
          <w:pPr>
            <w:pStyle w:val="180101D73D4341BE86F08749BE92036F"/>
          </w:pPr>
          <w:r>
            <w:rPr>
              <w:rtl/>
              <w:lang w:val="ar-SA"/>
            </w:rPr>
            <w:t>[اكتب اسم الشركة]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67816"/>
    <w:rsid w:val="00105BD8"/>
    <w:rsid w:val="001261E1"/>
    <w:rsid w:val="001F2782"/>
    <w:rsid w:val="00370229"/>
    <w:rsid w:val="00401B6C"/>
    <w:rsid w:val="00472D4C"/>
    <w:rsid w:val="00501E25"/>
    <w:rsid w:val="005D7C49"/>
    <w:rsid w:val="006D66EF"/>
    <w:rsid w:val="006E5214"/>
    <w:rsid w:val="007C57A2"/>
    <w:rsid w:val="00BF2AEF"/>
    <w:rsid w:val="00C1504D"/>
    <w:rsid w:val="00E67816"/>
    <w:rsid w:val="00E97188"/>
    <w:rsid w:val="00ED3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78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80101D73D4341BE86F08749BE92036F">
    <w:name w:val="180101D73D4341BE86F08749BE92036F"/>
    <w:rsid w:val="00E6781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حل اسئلة الاعمال الالكترونية</Template>
  <TotalTime>64</TotalTime>
  <Pages>13</Pages>
  <Words>2145</Words>
  <Characters>12228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شموخ إنسان</Company>
  <LinksUpToDate>false</LinksUpToDate>
  <CharactersWithSpaces>14345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Material</dc:creator>
  <cp:keywords/>
  <dc:description/>
  <cp:lastModifiedBy>Admin</cp:lastModifiedBy>
  <cp:revision>10</cp:revision>
  <dcterms:created xsi:type="dcterms:W3CDTF">2012-12-30T18:55:00Z</dcterms:created>
  <dcterms:modified xsi:type="dcterms:W3CDTF">2012-12-31T12:05:00Z</dcterms:modified>
</cp:coreProperties>
</file>