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FBB" w:rsidRPr="006A587F" w:rsidRDefault="00361FBB" w:rsidP="003C07CE">
      <w:pPr>
        <w:jc w:val="center"/>
        <w:rPr>
          <w:b/>
          <w:bCs/>
          <w:sz w:val="20"/>
          <w:szCs w:val="20"/>
        </w:rPr>
      </w:pPr>
      <w:r w:rsidRPr="006A587F">
        <w:rPr>
          <w:rFonts w:hint="cs"/>
          <w:b/>
          <w:bCs/>
          <w:sz w:val="20"/>
          <w:szCs w:val="20"/>
          <w:rtl/>
        </w:rPr>
        <w:t>أخلاقيات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العمل</w:t>
      </w:r>
      <w:r w:rsidRPr="006A587F">
        <w:rPr>
          <w:b/>
          <w:bCs/>
          <w:sz w:val="20"/>
          <w:szCs w:val="20"/>
          <w:rtl/>
        </w:rPr>
        <w:t xml:space="preserve">  </w:t>
      </w:r>
      <w:r w:rsidRPr="006A587F">
        <w:rPr>
          <w:b/>
          <w:bCs/>
          <w:sz w:val="20"/>
          <w:szCs w:val="20"/>
        </w:rPr>
        <w:t>THE WORK ETHICS</w:t>
      </w:r>
    </w:p>
    <w:p w:rsidR="00361FBB" w:rsidRPr="006A587F" w:rsidRDefault="00361FBB" w:rsidP="003C07CE">
      <w:pPr>
        <w:jc w:val="center"/>
        <w:rPr>
          <w:b/>
          <w:bCs/>
          <w:sz w:val="20"/>
          <w:szCs w:val="20"/>
        </w:rPr>
      </w:pPr>
      <w:r w:rsidRPr="006A587F">
        <w:rPr>
          <w:rFonts w:hint="cs"/>
          <w:b/>
          <w:bCs/>
          <w:sz w:val="20"/>
          <w:szCs w:val="20"/>
          <w:rtl/>
        </w:rPr>
        <w:t>الكتاب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المقرر</w:t>
      </w:r>
      <w:r w:rsidRPr="006A587F">
        <w:rPr>
          <w:b/>
          <w:bCs/>
          <w:sz w:val="20"/>
          <w:szCs w:val="20"/>
          <w:rtl/>
        </w:rPr>
        <w:t xml:space="preserve">  </w:t>
      </w:r>
      <w:r w:rsidRPr="006A587F">
        <w:rPr>
          <w:rFonts w:hint="cs"/>
          <w:b/>
          <w:bCs/>
          <w:sz w:val="20"/>
          <w:szCs w:val="20"/>
          <w:rtl/>
        </w:rPr>
        <w:t>أخلاقيات</w:t>
      </w:r>
      <w:r w:rsidRPr="006A587F">
        <w:rPr>
          <w:b/>
          <w:bCs/>
          <w:sz w:val="20"/>
          <w:szCs w:val="20"/>
          <w:rtl/>
        </w:rPr>
        <w:t xml:space="preserve">* </w:t>
      </w:r>
      <w:r w:rsidRPr="006A587F">
        <w:rPr>
          <w:rFonts w:hint="cs"/>
          <w:b/>
          <w:bCs/>
          <w:sz w:val="20"/>
          <w:szCs w:val="20"/>
          <w:rtl/>
        </w:rPr>
        <w:t>العمل</w:t>
      </w:r>
    </w:p>
    <w:p w:rsidR="00361FBB" w:rsidRPr="006A587F" w:rsidRDefault="00361FBB" w:rsidP="003C07CE">
      <w:pPr>
        <w:jc w:val="center"/>
        <w:rPr>
          <w:b/>
          <w:bCs/>
          <w:sz w:val="20"/>
          <w:szCs w:val="20"/>
        </w:rPr>
      </w:pPr>
      <w:r w:rsidRPr="006A587F">
        <w:rPr>
          <w:rFonts w:hint="cs"/>
          <w:b/>
          <w:bCs/>
          <w:sz w:val="20"/>
          <w:szCs w:val="20"/>
          <w:rtl/>
        </w:rPr>
        <w:t>د</w:t>
      </w:r>
      <w:r w:rsidRPr="006A587F">
        <w:rPr>
          <w:b/>
          <w:bCs/>
          <w:sz w:val="20"/>
          <w:szCs w:val="20"/>
          <w:rtl/>
        </w:rPr>
        <w:t xml:space="preserve">. </w:t>
      </w:r>
      <w:r w:rsidRPr="006A587F">
        <w:rPr>
          <w:rFonts w:hint="cs"/>
          <w:b/>
          <w:bCs/>
          <w:sz w:val="20"/>
          <w:szCs w:val="20"/>
          <w:rtl/>
        </w:rPr>
        <w:t>بلال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خلف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السكارنه</w:t>
      </w:r>
    </w:p>
    <w:p w:rsidR="00361FBB" w:rsidRPr="006A587F" w:rsidRDefault="00361FBB" w:rsidP="003C07CE">
      <w:pPr>
        <w:jc w:val="center"/>
        <w:rPr>
          <w:b/>
          <w:bCs/>
          <w:sz w:val="20"/>
          <w:szCs w:val="20"/>
          <w:rtl/>
        </w:rPr>
      </w:pPr>
      <w:r w:rsidRPr="006A587F">
        <w:rPr>
          <w:rFonts w:hint="cs"/>
          <w:b/>
          <w:bCs/>
          <w:sz w:val="20"/>
          <w:szCs w:val="20"/>
          <w:rtl/>
        </w:rPr>
        <w:t>دار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المسيرة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للنشر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والتوزيع،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عمان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الأردن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أهداف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المادة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التعرف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طبيعة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ومفهوم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التمييز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المداخل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المختلفة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لأخلاقيات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التعرف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الانضباط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والالتزام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الوظيفي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التعرف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المسؤولية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الاجتماعية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لمنظمات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الأعمال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التعرف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أهم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القضايا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المتعلقة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بأخلاقيات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الألآعمال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استراتيجيات</w:t>
      </w:r>
      <w:r w:rsidRPr="006A587F">
        <w:rPr>
          <w:b/>
          <w:bCs/>
          <w:sz w:val="24"/>
          <w:szCs w:val="24"/>
          <w:rtl/>
        </w:rPr>
        <w:t xml:space="preserve">  </w:t>
      </w:r>
      <w:r w:rsidRPr="006A587F">
        <w:rPr>
          <w:rFonts w:hint="cs"/>
          <w:b/>
          <w:bCs/>
          <w:sz w:val="24"/>
          <w:szCs w:val="24"/>
          <w:rtl/>
        </w:rPr>
        <w:t>التدريس</w:t>
      </w:r>
    </w:p>
    <w:p w:rsidR="00361FBB" w:rsidRPr="006A587F" w:rsidRDefault="00361FBB" w:rsidP="006F0B51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التمهيد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للمحاضرة</w:t>
      </w:r>
      <w:r w:rsidRPr="006A587F">
        <w:rPr>
          <w:b/>
          <w:bCs/>
          <w:sz w:val="24"/>
          <w:szCs w:val="24"/>
          <w:rtl/>
        </w:rPr>
        <w:t xml:space="preserve">. 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المناقشة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الجماعية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الحالات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الدراسية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6F0B51">
      <w:pPr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التعلم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بالممارسة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حل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المشكلات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6. </w:t>
      </w:r>
      <w:r w:rsidRPr="006A587F">
        <w:rPr>
          <w:rFonts w:hint="cs"/>
          <w:b/>
          <w:bCs/>
          <w:sz w:val="24"/>
          <w:szCs w:val="24"/>
          <w:rtl/>
        </w:rPr>
        <w:t>التدريس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المباشر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التقييم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سيتم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التقييم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خلال</w:t>
      </w:r>
      <w:r w:rsidRPr="006A587F">
        <w:rPr>
          <w:b/>
          <w:bCs/>
          <w:sz w:val="24"/>
          <w:szCs w:val="24"/>
          <w:rtl/>
        </w:rPr>
        <w:t>:</w:t>
      </w:r>
    </w:p>
    <w:p w:rsidR="00361FBB" w:rsidRPr="006A587F" w:rsidRDefault="00361FBB" w:rsidP="006F0B51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مشروع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بحث</w:t>
      </w:r>
      <w:r w:rsidRPr="006A587F">
        <w:rPr>
          <w:b/>
          <w:bCs/>
          <w:sz w:val="24"/>
          <w:szCs w:val="24"/>
          <w:rtl/>
        </w:rPr>
        <w:t xml:space="preserve"> (30</w:t>
      </w:r>
      <w:r w:rsidRPr="006A587F">
        <w:rPr>
          <w:rFonts w:hint="cs"/>
          <w:b/>
          <w:bCs/>
          <w:sz w:val="24"/>
          <w:szCs w:val="24"/>
          <w:rtl/>
        </w:rPr>
        <w:t>علامة</w:t>
      </w:r>
      <w:r w:rsidRPr="006A587F">
        <w:rPr>
          <w:b/>
          <w:bCs/>
          <w:sz w:val="24"/>
          <w:szCs w:val="24"/>
          <w:rtl/>
        </w:rPr>
        <w:t>).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المشاركة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الفعالة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والمتميزة</w:t>
      </w:r>
      <w:r w:rsidRPr="006A587F">
        <w:rPr>
          <w:b/>
          <w:bCs/>
          <w:sz w:val="24"/>
          <w:szCs w:val="24"/>
          <w:rtl/>
        </w:rPr>
        <w:t xml:space="preserve"> (10 </w:t>
      </w:r>
      <w:r w:rsidRPr="006A587F">
        <w:rPr>
          <w:rFonts w:hint="cs"/>
          <w:b/>
          <w:bCs/>
          <w:sz w:val="24"/>
          <w:szCs w:val="24"/>
          <w:rtl/>
        </w:rPr>
        <w:t>علامات</w:t>
      </w:r>
      <w:r w:rsidRPr="006A587F">
        <w:rPr>
          <w:b/>
          <w:bCs/>
          <w:sz w:val="24"/>
          <w:szCs w:val="24"/>
          <w:rtl/>
        </w:rPr>
        <w:t>).</w:t>
      </w:r>
    </w:p>
    <w:p w:rsidR="00361FBB" w:rsidRPr="006A587F" w:rsidRDefault="00361FBB" w:rsidP="006F0B51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الاختبارات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القصيرة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والوظائف</w:t>
      </w:r>
      <w:r w:rsidRPr="006A587F">
        <w:rPr>
          <w:b/>
          <w:bCs/>
          <w:sz w:val="24"/>
          <w:szCs w:val="24"/>
          <w:rtl/>
        </w:rPr>
        <w:t xml:space="preserve"> (20</w:t>
      </w:r>
      <w:r w:rsidRPr="006A587F">
        <w:rPr>
          <w:rFonts w:hint="cs"/>
          <w:b/>
          <w:bCs/>
          <w:sz w:val="24"/>
          <w:szCs w:val="24"/>
          <w:rtl/>
        </w:rPr>
        <w:t>علامة</w:t>
      </w:r>
      <w:r w:rsidRPr="006A587F">
        <w:rPr>
          <w:b/>
          <w:bCs/>
          <w:sz w:val="24"/>
          <w:szCs w:val="24"/>
          <w:rtl/>
        </w:rPr>
        <w:t>).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الامتحان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النهائي</w:t>
      </w:r>
      <w:r w:rsidRPr="006A587F">
        <w:rPr>
          <w:b/>
          <w:bCs/>
          <w:sz w:val="24"/>
          <w:szCs w:val="24"/>
          <w:rtl/>
        </w:rPr>
        <w:t xml:space="preserve"> (40</w:t>
      </w:r>
      <w:r w:rsidRPr="006A587F">
        <w:rPr>
          <w:rFonts w:hint="cs"/>
          <w:b/>
          <w:bCs/>
          <w:sz w:val="24"/>
          <w:szCs w:val="24"/>
          <w:rtl/>
        </w:rPr>
        <w:t>علامة</w:t>
      </w:r>
      <w:r w:rsidRPr="006A587F">
        <w:rPr>
          <w:b/>
          <w:bCs/>
          <w:sz w:val="24"/>
          <w:szCs w:val="24"/>
          <w:rtl/>
        </w:rPr>
        <w:t>).</w:t>
      </w:r>
    </w:p>
    <w:p w:rsidR="00361FBB" w:rsidRPr="006A587F" w:rsidRDefault="00361FBB" w:rsidP="003C07CE">
      <w:pPr>
        <w:rPr>
          <w:b/>
          <w:bCs/>
          <w:color w:val="632423"/>
          <w:sz w:val="28"/>
          <w:szCs w:val="28"/>
          <w:rtl/>
        </w:rPr>
      </w:pPr>
      <w:r w:rsidRPr="006A587F">
        <w:rPr>
          <w:rFonts w:hint="cs"/>
          <w:b/>
          <w:bCs/>
          <w:color w:val="632423"/>
          <w:sz w:val="28"/>
          <w:szCs w:val="28"/>
          <w:rtl/>
        </w:rPr>
        <w:t>الموضوعات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التي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ستغطى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في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المادة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</w:p>
    <w:p w:rsidR="00361FBB" w:rsidRPr="006A587F" w:rsidRDefault="00361FBB" w:rsidP="00CD46BF">
      <w:pPr>
        <w:rPr>
          <w:b/>
          <w:bCs/>
          <w:color w:val="632423"/>
          <w:sz w:val="28"/>
          <w:szCs w:val="28"/>
        </w:rPr>
      </w:pPr>
      <w:r w:rsidRPr="006A587F">
        <w:rPr>
          <w:b/>
          <w:bCs/>
          <w:color w:val="632423"/>
          <w:sz w:val="28"/>
          <w:szCs w:val="28"/>
          <w:rtl/>
        </w:rPr>
        <w:t xml:space="preserve">1-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طبيعة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ومفهوم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أخلاقيات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العمل</w:t>
      </w:r>
      <w:r w:rsidRPr="006A587F">
        <w:rPr>
          <w:b/>
          <w:bCs/>
          <w:color w:val="632423"/>
          <w:sz w:val="28"/>
          <w:szCs w:val="28"/>
          <w:rtl/>
        </w:rPr>
        <w:t>.</w:t>
      </w:r>
      <w:r w:rsidRPr="006A587F">
        <w:rPr>
          <w:b/>
          <w:bCs/>
          <w:color w:val="632423"/>
          <w:sz w:val="28"/>
          <w:szCs w:val="28"/>
          <w:rtl/>
        </w:rPr>
        <w:tab/>
      </w:r>
      <w:r w:rsidRPr="006A587F">
        <w:rPr>
          <w:b/>
          <w:bCs/>
          <w:color w:val="632423"/>
          <w:sz w:val="28"/>
          <w:szCs w:val="28"/>
          <w:rtl/>
        </w:rPr>
        <w:tab/>
        <w:t xml:space="preserve">2-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أخلاقيات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العمل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الوظيفي</w:t>
      </w:r>
      <w:r w:rsidRPr="006A587F">
        <w:rPr>
          <w:b/>
          <w:bCs/>
          <w:color w:val="632423"/>
          <w:sz w:val="28"/>
          <w:szCs w:val="28"/>
          <w:rtl/>
        </w:rPr>
        <w:t>.</w:t>
      </w:r>
    </w:p>
    <w:p w:rsidR="00361FBB" w:rsidRPr="006A587F" w:rsidRDefault="00361FBB" w:rsidP="00CD46BF">
      <w:pPr>
        <w:rPr>
          <w:b/>
          <w:bCs/>
          <w:color w:val="632423"/>
          <w:sz w:val="28"/>
          <w:szCs w:val="28"/>
        </w:rPr>
      </w:pPr>
      <w:r w:rsidRPr="006A587F">
        <w:rPr>
          <w:b/>
          <w:bCs/>
          <w:color w:val="632423"/>
          <w:sz w:val="28"/>
          <w:szCs w:val="28"/>
          <w:rtl/>
        </w:rPr>
        <w:t xml:space="preserve">3-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قيم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الفرد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والمنظمات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وأخلاقيات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العمل</w:t>
      </w:r>
      <w:r w:rsidRPr="006A587F">
        <w:rPr>
          <w:b/>
          <w:bCs/>
          <w:color w:val="632423"/>
          <w:sz w:val="28"/>
          <w:szCs w:val="28"/>
          <w:rtl/>
        </w:rPr>
        <w:t>.</w:t>
      </w:r>
      <w:r w:rsidRPr="006A587F">
        <w:rPr>
          <w:b/>
          <w:bCs/>
          <w:color w:val="632423"/>
          <w:sz w:val="28"/>
          <w:szCs w:val="28"/>
          <w:rtl/>
        </w:rPr>
        <w:tab/>
        <w:t xml:space="preserve">4-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الانضباط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والالتزام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الوظيفي</w:t>
      </w:r>
      <w:r w:rsidRPr="006A587F">
        <w:rPr>
          <w:b/>
          <w:bCs/>
          <w:color w:val="632423"/>
          <w:sz w:val="28"/>
          <w:szCs w:val="28"/>
          <w:rtl/>
        </w:rPr>
        <w:t>:</w:t>
      </w:r>
    </w:p>
    <w:p w:rsidR="00361FBB" w:rsidRPr="006A587F" w:rsidRDefault="00361FBB" w:rsidP="00CD46BF">
      <w:pPr>
        <w:rPr>
          <w:b/>
          <w:bCs/>
          <w:color w:val="632423"/>
          <w:sz w:val="28"/>
          <w:szCs w:val="28"/>
        </w:rPr>
      </w:pPr>
      <w:r w:rsidRPr="006A587F">
        <w:rPr>
          <w:b/>
          <w:bCs/>
          <w:color w:val="632423"/>
          <w:sz w:val="28"/>
          <w:szCs w:val="28"/>
          <w:rtl/>
        </w:rPr>
        <w:t xml:space="preserve">5-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المسؤولية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الاجتماعية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لمنظمات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الأعمال</w:t>
      </w:r>
      <w:r w:rsidRPr="006A587F">
        <w:rPr>
          <w:b/>
          <w:bCs/>
          <w:color w:val="632423"/>
          <w:sz w:val="28"/>
          <w:szCs w:val="28"/>
          <w:rtl/>
        </w:rPr>
        <w:t>.</w:t>
      </w:r>
      <w:r w:rsidRPr="006A587F">
        <w:rPr>
          <w:b/>
          <w:bCs/>
          <w:color w:val="632423"/>
          <w:sz w:val="28"/>
          <w:szCs w:val="28"/>
          <w:rtl/>
        </w:rPr>
        <w:tab/>
        <w:t xml:space="preserve">6-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مدونة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وقواعد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السلوك</w:t>
      </w:r>
      <w:r w:rsidRPr="006A587F">
        <w:rPr>
          <w:b/>
          <w:bCs/>
          <w:color w:val="632423"/>
          <w:sz w:val="28"/>
          <w:szCs w:val="28"/>
          <w:rtl/>
        </w:rPr>
        <w:t>.</w:t>
      </w:r>
    </w:p>
    <w:p w:rsidR="00361FBB" w:rsidRPr="006A587F" w:rsidRDefault="00361FBB" w:rsidP="000B3C31">
      <w:pPr>
        <w:rPr>
          <w:b/>
          <w:bCs/>
          <w:color w:val="632423"/>
          <w:sz w:val="28"/>
          <w:szCs w:val="28"/>
          <w:rtl/>
        </w:rPr>
      </w:pPr>
      <w:r w:rsidRPr="006A587F">
        <w:rPr>
          <w:b/>
          <w:bCs/>
          <w:color w:val="632423"/>
          <w:sz w:val="28"/>
          <w:szCs w:val="28"/>
          <w:rtl/>
        </w:rPr>
        <w:t xml:space="preserve">7-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السلوك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العدواني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للموظف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وأخلاقيات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العمل</w:t>
      </w:r>
      <w:r w:rsidRPr="006A587F">
        <w:rPr>
          <w:b/>
          <w:bCs/>
          <w:color w:val="632423"/>
          <w:sz w:val="28"/>
          <w:szCs w:val="28"/>
          <w:rtl/>
        </w:rPr>
        <w:tab/>
        <w:t xml:space="preserve">8-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الفساد</w:t>
      </w:r>
      <w:r w:rsidRPr="006A587F">
        <w:rPr>
          <w:b/>
          <w:bCs/>
          <w:color w:val="632423"/>
          <w:sz w:val="28"/>
          <w:szCs w:val="28"/>
          <w:rtl/>
        </w:rPr>
        <w:t xml:space="preserve">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الإداري</w:t>
      </w:r>
      <w:r w:rsidRPr="006A587F">
        <w:rPr>
          <w:b/>
          <w:bCs/>
          <w:color w:val="632423"/>
          <w:sz w:val="28"/>
          <w:szCs w:val="28"/>
          <w:rtl/>
        </w:rPr>
        <w:t>.</w:t>
      </w:r>
      <w:r w:rsidRPr="006A587F">
        <w:rPr>
          <w:b/>
          <w:bCs/>
          <w:color w:val="632423"/>
          <w:sz w:val="28"/>
          <w:szCs w:val="28"/>
          <w:rtl/>
        </w:rPr>
        <w:tab/>
        <w:t xml:space="preserve">9- </w:t>
      </w:r>
      <w:r w:rsidRPr="006A587F">
        <w:rPr>
          <w:rFonts w:hint="cs"/>
          <w:b/>
          <w:bCs/>
          <w:color w:val="632423"/>
          <w:sz w:val="28"/>
          <w:szCs w:val="28"/>
          <w:rtl/>
        </w:rPr>
        <w:t>الحوكمة</w:t>
      </w:r>
      <w:r w:rsidRPr="006A587F">
        <w:rPr>
          <w:b/>
          <w:bCs/>
          <w:color w:val="632423"/>
          <w:sz w:val="28"/>
          <w:szCs w:val="28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لفصل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الأول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طبيعة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ومفهوم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المفاهيم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الاساسية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u w:val="single"/>
          <w:rtl/>
        </w:rPr>
        <w:t>الأخلاق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مجموعة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المبادئ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والمعايير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تحكم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الفرد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المجموعة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صواب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خطأ،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وكذلك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الجيد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والسيئ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المواقف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المختلفة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u w:val="single"/>
          <w:rtl/>
        </w:rPr>
        <w:t>السلوك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الأخلاقي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هو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الصائب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والخيار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الملتزم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بالمبادئ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وهو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عكس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غير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يخضع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للمعايير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والمبادئ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الأساسية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u w:val="single"/>
          <w:rtl/>
        </w:rPr>
        <w:t>المشكلة</w:t>
      </w:r>
      <w:r w:rsidRPr="006A587F">
        <w:rPr>
          <w:b/>
          <w:bCs/>
          <w:sz w:val="24"/>
          <w:szCs w:val="24"/>
          <w:u w:val="single"/>
          <w:rtl/>
        </w:rPr>
        <w:t xml:space="preserve"> (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المعضلة</w:t>
      </w:r>
      <w:r w:rsidRPr="006A587F">
        <w:rPr>
          <w:b/>
          <w:bCs/>
          <w:sz w:val="24"/>
          <w:szCs w:val="24"/>
          <w:u w:val="single"/>
          <w:rtl/>
        </w:rPr>
        <w:t xml:space="preserve">)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هو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الموقف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يرتبط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بخيارات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سلوكية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ينجم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عواقب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سلبية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يصعب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التمييز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صحيح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خطأ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المفاهيم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الاساسية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u w:val="single"/>
          <w:rtl/>
        </w:rPr>
        <w:t>الأخلاقيات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الإدارية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هي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المعايير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توجه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المديرين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u w:val="single"/>
          <w:rtl/>
        </w:rPr>
        <w:t>أخلاقيات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العمل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هي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مجموعة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عامة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المعتقدات،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والقيم،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والمبادئ،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والمعايير،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تحكم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الفرد</w:t>
      </w:r>
      <w:r w:rsidRPr="006A587F">
        <w:rPr>
          <w:b/>
          <w:bCs/>
          <w:sz w:val="24"/>
          <w:szCs w:val="24"/>
          <w:rtl/>
        </w:rPr>
        <w:t xml:space="preserve"> (</w:t>
      </w:r>
      <w:r w:rsidRPr="006A587F">
        <w:rPr>
          <w:rFonts w:hint="cs"/>
          <w:b/>
          <w:bCs/>
          <w:sz w:val="24"/>
          <w:szCs w:val="24"/>
          <w:rtl/>
        </w:rPr>
        <w:t>العامل</w:t>
      </w:r>
      <w:r w:rsidRPr="006A587F">
        <w:rPr>
          <w:b/>
          <w:bCs/>
          <w:sz w:val="24"/>
          <w:szCs w:val="24"/>
          <w:rtl/>
        </w:rPr>
        <w:t xml:space="preserve">)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اتخاذ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القرارات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والتمييز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صواب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خطأ،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جيد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سيئ،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حلال،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حرام،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والتعهد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بالالتزام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بها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العامة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473774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الأمانة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العدل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إطاعة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النظم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br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الرحمة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احترام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الآخرين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6. </w:t>
      </w:r>
      <w:r w:rsidRPr="006A587F">
        <w:rPr>
          <w:rFonts w:hint="cs"/>
          <w:b/>
          <w:bCs/>
          <w:sz w:val="24"/>
          <w:szCs w:val="24"/>
          <w:rtl/>
        </w:rPr>
        <w:t>الولاء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7. </w:t>
      </w:r>
      <w:r w:rsidRPr="006A587F">
        <w:rPr>
          <w:rFonts w:hint="cs"/>
          <w:b/>
          <w:bCs/>
          <w:sz w:val="24"/>
          <w:szCs w:val="24"/>
          <w:rtl/>
        </w:rPr>
        <w:t>المساعدة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والتعاون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br/>
        <w:t xml:space="preserve">8. </w:t>
      </w:r>
      <w:r w:rsidRPr="006A587F">
        <w:rPr>
          <w:rFonts w:hint="cs"/>
          <w:b/>
          <w:bCs/>
          <w:sz w:val="24"/>
          <w:szCs w:val="24"/>
          <w:rtl/>
        </w:rPr>
        <w:t>التحكم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النفس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9. </w:t>
      </w:r>
      <w:r w:rsidRPr="006A587F">
        <w:rPr>
          <w:rFonts w:hint="cs"/>
          <w:b/>
          <w:bCs/>
          <w:sz w:val="24"/>
          <w:szCs w:val="24"/>
          <w:rtl/>
        </w:rPr>
        <w:t>الصدق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>10.</w:t>
      </w:r>
      <w:r w:rsidRPr="006A587F">
        <w:rPr>
          <w:rFonts w:hint="cs"/>
          <w:b/>
          <w:bCs/>
          <w:sz w:val="24"/>
          <w:szCs w:val="24"/>
          <w:rtl/>
        </w:rPr>
        <w:t>الشجاعة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مجالات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ثأثير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0B3C31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كيف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تعامل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الموظفين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يتعلق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بالتعاقد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معهم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تسريحهم،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وكذلك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ظروف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واحترام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خصوصية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العاملين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كيف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يُعامل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الموظفين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 xml:space="preserve">:  </w:t>
      </w:r>
      <w:r w:rsidRPr="006A587F">
        <w:rPr>
          <w:rFonts w:hint="cs"/>
          <w:b/>
          <w:bCs/>
          <w:sz w:val="24"/>
          <w:szCs w:val="24"/>
          <w:rtl/>
        </w:rPr>
        <w:t>تضارب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المصالح،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النزاهة،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الثقة،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حماية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أسرار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كيف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تتعامل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والعاملين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الأطراف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الأخرى</w:t>
      </w:r>
      <w:r w:rsidRPr="006A587F">
        <w:rPr>
          <w:b/>
          <w:bCs/>
          <w:sz w:val="24"/>
          <w:szCs w:val="24"/>
          <w:rtl/>
        </w:rPr>
        <w:t xml:space="preserve"> (</w:t>
      </w:r>
      <w:r w:rsidRPr="006A587F">
        <w:rPr>
          <w:rFonts w:hint="cs"/>
          <w:b/>
          <w:bCs/>
          <w:sz w:val="24"/>
          <w:szCs w:val="24"/>
          <w:rtl/>
        </w:rPr>
        <w:t>أصحاب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المصالح</w:t>
      </w:r>
      <w:r w:rsidRPr="006A587F">
        <w:rPr>
          <w:b/>
          <w:bCs/>
          <w:sz w:val="24"/>
          <w:szCs w:val="24"/>
          <w:rtl/>
        </w:rPr>
        <w:t>).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اهمية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الاخلاقيات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3C07CE">
      <w:pPr>
        <w:numPr>
          <w:ilvl w:val="0"/>
          <w:numId w:val="1"/>
        </w:num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أفضل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العلوم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وأشرفها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وأعلاها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قدراً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،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3C07CE">
      <w:pPr>
        <w:numPr>
          <w:ilvl w:val="0"/>
          <w:numId w:val="1"/>
        </w:num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إن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وآدابها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تميز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الإنسان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البهائم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تحقيق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حاجاته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الطبيعية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علاقاته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غيره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الكائنات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الأخرى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،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3C07CE">
      <w:pPr>
        <w:numPr>
          <w:ilvl w:val="0"/>
          <w:numId w:val="1"/>
        </w:num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إن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هدف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تحقيق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السعادة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الحياة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الفردية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والجماعية</w:t>
      </w:r>
      <w:r w:rsidRPr="006A587F">
        <w:rPr>
          <w:b/>
          <w:bCs/>
          <w:sz w:val="24"/>
          <w:szCs w:val="24"/>
          <w:rtl/>
        </w:rPr>
        <w:t xml:space="preserve"> . </w:t>
      </w:r>
    </w:p>
    <w:p w:rsidR="00361FBB" w:rsidRPr="006A587F" w:rsidRDefault="00361FBB" w:rsidP="003C07CE">
      <w:pPr>
        <w:numPr>
          <w:ilvl w:val="0"/>
          <w:numId w:val="1"/>
        </w:num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إنها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وسيلة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لنجاح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الإنسان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الحياة</w:t>
      </w:r>
      <w:r w:rsidRPr="006A587F">
        <w:rPr>
          <w:b/>
          <w:bCs/>
          <w:sz w:val="24"/>
          <w:szCs w:val="24"/>
          <w:rtl/>
        </w:rPr>
        <w:t xml:space="preserve"> :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5- </w:t>
      </w:r>
      <w:r w:rsidRPr="006A587F">
        <w:rPr>
          <w:rFonts w:hint="cs"/>
          <w:b/>
          <w:bCs/>
          <w:sz w:val="24"/>
          <w:szCs w:val="24"/>
          <w:rtl/>
        </w:rPr>
        <w:t>أنها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وسيلة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للنهوض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بالأمة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أهمية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بالنسبة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للفرد</w:t>
      </w:r>
    </w:p>
    <w:p w:rsidR="00361FBB" w:rsidRPr="006A587F" w:rsidRDefault="00361FBB" w:rsidP="003C07CE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تساعد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بناء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حياة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الفرد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وتشكيل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شخصيته</w:t>
      </w:r>
      <w:r w:rsidRPr="006A587F">
        <w:rPr>
          <w:b/>
          <w:bCs/>
          <w:sz w:val="24"/>
          <w:szCs w:val="24"/>
          <w:rtl/>
        </w:rPr>
        <w:t xml:space="preserve"> .</w:t>
      </w:r>
      <w:r w:rsidRPr="006A587F">
        <w:rPr>
          <w:b/>
          <w:bCs/>
          <w:sz w:val="24"/>
          <w:szCs w:val="24"/>
          <w:rtl/>
        </w:rPr>
        <w:br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المعيار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يحكم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تصرفات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الإنسان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حياته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ويضبط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سلوكه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وتوجيهه</w:t>
      </w:r>
      <w:r w:rsidRPr="006A587F">
        <w:rPr>
          <w:b/>
          <w:bCs/>
          <w:sz w:val="24"/>
          <w:szCs w:val="24"/>
          <w:rtl/>
        </w:rPr>
        <w:t xml:space="preserve"> .</w:t>
      </w:r>
      <w:r w:rsidRPr="006A587F">
        <w:rPr>
          <w:b/>
          <w:bCs/>
          <w:sz w:val="24"/>
          <w:szCs w:val="24"/>
          <w:rtl/>
        </w:rPr>
        <w:br/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تمثل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أحكاما</w:t>
      </w:r>
      <w:r w:rsidRPr="006A587F">
        <w:rPr>
          <w:b/>
          <w:bCs/>
          <w:sz w:val="24"/>
          <w:szCs w:val="24"/>
          <w:rtl/>
        </w:rPr>
        <w:t xml:space="preserve"> ً</w:t>
      </w:r>
      <w:r w:rsidRPr="006A587F">
        <w:rPr>
          <w:rFonts w:hint="cs"/>
          <w:b/>
          <w:bCs/>
          <w:sz w:val="24"/>
          <w:szCs w:val="24"/>
          <w:rtl/>
        </w:rPr>
        <w:t>معيارية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تقييم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الفرد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الآخرين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بعض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المواقف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والتصرفات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وتحدد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إذا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كانت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إيجابية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ومرغوبة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غير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مرغوبة</w:t>
      </w:r>
      <w:r w:rsidRPr="006A587F">
        <w:rPr>
          <w:b/>
          <w:bCs/>
          <w:sz w:val="24"/>
          <w:szCs w:val="24"/>
          <w:rtl/>
        </w:rPr>
        <w:t xml:space="preserve"> .</w:t>
      </w:r>
      <w:r w:rsidRPr="006A587F">
        <w:rPr>
          <w:b/>
          <w:bCs/>
          <w:sz w:val="24"/>
          <w:szCs w:val="24"/>
          <w:rtl/>
        </w:rPr>
        <w:br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تعمل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وقاية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الفرد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الانحراف</w:t>
      </w:r>
      <w:r w:rsidRPr="006A587F">
        <w:rPr>
          <w:b/>
          <w:bCs/>
          <w:sz w:val="24"/>
          <w:szCs w:val="24"/>
          <w:rtl/>
        </w:rPr>
        <w:t xml:space="preserve"> .</w:t>
      </w:r>
      <w:r w:rsidRPr="006A587F">
        <w:rPr>
          <w:b/>
          <w:bCs/>
          <w:sz w:val="24"/>
          <w:szCs w:val="24"/>
          <w:rtl/>
        </w:rPr>
        <w:br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تلعب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دوراً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رئيسيا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الخلافات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واتخاذ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القرارات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الأفراد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أهمية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بالنسبة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للمجتمع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تحفظ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للمجتمع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تماسكه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وتحدد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أهدافه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ومثله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العليا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ومبادئه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الثابتة</w:t>
      </w:r>
      <w:r w:rsidRPr="006A587F">
        <w:rPr>
          <w:b/>
          <w:bCs/>
          <w:sz w:val="24"/>
          <w:szCs w:val="24"/>
          <w:rtl/>
        </w:rPr>
        <w:t xml:space="preserve"> .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تعمل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كموجهات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الأفراد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والجماعات،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وتقي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المجتمع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الانحرافات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الاجتماعية،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ولا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يستقيم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المجتمع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بدونها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يتحقق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الانضباط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للفرد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والجماعة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وتنظم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العلاقات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ضوء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المستمدة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الكتاب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والسنة</w:t>
      </w:r>
      <w:r w:rsidRPr="006A587F">
        <w:rPr>
          <w:b/>
          <w:bCs/>
          <w:sz w:val="24"/>
          <w:szCs w:val="24"/>
          <w:rtl/>
        </w:rPr>
        <w:t xml:space="preserve"> .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توجه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كل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نشاط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إنساني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نحو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الأهداف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السامية</w:t>
      </w:r>
      <w:r w:rsidRPr="006A587F">
        <w:rPr>
          <w:b/>
          <w:bCs/>
          <w:sz w:val="24"/>
          <w:szCs w:val="24"/>
          <w:rtl/>
        </w:rPr>
        <w:t xml:space="preserve"> .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تلعب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دورا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بارزا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تحقيق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التنمية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للمجتمع</w:t>
      </w:r>
      <w:r w:rsidRPr="006A587F">
        <w:rPr>
          <w:b/>
          <w:bCs/>
          <w:sz w:val="24"/>
          <w:szCs w:val="24"/>
          <w:rtl/>
        </w:rPr>
        <w:t xml:space="preserve"> .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6. </w:t>
      </w:r>
      <w:r w:rsidRPr="006A587F">
        <w:rPr>
          <w:rFonts w:hint="cs"/>
          <w:b/>
          <w:bCs/>
          <w:sz w:val="24"/>
          <w:szCs w:val="24"/>
          <w:rtl/>
        </w:rPr>
        <w:t>تؤدي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دورا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مهما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العلاقات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الإنسانية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أبناء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المجتمع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وتبعد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بهم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العنف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والصراعات</w:t>
      </w:r>
      <w:r w:rsidRPr="006A587F">
        <w:rPr>
          <w:b/>
          <w:bCs/>
          <w:sz w:val="24"/>
          <w:szCs w:val="24"/>
          <w:rtl/>
        </w:rPr>
        <w:t xml:space="preserve"> .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مداخل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تفسير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الاخلاق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المدخل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النفعي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ينجم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أكبر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فائدة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لأكبر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عدد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الناس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2.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مدخل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الفردية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يستند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المنفعة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الشخصية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الذاتية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المدى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الطويل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مدخل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الحقوق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يحترم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ويحافظ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الحقوق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الأساسية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للإنسان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مدخل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العدالة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المدخل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يستند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معاملة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الناس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بنزاهة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وحيادية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5- </w:t>
      </w:r>
      <w:r w:rsidRPr="006A587F">
        <w:rPr>
          <w:rFonts w:hint="cs"/>
          <w:b/>
          <w:bCs/>
          <w:sz w:val="24"/>
          <w:szCs w:val="24"/>
          <w:rtl/>
        </w:rPr>
        <w:t>عدالة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إجرائية،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عدالة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موزعة،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وعدالة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تفاعلية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الأخلاقيات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المطلوبة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العامل</w:t>
      </w:r>
    </w:p>
    <w:p w:rsidR="00361FBB" w:rsidRPr="006A587F" w:rsidRDefault="00361FBB" w:rsidP="00473774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القوة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الأمانة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واجبات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العامل</w:t>
      </w:r>
      <w:r w:rsidRPr="006A587F">
        <w:rPr>
          <w:b/>
          <w:bCs/>
          <w:sz w:val="24"/>
          <w:szCs w:val="24"/>
          <w:rtl/>
        </w:rPr>
        <w:t>:</w:t>
      </w:r>
    </w:p>
    <w:p w:rsidR="00361FBB" w:rsidRPr="006A587F" w:rsidRDefault="00361FBB" w:rsidP="00473774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معرفة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مطلوب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بوضوح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الشعور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بالمسؤولية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تجاه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المكلف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به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473774">
      <w:pPr>
        <w:pStyle w:val="ListParagraph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الأمانة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والإخلاص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تغليب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المصلحة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المصلحة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الشخصية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pStyle w:val="ListParagraph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الاخلاقيات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المطلوبة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صاحب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3C07CE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ان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يبين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للعامل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ماهية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المراد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انجازه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بيان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يتعلق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بالمدة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والأجر</w:t>
      </w:r>
      <w:r w:rsidRPr="006A587F">
        <w:rPr>
          <w:b/>
          <w:bCs/>
          <w:sz w:val="24"/>
          <w:szCs w:val="24"/>
          <w:rtl/>
        </w:rPr>
        <w:t xml:space="preserve"> . </w:t>
      </w:r>
    </w:p>
    <w:p w:rsidR="00361FBB" w:rsidRPr="006A587F" w:rsidRDefault="00361FBB" w:rsidP="003C07CE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أن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يكلفه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فوق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طاقته</w:t>
      </w:r>
      <w:r w:rsidRPr="006A587F">
        <w:rPr>
          <w:b/>
          <w:bCs/>
          <w:sz w:val="24"/>
          <w:szCs w:val="24"/>
          <w:rtl/>
        </w:rPr>
        <w:t xml:space="preserve"> . 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3- </w:t>
      </w:r>
      <w:r w:rsidRPr="006A587F">
        <w:rPr>
          <w:rFonts w:hint="cs"/>
          <w:b/>
          <w:bCs/>
          <w:sz w:val="24"/>
          <w:szCs w:val="24"/>
          <w:rtl/>
        </w:rPr>
        <w:t>المعاملة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بالحسنى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473774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4- </w:t>
      </w:r>
      <w:r w:rsidRPr="006A587F">
        <w:rPr>
          <w:rFonts w:hint="cs"/>
          <w:b/>
          <w:bCs/>
          <w:sz w:val="24"/>
          <w:szCs w:val="24"/>
          <w:rtl/>
        </w:rPr>
        <w:t>أن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يبخسه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حقه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التعاقد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عمل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5- </w:t>
      </w:r>
      <w:r w:rsidRPr="006A587F">
        <w:rPr>
          <w:rFonts w:hint="cs"/>
          <w:b/>
          <w:bCs/>
          <w:sz w:val="24"/>
          <w:szCs w:val="24"/>
          <w:rtl/>
        </w:rPr>
        <w:t>أن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يعطيه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حقه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فراعة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عمله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دون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مماطلة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6-     </w:t>
      </w:r>
      <w:r w:rsidRPr="006A587F">
        <w:rPr>
          <w:rFonts w:hint="cs"/>
          <w:b/>
          <w:bCs/>
          <w:sz w:val="24"/>
          <w:szCs w:val="24"/>
          <w:rtl/>
        </w:rPr>
        <w:t>لرحمة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التعامل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العمال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الإشكالات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مكان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</w:p>
    <w:p w:rsidR="00361FBB" w:rsidRPr="006A587F" w:rsidRDefault="00361FBB" w:rsidP="00473774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تضارب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المصالح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ثقة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الزبون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473774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التمييز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التجاوز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التحرش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الجنسي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473774">
      <w:pPr>
        <w:ind w:left="360"/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موارد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6. </w:t>
      </w:r>
      <w:r w:rsidRPr="006A587F">
        <w:rPr>
          <w:rFonts w:hint="cs"/>
          <w:b/>
          <w:bCs/>
          <w:sz w:val="24"/>
          <w:szCs w:val="24"/>
          <w:rtl/>
        </w:rPr>
        <w:t>الاتصالات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العوامل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المؤثرة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u w:val="single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الفرد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العامل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473774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- </w:t>
      </w:r>
      <w:r w:rsidRPr="006A587F">
        <w:rPr>
          <w:rFonts w:hint="cs"/>
          <w:b/>
          <w:bCs/>
          <w:sz w:val="24"/>
          <w:szCs w:val="24"/>
          <w:rtl/>
        </w:rPr>
        <w:t>تأثير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العائلة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- </w:t>
      </w:r>
      <w:r w:rsidRPr="006A587F">
        <w:rPr>
          <w:rFonts w:hint="cs"/>
          <w:b/>
          <w:bCs/>
          <w:sz w:val="24"/>
          <w:szCs w:val="24"/>
          <w:rtl/>
        </w:rPr>
        <w:t>القيم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الدينية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- </w:t>
      </w:r>
      <w:r w:rsidRPr="006A587F">
        <w:rPr>
          <w:rFonts w:hint="cs"/>
          <w:b/>
          <w:bCs/>
          <w:sz w:val="24"/>
          <w:szCs w:val="24"/>
          <w:rtl/>
        </w:rPr>
        <w:t>المعايير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الشخصية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والحاجات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2.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473774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- </w:t>
      </w:r>
      <w:r w:rsidRPr="006A587F">
        <w:rPr>
          <w:rFonts w:hint="cs"/>
          <w:b/>
          <w:bCs/>
          <w:sz w:val="24"/>
          <w:szCs w:val="24"/>
          <w:rtl/>
        </w:rPr>
        <w:t>السياسات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والمدونات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- </w:t>
      </w:r>
      <w:r w:rsidRPr="006A587F">
        <w:rPr>
          <w:rFonts w:hint="cs"/>
          <w:b/>
          <w:bCs/>
          <w:sz w:val="24"/>
          <w:szCs w:val="24"/>
          <w:rtl/>
        </w:rPr>
        <w:t>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المشرفين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والزملاء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- </w:t>
      </w:r>
      <w:r w:rsidRPr="006A587F">
        <w:rPr>
          <w:rFonts w:hint="cs"/>
          <w:b/>
          <w:bCs/>
          <w:sz w:val="24"/>
          <w:szCs w:val="24"/>
          <w:rtl/>
        </w:rPr>
        <w:t>الثقافة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التنظيمية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البيئة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تبرير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اخلاقي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إقناع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النفس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بمشروعية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وقانونية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الحاصل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محاولة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إقناع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بأن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جميع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الأفراد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يتصرفون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وفق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مصالحهم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الشخصية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أولاً،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وضرورة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تعظيم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هذه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المصالح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 (</w:t>
      </w:r>
      <w:r w:rsidRPr="006A587F">
        <w:rPr>
          <w:rFonts w:hint="cs"/>
          <w:b/>
          <w:bCs/>
          <w:sz w:val="24"/>
          <w:szCs w:val="24"/>
          <w:rtl/>
        </w:rPr>
        <w:t>هو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يقلدهم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فقط</w:t>
      </w:r>
      <w:r w:rsidRPr="006A587F">
        <w:rPr>
          <w:b/>
          <w:bCs/>
          <w:sz w:val="24"/>
          <w:szCs w:val="24"/>
          <w:rtl/>
        </w:rPr>
        <w:t>).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التبرير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بأن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يقوم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يكتشفه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أحد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إقناع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النفس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بأن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يقوم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أخلاقي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يخدم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مصلحة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بناء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منظومة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التدريب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برامج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تدريبية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تهدف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مساعدة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الأفراد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معرفة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مختلف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الجوانب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قراراتهم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خطوات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فحص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الإطار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للقرارات</w:t>
      </w:r>
    </w:p>
    <w:p w:rsidR="00361FBB" w:rsidRPr="006A587F" w:rsidRDefault="00361FBB" w:rsidP="00473774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إدراك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الإشكالات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المحتملة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جمع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المعلومات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والتأكد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الحقائق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تشخيص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الخيارات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المتاحة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اختبر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وافحص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كل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خيار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ناحية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الشرعية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والصواب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والدقة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والفوائد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المرجوة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ind w:left="360"/>
        <w:rPr>
          <w:b/>
          <w:bCs/>
          <w:color w:val="7030A0"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>5</w:t>
      </w:r>
      <w:r w:rsidRPr="006A587F">
        <w:rPr>
          <w:b/>
          <w:bCs/>
          <w:color w:val="7030A0"/>
          <w:sz w:val="24"/>
          <w:szCs w:val="24"/>
          <w:rtl/>
        </w:rPr>
        <w:t xml:space="preserve">.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قرر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أي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خيار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ستتبنى</w:t>
      </w:r>
      <w:r w:rsidRPr="006A587F">
        <w:rPr>
          <w:b/>
          <w:bCs/>
          <w:color w:val="7030A0"/>
          <w:sz w:val="24"/>
          <w:szCs w:val="24"/>
          <w:rtl/>
        </w:rPr>
        <w:tab/>
      </w:r>
      <w:r w:rsidRPr="006A587F">
        <w:rPr>
          <w:b/>
          <w:bCs/>
          <w:color w:val="7030A0"/>
          <w:sz w:val="24"/>
          <w:szCs w:val="24"/>
          <w:rtl/>
        </w:rPr>
        <w:tab/>
      </w:r>
      <w:r w:rsidRPr="006A587F">
        <w:rPr>
          <w:b/>
          <w:bCs/>
          <w:color w:val="7030A0"/>
          <w:sz w:val="24"/>
          <w:szCs w:val="24"/>
          <w:rtl/>
        </w:rPr>
        <w:tab/>
      </w:r>
    </w:p>
    <w:p w:rsidR="00361FBB" w:rsidRPr="006A587F" w:rsidRDefault="00361FBB" w:rsidP="003C07CE">
      <w:pPr>
        <w:ind w:left="360"/>
        <w:rPr>
          <w:b/>
          <w:bCs/>
          <w:color w:val="7030A0"/>
          <w:sz w:val="24"/>
          <w:szCs w:val="24"/>
        </w:rPr>
      </w:pPr>
      <w:r w:rsidRPr="006A587F">
        <w:rPr>
          <w:b/>
          <w:bCs/>
          <w:color w:val="7030A0"/>
          <w:sz w:val="24"/>
          <w:szCs w:val="24"/>
          <w:rtl/>
        </w:rPr>
        <w:t xml:space="preserve">.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كرر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التدقيق،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واسأل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نفسك</w:t>
      </w:r>
      <w:r w:rsidRPr="006A587F">
        <w:rPr>
          <w:b/>
          <w:bCs/>
          <w:color w:val="7030A0"/>
          <w:sz w:val="24"/>
          <w:szCs w:val="24"/>
          <w:rtl/>
        </w:rPr>
        <w:t>:</w:t>
      </w:r>
    </w:p>
    <w:p w:rsidR="00361FBB" w:rsidRPr="006A587F" w:rsidRDefault="00361FBB" w:rsidP="003C07CE">
      <w:pPr>
        <w:ind w:left="360"/>
        <w:rPr>
          <w:b/>
          <w:bCs/>
          <w:color w:val="7030A0"/>
          <w:sz w:val="24"/>
          <w:szCs w:val="24"/>
        </w:rPr>
      </w:pPr>
      <w:r w:rsidRPr="006A587F">
        <w:rPr>
          <w:b/>
          <w:bCs/>
          <w:color w:val="7030A0"/>
          <w:sz w:val="24"/>
          <w:szCs w:val="24"/>
          <w:rtl/>
        </w:rPr>
        <w:t xml:space="preserve">-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كيف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سيكون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موقفي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إذا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عرفت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عائلتي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بقراري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هذا</w:t>
      </w:r>
      <w:r w:rsidRPr="006A587F">
        <w:rPr>
          <w:b/>
          <w:bCs/>
          <w:color w:val="7030A0"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color w:val="7030A0"/>
          <w:sz w:val="24"/>
          <w:szCs w:val="24"/>
        </w:rPr>
      </w:pPr>
      <w:r w:rsidRPr="006A587F">
        <w:rPr>
          <w:b/>
          <w:bCs/>
          <w:color w:val="7030A0"/>
          <w:sz w:val="24"/>
          <w:szCs w:val="24"/>
          <w:rtl/>
        </w:rPr>
        <w:t xml:space="preserve">-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كيف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سيكون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موقفي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إذا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نشر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القرار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أو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تم</w:t>
      </w:r>
      <w:r w:rsidRPr="006A587F">
        <w:rPr>
          <w:b/>
          <w:bCs/>
          <w:color w:val="7030A0"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color w:val="7030A0"/>
          <w:sz w:val="24"/>
          <w:szCs w:val="24"/>
          <w:rtl/>
        </w:rPr>
        <w:t>تداوله</w:t>
      </w:r>
      <w:r w:rsidRPr="006A587F">
        <w:rPr>
          <w:b/>
          <w:bCs/>
          <w:color w:val="7030A0"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7. </w:t>
      </w:r>
      <w:r w:rsidRPr="006A587F">
        <w:rPr>
          <w:rFonts w:hint="cs"/>
          <w:b/>
          <w:bCs/>
          <w:sz w:val="24"/>
          <w:szCs w:val="24"/>
          <w:rtl/>
        </w:rPr>
        <w:t>تصرف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بالقبول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الرفض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المدونات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الدساتير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صيغة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مكتوبة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بشكل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رسمي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تتضمن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مجموعة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والمعايير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والمبادئ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المكتوبة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لائحة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توجه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وأفعالها،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وأعمالها،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وتصرفاتها</w:t>
      </w:r>
    </w:p>
    <w:p w:rsidR="00361FBB" w:rsidRPr="006A587F" w:rsidRDefault="00361FBB" w:rsidP="003C07CE">
      <w:pPr>
        <w:spacing w:line="480" w:lineRule="auto"/>
        <w:ind w:left="360" w:firstLine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الإفصاح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الجوانب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غير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قيام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بعض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الموظفين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العاملين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بالإفصاح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ممارسات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تصرفات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غير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قانونية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غير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شرعية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وغير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يقوم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بعض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المديرين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الموظفين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جهات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خارجية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ركائز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أولاً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الأخلاق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الفردية</w:t>
      </w:r>
    </w:p>
    <w:p w:rsidR="00361FBB" w:rsidRPr="006A587F" w:rsidRDefault="00361FBB" w:rsidP="00DE7297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النزاهة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الكرامة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روح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الإيحاء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بالثقة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الاجتهاد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لتطوير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أخلاقياً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ثانياً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القيادة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</w:p>
    <w:p w:rsidR="00361FBB" w:rsidRPr="006A587F" w:rsidRDefault="00361FBB" w:rsidP="00DE7297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نموذج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للمرؤوسين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تنمية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DE7297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نشر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والممارسات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عبر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أقسام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المكافأة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لذوي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مكافحة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غير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ثالثاُ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بنية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وأنظمتها</w:t>
      </w:r>
    </w:p>
    <w:p w:rsidR="00361FBB" w:rsidRPr="006A587F" w:rsidRDefault="00361FBB" w:rsidP="00DE7297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ثقافة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المدونات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المكتوبة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التزام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أخلاقي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بعيد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المدى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DE7297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إدارة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أخلاقية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برامج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تدريبية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الجوانب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آليات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لتشجيع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الإفصاح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الجوانب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غير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DE7297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بسم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الرحمن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الرحيم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الانضباط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والالتزام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الوظيفي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>”</w:t>
      </w:r>
      <w:r w:rsidRPr="006A587F">
        <w:rPr>
          <w:rFonts w:hint="cs"/>
          <w:b/>
          <w:bCs/>
          <w:sz w:val="24"/>
          <w:szCs w:val="24"/>
          <w:rtl/>
        </w:rPr>
        <w:t>صُنع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أتقن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كل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شيء</w:t>
      </w:r>
      <w:r w:rsidRPr="006A587F">
        <w:rPr>
          <w:rFonts w:hint="eastAsia"/>
          <w:b/>
          <w:bCs/>
          <w:sz w:val="24"/>
          <w:szCs w:val="24"/>
          <w:rtl/>
        </w:rPr>
        <w:t>“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” </w:t>
      </w:r>
      <w:r w:rsidRPr="006A587F">
        <w:rPr>
          <w:rFonts w:hint="cs"/>
          <w:b/>
          <w:bCs/>
          <w:sz w:val="24"/>
          <w:szCs w:val="24"/>
          <w:rtl/>
        </w:rPr>
        <w:t>وقل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اعملوا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فسيرى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عملكم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ورسوله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والمؤمنون</w:t>
      </w:r>
      <w:r w:rsidRPr="006A587F">
        <w:rPr>
          <w:rFonts w:hint="eastAsia"/>
          <w:b/>
          <w:bCs/>
          <w:sz w:val="24"/>
          <w:szCs w:val="24"/>
          <w:rtl/>
        </w:rPr>
        <w:t>“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وقال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رسول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صلى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عليه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وسلم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إن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يحب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إذا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أحدكم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عملاً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يتقنه</w:t>
      </w:r>
      <w:r w:rsidRPr="006A587F">
        <w:rPr>
          <w:rFonts w:hint="eastAsia"/>
          <w:b/>
          <w:bCs/>
          <w:sz w:val="24"/>
          <w:szCs w:val="24"/>
          <w:rtl/>
        </w:rPr>
        <w:t>“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مفهوم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الانضباط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الوظيفي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الحزم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تنظيم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الأم</w:t>
      </w:r>
      <w:r w:rsidRPr="006A587F">
        <w:rPr>
          <w:b/>
          <w:bCs/>
          <w:sz w:val="24"/>
          <w:szCs w:val="24"/>
          <w:rtl/>
        </w:rPr>
        <w:t>**</w:t>
      </w:r>
      <w:r w:rsidRPr="006A587F">
        <w:rPr>
          <w:rFonts w:hint="cs"/>
          <w:b/>
          <w:bCs/>
          <w:sz w:val="24"/>
          <w:szCs w:val="24"/>
          <w:rtl/>
        </w:rPr>
        <w:t>ور،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والاهتمام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العالي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بجميع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المنظمة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حيث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الأداء،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والوقت،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والتصرفات،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والشكل،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والتعامل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خلال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الآخرين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u w:val="single"/>
          <w:rtl/>
        </w:rPr>
      </w:pPr>
      <w:r w:rsidRPr="006A587F">
        <w:rPr>
          <w:rFonts w:hint="cs"/>
          <w:b/>
          <w:bCs/>
          <w:sz w:val="24"/>
          <w:szCs w:val="24"/>
          <w:u w:val="single"/>
          <w:rtl/>
        </w:rPr>
        <w:t>الاتقان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</w:p>
    <w:p w:rsidR="00361FBB" w:rsidRPr="006A587F" w:rsidRDefault="00361FBB" w:rsidP="00C355A5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الإحكام،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والحذق،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والدقة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المتناهية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أداء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أعلى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مرتبة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الجودة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C355A5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الدقة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الاهتمام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بالتفاصيل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المتابعة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u w:val="single"/>
          <w:rtl/>
        </w:rPr>
      </w:pPr>
      <w:r w:rsidRPr="006A587F">
        <w:rPr>
          <w:rFonts w:hint="cs"/>
          <w:b/>
          <w:bCs/>
          <w:sz w:val="24"/>
          <w:szCs w:val="24"/>
          <w:u w:val="single"/>
          <w:rtl/>
        </w:rPr>
        <w:t>الانضباط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والاتقان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قال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جل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وعلا</w:t>
      </w:r>
      <w:r w:rsidRPr="006A587F">
        <w:rPr>
          <w:b/>
          <w:bCs/>
          <w:sz w:val="24"/>
          <w:szCs w:val="24"/>
          <w:rtl/>
        </w:rPr>
        <w:t xml:space="preserve">: ” </w:t>
      </w:r>
      <w:r w:rsidRPr="006A587F">
        <w:rPr>
          <w:rFonts w:hint="cs"/>
          <w:b/>
          <w:bCs/>
          <w:sz w:val="24"/>
          <w:szCs w:val="24"/>
          <w:rtl/>
        </w:rPr>
        <w:t>قالت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إحداهما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أبت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استئجره،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استئجرت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القوي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الأمين</w:t>
      </w:r>
      <w:r w:rsidRPr="006A587F">
        <w:rPr>
          <w:rFonts w:hint="eastAsia"/>
          <w:b/>
          <w:bCs/>
          <w:sz w:val="24"/>
          <w:szCs w:val="24"/>
          <w:rtl/>
        </w:rPr>
        <w:t>“</w:t>
      </w:r>
      <w:r w:rsidRPr="006A587F">
        <w:rPr>
          <w:b/>
          <w:bCs/>
          <w:sz w:val="24"/>
          <w:szCs w:val="24"/>
          <w:rtl/>
        </w:rPr>
        <w:t xml:space="preserve"> (</w:t>
      </w:r>
      <w:r w:rsidRPr="006A587F">
        <w:rPr>
          <w:rFonts w:hint="cs"/>
          <w:b/>
          <w:bCs/>
          <w:sz w:val="24"/>
          <w:szCs w:val="24"/>
          <w:rtl/>
        </w:rPr>
        <w:t>القصص</w:t>
      </w:r>
      <w:r w:rsidRPr="006A587F">
        <w:rPr>
          <w:b/>
          <w:bCs/>
          <w:sz w:val="24"/>
          <w:szCs w:val="24"/>
          <w:rtl/>
        </w:rPr>
        <w:t>: 26)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C355A5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الصبر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ينمي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الإتقان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الجدية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تنتج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الانضباط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الطريق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الفرص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الوظيفية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المنتجة</w:t>
      </w:r>
      <w:r w:rsidRPr="006A587F">
        <w:rPr>
          <w:b/>
          <w:bCs/>
          <w:sz w:val="24"/>
          <w:szCs w:val="24"/>
          <w:rtl/>
        </w:rPr>
        <w:t>..</w:t>
      </w:r>
    </w:p>
    <w:p w:rsidR="00361FBB" w:rsidRPr="006A587F" w:rsidRDefault="00361FBB" w:rsidP="00C355A5">
      <w:pPr>
        <w:ind w:left="360"/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عنوان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النجاح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المهني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الطريق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للتفوق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u w:val="single"/>
          <w:rtl/>
        </w:rPr>
      </w:pPr>
      <w:r w:rsidRPr="006A587F">
        <w:rPr>
          <w:rFonts w:hint="cs"/>
          <w:b/>
          <w:bCs/>
          <w:sz w:val="24"/>
          <w:szCs w:val="24"/>
          <w:u w:val="single"/>
          <w:rtl/>
        </w:rPr>
        <w:t>الانضباط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u w:val="single"/>
          <w:rtl/>
        </w:rPr>
        <w:t>والاتقان</w:t>
      </w:r>
      <w:r w:rsidRPr="006A587F">
        <w:rPr>
          <w:b/>
          <w:bCs/>
          <w:sz w:val="24"/>
          <w:szCs w:val="24"/>
          <w:u w:val="single"/>
          <w:rtl/>
        </w:rPr>
        <w:t xml:space="preserve"> </w:t>
      </w:r>
    </w:p>
    <w:p w:rsidR="00361FBB" w:rsidRPr="006A587F" w:rsidRDefault="00361FBB" w:rsidP="00C355A5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الانضباط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يولد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الإتقان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القوة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الإتقان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C355A5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الأمانة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الانضباط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المطلوب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الإتقان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والانضباط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واداب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المهنة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أخلاقيات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المهنة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القواعد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والأسس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يجب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المهني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التمسك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بمقتضاها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ليكون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ناجحاً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مهنته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آداب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المهنة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مجموعة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القواعد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والأصول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المتعارف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عليها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أصحاب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المهنة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الواحدة،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تؤدي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إتقان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تجنب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القصور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فيه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صور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الانضباط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الوظيفي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DE7297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أولاً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الانضباط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الهيئة</w:t>
      </w:r>
      <w:r w:rsidRPr="006A587F">
        <w:rPr>
          <w:b/>
          <w:bCs/>
          <w:sz w:val="24"/>
          <w:szCs w:val="24"/>
          <w:rtl/>
        </w:rPr>
        <w:t xml:space="preserve"> (</w:t>
      </w:r>
      <w:r w:rsidRPr="006A587F">
        <w:rPr>
          <w:rFonts w:hint="cs"/>
          <w:b/>
          <w:bCs/>
          <w:sz w:val="24"/>
          <w:szCs w:val="24"/>
          <w:rtl/>
        </w:rPr>
        <w:t>الشكل</w:t>
      </w:r>
      <w:r w:rsidRPr="006A587F">
        <w:rPr>
          <w:b/>
          <w:bCs/>
          <w:sz w:val="24"/>
          <w:szCs w:val="24"/>
          <w:rtl/>
        </w:rPr>
        <w:t>)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ثانياً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الانضباط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الوقت</w:t>
      </w:r>
      <w:r w:rsidRPr="006A587F">
        <w:rPr>
          <w:b/>
          <w:bCs/>
          <w:sz w:val="24"/>
          <w:szCs w:val="24"/>
          <w:rtl/>
        </w:rPr>
        <w:t xml:space="preserve">.  </w:t>
      </w:r>
      <w:r w:rsidRPr="006A587F">
        <w:rPr>
          <w:rFonts w:hint="cs"/>
          <w:b/>
          <w:bCs/>
          <w:sz w:val="24"/>
          <w:szCs w:val="24"/>
          <w:rtl/>
        </w:rPr>
        <w:t>ثالثاُ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الانضباط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التعامل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محركات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المنضبط</w:t>
      </w:r>
    </w:p>
    <w:p w:rsidR="00361FBB" w:rsidRPr="006A587F" w:rsidRDefault="00361FBB" w:rsidP="00C355A5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أولاً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الإيمان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والتوحيد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ثانياً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العبادات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C355A5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ثالثاً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الصحبة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والصداقة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والمخالطة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رابعاً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التربية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العوامل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المؤثرة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خروج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الإنسان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سلوكه</w:t>
      </w:r>
    </w:p>
    <w:p w:rsidR="00361FBB" w:rsidRPr="006A587F" w:rsidRDefault="00361FBB" w:rsidP="00C355A5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الإكراه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الغضب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الرياء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والمصلحة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الخوف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الأخلاقيات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والمصلحة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العامة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كيف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تحقق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الإسلامية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المصلحة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العامة؟؟؟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القواعد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تحكم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الوظيفة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العامة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C355A5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الالتزام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بالقاعدة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الديمقراطية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للمجتمع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الإدراك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الواعي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لمحدودية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التخصص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C355A5">
      <w:pPr>
        <w:ind w:left="36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نطاق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الولاء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للقيادة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تجنب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تضارب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المصالح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>”</w:t>
      </w:r>
      <w:r w:rsidRPr="006A587F">
        <w:rPr>
          <w:rFonts w:hint="cs"/>
          <w:b/>
          <w:bCs/>
          <w:sz w:val="24"/>
          <w:szCs w:val="24"/>
          <w:rtl/>
        </w:rPr>
        <w:t>لا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يكلف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نفساً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إلا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وسعها</w:t>
      </w:r>
      <w:r w:rsidRPr="006A587F">
        <w:rPr>
          <w:rFonts w:hint="eastAsia"/>
          <w:b/>
          <w:bCs/>
          <w:sz w:val="24"/>
          <w:szCs w:val="24"/>
          <w:rtl/>
        </w:rPr>
        <w:t>“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مرة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أخرى</w:t>
      </w:r>
    </w:p>
    <w:p w:rsidR="00361FBB" w:rsidRPr="006A587F" w:rsidRDefault="00361FBB" w:rsidP="003C07CE">
      <w:pPr>
        <w:ind w:left="36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المكاسب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عدم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ترسيخ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العمل؟؟؟؟؟؟؟؟؟؟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أخلاقيات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الوظيفي</w:t>
      </w:r>
      <w:r w:rsidRPr="006A587F">
        <w:rPr>
          <w:b/>
          <w:bCs/>
          <w:sz w:val="24"/>
          <w:szCs w:val="24"/>
          <w:rtl/>
        </w:rPr>
        <w:t xml:space="preserve">   </w:t>
      </w:r>
      <w:r w:rsidRPr="006A587F">
        <w:rPr>
          <w:b/>
          <w:bCs/>
          <w:sz w:val="24"/>
          <w:szCs w:val="24"/>
        </w:rPr>
        <w:t xml:space="preserve">THE WORK ETHICS 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مصادر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أولاً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نظام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الاجتماعية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السائدة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المجتمع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ثانياً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نظام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والمعتقدات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الشخصية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نظام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الاجتماعية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والاخلاقية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السائدة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المجتع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C355A5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الثقافة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السائدة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المجتمع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الجماعة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العائلة</w:t>
      </w:r>
    </w:p>
    <w:p w:rsidR="00361FBB" w:rsidRPr="006A587F" w:rsidRDefault="00361FBB" w:rsidP="00C355A5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المجتمع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الحضارية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نظام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والمعتقدات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الشخصية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تؤمن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بها</w:t>
      </w:r>
    </w:p>
    <w:p w:rsidR="00361FBB" w:rsidRPr="006A587F" w:rsidRDefault="00361FBB" w:rsidP="00C355A5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الفطرية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المعتقدات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الدينية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والمذهبية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الخبرة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والمستوى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التعليمي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C355A5">
      <w:pPr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الخصوصية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الفردية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الحالة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الصحية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النفسية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والجسمانية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تتجسد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</w:t>
      </w:r>
    </w:p>
    <w:p w:rsidR="00361FBB" w:rsidRPr="006A587F" w:rsidRDefault="00361FBB" w:rsidP="001D641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العائلة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والتربية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الدينية</w:t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ثقافة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المجتمع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وقيمه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وعاداته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التأثر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بالجماعات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المرجعية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</w:p>
    <w:p w:rsidR="00361FBB" w:rsidRPr="006A587F" w:rsidRDefault="00361FBB" w:rsidP="001D641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نظام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التعليم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السائد</w:t>
      </w:r>
      <w:r w:rsidRPr="006A587F">
        <w:rPr>
          <w:b/>
          <w:bCs/>
          <w:sz w:val="24"/>
          <w:szCs w:val="24"/>
          <w:rtl/>
        </w:rPr>
        <w:t>.5</w:t>
      </w:r>
      <w:r w:rsidRPr="006A587F">
        <w:rPr>
          <w:b/>
          <w:bCs/>
          <w:sz w:val="24"/>
          <w:szCs w:val="24"/>
          <w:rtl/>
        </w:rPr>
        <w:tab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إعلام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الدولة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ومؤسسات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الرأي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6. </w:t>
      </w:r>
      <w:r w:rsidRPr="006A587F">
        <w:rPr>
          <w:rFonts w:hint="cs"/>
          <w:b/>
          <w:bCs/>
          <w:sz w:val="24"/>
          <w:szCs w:val="24"/>
          <w:rtl/>
        </w:rPr>
        <w:t>مجتمع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عمل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1D641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7. </w:t>
      </w:r>
      <w:r w:rsidRPr="006A587F">
        <w:rPr>
          <w:rFonts w:hint="cs"/>
          <w:b/>
          <w:bCs/>
          <w:sz w:val="24"/>
          <w:szCs w:val="24"/>
          <w:rtl/>
        </w:rPr>
        <w:t>سلطة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القديم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والقيم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الشخصية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المتأصلة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لدى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الفرد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8. </w:t>
      </w:r>
      <w:r w:rsidRPr="006A587F">
        <w:rPr>
          <w:rFonts w:hint="cs"/>
          <w:b/>
          <w:bCs/>
          <w:sz w:val="24"/>
          <w:szCs w:val="24"/>
          <w:rtl/>
        </w:rPr>
        <w:t>القوانين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واللوائح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الحكومية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والتشريعات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1D641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9. </w:t>
      </w:r>
      <w:r w:rsidRPr="006A587F">
        <w:rPr>
          <w:rFonts w:hint="cs"/>
          <w:b/>
          <w:bCs/>
          <w:sz w:val="24"/>
          <w:szCs w:val="24"/>
          <w:rtl/>
        </w:rPr>
        <w:t>قوانين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والمعرفي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10. </w:t>
      </w:r>
      <w:r w:rsidRPr="006A587F">
        <w:rPr>
          <w:rFonts w:hint="cs"/>
          <w:b/>
          <w:bCs/>
          <w:sz w:val="24"/>
          <w:szCs w:val="24"/>
          <w:rtl/>
        </w:rPr>
        <w:t>الخبرة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المتراكمة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والضمير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الإنساني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الصالح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11. </w:t>
      </w:r>
      <w:r w:rsidRPr="006A587F">
        <w:rPr>
          <w:rFonts w:hint="cs"/>
          <w:b/>
          <w:bCs/>
          <w:sz w:val="24"/>
          <w:szCs w:val="24"/>
          <w:rtl/>
        </w:rPr>
        <w:t>جماعات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الضغط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المجتمع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المدني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وسائل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ترسيخ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المهنة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DE7297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أولاً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تنمية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الرقابة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الذاتية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ثانياً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وضع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الأنظمة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الدقيقة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تمنع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الاجتهادات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الفردية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الخاطئة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DE7297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ثالثاُ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القدوة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الحسنة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رابعاً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تصحيح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الفهم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الديني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والوطني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للوظيفة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DE7297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خامساً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محاسبة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المسئولين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والموظفين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سادساً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التقييم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المستمر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للموظفين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أخلاقيات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ضرورة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إدارية</w:t>
      </w:r>
    </w:p>
    <w:p w:rsidR="00361FBB" w:rsidRPr="006A587F" w:rsidRDefault="00361FBB" w:rsidP="00DE7297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أولاً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العلاقة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العاملين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والإدارة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ثانياً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تنمية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العلاقة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الحميدة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العاملين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DE7297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ثالثاً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تنمية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العلاقة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الحميدة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الموردين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رابعاً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تنمية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العلاقة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الحميدة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الزبائن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DE7297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خامساً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تنمية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العلاقة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الحميدة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المستثمرين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rFonts w:hint="cs"/>
          <w:b/>
          <w:bCs/>
          <w:sz w:val="24"/>
          <w:szCs w:val="24"/>
          <w:rtl/>
        </w:rPr>
        <w:t>سادساً</w:t>
      </w:r>
      <w:r w:rsidRPr="006A587F">
        <w:rPr>
          <w:b/>
          <w:bCs/>
          <w:sz w:val="24"/>
          <w:szCs w:val="24"/>
          <w:rtl/>
        </w:rPr>
        <w:t xml:space="preserve">: </w:t>
      </w:r>
      <w:r w:rsidRPr="006A587F">
        <w:rPr>
          <w:rFonts w:hint="cs"/>
          <w:b/>
          <w:bCs/>
          <w:sz w:val="24"/>
          <w:szCs w:val="24"/>
          <w:rtl/>
        </w:rPr>
        <w:t>تنمية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العلاقة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الحميدة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المنافسين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اساسيات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الاعمال</w:t>
      </w:r>
    </w:p>
    <w:p w:rsidR="00361FBB" w:rsidRPr="006A587F" w:rsidRDefault="00361FBB" w:rsidP="001D641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عدم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وجود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تضارب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المصالح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عدم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الغش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والخداع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والكذب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بأي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نوع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جهة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A94F23">
      <w:pPr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الحفاظ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البيئة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                     4. </w:t>
      </w:r>
      <w:r w:rsidRPr="006A587F">
        <w:rPr>
          <w:rFonts w:hint="cs"/>
          <w:b/>
          <w:bCs/>
          <w:sz w:val="24"/>
          <w:szCs w:val="24"/>
          <w:rtl/>
        </w:rPr>
        <w:t>عدم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تشغيل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الأطفال</w:t>
      </w:r>
      <w:r w:rsidRPr="006A587F">
        <w:rPr>
          <w:b/>
          <w:bCs/>
          <w:sz w:val="24"/>
          <w:szCs w:val="24"/>
          <w:rtl/>
        </w:rPr>
        <w:t xml:space="preserve">.       </w:t>
      </w:r>
      <w:r w:rsidRPr="006A587F">
        <w:rPr>
          <w:b/>
          <w:bCs/>
          <w:sz w:val="24"/>
          <w:szCs w:val="24"/>
          <w:rtl/>
        </w:rPr>
        <w:tab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سرية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المعلومات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 </w:t>
      </w:r>
    </w:p>
    <w:p w:rsidR="00361FBB" w:rsidRPr="006A587F" w:rsidRDefault="00361FBB" w:rsidP="00A94F23">
      <w:pPr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6. </w:t>
      </w:r>
      <w:r w:rsidRPr="006A587F">
        <w:rPr>
          <w:rFonts w:hint="cs"/>
          <w:b/>
          <w:bCs/>
          <w:sz w:val="24"/>
          <w:szCs w:val="24"/>
          <w:rtl/>
        </w:rPr>
        <w:t>احترام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حقوق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الملكية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الفكرية</w:t>
      </w:r>
      <w:r w:rsidRPr="006A587F">
        <w:rPr>
          <w:b/>
          <w:bCs/>
          <w:sz w:val="24"/>
          <w:szCs w:val="24"/>
          <w:rtl/>
        </w:rPr>
        <w:t xml:space="preserve">.    7. </w:t>
      </w:r>
      <w:r w:rsidRPr="006A587F">
        <w:rPr>
          <w:rFonts w:hint="cs"/>
          <w:b/>
          <w:bCs/>
          <w:sz w:val="24"/>
          <w:szCs w:val="24"/>
          <w:rtl/>
        </w:rPr>
        <w:t>عدم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تقاضي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الهدايا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والرشاوى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8. </w:t>
      </w:r>
      <w:r w:rsidRPr="006A587F">
        <w:rPr>
          <w:rFonts w:hint="cs"/>
          <w:b/>
          <w:bCs/>
          <w:sz w:val="24"/>
          <w:szCs w:val="24"/>
          <w:rtl/>
        </w:rPr>
        <w:t>عدم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إشاعة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التمييز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والادارة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A94F23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كيف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تتجسد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أخلاقيات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وظائف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المدير؟؟؟</w:t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هل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هنالك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علاقة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والسياسات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الإدارية؟؟؟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>3.</w:t>
      </w:r>
      <w:r w:rsidRPr="006A587F">
        <w:rPr>
          <w:rFonts w:hint="cs"/>
          <w:b/>
          <w:bCs/>
          <w:sz w:val="24"/>
          <w:szCs w:val="24"/>
          <w:rtl/>
        </w:rPr>
        <w:t>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علاقة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بمصطلح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الإحباط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الوظيفي؟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اتصال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كأداة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لتحقيق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</w:t>
      </w:r>
    </w:p>
    <w:p w:rsidR="00361FBB" w:rsidRPr="006A587F" w:rsidRDefault="00361FBB" w:rsidP="001B7335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الابتعاد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الذات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إظهار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اهتمامك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بالآخرين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شجع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الآخرين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للتحدث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أنفسهم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1B7335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كن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متواضعاً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أوجد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انطباعا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أولياً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جيداً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6. </w:t>
      </w:r>
      <w:r w:rsidRPr="006A587F">
        <w:rPr>
          <w:rFonts w:hint="cs"/>
          <w:b/>
          <w:bCs/>
          <w:sz w:val="24"/>
          <w:szCs w:val="24"/>
          <w:rtl/>
        </w:rPr>
        <w:t>استخدم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النقد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البناء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إن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يغير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بقوم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حتى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يغيروا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بأنفسهم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هي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المكاسب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عدم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ترسيخ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العمل؟؟؟؟؟؟؟؟؟؟</w:t>
      </w:r>
    </w:p>
    <w:p w:rsidR="00361FBB" w:rsidRPr="006A587F" w:rsidRDefault="00361FBB" w:rsidP="003C07CE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الفساد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الإداري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b/>
          <w:bCs/>
          <w:sz w:val="24"/>
          <w:szCs w:val="24"/>
        </w:rPr>
        <w:t xml:space="preserve">CORRUPTION </w:t>
      </w:r>
    </w:p>
    <w:p w:rsidR="00361FBB" w:rsidRPr="006A587F" w:rsidRDefault="00361FBB" w:rsidP="00A94F23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البداية</w:t>
      </w:r>
      <w:r w:rsidRPr="006A587F">
        <w:rPr>
          <w:b/>
          <w:bCs/>
          <w:sz w:val="24"/>
          <w:szCs w:val="24"/>
          <w:rtl/>
        </w:rPr>
        <w:t xml:space="preserve">  : ”</w:t>
      </w:r>
      <w:r w:rsidRPr="006A587F">
        <w:rPr>
          <w:rFonts w:hint="cs"/>
          <w:b/>
          <w:bCs/>
          <w:sz w:val="24"/>
          <w:szCs w:val="24"/>
          <w:rtl/>
        </w:rPr>
        <w:t>ظهر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الأرض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والبحر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كسبت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أيدي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الناس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ليذيقهم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بعض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عملوا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لعلهم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يرجعون</w:t>
      </w:r>
      <w:r w:rsidRPr="006A587F">
        <w:rPr>
          <w:rFonts w:hint="eastAsia"/>
          <w:b/>
          <w:bCs/>
          <w:sz w:val="24"/>
          <w:szCs w:val="24"/>
          <w:rtl/>
        </w:rPr>
        <w:t>“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A94F23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مفهوم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الإداري</w:t>
      </w:r>
      <w:r w:rsidRPr="006A587F">
        <w:rPr>
          <w:b/>
          <w:bCs/>
          <w:sz w:val="24"/>
          <w:szCs w:val="24"/>
          <w:rtl/>
        </w:rPr>
        <w:t xml:space="preserve">:    </w:t>
      </w:r>
      <w:r w:rsidRPr="006A587F">
        <w:rPr>
          <w:rFonts w:hint="cs"/>
          <w:b/>
          <w:bCs/>
          <w:sz w:val="24"/>
          <w:szCs w:val="24"/>
          <w:rtl/>
        </w:rPr>
        <w:t>سوء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استخدام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المنصب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لتحقيق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مصالح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ذاتية،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وخاصة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مظاهر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</w:p>
    <w:p w:rsidR="00361FBB" w:rsidRPr="006A587F" w:rsidRDefault="00361FBB" w:rsidP="001B7335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السياسي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المالي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الإداري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1B7335">
      <w:pPr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الأخلاقي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المحسوبية،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المحاباة،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الواسطة،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الابتزاز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أسباب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تفشي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ظاهرة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</w:p>
    <w:p w:rsidR="00361FBB" w:rsidRPr="006A587F" w:rsidRDefault="00361FBB" w:rsidP="006B3C52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انتشار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الفقر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والجهل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ونقص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المعرفة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بالحقوق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الفردية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ضعف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الروابط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السلطات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6B3C52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ضعف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الرقابة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الحكومية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ضعف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الخدمات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المقدمة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للمواطنين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غياب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التشريعات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والأنظمة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تكافح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</w:p>
    <w:p w:rsidR="00361FBB" w:rsidRPr="006A587F" w:rsidRDefault="00361FBB" w:rsidP="00A94F23">
      <w:pPr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أنواع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الإداري</w:t>
      </w:r>
      <w:r w:rsidRPr="006A587F">
        <w:rPr>
          <w:b/>
          <w:bCs/>
          <w:sz w:val="24"/>
          <w:szCs w:val="24"/>
          <w:rtl/>
        </w:rPr>
        <w:t xml:space="preserve"> :  1. </w:t>
      </w:r>
      <w:r w:rsidRPr="006A587F">
        <w:rPr>
          <w:rFonts w:hint="cs"/>
          <w:b/>
          <w:bCs/>
          <w:sz w:val="24"/>
          <w:szCs w:val="24"/>
          <w:rtl/>
        </w:rPr>
        <w:t>الانحرافات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التنظيمية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الانحرافات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السلوكية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6B3C52">
      <w:pPr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الانحرافات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المالية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الانحرافات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الجنائية</w:t>
      </w:r>
    </w:p>
    <w:p w:rsidR="00361FBB" w:rsidRPr="006A587F" w:rsidRDefault="00361FBB" w:rsidP="003C07CE">
      <w:pPr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اشكال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الاداري</w:t>
      </w:r>
      <w:r w:rsidRPr="006A587F">
        <w:rPr>
          <w:b/>
          <w:bCs/>
          <w:sz w:val="24"/>
          <w:szCs w:val="24"/>
          <w:rtl/>
        </w:rPr>
        <w:t xml:space="preserve"> </w:t>
      </w:r>
    </w:p>
    <w:p w:rsidR="00361FBB" w:rsidRPr="006A587F" w:rsidRDefault="00361FBB" w:rsidP="006B3C52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استخدام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المنصب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لكسب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الامتيازات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الكبيرة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غياب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النزاهة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والشفافية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طرح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العطاءات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6B3C52">
      <w:pPr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المحسوبية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والمحاباة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والواسطة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التعيينات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تبذير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المال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خلال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امتيازات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عامة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لأغراض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خاصة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استخدام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المنصب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لتحقيق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مصالح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سياسية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720"/>
        <w:rPr>
          <w:b/>
          <w:bCs/>
          <w:sz w:val="24"/>
          <w:szCs w:val="24"/>
        </w:rPr>
      </w:pPr>
      <w:r w:rsidRPr="006A587F">
        <w:rPr>
          <w:rFonts w:hint="cs"/>
          <w:b/>
          <w:bCs/>
          <w:sz w:val="24"/>
          <w:szCs w:val="24"/>
          <w:rtl/>
        </w:rPr>
        <w:t>الآثار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المترتبة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</w:p>
    <w:p w:rsidR="00361FBB" w:rsidRPr="006A587F" w:rsidRDefault="00361FBB" w:rsidP="00A94F23">
      <w:pPr>
        <w:ind w:left="9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عرقلة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التنمية،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وتفاقم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الأزمة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الاقتصادية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انحلال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المجتمع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أخلاقياً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A94F23">
      <w:pPr>
        <w:ind w:left="9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انعدام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الثقة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بالنظام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السياسي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</w:r>
      <w:r w:rsidRPr="006A587F">
        <w:rPr>
          <w:b/>
          <w:bCs/>
          <w:sz w:val="24"/>
          <w:szCs w:val="24"/>
          <w:rtl/>
        </w:rPr>
        <w:tab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زيادة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التفاوت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الطبقي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الاجتماعي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A94F23">
      <w:pPr>
        <w:ind w:left="9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تشويه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المناخ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الاستثماري،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وتقويض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الثقة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بالقوانين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6. </w:t>
      </w:r>
      <w:r w:rsidRPr="006A587F">
        <w:rPr>
          <w:rFonts w:hint="cs"/>
          <w:b/>
          <w:bCs/>
          <w:sz w:val="24"/>
          <w:szCs w:val="24"/>
          <w:rtl/>
        </w:rPr>
        <w:t>انهيار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الدولة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المدى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المتوسط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</w:rPr>
        <w:t xml:space="preserve"> </w:t>
      </w:r>
    </w:p>
    <w:p w:rsidR="00361FBB" w:rsidRPr="006A587F" w:rsidRDefault="00361FBB" w:rsidP="003C07CE">
      <w:pPr>
        <w:ind w:left="9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آليات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مكافحة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</w:p>
    <w:p w:rsidR="00361FBB" w:rsidRPr="006A587F" w:rsidRDefault="00361FBB" w:rsidP="00A94F23">
      <w:pPr>
        <w:ind w:left="9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المحاسبة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المساءلة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الشفافية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النزاهة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3C07CE">
      <w:pPr>
        <w:ind w:left="90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مجالات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الإصلاح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لمواجهة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الفساد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الاداري</w:t>
      </w:r>
    </w:p>
    <w:p w:rsidR="00361FBB" w:rsidRPr="006A587F" w:rsidRDefault="00361FBB" w:rsidP="00A94F23">
      <w:pPr>
        <w:ind w:left="90"/>
        <w:rPr>
          <w:b/>
          <w:bCs/>
          <w:sz w:val="24"/>
          <w:szCs w:val="24"/>
        </w:rPr>
      </w:pPr>
      <w:r w:rsidRPr="006A587F">
        <w:rPr>
          <w:b/>
          <w:bCs/>
          <w:sz w:val="24"/>
          <w:szCs w:val="24"/>
          <w:rtl/>
        </w:rPr>
        <w:t xml:space="preserve">1. </w:t>
      </w:r>
      <w:r w:rsidRPr="006A587F">
        <w:rPr>
          <w:rFonts w:hint="cs"/>
          <w:b/>
          <w:bCs/>
          <w:sz w:val="24"/>
          <w:szCs w:val="24"/>
          <w:rtl/>
        </w:rPr>
        <w:t>الإصلاح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السياسي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2. </w:t>
      </w:r>
      <w:r w:rsidRPr="006A587F">
        <w:rPr>
          <w:rFonts w:hint="cs"/>
          <w:b/>
          <w:bCs/>
          <w:sz w:val="24"/>
          <w:szCs w:val="24"/>
          <w:rtl/>
        </w:rPr>
        <w:t>الإصلاح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القضائي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3. </w:t>
      </w:r>
      <w:r w:rsidRPr="006A587F">
        <w:rPr>
          <w:rFonts w:hint="cs"/>
          <w:b/>
          <w:bCs/>
          <w:sz w:val="24"/>
          <w:szCs w:val="24"/>
          <w:rtl/>
        </w:rPr>
        <w:t>الإصلاح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مجال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الحريات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العامة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وحقوق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الإنسان</w:t>
      </w:r>
      <w:r w:rsidRPr="006A587F">
        <w:rPr>
          <w:b/>
          <w:bCs/>
          <w:sz w:val="24"/>
          <w:szCs w:val="24"/>
          <w:rtl/>
        </w:rPr>
        <w:t>.</w:t>
      </w:r>
    </w:p>
    <w:p w:rsidR="00361FBB" w:rsidRPr="006A587F" w:rsidRDefault="00361FBB" w:rsidP="00A94F23">
      <w:pPr>
        <w:ind w:left="90"/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 xml:space="preserve">4. </w:t>
      </w:r>
      <w:r w:rsidRPr="006A587F">
        <w:rPr>
          <w:rFonts w:hint="cs"/>
          <w:b/>
          <w:bCs/>
          <w:sz w:val="24"/>
          <w:szCs w:val="24"/>
          <w:rtl/>
        </w:rPr>
        <w:t>الإصلاح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التعليمي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5. </w:t>
      </w:r>
      <w:r w:rsidRPr="006A587F">
        <w:rPr>
          <w:rFonts w:hint="cs"/>
          <w:b/>
          <w:bCs/>
          <w:sz w:val="24"/>
          <w:szCs w:val="24"/>
          <w:rtl/>
        </w:rPr>
        <w:t>الإصلاح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الاجتماعي</w:t>
      </w:r>
      <w:r w:rsidRPr="006A587F">
        <w:rPr>
          <w:b/>
          <w:bCs/>
          <w:sz w:val="24"/>
          <w:szCs w:val="24"/>
          <w:rtl/>
        </w:rPr>
        <w:t>.</w:t>
      </w:r>
      <w:r w:rsidRPr="006A587F">
        <w:rPr>
          <w:b/>
          <w:bCs/>
          <w:sz w:val="24"/>
          <w:szCs w:val="24"/>
          <w:rtl/>
        </w:rPr>
        <w:tab/>
        <w:t xml:space="preserve">6. </w:t>
      </w:r>
      <w:r w:rsidRPr="006A587F">
        <w:rPr>
          <w:rFonts w:hint="cs"/>
          <w:b/>
          <w:bCs/>
          <w:sz w:val="24"/>
          <w:szCs w:val="24"/>
          <w:rtl/>
        </w:rPr>
        <w:t>الإصلاح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الثقافي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والإعلامي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والتوجيه</w:t>
      </w:r>
    </w:p>
    <w:p w:rsidR="00361FBB" w:rsidRPr="006A587F" w:rsidRDefault="00361FBB" w:rsidP="003C07CE">
      <w:pPr>
        <w:ind w:left="90"/>
        <w:jc w:val="center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النهاية</w:t>
      </w:r>
    </w:p>
    <w:p w:rsidR="00361FBB" w:rsidRPr="006A587F" w:rsidRDefault="00361FBB" w:rsidP="003C07CE">
      <w:pPr>
        <w:ind w:left="90"/>
        <w:rPr>
          <w:b/>
          <w:bCs/>
          <w:sz w:val="24"/>
          <w:szCs w:val="24"/>
          <w:rtl/>
        </w:rPr>
      </w:pPr>
      <w:r w:rsidRPr="006A587F">
        <w:rPr>
          <w:b/>
          <w:bCs/>
          <w:sz w:val="24"/>
          <w:szCs w:val="24"/>
          <w:rtl/>
        </w:rPr>
        <w:t>”“</w:t>
      </w:r>
      <w:r w:rsidRPr="006A587F">
        <w:rPr>
          <w:rFonts w:hint="cs"/>
          <w:b/>
          <w:bCs/>
          <w:sz w:val="24"/>
          <w:szCs w:val="24"/>
          <w:rtl/>
        </w:rPr>
        <w:t>إنما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جزاؤا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الذين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يُحاربون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ورسوله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ويسعون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الأرض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فساداً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يُقتلوا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يُصلبوا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تُقطع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أيديهم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وأرجُلهم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خلاف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أو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يُنفوا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من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الأرض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ذلك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لهم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خزيٌ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الدنيا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وفي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الآخرة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لهم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عذاب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عظيم</w:t>
      </w:r>
      <w:r w:rsidRPr="006A587F">
        <w:rPr>
          <w:rFonts w:hint="eastAsia"/>
          <w:b/>
          <w:bCs/>
          <w:sz w:val="24"/>
          <w:szCs w:val="24"/>
          <w:rtl/>
        </w:rPr>
        <w:t>““</w:t>
      </w:r>
    </w:p>
    <w:p w:rsidR="00361FBB" w:rsidRPr="006A587F" w:rsidRDefault="00361FBB" w:rsidP="003C07CE">
      <w:pPr>
        <w:ind w:left="90"/>
        <w:jc w:val="center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الحوكمة</w:t>
      </w:r>
    </w:p>
    <w:p w:rsidR="00361FBB" w:rsidRPr="006A587F" w:rsidRDefault="00361FBB" w:rsidP="003C07CE">
      <w:pPr>
        <w:ind w:left="90"/>
        <w:jc w:val="center"/>
        <w:rPr>
          <w:b/>
          <w:bCs/>
          <w:sz w:val="24"/>
          <w:szCs w:val="24"/>
          <w:rtl/>
        </w:rPr>
      </w:pPr>
      <w:r w:rsidRPr="006A587F">
        <w:rPr>
          <w:rFonts w:hint="cs"/>
          <w:b/>
          <w:bCs/>
          <w:sz w:val="24"/>
          <w:szCs w:val="24"/>
          <w:rtl/>
        </w:rPr>
        <w:t>نظام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رقابة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وفحص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يحكم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عمل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المؤسسات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أعلى</w:t>
      </w:r>
      <w:r w:rsidRPr="006A587F">
        <w:rPr>
          <w:b/>
          <w:bCs/>
          <w:sz w:val="24"/>
          <w:szCs w:val="24"/>
          <w:rtl/>
        </w:rPr>
        <w:t xml:space="preserve"> </w:t>
      </w:r>
      <w:r w:rsidRPr="006A587F">
        <w:rPr>
          <w:rFonts w:hint="cs"/>
          <w:b/>
          <w:bCs/>
          <w:sz w:val="24"/>
          <w:szCs w:val="24"/>
          <w:rtl/>
        </w:rPr>
        <w:t>المستويات</w:t>
      </w:r>
    </w:p>
    <w:p w:rsidR="00361FBB" w:rsidRPr="006A587F" w:rsidRDefault="00361FBB" w:rsidP="003C07CE">
      <w:pPr>
        <w:ind w:left="90"/>
        <w:jc w:val="center"/>
        <w:rPr>
          <w:b/>
          <w:bCs/>
          <w:sz w:val="24"/>
          <w:szCs w:val="24"/>
          <w:rtl/>
        </w:rPr>
      </w:pPr>
    </w:p>
    <w:p w:rsidR="00361FBB" w:rsidRPr="006A587F" w:rsidRDefault="00361FBB" w:rsidP="00A94F23">
      <w:pPr>
        <w:ind w:left="90"/>
        <w:jc w:val="center"/>
        <w:rPr>
          <w:b/>
          <w:bCs/>
          <w:sz w:val="28"/>
          <w:szCs w:val="28"/>
        </w:rPr>
      </w:pPr>
      <w:r w:rsidRPr="006A587F">
        <w:rPr>
          <w:rFonts w:hint="cs"/>
          <w:b/>
          <w:bCs/>
          <w:sz w:val="20"/>
          <w:szCs w:val="20"/>
          <w:rtl/>
        </w:rPr>
        <w:t>تكليف</w:t>
      </w:r>
      <w:r w:rsidRPr="006A587F">
        <w:rPr>
          <w:b/>
          <w:bCs/>
          <w:sz w:val="20"/>
          <w:szCs w:val="20"/>
          <w:rtl/>
        </w:rPr>
        <w:t xml:space="preserve"> (2)</w:t>
      </w:r>
      <w:r w:rsidRPr="006A587F">
        <w:rPr>
          <w:rFonts w:hint="cs"/>
          <w:b/>
          <w:bCs/>
          <w:sz w:val="20"/>
          <w:szCs w:val="20"/>
          <w:rtl/>
        </w:rPr>
        <w:t>يعالج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الفصل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السادس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موضوع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مدونة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وقواعد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السلوك،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ويعالج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الفصل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السابع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موضوع</w:t>
      </w:r>
      <w:r w:rsidRPr="006A587F">
        <w:rPr>
          <w:b/>
          <w:bCs/>
          <w:sz w:val="20"/>
          <w:szCs w:val="20"/>
          <w:rtl/>
        </w:rPr>
        <w:t xml:space="preserve">  </w:t>
      </w:r>
      <w:r w:rsidRPr="006A587F">
        <w:rPr>
          <w:rFonts w:hint="cs"/>
          <w:b/>
          <w:bCs/>
          <w:sz w:val="20"/>
          <w:szCs w:val="20"/>
          <w:rtl/>
        </w:rPr>
        <w:t>السلوك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العدواني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للموظف،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والفصل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التاسع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الحوكمة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المطلوب</w:t>
      </w:r>
      <w:r w:rsidRPr="006A587F">
        <w:rPr>
          <w:b/>
          <w:bCs/>
          <w:sz w:val="20"/>
          <w:szCs w:val="20"/>
          <w:rtl/>
        </w:rPr>
        <w:t xml:space="preserve">: </w:t>
      </w:r>
      <w:r w:rsidRPr="006A587F">
        <w:rPr>
          <w:rFonts w:hint="cs"/>
          <w:b/>
          <w:bCs/>
          <w:sz w:val="20"/>
          <w:szCs w:val="20"/>
          <w:rtl/>
        </w:rPr>
        <w:t>عمل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ملخص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لفصلين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فقط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بما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لا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يزيد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عن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عشر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صفحات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لكلا</w:t>
      </w:r>
      <w:r w:rsidRPr="006A587F">
        <w:rPr>
          <w:b/>
          <w:bCs/>
          <w:sz w:val="20"/>
          <w:szCs w:val="20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rtl/>
        </w:rPr>
        <w:t>الفصلين</w:t>
      </w:r>
      <w:r w:rsidRPr="006A587F">
        <w:rPr>
          <w:rFonts w:hint="cs"/>
          <w:b/>
          <w:bCs/>
          <w:sz w:val="20"/>
          <w:szCs w:val="20"/>
          <w:u w:val="single"/>
          <w:rtl/>
        </w:rPr>
        <w:t>يسلم</w:t>
      </w:r>
      <w:r w:rsidRPr="006A587F">
        <w:rPr>
          <w:b/>
          <w:bCs/>
          <w:sz w:val="20"/>
          <w:szCs w:val="20"/>
          <w:u w:val="single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u w:val="single"/>
          <w:rtl/>
        </w:rPr>
        <w:t>التكليف</w:t>
      </w:r>
      <w:r w:rsidRPr="006A587F">
        <w:rPr>
          <w:b/>
          <w:bCs/>
          <w:sz w:val="20"/>
          <w:szCs w:val="20"/>
          <w:u w:val="single"/>
          <w:rtl/>
        </w:rPr>
        <w:t xml:space="preserve"> (2) </w:t>
      </w:r>
      <w:r w:rsidRPr="006A587F">
        <w:rPr>
          <w:rFonts w:hint="cs"/>
          <w:b/>
          <w:bCs/>
          <w:sz w:val="20"/>
          <w:szCs w:val="20"/>
          <w:u w:val="single"/>
          <w:rtl/>
        </w:rPr>
        <w:t>مع</w:t>
      </w:r>
      <w:r w:rsidRPr="006A587F">
        <w:rPr>
          <w:b/>
          <w:bCs/>
          <w:sz w:val="20"/>
          <w:szCs w:val="20"/>
          <w:u w:val="single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u w:val="single"/>
          <w:rtl/>
        </w:rPr>
        <w:t>مشروع</w:t>
      </w:r>
      <w:r w:rsidRPr="006A587F">
        <w:rPr>
          <w:b/>
          <w:bCs/>
          <w:sz w:val="20"/>
          <w:szCs w:val="20"/>
          <w:u w:val="single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u w:val="single"/>
          <w:rtl/>
        </w:rPr>
        <w:t>البحث</w:t>
      </w:r>
      <w:r w:rsidRPr="006A587F">
        <w:rPr>
          <w:b/>
          <w:bCs/>
          <w:sz w:val="20"/>
          <w:szCs w:val="20"/>
          <w:u w:val="single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u w:val="single"/>
          <w:rtl/>
        </w:rPr>
        <w:t>يوم</w:t>
      </w:r>
      <w:r w:rsidRPr="006A587F">
        <w:rPr>
          <w:b/>
          <w:bCs/>
          <w:sz w:val="20"/>
          <w:szCs w:val="20"/>
          <w:u w:val="single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u w:val="single"/>
          <w:rtl/>
        </w:rPr>
        <w:t>الامتحان</w:t>
      </w:r>
      <w:r w:rsidRPr="006A587F">
        <w:rPr>
          <w:b/>
          <w:bCs/>
          <w:sz w:val="20"/>
          <w:szCs w:val="20"/>
          <w:u w:val="single"/>
          <w:rtl/>
        </w:rPr>
        <w:t xml:space="preserve"> </w:t>
      </w:r>
      <w:r w:rsidRPr="006A587F">
        <w:rPr>
          <w:rFonts w:hint="cs"/>
          <w:b/>
          <w:bCs/>
          <w:sz w:val="20"/>
          <w:szCs w:val="20"/>
          <w:u w:val="single"/>
          <w:rtl/>
        </w:rPr>
        <w:t>النهائي</w:t>
      </w:r>
      <w:r w:rsidRPr="006A587F">
        <w:rPr>
          <w:b/>
          <w:bCs/>
          <w:sz w:val="20"/>
          <w:szCs w:val="20"/>
          <w:u w:val="single"/>
          <w:rtl/>
        </w:rPr>
        <w:t xml:space="preserve"> (10 </w:t>
      </w:r>
      <w:r w:rsidRPr="006A587F">
        <w:rPr>
          <w:rFonts w:hint="cs"/>
          <w:b/>
          <w:bCs/>
          <w:sz w:val="20"/>
          <w:szCs w:val="20"/>
          <w:u w:val="single"/>
          <w:rtl/>
        </w:rPr>
        <w:t>لامات</w:t>
      </w:r>
      <w:r w:rsidRPr="006A587F">
        <w:rPr>
          <w:b/>
          <w:bCs/>
          <w:sz w:val="20"/>
          <w:szCs w:val="20"/>
          <w:u w:val="single"/>
          <w:rtl/>
        </w:rPr>
        <w:t>)</w:t>
      </w:r>
      <w:r w:rsidRPr="006A587F">
        <w:rPr>
          <w:b/>
          <w:bCs/>
          <w:sz w:val="20"/>
          <w:szCs w:val="20"/>
          <w:u w:val="single"/>
        </w:rPr>
        <w:t xml:space="preserve"> </w:t>
      </w:r>
    </w:p>
    <w:sectPr w:rsidR="00361FBB" w:rsidRPr="006A587F" w:rsidSect="009704C9">
      <w:headerReference w:type="default" r:id="rId7"/>
      <w:footerReference w:type="default" r:id="rId8"/>
      <w:pgSz w:w="12240" w:h="15840"/>
      <w:pgMar w:top="1170" w:right="1800" w:bottom="1260" w:left="1800" w:header="450" w:footer="45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FBB" w:rsidRDefault="00361FBB" w:rsidP="00122F97">
      <w:pPr>
        <w:spacing w:after="0" w:line="240" w:lineRule="auto"/>
      </w:pPr>
      <w:r>
        <w:separator/>
      </w:r>
    </w:p>
  </w:endnote>
  <w:endnote w:type="continuationSeparator" w:id="0">
    <w:p w:rsidR="00361FBB" w:rsidRDefault="00361FBB" w:rsidP="00122F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1FBB" w:rsidRDefault="00361FBB" w:rsidP="00342D07">
    <w:pPr>
      <w:pStyle w:val="Footer"/>
      <w:pBdr>
        <w:top w:val="single" w:sz="4" w:space="0" w:color="auto"/>
      </w:pBdr>
    </w:pPr>
    <w:r>
      <w:rPr>
        <w:noProof/>
      </w:rPr>
      <w:pict>
        <v:shapetype id="_x0000_t185" coordsize="21600,21600" o:spt="185" adj="3600" path="m@0,nfqx0@0l0@2qy@0,21600em@1,nfqx21600@0l21600@2qy@1,21600em@0,nsqx0@0l0@2qy@0,21600l@1,21600qx21600@2l21600@0qy@1,xe" filled="f"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o:extrusionok="f" gradientshapeok="t" limo="10800,10800" o:connecttype="custom" o:connectlocs="@8,0;0,@9;@8,@7;@6,@9" textboxrect="@3,@3,@4,@5"/>
          <v:handles>
            <v:h position="#0,topLeft" switch="" xrange="0,10800"/>
          </v:handles>
        </v:shapetype>
        <v:shape id="_x0000_s2049" type="#_x0000_t185" style="position:absolute;left:0;text-align:left;margin-left:0;margin-top:752.6pt;width:40.4pt;height:18.8pt;z-index:251660288;mso-position-horizontal:center;mso-position-horizontal-relative:margin;mso-position-vertical-relative:page" filled="t" strokecolor="gray" strokeweight="2.25pt">
          <v:textbox inset=",0,,0">
            <w:txbxContent>
              <w:p w:rsidR="00361FBB" w:rsidRDefault="00361FBB">
                <w:pPr>
                  <w:jc w:val="center"/>
                </w:pPr>
                <w:fldSimple w:instr=" PAGE    \* MERGEFORMAT ">
                  <w:r>
                    <w:rPr>
                      <w:noProof/>
                      <w:rtl/>
                    </w:rPr>
                    <w:t>5</w:t>
                  </w:r>
                </w:fldSimple>
              </w:p>
            </w:txbxContent>
          </v:textbox>
          <w10:wrap anchorx="margin" anchory="page"/>
        </v:shape>
      </w:pict>
    </w:r>
    <w:r>
      <w:rPr>
        <w:rtl/>
      </w:rPr>
      <w:t xml:space="preserve">                                                                                                           </w:t>
    </w:r>
    <w:r>
      <w:rPr>
        <w:rFonts w:hint="cs"/>
        <w:rtl/>
      </w:rPr>
      <w:t>مع</w:t>
    </w:r>
    <w:r>
      <w:rPr>
        <w:rtl/>
      </w:rPr>
      <w:t xml:space="preserve"> </w:t>
    </w:r>
    <w:r>
      <w:rPr>
        <w:rFonts w:hint="cs"/>
        <w:rtl/>
      </w:rPr>
      <w:t>تحيات</w:t>
    </w:r>
    <w:r>
      <w:rPr>
        <w:rtl/>
      </w:rPr>
      <w:t xml:space="preserve"> / </w:t>
    </w:r>
    <w:r>
      <w:rPr>
        <w:rFonts w:hint="cs"/>
        <w:rtl/>
      </w:rPr>
      <w:t>ابراهيم</w:t>
    </w:r>
    <w:r>
      <w:rPr>
        <w:rtl/>
      </w:rPr>
      <w:t xml:space="preserve"> </w:t>
    </w:r>
    <w:r>
      <w:rPr>
        <w:rFonts w:hint="cs"/>
        <w:rtl/>
      </w:rPr>
      <w:t>الرديني</w:t>
    </w:r>
    <w:r>
      <w:rPr>
        <w:rtl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FBB" w:rsidRDefault="00361FBB" w:rsidP="00122F97">
      <w:pPr>
        <w:spacing w:after="0" w:line="240" w:lineRule="auto"/>
      </w:pPr>
      <w:r>
        <w:separator/>
      </w:r>
    </w:p>
  </w:footnote>
  <w:footnote w:type="continuationSeparator" w:id="0">
    <w:p w:rsidR="00361FBB" w:rsidRDefault="00361FBB" w:rsidP="00122F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1FBB" w:rsidRDefault="00361FBB" w:rsidP="00342D07">
    <w:pPr>
      <w:pStyle w:val="Header"/>
      <w:pBdr>
        <w:bottom w:val="thickThinSmallGap" w:sz="24" w:space="1" w:color="622423"/>
      </w:pBdr>
      <w:jc w:val="center"/>
      <w:rPr>
        <w:rFonts w:ascii="Cambria" w:hAnsi="Cambria" w:cs="Times New Roman"/>
        <w:sz w:val="32"/>
        <w:szCs w:val="32"/>
      </w:rPr>
    </w:pPr>
    <w:r w:rsidRPr="00342D07">
      <w:rPr>
        <w:rFonts w:cs="Times New Roman" w:hint="cs"/>
        <w:sz w:val="30"/>
        <w:szCs w:val="30"/>
        <w:rtl/>
      </w:rPr>
      <w:t>اخلاقيات</w:t>
    </w:r>
    <w:r w:rsidRPr="00342D07">
      <w:rPr>
        <w:rFonts w:cs="Times New Roman"/>
        <w:sz w:val="30"/>
        <w:szCs w:val="30"/>
        <w:rtl/>
      </w:rPr>
      <w:t xml:space="preserve"> </w:t>
    </w:r>
    <w:r w:rsidRPr="00342D07">
      <w:rPr>
        <w:rFonts w:cs="Times New Roman" w:hint="cs"/>
        <w:sz w:val="30"/>
        <w:szCs w:val="30"/>
        <w:rtl/>
      </w:rPr>
      <w:t>العمل</w:t>
    </w:r>
    <w:r w:rsidRPr="00342D07">
      <w:rPr>
        <w:rFonts w:cs="Times New Roman"/>
        <w:sz w:val="30"/>
        <w:szCs w:val="30"/>
        <w:rtl/>
      </w:rPr>
      <w:t xml:space="preserve"> </w:t>
    </w:r>
    <w:r w:rsidRPr="00342D07">
      <w:rPr>
        <w:rFonts w:cs="Times New Roman" w:hint="cs"/>
        <w:sz w:val="30"/>
        <w:szCs w:val="30"/>
        <w:rtl/>
      </w:rPr>
      <w:t>في</w:t>
    </w:r>
    <w:r w:rsidRPr="00342D07">
      <w:rPr>
        <w:rFonts w:cs="Times New Roman"/>
        <w:sz w:val="30"/>
        <w:szCs w:val="30"/>
        <w:rtl/>
      </w:rPr>
      <w:t xml:space="preserve"> </w:t>
    </w:r>
    <w:r w:rsidRPr="00342D07">
      <w:rPr>
        <w:rFonts w:cs="Times New Roman" w:hint="cs"/>
        <w:sz w:val="30"/>
        <w:szCs w:val="30"/>
        <w:rtl/>
      </w:rPr>
      <w:t>بيئة</w:t>
    </w:r>
    <w:r w:rsidRPr="00342D07">
      <w:rPr>
        <w:rFonts w:cs="Times New Roman"/>
        <w:sz w:val="30"/>
        <w:szCs w:val="30"/>
        <w:rtl/>
      </w:rPr>
      <w:t xml:space="preserve"> </w:t>
    </w:r>
    <w:r w:rsidRPr="00342D07">
      <w:rPr>
        <w:rFonts w:cs="Times New Roman" w:hint="cs"/>
        <w:sz w:val="30"/>
        <w:szCs w:val="30"/>
        <w:rtl/>
      </w:rPr>
      <w:t>العمل</w:t>
    </w:r>
    <w:r w:rsidRPr="00342D07">
      <w:rPr>
        <w:rFonts w:cs="Times New Roman"/>
        <w:sz w:val="30"/>
        <w:szCs w:val="30"/>
        <w:rtl/>
      </w:rPr>
      <w:t xml:space="preserve"> (</w:t>
    </w:r>
    <w:r w:rsidRPr="00342D07">
      <w:rPr>
        <w:rFonts w:cs="Times New Roman" w:hint="cs"/>
        <w:sz w:val="30"/>
        <w:szCs w:val="30"/>
        <w:rtl/>
      </w:rPr>
      <w:t>السلايدات</w:t>
    </w:r>
    <w:r w:rsidRPr="00342D07">
      <w:rPr>
        <w:rFonts w:cs="Times New Roman"/>
        <w:sz w:val="30"/>
        <w:szCs w:val="30"/>
        <w:rtl/>
      </w:rPr>
      <w:t xml:space="preserve"> )   </w:t>
    </w:r>
    <w:r w:rsidRPr="00342D07">
      <w:rPr>
        <w:rFonts w:cs="Times New Roman" w:hint="cs"/>
        <w:sz w:val="30"/>
        <w:szCs w:val="30"/>
        <w:rtl/>
      </w:rPr>
      <w:t>د</w:t>
    </w:r>
    <w:r w:rsidRPr="00342D07">
      <w:rPr>
        <w:rFonts w:cs="Times New Roman"/>
        <w:sz w:val="30"/>
        <w:szCs w:val="30"/>
        <w:rtl/>
      </w:rPr>
      <w:t xml:space="preserve">/ </w:t>
    </w:r>
    <w:r w:rsidRPr="00342D07">
      <w:rPr>
        <w:rFonts w:cs="Times New Roman" w:hint="cs"/>
        <w:sz w:val="30"/>
        <w:szCs w:val="30"/>
        <w:rtl/>
      </w:rPr>
      <w:t>جهاد</w:t>
    </w:r>
    <w:r w:rsidRPr="00342D07">
      <w:rPr>
        <w:rFonts w:cs="Times New Roman"/>
        <w:sz w:val="30"/>
        <w:szCs w:val="30"/>
        <w:rtl/>
      </w:rPr>
      <w:t xml:space="preserve"> </w:t>
    </w:r>
    <w:r w:rsidRPr="00342D07">
      <w:rPr>
        <w:rFonts w:cs="Times New Roman" w:hint="cs"/>
        <w:sz w:val="30"/>
        <w:szCs w:val="30"/>
        <w:rtl/>
      </w:rPr>
      <w:t>بني</w:t>
    </w:r>
    <w:r w:rsidRPr="00342D07">
      <w:rPr>
        <w:rFonts w:cs="Times New Roman"/>
        <w:sz w:val="30"/>
        <w:szCs w:val="30"/>
        <w:rtl/>
      </w:rPr>
      <w:t xml:space="preserve"> </w:t>
    </w:r>
    <w:r w:rsidRPr="00342D07">
      <w:rPr>
        <w:rFonts w:cs="Times New Roman" w:hint="cs"/>
        <w:sz w:val="30"/>
        <w:szCs w:val="30"/>
        <w:rtl/>
      </w:rPr>
      <w:t>هاني</w:t>
    </w:r>
    <w:r w:rsidRPr="00342D07">
      <w:rPr>
        <w:rFonts w:cs="Times New Roman"/>
        <w:sz w:val="30"/>
        <w:szCs w:val="30"/>
        <w:rtl/>
      </w:rPr>
      <w:t xml:space="preserve"> </w:t>
    </w:r>
  </w:p>
  <w:p w:rsidR="00361FBB" w:rsidRDefault="00361FB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B1BA8"/>
    <w:multiLevelType w:val="hybridMultilevel"/>
    <w:tmpl w:val="FAD8EFC0"/>
    <w:lvl w:ilvl="0" w:tplc="1AD842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F721B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3D4F1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59E4F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A12C3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8C1A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6B0E5C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919ED8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244EA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38F5E25"/>
    <w:multiLevelType w:val="hybridMultilevel"/>
    <w:tmpl w:val="EBF83184"/>
    <w:lvl w:ilvl="0" w:tplc="E9447A9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1B24BFE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B1C71C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E7AC24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9729EC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E40E492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1C0828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91A43D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DF24F3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252C51BB"/>
    <w:multiLevelType w:val="hybridMultilevel"/>
    <w:tmpl w:val="496E713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22B634E"/>
    <w:multiLevelType w:val="hybridMultilevel"/>
    <w:tmpl w:val="E4902D24"/>
    <w:lvl w:ilvl="0" w:tplc="2BB05D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1961E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E54A5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52ACF7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99B2A6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00C1D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230D3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DB7CAB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33A0CF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07CE"/>
    <w:rsid w:val="000410C4"/>
    <w:rsid w:val="000B3C31"/>
    <w:rsid w:val="00122F97"/>
    <w:rsid w:val="001B7335"/>
    <w:rsid w:val="001D641E"/>
    <w:rsid w:val="00230276"/>
    <w:rsid w:val="00261FD6"/>
    <w:rsid w:val="00342D07"/>
    <w:rsid w:val="00361FBB"/>
    <w:rsid w:val="003C07CE"/>
    <w:rsid w:val="004364F5"/>
    <w:rsid w:val="00440767"/>
    <w:rsid w:val="00473774"/>
    <w:rsid w:val="005A3B15"/>
    <w:rsid w:val="005D4759"/>
    <w:rsid w:val="006A587F"/>
    <w:rsid w:val="006B3C52"/>
    <w:rsid w:val="006F0B51"/>
    <w:rsid w:val="008C7DF6"/>
    <w:rsid w:val="009704C9"/>
    <w:rsid w:val="009A0ACB"/>
    <w:rsid w:val="009F7416"/>
    <w:rsid w:val="00A11E77"/>
    <w:rsid w:val="00A36AF3"/>
    <w:rsid w:val="00A94254"/>
    <w:rsid w:val="00A94F23"/>
    <w:rsid w:val="00B04A0A"/>
    <w:rsid w:val="00C355A5"/>
    <w:rsid w:val="00C728ED"/>
    <w:rsid w:val="00CD46BF"/>
    <w:rsid w:val="00D30FFC"/>
    <w:rsid w:val="00D3775D"/>
    <w:rsid w:val="00DA71F6"/>
    <w:rsid w:val="00DE7297"/>
    <w:rsid w:val="00E542F7"/>
    <w:rsid w:val="00F806FF"/>
    <w:rsid w:val="00FD3BFE"/>
    <w:rsid w:val="00FF2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7CE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99"/>
    <w:qFormat/>
    <w:locked/>
    <w:rsid w:val="000410C4"/>
    <w:rPr>
      <w:rFonts w:cs="Times New Roman"/>
      <w:i/>
      <w:iCs/>
    </w:rPr>
  </w:style>
  <w:style w:type="paragraph" w:styleId="ListParagraph">
    <w:name w:val="List Paragraph"/>
    <w:basedOn w:val="Normal"/>
    <w:uiPriority w:val="99"/>
    <w:qFormat/>
    <w:rsid w:val="005A3B15"/>
    <w:pPr>
      <w:ind w:left="720"/>
    </w:pPr>
  </w:style>
  <w:style w:type="paragraph" w:customStyle="1" w:styleId="a">
    <w:name w:val="سرد الفقرات"/>
    <w:basedOn w:val="Normal"/>
    <w:uiPriority w:val="99"/>
    <w:rsid w:val="00B04A0A"/>
    <w:pPr>
      <w:ind w:left="720"/>
      <w:contextualSpacing/>
    </w:pPr>
  </w:style>
  <w:style w:type="paragraph" w:customStyle="1" w:styleId="1">
    <w:name w:val="سرد الفقرات1"/>
    <w:basedOn w:val="Normal"/>
    <w:uiPriority w:val="99"/>
    <w:rsid w:val="000410C4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99"/>
    <w:qFormat/>
    <w:rsid w:val="005A3B15"/>
    <w:pPr>
      <w:bidi w:val="0"/>
      <w:spacing w:after="160" w:line="240" w:lineRule="auto"/>
      <w:contextualSpacing/>
    </w:pPr>
    <w:rPr>
      <w:rFonts w:ascii="Cambria" w:eastAsia="Times New Roman" w:hAnsi="Cambria" w:cs="Times New Roman"/>
      <w:smallCaps/>
      <w:color w:val="17365D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99"/>
    <w:locked/>
    <w:rsid w:val="005A3B15"/>
    <w:rPr>
      <w:rFonts w:ascii="Cambria" w:hAnsi="Cambria" w:cs="Times New Roman"/>
      <w:smallCaps/>
      <w:color w:val="17365D"/>
      <w:spacing w:val="5"/>
      <w:sz w:val="72"/>
      <w:szCs w:val="72"/>
      <w:lang w:val="en-US" w:eastAsia="en-US"/>
    </w:rPr>
  </w:style>
  <w:style w:type="character" w:styleId="Strong">
    <w:name w:val="Strong"/>
    <w:basedOn w:val="DefaultParagraphFont"/>
    <w:uiPriority w:val="99"/>
    <w:qFormat/>
    <w:rsid w:val="005A3B15"/>
    <w:rPr>
      <w:rFonts w:cs="Times New Roman"/>
      <w:b/>
      <w:spacing w:val="0"/>
    </w:rPr>
  </w:style>
  <w:style w:type="paragraph" w:styleId="NoSpacing">
    <w:name w:val="No Spacing"/>
    <w:basedOn w:val="Normal"/>
    <w:link w:val="NoSpacingChar"/>
    <w:uiPriority w:val="99"/>
    <w:qFormat/>
    <w:rsid w:val="005A3B15"/>
    <w:pPr>
      <w:bidi w:val="0"/>
      <w:spacing w:after="0" w:line="240" w:lineRule="auto"/>
      <w:ind w:left="2160"/>
    </w:pPr>
    <w:rPr>
      <w:rFonts w:eastAsia="Times New Roman"/>
      <w:color w:val="5A5A5A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5A3B15"/>
    <w:rPr>
      <w:rFonts w:ascii="Calibri" w:hAnsi="Calibri" w:cs="Arial"/>
      <w:color w:val="5A5A5A"/>
    </w:rPr>
  </w:style>
  <w:style w:type="paragraph" w:styleId="Header">
    <w:name w:val="header"/>
    <w:basedOn w:val="Normal"/>
    <w:link w:val="HeaderChar"/>
    <w:uiPriority w:val="99"/>
    <w:rsid w:val="003C07C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C07CE"/>
    <w:rPr>
      <w:rFonts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rsid w:val="003C07C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3C07CE"/>
    <w:rPr>
      <w:rFonts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55</TotalTime>
  <Pages>9</Pages>
  <Words>1854</Words>
  <Characters>10568</Characters>
  <Application>Microsoft Office Outlook</Application>
  <DocSecurity>0</DocSecurity>
  <Lines>0</Lines>
  <Paragraphs>0</Paragraphs>
  <ScaleCrop>false</ScaleCrop>
  <Company>Halj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اخلاقيات العمل في بيئة العمل (السلايدات )   د/ جهاد بني هاني </dc:title>
  <dc:subject/>
  <dc:creator>alrudini</dc:creator>
  <cp:keywords/>
  <dc:description/>
  <cp:lastModifiedBy>Mohammedmm</cp:lastModifiedBy>
  <cp:revision>14</cp:revision>
  <dcterms:created xsi:type="dcterms:W3CDTF">2010-12-11T14:02:00Z</dcterms:created>
  <dcterms:modified xsi:type="dcterms:W3CDTF">2010-12-21T08:47:00Z</dcterms:modified>
</cp:coreProperties>
</file>