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600" w:rsidRPr="00EF2227" w:rsidRDefault="009D43B6" w:rsidP="00EF222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451C10" w:rsidRPr="003D0180" w:rsidRDefault="00EF2227" w:rsidP="00451C10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>
        <w:rPr>
          <w:rFonts w:cs="Calibri"/>
          <w:b/>
          <w:bCs/>
          <w:color w:val="C00000"/>
          <w:sz w:val="28"/>
          <w:szCs w:val="28"/>
        </w:rPr>
        <w:t>1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)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المحاسبة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الادارية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والمحاسبة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المالية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متماثلتان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ان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كليهما</w:t>
      </w:r>
      <w:r w:rsidRPr="003D0180">
        <w:rPr>
          <w:rFonts w:cs="Times New Roman" w:hint="cs"/>
          <w:b/>
          <w:bCs/>
          <w:color w:val="C00000"/>
          <w:sz w:val="24"/>
          <w:szCs w:val="24"/>
          <w:rtl/>
        </w:rPr>
        <w:t>:</w:t>
      </w:r>
    </w:p>
    <w:p w:rsidR="00451C10" w:rsidRPr="00F11A2F" w:rsidRDefault="00451C10" w:rsidP="00451C10">
      <w:pPr>
        <w:numPr>
          <w:ilvl w:val="0"/>
          <w:numId w:val="2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ذو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نظرة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مستقبلية</w:t>
      </w:r>
    </w:p>
    <w:p w:rsidR="00451C10" w:rsidRPr="00F11A2F" w:rsidRDefault="00451C10" w:rsidP="00451C10">
      <w:pPr>
        <w:numPr>
          <w:ilvl w:val="0"/>
          <w:numId w:val="2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يعتمد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المبادئ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المحاسبية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المقبولة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والمتعارف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عليها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    </w:t>
      </w:r>
    </w:p>
    <w:p w:rsidR="00451C10" w:rsidRPr="00F11A2F" w:rsidRDefault="00451C10" w:rsidP="00451C10">
      <w:pPr>
        <w:numPr>
          <w:ilvl w:val="0"/>
          <w:numId w:val="2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يسجل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تاريخ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المنشاة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حاليا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F11A2F" w:rsidRDefault="00451C10" w:rsidP="00451C10">
      <w:pPr>
        <w:numPr>
          <w:ilvl w:val="0"/>
          <w:numId w:val="2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451C10" w:rsidRPr="002818C1" w:rsidRDefault="00451C10" w:rsidP="00451C10">
      <w:pPr>
        <w:spacing w:after="0" w:line="240" w:lineRule="auto"/>
        <w:rPr>
          <w:rFonts w:cs="Calibri"/>
          <w:sz w:val="28"/>
          <w:szCs w:val="28"/>
        </w:rPr>
      </w:pPr>
    </w:p>
    <w:p w:rsidR="00451C10" w:rsidRPr="003D0180" w:rsidRDefault="00EF2227" w:rsidP="00451C10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>
        <w:rPr>
          <w:rFonts w:cs="Calibri"/>
          <w:b/>
          <w:bCs/>
          <w:color w:val="C00000"/>
          <w:sz w:val="28"/>
          <w:szCs w:val="28"/>
          <w:rtl/>
        </w:rPr>
        <w:t>2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)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تساعد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المحاسبة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الادارية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ادارة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المنشاة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التخطيط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والرقابة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واتخاذ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القرارات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ولذا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فهي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تعد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</w:p>
    <w:p w:rsidR="00451C10" w:rsidRPr="00F11A2F" w:rsidRDefault="00451C10" w:rsidP="00451C10">
      <w:pPr>
        <w:numPr>
          <w:ilvl w:val="0"/>
          <w:numId w:val="2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الزامية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دائما</w:t>
      </w:r>
    </w:p>
    <w:p w:rsidR="00451C10" w:rsidRPr="00F11A2F" w:rsidRDefault="00451C10" w:rsidP="00451C10">
      <w:pPr>
        <w:numPr>
          <w:ilvl w:val="0"/>
          <w:numId w:val="2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الزامية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باستثناء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حالات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معينة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        </w:t>
      </w:r>
    </w:p>
    <w:p w:rsidR="00451C10" w:rsidRPr="00F11A2F" w:rsidRDefault="00451C10" w:rsidP="00451C10">
      <w:pPr>
        <w:numPr>
          <w:ilvl w:val="0"/>
          <w:numId w:val="2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اختيارية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دائما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F11A2F" w:rsidRDefault="00451C10" w:rsidP="00451C10">
      <w:pPr>
        <w:numPr>
          <w:ilvl w:val="0"/>
          <w:numId w:val="2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اختيارية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باستثناء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حالات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معينة</w:t>
      </w:r>
    </w:p>
    <w:p w:rsidR="00451C10" w:rsidRPr="002818C1" w:rsidRDefault="00451C10" w:rsidP="00451C10">
      <w:pPr>
        <w:spacing w:after="0" w:line="240" w:lineRule="auto"/>
        <w:rPr>
          <w:rFonts w:cs="Calibri"/>
          <w:color w:val="C00000"/>
          <w:sz w:val="28"/>
          <w:szCs w:val="28"/>
        </w:rPr>
      </w:pPr>
    </w:p>
    <w:p w:rsidR="00451C10" w:rsidRPr="003D0180" w:rsidRDefault="00451C10" w:rsidP="00451C10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 w:rsidRPr="002818C1">
        <w:rPr>
          <w:rFonts w:cs="Calibri"/>
          <w:b/>
          <w:bCs/>
          <w:color w:val="C00000"/>
          <w:sz w:val="28"/>
          <w:szCs w:val="28"/>
          <w:rtl/>
        </w:rPr>
        <w:t>3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)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تستفيد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المحاسبة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الادارية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العلوم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السلوكية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بعض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المفاهيم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مثل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</w:p>
    <w:p w:rsidR="00451C10" w:rsidRPr="00F11A2F" w:rsidRDefault="00451C10" w:rsidP="00451C10">
      <w:pPr>
        <w:numPr>
          <w:ilvl w:val="0"/>
          <w:numId w:val="23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الفرصة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البديلة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F11A2F" w:rsidRDefault="00451C10" w:rsidP="00451C10">
      <w:pPr>
        <w:numPr>
          <w:ilvl w:val="0"/>
          <w:numId w:val="2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الحوافز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نظرية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الاحتمالات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</w:t>
      </w:r>
    </w:p>
    <w:p w:rsidR="00451C10" w:rsidRPr="00F11A2F" w:rsidRDefault="00451C10" w:rsidP="00451C10">
      <w:pPr>
        <w:numPr>
          <w:ilvl w:val="0"/>
          <w:numId w:val="2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الحوافز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F11A2F" w:rsidRDefault="00451C10" w:rsidP="00451C10">
      <w:pPr>
        <w:numPr>
          <w:ilvl w:val="0"/>
          <w:numId w:val="2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الفرصة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البديلة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نظرية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الاحتمالات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112CF3" w:rsidRDefault="00112CF3" w:rsidP="00112CF3">
      <w:pPr>
        <w:spacing w:after="0" w:line="240" w:lineRule="auto"/>
        <w:ind w:left="720"/>
        <w:contextualSpacing/>
        <w:rPr>
          <w:rFonts w:cs="Calibri"/>
          <w:b/>
          <w:bCs/>
          <w:sz w:val="28"/>
          <w:szCs w:val="28"/>
        </w:rPr>
      </w:pPr>
    </w:p>
    <w:p w:rsidR="00112CF3" w:rsidRPr="003D0180" w:rsidRDefault="00112CF3" w:rsidP="00112CF3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>
        <w:rPr>
          <w:rFonts w:cs="Calibri" w:hint="cs"/>
          <w:b/>
          <w:bCs/>
          <w:color w:val="C00000"/>
          <w:sz w:val="28"/>
          <w:szCs w:val="28"/>
          <w:rtl/>
        </w:rPr>
        <w:t>4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)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تستفيد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المحاسبة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الادارية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العلوم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الإقتصادية</w:t>
      </w:r>
      <w:proofErr w:type="spellEnd"/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بعض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المفاهيم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مثل</w:t>
      </w:r>
      <w:r w:rsidRPr="003D018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</w:p>
    <w:p w:rsidR="00112CF3" w:rsidRPr="00F11A2F" w:rsidRDefault="00112CF3" w:rsidP="00AE087A">
      <w:pPr>
        <w:numPr>
          <w:ilvl w:val="0"/>
          <w:numId w:val="53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الفرصة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البديلة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112CF3" w:rsidRPr="00F11A2F" w:rsidRDefault="00112CF3" w:rsidP="00AE087A">
      <w:pPr>
        <w:numPr>
          <w:ilvl w:val="0"/>
          <w:numId w:val="5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الحوافز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نظرية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الاحتمالات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</w:t>
      </w:r>
    </w:p>
    <w:p w:rsidR="00112CF3" w:rsidRPr="00F11A2F" w:rsidRDefault="00112CF3" w:rsidP="00AE087A">
      <w:pPr>
        <w:numPr>
          <w:ilvl w:val="0"/>
          <w:numId w:val="5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الحوافز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112CF3" w:rsidRPr="00F11A2F" w:rsidRDefault="00112CF3" w:rsidP="00AE087A">
      <w:pPr>
        <w:numPr>
          <w:ilvl w:val="0"/>
          <w:numId w:val="5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الفرصة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="005012B8" w:rsidRPr="00F11A2F">
        <w:rPr>
          <w:rFonts w:ascii="Arial" w:hAnsi="Arial" w:hint="cs"/>
          <w:b/>
          <w:bCs/>
          <w:sz w:val="24"/>
          <w:szCs w:val="24"/>
          <w:rtl/>
        </w:rPr>
        <w:t>البديلة</w:t>
      </w:r>
      <w:r w:rsidR="005012B8" w:rsidRPr="00F11A2F">
        <w:rPr>
          <w:rFonts w:cs="Times New Roman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="0055402E" w:rsidRPr="00F11A2F">
        <w:rPr>
          <w:rFonts w:ascii="Arial" w:hAnsi="Arial" w:hint="cs"/>
          <w:b/>
          <w:bCs/>
          <w:sz w:val="24"/>
          <w:szCs w:val="24"/>
          <w:rtl/>
        </w:rPr>
        <w:t>التكاليف التفاضلية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3D0180" w:rsidRDefault="00451C10" w:rsidP="00451C10">
      <w:pPr>
        <w:spacing w:after="0" w:line="240" w:lineRule="auto"/>
        <w:rPr>
          <w:rFonts w:cs="Calibri"/>
          <w:sz w:val="24"/>
          <w:szCs w:val="24"/>
        </w:rPr>
      </w:pPr>
    </w:p>
    <w:p w:rsidR="00451C10" w:rsidRPr="003D0180" w:rsidRDefault="00112CF3" w:rsidP="00451C10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 w:rsidRPr="003D0180">
        <w:rPr>
          <w:rFonts w:cs="Calibri" w:hint="cs"/>
          <w:b/>
          <w:bCs/>
          <w:color w:val="C00000"/>
          <w:sz w:val="24"/>
          <w:szCs w:val="24"/>
          <w:rtl/>
        </w:rPr>
        <w:t>5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)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عند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المقارنة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بين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المحاسبة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الادارية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وبين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محاسبة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التكاليف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فان</w:t>
      </w:r>
      <w:r w:rsidR="00451C10" w:rsidRPr="003D018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</w:p>
    <w:p w:rsidR="00451C10" w:rsidRPr="003D0180" w:rsidRDefault="00451C10" w:rsidP="00451C10">
      <w:pPr>
        <w:numPr>
          <w:ilvl w:val="0"/>
          <w:numId w:val="24"/>
        </w:numPr>
        <w:spacing w:after="0" w:line="240" w:lineRule="auto"/>
        <w:contextualSpacing/>
        <w:rPr>
          <w:rFonts w:cs="Calibri"/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>محاسبة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التكاليف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تعد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اشمل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من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المحاسبة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الادارية</w:t>
      </w:r>
      <w:r w:rsidRPr="003D0180">
        <w:rPr>
          <w:rFonts w:cs="Calibri"/>
          <w:sz w:val="24"/>
          <w:szCs w:val="24"/>
          <w:rtl/>
        </w:rPr>
        <w:t xml:space="preserve">                             </w:t>
      </w:r>
    </w:p>
    <w:p w:rsidR="00451C10" w:rsidRPr="00C3719E" w:rsidRDefault="00451C10" w:rsidP="00451C10">
      <w:pPr>
        <w:numPr>
          <w:ilvl w:val="0"/>
          <w:numId w:val="24"/>
        </w:numPr>
        <w:spacing w:after="0" w:line="240" w:lineRule="auto"/>
        <w:contextualSpacing/>
        <w:rPr>
          <w:rFonts w:cs="Calibri"/>
          <w:sz w:val="24"/>
          <w:szCs w:val="24"/>
        </w:rPr>
      </w:pPr>
      <w:r w:rsidRPr="00C3719E">
        <w:rPr>
          <w:rFonts w:ascii="Arial" w:hAnsi="Arial" w:hint="cs"/>
          <w:sz w:val="24"/>
          <w:szCs w:val="24"/>
          <w:rtl/>
        </w:rPr>
        <w:t>المحاسبة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الادارية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تعد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اشمل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من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محاسبة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التكاليف</w:t>
      </w:r>
    </w:p>
    <w:p w:rsidR="00451C10" w:rsidRPr="003D0180" w:rsidRDefault="00451C10" w:rsidP="00451C10">
      <w:pPr>
        <w:numPr>
          <w:ilvl w:val="0"/>
          <w:numId w:val="24"/>
        </w:numPr>
        <w:spacing w:after="0" w:line="240" w:lineRule="auto"/>
        <w:contextualSpacing/>
        <w:rPr>
          <w:rFonts w:cs="Calibri"/>
          <w:sz w:val="24"/>
          <w:szCs w:val="24"/>
        </w:rPr>
      </w:pPr>
      <w:r w:rsidRPr="003D0180">
        <w:rPr>
          <w:rFonts w:ascii="Arial" w:hAnsi="Arial" w:hint="cs"/>
          <w:sz w:val="24"/>
          <w:szCs w:val="24"/>
          <w:rtl/>
        </w:rPr>
        <w:t>محاسبة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التكاليف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تعد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اشمل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احيانا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والمحاسبة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الادارية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تعد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اشمل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احيانا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اخرى</w:t>
      </w:r>
      <w:r w:rsidRPr="003D0180">
        <w:rPr>
          <w:rFonts w:cs="Calibri"/>
          <w:sz w:val="24"/>
          <w:szCs w:val="24"/>
          <w:rtl/>
        </w:rPr>
        <w:t xml:space="preserve"> </w:t>
      </w:r>
    </w:p>
    <w:p w:rsidR="00451C10" w:rsidRPr="003D0180" w:rsidRDefault="00451C10" w:rsidP="003D0180">
      <w:pPr>
        <w:numPr>
          <w:ilvl w:val="0"/>
          <w:numId w:val="24"/>
        </w:numPr>
        <w:spacing w:after="0" w:line="240" w:lineRule="auto"/>
        <w:contextualSpacing/>
        <w:rPr>
          <w:rFonts w:cs="Calibri"/>
          <w:sz w:val="24"/>
          <w:szCs w:val="24"/>
        </w:rPr>
      </w:pPr>
      <w:r w:rsidRPr="003D0180">
        <w:rPr>
          <w:rFonts w:hint="cs"/>
          <w:sz w:val="24"/>
          <w:szCs w:val="24"/>
          <w:rtl/>
        </w:rPr>
        <w:t xml:space="preserve">لا </w:t>
      </w:r>
      <w:proofErr w:type="spellStart"/>
      <w:r w:rsidRPr="003D0180">
        <w:rPr>
          <w:rFonts w:hint="cs"/>
          <w:sz w:val="24"/>
          <w:szCs w:val="24"/>
          <w:rtl/>
        </w:rPr>
        <w:t>شئ</w:t>
      </w:r>
      <w:proofErr w:type="spellEnd"/>
      <w:r w:rsidRPr="003D0180">
        <w:rPr>
          <w:rFonts w:hint="cs"/>
          <w:sz w:val="24"/>
          <w:szCs w:val="24"/>
          <w:rtl/>
        </w:rPr>
        <w:t xml:space="preserve"> </w:t>
      </w:r>
      <w:proofErr w:type="spellStart"/>
      <w:r w:rsidRPr="003D0180">
        <w:rPr>
          <w:rFonts w:hint="cs"/>
          <w:sz w:val="24"/>
          <w:szCs w:val="24"/>
          <w:rtl/>
        </w:rPr>
        <w:t>مماسبق</w:t>
      </w:r>
      <w:proofErr w:type="spellEnd"/>
      <w:r w:rsidRPr="003D0180">
        <w:rPr>
          <w:rFonts w:hint="cs"/>
          <w:sz w:val="24"/>
          <w:szCs w:val="24"/>
          <w:rtl/>
        </w:rPr>
        <w:t xml:space="preserve"> </w:t>
      </w:r>
    </w:p>
    <w:p w:rsidR="003D0180" w:rsidRPr="003D0180" w:rsidRDefault="003D0180" w:rsidP="003D0180">
      <w:pPr>
        <w:spacing w:after="0" w:line="240" w:lineRule="auto"/>
        <w:contextualSpacing/>
        <w:rPr>
          <w:rFonts w:cs="Calibri"/>
          <w:sz w:val="24"/>
          <w:szCs w:val="24"/>
          <w:rtl/>
        </w:rPr>
      </w:pPr>
    </w:p>
    <w:p w:rsidR="00451C10" w:rsidRPr="003D0180" w:rsidRDefault="00112CF3" w:rsidP="003D0180">
      <w:pPr>
        <w:spacing w:after="0" w:line="240" w:lineRule="auto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3D0180">
        <w:rPr>
          <w:rFonts w:cs="Calibri" w:hint="cs"/>
          <w:b/>
          <w:bCs/>
          <w:color w:val="C00000"/>
          <w:sz w:val="24"/>
          <w:szCs w:val="24"/>
          <w:rtl/>
        </w:rPr>
        <w:t>6</w:t>
      </w:r>
      <w:r w:rsidR="00EF2227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)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يعتبر تحليل البيانات والمعلومات وتصنيفها في مجموعات:: </w:t>
      </w:r>
    </w:p>
    <w:p w:rsidR="00451C10" w:rsidRPr="003D0180" w:rsidRDefault="00451C10" w:rsidP="00AE087A">
      <w:pPr>
        <w:pStyle w:val="a7"/>
        <w:numPr>
          <w:ilvl w:val="0"/>
          <w:numId w:val="54"/>
        </w:numPr>
        <w:spacing w:after="0" w:line="240" w:lineRule="auto"/>
        <w:rPr>
          <w:rFonts w:ascii="Arial" w:hAnsi="Arial"/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 xml:space="preserve">خصائص المحاسبة الادارية </w:t>
      </w:r>
    </w:p>
    <w:p w:rsidR="00451C10" w:rsidRPr="00C3719E" w:rsidRDefault="00451C10" w:rsidP="00AE087A">
      <w:pPr>
        <w:pStyle w:val="a7"/>
        <w:numPr>
          <w:ilvl w:val="0"/>
          <w:numId w:val="54"/>
        </w:numPr>
        <w:spacing w:after="0" w:line="240" w:lineRule="auto"/>
        <w:rPr>
          <w:rFonts w:ascii="Arial" w:hAnsi="Arial"/>
          <w:sz w:val="24"/>
          <w:szCs w:val="24"/>
          <w:rtl/>
        </w:rPr>
      </w:pPr>
      <w:r w:rsidRPr="00C3719E">
        <w:rPr>
          <w:rFonts w:ascii="Arial" w:hAnsi="Arial" w:hint="cs"/>
          <w:sz w:val="24"/>
          <w:szCs w:val="24"/>
          <w:rtl/>
        </w:rPr>
        <w:t>وظائف المحاسبة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الادارية</w:t>
      </w:r>
    </w:p>
    <w:p w:rsidR="00451C10" w:rsidRPr="003D0180" w:rsidRDefault="00451C10" w:rsidP="00AE087A">
      <w:pPr>
        <w:pStyle w:val="a7"/>
        <w:numPr>
          <w:ilvl w:val="0"/>
          <w:numId w:val="54"/>
        </w:numPr>
        <w:spacing w:after="0" w:line="240" w:lineRule="auto"/>
        <w:rPr>
          <w:rFonts w:ascii="Arial" w:hAnsi="Arial"/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>أدوات المحاسبة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الادارية</w:t>
      </w:r>
    </w:p>
    <w:p w:rsidR="00451C10" w:rsidRDefault="00451C10" w:rsidP="00AE087A">
      <w:pPr>
        <w:pStyle w:val="a7"/>
        <w:numPr>
          <w:ilvl w:val="0"/>
          <w:numId w:val="54"/>
        </w:numPr>
        <w:spacing w:after="0" w:line="240" w:lineRule="auto"/>
      </w:pPr>
      <w:r w:rsidRPr="003D0180">
        <w:rPr>
          <w:rFonts w:ascii="Arial" w:hAnsi="Arial" w:hint="cs"/>
          <w:sz w:val="24"/>
          <w:szCs w:val="24"/>
          <w:rtl/>
        </w:rPr>
        <w:t>أهداف المحاسبة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الادارية</w:t>
      </w:r>
      <w:r w:rsidRPr="003D0180">
        <w:rPr>
          <w:rFonts w:hint="cs"/>
          <w:rtl/>
        </w:rPr>
        <w:t xml:space="preserve">  </w:t>
      </w:r>
    </w:p>
    <w:p w:rsidR="003D0180" w:rsidRDefault="003D0180" w:rsidP="003D0180">
      <w:pPr>
        <w:spacing w:after="0" w:line="240" w:lineRule="auto"/>
        <w:rPr>
          <w:rtl/>
        </w:rPr>
      </w:pPr>
    </w:p>
    <w:p w:rsidR="003D0180" w:rsidRPr="00112CF3" w:rsidRDefault="003D0180" w:rsidP="003D0180">
      <w:pPr>
        <w:spacing w:after="0" w:line="240" w:lineRule="auto"/>
        <w:rPr>
          <w:rtl/>
        </w:rPr>
      </w:pPr>
    </w:p>
    <w:p w:rsidR="00451C10" w:rsidRPr="007217E0" w:rsidRDefault="00451C10" w:rsidP="003D0180">
      <w:pPr>
        <w:pStyle w:val="a8"/>
        <w:rPr>
          <w:rtl/>
        </w:rPr>
      </w:pPr>
    </w:p>
    <w:p w:rsidR="00451C10" w:rsidRPr="003D0180" w:rsidRDefault="003D0180" w:rsidP="003D0180">
      <w:pPr>
        <w:spacing w:after="0" w:line="240" w:lineRule="auto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cs="Calibri" w:hint="cs"/>
          <w:b/>
          <w:bCs/>
          <w:color w:val="C00000"/>
          <w:sz w:val="24"/>
          <w:szCs w:val="24"/>
          <w:rtl/>
        </w:rPr>
        <w:t>7</w:t>
      </w:r>
      <w:r w:rsidR="00C03F78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>)</w:t>
      </w:r>
      <w:r w:rsidR="00451C10" w:rsidRPr="003D0180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تساعد المحاسبة الادارية في توفير المعلومات الملائمة عن بدائل القرار, وبالتالي:: </w:t>
      </w:r>
    </w:p>
    <w:p w:rsidR="00451C10" w:rsidRPr="003D0180" w:rsidRDefault="00451C10" w:rsidP="003D0180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 xml:space="preserve">(أ) زيادة درجة المعرفة وزيادة درجة عدم التأكد لدى متخذ القرار </w:t>
      </w:r>
    </w:p>
    <w:p w:rsidR="00451C10" w:rsidRPr="003D0180" w:rsidRDefault="00451C10" w:rsidP="003D0180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>(ب) تخفيض درجة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المعرفة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وتخفيض درجة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عدم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التأكد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لدى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متخذ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 xml:space="preserve">القرار </w:t>
      </w:r>
    </w:p>
    <w:p w:rsidR="00451C10" w:rsidRPr="00C3719E" w:rsidRDefault="00451C10" w:rsidP="003D0180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5012B8">
        <w:rPr>
          <w:rFonts w:ascii="Arial" w:hAnsi="Arial" w:hint="cs"/>
          <w:sz w:val="24"/>
          <w:szCs w:val="24"/>
          <w:rtl/>
        </w:rPr>
        <w:t>(جـ</w:t>
      </w:r>
      <w:r w:rsidRPr="00C3719E">
        <w:rPr>
          <w:rFonts w:ascii="Arial" w:hAnsi="Arial" w:hint="cs"/>
          <w:sz w:val="24"/>
          <w:szCs w:val="24"/>
          <w:rtl/>
        </w:rPr>
        <w:t>) زيادة درجة المعرفة وتخفيض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درجة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عدم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التأكد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لدى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متخذ</w:t>
      </w:r>
      <w:r w:rsidRPr="00C3719E">
        <w:rPr>
          <w:rFonts w:ascii="Arial" w:hAnsi="Arial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 xml:space="preserve">القرار </w:t>
      </w:r>
    </w:p>
    <w:p w:rsidR="00451C10" w:rsidRPr="003D0180" w:rsidRDefault="00451C10" w:rsidP="003D0180">
      <w:pPr>
        <w:spacing w:after="0" w:line="240" w:lineRule="auto"/>
        <w:rPr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>(د) تخفيض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درجة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المعرفة وزيادة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درجة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عدم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التأكد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لدى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متخذ</w:t>
      </w:r>
      <w:r w:rsidRPr="003D0180">
        <w:rPr>
          <w:rFonts w:ascii="Arial" w:hAnsi="Arial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القرار</w:t>
      </w:r>
      <w:r w:rsidRPr="003D0180">
        <w:rPr>
          <w:rFonts w:hint="cs"/>
          <w:sz w:val="24"/>
          <w:szCs w:val="24"/>
          <w:rtl/>
        </w:rPr>
        <w:t xml:space="preserve"> </w:t>
      </w:r>
    </w:p>
    <w:p w:rsidR="003D0180" w:rsidRPr="003D0180" w:rsidRDefault="003D0180" w:rsidP="003D0180">
      <w:pPr>
        <w:spacing w:after="0" w:line="240" w:lineRule="auto"/>
        <w:rPr>
          <w:rtl/>
        </w:rPr>
      </w:pPr>
    </w:p>
    <w:p w:rsidR="00344AE4" w:rsidRDefault="00344AE4" w:rsidP="003D0180">
      <w:pPr>
        <w:pStyle w:val="a8"/>
        <w:rPr>
          <w:b/>
          <w:bCs/>
          <w:color w:val="FF0000"/>
          <w:sz w:val="28"/>
          <w:szCs w:val="28"/>
        </w:rPr>
      </w:pPr>
    </w:p>
    <w:p w:rsidR="00451C10" w:rsidRPr="003D0180" w:rsidRDefault="00451C10" w:rsidP="003D0180">
      <w:pPr>
        <w:pStyle w:val="a8"/>
        <w:rPr>
          <w:b/>
          <w:bCs/>
          <w:color w:val="FF0000"/>
          <w:sz w:val="24"/>
          <w:szCs w:val="24"/>
          <w:rtl/>
        </w:rPr>
      </w:pPr>
      <w:r w:rsidRPr="003D0180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 بالمقارنة بالمحاسبة المالية, تتميز المحاس</w:t>
      </w:r>
      <w:r w:rsidR="003D0180" w:rsidRPr="003D0180">
        <w:rPr>
          <w:rFonts w:hint="cs"/>
          <w:b/>
          <w:bCs/>
          <w:color w:val="FF0000"/>
          <w:sz w:val="24"/>
          <w:szCs w:val="24"/>
          <w:rtl/>
        </w:rPr>
        <w:t xml:space="preserve">بة الادارية بكل ما </w:t>
      </w:r>
      <w:proofErr w:type="gramStart"/>
      <w:r w:rsidR="003D0180" w:rsidRPr="003D0180">
        <w:rPr>
          <w:rFonts w:hint="cs"/>
          <w:b/>
          <w:bCs/>
          <w:color w:val="FF0000"/>
          <w:sz w:val="24"/>
          <w:szCs w:val="24"/>
          <w:rtl/>
        </w:rPr>
        <w:t>يلي,</w:t>
      </w:r>
      <w:proofErr w:type="gramEnd"/>
      <w:r w:rsidR="003D0180" w:rsidRPr="003D0180">
        <w:rPr>
          <w:rFonts w:hint="cs"/>
          <w:b/>
          <w:bCs/>
          <w:color w:val="FF0000"/>
          <w:sz w:val="24"/>
          <w:szCs w:val="24"/>
          <w:rtl/>
        </w:rPr>
        <w:t xml:space="preserve"> ماعدا:-</w:t>
      </w:r>
    </w:p>
    <w:p w:rsidR="00451C10" w:rsidRPr="003D0180" w:rsidRDefault="00451C10" w:rsidP="003D0180">
      <w:pPr>
        <w:pStyle w:val="a8"/>
        <w:rPr>
          <w:sz w:val="24"/>
          <w:szCs w:val="24"/>
          <w:rtl/>
        </w:rPr>
      </w:pPr>
      <w:r w:rsidRPr="003D0180">
        <w:rPr>
          <w:rFonts w:hint="cs"/>
          <w:sz w:val="24"/>
          <w:szCs w:val="24"/>
          <w:rtl/>
        </w:rPr>
        <w:t xml:space="preserve">أ- السرعة في تقديم المعلومات </w:t>
      </w:r>
    </w:p>
    <w:p w:rsidR="00451C10" w:rsidRPr="00C3719E" w:rsidRDefault="00451C10" w:rsidP="003D0180">
      <w:pPr>
        <w:pStyle w:val="a8"/>
        <w:rPr>
          <w:sz w:val="24"/>
          <w:szCs w:val="24"/>
          <w:rtl/>
        </w:rPr>
      </w:pPr>
      <w:r w:rsidRPr="00C3719E">
        <w:rPr>
          <w:rFonts w:hint="cs"/>
          <w:sz w:val="24"/>
          <w:szCs w:val="24"/>
          <w:rtl/>
        </w:rPr>
        <w:t xml:space="preserve">ب- يحكم اعداد تقاريرها معايير ومبادئ محاسبية معينة </w:t>
      </w:r>
    </w:p>
    <w:p w:rsidR="00451C10" w:rsidRPr="003D0180" w:rsidRDefault="00451C10" w:rsidP="003D0180">
      <w:pPr>
        <w:pStyle w:val="a8"/>
        <w:rPr>
          <w:sz w:val="24"/>
          <w:szCs w:val="24"/>
          <w:rtl/>
        </w:rPr>
      </w:pPr>
      <w:r w:rsidRPr="003D0180">
        <w:rPr>
          <w:rFonts w:hint="cs"/>
          <w:sz w:val="24"/>
          <w:szCs w:val="24"/>
          <w:rtl/>
        </w:rPr>
        <w:t>جـ- تهتم بالمستقبل</w:t>
      </w:r>
    </w:p>
    <w:p w:rsidR="00451C10" w:rsidRDefault="00451C10" w:rsidP="003D0180">
      <w:pPr>
        <w:pStyle w:val="a8"/>
        <w:rPr>
          <w:sz w:val="24"/>
          <w:szCs w:val="24"/>
        </w:rPr>
      </w:pPr>
      <w:r w:rsidRPr="003D0180">
        <w:rPr>
          <w:rFonts w:hint="cs"/>
          <w:sz w:val="24"/>
          <w:szCs w:val="24"/>
          <w:rtl/>
        </w:rPr>
        <w:t xml:space="preserve">د- تميل إلى البيانات التفصيلية </w:t>
      </w:r>
    </w:p>
    <w:p w:rsidR="00344AE4" w:rsidRDefault="00344AE4" w:rsidP="003D0180">
      <w:pPr>
        <w:pStyle w:val="a8"/>
        <w:rPr>
          <w:sz w:val="24"/>
          <w:szCs w:val="24"/>
        </w:rPr>
      </w:pPr>
    </w:p>
    <w:p w:rsidR="00344AE4" w:rsidRPr="003D0180" w:rsidRDefault="00344AE4" w:rsidP="00344AE4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بالمقارنة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بالمحاسبة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المالية،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تتميز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بكل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ما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يلي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ما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عدا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>:</w:t>
      </w:r>
    </w:p>
    <w:p w:rsidR="00344AE4" w:rsidRPr="003D0180" w:rsidRDefault="00344AE4" w:rsidP="00344AE4">
      <w:pPr>
        <w:pStyle w:val="a8"/>
        <w:rPr>
          <w:rFonts w:asciiTheme="minorBidi" w:hAnsiTheme="minorBidi" w:cstheme="minorBidi"/>
          <w:sz w:val="24"/>
          <w:szCs w:val="24"/>
          <w:rtl/>
        </w:rPr>
      </w:pPr>
      <w:r w:rsidRPr="003D0180">
        <w:rPr>
          <w:rFonts w:asciiTheme="minorBidi" w:hAnsiTheme="minorBidi" w:cstheme="minorBidi"/>
          <w:sz w:val="24"/>
          <w:szCs w:val="24"/>
          <w:rtl/>
        </w:rPr>
        <w:t>أ - تهتم بالمستقبل</w:t>
      </w:r>
    </w:p>
    <w:p w:rsidR="00344AE4" w:rsidRPr="003D0180" w:rsidRDefault="00344AE4" w:rsidP="00344AE4">
      <w:pPr>
        <w:pStyle w:val="a8"/>
        <w:rPr>
          <w:rFonts w:asciiTheme="minorBidi" w:hAnsiTheme="minorBidi" w:cstheme="minorBidi"/>
          <w:sz w:val="24"/>
          <w:szCs w:val="24"/>
          <w:rtl/>
        </w:rPr>
      </w:pPr>
      <w:r w:rsidRPr="003D0180">
        <w:rPr>
          <w:rFonts w:asciiTheme="minorBidi" w:hAnsiTheme="minorBidi" w:cstheme="minorBidi"/>
          <w:sz w:val="24"/>
          <w:szCs w:val="24"/>
          <w:rtl/>
        </w:rPr>
        <w:t>ب – تميل الى البيانات التفصيلية</w:t>
      </w:r>
    </w:p>
    <w:p w:rsidR="00344AE4" w:rsidRPr="003D0180" w:rsidRDefault="00344AE4" w:rsidP="00344AE4">
      <w:pPr>
        <w:pStyle w:val="a8"/>
        <w:rPr>
          <w:rFonts w:asciiTheme="minorBidi" w:hAnsiTheme="minorBidi" w:cstheme="minorBidi"/>
          <w:sz w:val="24"/>
          <w:szCs w:val="24"/>
          <w:rtl/>
        </w:rPr>
      </w:pPr>
      <w:r w:rsidRPr="003D0180">
        <w:rPr>
          <w:rFonts w:asciiTheme="minorBidi" w:hAnsiTheme="minorBidi" w:cstheme="minorBidi"/>
          <w:sz w:val="24"/>
          <w:szCs w:val="24"/>
          <w:rtl/>
        </w:rPr>
        <w:t>ج - السرعة في تقديم المعلومات</w:t>
      </w:r>
    </w:p>
    <w:p w:rsidR="00344AE4" w:rsidRPr="00C3719E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C3719E">
        <w:rPr>
          <w:rFonts w:ascii="Arial" w:hAnsi="Arial" w:hint="cs"/>
          <w:sz w:val="24"/>
          <w:szCs w:val="24"/>
          <w:rtl/>
        </w:rPr>
        <w:t>د</w:t>
      </w:r>
      <w:r w:rsidRPr="00C3719E">
        <w:rPr>
          <w:rFonts w:cs="Calibri"/>
          <w:sz w:val="24"/>
          <w:szCs w:val="24"/>
          <w:rtl/>
        </w:rPr>
        <w:t xml:space="preserve"> - </w:t>
      </w:r>
      <w:r w:rsidRPr="00C3719E">
        <w:rPr>
          <w:rFonts w:ascii="Arial" w:hAnsi="Arial" w:hint="cs"/>
          <w:sz w:val="24"/>
          <w:szCs w:val="24"/>
          <w:rtl/>
        </w:rPr>
        <w:t>أكثر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دقة</w:t>
      </w:r>
    </w:p>
    <w:p w:rsidR="00344AE4" w:rsidRPr="003D0180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3D0180">
        <w:rPr>
          <w:rFonts w:ascii="Arial" w:hAnsi="Arial" w:hint="cs"/>
          <w:sz w:val="24"/>
          <w:szCs w:val="24"/>
          <w:rtl/>
        </w:rPr>
        <w:t>ه</w:t>
      </w:r>
      <w:r w:rsidRPr="003D0180">
        <w:rPr>
          <w:rFonts w:cs="Calibri"/>
          <w:sz w:val="24"/>
          <w:szCs w:val="24"/>
          <w:rtl/>
        </w:rPr>
        <w:t xml:space="preserve"> - </w:t>
      </w:r>
      <w:r w:rsidRPr="003D0180">
        <w:rPr>
          <w:rFonts w:ascii="Arial" w:hAnsi="Arial" w:hint="cs"/>
          <w:sz w:val="24"/>
          <w:szCs w:val="24"/>
          <w:rtl/>
        </w:rPr>
        <w:t>لا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شيء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مما</w:t>
      </w:r>
      <w:r w:rsidRPr="003D0180">
        <w:rPr>
          <w:rFonts w:cs="Calibri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sz w:val="24"/>
          <w:szCs w:val="24"/>
          <w:rtl/>
        </w:rPr>
        <w:t>سبق</w:t>
      </w:r>
      <w:r w:rsidRPr="003D0180">
        <w:rPr>
          <w:rFonts w:cs="Calibri"/>
          <w:sz w:val="24"/>
          <w:szCs w:val="24"/>
          <w:rtl/>
        </w:rPr>
        <w:t xml:space="preserve"> </w:t>
      </w:r>
    </w:p>
    <w:p w:rsidR="003D0180" w:rsidRPr="003D0180" w:rsidRDefault="003D0180" w:rsidP="003D0180">
      <w:pPr>
        <w:pStyle w:val="a8"/>
        <w:rPr>
          <w:sz w:val="24"/>
          <w:szCs w:val="24"/>
          <w:rtl/>
        </w:rPr>
      </w:pPr>
    </w:p>
    <w:p w:rsidR="00451C10" w:rsidRPr="003D0180" w:rsidRDefault="00451C10" w:rsidP="003D0180">
      <w:pPr>
        <w:pStyle w:val="a8"/>
        <w:rPr>
          <w:b/>
          <w:bCs/>
          <w:color w:val="FF0000"/>
          <w:sz w:val="24"/>
          <w:szCs w:val="24"/>
          <w:rtl/>
        </w:rPr>
      </w:pPr>
      <w:r w:rsidRPr="003D0180">
        <w:rPr>
          <w:rFonts w:hint="cs"/>
          <w:b/>
          <w:bCs/>
          <w:color w:val="FF0000"/>
          <w:sz w:val="24"/>
          <w:szCs w:val="24"/>
          <w:rtl/>
        </w:rPr>
        <w:t xml:space="preserve"> تستفيد المحاسبة الادارية من العلو</w:t>
      </w:r>
      <w:r w:rsidR="003D0180" w:rsidRPr="003D0180">
        <w:rPr>
          <w:rFonts w:hint="cs"/>
          <w:b/>
          <w:bCs/>
          <w:color w:val="FF0000"/>
          <w:sz w:val="24"/>
          <w:szCs w:val="24"/>
          <w:rtl/>
        </w:rPr>
        <w:t>م الاقتصادية بعض المفاهيم مثل:-</w:t>
      </w:r>
    </w:p>
    <w:p w:rsidR="00451C10" w:rsidRPr="003D0180" w:rsidRDefault="00451C10" w:rsidP="003D0180">
      <w:pPr>
        <w:pStyle w:val="a8"/>
        <w:rPr>
          <w:sz w:val="24"/>
          <w:szCs w:val="24"/>
          <w:rtl/>
        </w:rPr>
      </w:pPr>
      <w:r w:rsidRPr="003D0180">
        <w:rPr>
          <w:rFonts w:hint="cs"/>
          <w:sz w:val="24"/>
          <w:szCs w:val="24"/>
          <w:rtl/>
        </w:rPr>
        <w:t xml:space="preserve">(أ) المشاركة, التكلفة التفاضلية </w:t>
      </w:r>
    </w:p>
    <w:p w:rsidR="00451C10" w:rsidRPr="003D0180" w:rsidRDefault="00451C10" w:rsidP="003D0180">
      <w:pPr>
        <w:pStyle w:val="a8"/>
        <w:rPr>
          <w:sz w:val="24"/>
          <w:szCs w:val="24"/>
          <w:rtl/>
        </w:rPr>
      </w:pPr>
      <w:r w:rsidRPr="003D0180">
        <w:rPr>
          <w:rFonts w:hint="cs"/>
          <w:sz w:val="24"/>
          <w:szCs w:val="24"/>
          <w:rtl/>
        </w:rPr>
        <w:t>(ب) الحوافز</w:t>
      </w:r>
      <w:proofErr w:type="gramStart"/>
      <w:r w:rsidRPr="003D0180">
        <w:rPr>
          <w:rFonts w:hint="cs"/>
          <w:sz w:val="24"/>
          <w:szCs w:val="24"/>
          <w:rtl/>
        </w:rPr>
        <w:t xml:space="preserve"> ,</w:t>
      </w:r>
      <w:proofErr w:type="gramEnd"/>
      <w:r w:rsidRPr="003D0180">
        <w:rPr>
          <w:rFonts w:hint="cs"/>
          <w:sz w:val="24"/>
          <w:szCs w:val="24"/>
          <w:rtl/>
        </w:rPr>
        <w:t xml:space="preserve"> التكلفة المباشرة </w:t>
      </w:r>
    </w:p>
    <w:p w:rsidR="00451C10" w:rsidRPr="003D0180" w:rsidRDefault="00451C10" w:rsidP="003D0180">
      <w:pPr>
        <w:pStyle w:val="a8"/>
        <w:rPr>
          <w:sz w:val="24"/>
          <w:szCs w:val="24"/>
          <w:rtl/>
        </w:rPr>
      </w:pPr>
      <w:r w:rsidRPr="003D0180">
        <w:rPr>
          <w:rFonts w:hint="cs"/>
          <w:sz w:val="24"/>
          <w:szCs w:val="24"/>
          <w:rtl/>
        </w:rPr>
        <w:t>(جـ) المشاركة</w:t>
      </w:r>
      <w:proofErr w:type="gramStart"/>
      <w:r w:rsidRPr="003D0180">
        <w:rPr>
          <w:rFonts w:hint="cs"/>
          <w:sz w:val="24"/>
          <w:szCs w:val="24"/>
          <w:rtl/>
        </w:rPr>
        <w:t xml:space="preserve"> ,</w:t>
      </w:r>
      <w:proofErr w:type="gramEnd"/>
      <w:r w:rsidRPr="003D0180">
        <w:rPr>
          <w:rFonts w:hint="cs"/>
          <w:sz w:val="24"/>
          <w:szCs w:val="24"/>
          <w:rtl/>
        </w:rPr>
        <w:t xml:space="preserve"> تكلفة الفرصة البديلة </w:t>
      </w:r>
    </w:p>
    <w:p w:rsidR="00451C10" w:rsidRPr="00C3719E" w:rsidRDefault="00451C10" w:rsidP="003D0180">
      <w:pPr>
        <w:pStyle w:val="a8"/>
        <w:rPr>
          <w:sz w:val="24"/>
          <w:szCs w:val="24"/>
        </w:rPr>
      </w:pPr>
      <w:r w:rsidRPr="005012B8">
        <w:rPr>
          <w:rFonts w:hint="cs"/>
          <w:sz w:val="24"/>
          <w:szCs w:val="24"/>
          <w:u w:val="single"/>
          <w:rtl/>
        </w:rPr>
        <w:t>(</w:t>
      </w:r>
      <w:r w:rsidRPr="005012B8">
        <w:rPr>
          <w:rFonts w:hint="cs"/>
          <w:sz w:val="24"/>
          <w:szCs w:val="24"/>
          <w:rtl/>
        </w:rPr>
        <w:t>د</w:t>
      </w:r>
      <w:r w:rsidRPr="00C3719E">
        <w:rPr>
          <w:rFonts w:hint="cs"/>
          <w:sz w:val="24"/>
          <w:szCs w:val="24"/>
          <w:rtl/>
        </w:rPr>
        <w:t>) تكلفة الفرصة البديلة</w:t>
      </w:r>
      <w:proofErr w:type="gramStart"/>
      <w:r w:rsidRPr="00C3719E">
        <w:rPr>
          <w:rFonts w:hint="cs"/>
          <w:sz w:val="24"/>
          <w:szCs w:val="24"/>
          <w:rtl/>
        </w:rPr>
        <w:t xml:space="preserve"> ,</w:t>
      </w:r>
      <w:proofErr w:type="gramEnd"/>
      <w:r w:rsidRPr="00C3719E">
        <w:rPr>
          <w:rFonts w:hint="cs"/>
          <w:sz w:val="24"/>
          <w:szCs w:val="24"/>
          <w:rtl/>
        </w:rPr>
        <w:t xml:space="preserve"> التكلفة التفاضلية   </w:t>
      </w:r>
    </w:p>
    <w:p w:rsidR="00344AE4" w:rsidRDefault="00344AE4" w:rsidP="003D0180">
      <w:pPr>
        <w:pStyle w:val="a8"/>
        <w:rPr>
          <w:b/>
          <w:bCs/>
          <w:color w:val="00B050"/>
          <w:sz w:val="24"/>
          <w:szCs w:val="24"/>
          <w:u w:val="single"/>
        </w:rPr>
      </w:pPr>
    </w:p>
    <w:p w:rsidR="00344AE4" w:rsidRPr="001E7864" w:rsidRDefault="00344AE4" w:rsidP="00344AE4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تستفيد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بعض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مفاهيم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علم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الاقتصاد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مثل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>:</w:t>
      </w:r>
    </w:p>
    <w:p w:rsidR="00344AE4" w:rsidRPr="002818C1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 - </w:t>
      </w:r>
      <w:r w:rsidRPr="00AB027E">
        <w:rPr>
          <w:rFonts w:ascii="Arial" w:hAnsi="Arial" w:hint="cs"/>
          <w:sz w:val="24"/>
          <w:szCs w:val="24"/>
          <w:rtl/>
        </w:rPr>
        <w:t>مفهوم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المشاركة</w:t>
      </w:r>
    </w:p>
    <w:p w:rsidR="00344AE4" w:rsidRPr="002818C1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ب</w:t>
      </w:r>
      <w:r w:rsidRPr="002818C1">
        <w:rPr>
          <w:rFonts w:cs="Calibri"/>
          <w:sz w:val="24"/>
          <w:szCs w:val="24"/>
          <w:rtl/>
        </w:rPr>
        <w:t xml:space="preserve"> – </w:t>
      </w:r>
      <w:r w:rsidRPr="00AB027E">
        <w:rPr>
          <w:rFonts w:ascii="Arial" w:hAnsi="Arial" w:hint="cs"/>
          <w:sz w:val="24"/>
          <w:szCs w:val="24"/>
          <w:rtl/>
        </w:rPr>
        <w:t>مفهوم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نظرية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الاحتمالات</w:t>
      </w:r>
    </w:p>
    <w:p w:rsidR="00344AE4" w:rsidRPr="00390750" w:rsidRDefault="00344AE4" w:rsidP="00344AE4">
      <w:pPr>
        <w:pStyle w:val="a8"/>
        <w:rPr>
          <w:rFonts w:ascii="Arial" w:hAnsi="Arial"/>
          <w:sz w:val="24"/>
          <w:szCs w:val="24"/>
        </w:rPr>
      </w:pPr>
      <w:r w:rsidRPr="00390750">
        <w:rPr>
          <w:rFonts w:ascii="Arial" w:hAnsi="Arial" w:hint="cs"/>
          <w:sz w:val="24"/>
          <w:szCs w:val="24"/>
          <w:rtl/>
        </w:rPr>
        <w:t>ج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مفهوم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التكلفة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التفاضلية</w:t>
      </w:r>
    </w:p>
    <w:p w:rsidR="00344AE4" w:rsidRDefault="00344AE4" w:rsidP="003D0180">
      <w:pPr>
        <w:pStyle w:val="a8"/>
        <w:rPr>
          <w:b/>
          <w:bCs/>
          <w:color w:val="00B050"/>
          <w:sz w:val="24"/>
          <w:szCs w:val="24"/>
          <w:u w:val="single"/>
        </w:rPr>
      </w:pPr>
    </w:p>
    <w:p w:rsidR="00344AE4" w:rsidRPr="004838E2" w:rsidRDefault="00344AE4" w:rsidP="00344AE4">
      <w:pPr>
        <w:rPr>
          <w:b/>
          <w:bCs/>
          <w:color w:val="7030A0"/>
          <w:rtl/>
        </w:rPr>
      </w:pPr>
      <w:r w:rsidRPr="004838E2">
        <w:rPr>
          <w:rFonts w:hint="cs"/>
          <w:b/>
          <w:bCs/>
          <w:color w:val="7030A0"/>
          <w:rtl/>
        </w:rPr>
        <w:t>من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المفاهيم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التي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تستخدمها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المحاسبة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الإدارية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والتي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تنسب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الى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علم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الأساليب</w:t>
      </w:r>
      <w:r w:rsidRPr="004838E2">
        <w:rPr>
          <w:b/>
          <w:bCs/>
          <w:color w:val="7030A0"/>
          <w:rtl/>
        </w:rPr>
        <w:t xml:space="preserve"> </w:t>
      </w:r>
      <w:proofErr w:type="gramStart"/>
      <w:r w:rsidRPr="004838E2">
        <w:rPr>
          <w:rFonts w:hint="cs"/>
          <w:b/>
          <w:bCs/>
          <w:color w:val="7030A0"/>
          <w:rtl/>
        </w:rPr>
        <w:t>الكمية</w:t>
      </w:r>
      <w:r w:rsidRPr="004838E2">
        <w:rPr>
          <w:b/>
          <w:bCs/>
          <w:color w:val="7030A0"/>
          <w:rtl/>
        </w:rPr>
        <w:t xml:space="preserve"> :</w:t>
      </w:r>
      <w:proofErr w:type="gramEnd"/>
    </w:p>
    <w:p w:rsidR="00344AE4" w:rsidRDefault="00344AE4" w:rsidP="00344AE4">
      <w:pPr>
        <w:pStyle w:val="a7"/>
        <w:numPr>
          <w:ilvl w:val="0"/>
          <w:numId w:val="57"/>
        </w:numPr>
        <w:rPr>
          <w:rtl/>
        </w:rPr>
      </w:pPr>
      <w:r w:rsidRPr="001246E3">
        <w:rPr>
          <w:rFonts w:hint="cs"/>
          <w:rtl/>
        </w:rPr>
        <w:t>الاحتمالات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والمشاركة</w:t>
      </w:r>
    </w:p>
    <w:p w:rsidR="00344AE4" w:rsidRPr="00390750" w:rsidRDefault="00344AE4" w:rsidP="00344AE4">
      <w:pPr>
        <w:pStyle w:val="a7"/>
        <w:numPr>
          <w:ilvl w:val="0"/>
          <w:numId w:val="57"/>
        </w:numPr>
        <w:rPr>
          <w:rtl/>
        </w:rPr>
      </w:pPr>
      <w:r w:rsidRPr="00390750">
        <w:rPr>
          <w:rFonts w:hint="cs"/>
          <w:rtl/>
        </w:rPr>
        <w:t>الاحتمالات</w:t>
      </w:r>
      <w:r w:rsidRPr="00390750">
        <w:rPr>
          <w:rtl/>
        </w:rPr>
        <w:t xml:space="preserve"> </w:t>
      </w:r>
      <w:r w:rsidRPr="00390750">
        <w:rPr>
          <w:rFonts w:hint="cs"/>
          <w:rtl/>
        </w:rPr>
        <w:t>وتحليل</w:t>
      </w:r>
      <w:r w:rsidRPr="00390750">
        <w:rPr>
          <w:rtl/>
        </w:rPr>
        <w:t xml:space="preserve"> </w:t>
      </w:r>
      <w:r w:rsidRPr="00390750">
        <w:rPr>
          <w:rFonts w:hint="cs"/>
          <w:rtl/>
        </w:rPr>
        <w:t>التعادل</w:t>
      </w:r>
    </w:p>
    <w:p w:rsidR="00344AE4" w:rsidRDefault="00344AE4" w:rsidP="00344AE4">
      <w:pPr>
        <w:pStyle w:val="a7"/>
        <w:numPr>
          <w:ilvl w:val="0"/>
          <w:numId w:val="57"/>
        </w:numPr>
        <w:rPr>
          <w:rtl/>
        </w:rPr>
      </w:pPr>
      <w:r w:rsidRPr="001246E3">
        <w:rPr>
          <w:rFonts w:hint="cs"/>
          <w:rtl/>
        </w:rPr>
        <w:t>الاحتمالات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والتكلفة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الحدية</w:t>
      </w:r>
    </w:p>
    <w:p w:rsidR="00344AE4" w:rsidRDefault="00344AE4" w:rsidP="00344AE4">
      <w:pPr>
        <w:pStyle w:val="a7"/>
        <w:numPr>
          <w:ilvl w:val="0"/>
          <w:numId w:val="57"/>
        </w:numPr>
      </w:pPr>
      <w:r w:rsidRPr="001246E3">
        <w:rPr>
          <w:rFonts w:hint="cs"/>
          <w:rtl/>
        </w:rPr>
        <w:t>الاحتمالات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والتكلفة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التفاضلية</w:t>
      </w:r>
    </w:p>
    <w:p w:rsidR="00344AE4" w:rsidRDefault="00344AE4" w:rsidP="00344AE4">
      <w:pPr>
        <w:shd w:val="clear" w:color="auto" w:fill="FFFFFF"/>
        <w:spacing w:after="0" w:line="240" w:lineRule="auto"/>
        <w:rPr>
          <w:b/>
          <w:bCs/>
          <w:color w:val="F79646" w:themeColor="accent6"/>
          <w:sz w:val="24"/>
          <w:szCs w:val="24"/>
          <w:rtl/>
        </w:rPr>
      </w:pPr>
      <w:r w:rsidRPr="008956A0">
        <w:rPr>
          <w:b/>
          <w:bCs/>
          <w:color w:val="F79646" w:themeColor="accent6"/>
          <w:sz w:val="24"/>
          <w:szCs w:val="24"/>
          <w:rtl/>
        </w:rPr>
        <w:t xml:space="preserve">من المفاهيم التي تستخدمها المحاسبة الادارية في تطبيقاتها مفهوم المشاركة ومفهوم </w:t>
      </w:r>
      <w:proofErr w:type="spellStart"/>
      <w:proofErr w:type="gramStart"/>
      <w:r w:rsidRPr="008956A0">
        <w:rPr>
          <w:b/>
          <w:bCs/>
          <w:color w:val="F79646" w:themeColor="accent6"/>
          <w:sz w:val="24"/>
          <w:szCs w:val="24"/>
          <w:rtl/>
        </w:rPr>
        <w:t>الحوافز،وهذة</w:t>
      </w:r>
      <w:proofErr w:type="spellEnd"/>
      <w:proofErr w:type="gramEnd"/>
      <w:r w:rsidRPr="008956A0">
        <w:rPr>
          <w:b/>
          <w:bCs/>
          <w:color w:val="F79646" w:themeColor="accent6"/>
          <w:sz w:val="24"/>
          <w:szCs w:val="24"/>
          <w:rtl/>
        </w:rPr>
        <w:t xml:space="preserve"> المفاهيم تنسب في الأساس الى:</w:t>
      </w:r>
    </w:p>
    <w:p w:rsidR="00344AE4" w:rsidRPr="00466681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</w:p>
    <w:p w:rsidR="00344AE4" w:rsidRPr="008956A0" w:rsidRDefault="00344AE4" w:rsidP="00344AE4">
      <w:pPr>
        <w:pStyle w:val="a7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العلوم الاقتصادية.</w:t>
      </w:r>
    </w:p>
    <w:p w:rsidR="00344AE4" w:rsidRPr="00390750" w:rsidRDefault="00344AE4" w:rsidP="00344AE4">
      <w:pPr>
        <w:pStyle w:val="a7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390750">
        <w:rPr>
          <w:rFonts w:ascii="Arial" w:eastAsia="Times New Roman" w:hAnsi="Arial"/>
          <w:sz w:val="24"/>
          <w:szCs w:val="24"/>
          <w:rtl/>
        </w:rPr>
        <w:t>العلوم السلوكية.</w:t>
      </w:r>
    </w:p>
    <w:p w:rsidR="00344AE4" w:rsidRPr="008956A0" w:rsidRDefault="00344AE4" w:rsidP="00344AE4">
      <w:pPr>
        <w:pStyle w:val="a7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علم الأساليب الكمية.</w:t>
      </w:r>
    </w:p>
    <w:p w:rsidR="00344AE4" w:rsidRDefault="00344AE4" w:rsidP="00344AE4">
      <w:pPr>
        <w:pStyle w:val="a7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8956A0">
        <w:rPr>
          <w:rFonts w:ascii="Arial" w:eastAsia="Times New Roman" w:hAnsi="Arial"/>
          <w:sz w:val="24"/>
          <w:szCs w:val="24"/>
          <w:rtl/>
        </w:rPr>
        <w:t>العلوم المحاسبية.</w:t>
      </w:r>
    </w:p>
    <w:p w:rsidR="00344AE4" w:rsidRPr="00344AE4" w:rsidRDefault="00344AE4" w:rsidP="00344AE4">
      <w:pPr>
        <w:pStyle w:val="a7"/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المفاهيم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تستخدمها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المحاسبة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الإدارية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في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ومفهوم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تكلفة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الفرصة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البديلة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وهي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تنسب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في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الأساس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الى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>: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</w:pP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00B050"/>
          <w:sz w:val="24"/>
          <w:szCs w:val="24"/>
        </w:rPr>
      </w:pPr>
      <w:r w:rsidRPr="005012B8">
        <w:rPr>
          <w:rFonts w:asciiTheme="minorBidi" w:hAnsiTheme="minorBidi" w:cstheme="minorBidi" w:hint="cs"/>
          <w:b/>
          <w:bCs/>
          <w:sz w:val="24"/>
          <w:szCs w:val="24"/>
          <w:rtl/>
          <w:lang w:val="en-CA"/>
        </w:rPr>
        <w:t>1</w:t>
      </w:r>
      <w:r w:rsidRPr="00390750">
        <w:rPr>
          <w:rFonts w:asciiTheme="minorBidi" w:hAnsiTheme="minorBidi" w:cstheme="minorBidi" w:hint="cs"/>
          <w:sz w:val="24"/>
          <w:szCs w:val="24"/>
          <w:rtl/>
          <w:lang w:val="en-CA"/>
        </w:rPr>
        <w:t>)</w:t>
      </w:r>
      <w:r w:rsidRPr="00390750">
        <w:rPr>
          <w:rFonts w:asciiTheme="minorBidi" w:hAnsiTheme="minorBidi" w:cstheme="minorBidi"/>
          <w:sz w:val="24"/>
          <w:szCs w:val="24"/>
        </w:rPr>
        <w:t xml:space="preserve"> </w:t>
      </w:r>
      <w:r w:rsidRPr="00390750">
        <w:rPr>
          <w:rFonts w:asciiTheme="minorBidi" w:hAnsiTheme="minorBidi" w:cstheme="minorBidi"/>
          <w:sz w:val="24"/>
          <w:szCs w:val="24"/>
          <w:rtl/>
        </w:rPr>
        <w:t>العلوم</w:t>
      </w:r>
      <w:r w:rsidRPr="00390750">
        <w:rPr>
          <w:rFonts w:asciiTheme="minorBidi" w:hAnsiTheme="minorBidi" w:cstheme="minorBidi"/>
          <w:sz w:val="24"/>
          <w:szCs w:val="24"/>
        </w:rPr>
        <w:t xml:space="preserve"> </w:t>
      </w:r>
      <w:r w:rsidRPr="00390750">
        <w:rPr>
          <w:rFonts w:asciiTheme="minorBidi" w:hAnsiTheme="minorBidi" w:cstheme="minorBidi"/>
          <w:sz w:val="24"/>
          <w:szCs w:val="24"/>
          <w:rtl/>
        </w:rPr>
        <w:t>الاقتصادية</w:t>
      </w:r>
      <w:r w:rsidRPr="00390750">
        <w:rPr>
          <w:rFonts w:asciiTheme="minorBidi" w:hAnsiTheme="minorBidi" w:cstheme="minorBidi"/>
          <w:b/>
          <w:bCs/>
          <w:sz w:val="24"/>
          <w:szCs w:val="24"/>
        </w:rPr>
        <w:t xml:space="preserve"> 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2)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السلوكية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3)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الأساليب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proofErr w:type="gramStart"/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الكميه</w:t>
      </w:r>
      <w:proofErr w:type="gramEnd"/>
    </w:p>
    <w:p w:rsidR="00344AE4" w:rsidRPr="00344AE4" w:rsidRDefault="00344AE4" w:rsidP="00344AE4">
      <w:pPr>
        <w:rPr>
          <w:rtl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4)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المحاسبية</w:t>
      </w:r>
    </w:p>
    <w:p w:rsidR="00451C10" w:rsidRPr="003D0180" w:rsidRDefault="00451C10" w:rsidP="003D0180">
      <w:pPr>
        <w:pStyle w:val="a8"/>
        <w:rPr>
          <w:rFonts w:ascii="Arial" w:hAnsi="Arial"/>
          <w:sz w:val="24"/>
          <w:szCs w:val="24"/>
          <w:rtl/>
        </w:rPr>
      </w:pPr>
    </w:p>
    <w:p w:rsidR="00804600" w:rsidRPr="003D0180" w:rsidRDefault="003D0180" w:rsidP="003D0180">
      <w:pPr>
        <w:pStyle w:val="a8"/>
        <w:rPr>
          <w:rFonts w:asciiTheme="minorBidi" w:hAnsiTheme="minorBidi" w:cstheme="minorBidi"/>
          <w:b/>
          <w:bCs/>
          <w:color w:val="FF0000"/>
          <w:sz w:val="24"/>
          <w:szCs w:val="24"/>
          <w:rtl/>
        </w:rPr>
      </w:pPr>
      <w:r w:rsidRPr="003D0180">
        <w:rPr>
          <w:rFonts w:asciiTheme="minorBidi" w:hAnsiTheme="minorBidi" w:cstheme="minorBidi"/>
          <w:b/>
          <w:bCs/>
          <w:color w:val="FF0000"/>
          <w:sz w:val="24"/>
          <w:szCs w:val="24"/>
          <w:rtl/>
        </w:rPr>
        <w:t xml:space="preserve"> </w:t>
      </w:r>
      <w:r w:rsidR="00804600" w:rsidRPr="003D0180">
        <w:rPr>
          <w:rFonts w:asciiTheme="minorBidi" w:hAnsiTheme="minorBidi" w:cstheme="minorBidi"/>
          <w:b/>
          <w:bCs/>
          <w:color w:val="FF0000"/>
          <w:sz w:val="24"/>
          <w:szCs w:val="24"/>
          <w:rtl/>
        </w:rPr>
        <w:t>دور المحاسبة الإدارية داخل المنشأة يهدف الى:</w:t>
      </w:r>
    </w:p>
    <w:p w:rsidR="00804600" w:rsidRPr="003D0180" w:rsidRDefault="00804600" w:rsidP="003D0180">
      <w:pPr>
        <w:pStyle w:val="a8"/>
        <w:rPr>
          <w:rFonts w:asciiTheme="minorBidi" w:hAnsiTheme="minorBidi" w:cstheme="minorBidi"/>
          <w:sz w:val="24"/>
          <w:szCs w:val="24"/>
          <w:rtl/>
        </w:rPr>
      </w:pPr>
      <w:r w:rsidRPr="003D0180">
        <w:rPr>
          <w:rFonts w:asciiTheme="minorBidi" w:hAnsiTheme="minorBidi" w:cstheme="minorBidi"/>
          <w:sz w:val="24"/>
          <w:szCs w:val="24"/>
          <w:rtl/>
        </w:rPr>
        <w:lastRenderedPageBreak/>
        <w:t xml:space="preserve">أ </w:t>
      </w:r>
      <w:proofErr w:type="gramStart"/>
      <w:r w:rsidRPr="003D0180">
        <w:rPr>
          <w:rFonts w:asciiTheme="minorBidi" w:hAnsiTheme="minorBidi" w:cstheme="minorBidi"/>
          <w:sz w:val="24"/>
          <w:szCs w:val="24"/>
          <w:rtl/>
        </w:rPr>
        <w:t>- ابتكار</w:t>
      </w:r>
      <w:proofErr w:type="gramEnd"/>
      <w:r w:rsidRPr="003D0180">
        <w:rPr>
          <w:rFonts w:asciiTheme="minorBidi" w:hAnsiTheme="minorBidi" w:cstheme="minorBidi"/>
          <w:sz w:val="24"/>
          <w:szCs w:val="24"/>
          <w:rtl/>
        </w:rPr>
        <w:t xml:space="preserve"> العديد من الأساليب والأدوات مثل الموازنات والتكاليف المعيارية</w:t>
      </w:r>
    </w:p>
    <w:p w:rsidR="00804600" w:rsidRPr="00390750" w:rsidRDefault="00804600" w:rsidP="003D0180">
      <w:pPr>
        <w:pStyle w:val="a8"/>
        <w:rPr>
          <w:rFonts w:asciiTheme="minorBidi" w:hAnsiTheme="minorBidi" w:cstheme="minorBidi"/>
          <w:color w:val="00B050"/>
          <w:sz w:val="24"/>
          <w:szCs w:val="24"/>
          <w:rtl/>
        </w:rPr>
      </w:pPr>
      <w:r w:rsidRPr="00390750">
        <w:rPr>
          <w:rFonts w:asciiTheme="minorBidi" w:hAnsiTheme="minorBidi" w:cstheme="minorBidi"/>
          <w:sz w:val="24"/>
          <w:szCs w:val="24"/>
          <w:rtl/>
        </w:rPr>
        <w:t>ب – توفير المعلومات اللازمة للتخطيط والرقابة واتخاذ القرارات</w:t>
      </w:r>
    </w:p>
    <w:p w:rsidR="00804600" w:rsidRPr="003D0180" w:rsidRDefault="00804600" w:rsidP="003D0180">
      <w:pPr>
        <w:pStyle w:val="a8"/>
        <w:rPr>
          <w:rFonts w:asciiTheme="minorBidi" w:hAnsiTheme="minorBidi" w:cstheme="minorBidi"/>
          <w:sz w:val="24"/>
          <w:szCs w:val="24"/>
          <w:rtl/>
        </w:rPr>
      </w:pPr>
      <w:r w:rsidRPr="003D0180">
        <w:rPr>
          <w:rFonts w:asciiTheme="minorBidi" w:hAnsiTheme="minorBidi" w:cstheme="minorBidi"/>
          <w:sz w:val="24"/>
          <w:szCs w:val="24"/>
          <w:rtl/>
        </w:rPr>
        <w:t xml:space="preserve">ج </w:t>
      </w:r>
      <w:proofErr w:type="gramStart"/>
      <w:r w:rsidRPr="003D0180">
        <w:rPr>
          <w:rFonts w:asciiTheme="minorBidi" w:hAnsiTheme="minorBidi" w:cstheme="minorBidi"/>
          <w:sz w:val="24"/>
          <w:szCs w:val="24"/>
          <w:rtl/>
        </w:rPr>
        <w:t>- الاحتفاظ</w:t>
      </w:r>
      <w:proofErr w:type="gramEnd"/>
      <w:r w:rsidRPr="003D0180">
        <w:rPr>
          <w:rFonts w:asciiTheme="minorBidi" w:hAnsiTheme="minorBidi" w:cstheme="minorBidi"/>
          <w:sz w:val="24"/>
          <w:szCs w:val="24"/>
          <w:rtl/>
        </w:rPr>
        <w:t xml:space="preserve"> بالسجلات المحاسبية التي تبين جميع عمليات المنشأة</w:t>
      </w:r>
    </w:p>
    <w:p w:rsidR="00804600" w:rsidRPr="003D0180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3D0180">
        <w:rPr>
          <w:rFonts w:asciiTheme="minorBidi" w:hAnsiTheme="minorBidi" w:cstheme="minorBidi"/>
          <w:sz w:val="24"/>
          <w:szCs w:val="24"/>
          <w:rtl/>
        </w:rPr>
        <w:t xml:space="preserve">د </w:t>
      </w:r>
      <w:proofErr w:type="gramStart"/>
      <w:r w:rsidRPr="003D0180">
        <w:rPr>
          <w:rFonts w:asciiTheme="minorBidi" w:hAnsiTheme="minorBidi" w:cstheme="minorBidi"/>
          <w:sz w:val="24"/>
          <w:szCs w:val="24"/>
          <w:rtl/>
        </w:rPr>
        <w:t>- لا</w:t>
      </w:r>
      <w:proofErr w:type="gramEnd"/>
      <w:r w:rsidRPr="003D0180">
        <w:rPr>
          <w:rFonts w:asciiTheme="minorBidi" w:hAnsiTheme="minorBidi" w:cstheme="minorBidi"/>
          <w:sz w:val="24"/>
          <w:szCs w:val="24"/>
          <w:rtl/>
        </w:rPr>
        <w:t xml:space="preserve"> شيء مما سبق</w:t>
      </w:r>
      <w:r w:rsidR="009D43B6" w:rsidRPr="003D0180">
        <w:rPr>
          <w:rFonts w:cs="Calibri"/>
          <w:sz w:val="24"/>
          <w:szCs w:val="24"/>
          <w:rtl/>
        </w:rPr>
        <w:t xml:space="preserve"> </w:t>
      </w:r>
    </w:p>
    <w:p w:rsidR="003D0180" w:rsidRPr="002818C1" w:rsidRDefault="003D0180" w:rsidP="003D0180">
      <w:pPr>
        <w:pStyle w:val="a8"/>
        <w:rPr>
          <w:rFonts w:cs="Calibri"/>
          <w:sz w:val="24"/>
          <w:szCs w:val="24"/>
          <w:rtl/>
        </w:rPr>
      </w:pPr>
    </w:p>
    <w:p w:rsidR="00804600" w:rsidRPr="003D0180" w:rsidRDefault="00804600" w:rsidP="003D0180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توفر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معلومات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تخدم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الإدارة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مجال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>: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 </w:t>
      </w:r>
      <w:proofErr w:type="gramStart"/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التخطيط</w:t>
      </w:r>
      <w:proofErr w:type="gramEnd"/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ب</w:t>
      </w:r>
      <w:r w:rsidRPr="002818C1">
        <w:rPr>
          <w:rFonts w:cs="Calibri"/>
          <w:sz w:val="24"/>
          <w:szCs w:val="24"/>
          <w:rtl/>
        </w:rPr>
        <w:t xml:space="preserve"> – </w:t>
      </w:r>
      <w:r w:rsidRPr="00AB027E">
        <w:rPr>
          <w:rFonts w:ascii="Arial" w:hAnsi="Arial" w:hint="cs"/>
          <w:sz w:val="24"/>
          <w:szCs w:val="24"/>
          <w:rtl/>
        </w:rPr>
        <w:t>الرقابة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وتقييم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الأداء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ج</w:t>
      </w:r>
      <w:r w:rsidRPr="002818C1">
        <w:rPr>
          <w:rFonts w:cs="Calibri"/>
          <w:sz w:val="24"/>
          <w:szCs w:val="24"/>
          <w:rtl/>
        </w:rPr>
        <w:t xml:space="preserve"> </w:t>
      </w:r>
      <w:proofErr w:type="gramStart"/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اتخاذ</w:t>
      </w:r>
      <w:proofErr w:type="gramEnd"/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القرارات</w:t>
      </w:r>
    </w:p>
    <w:p w:rsidR="00804600" w:rsidRPr="00390750" w:rsidRDefault="00804600" w:rsidP="003D0180">
      <w:pPr>
        <w:pStyle w:val="a8"/>
        <w:rPr>
          <w:rFonts w:ascii="Arial" w:hAnsi="Arial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د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جميع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ما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سبق</w:t>
      </w:r>
    </w:p>
    <w:p w:rsidR="003D0180" w:rsidRPr="003D0180" w:rsidRDefault="003D0180" w:rsidP="003D0180">
      <w:pPr>
        <w:pStyle w:val="a8"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804600" w:rsidRPr="003D0180" w:rsidRDefault="00804600" w:rsidP="003D0180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تتصف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بالخصائص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التالية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D0180">
        <w:rPr>
          <w:rFonts w:ascii="Arial" w:hAnsi="Arial" w:hint="cs"/>
          <w:b/>
          <w:bCs/>
          <w:color w:val="FF0000"/>
          <w:sz w:val="24"/>
          <w:szCs w:val="24"/>
          <w:rtl/>
        </w:rPr>
        <w:t>عدا</w:t>
      </w:r>
      <w:r w:rsidRPr="003D0180">
        <w:rPr>
          <w:rFonts w:cs="Calibri"/>
          <w:b/>
          <w:bCs/>
          <w:color w:val="FF0000"/>
          <w:sz w:val="24"/>
          <w:szCs w:val="24"/>
          <w:rtl/>
        </w:rPr>
        <w:t>: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proofErr w:type="gramStart"/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تعتبر</w:t>
      </w:r>
      <w:proofErr w:type="gramEnd"/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محاسبة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تحليلية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proofErr w:type="gramStart"/>
      <w:r w:rsidRPr="00AB027E">
        <w:rPr>
          <w:rFonts w:ascii="Arial" w:hAnsi="Arial" w:hint="cs"/>
          <w:sz w:val="24"/>
          <w:szCs w:val="24"/>
          <w:rtl/>
        </w:rPr>
        <w:t>ب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تعتبر</w:t>
      </w:r>
      <w:proofErr w:type="gramEnd"/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محاسبة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Pr="00390750" w:rsidRDefault="00804600" w:rsidP="003D0180">
      <w:pPr>
        <w:pStyle w:val="a8"/>
        <w:rPr>
          <w:rFonts w:cs="Calibri"/>
          <w:sz w:val="24"/>
          <w:szCs w:val="24"/>
          <w:rtl/>
        </w:rPr>
      </w:pPr>
      <w:proofErr w:type="gramStart"/>
      <w:r w:rsidRPr="00390750">
        <w:rPr>
          <w:rFonts w:ascii="Arial" w:hAnsi="Arial" w:hint="cs"/>
          <w:sz w:val="24"/>
          <w:szCs w:val="24"/>
          <w:rtl/>
        </w:rPr>
        <w:t>ج</w:t>
      </w:r>
      <w:r w:rsidRPr="00390750">
        <w:rPr>
          <w:rFonts w:cs="Calibri"/>
          <w:sz w:val="24"/>
          <w:szCs w:val="24"/>
          <w:rtl/>
        </w:rPr>
        <w:t xml:space="preserve">- </w:t>
      </w:r>
      <w:r w:rsidRPr="00390750">
        <w:rPr>
          <w:rFonts w:ascii="Arial" w:hAnsi="Arial" w:hint="cs"/>
          <w:sz w:val="24"/>
          <w:szCs w:val="24"/>
          <w:rtl/>
        </w:rPr>
        <w:t>تعتبر</w:t>
      </w:r>
      <w:proofErr w:type="gramEnd"/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محاسبة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الزامية</w:t>
      </w:r>
    </w:p>
    <w:p w:rsidR="00804600" w:rsidRDefault="00804600" w:rsidP="003D0180">
      <w:pPr>
        <w:pStyle w:val="a8"/>
        <w:rPr>
          <w:rFonts w:cs="Calibri"/>
          <w:sz w:val="24"/>
          <w:szCs w:val="24"/>
        </w:rPr>
      </w:pPr>
      <w:r w:rsidRPr="00AB027E">
        <w:rPr>
          <w:rFonts w:ascii="Arial" w:hAnsi="Arial" w:hint="cs"/>
          <w:sz w:val="24"/>
          <w:szCs w:val="24"/>
          <w:rtl/>
        </w:rPr>
        <w:t>د</w:t>
      </w:r>
      <w:r w:rsidRPr="002818C1">
        <w:rPr>
          <w:rFonts w:cs="Calibri"/>
          <w:sz w:val="24"/>
          <w:szCs w:val="24"/>
          <w:rtl/>
        </w:rPr>
        <w:t xml:space="preserve"> </w:t>
      </w:r>
      <w:proofErr w:type="gramStart"/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تعتبر</w:t>
      </w:r>
      <w:proofErr w:type="gramEnd"/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محاسبة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داخلية</w:t>
      </w:r>
      <w:r w:rsidR="009D43B6" w:rsidRPr="002818C1">
        <w:rPr>
          <w:rFonts w:cs="Calibri"/>
          <w:sz w:val="24"/>
          <w:szCs w:val="24"/>
          <w:rtl/>
        </w:rPr>
        <w:t xml:space="preserve"> </w:t>
      </w:r>
    </w:p>
    <w:p w:rsidR="00344AE4" w:rsidRDefault="00344AE4" w:rsidP="003D0180">
      <w:pPr>
        <w:pStyle w:val="a8"/>
        <w:rPr>
          <w:rFonts w:cs="Calibri"/>
          <w:sz w:val="24"/>
          <w:szCs w:val="24"/>
        </w:rPr>
      </w:pPr>
    </w:p>
    <w:p w:rsidR="00344AE4" w:rsidRPr="004D274A" w:rsidRDefault="00344AE4" w:rsidP="00344AE4">
      <w:pPr>
        <w:rPr>
          <w:b/>
          <w:bCs/>
          <w:color w:val="7030A0"/>
          <w:sz w:val="24"/>
          <w:szCs w:val="24"/>
          <w:rtl/>
        </w:rPr>
      </w:pPr>
      <w:r w:rsidRPr="004D274A">
        <w:rPr>
          <w:rFonts w:hint="cs"/>
          <w:b/>
          <w:bCs/>
          <w:color w:val="7030A0"/>
          <w:sz w:val="24"/>
          <w:szCs w:val="24"/>
          <w:rtl/>
        </w:rPr>
        <w:t>من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خصائص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المحاسبة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الإدارية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التالي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ماعدا</w:t>
      </w:r>
      <w:r w:rsidRPr="004D274A">
        <w:rPr>
          <w:b/>
          <w:bCs/>
          <w:color w:val="7030A0"/>
          <w:sz w:val="24"/>
          <w:szCs w:val="24"/>
          <w:rtl/>
        </w:rPr>
        <w:t>:</w:t>
      </w:r>
    </w:p>
    <w:p w:rsidR="00344AE4" w:rsidRDefault="00344AE4" w:rsidP="00344AE4">
      <w:pPr>
        <w:pStyle w:val="a7"/>
        <w:numPr>
          <w:ilvl w:val="0"/>
          <w:numId w:val="58"/>
        </w:numPr>
        <w:rPr>
          <w:rtl/>
        </w:rPr>
      </w:pPr>
      <w:r w:rsidRPr="001246E3">
        <w:rPr>
          <w:rFonts w:hint="cs"/>
          <w:rtl/>
        </w:rPr>
        <w:t>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تحليلية</w:t>
      </w:r>
    </w:p>
    <w:p w:rsidR="00344AE4" w:rsidRPr="00390750" w:rsidRDefault="00344AE4" w:rsidP="00344AE4">
      <w:pPr>
        <w:pStyle w:val="a7"/>
        <w:numPr>
          <w:ilvl w:val="0"/>
          <w:numId w:val="58"/>
        </w:numPr>
        <w:rPr>
          <w:rtl/>
        </w:rPr>
      </w:pPr>
      <w:r w:rsidRPr="00390750">
        <w:rPr>
          <w:rFonts w:hint="cs"/>
          <w:rtl/>
        </w:rPr>
        <w:t>محاسبة</w:t>
      </w:r>
      <w:r w:rsidRPr="00390750">
        <w:rPr>
          <w:rtl/>
        </w:rPr>
        <w:t xml:space="preserve"> </w:t>
      </w:r>
      <w:r w:rsidRPr="00390750">
        <w:rPr>
          <w:rFonts w:hint="cs"/>
          <w:rtl/>
        </w:rPr>
        <w:t>ابتكارية</w:t>
      </w:r>
    </w:p>
    <w:p w:rsidR="00344AE4" w:rsidRDefault="00344AE4" w:rsidP="00344AE4">
      <w:pPr>
        <w:pStyle w:val="a7"/>
        <w:numPr>
          <w:ilvl w:val="0"/>
          <w:numId w:val="58"/>
        </w:numPr>
        <w:rPr>
          <w:rtl/>
        </w:rPr>
      </w:pPr>
      <w:r w:rsidRPr="001246E3">
        <w:rPr>
          <w:rFonts w:hint="cs"/>
          <w:rtl/>
        </w:rPr>
        <w:t>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داخلية</w:t>
      </w:r>
    </w:p>
    <w:p w:rsidR="00344AE4" w:rsidRDefault="00344AE4" w:rsidP="00344AE4">
      <w:pPr>
        <w:pStyle w:val="a7"/>
        <w:numPr>
          <w:ilvl w:val="0"/>
          <w:numId w:val="58"/>
        </w:numPr>
        <w:rPr>
          <w:rtl/>
        </w:rPr>
      </w:pPr>
      <w:r w:rsidRPr="001246E3">
        <w:rPr>
          <w:rFonts w:hint="cs"/>
          <w:rtl/>
        </w:rPr>
        <w:t>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موقفيه</w:t>
      </w:r>
    </w:p>
    <w:p w:rsidR="00344AE4" w:rsidRPr="00793CE6" w:rsidRDefault="00344AE4" w:rsidP="00344AE4">
      <w:pPr>
        <w:rPr>
          <w:b/>
          <w:bCs/>
          <w:color w:val="F79646" w:themeColor="accent6"/>
          <w:sz w:val="24"/>
          <w:szCs w:val="24"/>
        </w:rPr>
      </w:pPr>
      <w:r w:rsidRPr="00793CE6">
        <w:rPr>
          <w:b/>
          <w:bCs/>
          <w:color w:val="F79646" w:themeColor="accent6"/>
          <w:sz w:val="24"/>
          <w:szCs w:val="24"/>
          <w:rtl/>
        </w:rPr>
        <w:t xml:space="preserve">تتصف المحاسبة الادارية بمجموعة من الخصائص منها </w:t>
      </w:r>
      <w:proofErr w:type="gramStart"/>
      <w:r w:rsidRPr="00793CE6">
        <w:rPr>
          <w:b/>
          <w:bCs/>
          <w:color w:val="F79646" w:themeColor="accent6"/>
          <w:sz w:val="24"/>
          <w:szCs w:val="24"/>
          <w:rtl/>
        </w:rPr>
        <w:t>التالي :</w:t>
      </w:r>
      <w:proofErr w:type="gramEnd"/>
    </w:p>
    <w:p w:rsidR="00344AE4" w:rsidRPr="004D274A" w:rsidRDefault="00344AE4" w:rsidP="00344AE4">
      <w:pPr>
        <w:pStyle w:val="a7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ابتكارية.</w:t>
      </w:r>
    </w:p>
    <w:p w:rsidR="00344AE4" w:rsidRPr="004D274A" w:rsidRDefault="00344AE4" w:rsidP="00344AE4">
      <w:pPr>
        <w:pStyle w:val="a7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اجمالية.</w:t>
      </w:r>
    </w:p>
    <w:p w:rsidR="00344AE4" w:rsidRPr="00390750" w:rsidRDefault="00344AE4" w:rsidP="00344AE4">
      <w:pPr>
        <w:pStyle w:val="a7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390750">
        <w:rPr>
          <w:rFonts w:ascii="Arial" w:eastAsia="Times New Roman" w:hAnsi="Arial"/>
          <w:sz w:val="24"/>
          <w:szCs w:val="24"/>
          <w:rtl/>
        </w:rPr>
        <w:t xml:space="preserve">محاسبة </w:t>
      </w:r>
      <w:proofErr w:type="spellStart"/>
      <w:r w:rsidRPr="00390750">
        <w:rPr>
          <w:rFonts w:ascii="Arial" w:eastAsia="Times New Roman" w:hAnsi="Arial"/>
          <w:sz w:val="24"/>
          <w:szCs w:val="24"/>
          <w:rtl/>
        </w:rPr>
        <w:t>موقفية</w:t>
      </w:r>
      <w:proofErr w:type="spellEnd"/>
      <w:r w:rsidRPr="00390750">
        <w:rPr>
          <w:rFonts w:ascii="Arial" w:eastAsia="Times New Roman" w:hAnsi="Arial"/>
          <w:sz w:val="24"/>
          <w:szCs w:val="24"/>
          <w:rtl/>
        </w:rPr>
        <w:t>.</w:t>
      </w:r>
    </w:p>
    <w:p w:rsidR="00344AE4" w:rsidRDefault="00344AE4" w:rsidP="00344AE4">
      <w:pPr>
        <w:pStyle w:val="a7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الزامية.</w:t>
      </w:r>
    </w:p>
    <w:p w:rsidR="00344AE4" w:rsidRPr="004D274A" w:rsidRDefault="00344AE4" w:rsidP="00344AE4">
      <w:pPr>
        <w:pStyle w:val="a7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التالي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لا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يعتبر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خصائص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المحاسبة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الإدارية</w:t>
      </w:r>
    </w:p>
    <w:p w:rsidR="00344AE4" w:rsidRPr="00BC2670" w:rsidRDefault="00344AE4" w:rsidP="003A20E4">
      <w:pPr>
        <w:pStyle w:val="a7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تحليله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</w:p>
    <w:p w:rsidR="00344AE4" w:rsidRPr="00BC2670" w:rsidRDefault="00344AE4" w:rsidP="003A20E4">
      <w:pPr>
        <w:pStyle w:val="a7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موقفيه</w:t>
      </w:r>
    </w:p>
    <w:p w:rsidR="00344AE4" w:rsidRPr="00390750" w:rsidRDefault="00344AE4" w:rsidP="003A20E4">
      <w:pPr>
        <w:pStyle w:val="a7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FF0000"/>
          <w:sz w:val="24"/>
          <w:szCs w:val="24"/>
        </w:rPr>
        <w:t xml:space="preserve"> </w:t>
      </w:r>
      <w:r w:rsidRPr="00390750">
        <w:rPr>
          <w:rFonts w:asciiTheme="minorBidi" w:hAnsiTheme="minorBidi" w:cstheme="minorBidi"/>
          <w:sz w:val="24"/>
          <w:szCs w:val="24"/>
          <w:rtl/>
        </w:rPr>
        <w:t>ابتكاريه</w:t>
      </w:r>
      <w:r w:rsidRPr="00390750">
        <w:rPr>
          <w:rFonts w:asciiTheme="minorBidi" w:hAnsiTheme="minorBidi" w:cstheme="minorBidi"/>
          <w:color w:val="00B050"/>
          <w:sz w:val="24"/>
          <w:szCs w:val="24"/>
        </w:rPr>
        <w:t xml:space="preserve"> </w:t>
      </w:r>
    </w:p>
    <w:p w:rsidR="00344AE4" w:rsidRPr="00503F90" w:rsidRDefault="00344AE4" w:rsidP="003A20E4">
      <w:pPr>
        <w:pStyle w:val="a7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داخليه</w:t>
      </w:r>
    </w:p>
    <w:p w:rsidR="003D0180" w:rsidRPr="002818C1" w:rsidRDefault="003D0180" w:rsidP="003D0180">
      <w:pPr>
        <w:pStyle w:val="a8"/>
        <w:rPr>
          <w:rFonts w:cs="Calibri"/>
          <w:sz w:val="24"/>
          <w:szCs w:val="24"/>
          <w:rtl/>
        </w:rPr>
      </w:pPr>
    </w:p>
    <w:p w:rsidR="00804600" w:rsidRPr="001E7864" w:rsidRDefault="00804600" w:rsidP="003D0180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تساعد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توفير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المعلومات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عن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بدائل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القرار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وبالتالي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>: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زيادة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المعرفة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القضاء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على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عدم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التأكد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لدى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متخذ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Pr="00390750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ب</w:t>
      </w:r>
      <w:r w:rsidRPr="00390750">
        <w:rPr>
          <w:rFonts w:cs="Calibri"/>
          <w:sz w:val="24"/>
          <w:szCs w:val="24"/>
          <w:rtl/>
        </w:rPr>
        <w:t xml:space="preserve">- </w:t>
      </w:r>
      <w:r w:rsidRPr="00390750">
        <w:rPr>
          <w:rFonts w:ascii="Arial" w:hAnsi="Arial" w:hint="cs"/>
          <w:sz w:val="24"/>
          <w:szCs w:val="24"/>
          <w:rtl/>
        </w:rPr>
        <w:t>زيادة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درجة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المعرفة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وتخفيض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درجة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عدم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التأكد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لدى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متخذ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القرار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ج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تخفيض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المعرفة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وزيادة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عدم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التأكد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لدى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متخذ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Default="00804600" w:rsidP="003D0180">
      <w:pPr>
        <w:pStyle w:val="a8"/>
        <w:rPr>
          <w:rFonts w:ascii="Arial" w:hAnsi="Arial"/>
          <w:sz w:val="24"/>
          <w:szCs w:val="24"/>
        </w:rPr>
      </w:pPr>
      <w:r w:rsidRPr="00AB027E">
        <w:rPr>
          <w:rFonts w:ascii="Arial" w:hAnsi="Arial" w:hint="cs"/>
          <w:sz w:val="24"/>
          <w:szCs w:val="24"/>
          <w:rtl/>
        </w:rPr>
        <w:t>د</w:t>
      </w:r>
      <w:r w:rsidRPr="002818C1">
        <w:rPr>
          <w:rFonts w:cs="Calibri"/>
          <w:sz w:val="24"/>
          <w:szCs w:val="24"/>
          <w:rtl/>
        </w:rPr>
        <w:t xml:space="preserve"> - </w:t>
      </w:r>
      <w:r w:rsidRPr="00AB027E">
        <w:rPr>
          <w:rFonts w:ascii="Arial" w:hAnsi="Arial" w:hint="cs"/>
          <w:sz w:val="24"/>
          <w:szCs w:val="24"/>
          <w:rtl/>
        </w:rPr>
        <w:t>لا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شيء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مما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سبق</w:t>
      </w:r>
    </w:p>
    <w:p w:rsidR="00344AE4" w:rsidRDefault="00344AE4" w:rsidP="003D0180">
      <w:pPr>
        <w:pStyle w:val="a8"/>
        <w:rPr>
          <w:rFonts w:ascii="Arial" w:hAnsi="Arial"/>
          <w:sz w:val="24"/>
          <w:szCs w:val="24"/>
        </w:rPr>
      </w:pPr>
    </w:p>
    <w:p w:rsidR="00344AE4" w:rsidRDefault="00344AE4" w:rsidP="003D0180">
      <w:pPr>
        <w:pStyle w:val="a8"/>
        <w:rPr>
          <w:rFonts w:ascii="Arial" w:hAnsi="Arial"/>
          <w:sz w:val="24"/>
          <w:szCs w:val="24"/>
        </w:rPr>
      </w:pPr>
    </w:p>
    <w:p w:rsidR="00344AE4" w:rsidRDefault="00344AE4" w:rsidP="003D0180">
      <w:pPr>
        <w:pStyle w:val="a8"/>
        <w:rPr>
          <w:rFonts w:ascii="Arial" w:hAnsi="Arial"/>
          <w:sz w:val="24"/>
          <w:szCs w:val="24"/>
          <w:rtl/>
        </w:rPr>
      </w:pPr>
    </w:p>
    <w:p w:rsidR="001E7864" w:rsidRPr="002818C1" w:rsidRDefault="001E7864" w:rsidP="003D0180">
      <w:pPr>
        <w:pStyle w:val="a8"/>
        <w:rPr>
          <w:rFonts w:cs="Calibri"/>
          <w:sz w:val="24"/>
          <w:szCs w:val="24"/>
          <w:rtl/>
        </w:rPr>
      </w:pPr>
    </w:p>
    <w:p w:rsidR="00344AE4" w:rsidRPr="001E7864" w:rsidRDefault="00344AE4" w:rsidP="00344AE4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تساعد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توفير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معلومات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>:</w:t>
      </w:r>
    </w:p>
    <w:p w:rsidR="00344AE4" w:rsidRPr="002818C1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قصيرة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الأجل</w:t>
      </w:r>
    </w:p>
    <w:p w:rsidR="00344AE4" w:rsidRPr="002818C1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lastRenderedPageBreak/>
        <w:t>ب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متوسطة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الأجل</w:t>
      </w:r>
    </w:p>
    <w:p w:rsidR="00344AE4" w:rsidRPr="002818C1" w:rsidRDefault="00344AE4" w:rsidP="00344AE4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ج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طويلة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الأجل</w:t>
      </w:r>
    </w:p>
    <w:p w:rsidR="00344AE4" w:rsidRPr="00390750" w:rsidRDefault="00344AE4" w:rsidP="00344AE4">
      <w:pPr>
        <w:pStyle w:val="a8"/>
        <w:rPr>
          <w:rFonts w:cs="Calibri"/>
          <w:sz w:val="24"/>
          <w:szCs w:val="24"/>
        </w:rPr>
      </w:pPr>
      <w:r w:rsidRPr="00390750">
        <w:rPr>
          <w:rFonts w:ascii="Arial" w:hAnsi="Arial" w:hint="cs"/>
          <w:sz w:val="24"/>
          <w:szCs w:val="24"/>
          <w:rtl/>
        </w:rPr>
        <w:t>د</w:t>
      </w:r>
      <w:r w:rsidRPr="00390750">
        <w:rPr>
          <w:rFonts w:cs="Calibri"/>
          <w:sz w:val="24"/>
          <w:szCs w:val="24"/>
          <w:rtl/>
        </w:rPr>
        <w:t xml:space="preserve">- </w:t>
      </w:r>
      <w:r w:rsidRPr="00390750">
        <w:rPr>
          <w:rFonts w:ascii="Arial" w:hAnsi="Arial" w:hint="cs"/>
          <w:sz w:val="24"/>
          <w:szCs w:val="24"/>
          <w:rtl/>
        </w:rPr>
        <w:t>جميع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ما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سبق</w:t>
      </w:r>
    </w:p>
    <w:p w:rsidR="00344AE4" w:rsidRDefault="00344AE4" w:rsidP="003D0180">
      <w:pPr>
        <w:pStyle w:val="a8"/>
        <w:rPr>
          <w:rFonts w:cs="Calibri"/>
          <w:b/>
          <w:bCs/>
          <w:sz w:val="24"/>
          <w:szCs w:val="24"/>
          <w:u w:val="single"/>
        </w:rPr>
      </w:pPr>
    </w:p>
    <w:p w:rsidR="00804600" w:rsidRPr="00344AE4" w:rsidRDefault="00804600" w:rsidP="00344AE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يعتبر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تقييم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المعلومات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وتحديد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المعلومات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الملائمة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منها،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المعلومات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الملائمة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344AE4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344AE4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 - </w:t>
      </w:r>
      <w:r w:rsidRPr="00AB027E">
        <w:rPr>
          <w:rFonts w:ascii="Arial" w:hAnsi="Arial" w:hint="cs"/>
          <w:sz w:val="24"/>
          <w:szCs w:val="24"/>
          <w:rtl/>
        </w:rPr>
        <w:t>أهداف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المحاسبة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الإدارية</w:t>
      </w:r>
    </w:p>
    <w:p w:rsidR="00804600" w:rsidRPr="002818C1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ب</w:t>
      </w:r>
      <w:r w:rsidRPr="002818C1">
        <w:rPr>
          <w:rFonts w:cs="Calibri"/>
          <w:sz w:val="24"/>
          <w:szCs w:val="24"/>
          <w:rtl/>
        </w:rPr>
        <w:t xml:space="preserve"> – </w:t>
      </w:r>
      <w:r w:rsidRPr="00AB027E">
        <w:rPr>
          <w:rFonts w:ascii="Arial" w:hAnsi="Arial" w:hint="cs"/>
          <w:sz w:val="24"/>
          <w:szCs w:val="24"/>
          <w:rtl/>
        </w:rPr>
        <w:t>خصائص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المحاسبة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الإدارية</w:t>
      </w:r>
    </w:p>
    <w:p w:rsidR="00804600" w:rsidRPr="00390750" w:rsidRDefault="00804600" w:rsidP="003D0180">
      <w:pPr>
        <w:pStyle w:val="a8"/>
        <w:rPr>
          <w:rFonts w:cs="Calibri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ج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وظائف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المحاسبة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الإدارية</w:t>
      </w:r>
    </w:p>
    <w:p w:rsidR="00804600" w:rsidRDefault="00804600" w:rsidP="003D0180">
      <w:pPr>
        <w:pStyle w:val="a8"/>
        <w:rPr>
          <w:rFonts w:ascii="Arial" w:hAnsi="Arial"/>
          <w:sz w:val="24"/>
          <w:szCs w:val="24"/>
        </w:rPr>
      </w:pPr>
      <w:r w:rsidRPr="00AB027E">
        <w:rPr>
          <w:rFonts w:ascii="Arial" w:hAnsi="Arial" w:hint="cs"/>
          <w:sz w:val="24"/>
          <w:szCs w:val="24"/>
          <w:rtl/>
        </w:rPr>
        <w:t>د</w:t>
      </w:r>
      <w:r w:rsidRPr="002818C1">
        <w:rPr>
          <w:rFonts w:cs="Calibri"/>
          <w:sz w:val="24"/>
          <w:szCs w:val="24"/>
          <w:rtl/>
        </w:rPr>
        <w:t xml:space="preserve"> – </w:t>
      </w:r>
      <w:r w:rsidRPr="00AB027E">
        <w:rPr>
          <w:rFonts w:ascii="Arial" w:hAnsi="Arial" w:hint="cs"/>
          <w:sz w:val="24"/>
          <w:szCs w:val="24"/>
          <w:rtl/>
        </w:rPr>
        <w:t>خصائص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المحاسبة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المالية</w:t>
      </w:r>
    </w:p>
    <w:p w:rsidR="00344AE4" w:rsidRDefault="00344AE4" w:rsidP="003D0180">
      <w:pPr>
        <w:pStyle w:val="a8"/>
        <w:rPr>
          <w:rFonts w:ascii="Arial" w:hAnsi="Arial"/>
          <w:sz w:val="24"/>
          <w:szCs w:val="24"/>
          <w:rtl/>
        </w:rPr>
      </w:pPr>
    </w:p>
    <w:p w:rsidR="00344AE4" w:rsidRPr="004838E2" w:rsidRDefault="00344AE4" w:rsidP="00344AE4">
      <w:pPr>
        <w:rPr>
          <w:b/>
          <w:bCs/>
          <w:color w:val="7030A0"/>
          <w:rtl/>
        </w:rPr>
      </w:pPr>
      <w:r w:rsidRPr="004838E2">
        <w:rPr>
          <w:rFonts w:hint="cs"/>
          <w:b/>
          <w:bCs/>
          <w:color w:val="7030A0"/>
          <w:rtl/>
        </w:rPr>
        <w:t>ان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تقييم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المعلومات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وتحديد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الملائم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منها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وغير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الملائم</w:t>
      </w:r>
      <w:r w:rsidRPr="004838E2">
        <w:rPr>
          <w:b/>
          <w:bCs/>
          <w:color w:val="7030A0"/>
          <w:rtl/>
        </w:rPr>
        <w:t xml:space="preserve"> </w:t>
      </w:r>
      <w:proofErr w:type="gramStart"/>
      <w:r w:rsidRPr="004838E2">
        <w:rPr>
          <w:rFonts w:hint="cs"/>
          <w:b/>
          <w:bCs/>
          <w:color w:val="7030A0"/>
          <w:rtl/>
        </w:rPr>
        <w:t>منها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،</w:t>
      </w:r>
      <w:proofErr w:type="gramEnd"/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هذا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يشير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الى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احدى</w:t>
      </w:r>
      <w:r w:rsidRPr="004838E2">
        <w:rPr>
          <w:b/>
          <w:bCs/>
          <w:color w:val="7030A0"/>
          <w:rtl/>
        </w:rPr>
        <w:t xml:space="preserve"> :</w:t>
      </w:r>
    </w:p>
    <w:p w:rsidR="00344AE4" w:rsidRPr="00390750" w:rsidRDefault="00344AE4" w:rsidP="00344AE4">
      <w:pPr>
        <w:pStyle w:val="a7"/>
        <w:numPr>
          <w:ilvl w:val="0"/>
          <w:numId w:val="56"/>
        </w:numPr>
        <w:rPr>
          <w:rtl/>
        </w:rPr>
      </w:pPr>
      <w:r w:rsidRPr="00390750">
        <w:rPr>
          <w:rFonts w:hint="cs"/>
          <w:rtl/>
        </w:rPr>
        <w:t>وظائف</w:t>
      </w:r>
      <w:r w:rsidRPr="00390750">
        <w:rPr>
          <w:rtl/>
        </w:rPr>
        <w:t xml:space="preserve"> </w:t>
      </w:r>
      <w:r w:rsidRPr="00390750">
        <w:rPr>
          <w:rFonts w:hint="cs"/>
          <w:rtl/>
        </w:rPr>
        <w:t>المحاسبة</w:t>
      </w:r>
      <w:r w:rsidRPr="00390750">
        <w:rPr>
          <w:rtl/>
        </w:rPr>
        <w:t xml:space="preserve"> </w:t>
      </w:r>
      <w:r w:rsidRPr="00390750">
        <w:rPr>
          <w:rFonts w:hint="cs"/>
          <w:rtl/>
        </w:rPr>
        <w:t>الإدارية</w:t>
      </w:r>
    </w:p>
    <w:p w:rsidR="00344AE4" w:rsidRDefault="00344AE4" w:rsidP="00344AE4">
      <w:pPr>
        <w:pStyle w:val="a7"/>
        <w:numPr>
          <w:ilvl w:val="0"/>
          <w:numId w:val="56"/>
        </w:numPr>
        <w:rPr>
          <w:rtl/>
        </w:rPr>
      </w:pPr>
      <w:r w:rsidRPr="001246E3">
        <w:rPr>
          <w:rFonts w:hint="cs"/>
          <w:rtl/>
        </w:rPr>
        <w:t>اهداف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الإدارية</w:t>
      </w:r>
    </w:p>
    <w:p w:rsidR="00344AE4" w:rsidRDefault="00344AE4" w:rsidP="00344AE4">
      <w:pPr>
        <w:pStyle w:val="a7"/>
        <w:numPr>
          <w:ilvl w:val="0"/>
          <w:numId w:val="56"/>
        </w:numPr>
        <w:rPr>
          <w:rtl/>
        </w:rPr>
      </w:pPr>
      <w:r w:rsidRPr="001246E3">
        <w:rPr>
          <w:rFonts w:hint="cs"/>
          <w:rtl/>
        </w:rPr>
        <w:t>خصائص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الإدارية</w:t>
      </w:r>
    </w:p>
    <w:p w:rsidR="00344AE4" w:rsidRDefault="00344AE4" w:rsidP="00344AE4">
      <w:pPr>
        <w:pStyle w:val="a7"/>
        <w:numPr>
          <w:ilvl w:val="0"/>
          <w:numId w:val="56"/>
        </w:numPr>
      </w:pPr>
      <w:r w:rsidRPr="001246E3">
        <w:rPr>
          <w:rFonts w:hint="cs"/>
          <w:rtl/>
        </w:rPr>
        <w:t>أدوات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الإدارية</w:t>
      </w:r>
    </w:p>
    <w:p w:rsidR="00344AE4" w:rsidRPr="008956A0" w:rsidRDefault="00344AE4" w:rsidP="00344AE4">
      <w:pPr>
        <w:rPr>
          <w:b/>
          <w:bCs/>
          <w:color w:val="F79646" w:themeColor="accent6"/>
          <w:sz w:val="24"/>
          <w:szCs w:val="24"/>
          <w:rtl/>
        </w:rPr>
      </w:pPr>
      <w:r w:rsidRPr="008956A0">
        <w:rPr>
          <w:b/>
          <w:bCs/>
          <w:color w:val="F79646" w:themeColor="accent6"/>
          <w:sz w:val="24"/>
          <w:szCs w:val="24"/>
          <w:rtl/>
        </w:rPr>
        <w:t xml:space="preserve">تحليل البيانات والمعلومات المتعلقة بموقف معين وتصنيفها في مجموعات متجانسة، هذا يشير </w:t>
      </w:r>
      <w:proofErr w:type="gramStart"/>
      <w:r w:rsidRPr="008956A0">
        <w:rPr>
          <w:b/>
          <w:bCs/>
          <w:color w:val="F79646" w:themeColor="accent6"/>
          <w:sz w:val="24"/>
          <w:szCs w:val="24"/>
          <w:rtl/>
        </w:rPr>
        <w:t>الى :</w:t>
      </w:r>
      <w:proofErr w:type="gramEnd"/>
    </w:p>
    <w:p w:rsidR="00344AE4" w:rsidRPr="008956A0" w:rsidRDefault="00344AE4" w:rsidP="00344AE4">
      <w:pPr>
        <w:pStyle w:val="a7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اهداف المحاسبة الادارية.</w:t>
      </w:r>
    </w:p>
    <w:p w:rsidR="00344AE4" w:rsidRPr="008956A0" w:rsidRDefault="00344AE4" w:rsidP="00344AE4">
      <w:pPr>
        <w:pStyle w:val="a7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خصائص المحاسبة الادارية.</w:t>
      </w:r>
    </w:p>
    <w:p w:rsidR="00344AE4" w:rsidRPr="008956A0" w:rsidRDefault="00344AE4" w:rsidP="00344AE4">
      <w:pPr>
        <w:pStyle w:val="a7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أدوات وأساليب المحاسبة الادارية.</w:t>
      </w:r>
    </w:p>
    <w:p w:rsidR="00344AE4" w:rsidRPr="00390750" w:rsidRDefault="00344AE4" w:rsidP="00344AE4">
      <w:pPr>
        <w:pStyle w:val="a7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390750">
        <w:rPr>
          <w:rFonts w:ascii="Arial" w:eastAsia="Times New Roman" w:hAnsi="Arial"/>
          <w:sz w:val="24"/>
          <w:szCs w:val="24"/>
          <w:rtl/>
        </w:rPr>
        <w:t>وظائف المحاسبة الادارية.</w:t>
      </w:r>
    </w:p>
    <w:p w:rsidR="00344AE4" w:rsidRP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تقيم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المعلومات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وتحديد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الملائم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والغير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ملائم</w:t>
      </w:r>
    </w:p>
    <w:p w:rsidR="00344AE4" w:rsidRPr="00344AE4" w:rsidRDefault="00344AE4" w:rsidP="003A20E4">
      <w:pPr>
        <w:pStyle w:val="a7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503F90">
        <w:rPr>
          <w:rFonts w:asciiTheme="minorBidi" w:hAnsiTheme="minorBidi" w:cstheme="minorBidi"/>
          <w:b/>
          <w:bCs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أهداف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الإدارية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</w:p>
    <w:p w:rsidR="00344AE4" w:rsidRPr="00344AE4" w:rsidRDefault="00344AE4" w:rsidP="003A20E4">
      <w:pPr>
        <w:pStyle w:val="a7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خصائص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الإدارية</w:t>
      </w:r>
    </w:p>
    <w:p w:rsidR="00344AE4" w:rsidRPr="00390750" w:rsidRDefault="00344AE4" w:rsidP="003A20E4">
      <w:pPr>
        <w:pStyle w:val="a7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sz w:val="24"/>
          <w:szCs w:val="24"/>
        </w:rPr>
      </w:pPr>
      <w:r w:rsidRPr="00390750">
        <w:rPr>
          <w:rFonts w:asciiTheme="minorBidi" w:hAnsiTheme="minorBidi" w:cstheme="minorBidi"/>
          <w:sz w:val="24"/>
          <w:szCs w:val="24"/>
          <w:rtl/>
        </w:rPr>
        <w:t>وظائف</w:t>
      </w:r>
      <w:r w:rsidRPr="00390750">
        <w:rPr>
          <w:rFonts w:asciiTheme="minorBidi" w:hAnsiTheme="minorBidi" w:cstheme="minorBidi"/>
          <w:sz w:val="24"/>
          <w:szCs w:val="24"/>
        </w:rPr>
        <w:t xml:space="preserve"> </w:t>
      </w:r>
      <w:r w:rsidRPr="00390750">
        <w:rPr>
          <w:rFonts w:asciiTheme="minorBidi" w:hAnsiTheme="minorBidi" w:cstheme="minorBidi"/>
          <w:sz w:val="24"/>
          <w:szCs w:val="24"/>
          <w:rtl/>
        </w:rPr>
        <w:t>المحاسبة</w:t>
      </w:r>
      <w:r w:rsidRPr="00390750">
        <w:rPr>
          <w:rFonts w:asciiTheme="minorBidi" w:hAnsiTheme="minorBidi" w:cstheme="minorBidi"/>
          <w:sz w:val="24"/>
          <w:szCs w:val="24"/>
        </w:rPr>
        <w:t xml:space="preserve"> </w:t>
      </w:r>
      <w:r w:rsidRPr="00390750">
        <w:rPr>
          <w:rFonts w:asciiTheme="minorBidi" w:hAnsiTheme="minorBidi" w:cstheme="minorBidi"/>
          <w:sz w:val="24"/>
          <w:szCs w:val="24"/>
          <w:rtl/>
        </w:rPr>
        <w:t>الإدارية</w:t>
      </w:r>
      <w:r w:rsidRPr="00390750">
        <w:rPr>
          <w:rFonts w:asciiTheme="minorBidi" w:hAnsiTheme="minorBidi" w:cstheme="minorBidi"/>
          <w:sz w:val="24"/>
          <w:szCs w:val="24"/>
        </w:rPr>
        <w:t xml:space="preserve"> </w:t>
      </w:r>
    </w:p>
    <w:p w:rsidR="00804600" w:rsidRPr="00344AE4" w:rsidRDefault="00344AE4" w:rsidP="003A20E4">
      <w:pPr>
        <w:pStyle w:val="a7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  <w:u w:val="single"/>
          <w:rtl/>
        </w:rPr>
      </w:pP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خصائص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المالية</w:t>
      </w:r>
    </w:p>
    <w:p w:rsidR="004838E2" w:rsidRDefault="004838E2" w:rsidP="003D0180">
      <w:pPr>
        <w:pStyle w:val="a8"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793CE6" w:rsidRPr="00793CE6" w:rsidRDefault="00793CE6" w:rsidP="00793CE6">
      <w:pPr>
        <w:rPr>
          <w:b/>
          <w:bCs/>
          <w:color w:val="F79646" w:themeColor="accent6"/>
          <w:sz w:val="24"/>
          <w:szCs w:val="24"/>
        </w:rPr>
      </w:pPr>
      <w:r w:rsidRPr="00793CE6">
        <w:rPr>
          <w:b/>
          <w:bCs/>
          <w:color w:val="F79646" w:themeColor="accent6"/>
          <w:sz w:val="24"/>
          <w:szCs w:val="24"/>
          <w:rtl/>
        </w:rPr>
        <w:t>يهدف دور المحاسبة الادارية داخل منشآت الأعمال بشكل أساسي الى:</w:t>
      </w:r>
    </w:p>
    <w:p w:rsidR="00793CE6" w:rsidRPr="00390750" w:rsidRDefault="00793CE6" w:rsidP="00AE087A">
      <w:pPr>
        <w:pStyle w:val="a7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390750">
        <w:rPr>
          <w:rFonts w:ascii="Arial" w:eastAsia="Times New Roman" w:hAnsi="Arial"/>
          <w:sz w:val="24"/>
          <w:szCs w:val="24"/>
          <w:rtl/>
        </w:rPr>
        <w:t xml:space="preserve">توفير المعلومات اللازمة لأغراض التخطيط والرقابة وتقييم </w:t>
      </w:r>
      <w:proofErr w:type="gramStart"/>
      <w:r w:rsidRPr="00390750">
        <w:rPr>
          <w:rFonts w:ascii="Arial" w:eastAsia="Times New Roman" w:hAnsi="Arial"/>
          <w:sz w:val="24"/>
          <w:szCs w:val="24"/>
          <w:rtl/>
        </w:rPr>
        <w:t>الاداء .</w:t>
      </w:r>
      <w:proofErr w:type="gramEnd"/>
    </w:p>
    <w:p w:rsidR="00793CE6" w:rsidRPr="00793CE6" w:rsidRDefault="00793CE6" w:rsidP="00AE087A">
      <w:pPr>
        <w:pStyle w:val="a7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 xml:space="preserve">ابتكار العديد من الاساليب والأدوات مثل الموازنات التخطيطية وتحليل </w:t>
      </w:r>
      <w:proofErr w:type="gramStart"/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التعادل .</w:t>
      </w:r>
      <w:proofErr w:type="gramEnd"/>
    </w:p>
    <w:p w:rsidR="00793CE6" w:rsidRPr="00793CE6" w:rsidRDefault="00793CE6" w:rsidP="00AE087A">
      <w:pPr>
        <w:pStyle w:val="a7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الاحتفاظ بالسجلات المحاسبية التي توضح جميع عمليات المنشأة.</w:t>
      </w:r>
    </w:p>
    <w:p w:rsidR="00793CE6" w:rsidRDefault="00793CE6" w:rsidP="00AE087A">
      <w:pPr>
        <w:pStyle w:val="a7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proofErr w:type="spellStart"/>
      <w:r w:rsidRPr="00793CE6">
        <w:rPr>
          <w:rFonts w:ascii="Arial" w:eastAsia="Times New Roman" w:hAnsi="Arial"/>
          <w:color w:val="222222"/>
          <w:sz w:val="24"/>
          <w:szCs w:val="24"/>
          <w:rtl/>
        </w:rPr>
        <w:t>لاشئ</w:t>
      </w:r>
      <w:proofErr w:type="spellEnd"/>
      <w:r w:rsidRPr="00793CE6">
        <w:rPr>
          <w:rFonts w:ascii="Arial" w:eastAsia="Times New Roman" w:hAnsi="Arial"/>
          <w:color w:val="222222"/>
          <w:sz w:val="24"/>
          <w:szCs w:val="24"/>
          <w:rtl/>
        </w:rPr>
        <w:t xml:space="preserve"> مما </w:t>
      </w:r>
      <w:proofErr w:type="gramStart"/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سبق .</w:t>
      </w:r>
      <w:proofErr w:type="gramEnd"/>
    </w:p>
    <w:p w:rsid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344AE4" w:rsidRP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8956A0" w:rsidRPr="008956A0" w:rsidRDefault="008956A0" w:rsidP="008956A0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BC2670" w:rsidRPr="00BC2670" w:rsidRDefault="00BC2670" w:rsidP="00BC2670">
      <w:pPr>
        <w:shd w:val="clear" w:color="auto" w:fill="FFFFFF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  <w:rtl/>
        </w:rPr>
      </w:pPr>
    </w:p>
    <w:p w:rsidR="00BC2670" w:rsidRPr="00503F90" w:rsidRDefault="00BC2670" w:rsidP="00BC2670">
      <w:pPr>
        <w:shd w:val="clear" w:color="auto" w:fill="FFFFFF"/>
        <w:spacing w:after="0" w:line="240" w:lineRule="auto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BC2670" w:rsidRDefault="00BC2670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344AE4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344AE4" w:rsidRPr="00344AE4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BC2670" w:rsidRPr="00503F90" w:rsidRDefault="00BC2670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BC2670" w:rsidRPr="00344AE4" w:rsidRDefault="00BC2670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u w:val="single"/>
          <w:rtl/>
        </w:rPr>
      </w:pPr>
    </w:p>
    <w:p w:rsidR="00804600" w:rsidRPr="001E7864" w:rsidRDefault="009D43B6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786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الثانية</w:t>
      </w:r>
    </w:p>
    <w:p w:rsidR="00451C10" w:rsidRPr="001E7864" w:rsidRDefault="00451C10" w:rsidP="008C1837">
      <w:pPr>
        <w:spacing w:after="0" w:line="240" w:lineRule="auto"/>
        <w:ind w:left="720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</w:p>
    <w:p w:rsidR="00451C10" w:rsidRPr="001E7864" w:rsidRDefault="00451C10" w:rsidP="00451C10">
      <w:pPr>
        <w:spacing w:after="0" w:line="240" w:lineRule="auto"/>
        <w:rPr>
          <w:rFonts w:cs="Calibri"/>
          <w:b/>
          <w:bCs/>
          <w:sz w:val="24"/>
          <w:szCs w:val="24"/>
        </w:rPr>
      </w:pPr>
    </w:p>
    <w:p w:rsidR="008C1837" w:rsidRPr="008C1837" w:rsidRDefault="00513F48" w:rsidP="008C1837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>1</w:t>
      </w:r>
      <w:r w:rsidR="008C1837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)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أهداف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اعداد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الموازنات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كونها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أداة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للتخطيط</w:t>
      </w:r>
      <w:proofErr w:type="gramEnd"/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ب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للرقابة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وتقييم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الأداء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اتصال</w:t>
      </w:r>
      <w:proofErr w:type="gramEnd"/>
    </w:p>
    <w:p w:rsidR="008C1837" w:rsidRPr="00390750" w:rsidRDefault="008C1837" w:rsidP="008C1837">
      <w:pPr>
        <w:pStyle w:val="a8"/>
        <w:rPr>
          <w:rFonts w:ascii="Arial" w:hAnsi="Arial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د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جميع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ما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سبق</w:t>
      </w:r>
    </w:p>
    <w:p w:rsidR="008C1837" w:rsidRPr="00035ED9" w:rsidRDefault="008C1837" w:rsidP="008C1837">
      <w:pPr>
        <w:pStyle w:val="a8"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8C1837" w:rsidRPr="008C1837" w:rsidRDefault="00513F48" w:rsidP="008C1837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>2</w:t>
      </w:r>
      <w:r w:rsidR="008C1837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)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تتضمن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الموازنات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التشغيلية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الموازنات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التالية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ماعدا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موازنة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الانتاج</w:t>
      </w:r>
    </w:p>
    <w:p w:rsidR="008C1837" w:rsidRPr="00390750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ب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موازنة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زيادة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الطاقة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الإنتاجية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موازنة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المبيعات</w:t>
      </w:r>
    </w:p>
    <w:p w:rsidR="008C1837" w:rsidRDefault="008C1837" w:rsidP="008C1837">
      <w:pPr>
        <w:pStyle w:val="a8"/>
        <w:rPr>
          <w:rFonts w:ascii="Arial" w:hAnsi="Arial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د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قائمة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الدخل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التقديرية</w:t>
      </w:r>
    </w:p>
    <w:p w:rsidR="008C1837" w:rsidRDefault="008C1837" w:rsidP="008C1837">
      <w:pPr>
        <w:pStyle w:val="a8"/>
        <w:rPr>
          <w:rFonts w:ascii="Arial" w:hAnsi="Arial"/>
          <w:sz w:val="24"/>
          <w:szCs w:val="24"/>
          <w:rtl/>
        </w:rPr>
      </w:pPr>
    </w:p>
    <w:p w:rsidR="008C1837" w:rsidRPr="008C1837" w:rsidRDefault="00513F48" w:rsidP="008C1837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>3</w:t>
      </w:r>
      <w:r w:rsidR="008C1837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)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تتضمن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المبادئ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العلمية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للموازنات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التالي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ما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عدا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الشمول</w:t>
      </w:r>
      <w:proofErr w:type="gramEnd"/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ب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التوزيع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الزمني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التعبير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المالي</w:t>
      </w:r>
    </w:p>
    <w:p w:rsidR="00451C10" w:rsidRPr="00390750" w:rsidRDefault="008C1837" w:rsidP="008C1837">
      <w:pPr>
        <w:rPr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د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لا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شيء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مما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سبق</w:t>
      </w:r>
    </w:p>
    <w:p w:rsidR="008C1837" w:rsidRPr="008C1837" w:rsidRDefault="00513F48" w:rsidP="008C1837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4)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خصائص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التخطيطية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proofErr w:type="gramStart"/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تعد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الموازنة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وفقا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للإمكانيات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المتاحة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والظروف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المحتملة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proofErr w:type="gramStart"/>
      <w:r w:rsidRPr="001E7864">
        <w:rPr>
          <w:rFonts w:ascii="Arial" w:hAnsi="Arial" w:hint="cs"/>
          <w:sz w:val="24"/>
          <w:szCs w:val="24"/>
          <w:rtl/>
        </w:rPr>
        <w:t>ب</w:t>
      </w:r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تعتمد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الموازنة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من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الإدارة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العليا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حتى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تصبح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ملزمة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proofErr w:type="gramStart"/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تعتبر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الموازنة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تصورا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كميا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وقيميا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لأهداف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المنشأة</w:t>
      </w:r>
    </w:p>
    <w:p w:rsidR="008C1837" w:rsidRPr="00390750" w:rsidRDefault="008C1837" w:rsidP="008C1837">
      <w:pPr>
        <w:pStyle w:val="a8"/>
        <w:rPr>
          <w:rFonts w:ascii="Arial" w:hAnsi="Arial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د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جميع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ما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سبق</w:t>
      </w:r>
    </w:p>
    <w:p w:rsidR="008C1837" w:rsidRDefault="008C1837" w:rsidP="009D43B6">
      <w:pPr>
        <w:rPr>
          <w:b/>
          <w:bCs/>
          <w:sz w:val="24"/>
          <w:szCs w:val="24"/>
          <w:u w:val="single"/>
          <w:rtl/>
        </w:rPr>
      </w:pPr>
    </w:p>
    <w:p w:rsidR="008C1837" w:rsidRPr="008C1837" w:rsidRDefault="00513F48" w:rsidP="008C1837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5)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تقسيم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الفترة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الزمنية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الاجمالية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للموازنة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الي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فترات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زمنية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تفصيلية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يشير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8C1837">
        <w:rPr>
          <w:rFonts w:ascii="Arial" w:hAnsi="Arial" w:hint="cs"/>
          <w:b/>
          <w:bCs/>
          <w:color w:val="C00000"/>
          <w:sz w:val="24"/>
          <w:szCs w:val="24"/>
          <w:rtl/>
        </w:rPr>
        <w:t>الى</w:t>
      </w:r>
      <w:r w:rsidR="008C1837" w:rsidRPr="008C1837">
        <w:rPr>
          <w:rFonts w:ascii="Arial" w:hAnsi="Arial"/>
          <w:b/>
          <w:bCs/>
          <w:color w:val="C00000"/>
          <w:sz w:val="24"/>
          <w:szCs w:val="24"/>
          <w:rtl/>
        </w:rPr>
        <w:t xml:space="preserve"> :</w:t>
      </w:r>
    </w:p>
    <w:p w:rsidR="008C1837" w:rsidRPr="00061552" w:rsidRDefault="008C1837" w:rsidP="008C1837">
      <w:pPr>
        <w:pStyle w:val="a8"/>
        <w:rPr>
          <w:rFonts w:cs="Calibri"/>
          <w:b/>
          <w:bCs/>
          <w:color w:val="00B050"/>
          <w:sz w:val="24"/>
          <w:szCs w:val="24"/>
          <w:u w:val="single"/>
          <w:rtl/>
        </w:rPr>
      </w:pPr>
      <w:r w:rsidRPr="008A74C3">
        <w:rPr>
          <w:rFonts w:ascii="Arial" w:hAnsi="Arial" w:hint="cs"/>
          <w:b/>
          <w:bCs/>
          <w:sz w:val="24"/>
          <w:szCs w:val="24"/>
          <w:u w:val="single"/>
          <w:rtl/>
        </w:rPr>
        <w:t>أ</w:t>
      </w:r>
      <w:r w:rsidRPr="008A74C3">
        <w:rPr>
          <w:rFonts w:cs="Calibri"/>
          <w:b/>
          <w:bCs/>
          <w:sz w:val="24"/>
          <w:szCs w:val="24"/>
          <w:u w:val="single"/>
          <w:rtl/>
        </w:rPr>
        <w:t xml:space="preserve">- </w:t>
      </w:r>
      <w:r w:rsidRPr="00390750">
        <w:rPr>
          <w:rFonts w:ascii="Arial" w:hAnsi="Arial" w:hint="cs"/>
          <w:sz w:val="24"/>
          <w:szCs w:val="24"/>
          <w:rtl/>
        </w:rPr>
        <w:t>مبدأ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التوزيع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الزمني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ب</w:t>
      </w:r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مبدأ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وحدة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الموازنة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مبدأ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الشمول</w:t>
      </w:r>
    </w:p>
    <w:p w:rsidR="008C1837" w:rsidRDefault="008C1837" w:rsidP="008C1837">
      <w:pPr>
        <w:pStyle w:val="a8"/>
        <w:rPr>
          <w:rFonts w:ascii="Arial" w:hAnsi="Arial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د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مبدا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التعبير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المالي</w:t>
      </w:r>
    </w:p>
    <w:p w:rsidR="008C1837" w:rsidRDefault="008C1837" w:rsidP="008C1837">
      <w:pPr>
        <w:pStyle w:val="a8"/>
        <w:rPr>
          <w:rFonts w:ascii="Arial" w:hAnsi="Arial"/>
          <w:sz w:val="24"/>
          <w:szCs w:val="24"/>
        </w:rPr>
      </w:pPr>
    </w:p>
    <w:p w:rsidR="008C1837" w:rsidRPr="00513F48" w:rsidRDefault="00513F48" w:rsidP="008C1837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6)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كمية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المبيعات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لإحدى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الشركات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الصناعية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عن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شهر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محرم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1435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تبلغ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50,000 </w:t>
      </w:r>
      <w:proofErr w:type="gramStart"/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proofErr w:type="gramEnd"/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سعر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البيع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للوحدة 6 ريال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التكلفة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المتغيرة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للوحدة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4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.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بناء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على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ذلك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فان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قيمة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المبيعات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التقديرية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عن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شهر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محرم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1435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="008C1837" w:rsidRPr="00513F4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="008C1837" w:rsidRPr="00513F48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8C1837" w:rsidRPr="001E7864" w:rsidRDefault="00B71831" w:rsidP="008C1837">
      <w:pPr>
        <w:pStyle w:val="a8"/>
        <w:rPr>
          <w:rFonts w:cs="Calibri"/>
          <w:sz w:val="24"/>
          <w:szCs w:val="24"/>
          <w:rtl/>
        </w:rPr>
      </w:pPr>
      <w:r w:rsidRPr="004736AB"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DB1A531" wp14:editId="331B34A0">
                <wp:simplePos x="0" y="0"/>
                <wp:positionH relativeFrom="column">
                  <wp:posOffset>-228600</wp:posOffset>
                </wp:positionH>
                <wp:positionV relativeFrom="paragraph">
                  <wp:posOffset>196850</wp:posOffset>
                </wp:positionV>
                <wp:extent cx="3886200" cy="723900"/>
                <wp:effectExtent l="0" t="0" r="19050" b="19050"/>
                <wp:wrapNone/>
                <wp:docPr id="11" name="خماس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86200" cy="7239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3967EC" w:rsidRDefault="00D60F7C" w:rsidP="008C1837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</w:pP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قيمة المبيعات التقديرية= كمية المبيعات التقديرية </w:t>
                            </w:r>
                            <w:r w:rsidRPr="003967EC">
                              <w:rPr>
                                <w:rFonts w:ascii="Cambria" w:hAnsi="Cambria"/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سعر البيع التقديري.</w:t>
                            </w:r>
                          </w:p>
                          <w:p w:rsidR="00D60F7C" w:rsidRPr="00911E55" w:rsidRDefault="00D60F7C" w:rsidP="008C1837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911E5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بالتعويض في </w:t>
                            </w:r>
                            <w:proofErr w:type="spellStart"/>
                            <w:r w:rsidRPr="00911E5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القاننون</w:t>
                            </w:r>
                            <w:proofErr w:type="spellEnd"/>
                            <w:r w:rsidRPr="00911E5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قيمة المبيعات = </w:t>
                            </w:r>
                            <w:proofErr w:type="gramStart"/>
                            <w:r w:rsidRPr="00911E5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50000 </w:t>
                            </w:r>
                            <w:r w:rsidRPr="00911E55"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proofErr w:type="gramEnd"/>
                            <w:r w:rsidRPr="00911E5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>6=300000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B1A531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خماسي 11" o:spid="_x0000_s1026" type="#_x0000_t15" style="position:absolute;left:0;text-align:left;margin-left:-18pt;margin-top:15.5pt;width:306pt;height:57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" adj="21600" fillcolor="window" strokecolor="windowText" strokeweight="2pt">
                <v:path arrowok="t"/>
                <v:textbox>
                  <w:txbxContent>
                    <w:p w:rsidR="00D60F7C" w:rsidRPr="003967EC" w:rsidRDefault="00D60F7C" w:rsidP="008C1837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</w:pPr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قيمة المبيعات التقديرية= كمية المبيعات التقديرية </w:t>
                      </w:r>
                      <w:r w:rsidRPr="003967EC">
                        <w:rPr>
                          <w:rFonts w:ascii="Cambria" w:hAnsi="Cambria"/>
                          <w:b/>
                          <w:bCs/>
                          <w:color w:val="7030A0"/>
                        </w:rPr>
                        <w:t>X</w:t>
                      </w:r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 سعر البيع التقديري.</w:t>
                      </w:r>
                    </w:p>
                    <w:p w:rsidR="00D60F7C" w:rsidRPr="00911E55" w:rsidRDefault="00D60F7C" w:rsidP="008C1837">
                      <w:pPr>
                        <w:jc w:val="center"/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911E55">
                        <w:rPr>
                          <w:rFonts w:ascii="Cambria" w:hAnsi="Cambria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بالتعويض في </w:t>
                      </w:r>
                      <w:proofErr w:type="spellStart"/>
                      <w:r w:rsidRPr="00911E55">
                        <w:rPr>
                          <w:rFonts w:ascii="Cambria" w:hAnsi="Cambria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القاننون</w:t>
                      </w:r>
                      <w:proofErr w:type="spellEnd"/>
                      <w:r w:rsidRPr="00911E55">
                        <w:rPr>
                          <w:rFonts w:ascii="Cambria" w:hAnsi="Cambria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قيمة المبيعات = </w:t>
                      </w:r>
                      <w:proofErr w:type="gramStart"/>
                      <w:r w:rsidRPr="00911E5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50000 </w:t>
                      </w:r>
                      <w:r w:rsidRPr="00911E55">
                        <w:rPr>
                          <w:rFonts w:ascii="Arial Black" w:hAnsi="Arial Black"/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911E55">
                        <w:rPr>
                          <w:rFonts w:ascii="Cambria" w:hAnsi="Cambria"/>
                          <w:b/>
                          <w:bCs/>
                          <w:color w:val="002060"/>
                        </w:rPr>
                        <w:t>X</w:t>
                      </w:r>
                      <w:proofErr w:type="gramEnd"/>
                      <w:r w:rsidRPr="00911E5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>6=300000 ريال</w:t>
                      </w:r>
                    </w:p>
                  </w:txbxContent>
                </v:textbox>
              </v:shape>
            </w:pict>
          </mc:Fallback>
        </mc:AlternateContent>
      </w:r>
      <w:r w:rsidR="008C1837" w:rsidRPr="001E7864">
        <w:rPr>
          <w:rFonts w:ascii="Arial" w:hAnsi="Arial" w:hint="cs"/>
          <w:sz w:val="24"/>
          <w:szCs w:val="24"/>
          <w:rtl/>
        </w:rPr>
        <w:t>أ</w:t>
      </w:r>
      <w:r w:rsidR="008C1837" w:rsidRPr="001E7864">
        <w:rPr>
          <w:rFonts w:cs="Calibri"/>
          <w:sz w:val="24"/>
          <w:szCs w:val="24"/>
          <w:rtl/>
        </w:rPr>
        <w:t xml:space="preserve"> – 100,000 </w:t>
      </w:r>
      <w:r w:rsidR="008C1837" w:rsidRPr="001E7864">
        <w:rPr>
          <w:rFonts w:ascii="Arial" w:hAnsi="Arial" w:hint="cs"/>
          <w:sz w:val="24"/>
          <w:szCs w:val="24"/>
          <w:rtl/>
        </w:rPr>
        <w:t>ريال</w:t>
      </w:r>
    </w:p>
    <w:p w:rsidR="008C1837" w:rsidRPr="00390750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t>ب</w:t>
      </w:r>
      <w:r w:rsidRPr="00390750">
        <w:rPr>
          <w:rFonts w:cs="Calibri"/>
          <w:sz w:val="24"/>
          <w:szCs w:val="24"/>
          <w:rtl/>
        </w:rPr>
        <w:t xml:space="preserve"> – 300,000 </w:t>
      </w:r>
      <w:r w:rsidRPr="00390750">
        <w:rPr>
          <w:rFonts w:ascii="Arial" w:hAnsi="Arial" w:hint="cs"/>
          <w:sz w:val="24"/>
          <w:szCs w:val="24"/>
          <w:rtl/>
        </w:rPr>
        <w:t>ريال</w:t>
      </w:r>
    </w:p>
    <w:p w:rsidR="008C1837" w:rsidRPr="001E7864" w:rsidRDefault="008C1837" w:rsidP="008C1837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– 200,000 </w:t>
      </w:r>
      <w:r w:rsidRPr="001E7864">
        <w:rPr>
          <w:rFonts w:ascii="Arial" w:hAnsi="Arial" w:hint="cs"/>
          <w:sz w:val="24"/>
          <w:szCs w:val="24"/>
          <w:rtl/>
        </w:rPr>
        <w:t>ريال</w:t>
      </w:r>
    </w:p>
    <w:p w:rsidR="008C1837" w:rsidRDefault="008C1837" w:rsidP="008C1837">
      <w:pPr>
        <w:pStyle w:val="a8"/>
        <w:rPr>
          <w:rFonts w:ascii="Arial" w:hAnsi="Arial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د</w:t>
      </w:r>
      <w:r w:rsidRPr="001E7864">
        <w:rPr>
          <w:rFonts w:cs="Calibri"/>
          <w:sz w:val="24"/>
          <w:szCs w:val="24"/>
          <w:rtl/>
        </w:rPr>
        <w:t xml:space="preserve"> – 500,000 </w:t>
      </w:r>
      <w:r w:rsidRPr="001E7864">
        <w:rPr>
          <w:rFonts w:ascii="Arial" w:hAnsi="Arial" w:hint="cs"/>
          <w:sz w:val="24"/>
          <w:szCs w:val="24"/>
          <w:rtl/>
        </w:rPr>
        <w:t>ريال</w:t>
      </w:r>
    </w:p>
    <w:p w:rsidR="008C1837" w:rsidRDefault="008C1837" w:rsidP="009D43B6">
      <w:pPr>
        <w:rPr>
          <w:b/>
          <w:bCs/>
          <w:sz w:val="24"/>
          <w:szCs w:val="24"/>
          <w:u w:val="single"/>
          <w:rtl/>
        </w:rPr>
      </w:pPr>
    </w:p>
    <w:p w:rsidR="00513F48" w:rsidRDefault="00513F48" w:rsidP="009D43B6">
      <w:pPr>
        <w:rPr>
          <w:b/>
          <w:bCs/>
          <w:sz w:val="24"/>
          <w:szCs w:val="24"/>
          <w:u w:val="single"/>
          <w:rtl/>
        </w:rPr>
      </w:pPr>
    </w:p>
    <w:p w:rsidR="00513F48" w:rsidRPr="001E7864" w:rsidRDefault="00513F48" w:rsidP="00513F48">
      <w:pPr>
        <w:spacing w:after="0" w:line="240" w:lineRule="auto"/>
        <w:ind w:left="720"/>
        <w:contextualSpacing/>
        <w:rPr>
          <w:rFonts w:cs="Calibri"/>
          <w:b/>
          <w:bCs/>
          <w:sz w:val="24"/>
          <w:szCs w:val="24"/>
        </w:rPr>
      </w:pPr>
    </w:p>
    <w:p w:rsidR="00513F48" w:rsidRPr="001E7864" w:rsidRDefault="00513F48" w:rsidP="00513F48">
      <w:pPr>
        <w:spacing w:after="0" w:line="240" w:lineRule="auto"/>
        <w:rPr>
          <w:rFonts w:cs="Calibri"/>
          <w:b/>
          <w:bCs/>
          <w:sz w:val="24"/>
          <w:szCs w:val="24"/>
        </w:rPr>
      </w:pPr>
    </w:p>
    <w:p w:rsidR="00513F48" w:rsidRPr="008C1837" w:rsidRDefault="00513F48" w:rsidP="00513F4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مصطلح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"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بيع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" </w:t>
      </w:r>
      <w:proofErr w:type="gramStart"/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يعني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513F48" w:rsidRPr="001E7864" w:rsidRDefault="00513F48" w:rsidP="00513F48">
      <w:pPr>
        <w:numPr>
          <w:ilvl w:val="0"/>
          <w:numId w:val="3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t>اعداد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موازنة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المبيعات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بالكمية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فقط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</w:p>
    <w:p w:rsidR="00513F48" w:rsidRPr="001E7864" w:rsidRDefault="00513F48" w:rsidP="00513F48">
      <w:pPr>
        <w:numPr>
          <w:ilvl w:val="0"/>
          <w:numId w:val="3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lastRenderedPageBreak/>
        <w:t>اعداد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موازنة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المبيعات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بالكمية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والقيمة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في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ذات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الوقت</w:t>
      </w:r>
      <w:r w:rsidRPr="001E7864">
        <w:rPr>
          <w:rFonts w:cs="Calibri"/>
          <w:b/>
          <w:bCs/>
          <w:sz w:val="24"/>
          <w:szCs w:val="24"/>
          <w:rtl/>
        </w:rPr>
        <w:t xml:space="preserve">                        </w:t>
      </w:r>
    </w:p>
    <w:p w:rsidR="00513F48" w:rsidRPr="00390750" w:rsidRDefault="00513F48" w:rsidP="00513F48">
      <w:pPr>
        <w:numPr>
          <w:ilvl w:val="0"/>
          <w:numId w:val="3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90750">
        <w:rPr>
          <w:rFonts w:ascii="Arial" w:hAnsi="Arial" w:hint="cs"/>
          <w:b/>
          <w:bCs/>
          <w:sz w:val="24"/>
          <w:szCs w:val="24"/>
          <w:rtl/>
        </w:rPr>
        <w:t>اقناع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الافراد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المشاركين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بأهمية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الموازنة</w:t>
      </w:r>
    </w:p>
    <w:p w:rsidR="00513F48" w:rsidRDefault="00513F48" w:rsidP="00513F48">
      <w:pPr>
        <w:numPr>
          <w:ilvl w:val="0"/>
          <w:numId w:val="3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t>ان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يعهد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الى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جهة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متخصصة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بإعداد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وتطوير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نظام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الموازنات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</w:p>
    <w:p w:rsidR="00513F48" w:rsidRPr="00513F48" w:rsidRDefault="00513F48" w:rsidP="00513F48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451C10" w:rsidRPr="001E7864" w:rsidRDefault="00451C10" w:rsidP="001E7864">
      <w:pPr>
        <w:pStyle w:val="a8"/>
        <w:rPr>
          <w:b/>
          <w:bCs/>
          <w:color w:val="FF0000"/>
          <w:sz w:val="24"/>
          <w:szCs w:val="24"/>
          <w:rtl/>
        </w:rPr>
      </w:pPr>
      <w:r w:rsidRPr="001E7864">
        <w:rPr>
          <w:rFonts w:hint="cs"/>
          <w:b/>
          <w:bCs/>
          <w:color w:val="FF0000"/>
          <w:sz w:val="24"/>
          <w:szCs w:val="24"/>
          <w:rtl/>
        </w:rPr>
        <w:t>ان تأثر كل جزء من أجزاء الموازنة بالأجزاء</w:t>
      </w:r>
      <w:r w:rsidR="001E7864" w:rsidRPr="001E7864">
        <w:rPr>
          <w:rFonts w:hint="cs"/>
          <w:b/>
          <w:bCs/>
          <w:color w:val="FF0000"/>
          <w:sz w:val="24"/>
          <w:szCs w:val="24"/>
          <w:rtl/>
        </w:rPr>
        <w:t xml:space="preserve"> الأخرى </w:t>
      </w:r>
      <w:proofErr w:type="gramStart"/>
      <w:r w:rsidR="001E7864" w:rsidRPr="001E7864">
        <w:rPr>
          <w:rFonts w:hint="cs"/>
          <w:b/>
          <w:bCs/>
          <w:color w:val="FF0000"/>
          <w:sz w:val="24"/>
          <w:szCs w:val="24"/>
          <w:rtl/>
        </w:rPr>
        <w:t>للموازنة,</w:t>
      </w:r>
      <w:proofErr w:type="gramEnd"/>
      <w:r w:rsidR="001E7864" w:rsidRPr="001E7864">
        <w:rPr>
          <w:rFonts w:hint="cs"/>
          <w:b/>
          <w:bCs/>
          <w:color w:val="FF0000"/>
          <w:sz w:val="24"/>
          <w:szCs w:val="24"/>
          <w:rtl/>
        </w:rPr>
        <w:t xml:space="preserve"> هذا يشير إلى:-</w:t>
      </w:r>
      <w:r w:rsidRPr="001E786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451C10" w:rsidRPr="001E7864" w:rsidRDefault="00451C10" w:rsidP="001E7864">
      <w:pPr>
        <w:pStyle w:val="a8"/>
        <w:rPr>
          <w:sz w:val="24"/>
          <w:szCs w:val="24"/>
          <w:rtl/>
        </w:rPr>
      </w:pPr>
      <w:r w:rsidRPr="001E7864">
        <w:rPr>
          <w:rFonts w:hint="cs"/>
          <w:sz w:val="24"/>
          <w:szCs w:val="24"/>
          <w:rtl/>
        </w:rPr>
        <w:t>(</w:t>
      </w:r>
      <w:proofErr w:type="gramStart"/>
      <w:r w:rsidRPr="001E7864">
        <w:rPr>
          <w:rFonts w:hint="cs"/>
          <w:sz w:val="24"/>
          <w:szCs w:val="24"/>
          <w:rtl/>
        </w:rPr>
        <w:t>أ)  مبدأ</w:t>
      </w:r>
      <w:proofErr w:type="gramEnd"/>
      <w:r w:rsidRPr="001E7864">
        <w:rPr>
          <w:rFonts w:hint="cs"/>
          <w:sz w:val="24"/>
          <w:szCs w:val="24"/>
          <w:rtl/>
        </w:rPr>
        <w:t xml:space="preserve"> المشاركة </w:t>
      </w:r>
    </w:p>
    <w:p w:rsidR="00451C10" w:rsidRPr="001E7864" w:rsidRDefault="00451C10" w:rsidP="001E7864">
      <w:pPr>
        <w:pStyle w:val="a8"/>
        <w:rPr>
          <w:b/>
          <w:bCs/>
          <w:color w:val="00B050"/>
          <w:sz w:val="24"/>
          <w:szCs w:val="24"/>
          <w:u w:val="single"/>
          <w:rtl/>
        </w:rPr>
      </w:pPr>
      <w:r w:rsidRPr="005012B8">
        <w:rPr>
          <w:rFonts w:hint="cs"/>
          <w:sz w:val="24"/>
          <w:szCs w:val="24"/>
          <w:rtl/>
        </w:rPr>
        <w:t>(ب)</w:t>
      </w:r>
      <w:r w:rsidRPr="00390750">
        <w:rPr>
          <w:rFonts w:hint="cs"/>
          <w:sz w:val="24"/>
          <w:szCs w:val="24"/>
          <w:rtl/>
        </w:rPr>
        <w:t xml:space="preserve"> مبدأ وحدة الموازنة</w:t>
      </w:r>
      <w:r w:rsidRPr="00390750">
        <w:rPr>
          <w:rFonts w:hint="cs"/>
          <w:b/>
          <w:bCs/>
          <w:sz w:val="24"/>
          <w:szCs w:val="24"/>
          <w:u w:val="single"/>
          <w:rtl/>
        </w:rPr>
        <w:t xml:space="preserve">  </w:t>
      </w:r>
    </w:p>
    <w:p w:rsidR="00451C10" w:rsidRPr="001E7864" w:rsidRDefault="00451C10" w:rsidP="001E7864">
      <w:pPr>
        <w:pStyle w:val="a8"/>
        <w:rPr>
          <w:sz w:val="24"/>
          <w:szCs w:val="24"/>
          <w:rtl/>
        </w:rPr>
      </w:pPr>
      <w:r w:rsidRPr="001E7864">
        <w:rPr>
          <w:rFonts w:hint="cs"/>
          <w:sz w:val="24"/>
          <w:szCs w:val="24"/>
          <w:rtl/>
        </w:rPr>
        <w:t xml:space="preserve">(جـ) مبدأ الشمول </w:t>
      </w:r>
    </w:p>
    <w:p w:rsidR="00451C10" w:rsidRPr="001E7864" w:rsidRDefault="00451C10" w:rsidP="001E7864">
      <w:pPr>
        <w:pStyle w:val="a8"/>
        <w:rPr>
          <w:sz w:val="24"/>
          <w:szCs w:val="24"/>
          <w:u w:val="single"/>
          <w:rtl/>
        </w:rPr>
      </w:pPr>
      <w:r w:rsidRPr="001E7864">
        <w:rPr>
          <w:rFonts w:hint="cs"/>
          <w:sz w:val="24"/>
          <w:szCs w:val="24"/>
          <w:rtl/>
        </w:rPr>
        <w:t>(</w:t>
      </w:r>
      <w:proofErr w:type="gramStart"/>
      <w:r w:rsidRPr="001E7864">
        <w:rPr>
          <w:rFonts w:hint="cs"/>
          <w:sz w:val="24"/>
          <w:szCs w:val="24"/>
          <w:rtl/>
        </w:rPr>
        <w:t>د )</w:t>
      </w:r>
      <w:proofErr w:type="gramEnd"/>
      <w:r w:rsidRPr="001E7864">
        <w:rPr>
          <w:rFonts w:hint="cs"/>
          <w:sz w:val="24"/>
          <w:szCs w:val="24"/>
          <w:rtl/>
        </w:rPr>
        <w:t xml:space="preserve"> مبدأ المرونة</w:t>
      </w:r>
    </w:p>
    <w:p w:rsidR="00804600" w:rsidRDefault="00804600" w:rsidP="001E7864">
      <w:pPr>
        <w:pStyle w:val="a8"/>
        <w:rPr>
          <w:rFonts w:cs="Calibri"/>
        </w:rPr>
      </w:pPr>
    </w:p>
    <w:p w:rsidR="008C1837" w:rsidRPr="001E7864" w:rsidRDefault="008C1837" w:rsidP="008C1837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المبادئ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تحكم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الموازنات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التخطيطية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8C1837" w:rsidRPr="001E7864" w:rsidRDefault="008C1837" w:rsidP="008C1837">
      <w:pPr>
        <w:numPr>
          <w:ilvl w:val="0"/>
          <w:numId w:val="3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proofErr w:type="gramStart"/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الرقابة</w:t>
      </w:r>
      <w:r w:rsidRPr="001E7864">
        <w:rPr>
          <w:rFonts w:cs="Calibri"/>
          <w:b/>
          <w:bCs/>
          <w:sz w:val="24"/>
          <w:szCs w:val="24"/>
          <w:rtl/>
        </w:rPr>
        <w:t xml:space="preserve">                                   </w:t>
      </w:r>
    </w:p>
    <w:p w:rsidR="008C1837" w:rsidRPr="001E7864" w:rsidRDefault="008C1837" w:rsidP="008C1837">
      <w:pPr>
        <w:numPr>
          <w:ilvl w:val="0"/>
          <w:numId w:val="3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1E7864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التنسيق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الرقابة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</w:p>
    <w:p w:rsidR="008C1837" w:rsidRDefault="008C1837" w:rsidP="008C1837">
      <w:pPr>
        <w:numPr>
          <w:ilvl w:val="0"/>
          <w:numId w:val="3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1E7864">
        <w:rPr>
          <w:rFonts w:ascii="Arial" w:hAnsi="Arial" w:hint="cs"/>
          <w:b/>
          <w:bCs/>
          <w:sz w:val="24"/>
          <w:szCs w:val="24"/>
          <w:rtl/>
        </w:rPr>
        <w:t>المرونة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</w:p>
    <w:p w:rsidR="00061552" w:rsidRPr="00390750" w:rsidRDefault="008C1837" w:rsidP="008C1837">
      <w:pPr>
        <w:numPr>
          <w:ilvl w:val="0"/>
          <w:numId w:val="3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390750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التوزيع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الزمني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،</w:t>
      </w:r>
      <w:r w:rsidRPr="00390750">
        <w:rPr>
          <w:rFonts w:cs="Calibri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b/>
          <w:bCs/>
          <w:sz w:val="24"/>
          <w:szCs w:val="24"/>
          <w:rtl/>
        </w:rPr>
        <w:t>المشاركة</w:t>
      </w:r>
    </w:p>
    <w:p w:rsidR="008D1B9E" w:rsidRDefault="008D1B9E" w:rsidP="00061552">
      <w:pPr>
        <w:pStyle w:val="a8"/>
        <w:rPr>
          <w:rFonts w:ascii="Arial" w:hAnsi="Arial"/>
          <w:sz w:val="24"/>
          <w:szCs w:val="24"/>
        </w:rPr>
      </w:pPr>
    </w:p>
    <w:p w:rsidR="008D1B9E" w:rsidRPr="006B3213" w:rsidRDefault="008D1B9E" w:rsidP="008D1B9E">
      <w:pPr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تعاون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المستويات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الإدارية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اعداد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الموازنة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كل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حدود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المجال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الذي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proofErr w:type="gramStart"/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يخصه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proofErr w:type="gramEnd"/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هذا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يشير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الى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:</w:t>
      </w:r>
    </w:p>
    <w:p w:rsidR="008D1B9E" w:rsidRPr="006B3213" w:rsidRDefault="008D1B9E" w:rsidP="008D1B9E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  <w:rtl/>
        </w:rPr>
      </w:pPr>
      <w:r w:rsidRPr="006B3213">
        <w:rPr>
          <w:rFonts w:asciiTheme="minorHAnsi" w:eastAsiaTheme="minorHAnsi" w:hAnsiTheme="minorHAnsi" w:hint="cs"/>
          <w:sz w:val="24"/>
          <w:szCs w:val="24"/>
          <w:rtl/>
        </w:rPr>
        <w:t>مبدأ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وحدة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الموازنة</w:t>
      </w:r>
    </w:p>
    <w:p w:rsidR="008D1B9E" w:rsidRPr="006B3213" w:rsidRDefault="008D1B9E" w:rsidP="008D1B9E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  <w:rtl/>
        </w:rPr>
      </w:pPr>
      <w:r w:rsidRPr="006B3213">
        <w:rPr>
          <w:rFonts w:asciiTheme="minorHAnsi" w:eastAsiaTheme="minorHAnsi" w:hAnsiTheme="minorHAnsi" w:hint="cs"/>
          <w:sz w:val="24"/>
          <w:szCs w:val="24"/>
          <w:rtl/>
        </w:rPr>
        <w:t>مبدأ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التوزيع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الزمني</w:t>
      </w:r>
    </w:p>
    <w:p w:rsidR="008D1B9E" w:rsidRPr="00390750" w:rsidRDefault="008D1B9E" w:rsidP="008D1B9E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  <w:rtl/>
        </w:rPr>
      </w:pPr>
      <w:r w:rsidRPr="00390750">
        <w:rPr>
          <w:rFonts w:asciiTheme="minorHAnsi" w:eastAsiaTheme="minorHAnsi" w:hAnsiTheme="minorHAnsi" w:hint="cs"/>
          <w:sz w:val="24"/>
          <w:szCs w:val="24"/>
          <w:rtl/>
        </w:rPr>
        <w:t>مبدأ</w:t>
      </w:r>
      <w:r w:rsidRPr="00390750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390750">
        <w:rPr>
          <w:rFonts w:asciiTheme="minorHAnsi" w:eastAsiaTheme="minorHAnsi" w:hAnsiTheme="minorHAnsi" w:hint="cs"/>
          <w:sz w:val="24"/>
          <w:szCs w:val="24"/>
          <w:rtl/>
        </w:rPr>
        <w:t>الشمول</w:t>
      </w:r>
    </w:p>
    <w:p w:rsidR="008D1B9E" w:rsidRPr="00390750" w:rsidRDefault="008D1B9E" w:rsidP="00513F48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</w:rPr>
      </w:pPr>
      <w:r w:rsidRPr="00390750">
        <w:rPr>
          <w:rFonts w:asciiTheme="minorHAnsi" w:eastAsiaTheme="minorHAnsi" w:hAnsiTheme="minorHAnsi" w:hint="cs"/>
          <w:sz w:val="24"/>
          <w:szCs w:val="24"/>
          <w:rtl/>
        </w:rPr>
        <w:t xml:space="preserve">لا شيء </w:t>
      </w:r>
      <w:proofErr w:type="gramStart"/>
      <w:r w:rsidRPr="00390750">
        <w:rPr>
          <w:rFonts w:asciiTheme="minorHAnsi" w:eastAsiaTheme="minorHAnsi" w:hAnsiTheme="minorHAnsi" w:hint="cs"/>
          <w:sz w:val="24"/>
          <w:szCs w:val="24"/>
          <w:rtl/>
        </w:rPr>
        <w:t>من ما</w:t>
      </w:r>
      <w:proofErr w:type="gramEnd"/>
      <w:r w:rsidRPr="00390750">
        <w:rPr>
          <w:rFonts w:asciiTheme="minorHAnsi" w:eastAsiaTheme="minorHAnsi" w:hAnsiTheme="minorHAnsi" w:hint="cs"/>
          <w:sz w:val="24"/>
          <w:szCs w:val="24"/>
          <w:rtl/>
        </w:rPr>
        <w:t xml:space="preserve"> سبق (مبدأ المشاركة)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</w:p>
    <w:p w:rsidR="008D1B9E" w:rsidRPr="00FD22BA" w:rsidRDefault="008D1B9E" w:rsidP="008D1B9E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ترجمة الخطط والموازنات العينية للمنشأة في شكل وحدات نقدية لتوحيد أساس القياس بين الموازنات </w:t>
      </w:r>
      <w:proofErr w:type="spellStart"/>
      <w:proofErr w:type="gramStart"/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المختلفة،هذا</w:t>
      </w:r>
      <w:proofErr w:type="spellEnd"/>
      <w:proofErr w:type="gramEnd"/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يشير الى:</w:t>
      </w:r>
    </w:p>
    <w:p w:rsidR="008D1B9E" w:rsidRPr="00FD22BA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مبدأ الشمول.</w:t>
      </w:r>
    </w:p>
    <w:p w:rsidR="008D1B9E" w:rsidRPr="00FD22BA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مبدأ التوزيع الزمني.</w:t>
      </w:r>
    </w:p>
    <w:p w:rsidR="008D1B9E" w:rsidRPr="00390750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390750">
        <w:rPr>
          <w:rFonts w:asciiTheme="minorHAnsi" w:eastAsiaTheme="minorHAnsi" w:hAnsiTheme="minorHAnsi"/>
          <w:sz w:val="24"/>
          <w:szCs w:val="24"/>
          <w:rtl/>
        </w:rPr>
        <w:t>مبدأ التعبير المالي.</w:t>
      </w:r>
    </w:p>
    <w:p w:rsidR="008D1B9E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8D1B9E">
        <w:rPr>
          <w:rFonts w:asciiTheme="minorHAnsi" w:eastAsiaTheme="minorHAnsi" w:hAnsiTheme="minorHAnsi"/>
          <w:sz w:val="24"/>
          <w:szCs w:val="24"/>
          <w:rtl/>
        </w:rPr>
        <w:t>مبدأ وحدة الموازنة.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/>
          <w:sz w:val="24"/>
          <w:szCs w:val="24"/>
        </w:rPr>
      </w:pPr>
    </w:p>
    <w:p w:rsidR="008D1B9E" w:rsidRPr="00B8454B" w:rsidRDefault="008D1B9E" w:rsidP="008D1B9E">
      <w:pPr>
        <w:contextualSpacing/>
        <w:rPr>
          <w:rFonts w:ascii="Arial" w:eastAsia="Times New Roman" w:hAnsi="Arial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تقسيم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الإجمالية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للموازنة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فترات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زمنيه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يشير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  <w:proofErr w:type="gramEnd"/>
    </w:p>
    <w:p w:rsidR="008D1B9E" w:rsidRPr="00390750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B050"/>
          <w:sz w:val="24"/>
          <w:szCs w:val="24"/>
        </w:rPr>
      </w:pPr>
      <w:r w:rsidRPr="00304DC9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     </w:t>
      </w:r>
      <w:r w:rsidRPr="00390750">
        <w:rPr>
          <w:rFonts w:ascii="Arial" w:hAnsi="Arial" w:hint="cs"/>
          <w:sz w:val="24"/>
          <w:szCs w:val="24"/>
          <w:rtl/>
        </w:rPr>
        <w:t xml:space="preserve">1) </w:t>
      </w:r>
      <w:r w:rsidRPr="00390750">
        <w:rPr>
          <w:rFonts w:ascii="Arial" w:hAnsi="Arial"/>
          <w:sz w:val="24"/>
          <w:szCs w:val="24"/>
          <w:rtl/>
        </w:rPr>
        <w:t>مبدأ</w:t>
      </w:r>
      <w:r w:rsidRPr="00390750">
        <w:rPr>
          <w:rFonts w:ascii="Arial" w:hAnsi="Arial"/>
          <w:sz w:val="24"/>
          <w:szCs w:val="24"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التوزيع</w:t>
      </w:r>
      <w:r w:rsidRPr="00390750">
        <w:rPr>
          <w:rFonts w:ascii="Arial" w:hAnsi="Arial"/>
          <w:sz w:val="24"/>
          <w:szCs w:val="24"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الزمني</w:t>
      </w:r>
      <w:r w:rsidRPr="00390750">
        <w:rPr>
          <w:rFonts w:ascii="Arial" w:hAnsi="Arial"/>
          <w:sz w:val="24"/>
          <w:szCs w:val="24"/>
        </w:rPr>
        <w:t xml:space="preserve"> 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  <w:rtl/>
        </w:rPr>
      </w:pP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      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2) 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,Bold" w:cs="Arial,Bold" w:hint="cs"/>
          <w:color w:val="000000"/>
          <w:sz w:val="24"/>
          <w:szCs w:val="24"/>
          <w:rtl/>
        </w:rPr>
        <w:t xml:space="preserve">       3)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التعبير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المالي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1E7864" w:rsidRDefault="008D1B9E" w:rsidP="00513F48">
      <w:pPr>
        <w:contextualSpacing/>
        <w:rPr>
          <w:rFonts w:ascii="Arial" w:hAnsi="Arial"/>
          <w:color w:val="000000"/>
          <w:sz w:val="24"/>
          <w:szCs w:val="24"/>
          <w:rtl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</w:t>
      </w:r>
      <w:proofErr w:type="gramStart"/>
      <w:r w:rsidRPr="00304DC9">
        <w:rPr>
          <w:rFonts w:ascii="Arial" w:hAnsi="Arial" w:hint="cs"/>
          <w:color w:val="000000"/>
          <w:sz w:val="24"/>
          <w:szCs w:val="24"/>
          <w:rtl/>
        </w:rPr>
        <w:t>4)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proofErr w:type="gramEnd"/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وحدة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الموازنة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/>
          <w:sz w:val="24"/>
          <w:szCs w:val="24"/>
          <w:rtl/>
        </w:rPr>
      </w:pPr>
    </w:p>
    <w:p w:rsidR="00BC4811" w:rsidRPr="006B3213" w:rsidRDefault="00BC4811" w:rsidP="00BC481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من خصائص الموازنات التخطيطية التالي ماعدا: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يحكم اعدادها وتنفيذ مجموعة من الأسس مثل السياسات </w:t>
      </w:r>
      <w:proofErr w:type="spellStart"/>
      <w:r w:rsidRPr="006B3213">
        <w:rPr>
          <w:rFonts w:asciiTheme="minorHAnsi" w:eastAsiaTheme="minorHAnsi" w:hAnsiTheme="minorHAnsi"/>
          <w:sz w:val="24"/>
          <w:szCs w:val="24"/>
          <w:rtl/>
        </w:rPr>
        <w:t>الأستراتيجية</w:t>
      </w:r>
      <w:proofErr w:type="spellEnd"/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proofErr w:type="spellStart"/>
      <w:r w:rsidRPr="006B3213">
        <w:rPr>
          <w:rFonts w:asciiTheme="minorHAnsi" w:eastAsiaTheme="minorHAnsi" w:hAnsiTheme="minorHAnsi"/>
          <w:sz w:val="24"/>
          <w:szCs w:val="24"/>
          <w:rtl/>
        </w:rPr>
        <w:t>للمشأة</w:t>
      </w:r>
      <w:proofErr w:type="spellEnd"/>
      <w:r w:rsidRPr="006B3213">
        <w:rPr>
          <w:rFonts w:asciiTheme="minorHAnsi" w:eastAsiaTheme="minorHAnsi" w:hAnsiTheme="minorHAnsi"/>
          <w:sz w:val="24"/>
          <w:szCs w:val="24"/>
          <w:rtl/>
        </w:rPr>
        <w:t>.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تعد وفقا </w:t>
      </w:r>
      <w:proofErr w:type="spellStart"/>
      <w:r w:rsidRPr="006B3213">
        <w:rPr>
          <w:rFonts w:asciiTheme="minorHAnsi" w:eastAsiaTheme="minorHAnsi" w:hAnsiTheme="minorHAnsi"/>
          <w:sz w:val="24"/>
          <w:szCs w:val="24"/>
          <w:rtl/>
        </w:rPr>
        <w:t>للأمكانيات</w:t>
      </w:r>
      <w:proofErr w:type="spellEnd"/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المتاحة والظروف المحتملة.</w:t>
      </w:r>
    </w:p>
    <w:p w:rsidR="00BC4811" w:rsidRPr="00390750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390750">
        <w:rPr>
          <w:rFonts w:asciiTheme="minorHAnsi" w:eastAsiaTheme="minorHAnsi" w:hAnsiTheme="minorHAnsi"/>
          <w:sz w:val="24"/>
          <w:szCs w:val="24"/>
          <w:rtl/>
        </w:rPr>
        <w:t>تعتبر تصورا كميا وقيميا لأهداف المنشأة.</w:t>
      </w:r>
    </w:p>
    <w:p w:rsidR="001E7864" w:rsidRPr="00390750" w:rsidRDefault="00BC4811" w:rsidP="00513F48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390750">
        <w:rPr>
          <w:rFonts w:asciiTheme="minorHAnsi" w:eastAsiaTheme="minorHAnsi" w:hAnsiTheme="minorHAnsi"/>
          <w:sz w:val="24"/>
          <w:szCs w:val="24"/>
          <w:rtl/>
        </w:rPr>
        <w:t>تغطي الأنشطة المختلفة للمنشأة لفترة ماضية.</w:t>
      </w:r>
    </w:p>
    <w:p w:rsidR="00804600" w:rsidRPr="001E7864" w:rsidRDefault="001E7864" w:rsidP="001E7864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cs="Calibri" w:hint="cs"/>
          <w:b/>
          <w:bCs/>
          <w:color w:val="FF0000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تقسم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الموازنات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التخطيطية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من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حيث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مستويات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النشاط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الى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>:</w:t>
      </w:r>
    </w:p>
    <w:p w:rsidR="00804600" w:rsidRPr="001E7864" w:rsidRDefault="00804600" w:rsidP="001E7864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 </w:t>
      </w:r>
      <w:proofErr w:type="gramStart"/>
      <w:r w:rsidRPr="001E7864">
        <w:rPr>
          <w:rFonts w:cs="Calibri"/>
          <w:sz w:val="24"/>
          <w:szCs w:val="24"/>
          <w:rtl/>
        </w:rPr>
        <w:t xml:space="preserve">-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proofErr w:type="gramEnd"/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تشغيلية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مالية</w:t>
      </w:r>
    </w:p>
    <w:p w:rsidR="00804600" w:rsidRPr="00390750" w:rsidRDefault="00804600" w:rsidP="001E7864">
      <w:pPr>
        <w:pStyle w:val="a8"/>
        <w:rPr>
          <w:rFonts w:cs="Calibri"/>
          <w:sz w:val="24"/>
          <w:szCs w:val="24"/>
          <w:rtl/>
        </w:rPr>
      </w:pPr>
      <w:r w:rsidRPr="00390750">
        <w:rPr>
          <w:rFonts w:ascii="Arial" w:hAnsi="Arial" w:hint="cs"/>
          <w:sz w:val="24"/>
          <w:szCs w:val="24"/>
          <w:rtl/>
        </w:rPr>
        <w:lastRenderedPageBreak/>
        <w:t>ب</w:t>
      </w:r>
      <w:r w:rsidRPr="00390750">
        <w:rPr>
          <w:rFonts w:cs="Calibri"/>
          <w:sz w:val="24"/>
          <w:szCs w:val="24"/>
          <w:rtl/>
        </w:rPr>
        <w:t xml:space="preserve"> – </w:t>
      </w:r>
      <w:r w:rsidRPr="00390750">
        <w:rPr>
          <w:rFonts w:ascii="Arial" w:hAnsi="Arial" w:hint="cs"/>
          <w:sz w:val="24"/>
          <w:szCs w:val="24"/>
          <w:rtl/>
        </w:rPr>
        <w:t>موازنات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ثابتة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وموازنات</w:t>
      </w:r>
      <w:r w:rsidRPr="00390750">
        <w:rPr>
          <w:rFonts w:cs="Calibri"/>
          <w:sz w:val="24"/>
          <w:szCs w:val="24"/>
          <w:rtl/>
        </w:rPr>
        <w:t xml:space="preserve"> </w:t>
      </w:r>
      <w:r w:rsidRPr="00390750">
        <w:rPr>
          <w:rFonts w:ascii="Arial" w:hAnsi="Arial" w:hint="cs"/>
          <w:sz w:val="24"/>
          <w:szCs w:val="24"/>
          <w:rtl/>
        </w:rPr>
        <w:t>مرنة</w:t>
      </w:r>
    </w:p>
    <w:p w:rsidR="00804600" w:rsidRPr="001E7864" w:rsidRDefault="00804600" w:rsidP="001E7864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المبيعات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الانتاج</w:t>
      </w:r>
    </w:p>
    <w:p w:rsidR="00804600" w:rsidRPr="001E7864" w:rsidRDefault="00804600" w:rsidP="001E7864">
      <w:pPr>
        <w:pStyle w:val="a8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د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قصيرة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الأجل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متوسطة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وطويلة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الأجل</w:t>
      </w:r>
      <w:r w:rsidRPr="001E7864">
        <w:rPr>
          <w:rFonts w:cs="Calibri"/>
          <w:sz w:val="24"/>
          <w:szCs w:val="24"/>
          <w:rtl/>
        </w:rPr>
        <w:t xml:space="preserve"> </w:t>
      </w:r>
    </w:p>
    <w:p w:rsidR="00804600" w:rsidRDefault="00804600" w:rsidP="00804600">
      <w:pPr>
        <w:rPr>
          <w:b/>
          <w:bCs/>
          <w:sz w:val="24"/>
          <w:szCs w:val="24"/>
          <w:rtl/>
        </w:rPr>
      </w:pPr>
    </w:p>
    <w:p w:rsidR="004838E2" w:rsidRPr="004838E2" w:rsidRDefault="004838E2" w:rsidP="004838E2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الخطوة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الأولى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لإعداد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BC481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الشام</w:t>
      </w:r>
      <w:r w:rsidR="00BC4811"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ل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ة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للمنشأة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هي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proofErr w:type="gramStart"/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اعداد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:</w:t>
      </w:r>
      <w:proofErr w:type="gramEnd"/>
    </w:p>
    <w:p w:rsidR="004838E2" w:rsidRPr="004838E2" w:rsidRDefault="004838E2" w:rsidP="00AE087A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تكلفة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المواد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المباشرة</w:t>
      </w:r>
    </w:p>
    <w:p w:rsidR="004838E2" w:rsidRPr="004838E2" w:rsidRDefault="004838E2" w:rsidP="00AE087A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الإنتاج</w:t>
      </w:r>
    </w:p>
    <w:p w:rsidR="004838E2" w:rsidRPr="00390750" w:rsidRDefault="004838E2" w:rsidP="00AE087A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390750">
        <w:rPr>
          <w:rFonts w:asciiTheme="minorHAnsi" w:eastAsiaTheme="minorHAnsi" w:hAnsiTheme="minorHAnsi" w:hint="cs"/>
          <w:rtl/>
        </w:rPr>
        <w:t>موازنة</w:t>
      </w:r>
      <w:r w:rsidRPr="00390750">
        <w:rPr>
          <w:rFonts w:asciiTheme="minorHAnsi" w:eastAsiaTheme="minorHAnsi" w:hAnsiTheme="minorHAnsi"/>
          <w:rtl/>
        </w:rPr>
        <w:t xml:space="preserve"> </w:t>
      </w:r>
      <w:r w:rsidRPr="00390750">
        <w:rPr>
          <w:rFonts w:asciiTheme="minorHAnsi" w:eastAsiaTheme="minorHAnsi" w:hAnsiTheme="minorHAnsi" w:hint="cs"/>
          <w:rtl/>
        </w:rPr>
        <w:t>المبيعات</w:t>
      </w:r>
    </w:p>
    <w:p w:rsidR="001E7864" w:rsidRPr="00BC4811" w:rsidRDefault="004838E2" w:rsidP="00BC4811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النقدية</w:t>
      </w:r>
    </w:p>
    <w:p w:rsidR="006B3213" w:rsidRDefault="006B3213" w:rsidP="006B3213">
      <w:pPr>
        <w:ind w:left="720"/>
        <w:contextualSpacing/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</w:pPr>
    </w:p>
    <w:p w:rsidR="008C1837" w:rsidRPr="008C1837" w:rsidRDefault="008C1837" w:rsidP="008C1837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الاهداف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تسعى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الموازنات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التخطيطية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الى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proofErr w:type="gramStart"/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تحقيقها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:</w:t>
      </w:r>
      <w:proofErr w:type="gramEnd"/>
    </w:p>
    <w:p w:rsidR="008C1837" w:rsidRPr="001E7864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proofErr w:type="gramStart"/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الرقابة</w:t>
      </w:r>
    </w:p>
    <w:p w:rsidR="008C1837" w:rsidRPr="00172903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172903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172903">
        <w:rPr>
          <w:rFonts w:cs="Calibri"/>
          <w:b/>
          <w:bCs/>
          <w:sz w:val="24"/>
          <w:szCs w:val="24"/>
          <w:rtl/>
        </w:rPr>
        <w:t xml:space="preserve"> </w:t>
      </w:r>
      <w:r w:rsidRPr="00172903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172903">
        <w:rPr>
          <w:rFonts w:cs="Calibri"/>
          <w:b/>
          <w:bCs/>
          <w:sz w:val="24"/>
          <w:szCs w:val="24"/>
          <w:rtl/>
        </w:rPr>
        <w:t xml:space="preserve"> </w:t>
      </w:r>
      <w:r w:rsidRPr="00172903">
        <w:rPr>
          <w:rFonts w:ascii="Arial" w:hAnsi="Arial" w:hint="cs"/>
          <w:b/>
          <w:bCs/>
          <w:sz w:val="24"/>
          <w:szCs w:val="24"/>
          <w:rtl/>
        </w:rPr>
        <w:t>التنسيق</w:t>
      </w:r>
      <w:r w:rsidRPr="00172903">
        <w:rPr>
          <w:rFonts w:cs="Calibri"/>
          <w:b/>
          <w:bCs/>
          <w:sz w:val="24"/>
          <w:szCs w:val="24"/>
          <w:rtl/>
        </w:rPr>
        <w:t xml:space="preserve"> </w:t>
      </w:r>
      <w:r w:rsidRPr="00172903">
        <w:rPr>
          <w:rFonts w:ascii="Arial" w:hAnsi="Arial" w:hint="cs"/>
          <w:b/>
          <w:bCs/>
          <w:sz w:val="24"/>
          <w:szCs w:val="24"/>
          <w:rtl/>
        </w:rPr>
        <w:t>،</w:t>
      </w:r>
      <w:r w:rsidRPr="00172903">
        <w:rPr>
          <w:rFonts w:cs="Calibri"/>
          <w:b/>
          <w:bCs/>
          <w:sz w:val="24"/>
          <w:szCs w:val="24"/>
          <w:rtl/>
        </w:rPr>
        <w:t xml:space="preserve"> </w:t>
      </w:r>
      <w:r w:rsidRPr="00172903">
        <w:rPr>
          <w:rFonts w:ascii="Arial" w:hAnsi="Arial" w:hint="cs"/>
          <w:b/>
          <w:bCs/>
          <w:sz w:val="24"/>
          <w:szCs w:val="24"/>
          <w:rtl/>
        </w:rPr>
        <w:t>الرقابة</w:t>
      </w:r>
      <w:r w:rsidRPr="00172903">
        <w:rPr>
          <w:rFonts w:cs="Calibri"/>
          <w:b/>
          <w:bCs/>
          <w:sz w:val="24"/>
          <w:szCs w:val="24"/>
          <w:rtl/>
        </w:rPr>
        <w:t xml:space="preserve"> </w:t>
      </w:r>
    </w:p>
    <w:p w:rsidR="00513F48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1E7864">
        <w:rPr>
          <w:rFonts w:ascii="Arial" w:hAnsi="Arial" w:hint="cs"/>
          <w:b/>
          <w:bCs/>
          <w:sz w:val="24"/>
          <w:szCs w:val="24"/>
          <w:rtl/>
        </w:rPr>
        <w:t>المرونة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1E7864">
        <w:rPr>
          <w:rFonts w:cs="Calibri"/>
          <w:b/>
          <w:bCs/>
          <w:sz w:val="24"/>
          <w:szCs w:val="24"/>
          <w:rtl/>
        </w:rPr>
        <w:t xml:space="preserve">  </w:t>
      </w:r>
    </w:p>
    <w:p w:rsidR="001E7864" w:rsidRPr="00513F48" w:rsidRDefault="008C1837" w:rsidP="00513F48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513F48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التوزيع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الزمني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،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="00FD22BA" w:rsidRPr="00513F48">
        <w:rPr>
          <w:rFonts w:ascii="Arial" w:eastAsia="Times New Roman" w:hAnsi="Arial"/>
          <w:color w:val="222222"/>
          <w:sz w:val="28"/>
          <w:szCs w:val="28"/>
          <w:rtl/>
        </w:rPr>
        <w:br/>
      </w:r>
    </w:p>
    <w:p w:rsidR="00BC4811" w:rsidRPr="00BC4811" w:rsidRDefault="00BC4811" w:rsidP="00BC481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الأهداف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التي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تسعى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الموازنات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تحقيقها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BC4811" w:rsidRPr="00304DC9" w:rsidRDefault="00BC4811" w:rsidP="003A20E4">
      <w:pPr>
        <w:pStyle w:val="a7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الرقابة،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المشاركة</w:t>
      </w:r>
    </w:p>
    <w:p w:rsidR="00BC4811" w:rsidRPr="00304DC9" w:rsidRDefault="00BC4811" w:rsidP="003A20E4">
      <w:pPr>
        <w:pStyle w:val="a7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proofErr w:type="gramStart"/>
      <w:r w:rsidRPr="00304DC9">
        <w:rPr>
          <w:rFonts w:ascii="Arial" w:hAnsi="Arial"/>
          <w:color w:val="000000"/>
          <w:sz w:val="24"/>
          <w:szCs w:val="24"/>
          <w:rtl/>
        </w:rPr>
        <w:t>التخطيط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proofErr w:type="gramEnd"/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التنسيق،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BC4811" w:rsidRPr="00304DC9" w:rsidRDefault="00BC4811" w:rsidP="003A20E4">
      <w:pPr>
        <w:pStyle w:val="a7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المرونة،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المشاركة،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التخطيط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BC4811" w:rsidRPr="00390750" w:rsidRDefault="00BC4811" w:rsidP="003A20E4">
      <w:pPr>
        <w:pStyle w:val="a7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sz w:val="24"/>
          <w:szCs w:val="24"/>
          <w:rtl/>
        </w:rPr>
      </w:pPr>
      <w:r w:rsidRPr="00390750">
        <w:rPr>
          <w:rFonts w:ascii="Arial" w:hAnsi="Arial"/>
          <w:sz w:val="24"/>
          <w:szCs w:val="24"/>
          <w:rtl/>
        </w:rPr>
        <w:t>التخطيط،</w:t>
      </w:r>
      <w:r w:rsidRPr="00390750">
        <w:rPr>
          <w:rFonts w:ascii="Arial" w:hAnsi="Arial"/>
          <w:sz w:val="24"/>
          <w:szCs w:val="24"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الاتصال،</w:t>
      </w:r>
      <w:r w:rsidRPr="00390750">
        <w:rPr>
          <w:rFonts w:ascii="Arial" w:hAnsi="Arial"/>
          <w:sz w:val="24"/>
          <w:szCs w:val="24"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التنسيق</w:t>
      </w:r>
      <w:r w:rsidRPr="00390750">
        <w:rPr>
          <w:rFonts w:ascii="Arial" w:hAnsi="Arial"/>
          <w:sz w:val="24"/>
          <w:szCs w:val="24"/>
        </w:rPr>
        <w:t xml:space="preserve"> </w:t>
      </w:r>
    </w:p>
    <w:p w:rsidR="00BC4811" w:rsidRPr="008D1B9E" w:rsidRDefault="00BC4811" w:rsidP="00BC4811">
      <w:pPr>
        <w:ind w:left="360"/>
        <w:contextualSpacing/>
        <w:rPr>
          <w:rFonts w:asciiTheme="minorHAnsi" w:eastAsiaTheme="minorHAnsi" w:hAnsiTheme="minorHAnsi"/>
          <w:sz w:val="24"/>
          <w:szCs w:val="24"/>
          <w:rtl/>
        </w:rPr>
      </w:pPr>
    </w:p>
    <w:p w:rsidR="00FD22BA" w:rsidRPr="00FD22BA" w:rsidRDefault="00FD22BA" w:rsidP="00FD22B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المصطلح المحاسبي باللغة العربية المقابل لمفهوم "</w:t>
      </w: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>Master Budget</w:t>
      </w: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" هو: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الرأسمالية.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الساكنة.</w:t>
      </w:r>
    </w:p>
    <w:p w:rsidR="00FD22BA" w:rsidRPr="00390750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390750">
        <w:rPr>
          <w:rFonts w:asciiTheme="minorHAnsi" w:eastAsiaTheme="minorHAnsi" w:hAnsiTheme="minorHAnsi"/>
          <w:sz w:val="24"/>
          <w:szCs w:val="24"/>
          <w:rtl/>
        </w:rPr>
        <w:t>الموازنة الشاملة.</w:t>
      </w:r>
    </w:p>
    <w:p w:rsid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التشغيلية.</w:t>
      </w:r>
    </w:p>
    <w:p w:rsidR="00061552" w:rsidRPr="00B8454B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</w:p>
    <w:p w:rsidR="00061552" w:rsidRPr="00B8454B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يتم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تصنيف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حيث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طبيعة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العمليات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1) 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proofErr w:type="gramStart"/>
      <w:r w:rsidRPr="00304DC9">
        <w:rPr>
          <w:rFonts w:ascii="Arial" w:hAnsi="Arial"/>
          <w:color w:val="000000"/>
          <w:sz w:val="24"/>
          <w:szCs w:val="24"/>
          <w:rtl/>
        </w:rPr>
        <w:t>قصيرة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proofErr w:type="gramEnd"/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متوسطة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وطويلة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الأجل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2) </w:t>
      </w:r>
      <w:r w:rsidRPr="00304DC9">
        <w:rPr>
          <w:rFonts w:ascii="Arial" w:hAnsi="Arial"/>
          <w:color w:val="000000"/>
          <w:sz w:val="24"/>
          <w:szCs w:val="24"/>
          <w:rtl/>
        </w:rPr>
        <w:t>المبيعات،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والمواد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المباشرة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CC0DDE">
        <w:rPr>
          <w:rFonts w:ascii="Arial" w:hAnsi="Arial" w:hint="cs"/>
          <w:sz w:val="24"/>
          <w:szCs w:val="24"/>
          <w:rtl/>
        </w:rPr>
        <w:t>3)</w:t>
      </w:r>
      <w:r w:rsidRPr="00CC0DDE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تشغيلية،</w:t>
      </w:r>
      <w:r w:rsidRPr="00390750">
        <w:rPr>
          <w:rFonts w:ascii="Arial" w:hAnsi="Arial"/>
          <w:sz w:val="24"/>
          <w:szCs w:val="24"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نقدية،</w:t>
      </w:r>
      <w:r w:rsidRPr="00390750">
        <w:rPr>
          <w:rFonts w:ascii="Arial" w:hAnsi="Arial"/>
          <w:sz w:val="24"/>
          <w:szCs w:val="24"/>
        </w:rPr>
        <w:t xml:space="preserve"> </w:t>
      </w:r>
      <w:r w:rsidRPr="00390750">
        <w:rPr>
          <w:rFonts w:ascii="Arial" w:hAnsi="Arial"/>
          <w:sz w:val="24"/>
          <w:szCs w:val="24"/>
          <w:rtl/>
        </w:rPr>
        <w:t>ورأسمالية</w:t>
      </w:r>
      <w:r w:rsidRPr="00390750">
        <w:rPr>
          <w:rFonts w:ascii="Arial" w:hAnsi="Arial"/>
          <w:b/>
          <w:bCs/>
          <w:sz w:val="24"/>
          <w:szCs w:val="24"/>
        </w:rPr>
        <w:t xml:space="preserve"> </w:t>
      </w:r>
    </w:p>
    <w:p w:rsidR="00061552" w:rsidRPr="00503F90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4) </w:t>
      </w:r>
      <w:r w:rsidRPr="00304DC9">
        <w:rPr>
          <w:rFonts w:ascii="Arial" w:hAnsi="Arial"/>
          <w:color w:val="000000"/>
          <w:sz w:val="24"/>
          <w:szCs w:val="24"/>
          <w:rtl/>
        </w:rPr>
        <w:t>ثابتة،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ومرنة</w:t>
      </w:r>
    </w:p>
    <w:p w:rsidR="00061552" w:rsidRPr="00503F90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61552" w:rsidRPr="00B8454B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العوامل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لا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يؤثر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تحديد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لفترة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</w:p>
    <w:p w:rsidR="00061552" w:rsidRPr="00304DC9" w:rsidRDefault="00061552" w:rsidP="003A20E4">
      <w:pPr>
        <w:pStyle w:val="a7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كمية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المبيعات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التقديرية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a7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كمية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مخزون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التام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أول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الفترة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وآخر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الفترة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CC0DDE" w:rsidRDefault="00061552" w:rsidP="003A20E4">
      <w:pPr>
        <w:pStyle w:val="a7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sz w:val="24"/>
          <w:szCs w:val="24"/>
        </w:rPr>
      </w:pPr>
      <w:r w:rsidRPr="00CC0DDE">
        <w:rPr>
          <w:rFonts w:ascii="Arial" w:hAnsi="Arial"/>
          <w:sz w:val="24"/>
          <w:szCs w:val="24"/>
          <w:rtl/>
        </w:rPr>
        <w:t>احتياجات</w:t>
      </w:r>
      <w:r w:rsidRPr="00CC0DDE">
        <w:rPr>
          <w:rFonts w:ascii="Arial" w:hAnsi="Arial"/>
          <w:sz w:val="24"/>
          <w:szCs w:val="24"/>
        </w:rPr>
        <w:t xml:space="preserve"> </w:t>
      </w:r>
      <w:r w:rsidRPr="00CC0DDE">
        <w:rPr>
          <w:rFonts w:ascii="Arial" w:hAnsi="Arial"/>
          <w:sz w:val="24"/>
          <w:szCs w:val="24"/>
          <w:rtl/>
        </w:rPr>
        <w:t>وحدة</w:t>
      </w:r>
      <w:r w:rsidRPr="00CC0DDE">
        <w:rPr>
          <w:rFonts w:ascii="Arial" w:hAnsi="Arial"/>
          <w:sz w:val="24"/>
          <w:szCs w:val="24"/>
        </w:rPr>
        <w:t xml:space="preserve"> </w:t>
      </w:r>
      <w:r w:rsidRPr="00CC0DDE">
        <w:rPr>
          <w:rFonts w:ascii="Arial" w:hAnsi="Arial"/>
          <w:sz w:val="24"/>
          <w:szCs w:val="24"/>
          <w:rtl/>
        </w:rPr>
        <w:t>المنتج</w:t>
      </w:r>
      <w:r w:rsidRPr="00CC0DDE">
        <w:rPr>
          <w:rFonts w:ascii="Arial" w:hAnsi="Arial"/>
          <w:sz w:val="24"/>
          <w:szCs w:val="24"/>
        </w:rPr>
        <w:t xml:space="preserve"> </w:t>
      </w:r>
      <w:r w:rsidRPr="00CC0DDE">
        <w:rPr>
          <w:rFonts w:ascii="Arial" w:hAnsi="Arial"/>
          <w:sz w:val="24"/>
          <w:szCs w:val="24"/>
          <w:rtl/>
        </w:rPr>
        <w:t>من</w:t>
      </w:r>
      <w:r w:rsidRPr="00CC0DDE">
        <w:rPr>
          <w:rFonts w:ascii="Arial" w:hAnsi="Arial"/>
          <w:sz w:val="24"/>
          <w:szCs w:val="24"/>
        </w:rPr>
        <w:t xml:space="preserve"> </w:t>
      </w:r>
      <w:r w:rsidRPr="00CC0DDE">
        <w:rPr>
          <w:rFonts w:ascii="Arial" w:hAnsi="Arial"/>
          <w:sz w:val="24"/>
          <w:szCs w:val="24"/>
          <w:rtl/>
        </w:rPr>
        <w:t>المواد</w:t>
      </w:r>
      <w:r w:rsidRPr="00CC0DDE">
        <w:rPr>
          <w:rFonts w:ascii="Arial" w:hAnsi="Arial"/>
          <w:sz w:val="24"/>
          <w:szCs w:val="24"/>
        </w:rPr>
        <w:t xml:space="preserve"> </w:t>
      </w:r>
      <w:r w:rsidRPr="00CC0DDE">
        <w:rPr>
          <w:rFonts w:ascii="Arial" w:hAnsi="Arial"/>
          <w:sz w:val="24"/>
          <w:szCs w:val="24"/>
          <w:rtl/>
        </w:rPr>
        <w:t>الخام</w:t>
      </w:r>
      <w:r w:rsidRPr="00CC0DDE">
        <w:rPr>
          <w:rFonts w:ascii="Arial" w:hAnsi="Arial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a7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  <w:rtl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حجم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الطاقة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المتاحة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للشركة</w:t>
      </w:r>
    </w:p>
    <w:p w:rsidR="00061552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</w:p>
    <w:p w:rsidR="00B8454B" w:rsidRPr="001E7864" w:rsidRDefault="00B8454B" w:rsidP="00B8454B">
      <w:pPr>
        <w:pStyle w:val="a8"/>
        <w:rPr>
          <w:rFonts w:cs="Calibri"/>
          <w:sz w:val="24"/>
          <w:szCs w:val="24"/>
          <w:rtl/>
        </w:rPr>
      </w:pPr>
    </w:p>
    <w:p w:rsidR="00B8454B" w:rsidRPr="00503F90" w:rsidRDefault="00B8454B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</w:p>
    <w:p w:rsidR="00061552" w:rsidRDefault="00061552" w:rsidP="001212E8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إعداد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الخيرات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للموازنة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للمبيعات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proofErr w:type="gramStart"/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هـ 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proofErr w:type="gramEnd"/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حجم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الطلب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 المتوقع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1212E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1212E8">
        <w:rPr>
          <w:rFonts w:ascii="Arial,Bold" w:cs="Arial,Bold"/>
          <w:b/>
          <w:bCs/>
          <w:color w:val="C0504D" w:themeColor="accent2"/>
          <w:sz w:val="24"/>
          <w:szCs w:val="24"/>
        </w:rPr>
        <w:t xml:space="preserve">68000 </w:t>
      </w:r>
      <w:r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وحدة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الحصة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الطلب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1212E8"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25%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يقدر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 البيع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</w:t>
      </w:r>
      <w:r w:rsidRPr="001212E8">
        <w:rPr>
          <w:rFonts w:ascii="Arial,Bold" w:cs="Arial,Bold"/>
          <w:b/>
          <w:bCs/>
          <w:color w:val="C0504D" w:themeColor="accent2"/>
          <w:sz w:val="24"/>
          <w:szCs w:val="24"/>
        </w:rPr>
        <w:t xml:space="preserve"> 60 </w:t>
      </w:r>
      <w:r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ريال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u w:val="single"/>
          <w:rtl/>
        </w:rPr>
        <w:t>قيمة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  <w:u w:val="single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u w:val="single"/>
          <w:rtl/>
        </w:rPr>
        <w:t>المبيعات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بالريال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 هي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1212E8" w:rsidRPr="00B8454B" w:rsidRDefault="001212E8" w:rsidP="001212E8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</w:p>
    <w:p w:rsidR="00061552" w:rsidRPr="00304DC9" w:rsidRDefault="00471A65" w:rsidP="003A20E4">
      <w:pPr>
        <w:pStyle w:val="a7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4736AB"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6AC1AB4" wp14:editId="63891892">
                <wp:simplePos x="0" y="0"/>
                <wp:positionH relativeFrom="margin">
                  <wp:align>left</wp:align>
                </wp:positionH>
                <wp:positionV relativeFrom="paragraph">
                  <wp:posOffset>8891</wp:posOffset>
                </wp:positionV>
                <wp:extent cx="3667125" cy="762000"/>
                <wp:effectExtent l="0" t="0" r="28575" b="19050"/>
                <wp:wrapNone/>
                <wp:docPr id="66" name="خماس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7125" cy="7620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212E8" w:rsidRDefault="00D60F7C" w:rsidP="001212E8">
                            <w:pPr>
                              <w:pStyle w:val="a8"/>
                              <w:rPr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</w:pPr>
                            <w:r w:rsidRPr="001212E8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قيمة المبيعات التقديرية= كمية المبيعات التقديرية </w:t>
                            </w:r>
                            <w:r w:rsidRPr="001212E8">
                              <w:rPr>
                                <w:rFonts w:ascii="Cambria" w:hAnsi="Cambria"/>
                                <w:b/>
                                <w:bCs/>
                                <w:color w:val="943634" w:themeColor="accent2" w:themeShade="BF"/>
                              </w:rPr>
                              <w:t>X</w:t>
                            </w:r>
                            <w:r w:rsidRPr="001212E8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 سعر البيع التقديري.</w:t>
                            </w:r>
                          </w:p>
                          <w:p w:rsidR="00D60F7C" w:rsidRDefault="00D60F7C" w:rsidP="001212E8">
                            <w:pPr>
                              <w:pStyle w:val="a8"/>
                              <w:rPr>
                                <w:rFonts w:ascii="Cambria" w:hAnsi="Cambria"/>
                                <w:color w:val="002060"/>
                                <w:rtl/>
                              </w:rPr>
                            </w:pPr>
                            <w:proofErr w:type="gramStart"/>
                            <w:r w:rsidRPr="001212E8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>كمية  المبيعات</w:t>
                            </w:r>
                            <w:proofErr w:type="gramEnd"/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التقديرية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68000</w:t>
                            </w:r>
                            <w:r w:rsidRPr="00911E55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25%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17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000 ريال</w:t>
                            </w:r>
                          </w:p>
                          <w:p w:rsidR="00D60F7C" w:rsidRPr="00471A65" w:rsidRDefault="00D60F7C" w:rsidP="00471A65">
                            <w:pPr>
                              <w:pStyle w:val="a8"/>
                              <w:rPr>
                                <w:rFonts w:ascii="Cambria" w:hAnsi="Cambria"/>
                                <w:color w:val="002060"/>
                                <w:rtl/>
                              </w:rPr>
                            </w:pPr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قيمة المبيعات </w:t>
                            </w:r>
                            <w:proofErr w:type="gramStart"/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التقديرية </w:t>
                            </w:r>
                            <w:r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</w:t>
                            </w:r>
                            <w:proofErr w:type="gramEnd"/>
                            <w:r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17000 </w:t>
                            </w:r>
                            <w:r w:rsidRPr="00471A65">
                              <w:rPr>
                                <w:rFonts w:ascii="Cambria" w:hAnsi="Cambria"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60 = </w:t>
                            </w:r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1020000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C1AB4" id="_x0000_s1027" type="#_x0000_t15" style="position:absolute;left:0;text-align:left;margin-left:0;margin-top:.7pt;width:288.75pt;height:60pt;z-index:251913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" adj="21600" fillcolor="window" strokecolor="windowText" strokeweight="2pt">
                <v:path arrowok="t"/>
                <v:textbox>
                  <w:txbxContent>
                    <w:p w:rsidR="00D60F7C" w:rsidRPr="001212E8" w:rsidRDefault="00D60F7C" w:rsidP="001212E8">
                      <w:pPr>
                        <w:pStyle w:val="a8"/>
                        <w:rPr>
                          <w:b/>
                          <w:bCs/>
                          <w:color w:val="943634" w:themeColor="accent2" w:themeShade="BF"/>
                          <w:rtl/>
                        </w:rPr>
                      </w:pPr>
                      <w:r w:rsidRPr="001212E8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قيمة المبيعات التقديرية= كمية المبيعات التقديرية </w:t>
                      </w:r>
                      <w:r w:rsidRPr="001212E8">
                        <w:rPr>
                          <w:rFonts w:ascii="Cambria" w:hAnsi="Cambria"/>
                          <w:b/>
                          <w:bCs/>
                          <w:color w:val="943634" w:themeColor="accent2" w:themeShade="BF"/>
                        </w:rPr>
                        <w:t>X</w:t>
                      </w:r>
                      <w:r w:rsidRPr="001212E8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 سعر البيع التقديري.</w:t>
                      </w:r>
                    </w:p>
                    <w:p w:rsidR="00D60F7C" w:rsidRDefault="00D60F7C" w:rsidP="001212E8">
                      <w:pPr>
                        <w:pStyle w:val="a8"/>
                        <w:rPr>
                          <w:rFonts w:ascii="Cambria" w:hAnsi="Cambria"/>
                          <w:color w:val="002060"/>
                          <w:rtl/>
                        </w:rPr>
                      </w:pPr>
                      <w:proofErr w:type="gramStart"/>
                      <w:r w:rsidRPr="001212E8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>كمية  المبيعات</w:t>
                      </w:r>
                      <w:proofErr w:type="gramEnd"/>
                      <w:r w:rsidRPr="00471A6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 التقديرية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68000</w:t>
                      </w:r>
                      <w:r w:rsidRPr="00911E55">
                        <w:rPr>
                          <w:color w:val="002060"/>
                        </w:rPr>
                        <w:t xml:space="preserve"> </w:t>
                      </w:r>
                      <w:r w:rsidRPr="00911E55">
                        <w:rPr>
                          <w:rFonts w:ascii="Cambria" w:hAnsi="Cambria"/>
                          <w:color w:val="002060"/>
                        </w:rPr>
                        <w:t>X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25%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17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>000 ريال</w:t>
                      </w:r>
                    </w:p>
                    <w:p w:rsidR="00D60F7C" w:rsidRPr="00471A65" w:rsidRDefault="00D60F7C" w:rsidP="00471A65">
                      <w:pPr>
                        <w:pStyle w:val="a8"/>
                        <w:rPr>
                          <w:rFonts w:ascii="Cambria" w:hAnsi="Cambria"/>
                          <w:color w:val="002060"/>
                          <w:rtl/>
                        </w:rPr>
                      </w:pPr>
                      <w:r w:rsidRPr="00471A6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قيمة المبيعات </w:t>
                      </w:r>
                      <w:proofErr w:type="gramStart"/>
                      <w:r w:rsidRPr="00471A6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التقديرية </w:t>
                      </w:r>
                      <w:r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 =</w:t>
                      </w:r>
                      <w:proofErr w:type="gramEnd"/>
                      <w:r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17000 </w:t>
                      </w:r>
                      <w:r w:rsidRPr="00471A65">
                        <w:rPr>
                          <w:rFonts w:ascii="Cambria" w:hAnsi="Cambria"/>
                          <w:color w:val="002060"/>
                        </w:rPr>
                        <w:t>X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60 = </w:t>
                      </w:r>
                      <w:r w:rsidRPr="00471A65">
                        <w:rPr>
                          <w:rFonts w:ascii="Cambria" w:hAnsi="Cambria" w:hint="cs"/>
                          <w:b/>
                          <w:bCs/>
                          <w:color w:val="943634" w:themeColor="accent2" w:themeShade="BF"/>
                          <w:rtl/>
                        </w:rPr>
                        <w:t>1020000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1552" w:rsidRPr="00304DC9">
        <w:rPr>
          <w:rFonts w:ascii="Arial" w:hAnsi="Arial"/>
          <w:color w:val="000000"/>
          <w:sz w:val="24"/>
          <w:szCs w:val="24"/>
        </w:rPr>
        <w:t xml:space="preserve">120000 </w:t>
      </w:r>
      <w:r>
        <w:rPr>
          <w:rFonts w:ascii="Arial" w:hAnsi="Arial" w:hint="cs"/>
          <w:color w:val="000000"/>
          <w:sz w:val="24"/>
          <w:szCs w:val="24"/>
          <w:rtl/>
        </w:rPr>
        <w:t xml:space="preserve">  </w:t>
      </w:r>
      <w:r w:rsidR="00061552" w:rsidRPr="00304DC9">
        <w:rPr>
          <w:rFonts w:ascii="Arial" w:hAnsi="Arial"/>
          <w:color w:val="000000"/>
          <w:sz w:val="24"/>
          <w:szCs w:val="24"/>
          <w:rtl/>
        </w:rPr>
        <w:t>ريال</w:t>
      </w:r>
    </w:p>
    <w:p w:rsidR="00061552" w:rsidRPr="00304DC9" w:rsidRDefault="00061552" w:rsidP="003A20E4">
      <w:pPr>
        <w:pStyle w:val="a7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FF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,Bold" w:cs="Arial,Bold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</w:rPr>
        <w:t xml:space="preserve">4080000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                   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                                      </w:t>
      </w:r>
    </w:p>
    <w:p w:rsidR="00061552" w:rsidRPr="00304DC9" w:rsidRDefault="00061552" w:rsidP="003A20E4">
      <w:pPr>
        <w:pStyle w:val="a7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,Bold" w:cs="Arial,Bold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</w:rPr>
        <w:t xml:space="preserve">1000000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</w:p>
    <w:p w:rsidR="00061552" w:rsidRPr="00CC0DDE" w:rsidRDefault="00061552" w:rsidP="003A20E4">
      <w:pPr>
        <w:pStyle w:val="a7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CC0DDE">
        <w:rPr>
          <w:rFonts w:ascii="Arial" w:hAnsi="Arial"/>
          <w:sz w:val="24"/>
          <w:szCs w:val="24"/>
        </w:rPr>
        <w:t xml:space="preserve">1020000 </w:t>
      </w:r>
      <w:r w:rsidRPr="00CC0DDE">
        <w:rPr>
          <w:rFonts w:ascii="Arial" w:hAnsi="Arial"/>
          <w:sz w:val="24"/>
          <w:szCs w:val="24"/>
          <w:rtl/>
        </w:rPr>
        <w:t>ريال</w:t>
      </w:r>
    </w:p>
    <w:p w:rsidR="001E7864" w:rsidRDefault="001E7864" w:rsidP="001E7864">
      <w:pPr>
        <w:rPr>
          <w:b/>
          <w:bCs/>
          <w:sz w:val="24"/>
          <w:szCs w:val="24"/>
          <w:rtl/>
        </w:rPr>
      </w:pPr>
    </w:p>
    <w:p w:rsidR="00804600" w:rsidRDefault="005A138E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786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الثالثة</w:t>
      </w:r>
    </w:p>
    <w:p w:rsidR="00B97596" w:rsidRPr="00B97596" w:rsidRDefault="00B97596" w:rsidP="00B9759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1) يسبق</w:t>
      </w:r>
      <w:r w:rsidRPr="00B9759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اعداد</w:t>
      </w:r>
      <w:r w:rsidRPr="00B9759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موازنة</w:t>
      </w:r>
      <w:r w:rsidRPr="00B9759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B9759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اعداد</w:t>
      </w:r>
      <w:r w:rsidRPr="00B97596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97596" w:rsidRPr="00BE3D69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ascii="Arial" w:hAnsi="Arial" w:hint="cs"/>
          <w:sz w:val="24"/>
          <w:szCs w:val="24"/>
          <w:rtl/>
        </w:rPr>
        <w:t>أ</w:t>
      </w:r>
      <w:r w:rsidRPr="00BE3D69">
        <w:rPr>
          <w:rFonts w:cs="Calibri"/>
          <w:sz w:val="24"/>
          <w:szCs w:val="24"/>
          <w:rtl/>
        </w:rPr>
        <w:t xml:space="preserve"> </w:t>
      </w:r>
      <w:proofErr w:type="gramStart"/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ascii="Arial" w:hAnsi="Arial" w:hint="cs"/>
          <w:sz w:val="24"/>
          <w:szCs w:val="24"/>
          <w:rtl/>
        </w:rPr>
        <w:t>موازنة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ascii="Arial" w:hAnsi="Arial" w:hint="cs"/>
          <w:sz w:val="24"/>
          <w:szCs w:val="24"/>
          <w:rtl/>
        </w:rPr>
        <w:t>المواد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ascii="Arial" w:hAnsi="Arial" w:hint="cs"/>
          <w:sz w:val="24"/>
          <w:szCs w:val="24"/>
          <w:rtl/>
        </w:rPr>
        <w:t>المباشرة</w:t>
      </w:r>
    </w:p>
    <w:p w:rsidR="00B97596" w:rsidRPr="00CC0DDE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ascii="Arial" w:hAnsi="Arial" w:hint="cs"/>
          <w:sz w:val="24"/>
          <w:szCs w:val="24"/>
          <w:rtl/>
        </w:rPr>
        <w:t>ب</w:t>
      </w:r>
      <w:r w:rsidRPr="00CC0DDE">
        <w:rPr>
          <w:rFonts w:cs="Calibri"/>
          <w:sz w:val="24"/>
          <w:szCs w:val="24"/>
          <w:rtl/>
        </w:rPr>
        <w:t xml:space="preserve"> – </w:t>
      </w:r>
      <w:r w:rsidRPr="00CC0DDE">
        <w:rPr>
          <w:rFonts w:ascii="Arial" w:hAnsi="Arial" w:hint="cs"/>
          <w:sz w:val="24"/>
          <w:szCs w:val="24"/>
          <w:rtl/>
        </w:rPr>
        <w:t>موازنة</w:t>
      </w:r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ascii="Arial" w:hAnsi="Arial" w:hint="cs"/>
          <w:sz w:val="24"/>
          <w:szCs w:val="24"/>
          <w:rtl/>
        </w:rPr>
        <w:t>المبيعات</w:t>
      </w:r>
    </w:p>
    <w:p w:rsidR="00B97596" w:rsidRPr="00BE3D69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ascii="Arial" w:hAnsi="Arial" w:hint="cs"/>
          <w:sz w:val="24"/>
          <w:szCs w:val="24"/>
          <w:rtl/>
        </w:rPr>
        <w:t>ج</w:t>
      </w:r>
      <w:r w:rsidRPr="00BE3D69">
        <w:rPr>
          <w:rFonts w:cs="Calibri"/>
          <w:sz w:val="24"/>
          <w:szCs w:val="24"/>
          <w:rtl/>
        </w:rPr>
        <w:t xml:space="preserve"> </w:t>
      </w:r>
      <w:proofErr w:type="gramStart"/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ascii="Arial" w:hAnsi="Arial" w:hint="cs"/>
          <w:sz w:val="24"/>
          <w:szCs w:val="24"/>
          <w:rtl/>
        </w:rPr>
        <w:t>موازنة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ascii="Arial" w:hAnsi="Arial" w:hint="cs"/>
          <w:sz w:val="24"/>
          <w:szCs w:val="24"/>
          <w:rtl/>
        </w:rPr>
        <w:t>الأجور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ascii="Arial" w:hAnsi="Arial" w:hint="cs"/>
          <w:sz w:val="24"/>
          <w:szCs w:val="24"/>
          <w:rtl/>
        </w:rPr>
        <w:t>المباشرة</w:t>
      </w:r>
    </w:p>
    <w:p w:rsidR="00B97596" w:rsidRDefault="00B97596" w:rsidP="00B97596">
      <w:pPr>
        <w:pStyle w:val="a8"/>
        <w:rPr>
          <w:rFonts w:ascii="Arial" w:hAnsi="Arial"/>
          <w:sz w:val="24"/>
          <w:szCs w:val="24"/>
          <w:rtl/>
        </w:rPr>
      </w:pPr>
      <w:r w:rsidRPr="00BE3D69">
        <w:rPr>
          <w:rFonts w:ascii="Arial" w:hAnsi="Arial"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 xml:space="preserve"> – </w:t>
      </w:r>
      <w:r w:rsidRPr="00BE3D69">
        <w:rPr>
          <w:rFonts w:ascii="Arial" w:hAnsi="Arial" w:hint="cs"/>
          <w:sz w:val="24"/>
          <w:szCs w:val="24"/>
          <w:rtl/>
        </w:rPr>
        <w:t>الموازنة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ascii="Arial" w:hAnsi="Arial" w:hint="cs"/>
          <w:sz w:val="24"/>
          <w:szCs w:val="24"/>
          <w:rtl/>
        </w:rPr>
        <w:t>النقدية</w:t>
      </w:r>
    </w:p>
    <w:p w:rsidR="00B97596" w:rsidRPr="00BE3D69" w:rsidRDefault="00B97596" w:rsidP="00B97596">
      <w:pPr>
        <w:pStyle w:val="a8"/>
        <w:rPr>
          <w:rFonts w:ascii="Arial" w:hAnsi="Arial"/>
          <w:sz w:val="24"/>
          <w:szCs w:val="24"/>
          <w:rtl/>
        </w:rPr>
      </w:pPr>
    </w:p>
    <w:p w:rsidR="00B97596" w:rsidRPr="00B97596" w:rsidRDefault="00B97596" w:rsidP="00B97596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2)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تعد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موازنة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B97596" w:rsidRPr="00CC0DDE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>أ</w:t>
      </w:r>
      <w:r w:rsidRPr="00CC0DDE">
        <w:rPr>
          <w:rFonts w:cs="Calibri"/>
          <w:sz w:val="24"/>
          <w:szCs w:val="24"/>
          <w:rtl/>
        </w:rPr>
        <w:t xml:space="preserve"> </w:t>
      </w:r>
      <w:proofErr w:type="gramStart"/>
      <w:r w:rsidRPr="00CC0DDE">
        <w:rPr>
          <w:rFonts w:cs="Calibri"/>
          <w:sz w:val="24"/>
          <w:szCs w:val="24"/>
          <w:rtl/>
        </w:rPr>
        <w:t xml:space="preserve">- </w:t>
      </w:r>
      <w:r w:rsidRPr="00CC0DDE">
        <w:rPr>
          <w:rFonts w:hint="cs"/>
          <w:sz w:val="24"/>
          <w:szCs w:val="24"/>
          <w:rtl/>
        </w:rPr>
        <w:t>الشركات</w:t>
      </w:r>
      <w:proofErr w:type="gramEnd"/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hint="cs"/>
          <w:sz w:val="24"/>
          <w:szCs w:val="24"/>
          <w:rtl/>
        </w:rPr>
        <w:t>الصناعية</w:t>
      </w:r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hint="cs"/>
          <w:sz w:val="24"/>
          <w:szCs w:val="24"/>
          <w:rtl/>
        </w:rPr>
        <w:t>فقط</w:t>
      </w:r>
    </w:p>
    <w:p w:rsidR="00B97596" w:rsidRPr="00BE3D69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ب</w:t>
      </w:r>
      <w:r w:rsidRPr="00BE3D69">
        <w:rPr>
          <w:rFonts w:cs="Calibri"/>
          <w:sz w:val="24"/>
          <w:szCs w:val="24"/>
          <w:rtl/>
        </w:rPr>
        <w:t xml:space="preserve"> – </w:t>
      </w:r>
      <w:r w:rsidRPr="00BE3D69">
        <w:rPr>
          <w:rFonts w:hint="cs"/>
          <w:sz w:val="24"/>
          <w:szCs w:val="24"/>
          <w:rtl/>
        </w:rPr>
        <w:t>الشركات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التجارية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فقط</w:t>
      </w:r>
    </w:p>
    <w:p w:rsidR="00B97596" w:rsidRPr="00BE3D69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ج</w:t>
      </w:r>
      <w:r w:rsidRPr="00BE3D69">
        <w:rPr>
          <w:rFonts w:cs="Calibri"/>
          <w:sz w:val="24"/>
          <w:szCs w:val="24"/>
          <w:rtl/>
        </w:rPr>
        <w:t xml:space="preserve"> </w:t>
      </w:r>
      <w:proofErr w:type="gramStart"/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hint="cs"/>
          <w:sz w:val="24"/>
          <w:szCs w:val="24"/>
          <w:rtl/>
        </w:rPr>
        <w:t>الشركات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الصناعية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والشركات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التجارية</w:t>
      </w:r>
    </w:p>
    <w:p w:rsidR="00B97596" w:rsidRDefault="00B97596" w:rsidP="00B97596">
      <w:pPr>
        <w:pStyle w:val="a8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 xml:space="preserve"> </w:t>
      </w:r>
      <w:proofErr w:type="gramStart"/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hint="cs"/>
          <w:sz w:val="24"/>
          <w:szCs w:val="24"/>
          <w:rtl/>
        </w:rPr>
        <w:t>ليس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شيء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مما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سبق</w:t>
      </w:r>
    </w:p>
    <w:p w:rsidR="00B97596" w:rsidRPr="00BE3D69" w:rsidRDefault="00B97596" w:rsidP="00B97596">
      <w:pPr>
        <w:pStyle w:val="a8"/>
        <w:rPr>
          <w:sz w:val="24"/>
          <w:szCs w:val="24"/>
          <w:rtl/>
        </w:rPr>
      </w:pPr>
    </w:p>
    <w:p w:rsidR="00B97596" w:rsidRPr="00B97596" w:rsidRDefault="00B97596" w:rsidP="00B97596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="00B813C1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3) 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يتم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اعداد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موازنة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المواد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بناء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على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97596">
        <w:rPr>
          <w:rFonts w:ascii="Arial" w:hAnsi="Arial" w:hint="cs"/>
          <w:b/>
          <w:bCs/>
          <w:color w:val="C00000"/>
          <w:sz w:val="24"/>
          <w:szCs w:val="24"/>
          <w:rtl/>
        </w:rPr>
        <w:t>بيانات</w:t>
      </w:r>
      <w:r w:rsidRPr="00B97596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B97596" w:rsidRPr="00BE3D69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أ</w:t>
      </w:r>
      <w:r w:rsidRPr="00BE3D69">
        <w:rPr>
          <w:rFonts w:cs="Calibri"/>
          <w:sz w:val="24"/>
          <w:szCs w:val="24"/>
          <w:rtl/>
        </w:rPr>
        <w:t xml:space="preserve"> </w:t>
      </w:r>
      <w:proofErr w:type="gramStart"/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hint="cs"/>
          <w:sz w:val="24"/>
          <w:szCs w:val="24"/>
          <w:rtl/>
        </w:rPr>
        <w:t>الموازنة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الشاملة</w:t>
      </w:r>
    </w:p>
    <w:p w:rsidR="00B97596" w:rsidRPr="00BE3D69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ب</w:t>
      </w:r>
      <w:r w:rsidRPr="00BE3D69">
        <w:rPr>
          <w:rFonts w:cs="Calibri"/>
          <w:sz w:val="24"/>
          <w:szCs w:val="24"/>
          <w:rtl/>
        </w:rPr>
        <w:t xml:space="preserve"> – </w:t>
      </w:r>
      <w:r w:rsidRPr="00BE3D69">
        <w:rPr>
          <w:rFonts w:hint="cs"/>
          <w:sz w:val="24"/>
          <w:szCs w:val="24"/>
          <w:rtl/>
        </w:rPr>
        <w:t>موازنة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المخزون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التام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آخر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الفترة</w:t>
      </w:r>
    </w:p>
    <w:p w:rsidR="00B97596" w:rsidRPr="00CC0DDE" w:rsidRDefault="00B97596" w:rsidP="00B97596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>ج</w:t>
      </w:r>
      <w:r w:rsidRPr="00CC0DDE">
        <w:rPr>
          <w:rFonts w:cs="Calibri"/>
          <w:sz w:val="24"/>
          <w:szCs w:val="24"/>
          <w:rtl/>
        </w:rPr>
        <w:t xml:space="preserve"> </w:t>
      </w:r>
      <w:proofErr w:type="gramStart"/>
      <w:r w:rsidRPr="00CC0DDE">
        <w:rPr>
          <w:rFonts w:cs="Calibri"/>
          <w:sz w:val="24"/>
          <w:szCs w:val="24"/>
          <w:rtl/>
        </w:rPr>
        <w:t xml:space="preserve">- </w:t>
      </w:r>
      <w:r w:rsidRPr="00CC0DDE">
        <w:rPr>
          <w:rFonts w:hint="cs"/>
          <w:sz w:val="24"/>
          <w:szCs w:val="24"/>
          <w:rtl/>
        </w:rPr>
        <w:t>موازنة</w:t>
      </w:r>
      <w:proofErr w:type="gramEnd"/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hint="cs"/>
          <w:sz w:val="24"/>
          <w:szCs w:val="24"/>
          <w:rtl/>
        </w:rPr>
        <w:t>الإنتاج</w:t>
      </w:r>
    </w:p>
    <w:p w:rsidR="00B97596" w:rsidRDefault="00B97596" w:rsidP="00B97596">
      <w:pPr>
        <w:pStyle w:val="a8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 xml:space="preserve"> – </w:t>
      </w:r>
      <w:r w:rsidRPr="00BE3D69">
        <w:rPr>
          <w:rFonts w:hint="cs"/>
          <w:sz w:val="24"/>
          <w:szCs w:val="24"/>
          <w:rtl/>
        </w:rPr>
        <w:t>موازنة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المبيعات</w:t>
      </w:r>
    </w:p>
    <w:p w:rsidR="00B813C1" w:rsidRDefault="00B813C1" w:rsidP="00B97596">
      <w:pPr>
        <w:pStyle w:val="a8"/>
        <w:rPr>
          <w:sz w:val="24"/>
          <w:szCs w:val="24"/>
          <w:rtl/>
        </w:rPr>
      </w:pPr>
    </w:p>
    <w:p w:rsidR="00B813C1" w:rsidRPr="00B813C1" w:rsidRDefault="00B813C1" w:rsidP="00B813C1">
      <w:pPr>
        <w:pStyle w:val="a8"/>
        <w:rPr>
          <w:b/>
          <w:bCs/>
          <w:color w:val="C00000"/>
          <w:sz w:val="24"/>
          <w:szCs w:val="24"/>
          <w:rtl/>
        </w:rPr>
      </w:pPr>
      <w:r w:rsidRPr="00B813C1">
        <w:rPr>
          <w:rFonts w:hint="cs"/>
          <w:b/>
          <w:bCs/>
          <w:color w:val="C00000"/>
          <w:sz w:val="24"/>
          <w:szCs w:val="24"/>
          <w:rtl/>
        </w:rPr>
        <w:t>4) تعتبر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موازنة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الأساس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اعداد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الموازنات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التشغيلية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التالية</w:t>
      </w:r>
      <w:r w:rsidRPr="00B813C1">
        <w:rPr>
          <w:b/>
          <w:bCs/>
          <w:color w:val="C00000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C00000"/>
          <w:sz w:val="24"/>
          <w:szCs w:val="24"/>
          <w:rtl/>
        </w:rPr>
        <w:t>ماعدا</w:t>
      </w:r>
      <w:r w:rsidRPr="00B813C1">
        <w:rPr>
          <w:b/>
          <w:bCs/>
          <w:color w:val="C00000"/>
          <w:sz w:val="24"/>
          <w:szCs w:val="24"/>
          <w:rtl/>
        </w:rPr>
        <w:t>: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أ</w:t>
      </w:r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hint="cs"/>
          <w:sz w:val="24"/>
          <w:szCs w:val="24"/>
          <w:rtl/>
        </w:rPr>
        <w:t>موازنة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الأجور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المباشرة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ب</w:t>
      </w:r>
      <w:r w:rsidRPr="00BE3D69">
        <w:rPr>
          <w:rFonts w:cs="Calibri"/>
          <w:sz w:val="24"/>
          <w:szCs w:val="24"/>
          <w:rtl/>
        </w:rPr>
        <w:t xml:space="preserve">- </w:t>
      </w:r>
      <w:r w:rsidRPr="00BE3D69">
        <w:rPr>
          <w:rFonts w:hint="cs"/>
          <w:sz w:val="24"/>
          <w:szCs w:val="24"/>
          <w:rtl/>
        </w:rPr>
        <w:t>موازنة</w:t>
      </w:r>
      <w:proofErr w:type="gramEnd"/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التكاليف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الإنتاجية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غير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المباشرة</w:t>
      </w:r>
    </w:p>
    <w:p w:rsidR="00B813C1" w:rsidRPr="00CC0DDE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hint="cs"/>
          <w:sz w:val="24"/>
          <w:szCs w:val="24"/>
          <w:rtl/>
        </w:rPr>
        <w:t>ج</w:t>
      </w:r>
      <w:r w:rsidRPr="00CC0DDE">
        <w:rPr>
          <w:rFonts w:cs="Calibri"/>
          <w:sz w:val="24"/>
          <w:szCs w:val="24"/>
          <w:rtl/>
        </w:rPr>
        <w:t xml:space="preserve">- </w:t>
      </w:r>
      <w:r w:rsidRPr="00CC0DDE">
        <w:rPr>
          <w:rFonts w:hint="cs"/>
          <w:sz w:val="24"/>
          <w:szCs w:val="24"/>
          <w:rtl/>
        </w:rPr>
        <w:t>موازنة</w:t>
      </w:r>
      <w:proofErr w:type="gramEnd"/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hint="cs"/>
          <w:sz w:val="24"/>
          <w:szCs w:val="24"/>
          <w:rtl/>
        </w:rPr>
        <w:t>المبيعات</w:t>
      </w:r>
    </w:p>
    <w:p w:rsidR="00B813C1" w:rsidRDefault="00B813C1" w:rsidP="00B813C1">
      <w:pPr>
        <w:pStyle w:val="a8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 xml:space="preserve"> – </w:t>
      </w:r>
      <w:r w:rsidRPr="00BE3D69">
        <w:rPr>
          <w:rFonts w:hint="cs"/>
          <w:sz w:val="24"/>
          <w:szCs w:val="24"/>
          <w:rtl/>
        </w:rPr>
        <w:t>موازنة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المواد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المباشر</w:t>
      </w:r>
      <w:r>
        <w:rPr>
          <w:rFonts w:cs="Calibri"/>
          <w:sz w:val="24"/>
          <w:szCs w:val="24"/>
          <w:rtl/>
        </w:rPr>
        <w:t xml:space="preserve"> </w:t>
      </w:r>
    </w:p>
    <w:p w:rsidR="00B813C1" w:rsidRDefault="00B813C1" w:rsidP="00B813C1">
      <w:pPr>
        <w:pStyle w:val="a8"/>
        <w:rPr>
          <w:rFonts w:cs="Calibri"/>
          <w:sz w:val="24"/>
          <w:szCs w:val="24"/>
          <w:rtl/>
        </w:rPr>
      </w:pPr>
    </w:p>
    <w:p w:rsidR="00B813C1" w:rsidRPr="00B813C1" w:rsidRDefault="00B813C1" w:rsidP="00B813C1">
      <w:pPr>
        <w:pStyle w:val="a8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الفقرة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التالية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تتعلق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بالأسئلة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رقم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(</w:t>
      </w:r>
      <w:r w:rsidRPr="00B813C1">
        <w:rPr>
          <w:rFonts w:cs="Calibri" w:hint="cs"/>
          <w:b/>
          <w:bCs/>
          <w:color w:val="000000" w:themeColor="text1"/>
          <w:sz w:val="24"/>
          <w:szCs w:val="24"/>
          <w:rtl/>
        </w:rPr>
        <w:t>5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)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رقم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(</w:t>
      </w:r>
      <w:r w:rsidRPr="00B813C1">
        <w:rPr>
          <w:rFonts w:cs="Calibri" w:hint="cs"/>
          <w:b/>
          <w:bCs/>
          <w:color w:val="000000" w:themeColor="text1"/>
          <w:sz w:val="24"/>
          <w:szCs w:val="24"/>
          <w:rtl/>
        </w:rPr>
        <w:t>7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>)</w:t>
      </w:r>
    </w:p>
    <w:p w:rsidR="00B813C1" w:rsidRPr="00BE3D69" w:rsidRDefault="00B813C1" w:rsidP="00B813C1">
      <w:pPr>
        <w:pStyle w:val="a8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BE3D69">
        <w:rPr>
          <w:rFonts w:hint="cs"/>
          <w:b/>
          <w:bCs/>
          <w:color w:val="C00000"/>
          <w:sz w:val="24"/>
          <w:szCs w:val="24"/>
          <w:rtl/>
        </w:rPr>
        <w:t>تصنع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احد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الشركات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منتجا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معينا،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قدرت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كمية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المبيعات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هذا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المنتج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هـ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بــ</w:t>
      </w:r>
      <w:r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16,500</w:t>
      </w:r>
      <w:r w:rsidRPr="00A64EE9">
        <w:rPr>
          <w:rFonts w:cs="Calibri" w:hint="cs"/>
          <w:b/>
          <w:bCs/>
          <w:color w:val="7030A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وسعر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البيع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للوحدة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15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ريال،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المتوقع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أول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 w:hint="cs"/>
          <w:b/>
          <w:bCs/>
          <w:color w:val="7030A0"/>
          <w:sz w:val="24"/>
          <w:szCs w:val="24"/>
          <w:rtl/>
        </w:rPr>
        <w:t>600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BE3D69">
        <w:rPr>
          <w:rFonts w:hint="cs"/>
          <w:b/>
          <w:bCs/>
          <w:color w:val="C00000"/>
          <w:sz w:val="24"/>
          <w:szCs w:val="24"/>
          <w:rtl/>
        </w:rPr>
        <w:t>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،</w:t>
      </w:r>
      <w:proofErr w:type="gramEnd"/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المستهدف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آخر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750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وحدة،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وتحتاج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هذا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المنتج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التصنيع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الى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3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المادة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بسعر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 xml:space="preserve"> 2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ريال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للكيلو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المادة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المتوقع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أول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200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المادة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المستهدف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آخر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 w:hint="cs"/>
          <w:b/>
          <w:bCs/>
          <w:color w:val="7030A0"/>
          <w:sz w:val="24"/>
          <w:szCs w:val="24"/>
          <w:rtl/>
        </w:rPr>
        <w:t>175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.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وبناء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على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هذه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المعلومات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فان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BE3D69" w:rsidRDefault="00D60F7C" w:rsidP="00B813C1">
      <w:pPr>
        <w:pStyle w:val="a8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BE3D6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2748AC1C" wp14:editId="29FF7AC0">
                <wp:simplePos x="0" y="0"/>
                <wp:positionH relativeFrom="column">
                  <wp:posOffset>-1390650</wp:posOffset>
                </wp:positionH>
                <wp:positionV relativeFrom="paragraph">
                  <wp:posOffset>193675</wp:posOffset>
                </wp:positionV>
                <wp:extent cx="4686300" cy="695325"/>
                <wp:effectExtent l="0" t="0" r="19050" b="28575"/>
                <wp:wrapNone/>
                <wp:docPr id="14" name="خماسي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6300" cy="6953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B813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64EE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أول </w:t>
                            </w:r>
                            <w:proofErr w:type="spellStart"/>
                            <w:r w:rsidRPr="00A64EE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ماتشوفو</w:t>
                            </w:r>
                            <w:proofErr w:type="spellEnd"/>
                            <w:r w:rsidRPr="00A64EE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المسألة والأرقام دي كلها راح </w:t>
                            </w:r>
                            <w:proofErr w:type="spellStart"/>
                            <w:r w:rsidRPr="00A64EE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تخافو</w:t>
                            </w:r>
                            <w:proofErr w:type="spellEnd"/>
                            <w:r w:rsidRPr="00A64EE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لو مشينا حسب المعطيات والقانون راح نحل بسهولة يعني هو طلب أول سؤال كمية الانتاج التقديري نحط القانون ونعوض ببساطة </w:t>
                            </w:r>
                          </w:p>
                          <w:p w:rsidR="00D60F7C" w:rsidRPr="00A64EE9" w:rsidRDefault="00D60F7C" w:rsidP="00B813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كمية الانتاج التقديري= كمية البيع التقديرية +كمية مخزون </w:t>
                            </w:r>
                            <w:proofErr w:type="spellStart"/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انتاج</w:t>
                            </w:r>
                            <w:proofErr w:type="spellEnd"/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ّخر فترة ــ كمية مخزون أول فترة</w:t>
                            </w: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D60F7C" w:rsidRPr="00A569DE" w:rsidRDefault="00D60F7C" w:rsidP="00B813C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16500 +750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600 = 16650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8AC1C" id="خماسي 14" o:spid="_x0000_s1028" type="#_x0000_t15" style="position:absolute;left:0;text-align:left;margin-left:-109.5pt;margin-top:15.25pt;width:369pt;height:54.7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" adj="21600" fillcolor="window" strokecolor="windowText" strokeweight="2pt">
                <v:path arrowok="t"/>
                <v:textbox>
                  <w:txbxContent>
                    <w:p w:rsidR="00D60F7C" w:rsidRDefault="00D60F7C" w:rsidP="00B813C1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A64EE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أول </w:t>
                      </w:r>
                      <w:proofErr w:type="spellStart"/>
                      <w:r w:rsidRPr="00A64EE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ماتشوفو</w:t>
                      </w:r>
                      <w:proofErr w:type="spellEnd"/>
                      <w:r w:rsidRPr="00A64EE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المسألة والأرقام دي كلها راح </w:t>
                      </w:r>
                      <w:proofErr w:type="spellStart"/>
                      <w:r w:rsidRPr="00A64EE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تخافو</w:t>
                      </w:r>
                      <w:proofErr w:type="spellEnd"/>
                      <w:r w:rsidRPr="00A64EE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لو مشينا حسب المعطيات والقانون راح نحل بسهولة يعني هو طلب أول سؤال كمية الانتاج التقديري نحط القانون ونعوض ببساطة </w:t>
                      </w:r>
                    </w:p>
                    <w:p w:rsidR="00D60F7C" w:rsidRPr="00A64EE9" w:rsidRDefault="00D60F7C" w:rsidP="00B813C1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كمية الانتاج التقديري= كمية البيع التقديرية +كمية مخزون </w:t>
                      </w:r>
                      <w:proofErr w:type="spellStart"/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انتاج</w:t>
                      </w:r>
                      <w:proofErr w:type="spellEnd"/>
                      <w:r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ّخر فترة ــ كمية مخزون أول فترة</w:t>
                      </w:r>
                      <w:r w:rsidRPr="003967EC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D60F7C" w:rsidRPr="00A569DE" w:rsidRDefault="00D60F7C" w:rsidP="00B813C1">
                      <w:pPr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16500 +750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600 = 16650 وحدة </w:t>
                      </w:r>
                    </w:p>
                  </w:txbxContent>
                </v:textbox>
              </v:shape>
            </w:pict>
          </mc:Fallback>
        </mc:AlternateConten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>
        <w:rPr>
          <w:rFonts w:cs="Calibri" w:hint="cs"/>
          <w:b/>
          <w:bCs/>
          <w:color w:val="C00000"/>
          <w:sz w:val="24"/>
          <w:szCs w:val="24"/>
          <w:rtl/>
        </w:rPr>
        <w:t xml:space="preserve">5) 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كمية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التقديري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بالوحدات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خلال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هـ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B813C1" w:rsidRPr="00BE3D69">
        <w:rPr>
          <w:rFonts w:hint="cs"/>
          <w:b/>
          <w:bCs/>
          <w:color w:val="C00000"/>
          <w:sz w:val="24"/>
          <w:szCs w:val="24"/>
          <w:rtl/>
        </w:rPr>
        <w:t>هي</w:t>
      </w:r>
      <w:r w:rsidR="00B813C1" w:rsidRPr="00BE3D6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أ</w:t>
      </w:r>
      <w:r w:rsidRPr="00BE3D69">
        <w:rPr>
          <w:rFonts w:cs="Calibri"/>
          <w:sz w:val="24"/>
          <w:szCs w:val="24"/>
          <w:rtl/>
        </w:rPr>
        <w:t>- 17</w:t>
      </w:r>
      <w:proofErr w:type="gramEnd"/>
      <w:r w:rsidRPr="00BE3D69">
        <w:rPr>
          <w:rFonts w:cs="Calibri"/>
          <w:sz w:val="24"/>
          <w:szCs w:val="24"/>
          <w:rtl/>
        </w:rPr>
        <w:t xml:space="preserve">,250 </w:t>
      </w:r>
      <w:r w:rsidRPr="00BE3D69">
        <w:rPr>
          <w:rFonts w:hint="cs"/>
          <w:sz w:val="24"/>
          <w:szCs w:val="24"/>
          <w:rtl/>
        </w:rPr>
        <w:t>وحدة</w:t>
      </w:r>
    </w:p>
    <w:p w:rsidR="00B813C1" w:rsidRPr="00CC0DDE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hint="cs"/>
          <w:sz w:val="24"/>
          <w:szCs w:val="24"/>
          <w:rtl/>
        </w:rPr>
        <w:t>ب</w:t>
      </w:r>
      <w:r w:rsidRPr="00CC0DDE">
        <w:rPr>
          <w:rFonts w:cs="Calibri"/>
          <w:sz w:val="24"/>
          <w:szCs w:val="24"/>
          <w:rtl/>
        </w:rPr>
        <w:t>- 16</w:t>
      </w:r>
      <w:proofErr w:type="gramEnd"/>
      <w:r w:rsidRPr="00CC0DDE">
        <w:rPr>
          <w:rFonts w:cs="Calibri"/>
          <w:sz w:val="24"/>
          <w:szCs w:val="24"/>
          <w:rtl/>
        </w:rPr>
        <w:t xml:space="preserve">,650 </w:t>
      </w:r>
      <w:r w:rsidRPr="00CC0DDE">
        <w:rPr>
          <w:rFonts w:hint="cs"/>
          <w:sz w:val="24"/>
          <w:szCs w:val="24"/>
          <w:rtl/>
        </w:rPr>
        <w:t>وحدة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ج</w:t>
      </w:r>
      <w:r w:rsidRPr="00BE3D69">
        <w:rPr>
          <w:rFonts w:cs="Calibri"/>
          <w:sz w:val="24"/>
          <w:szCs w:val="24"/>
          <w:rtl/>
        </w:rPr>
        <w:t>- 17</w:t>
      </w:r>
      <w:proofErr w:type="gramEnd"/>
      <w:r w:rsidRPr="00BE3D69">
        <w:rPr>
          <w:rFonts w:cs="Calibri"/>
          <w:sz w:val="24"/>
          <w:szCs w:val="24"/>
          <w:rtl/>
        </w:rPr>
        <w:t xml:space="preserve">,750 </w:t>
      </w:r>
      <w:r w:rsidRPr="00BE3D69">
        <w:rPr>
          <w:rFonts w:hint="cs"/>
          <w:sz w:val="24"/>
          <w:szCs w:val="24"/>
          <w:rtl/>
        </w:rPr>
        <w:t>وحدة</w:t>
      </w:r>
    </w:p>
    <w:p w:rsidR="00B813C1" w:rsidRPr="00465F8C" w:rsidRDefault="00B813C1" w:rsidP="00465F8C">
      <w:pPr>
        <w:pStyle w:val="a8"/>
        <w:rPr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>- 18</w:t>
      </w:r>
      <w:proofErr w:type="gramEnd"/>
      <w:r w:rsidRPr="00BE3D69">
        <w:rPr>
          <w:rFonts w:cs="Calibri"/>
          <w:sz w:val="24"/>
          <w:szCs w:val="24"/>
          <w:rtl/>
        </w:rPr>
        <w:t xml:space="preserve">,300 </w:t>
      </w:r>
      <w:r w:rsidRPr="00BE3D69">
        <w:rPr>
          <w:rFonts w:hint="cs"/>
          <w:sz w:val="24"/>
          <w:szCs w:val="24"/>
          <w:rtl/>
        </w:rPr>
        <w:t>وحدة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أ</w:t>
      </w:r>
    </w:p>
    <w:p w:rsidR="00B813C1" w:rsidRPr="00A64EE9" w:rsidRDefault="00B813C1" w:rsidP="00B813C1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BE3D6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30B0B1C9" wp14:editId="05A1402B">
                <wp:simplePos x="0" y="0"/>
                <wp:positionH relativeFrom="column">
                  <wp:posOffset>-619125</wp:posOffset>
                </wp:positionH>
                <wp:positionV relativeFrom="paragraph">
                  <wp:posOffset>246380</wp:posOffset>
                </wp:positionV>
                <wp:extent cx="4638675" cy="1114425"/>
                <wp:effectExtent l="0" t="0" r="28575" b="28575"/>
                <wp:wrapNone/>
                <wp:docPr id="13" name="خماسي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8675" cy="11144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4736AB" w:rsidRDefault="00D60F7C" w:rsidP="00B813C1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كمية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مشتريات المواد الخام = </w:t>
                            </w: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shd w:val="clear" w:color="auto" w:fill="F5F6F8"/>
                                <w:rtl/>
                              </w:rPr>
                              <w:t xml:space="preserve">احتياج الإنتاج من المواد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+ مخزون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مادة خام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آخر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الفترة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4736AB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مخزون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مادة خام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أول الفترة </w:t>
                            </w:r>
                          </w:p>
                          <w:p w:rsidR="00D60F7C" w:rsidRDefault="00D60F7C" w:rsidP="00B813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</w:t>
                            </w:r>
                            <w:r w:rsidRPr="008F11CE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>(كمية انتاج</w:t>
                            </w:r>
                            <w:r w:rsidRPr="008F11CE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8F11CE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D60F7C" w:rsidRDefault="00D60F7C" w:rsidP="00B813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كمية الانتاج جبناه في السؤال السابق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16650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*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49950 </w:t>
                            </w:r>
                          </w:p>
                          <w:p w:rsidR="00D60F7C" w:rsidRPr="008F11CE" w:rsidRDefault="00D60F7C" w:rsidP="00B813C1">
                            <w:pPr>
                              <w:pStyle w:val="a8"/>
                              <w:jc w:val="both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49950 + 175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- 200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49925 كيلو جرام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0B1C9" id="خماسي 13" o:spid="_x0000_s1029" type="#_x0000_t15" style="position:absolute;left:0;text-align:left;margin-left:-48.75pt;margin-top:19.4pt;width:365.25pt;height:87.7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" adj="21600" fillcolor="window" strokecolor="windowText" strokeweight="2pt">
                <v:path arrowok="t"/>
                <v:textbox>
                  <w:txbxContent>
                    <w:p w:rsidR="00D60F7C" w:rsidRPr="004736AB" w:rsidRDefault="00D60F7C" w:rsidP="00B813C1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كمية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مشتريات المواد الخام = </w:t>
                      </w: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shd w:val="clear" w:color="auto" w:fill="F5F6F8"/>
                          <w:rtl/>
                        </w:rPr>
                        <w:t xml:space="preserve">احتياج الإنتاج من المواد 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+ مخزون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مادة خام 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آخر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الفترة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4736AB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مخزون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مادة خام 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أول الفترة </w:t>
                      </w:r>
                    </w:p>
                    <w:p w:rsidR="00D60F7C" w:rsidRDefault="00D60F7C" w:rsidP="00B813C1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8F11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</w:t>
                      </w:r>
                      <w:r w:rsidRPr="008F11CE">
                        <w:rPr>
                          <w:b/>
                          <w:bCs/>
                          <w:color w:val="7030A0"/>
                          <w:rtl/>
                        </w:rPr>
                        <w:t>(كمية انتاج</w:t>
                      </w:r>
                      <w:r w:rsidRPr="008F11CE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8F11CE">
                        <w:rPr>
                          <w:b/>
                          <w:bCs/>
                          <w:color w:val="7030A0"/>
                          <w:rtl/>
                        </w:rPr>
                        <w:t xml:space="preserve"> احتياج الوحدة من المواد)</w:t>
                      </w:r>
                    </w:p>
                    <w:p w:rsidR="00D60F7C" w:rsidRDefault="00D60F7C" w:rsidP="00B813C1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كمية الانتاج جبناه في السؤال السابق </w:t>
                      </w: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16650</w:t>
                      </w: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*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3 </w:t>
                      </w: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49950 </w:t>
                      </w:r>
                    </w:p>
                    <w:p w:rsidR="00D60F7C" w:rsidRPr="008F11CE" w:rsidRDefault="00D60F7C" w:rsidP="00B813C1">
                      <w:pPr>
                        <w:pStyle w:val="a8"/>
                        <w:jc w:val="both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49950 + 175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- 200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49925 كيلو جرام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 w:hint="cs"/>
          <w:b/>
          <w:bCs/>
          <w:color w:val="C00000"/>
          <w:sz w:val="24"/>
          <w:szCs w:val="24"/>
          <w:rtl/>
        </w:rPr>
        <w:t>6)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كمية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مشتريات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المواد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بالكيلو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جرام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خلال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CC0DDE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hint="cs"/>
          <w:sz w:val="24"/>
          <w:szCs w:val="24"/>
          <w:rtl/>
        </w:rPr>
        <w:t>أ</w:t>
      </w:r>
      <w:r w:rsidRPr="00CC0DDE">
        <w:rPr>
          <w:rFonts w:cs="Calibri"/>
          <w:sz w:val="24"/>
          <w:szCs w:val="24"/>
          <w:rtl/>
        </w:rPr>
        <w:t>- 49</w:t>
      </w:r>
      <w:proofErr w:type="gramEnd"/>
      <w:r w:rsidRPr="00CC0DDE">
        <w:rPr>
          <w:rFonts w:cs="Calibri"/>
          <w:sz w:val="24"/>
          <w:szCs w:val="24"/>
          <w:rtl/>
        </w:rPr>
        <w:t xml:space="preserve">,925 </w:t>
      </w:r>
      <w:r w:rsidRPr="00CC0DDE">
        <w:rPr>
          <w:rFonts w:hint="cs"/>
          <w:sz w:val="24"/>
          <w:szCs w:val="24"/>
          <w:rtl/>
        </w:rPr>
        <w:t>كيلو</w:t>
      </w:r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hint="cs"/>
          <w:sz w:val="24"/>
          <w:szCs w:val="24"/>
          <w:rtl/>
        </w:rPr>
        <w:t>جرام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ب</w:t>
      </w:r>
      <w:r w:rsidRPr="00BE3D69">
        <w:rPr>
          <w:rFonts w:cs="Calibri"/>
          <w:sz w:val="24"/>
          <w:szCs w:val="24"/>
          <w:rtl/>
        </w:rPr>
        <w:t>- 49</w:t>
      </w:r>
      <w:proofErr w:type="gramEnd"/>
      <w:r w:rsidRPr="00BE3D69">
        <w:rPr>
          <w:rFonts w:cs="Calibri"/>
          <w:sz w:val="24"/>
          <w:szCs w:val="24"/>
          <w:rtl/>
        </w:rPr>
        <w:t xml:space="preserve">,950 </w:t>
      </w:r>
      <w:r w:rsidRPr="00BE3D69">
        <w:rPr>
          <w:rFonts w:hint="cs"/>
          <w:sz w:val="24"/>
          <w:szCs w:val="24"/>
          <w:rtl/>
        </w:rPr>
        <w:t>كيلو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جرام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lastRenderedPageBreak/>
        <w:t>ج</w:t>
      </w:r>
      <w:r w:rsidRPr="00BE3D69">
        <w:rPr>
          <w:rFonts w:cs="Calibri"/>
          <w:sz w:val="24"/>
          <w:szCs w:val="24"/>
          <w:rtl/>
        </w:rPr>
        <w:t>- 50</w:t>
      </w:r>
      <w:proofErr w:type="gramEnd"/>
      <w:r w:rsidRPr="00BE3D69">
        <w:rPr>
          <w:rFonts w:cs="Calibri"/>
          <w:sz w:val="24"/>
          <w:szCs w:val="24"/>
          <w:rtl/>
        </w:rPr>
        <w:t xml:space="preserve">,125 </w:t>
      </w:r>
      <w:r w:rsidRPr="00BE3D69">
        <w:rPr>
          <w:rFonts w:hint="cs"/>
          <w:sz w:val="24"/>
          <w:szCs w:val="24"/>
          <w:rtl/>
        </w:rPr>
        <w:t>كيلو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جرام</w:t>
      </w:r>
    </w:p>
    <w:p w:rsidR="00B813C1" w:rsidRDefault="00B813C1" w:rsidP="00B813C1">
      <w:pPr>
        <w:pStyle w:val="a8"/>
        <w:rPr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>- 50</w:t>
      </w:r>
      <w:proofErr w:type="gramEnd"/>
      <w:r w:rsidRPr="00BE3D69">
        <w:rPr>
          <w:rFonts w:cs="Calibri"/>
          <w:sz w:val="24"/>
          <w:szCs w:val="24"/>
          <w:rtl/>
        </w:rPr>
        <w:t xml:space="preserve">,450 </w:t>
      </w:r>
      <w:r w:rsidRPr="00BE3D69">
        <w:rPr>
          <w:rFonts w:hint="cs"/>
          <w:sz w:val="24"/>
          <w:szCs w:val="24"/>
          <w:rtl/>
        </w:rPr>
        <w:t>كيلو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جرام</w:t>
      </w:r>
    </w:p>
    <w:p w:rsidR="00B813C1" w:rsidRDefault="00B813C1" w:rsidP="00B813C1">
      <w:pPr>
        <w:pStyle w:val="a8"/>
        <w:rPr>
          <w:rFonts w:cs="Calibri"/>
          <w:sz w:val="24"/>
          <w:szCs w:val="24"/>
          <w:rtl/>
        </w:rPr>
      </w:pPr>
    </w:p>
    <w:p w:rsidR="00B813C1" w:rsidRDefault="00B813C1" w:rsidP="00B813C1">
      <w:pPr>
        <w:pStyle w:val="a8"/>
        <w:rPr>
          <w:rFonts w:cs="Calibri"/>
          <w:sz w:val="24"/>
          <w:szCs w:val="24"/>
          <w:rtl/>
        </w:rPr>
      </w:pP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</w:p>
    <w:p w:rsidR="00B813C1" w:rsidRPr="00A64EE9" w:rsidRDefault="00B813C1" w:rsidP="00B813C1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>
        <w:rPr>
          <w:rFonts w:cs="Calibri" w:hint="cs"/>
          <w:b/>
          <w:bCs/>
          <w:color w:val="C00000"/>
          <w:sz w:val="24"/>
          <w:szCs w:val="24"/>
          <w:rtl/>
        </w:rPr>
        <w:t>7)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تكلفة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مشتريات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المواد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بالريال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خلال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هـ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r w:rsidRPr="00BE3D6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1627646D" wp14:editId="004462EC">
                <wp:simplePos x="0" y="0"/>
                <wp:positionH relativeFrom="column">
                  <wp:posOffset>-438150</wp:posOffset>
                </wp:positionH>
                <wp:positionV relativeFrom="paragraph">
                  <wp:posOffset>145415</wp:posOffset>
                </wp:positionV>
                <wp:extent cx="3495675" cy="848360"/>
                <wp:effectExtent l="0" t="0" r="28575" b="27940"/>
                <wp:wrapNone/>
                <wp:docPr id="12" name="خماسي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5675" cy="84836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B813C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المشتريات = الكمية اللي جبناها في السؤال السابق نضربها في سعر شراء المادة الخام </w:t>
                            </w:r>
                          </w:p>
                          <w:p w:rsidR="00D60F7C" w:rsidRPr="00B945B1" w:rsidRDefault="00D60F7C" w:rsidP="00B813C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49925</w:t>
                            </w:r>
                            <w:proofErr w:type="gramEnd"/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9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850</w:t>
                            </w:r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7646D" id="خماسي 12" o:spid="_x0000_s1030" type="#_x0000_t15" style="position:absolute;left:0;text-align:left;margin-left:-34.5pt;margin-top:11.45pt;width:275.25pt;height:66.8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" adj="21600" fillcolor="window" strokecolor="windowText" strokeweight="2pt">
                <v:path arrowok="t"/>
                <v:textbox>
                  <w:txbxContent>
                    <w:p w:rsidR="00D60F7C" w:rsidRDefault="00D60F7C" w:rsidP="00B813C1">
                      <w:pPr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تكلفة المشتريات = الكمية اللي جبناها في السؤال السابق نضربها في سعر شراء المادة الخام </w:t>
                      </w:r>
                    </w:p>
                    <w:p w:rsidR="00D60F7C" w:rsidRPr="00B945B1" w:rsidRDefault="00D60F7C" w:rsidP="00B813C1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49925</w:t>
                      </w:r>
                      <w:proofErr w:type="gramEnd"/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9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850</w:t>
                      </w:r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BE3D69">
        <w:rPr>
          <w:rFonts w:hint="cs"/>
          <w:sz w:val="24"/>
          <w:szCs w:val="24"/>
          <w:rtl/>
        </w:rPr>
        <w:t>أ</w:t>
      </w:r>
      <w:r w:rsidRPr="00BE3D69">
        <w:rPr>
          <w:rFonts w:cs="Calibri"/>
          <w:sz w:val="24"/>
          <w:szCs w:val="24"/>
          <w:rtl/>
        </w:rPr>
        <w:t>- 100</w:t>
      </w:r>
      <w:proofErr w:type="gramEnd"/>
      <w:r w:rsidRPr="00BE3D69">
        <w:rPr>
          <w:rFonts w:cs="Calibri"/>
          <w:sz w:val="24"/>
          <w:szCs w:val="24"/>
          <w:rtl/>
        </w:rPr>
        <w:t xml:space="preserve">,750 </w:t>
      </w:r>
      <w:r w:rsidRPr="00BE3D69">
        <w:rPr>
          <w:rFonts w:hint="cs"/>
          <w:sz w:val="24"/>
          <w:szCs w:val="24"/>
          <w:rtl/>
        </w:rPr>
        <w:t>ريال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ب</w:t>
      </w:r>
      <w:r w:rsidRPr="00BE3D69">
        <w:rPr>
          <w:rFonts w:cs="Calibri"/>
          <w:sz w:val="24"/>
          <w:szCs w:val="24"/>
          <w:rtl/>
        </w:rPr>
        <w:t>- 100</w:t>
      </w:r>
      <w:proofErr w:type="gramEnd"/>
      <w:r w:rsidRPr="00BE3D69">
        <w:rPr>
          <w:rFonts w:cs="Calibri"/>
          <w:sz w:val="24"/>
          <w:szCs w:val="24"/>
          <w:rtl/>
        </w:rPr>
        <w:t xml:space="preserve">,825 </w:t>
      </w:r>
      <w:r w:rsidRPr="00BE3D69">
        <w:rPr>
          <w:rFonts w:hint="cs"/>
          <w:sz w:val="24"/>
          <w:szCs w:val="24"/>
          <w:rtl/>
        </w:rPr>
        <w:t>ريال</w:t>
      </w:r>
    </w:p>
    <w:p w:rsidR="00B813C1" w:rsidRPr="00CC0DDE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hint="cs"/>
          <w:sz w:val="24"/>
          <w:szCs w:val="24"/>
          <w:rtl/>
        </w:rPr>
        <w:t>ج</w:t>
      </w:r>
      <w:r w:rsidRPr="00CC0DDE">
        <w:rPr>
          <w:rFonts w:cs="Calibri"/>
          <w:sz w:val="24"/>
          <w:szCs w:val="24"/>
          <w:rtl/>
        </w:rPr>
        <w:t>- 99</w:t>
      </w:r>
      <w:proofErr w:type="gramEnd"/>
      <w:r w:rsidRPr="00CC0DDE">
        <w:rPr>
          <w:rFonts w:cs="Calibri"/>
          <w:sz w:val="24"/>
          <w:szCs w:val="24"/>
          <w:rtl/>
        </w:rPr>
        <w:t xml:space="preserve">,850 </w:t>
      </w:r>
      <w:r w:rsidRPr="00CC0DDE">
        <w:rPr>
          <w:rFonts w:hint="cs"/>
          <w:sz w:val="24"/>
          <w:szCs w:val="24"/>
          <w:rtl/>
        </w:rPr>
        <w:t>ريال</w:t>
      </w:r>
    </w:p>
    <w:p w:rsidR="00B813C1" w:rsidRPr="00BE3D69" w:rsidRDefault="00B813C1" w:rsidP="00B813C1">
      <w:pPr>
        <w:pStyle w:val="a8"/>
        <w:rPr>
          <w:rFonts w:cs="Calibri"/>
          <w:sz w:val="24"/>
          <w:szCs w:val="24"/>
          <w:rtl/>
        </w:rPr>
      </w:pPr>
      <w:proofErr w:type="gramStart"/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>- 99</w:t>
      </w:r>
      <w:proofErr w:type="gramEnd"/>
      <w:r w:rsidRPr="00BE3D69">
        <w:rPr>
          <w:rFonts w:cs="Calibri"/>
          <w:sz w:val="24"/>
          <w:szCs w:val="24"/>
          <w:rtl/>
        </w:rPr>
        <w:t xml:space="preserve">,940 </w:t>
      </w:r>
      <w:r w:rsidRPr="00BE3D69">
        <w:rPr>
          <w:rFonts w:hint="cs"/>
          <w:sz w:val="24"/>
          <w:szCs w:val="24"/>
          <w:rtl/>
        </w:rPr>
        <w:t>ريال</w:t>
      </w:r>
    </w:p>
    <w:p w:rsidR="00B97596" w:rsidRDefault="00B97596" w:rsidP="001E7864">
      <w:pPr>
        <w:jc w:val="center"/>
        <w:rPr>
          <w:b/>
          <w:bCs/>
          <w:sz w:val="28"/>
          <w:szCs w:val="28"/>
          <w:u w:val="single"/>
          <w:rtl/>
        </w:rPr>
      </w:pPr>
    </w:p>
    <w:p w:rsidR="00B813C1" w:rsidRDefault="00AE4368" w:rsidP="00451C10">
      <w:pPr>
        <w:spacing w:after="0" w:line="240" w:lineRule="auto"/>
        <w:rPr>
          <w:rFonts w:cs="Calibri"/>
          <w:b/>
          <w:bCs/>
          <w:color w:val="C00000"/>
          <w:sz w:val="28"/>
          <w:szCs w:val="28"/>
          <w:rtl/>
        </w:rPr>
      </w:pPr>
      <w:r>
        <w:rPr>
          <w:rFonts w:cs="Calibri" w:hint="cs"/>
          <w:b/>
          <w:bCs/>
          <w:color w:val="C00000"/>
          <w:sz w:val="28"/>
          <w:szCs w:val="28"/>
          <w:rtl/>
        </w:rPr>
        <w:t xml:space="preserve">     </w:t>
      </w:r>
    </w:p>
    <w:p w:rsidR="00451C10" w:rsidRDefault="00AE4368" w:rsidP="00B813C1">
      <w:pPr>
        <w:spacing w:after="0" w:line="240" w:lineRule="auto"/>
        <w:rPr>
          <w:rFonts w:cs="Calibri"/>
          <w:b/>
          <w:bCs/>
          <w:color w:val="C00000"/>
          <w:sz w:val="28"/>
          <w:szCs w:val="28"/>
          <w:rtl/>
        </w:rPr>
      </w:pPr>
      <w:r>
        <w:rPr>
          <w:rFonts w:cs="Calibri" w:hint="cs"/>
          <w:b/>
          <w:bCs/>
          <w:color w:val="C00000"/>
          <w:sz w:val="28"/>
          <w:szCs w:val="28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موازنة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لشركة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السلام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الصناعية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للربع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الثاني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كانت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بياناتها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451C10"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كالاتي</w:t>
      </w:r>
      <w:r w:rsidR="00451C10" w:rsidRPr="00B813C1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tbl>
      <w:tblPr>
        <w:tblpPr w:leftFromText="180" w:rightFromText="180" w:vertAnchor="text" w:horzAnchor="margin" w:tblpY="185"/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2049"/>
        <w:gridCol w:w="1178"/>
        <w:gridCol w:w="1089"/>
        <w:gridCol w:w="1177"/>
        <w:gridCol w:w="2723"/>
      </w:tblGrid>
      <w:tr w:rsidR="00451C10" w:rsidRPr="002818C1" w:rsidTr="008516D2">
        <w:tc>
          <w:tcPr>
            <w:tcW w:w="2143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بيان</w:t>
            </w:r>
          </w:p>
        </w:tc>
        <w:tc>
          <w:tcPr>
            <w:tcW w:w="1207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الشهر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1</w:t>
            </w:r>
          </w:p>
        </w:tc>
        <w:tc>
          <w:tcPr>
            <w:tcW w:w="1112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الشهر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2</w:t>
            </w:r>
          </w:p>
        </w:tc>
        <w:tc>
          <w:tcPr>
            <w:tcW w:w="1206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الشهر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3</w:t>
            </w:r>
          </w:p>
        </w:tc>
        <w:tc>
          <w:tcPr>
            <w:tcW w:w="2854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اجمالي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الربع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الثاني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للعام</w:t>
            </w: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 xml:space="preserve"> 1435</w:t>
            </w: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451C10" w:rsidRPr="002818C1" w:rsidTr="008516D2">
        <w:tc>
          <w:tcPr>
            <w:tcW w:w="2143" w:type="dxa"/>
            <w:shd w:val="clear" w:color="auto" w:fill="auto"/>
            <w:hideMark/>
          </w:tcPr>
          <w:p w:rsidR="00451C10" w:rsidRPr="00911E55" w:rsidRDefault="00451C10" w:rsidP="008516D2">
            <w:pPr>
              <w:spacing w:after="0" w:line="240" w:lineRule="auto"/>
              <w:rPr>
                <w:rFonts w:cs="Calibri"/>
                <w:b/>
                <w:bCs/>
                <w:color w:val="C00000"/>
                <w:sz w:val="24"/>
                <w:szCs w:val="24"/>
              </w:rPr>
            </w:pP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كمية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مبيعات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تقديرية</w:t>
            </w:r>
          </w:p>
        </w:tc>
        <w:tc>
          <w:tcPr>
            <w:tcW w:w="1207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4000</w:t>
            </w:r>
          </w:p>
        </w:tc>
        <w:tc>
          <w:tcPr>
            <w:tcW w:w="1112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3000</w:t>
            </w:r>
          </w:p>
        </w:tc>
        <w:tc>
          <w:tcPr>
            <w:tcW w:w="1206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5000</w:t>
            </w:r>
          </w:p>
        </w:tc>
        <w:tc>
          <w:tcPr>
            <w:tcW w:w="2854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12000</w:t>
            </w:r>
          </w:p>
        </w:tc>
      </w:tr>
      <w:tr w:rsidR="00451C10" w:rsidRPr="002818C1" w:rsidTr="008516D2">
        <w:tc>
          <w:tcPr>
            <w:tcW w:w="2143" w:type="dxa"/>
            <w:shd w:val="clear" w:color="auto" w:fill="auto"/>
            <w:hideMark/>
          </w:tcPr>
          <w:p w:rsidR="00451C10" w:rsidRPr="00911E55" w:rsidRDefault="00451C10" w:rsidP="008516D2">
            <w:pPr>
              <w:spacing w:after="0" w:line="240" w:lineRule="auto"/>
              <w:rPr>
                <w:rFonts w:cs="Calibri"/>
                <w:b/>
                <w:bCs/>
                <w:color w:val="C00000"/>
                <w:sz w:val="24"/>
                <w:szCs w:val="24"/>
              </w:rPr>
            </w:pP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مخز</w:t>
            </w:r>
            <w:r w:rsidR="00911E55"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و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ن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تام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اخر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الفترة</w:t>
            </w:r>
          </w:p>
        </w:tc>
        <w:tc>
          <w:tcPr>
            <w:tcW w:w="1207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1500</w:t>
            </w:r>
          </w:p>
        </w:tc>
        <w:tc>
          <w:tcPr>
            <w:tcW w:w="1112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2500</w:t>
            </w:r>
          </w:p>
        </w:tc>
        <w:tc>
          <w:tcPr>
            <w:tcW w:w="1206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D60F7C">
              <w:rPr>
                <w:rFonts w:cs="Calibri"/>
                <w:b/>
                <w:bCs/>
                <w:sz w:val="28"/>
                <w:szCs w:val="28"/>
                <w:rtl/>
              </w:rPr>
              <w:t>2000</w:t>
            </w:r>
          </w:p>
        </w:tc>
        <w:tc>
          <w:tcPr>
            <w:tcW w:w="2854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؟؟</w:t>
            </w:r>
          </w:p>
        </w:tc>
      </w:tr>
      <w:tr w:rsidR="00451C10" w:rsidRPr="002818C1" w:rsidTr="008516D2">
        <w:tc>
          <w:tcPr>
            <w:tcW w:w="2143" w:type="dxa"/>
            <w:shd w:val="clear" w:color="auto" w:fill="auto"/>
            <w:hideMark/>
          </w:tcPr>
          <w:p w:rsidR="00451C10" w:rsidRPr="00911E55" w:rsidRDefault="00451C10" w:rsidP="008516D2">
            <w:pPr>
              <w:spacing w:after="0" w:line="240" w:lineRule="auto"/>
              <w:rPr>
                <w:rFonts w:cs="Calibri"/>
                <w:b/>
                <w:bCs/>
                <w:color w:val="C00000"/>
                <w:sz w:val="24"/>
                <w:szCs w:val="24"/>
              </w:rPr>
            </w:pP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مخز</w:t>
            </w:r>
            <w:r w:rsidR="00911E55"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و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ن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تام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اول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الفترة</w:t>
            </w:r>
          </w:p>
        </w:tc>
        <w:tc>
          <w:tcPr>
            <w:tcW w:w="1207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D60F7C">
              <w:rPr>
                <w:rFonts w:cs="Calibri"/>
                <w:b/>
                <w:bCs/>
                <w:sz w:val="28"/>
                <w:szCs w:val="28"/>
                <w:rtl/>
              </w:rPr>
              <w:t>1000</w:t>
            </w:r>
          </w:p>
        </w:tc>
        <w:tc>
          <w:tcPr>
            <w:tcW w:w="1112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1500</w:t>
            </w:r>
          </w:p>
        </w:tc>
        <w:tc>
          <w:tcPr>
            <w:tcW w:w="1206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2500</w:t>
            </w:r>
          </w:p>
        </w:tc>
        <w:tc>
          <w:tcPr>
            <w:tcW w:w="2854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؟؟</w:t>
            </w:r>
          </w:p>
        </w:tc>
      </w:tr>
      <w:tr w:rsidR="00451C10" w:rsidRPr="002818C1" w:rsidTr="008516D2">
        <w:tc>
          <w:tcPr>
            <w:tcW w:w="2143" w:type="dxa"/>
            <w:shd w:val="clear" w:color="auto" w:fill="auto"/>
            <w:hideMark/>
          </w:tcPr>
          <w:p w:rsidR="00451C10" w:rsidRPr="00911E55" w:rsidRDefault="00451C10" w:rsidP="008516D2">
            <w:pPr>
              <w:spacing w:after="0" w:line="240" w:lineRule="auto"/>
              <w:rPr>
                <w:rFonts w:cs="Calibri"/>
                <w:b/>
                <w:bCs/>
                <w:color w:val="C00000"/>
                <w:sz w:val="24"/>
                <w:szCs w:val="24"/>
              </w:rPr>
            </w:pP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كمية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انتاج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911E55">
              <w:rPr>
                <w:rFonts w:ascii="Arial" w:hAnsi="Arial" w:hint="cs"/>
                <w:b/>
                <w:bCs/>
                <w:color w:val="C00000"/>
                <w:sz w:val="24"/>
                <w:szCs w:val="24"/>
                <w:rtl/>
              </w:rPr>
              <w:t>تقديري</w:t>
            </w:r>
            <w:r w:rsidRPr="00911E55">
              <w:rPr>
                <w:rFonts w:cs="Calibri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07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4500</w:t>
            </w:r>
          </w:p>
        </w:tc>
        <w:tc>
          <w:tcPr>
            <w:tcW w:w="1112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4000</w:t>
            </w:r>
          </w:p>
        </w:tc>
        <w:tc>
          <w:tcPr>
            <w:tcW w:w="1206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4500</w:t>
            </w:r>
          </w:p>
        </w:tc>
        <w:tc>
          <w:tcPr>
            <w:tcW w:w="2854" w:type="dxa"/>
            <w:shd w:val="clear" w:color="auto" w:fill="auto"/>
            <w:hideMark/>
          </w:tcPr>
          <w:p w:rsidR="00451C10" w:rsidRPr="002818C1" w:rsidRDefault="00451C10" w:rsidP="008516D2">
            <w:pPr>
              <w:spacing w:after="0" w:line="240" w:lineRule="auto"/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2818C1">
              <w:rPr>
                <w:rFonts w:cs="Calibri"/>
                <w:b/>
                <w:bCs/>
                <w:sz w:val="28"/>
                <w:szCs w:val="28"/>
                <w:rtl/>
              </w:rPr>
              <w:t>13000</w:t>
            </w:r>
          </w:p>
        </w:tc>
      </w:tr>
    </w:tbl>
    <w:p w:rsidR="00451C10" w:rsidRPr="002818C1" w:rsidRDefault="00451C10" w:rsidP="00451C10">
      <w:pPr>
        <w:spacing w:after="0" w:line="240" w:lineRule="auto"/>
        <w:rPr>
          <w:rFonts w:cs="Calibri"/>
          <w:b/>
          <w:bCs/>
          <w:color w:val="C00000"/>
          <w:sz w:val="28"/>
          <w:szCs w:val="28"/>
          <w:rtl/>
        </w:rPr>
      </w:pPr>
    </w:p>
    <w:p w:rsidR="00451C10" w:rsidRPr="00B813C1" w:rsidRDefault="00451C10" w:rsidP="00451C10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وبناء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مخزون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تام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اخر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الفترة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لـ إجمالي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فترة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الربع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الثاني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</w:t>
      </w:r>
      <w:r w:rsidRPr="00B813C1">
        <w:rPr>
          <w:rFonts w:hint="cs"/>
          <w:b/>
          <w:bCs/>
          <w:color w:val="FF0000"/>
          <w:sz w:val="24"/>
          <w:szCs w:val="24"/>
          <w:rtl/>
        </w:rPr>
        <w:t>ـ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451C10" w:rsidRPr="00911E55" w:rsidRDefault="00451C10" w:rsidP="00451C10">
      <w:pPr>
        <w:numPr>
          <w:ilvl w:val="0"/>
          <w:numId w:val="1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1500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وحدة</w:t>
      </w:r>
    </w:p>
    <w:p w:rsidR="00451C10" w:rsidRPr="00911E55" w:rsidRDefault="00911E55" w:rsidP="00451C10">
      <w:pPr>
        <w:numPr>
          <w:ilvl w:val="0"/>
          <w:numId w:val="1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5B7A2F2" wp14:editId="10F2E46D">
                <wp:simplePos x="0" y="0"/>
                <wp:positionH relativeFrom="column">
                  <wp:posOffset>76200</wp:posOffset>
                </wp:positionH>
                <wp:positionV relativeFrom="paragraph">
                  <wp:posOffset>7620</wp:posOffset>
                </wp:positionV>
                <wp:extent cx="3143250" cy="838200"/>
                <wp:effectExtent l="0" t="0" r="19050" b="19050"/>
                <wp:wrapNone/>
                <wp:docPr id="85" name="خماسي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3250" cy="8382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451C10">
                            <w:pPr>
                              <w:jc w:val="center"/>
                              <w:rPr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مخزون تام آخر الفترة معناه </w:t>
                            </w:r>
                            <w:proofErr w:type="spellStart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ناخد</w:t>
                            </w:r>
                            <w:proofErr w:type="spellEnd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مخزون آخر شهر اللي هو شهر 3 ويصير الناتج 2000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7A2F2" id="خماسي 49" o:spid="_x0000_s1031" type="#_x0000_t15" style="position:absolute;left:0;text-align:left;margin-left:6pt;margin-top:.6pt;width:247.5pt;height:6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" adj="21600" fillcolor="window" strokecolor="black [3213]" strokeweight="2pt">
                <v:path arrowok="t"/>
                <v:textbox>
                  <w:txbxContent>
                    <w:p w:rsidR="00D60F7C" w:rsidRPr="002818C1" w:rsidRDefault="00D60F7C" w:rsidP="00451C10">
                      <w:pPr>
                        <w:jc w:val="center"/>
                        <w:rPr>
                          <w:color w:val="1F497D"/>
                          <w:sz w:val="24"/>
                          <w:szCs w:val="24"/>
                        </w:rPr>
                      </w:pP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مخزون تام آخر الفترة معناه </w:t>
                      </w:r>
                      <w:proofErr w:type="spellStart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ناخد</w:t>
                      </w:r>
                      <w:proofErr w:type="spellEnd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مخزون آخر شهر اللي هو شهر 3 ويصير الناتج 2000 وحدة </w:t>
                      </w:r>
                    </w:p>
                  </w:txbxContent>
                </v:textbox>
              </v:shape>
            </w:pict>
          </mc:Fallback>
        </mc:AlternateContent>
      </w:r>
      <w:r w:rsidR="00451C10" w:rsidRPr="00911E55">
        <w:rPr>
          <w:rFonts w:cs="Calibri"/>
          <w:b/>
          <w:bCs/>
          <w:sz w:val="24"/>
          <w:szCs w:val="24"/>
          <w:rtl/>
        </w:rPr>
        <w:t>6000</w:t>
      </w:r>
      <w:r w:rsidR="00451C10" w:rsidRPr="00911E55">
        <w:rPr>
          <w:rFonts w:ascii="Arial" w:hAnsi="Arial" w:hint="cs"/>
          <w:b/>
          <w:bCs/>
          <w:sz w:val="24"/>
          <w:szCs w:val="24"/>
          <w:rtl/>
        </w:rPr>
        <w:t xml:space="preserve"> وحدة</w:t>
      </w:r>
      <w:r w:rsidR="00451C10" w:rsidRPr="00911E55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CC0DDE" w:rsidRDefault="00451C10" w:rsidP="00451C10">
      <w:pPr>
        <w:numPr>
          <w:ilvl w:val="0"/>
          <w:numId w:val="1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2000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وحدة</w:t>
      </w:r>
    </w:p>
    <w:p w:rsidR="00451C10" w:rsidRPr="00DB2031" w:rsidRDefault="00451C10" w:rsidP="00451C10">
      <w:pPr>
        <w:numPr>
          <w:ilvl w:val="0"/>
          <w:numId w:val="17"/>
        </w:numPr>
        <w:spacing w:after="0" w:line="240" w:lineRule="auto"/>
        <w:contextualSpacing/>
        <w:rPr>
          <w:rFonts w:cs="Calibri"/>
          <w:b/>
          <w:bCs/>
          <w:sz w:val="28"/>
          <w:szCs w:val="28"/>
        </w:rPr>
      </w:pPr>
      <w:r w:rsidRPr="00911E55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451C10" w:rsidRDefault="00451C10" w:rsidP="00804600">
      <w:pPr>
        <w:rPr>
          <w:b/>
          <w:bCs/>
          <w:sz w:val="28"/>
          <w:szCs w:val="28"/>
          <w:u w:val="single"/>
          <w:rtl/>
        </w:rPr>
      </w:pPr>
    </w:p>
    <w:p w:rsidR="00451C10" w:rsidRPr="00B813C1" w:rsidRDefault="00451C10" w:rsidP="00451C10">
      <w:pPr>
        <w:spacing w:after="0" w:line="240" w:lineRule="auto"/>
        <w:rPr>
          <w:rFonts w:cs="Calibri"/>
          <w:b/>
          <w:bCs/>
          <w:color w:val="FF0000"/>
          <w:sz w:val="24"/>
          <w:szCs w:val="24"/>
        </w:rPr>
      </w:pP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مخزون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تام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اول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الفترة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لإجمالي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فترة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الربع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الثاني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451C10" w:rsidRPr="00CC0DDE" w:rsidRDefault="00776D01" w:rsidP="00451C10">
      <w:pPr>
        <w:numPr>
          <w:ilvl w:val="0"/>
          <w:numId w:val="18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C0DDE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EDCCC0F" wp14:editId="178D160C">
                <wp:simplePos x="0" y="0"/>
                <wp:positionH relativeFrom="column">
                  <wp:posOffset>76200</wp:posOffset>
                </wp:positionH>
                <wp:positionV relativeFrom="paragraph">
                  <wp:posOffset>13970</wp:posOffset>
                </wp:positionV>
                <wp:extent cx="3143250" cy="838200"/>
                <wp:effectExtent l="0" t="0" r="19050" b="19050"/>
                <wp:wrapNone/>
                <wp:docPr id="108" name="خماسي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3250" cy="8382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776D01">
                            <w:pPr>
                              <w:jc w:val="center"/>
                              <w:rPr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مخزون 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تام أول</w:t>
                            </w: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الفترة معناه </w:t>
                            </w:r>
                            <w:proofErr w:type="spellStart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ناخد</w:t>
                            </w:r>
                            <w:proofErr w:type="spellEnd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مخزون 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أول</w:t>
                            </w: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شهر اللي هو شهر 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1</w:t>
                            </w: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ويصير الناتج 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1000</w:t>
                            </w: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CCC0F" id="_x0000_s1032" type="#_x0000_t15" style="position:absolute;left:0;text-align:left;margin-left:6pt;margin-top:1.1pt;width:247.5pt;height:6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" adj="21600" fillcolor="window" strokecolor="black [3213]" strokeweight="2pt">
                <v:path arrowok="t"/>
                <v:textbox>
                  <w:txbxContent>
                    <w:p w:rsidR="00D60F7C" w:rsidRPr="002818C1" w:rsidRDefault="00D60F7C" w:rsidP="00776D01">
                      <w:pPr>
                        <w:jc w:val="center"/>
                        <w:rPr>
                          <w:color w:val="1F497D"/>
                          <w:sz w:val="24"/>
                          <w:szCs w:val="24"/>
                        </w:rPr>
                      </w:pP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مخزون 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تام أول</w:t>
                      </w: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الفترة معناه </w:t>
                      </w:r>
                      <w:proofErr w:type="spellStart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ناخد</w:t>
                      </w:r>
                      <w:proofErr w:type="spellEnd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مخزون 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أول</w:t>
                      </w: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شهر اللي هو شهر 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1</w:t>
                      </w: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ويصير الناتج 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1000</w:t>
                      </w: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وحدة </w:t>
                      </w:r>
                    </w:p>
                  </w:txbxContent>
                </v:textbox>
              </v:shape>
            </w:pict>
          </mc:Fallback>
        </mc:AlternateContent>
      </w:r>
      <w:r w:rsidR="00451C10" w:rsidRPr="00CC0DDE">
        <w:rPr>
          <w:rFonts w:cs="Calibri"/>
          <w:b/>
          <w:bCs/>
          <w:sz w:val="24"/>
          <w:szCs w:val="24"/>
          <w:rtl/>
        </w:rPr>
        <w:t xml:space="preserve">1000 </w:t>
      </w:r>
      <w:r w:rsidR="00451C10" w:rsidRPr="00CC0DDE">
        <w:rPr>
          <w:rFonts w:ascii="Arial" w:hAnsi="Arial" w:hint="cs"/>
          <w:b/>
          <w:bCs/>
          <w:sz w:val="24"/>
          <w:szCs w:val="24"/>
          <w:rtl/>
        </w:rPr>
        <w:t>وحدة</w:t>
      </w:r>
      <w:r w:rsidR="00451C10"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911E55" w:rsidRDefault="00451C10" w:rsidP="00451C10">
      <w:pPr>
        <w:numPr>
          <w:ilvl w:val="0"/>
          <w:numId w:val="1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5000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وحدة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911E55" w:rsidRDefault="00451C10" w:rsidP="00451C10">
      <w:pPr>
        <w:numPr>
          <w:ilvl w:val="0"/>
          <w:numId w:val="1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2500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وحدة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911E55" w:rsidRDefault="00451C10" w:rsidP="00451C10">
      <w:pPr>
        <w:numPr>
          <w:ilvl w:val="0"/>
          <w:numId w:val="1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Default="00451C10" w:rsidP="00451C10">
      <w:pPr>
        <w:spacing w:after="0" w:line="240" w:lineRule="auto"/>
        <w:contextualSpacing/>
        <w:rPr>
          <w:rFonts w:cs="Calibri"/>
          <w:sz w:val="24"/>
          <w:szCs w:val="24"/>
          <w:rtl/>
        </w:rPr>
      </w:pPr>
    </w:p>
    <w:p w:rsidR="00D13096" w:rsidRDefault="00D13096" w:rsidP="00451C10">
      <w:pPr>
        <w:spacing w:after="0" w:line="240" w:lineRule="auto"/>
        <w:contextualSpacing/>
        <w:rPr>
          <w:rFonts w:cs="Calibri"/>
          <w:sz w:val="24"/>
          <w:szCs w:val="24"/>
          <w:rtl/>
        </w:rPr>
      </w:pPr>
    </w:p>
    <w:p w:rsidR="00776D01" w:rsidRPr="00911E55" w:rsidRDefault="00776D01" w:rsidP="00451C10">
      <w:pPr>
        <w:spacing w:after="0" w:line="240" w:lineRule="auto"/>
        <w:contextualSpacing/>
        <w:rPr>
          <w:rFonts w:cs="Calibri"/>
          <w:sz w:val="24"/>
          <w:szCs w:val="24"/>
          <w:rtl/>
        </w:rPr>
      </w:pPr>
    </w:p>
    <w:p w:rsidR="00451C10" w:rsidRPr="00B813C1" w:rsidRDefault="00451C10" w:rsidP="00451C10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تصنع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الشركات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منتجا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معينا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،وقدرت</w:t>
      </w:r>
      <w:proofErr w:type="gramEnd"/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هذا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ب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20000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ومخزون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التام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المتوقع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اول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5000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،ومخزون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التام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المستهدف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اخر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نسبته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40%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.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وبناء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451C10" w:rsidRPr="00911E55" w:rsidRDefault="00451C10" w:rsidP="00451C10">
      <w:pPr>
        <w:numPr>
          <w:ilvl w:val="0"/>
          <w:numId w:val="43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911E5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1AB6837" wp14:editId="17C9C260">
                <wp:simplePos x="0" y="0"/>
                <wp:positionH relativeFrom="column">
                  <wp:posOffset>-628650</wp:posOffset>
                </wp:positionH>
                <wp:positionV relativeFrom="paragraph">
                  <wp:posOffset>62865</wp:posOffset>
                </wp:positionV>
                <wp:extent cx="4457700" cy="1447800"/>
                <wp:effectExtent l="0" t="0" r="19050" b="19050"/>
                <wp:wrapNone/>
                <wp:docPr id="86" name="خماسي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57700" cy="14478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3967EC" w:rsidRDefault="00D60F7C" w:rsidP="003967EC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3967EC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أول </w:t>
                            </w:r>
                            <w:proofErr w:type="spellStart"/>
                            <w:r w:rsidRPr="003967EC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شئ</w:t>
                            </w:r>
                            <w:proofErr w:type="spellEnd"/>
                            <w:r w:rsidRPr="003967EC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نضع القانون حتى يسهل علينا التطبيق </w:t>
                            </w:r>
                          </w:p>
                          <w:p w:rsidR="00D60F7C" w:rsidRPr="003967EC" w:rsidRDefault="00D60F7C" w:rsidP="003967EC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كمية الانتاج التقديري= كمية البيع التقديرية +كمية مخزون اّخر فترة ــ كمية مخزون أول فترة</w:t>
                            </w: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. </w:t>
                            </w:r>
                          </w:p>
                          <w:p w:rsidR="00D60F7C" w:rsidRPr="004736AB" w:rsidRDefault="00D60F7C" w:rsidP="003967EC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كمية البيع التقديري = 20000 </w:t>
                            </w:r>
                          </w:p>
                          <w:p w:rsidR="00D60F7C" w:rsidRPr="004736AB" w:rsidRDefault="00D60F7C" w:rsidP="003967EC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وكمية مخزون أول الفترة = 5000 </w:t>
                            </w:r>
                          </w:p>
                          <w:p w:rsidR="00D60F7C" w:rsidRPr="004736AB" w:rsidRDefault="00D60F7C" w:rsidP="003967EC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كمية مخزون آخر الفترة = 40% من 20000 = </w:t>
                            </w:r>
                            <w:proofErr w:type="gramStart"/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8000  نطبق</w:t>
                            </w:r>
                            <w:proofErr w:type="gramEnd"/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في القانون </w:t>
                            </w:r>
                          </w:p>
                          <w:p w:rsidR="00D60F7C" w:rsidRPr="003967EC" w:rsidRDefault="00D60F7C" w:rsidP="003967EC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كمية الانتاج التقديري = 20000 +8000 -5000 = 23000 وحدة </w:t>
                            </w:r>
                          </w:p>
                          <w:p w:rsidR="00D60F7C" w:rsidRPr="003967EC" w:rsidRDefault="00D60F7C" w:rsidP="003967EC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</w:rPr>
                            </w:pPr>
                          </w:p>
                          <w:p w:rsidR="00D60F7C" w:rsidRPr="00705B1B" w:rsidRDefault="00D60F7C" w:rsidP="00451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B6837" id="خماسي 66" o:spid="_x0000_s1033" type="#_x0000_t15" style="position:absolute;left:0;text-align:left;margin-left:-49.5pt;margin-top:4.95pt;width:351pt;height:11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" adj="21600" fillcolor="window" strokecolor="black [3213]" strokeweight="2pt">
                <v:path arrowok="t"/>
                <v:textbox>
                  <w:txbxContent>
                    <w:p w:rsidR="00D60F7C" w:rsidRPr="003967EC" w:rsidRDefault="00D60F7C" w:rsidP="003967EC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3967EC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أول </w:t>
                      </w:r>
                      <w:proofErr w:type="spellStart"/>
                      <w:r w:rsidRPr="003967EC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شئ</w:t>
                      </w:r>
                      <w:proofErr w:type="spellEnd"/>
                      <w:r w:rsidRPr="003967EC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نضع القانون حتى يسهل علينا التطبيق </w:t>
                      </w:r>
                    </w:p>
                    <w:p w:rsidR="00D60F7C" w:rsidRPr="003967EC" w:rsidRDefault="00D60F7C" w:rsidP="003967EC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كمية الانتاج التقديري= كمية البيع التقديرية +كمية مخزون اّخر فترة ــ كمية مخزون أول فترة</w:t>
                      </w:r>
                      <w:r w:rsidRPr="003967EC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. </w:t>
                      </w:r>
                    </w:p>
                    <w:p w:rsidR="00D60F7C" w:rsidRPr="004736AB" w:rsidRDefault="00D60F7C" w:rsidP="003967EC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عندنا كمية البيع التقديري = 20000 </w:t>
                      </w:r>
                    </w:p>
                    <w:p w:rsidR="00D60F7C" w:rsidRPr="004736AB" w:rsidRDefault="00D60F7C" w:rsidP="003967EC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وكمية مخزون أول الفترة = 5000 </w:t>
                      </w:r>
                    </w:p>
                    <w:p w:rsidR="00D60F7C" w:rsidRPr="004736AB" w:rsidRDefault="00D60F7C" w:rsidP="003967EC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كمية مخزون آخر الفترة = 40% من 20000 = </w:t>
                      </w:r>
                      <w:proofErr w:type="gramStart"/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8000  نطبق</w:t>
                      </w:r>
                      <w:proofErr w:type="gramEnd"/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في القانون </w:t>
                      </w:r>
                    </w:p>
                    <w:p w:rsidR="00D60F7C" w:rsidRPr="003967EC" w:rsidRDefault="00D60F7C" w:rsidP="003967EC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كمية الانتاج التقديري = 20000 +8000 -5000 = 23000 وحدة </w:t>
                      </w:r>
                    </w:p>
                    <w:p w:rsidR="00D60F7C" w:rsidRPr="003967EC" w:rsidRDefault="00D60F7C" w:rsidP="003967EC">
                      <w:pPr>
                        <w:jc w:val="center"/>
                        <w:rPr>
                          <w:rFonts w:ascii="Arial" w:hAnsi="Arial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</w:rPr>
                      </w:pPr>
                    </w:p>
                    <w:p w:rsidR="00D60F7C" w:rsidRPr="00705B1B" w:rsidRDefault="00D60F7C" w:rsidP="00451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911E55">
        <w:rPr>
          <w:rFonts w:cs="Calibri"/>
          <w:b/>
          <w:bCs/>
          <w:sz w:val="24"/>
          <w:szCs w:val="24"/>
          <w:rtl/>
        </w:rPr>
        <w:t xml:space="preserve">25000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وحدة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911E55" w:rsidRDefault="00451C10" w:rsidP="00451C10">
      <w:pPr>
        <w:numPr>
          <w:ilvl w:val="0"/>
          <w:numId w:val="4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17000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وحدة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CC0DDE" w:rsidRDefault="00451C10" w:rsidP="00451C10">
      <w:pPr>
        <w:numPr>
          <w:ilvl w:val="0"/>
          <w:numId w:val="4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23000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وحدة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911E55" w:rsidRDefault="00451C10" w:rsidP="00451C10">
      <w:pPr>
        <w:numPr>
          <w:ilvl w:val="0"/>
          <w:numId w:val="4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ascii="Arial" w:hAnsi="Arial" w:hint="cs"/>
          <w:b/>
          <w:bCs/>
          <w:sz w:val="24"/>
          <w:szCs w:val="24"/>
          <w:rtl/>
        </w:rPr>
        <w:lastRenderedPageBreak/>
        <w:t>لاشي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451C10" w:rsidRPr="00911E55" w:rsidRDefault="00451C10" w:rsidP="00451C10">
      <w:pPr>
        <w:spacing w:after="0" w:line="240" w:lineRule="auto"/>
        <w:ind w:left="720"/>
        <w:contextualSpacing/>
        <w:rPr>
          <w:rFonts w:ascii="Arial" w:hAnsi="Arial"/>
          <w:sz w:val="24"/>
          <w:szCs w:val="24"/>
          <w:rtl/>
        </w:rPr>
      </w:pPr>
    </w:p>
    <w:p w:rsidR="00451C10" w:rsidRPr="00911E55" w:rsidRDefault="00451C10" w:rsidP="00451C10">
      <w:pPr>
        <w:spacing w:after="0" w:line="240" w:lineRule="auto"/>
        <w:ind w:left="720"/>
        <w:contextualSpacing/>
        <w:rPr>
          <w:rFonts w:cs="Calibri"/>
          <w:sz w:val="24"/>
          <w:szCs w:val="24"/>
          <w:rtl/>
        </w:rPr>
      </w:pPr>
    </w:p>
    <w:p w:rsidR="00451C10" w:rsidRPr="00911E55" w:rsidRDefault="00451C10" w:rsidP="00451C10">
      <w:pPr>
        <w:spacing w:after="0" w:line="240" w:lineRule="auto"/>
        <w:rPr>
          <w:rFonts w:cs="Calibri"/>
          <w:color w:val="C00000"/>
          <w:sz w:val="24"/>
          <w:szCs w:val="24"/>
        </w:rPr>
      </w:pPr>
    </w:p>
    <w:p w:rsidR="00451C10" w:rsidRDefault="00451C10" w:rsidP="00451C10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</w:p>
    <w:p w:rsidR="00776D01" w:rsidRPr="00911E55" w:rsidRDefault="00776D01" w:rsidP="00451C10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</w:p>
    <w:p w:rsidR="00451C10" w:rsidRPr="00B813C1" w:rsidRDefault="00451C10" w:rsidP="003967EC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الشركات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تنتج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منتجا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معينا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،وقدرت</w:t>
      </w:r>
      <w:proofErr w:type="gramEnd"/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هذا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ب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15000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وحدة، وتحتاج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الوحدة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هذا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التصنيع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2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كيلو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جرام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المادة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الخام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بسعر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5</w:t>
      </w:r>
      <w:r w:rsidR="004736AB" w:rsidRPr="00B813C1">
        <w:rPr>
          <w:rFonts w:cs="Calibri" w:hint="cs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للكيلو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جرام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،ومخزون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المادة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الخام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المتوقع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اول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5000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كيلو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جرام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،ومخزون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المادة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الخام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المستهدف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اخر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8000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كيلو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جرام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.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وبناء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هذه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المعلومات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مشتريات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المواد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الخام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بالريال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451C10" w:rsidRPr="00911E55" w:rsidRDefault="00451C10" w:rsidP="00451C10">
      <w:pPr>
        <w:numPr>
          <w:ilvl w:val="0"/>
          <w:numId w:val="44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911E5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2329FCA" wp14:editId="5B28C3BA">
                <wp:simplePos x="0" y="0"/>
                <wp:positionH relativeFrom="column">
                  <wp:posOffset>-723900</wp:posOffset>
                </wp:positionH>
                <wp:positionV relativeFrom="paragraph">
                  <wp:posOffset>92075</wp:posOffset>
                </wp:positionV>
                <wp:extent cx="4610100" cy="1171575"/>
                <wp:effectExtent l="0" t="0" r="19050" b="28575"/>
                <wp:wrapNone/>
                <wp:docPr id="87" name="خماسي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10100" cy="11715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4736AB" w:rsidRDefault="00D60F7C" w:rsidP="004736A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</w:pP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طبعا </w:t>
                            </w:r>
                            <w:proofErr w:type="spellStart"/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علشان</w:t>
                            </w:r>
                            <w:proofErr w:type="spellEnd"/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نحل أول </w:t>
                            </w:r>
                            <w:proofErr w:type="spellStart"/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شئ</w:t>
                            </w:r>
                            <w:proofErr w:type="spellEnd"/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نحط القانون المطلوب </w:t>
                            </w:r>
                          </w:p>
                          <w:p w:rsidR="00D60F7C" w:rsidRPr="004736AB" w:rsidRDefault="00D60F7C" w:rsidP="004736AB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تكلفة مشتريات المواد الخام = احتياج الإنتاج من المواد + مخزون آخر المدة </w:t>
                            </w:r>
                            <w:r w:rsidRPr="004736AB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مخزون أول الفترة </w:t>
                            </w:r>
                          </w:p>
                          <w:p w:rsidR="00D60F7C" w:rsidRDefault="00D60F7C" w:rsidP="004736A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كل وحدة تحتاج 2 كيلو جرام وعندنا 15000 وحدة إذا تحتاج الانتاج الى =15000 *2 =30000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4736AB" w:rsidRDefault="00D60F7C" w:rsidP="004736A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30000 + 8000 -5000 = 33000 وحدة طيب هو طلب بالريال وعندنا الوحدة سعرها 5 ريال إذا = 33000 وحدة *5 ريال = 165000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29FCA" id="خماسي 67" o:spid="_x0000_s1034" type="#_x0000_t15" style="position:absolute;left:0;text-align:left;margin-left:-57pt;margin-top:7.25pt;width:363pt;height:92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" adj="21600" fillcolor="window" strokecolor="black [3213]" strokeweight="2pt">
                <v:path arrowok="t"/>
                <v:textbox>
                  <w:txbxContent>
                    <w:p w:rsidR="00D60F7C" w:rsidRPr="004736AB" w:rsidRDefault="00D60F7C" w:rsidP="004736AB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</w:pP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طبعا </w:t>
                      </w:r>
                      <w:proofErr w:type="spellStart"/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علشان</w:t>
                      </w:r>
                      <w:proofErr w:type="spellEnd"/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نحل أول </w:t>
                      </w:r>
                      <w:proofErr w:type="spellStart"/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شئ</w:t>
                      </w:r>
                      <w:proofErr w:type="spellEnd"/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نحط القانون المطلوب </w:t>
                      </w:r>
                    </w:p>
                    <w:p w:rsidR="00D60F7C" w:rsidRPr="004736AB" w:rsidRDefault="00D60F7C" w:rsidP="004736AB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تكلفة مشتريات المواد الخام = احتياج الإنتاج من المواد + مخزون آخر المدة </w:t>
                      </w:r>
                      <w:r w:rsidRPr="004736AB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مخزون أول الفترة </w:t>
                      </w:r>
                    </w:p>
                    <w:p w:rsidR="00D60F7C" w:rsidRDefault="00D60F7C" w:rsidP="004736A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كل وحدة تحتاج 2 كيلو جرام وعندنا 15000 وحدة إذا تحتاج الانتاج الى =15000 *2 =30000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D60F7C" w:rsidRPr="004736AB" w:rsidRDefault="00D60F7C" w:rsidP="004736AB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30000 + 8000 -5000 = 33000 وحدة طيب هو طلب بالريال وعندنا الوحدة سعرها 5 ريال إذا = 33000 وحدة *5 ريال = 165000 ريال </w:t>
                      </w:r>
                    </w:p>
                  </w:txbxContent>
                </v:textbox>
              </v:shape>
            </w:pict>
          </mc:Fallback>
        </mc:AlternateContent>
      </w:r>
      <w:r w:rsidRPr="00911E55">
        <w:rPr>
          <w:rFonts w:cs="Calibri"/>
          <w:b/>
          <w:bCs/>
          <w:sz w:val="24"/>
          <w:szCs w:val="24"/>
          <w:rtl/>
        </w:rPr>
        <w:t xml:space="preserve">135000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51C10" w:rsidRPr="00CC0DDE" w:rsidRDefault="00451C10" w:rsidP="00451C10">
      <w:pPr>
        <w:numPr>
          <w:ilvl w:val="0"/>
          <w:numId w:val="4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165000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451C10" w:rsidRPr="00911E55" w:rsidRDefault="00451C10" w:rsidP="00451C10">
      <w:pPr>
        <w:numPr>
          <w:ilvl w:val="0"/>
          <w:numId w:val="4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150000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51C10" w:rsidRPr="00911E55" w:rsidRDefault="00451C10" w:rsidP="00451C10">
      <w:pPr>
        <w:numPr>
          <w:ilvl w:val="0"/>
          <w:numId w:val="4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911E55">
        <w:rPr>
          <w:rFonts w:cs="Calibri" w:hint="cs"/>
          <w:b/>
          <w:bCs/>
          <w:sz w:val="24"/>
          <w:szCs w:val="24"/>
          <w:rtl/>
        </w:rPr>
        <w:t xml:space="preserve"> </w:t>
      </w:r>
    </w:p>
    <w:p w:rsidR="00451C10" w:rsidRDefault="00451C10" w:rsidP="00451C10">
      <w:pPr>
        <w:spacing w:after="0" w:line="240" w:lineRule="auto"/>
        <w:ind w:left="720"/>
        <w:contextualSpacing/>
        <w:rPr>
          <w:rFonts w:cs="Calibri"/>
          <w:b/>
          <w:bCs/>
          <w:sz w:val="24"/>
          <w:szCs w:val="24"/>
          <w:rtl/>
        </w:rPr>
      </w:pPr>
    </w:p>
    <w:p w:rsidR="004736AB" w:rsidRDefault="004736AB" w:rsidP="00451C10">
      <w:pPr>
        <w:spacing w:after="0" w:line="240" w:lineRule="auto"/>
        <w:ind w:left="720"/>
        <w:contextualSpacing/>
        <w:rPr>
          <w:rFonts w:cs="Calibri"/>
          <w:b/>
          <w:bCs/>
          <w:sz w:val="24"/>
          <w:szCs w:val="24"/>
          <w:rtl/>
        </w:rPr>
      </w:pPr>
    </w:p>
    <w:p w:rsidR="004736AB" w:rsidRPr="00911E55" w:rsidRDefault="004736AB" w:rsidP="00451C10">
      <w:pPr>
        <w:spacing w:after="0" w:line="240" w:lineRule="auto"/>
        <w:ind w:left="720"/>
        <w:contextualSpacing/>
        <w:rPr>
          <w:rFonts w:cs="Calibri"/>
          <w:b/>
          <w:bCs/>
          <w:sz w:val="24"/>
          <w:szCs w:val="24"/>
        </w:rPr>
      </w:pPr>
    </w:p>
    <w:p w:rsidR="00451C10" w:rsidRPr="00B813C1" w:rsidRDefault="00451C10" w:rsidP="0022549F">
      <w:pPr>
        <w:spacing w:after="0" w:line="240" w:lineRule="auto"/>
        <w:rPr>
          <w:rFonts w:cs="Calibri"/>
          <w:b/>
          <w:bCs/>
          <w:color w:val="FF0000"/>
          <w:sz w:val="24"/>
          <w:szCs w:val="24"/>
        </w:rPr>
      </w:pP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،فان</w:t>
      </w:r>
      <w:proofErr w:type="gramEnd"/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المواد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المنتجة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B813C1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B813C1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451C10" w:rsidRPr="00CC0DDE" w:rsidRDefault="00AE4368" w:rsidP="00451C10">
      <w:pPr>
        <w:numPr>
          <w:ilvl w:val="0"/>
          <w:numId w:val="45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C0DDE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06F1DC4" wp14:editId="21D5C77A">
                <wp:simplePos x="0" y="0"/>
                <wp:positionH relativeFrom="column">
                  <wp:posOffset>-123825</wp:posOffset>
                </wp:positionH>
                <wp:positionV relativeFrom="paragraph">
                  <wp:posOffset>96520</wp:posOffset>
                </wp:positionV>
                <wp:extent cx="3781425" cy="552450"/>
                <wp:effectExtent l="0" t="0" r="28575" b="19050"/>
                <wp:wrapNone/>
                <wp:docPr id="88" name="خماسي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1425" cy="5524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AE4368" w:rsidRDefault="00D60F7C" w:rsidP="00DD1FAA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AE436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تكلفة المواد المباشرة للوحدة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احتياج الوحدة من المواد * سعر الشراء = 2 *5 = 10 </w:t>
                            </w:r>
                          </w:p>
                          <w:p w:rsidR="00D60F7C" w:rsidRPr="002818C1" w:rsidRDefault="00D60F7C" w:rsidP="00451C10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F1DC4" id="خماسي 68" o:spid="_x0000_s1035" type="#_x0000_t15" style="position:absolute;left:0;text-align:left;margin-left:-9.75pt;margin-top:7.6pt;width:297.75pt;height:43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Pr="00AE4368" w:rsidRDefault="00D60F7C" w:rsidP="00DD1FAA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AE436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تكلفة المواد المباشرة للوحدة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احتياج الوحدة من المواد * سعر الشراء = 2 *5 = 10 </w:t>
                      </w:r>
                    </w:p>
                    <w:p w:rsidR="00D60F7C" w:rsidRPr="002818C1" w:rsidRDefault="00D60F7C" w:rsidP="00451C10">
                      <w:pPr>
                        <w:jc w:val="center"/>
                        <w:rPr>
                          <w:rFonts w:cs="Calibri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51C10" w:rsidRPr="00CC0DDE">
        <w:rPr>
          <w:rFonts w:cs="Calibri"/>
          <w:b/>
          <w:bCs/>
          <w:sz w:val="24"/>
          <w:szCs w:val="24"/>
          <w:rtl/>
        </w:rPr>
        <w:t xml:space="preserve">10 </w:t>
      </w:r>
      <w:r w:rsidR="00451C10"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51C10" w:rsidRPr="00DD1FAA" w:rsidRDefault="00451C10" w:rsidP="00451C10">
      <w:pPr>
        <w:numPr>
          <w:ilvl w:val="0"/>
          <w:numId w:val="4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D1FAA">
        <w:rPr>
          <w:rFonts w:cs="Calibri"/>
          <w:b/>
          <w:bCs/>
          <w:sz w:val="24"/>
          <w:szCs w:val="24"/>
          <w:rtl/>
        </w:rPr>
        <w:t xml:space="preserve">11 </w:t>
      </w:r>
      <w:r w:rsidRPr="00DD1FAA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51C10" w:rsidRPr="00911E55" w:rsidRDefault="00451C10" w:rsidP="00451C10">
      <w:pPr>
        <w:numPr>
          <w:ilvl w:val="0"/>
          <w:numId w:val="4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911E55">
        <w:rPr>
          <w:rFonts w:cs="Calibri"/>
          <w:b/>
          <w:bCs/>
          <w:sz w:val="24"/>
          <w:szCs w:val="24"/>
          <w:rtl/>
        </w:rPr>
        <w:t xml:space="preserve">5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51C10" w:rsidRPr="0022549F" w:rsidRDefault="00451C10" w:rsidP="0022549F">
      <w:pPr>
        <w:pStyle w:val="a7"/>
        <w:numPr>
          <w:ilvl w:val="0"/>
          <w:numId w:val="45"/>
        </w:numPr>
        <w:rPr>
          <w:b/>
          <w:bCs/>
          <w:sz w:val="24"/>
          <w:szCs w:val="24"/>
          <w:u w:val="single"/>
          <w:rtl/>
        </w:rPr>
      </w:pPr>
      <w:r w:rsidRPr="00911E55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911E55">
        <w:rPr>
          <w:rFonts w:cs="Calibri"/>
          <w:b/>
          <w:bCs/>
          <w:sz w:val="24"/>
          <w:szCs w:val="24"/>
          <w:rtl/>
        </w:rPr>
        <w:t xml:space="preserve"> </w:t>
      </w:r>
      <w:r w:rsidRPr="00911E55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451C10" w:rsidRPr="00AE4368" w:rsidRDefault="00451C10" w:rsidP="00AE4368">
      <w:pPr>
        <w:pStyle w:val="a8"/>
        <w:rPr>
          <w:b/>
          <w:bCs/>
          <w:color w:val="FF0000"/>
          <w:sz w:val="24"/>
          <w:szCs w:val="24"/>
          <w:rtl/>
        </w:rPr>
      </w:pPr>
      <w:r w:rsidRPr="00AE4368">
        <w:rPr>
          <w:rFonts w:hint="cs"/>
          <w:b/>
          <w:bCs/>
          <w:color w:val="FF0000"/>
          <w:sz w:val="24"/>
          <w:szCs w:val="24"/>
          <w:rtl/>
        </w:rPr>
        <w:t xml:space="preserve">تصنع احدى الشركات المنتج (هـ) وقدرت كمية المبيعات من هذا المنتج في العام القادم </w:t>
      </w:r>
      <w:r w:rsidRPr="00BD2C26">
        <w:rPr>
          <w:b/>
          <w:bCs/>
          <w:color w:val="7030A0"/>
          <w:sz w:val="24"/>
          <w:szCs w:val="24"/>
        </w:rPr>
        <w:t>50000</w:t>
      </w:r>
      <w:r w:rsidRPr="00BD2C26">
        <w:rPr>
          <w:rFonts w:hint="cs"/>
          <w:b/>
          <w:bCs/>
          <w:color w:val="7030A0"/>
          <w:sz w:val="24"/>
          <w:szCs w:val="24"/>
          <w:rtl/>
        </w:rPr>
        <w:t xml:space="preserve"> </w:t>
      </w:r>
      <w:r w:rsidRPr="00AE4368">
        <w:rPr>
          <w:rFonts w:hint="cs"/>
          <w:b/>
          <w:bCs/>
          <w:color w:val="FF0000"/>
          <w:sz w:val="24"/>
          <w:szCs w:val="24"/>
          <w:rtl/>
        </w:rPr>
        <w:t>وحدة</w:t>
      </w:r>
      <w:proofErr w:type="gramStart"/>
      <w:r w:rsidRPr="00AE4368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AE4368">
        <w:rPr>
          <w:rFonts w:hint="cs"/>
          <w:b/>
          <w:bCs/>
          <w:color w:val="FF0000"/>
          <w:sz w:val="24"/>
          <w:szCs w:val="24"/>
          <w:rtl/>
        </w:rPr>
        <w:t xml:space="preserve"> ومخزون الانتاج التام المتوقع في </w:t>
      </w:r>
      <w:r w:rsidRPr="00BD2C26">
        <w:rPr>
          <w:rFonts w:hint="cs"/>
          <w:b/>
          <w:bCs/>
          <w:color w:val="7030A0"/>
          <w:sz w:val="24"/>
          <w:szCs w:val="24"/>
          <w:rtl/>
        </w:rPr>
        <w:t>أول</w:t>
      </w:r>
      <w:r w:rsidRPr="00AE4368">
        <w:rPr>
          <w:rFonts w:hint="cs"/>
          <w:b/>
          <w:bCs/>
          <w:color w:val="FF0000"/>
          <w:sz w:val="24"/>
          <w:szCs w:val="24"/>
          <w:rtl/>
        </w:rPr>
        <w:t xml:space="preserve"> العام القادم </w:t>
      </w:r>
      <w:r w:rsidRPr="00BD2C26">
        <w:rPr>
          <w:b/>
          <w:bCs/>
          <w:color w:val="7030A0"/>
          <w:sz w:val="24"/>
          <w:szCs w:val="24"/>
        </w:rPr>
        <w:t>10000</w:t>
      </w:r>
      <w:r w:rsidRPr="00AE4368">
        <w:rPr>
          <w:rFonts w:hint="cs"/>
          <w:b/>
          <w:bCs/>
          <w:color w:val="FF0000"/>
          <w:sz w:val="24"/>
          <w:szCs w:val="24"/>
          <w:rtl/>
        </w:rPr>
        <w:t xml:space="preserve"> وحدة , ومخزون الانتاج التام المستهدف في ا</w:t>
      </w:r>
      <w:r w:rsidRPr="00BD2C26">
        <w:rPr>
          <w:rFonts w:hint="cs"/>
          <w:b/>
          <w:bCs/>
          <w:color w:val="7030A0"/>
          <w:sz w:val="24"/>
          <w:szCs w:val="24"/>
          <w:rtl/>
        </w:rPr>
        <w:t xml:space="preserve">خر </w:t>
      </w:r>
      <w:r w:rsidRPr="00AE4368">
        <w:rPr>
          <w:rFonts w:hint="cs"/>
          <w:b/>
          <w:bCs/>
          <w:color w:val="FF0000"/>
          <w:sz w:val="24"/>
          <w:szCs w:val="24"/>
          <w:rtl/>
        </w:rPr>
        <w:t xml:space="preserve">العام القادم نسبته </w:t>
      </w:r>
      <w:r w:rsidRPr="00BD2C26">
        <w:rPr>
          <w:b/>
          <w:bCs/>
          <w:color w:val="7030A0"/>
          <w:sz w:val="24"/>
          <w:szCs w:val="24"/>
        </w:rPr>
        <w:t>30</w:t>
      </w:r>
      <w:r w:rsidRPr="00BD2C26">
        <w:rPr>
          <w:rFonts w:hint="cs"/>
          <w:b/>
          <w:bCs/>
          <w:color w:val="7030A0"/>
          <w:sz w:val="24"/>
          <w:szCs w:val="24"/>
          <w:rtl/>
        </w:rPr>
        <w:t xml:space="preserve">% </w:t>
      </w:r>
      <w:r w:rsidRPr="00AE4368">
        <w:rPr>
          <w:rFonts w:hint="cs"/>
          <w:b/>
          <w:bCs/>
          <w:color w:val="FF0000"/>
          <w:sz w:val="24"/>
          <w:szCs w:val="24"/>
          <w:rtl/>
        </w:rPr>
        <w:t>من المبيعات التقديرية . وبناء على ذلك فان كمية الان</w:t>
      </w:r>
      <w:r w:rsidR="00AE4368">
        <w:rPr>
          <w:rFonts w:hint="cs"/>
          <w:b/>
          <w:bCs/>
          <w:color w:val="FF0000"/>
          <w:sz w:val="24"/>
          <w:szCs w:val="24"/>
          <w:rtl/>
        </w:rPr>
        <w:t xml:space="preserve">تاج التقديري للعام القادم </w:t>
      </w:r>
      <w:proofErr w:type="gramStart"/>
      <w:r w:rsidR="00AE4368">
        <w:rPr>
          <w:rFonts w:hint="cs"/>
          <w:b/>
          <w:bCs/>
          <w:color w:val="FF0000"/>
          <w:sz w:val="24"/>
          <w:szCs w:val="24"/>
          <w:rtl/>
        </w:rPr>
        <w:t>هي :</w:t>
      </w:r>
      <w:proofErr w:type="gramEnd"/>
    </w:p>
    <w:p w:rsidR="00451C10" w:rsidRPr="00AE4368" w:rsidRDefault="00BD2C26" w:rsidP="00AE4368">
      <w:pPr>
        <w:pStyle w:val="a8"/>
        <w:rPr>
          <w:sz w:val="24"/>
          <w:szCs w:val="24"/>
          <w:rtl/>
        </w:rPr>
      </w:pPr>
      <w:r w:rsidRPr="00911E5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FE3005F" wp14:editId="62920411">
                <wp:simplePos x="0" y="0"/>
                <wp:positionH relativeFrom="column">
                  <wp:posOffset>-457200</wp:posOffset>
                </wp:positionH>
                <wp:positionV relativeFrom="paragraph">
                  <wp:posOffset>197485</wp:posOffset>
                </wp:positionV>
                <wp:extent cx="4505325" cy="1352550"/>
                <wp:effectExtent l="0" t="0" r="28575" b="19050"/>
                <wp:wrapNone/>
                <wp:docPr id="109" name="خماسي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5325" cy="13525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3967EC" w:rsidRDefault="00D60F7C" w:rsidP="00BD2C26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كمية الانتاج التقديري= كمية البيع التقديرية +كمية مخزون اّخر فترة ــ كمية مخزون أول فترة</w:t>
                            </w:r>
                            <w:r w:rsidRPr="003967EC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. </w:t>
                            </w:r>
                          </w:p>
                          <w:p w:rsidR="00D60F7C" w:rsidRPr="004736AB" w:rsidRDefault="00D60F7C" w:rsidP="00BD2C26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كمية البيع التقديري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50000</w:t>
                            </w:r>
                          </w:p>
                          <w:p w:rsidR="00D60F7C" w:rsidRPr="004736AB" w:rsidRDefault="00D60F7C" w:rsidP="00BD2C26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وكمية مخزون أول الفترة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10000</w:t>
                            </w:r>
                          </w:p>
                          <w:p w:rsidR="00D60F7C" w:rsidRPr="004736AB" w:rsidRDefault="00D60F7C" w:rsidP="00BD2C26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كمية مخزون آخر الفترة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0% من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15000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نطبق في القانون </w:t>
                            </w:r>
                          </w:p>
                          <w:p w:rsidR="00D60F7C" w:rsidRPr="003967EC" w:rsidRDefault="00D60F7C" w:rsidP="00BD2C26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rtl/>
                              </w:rPr>
                            </w:pP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كمية الانتاج التقديري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0000 +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15000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-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10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55000</w:t>
                            </w:r>
                            <w:r w:rsidRPr="004736AB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وحدة </w:t>
                            </w:r>
                          </w:p>
                          <w:p w:rsidR="00D60F7C" w:rsidRPr="003967EC" w:rsidRDefault="00D60F7C" w:rsidP="00BD2C2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</w:rPr>
                            </w:pPr>
                          </w:p>
                          <w:p w:rsidR="00D60F7C" w:rsidRPr="002818C1" w:rsidRDefault="00D60F7C" w:rsidP="00451C10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3005F" id="_x0000_s1036" type="#_x0000_t15" style="position:absolute;left:0;text-align:left;margin-left:-36pt;margin-top:15.55pt;width:354.75pt;height:106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" adj="21600" fillcolor="window" strokecolor="black [3213]" strokeweight="2pt">
                <v:path arrowok="t"/>
                <v:textbox>
                  <w:txbxContent>
                    <w:p w:rsidR="00D60F7C" w:rsidRPr="003967EC" w:rsidRDefault="00D60F7C" w:rsidP="00BD2C26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967EC">
                        <w:rPr>
                          <w:rFonts w:ascii="Arial Black" w:hAnsi="Arial Black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كمية الانتاج التقديري= كمية البيع التقديرية +كمية مخزون اّخر فترة ــ كمية مخزون أول فترة</w:t>
                      </w:r>
                      <w:r w:rsidRPr="003967EC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. </w:t>
                      </w:r>
                    </w:p>
                    <w:p w:rsidR="00D60F7C" w:rsidRPr="004736AB" w:rsidRDefault="00D60F7C" w:rsidP="00BD2C26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عندنا كمية البيع التقديري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50000</w:t>
                      </w:r>
                    </w:p>
                    <w:p w:rsidR="00D60F7C" w:rsidRPr="004736AB" w:rsidRDefault="00D60F7C" w:rsidP="00BD2C26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وكمية مخزون أول الفترة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10000</w:t>
                      </w:r>
                    </w:p>
                    <w:p w:rsidR="00D60F7C" w:rsidRPr="004736AB" w:rsidRDefault="00D60F7C" w:rsidP="00BD2C26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كمية مخزون آخر الفترة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0% من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0000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15000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نطبق في القانون </w:t>
                      </w:r>
                    </w:p>
                    <w:p w:rsidR="00D60F7C" w:rsidRPr="003967EC" w:rsidRDefault="00D60F7C" w:rsidP="00BD2C26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rtl/>
                        </w:rPr>
                      </w:pP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كمية الانتاج التقديري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0000 +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15000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-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10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000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55000</w:t>
                      </w:r>
                      <w:r w:rsidRPr="004736AB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وحدة </w:t>
                      </w:r>
                    </w:p>
                    <w:p w:rsidR="00D60F7C" w:rsidRPr="003967EC" w:rsidRDefault="00D60F7C" w:rsidP="00BD2C26">
                      <w:pPr>
                        <w:jc w:val="center"/>
                        <w:rPr>
                          <w:rFonts w:ascii="Arial" w:hAnsi="Arial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</w:rPr>
                      </w:pPr>
                    </w:p>
                    <w:p w:rsidR="00D60F7C" w:rsidRPr="002818C1" w:rsidRDefault="00D60F7C" w:rsidP="00451C10">
                      <w:pPr>
                        <w:jc w:val="center"/>
                        <w:rPr>
                          <w:rFonts w:cs="Calibri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51C10" w:rsidRPr="00AE4368">
        <w:rPr>
          <w:rFonts w:hint="cs"/>
          <w:sz w:val="24"/>
          <w:szCs w:val="24"/>
          <w:rtl/>
        </w:rPr>
        <w:t>(أ)</w:t>
      </w:r>
      <w:proofErr w:type="gramStart"/>
      <w:r w:rsidR="00451C10" w:rsidRPr="00AE4368">
        <w:rPr>
          <w:sz w:val="24"/>
          <w:szCs w:val="24"/>
        </w:rPr>
        <w:t xml:space="preserve">75000 </w:t>
      </w:r>
      <w:r w:rsidR="00451C10" w:rsidRPr="00AE4368">
        <w:rPr>
          <w:rFonts w:hint="cs"/>
          <w:sz w:val="24"/>
          <w:szCs w:val="24"/>
          <w:rtl/>
        </w:rPr>
        <w:t xml:space="preserve"> وحدة</w:t>
      </w:r>
      <w:proofErr w:type="gramEnd"/>
      <w:r w:rsidR="00451C10" w:rsidRPr="00AE4368">
        <w:rPr>
          <w:rFonts w:hint="cs"/>
          <w:sz w:val="24"/>
          <w:szCs w:val="24"/>
          <w:rtl/>
        </w:rPr>
        <w:t xml:space="preserve"> </w:t>
      </w:r>
    </w:p>
    <w:p w:rsidR="00451C10" w:rsidRPr="00AE4368" w:rsidRDefault="00451C10" w:rsidP="00AE4368">
      <w:pPr>
        <w:pStyle w:val="a8"/>
        <w:rPr>
          <w:b/>
          <w:bCs/>
          <w:color w:val="00B050"/>
          <w:sz w:val="24"/>
          <w:szCs w:val="24"/>
          <w:u w:val="single"/>
          <w:rtl/>
        </w:rPr>
      </w:pPr>
      <w:r w:rsidRPr="00CC0DDE">
        <w:rPr>
          <w:rFonts w:hint="cs"/>
          <w:sz w:val="24"/>
          <w:szCs w:val="24"/>
          <w:rtl/>
        </w:rPr>
        <w:t xml:space="preserve">(ب) </w:t>
      </w:r>
      <w:r w:rsidRPr="00CC0DDE">
        <w:rPr>
          <w:sz w:val="24"/>
          <w:szCs w:val="24"/>
        </w:rPr>
        <w:t>55000</w:t>
      </w:r>
      <w:r w:rsidRPr="00CC0DDE">
        <w:rPr>
          <w:rFonts w:hint="cs"/>
          <w:sz w:val="24"/>
          <w:szCs w:val="24"/>
          <w:rtl/>
        </w:rPr>
        <w:t xml:space="preserve"> وحدة</w:t>
      </w:r>
      <w:r w:rsidRPr="00CC0DDE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451C10" w:rsidRPr="00AE4368" w:rsidRDefault="00451C10" w:rsidP="00AE4368">
      <w:pPr>
        <w:pStyle w:val="a8"/>
        <w:rPr>
          <w:sz w:val="24"/>
          <w:szCs w:val="24"/>
          <w:rtl/>
        </w:rPr>
      </w:pPr>
      <w:r w:rsidRPr="00AE4368">
        <w:rPr>
          <w:rFonts w:hint="cs"/>
          <w:sz w:val="24"/>
          <w:szCs w:val="24"/>
          <w:rtl/>
        </w:rPr>
        <w:t xml:space="preserve">(جـ) </w:t>
      </w:r>
      <w:r w:rsidRPr="00AE4368">
        <w:rPr>
          <w:sz w:val="24"/>
          <w:szCs w:val="24"/>
        </w:rPr>
        <w:t>45000</w:t>
      </w:r>
      <w:r w:rsidRPr="00AE4368">
        <w:rPr>
          <w:rFonts w:hint="cs"/>
          <w:sz w:val="24"/>
          <w:szCs w:val="24"/>
          <w:rtl/>
        </w:rPr>
        <w:t xml:space="preserve"> وحدة </w:t>
      </w:r>
    </w:p>
    <w:p w:rsidR="00451C10" w:rsidRDefault="00451C10" w:rsidP="00AE4368">
      <w:pPr>
        <w:pStyle w:val="a8"/>
        <w:rPr>
          <w:sz w:val="24"/>
          <w:szCs w:val="24"/>
          <w:rtl/>
        </w:rPr>
      </w:pPr>
      <w:r w:rsidRPr="00AE4368">
        <w:rPr>
          <w:rFonts w:hint="cs"/>
          <w:sz w:val="24"/>
          <w:szCs w:val="24"/>
          <w:rtl/>
        </w:rPr>
        <w:t xml:space="preserve">(د) لا شيء مما سبق  </w:t>
      </w:r>
    </w:p>
    <w:p w:rsidR="00AE4368" w:rsidRDefault="00AE4368" w:rsidP="00AE4368">
      <w:pPr>
        <w:pStyle w:val="a8"/>
        <w:rPr>
          <w:sz w:val="24"/>
          <w:szCs w:val="24"/>
          <w:rtl/>
        </w:rPr>
      </w:pPr>
    </w:p>
    <w:p w:rsidR="00AE4368" w:rsidRDefault="00AE4368" w:rsidP="00AE4368">
      <w:pPr>
        <w:pStyle w:val="a8"/>
        <w:rPr>
          <w:sz w:val="24"/>
          <w:szCs w:val="24"/>
          <w:rtl/>
        </w:rPr>
      </w:pPr>
    </w:p>
    <w:p w:rsidR="00BD2C26" w:rsidRDefault="00BD2C26" w:rsidP="00AE4368">
      <w:pPr>
        <w:pStyle w:val="a8"/>
        <w:rPr>
          <w:sz w:val="24"/>
          <w:szCs w:val="24"/>
          <w:rtl/>
        </w:rPr>
      </w:pPr>
    </w:p>
    <w:p w:rsidR="00BD2C26" w:rsidRDefault="00BD2C26" w:rsidP="00AE4368">
      <w:pPr>
        <w:pStyle w:val="a8"/>
        <w:rPr>
          <w:sz w:val="24"/>
          <w:szCs w:val="24"/>
          <w:rtl/>
        </w:rPr>
      </w:pPr>
    </w:p>
    <w:p w:rsidR="0022549F" w:rsidRDefault="0022549F" w:rsidP="00AE4368">
      <w:pPr>
        <w:pStyle w:val="a8"/>
        <w:rPr>
          <w:sz w:val="24"/>
          <w:szCs w:val="24"/>
          <w:rtl/>
        </w:rPr>
      </w:pPr>
    </w:p>
    <w:p w:rsidR="00AE4368" w:rsidRPr="00AE4368" w:rsidRDefault="00AE4368" w:rsidP="00AE4368">
      <w:pPr>
        <w:pStyle w:val="a8"/>
        <w:rPr>
          <w:sz w:val="24"/>
          <w:szCs w:val="24"/>
          <w:rtl/>
        </w:rPr>
      </w:pPr>
    </w:p>
    <w:p w:rsidR="00BD2C26" w:rsidRPr="00BD2C26" w:rsidRDefault="00BD2C26" w:rsidP="00BD2C26">
      <w:pPr>
        <w:pStyle w:val="a8"/>
        <w:rPr>
          <w:b/>
          <w:bCs/>
          <w:color w:val="FF0000"/>
          <w:sz w:val="24"/>
          <w:szCs w:val="24"/>
          <w:rtl/>
        </w:rPr>
      </w:pPr>
      <w:r w:rsidRPr="00BD2C2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احدى الشركات تنتج (ف) وقدرت كمية الانتاج من هذا المنتج في العام القادم بــ </w:t>
      </w:r>
      <w:r w:rsidR="00451C10" w:rsidRPr="00BD2C26">
        <w:rPr>
          <w:b/>
          <w:bCs/>
          <w:color w:val="7030A0"/>
          <w:sz w:val="24"/>
          <w:szCs w:val="24"/>
        </w:rPr>
        <w:t>30000</w:t>
      </w:r>
      <w:r w:rsidR="00451C10" w:rsidRPr="00BD2C26">
        <w:rPr>
          <w:rFonts w:hint="cs"/>
          <w:b/>
          <w:bCs/>
          <w:color w:val="7030A0"/>
          <w:sz w:val="24"/>
          <w:szCs w:val="24"/>
          <w:rtl/>
        </w:rPr>
        <w:t xml:space="preserve"> 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>وحدة</w:t>
      </w:r>
      <w:proofErr w:type="gramStart"/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 وتحتاج الوحدة  في التصنيع الى </w:t>
      </w:r>
      <w:r w:rsidR="00451C10" w:rsidRPr="00BD2C26">
        <w:rPr>
          <w:b/>
          <w:bCs/>
          <w:color w:val="7030A0"/>
          <w:sz w:val="24"/>
          <w:szCs w:val="24"/>
        </w:rPr>
        <w:t xml:space="preserve">4 </w:t>
      </w:r>
      <w:r w:rsidR="00451C10" w:rsidRPr="00BD2C26">
        <w:rPr>
          <w:rFonts w:hint="cs"/>
          <w:b/>
          <w:bCs/>
          <w:color w:val="7030A0"/>
          <w:sz w:val="24"/>
          <w:szCs w:val="24"/>
          <w:rtl/>
        </w:rPr>
        <w:t xml:space="preserve"> كيلو جرام 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من المادة الخام بسعر </w:t>
      </w:r>
      <w:r w:rsidR="00451C10" w:rsidRPr="00BD2C26">
        <w:rPr>
          <w:b/>
          <w:bCs/>
          <w:color w:val="7030A0"/>
          <w:sz w:val="24"/>
          <w:szCs w:val="24"/>
        </w:rPr>
        <w:t>2</w:t>
      </w:r>
      <w:r w:rsidR="00451C10" w:rsidRPr="00BD2C26">
        <w:rPr>
          <w:rFonts w:hint="cs"/>
          <w:b/>
          <w:bCs/>
          <w:color w:val="7030A0"/>
          <w:sz w:val="24"/>
          <w:szCs w:val="24"/>
          <w:rtl/>
        </w:rPr>
        <w:t xml:space="preserve"> ريال 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للكيلو جرام , ومخزون المادة الخام المتوقع </w:t>
      </w:r>
      <w:r w:rsidR="00451C10" w:rsidRPr="00BD2C26">
        <w:rPr>
          <w:rFonts w:hint="cs"/>
          <w:b/>
          <w:bCs/>
          <w:color w:val="7030A0"/>
          <w:sz w:val="24"/>
          <w:szCs w:val="24"/>
          <w:rtl/>
        </w:rPr>
        <w:t>أول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 العام القادم </w:t>
      </w:r>
      <w:r w:rsidR="00451C10" w:rsidRPr="00BD2C26">
        <w:rPr>
          <w:b/>
          <w:bCs/>
          <w:color w:val="7030A0"/>
          <w:sz w:val="24"/>
          <w:szCs w:val="24"/>
        </w:rPr>
        <w:t>10000</w:t>
      </w:r>
      <w:r w:rsidR="00451C10" w:rsidRPr="00BD2C26">
        <w:rPr>
          <w:rFonts w:hint="cs"/>
          <w:b/>
          <w:bCs/>
          <w:color w:val="7030A0"/>
          <w:sz w:val="24"/>
          <w:szCs w:val="24"/>
          <w:rtl/>
        </w:rPr>
        <w:t xml:space="preserve"> كيلو جرام 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, ومخزون المادة الخام المستهدف </w:t>
      </w:r>
      <w:r w:rsidR="00451C10" w:rsidRPr="00BD2C26">
        <w:rPr>
          <w:rFonts w:hint="cs"/>
          <w:b/>
          <w:bCs/>
          <w:color w:val="7030A0"/>
          <w:sz w:val="24"/>
          <w:szCs w:val="24"/>
          <w:rtl/>
        </w:rPr>
        <w:t>اخر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 العام القادم </w:t>
      </w:r>
      <w:r w:rsidR="00451C10" w:rsidRPr="00BD2C26">
        <w:rPr>
          <w:b/>
          <w:bCs/>
          <w:color w:val="7030A0"/>
          <w:sz w:val="24"/>
          <w:szCs w:val="24"/>
        </w:rPr>
        <w:t>16000</w:t>
      </w:r>
      <w:r w:rsidR="00451C10" w:rsidRPr="00BD2C26">
        <w:rPr>
          <w:rFonts w:hint="cs"/>
          <w:b/>
          <w:bCs/>
          <w:color w:val="FF0000"/>
          <w:sz w:val="24"/>
          <w:szCs w:val="24"/>
          <w:rtl/>
        </w:rPr>
        <w:t xml:space="preserve">كيلو جرام . بناء على هذه المعلومات فان تكلفة مشتريات المواد </w:t>
      </w:r>
      <w:r>
        <w:rPr>
          <w:rFonts w:hint="cs"/>
          <w:b/>
          <w:bCs/>
          <w:color w:val="FF0000"/>
          <w:sz w:val="24"/>
          <w:szCs w:val="24"/>
          <w:rtl/>
        </w:rPr>
        <w:t>الخام للعام القادم بالريال هي:</w:t>
      </w:r>
    </w:p>
    <w:p w:rsidR="00451C10" w:rsidRPr="00911E55" w:rsidRDefault="00451C10" w:rsidP="00BD2C26">
      <w:pPr>
        <w:pStyle w:val="a8"/>
        <w:rPr>
          <w:rtl/>
        </w:rPr>
      </w:pPr>
      <w:r w:rsidRPr="00911E55">
        <w:rPr>
          <w:rFonts w:hint="cs"/>
          <w:rtl/>
        </w:rPr>
        <w:t xml:space="preserve">(أ) </w:t>
      </w:r>
      <w:r w:rsidRPr="00911E55">
        <w:t>228000</w:t>
      </w:r>
      <w:r w:rsidRPr="00911E55">
        <w:rPr>
          <w:rFonts w:hint="cs"/>
          <w:rtl/>
        </w:rPr>
        <w:t xml:space="preserve"> ريال </w:t>
      </w:r>
    </w:p>
    <w:p w:rsidR="00451C10" w:rsidRPr="00911E55" w:rsidRDefault="00451C10" w:rsidP="00BD2C26">
      <w:pPr>
        <w:pStyle w:val="a8"/>
        <w:rPr>
          <w:rtl/>
        </w:rPr>
      </w:pPr>
      <w:r w:rsidRPr="00911E55">
        <w:rPr>
          <w:rFonts w:hint="cs"/>
          <w:rtl/>
        </w:rPr>
        <w:t>(ب)</w:t>
      </w:r>
      <w:r w:rsidRPr="00911E55">
        <w:t xml:space="preserve"> 240000 </w:t>
      </w:r>
      <w:r w:rsidRPr="00911E55">
        <w:rPr>
          <w:rFonts w:hint="cs"/>
          <w:rtl/>
        </w:rPr>
        <w:t xml:space="preserve">ريال </w:t>
      </w:r>
    </w:p>
    <w:p w:rsidR="00451C10" w:rsidRPr="00CC0DDE" w:rsidRDefault="00451C10" w:rsidP="00BD2C26">
      <w:pPr>
        <w:pStyle w:val="a8"/>
        <w:rPr>
          <w:rtl/>
        </w:rPr>
      </w:pPr>
      <w:r w:rsidRPr="00CC0DDE">
        <w:rPr>
          <w:rFonts w:hint="cs"/>
          <w:rtl/>
        </w:rPr>
        <w:t xml:space="preserve">(جـ) </w:t>
      </w:r>
      <w:r w:rsidRPr="00CC0DDE">
        <w:t>252000</w:t>
      </w:r>
      <w:r w:rsidRPr="00CC0DDE">
        <w:rPr>
          <w:rFonts w:hint="cs"/>
          <w:rtl/>
        </w:rPr>
        <w:t xml:space="preserve"> ريال </w:t>
      </w:r>
    </w:p>
    <w:p w:rsidR="00BD2C26" w:rsidRDefault="00451C10" w:rsidP="00BD2C26">
      <w:pPr>
        <w:pStyle w:val="a8"/>
        <w:rPr>
          <w:rtl/>
        </w:rPr>
      </w:pPr>
      <w:r w:rsidRPr="00911E55">
        <w:rPr>
          <w:rFonts w:hint="cs"/>
          <w:rtl/>
        </w:rPr>
        <w:t>(د) لا شيء مما سبق</w:t>
      </w:r>
    </w:p>
    <w:p w:rsidR="00D13096" w:rsidRDefault="0098265A" w:rsidP="00973951">
      <w:pPr>
        <w:pStyle w:val="a8"/>
        <w:rPr>
          <w:rtl/>
        </w:rPr>
      </w:pPr>
      <w:r w:rsidRPr="00BD2C26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611EAAE" wp14:editId="4864E4B6">
                <wp:simplePos x="0" y="0"/>
                <wp:positionH relativeFrom="column">
                  <wp:posOffset>-476250</wp:posOffset>
                </wp:positionH>
                <wp:positionV relativeFrom="paragraph">
                  <wp:posOffset>170815</wp:posOffset>
                </wp:positionV>
                <wp:extent cx="4610100" cy="971550"/>
                <wp:effectExtent l="0" t="0" r="19050" b="19050"/>
                <wp:wrapNone/>
                <wp:docPr id="110" name="خماسي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10100" cy="9715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4736AB" w:rsidRDefault="00D60F7C" w:rsidP="00BD2C26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كمية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مشتريات المواد الخام = </w:t>
                            </w: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shd w:val="clear" w:color="auto" w:fill="F5F6F8"/>
                                <w:rtl/>
                              </w:rPr>
                              <w:t xml:space="preserve">احتياج الإنتاج من المواد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+ مخزون آخر المدة </w:t>
                            </w:r>
                            <w:r w:rsidRPr="004736AB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مخزون أول الفترة </w:t>
                            </w:r>
                          </w:p>
                          <w:p w:rsidR="00D60F7C" w:rsidRDefault="00D60F7C" w:rsidP="00BD2C2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</w:t>
                            </w:r>
                            <w:r w:rsidRPr="008F11CE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>(كمية انتاج</w:t>
                            </w:r>
                            <w:r w:rsidRPr="008F11CE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8F11CE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D60F7C" w:rsidRDefault="00D60F7C" w:rsidP="00BD2C2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30000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*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 </w:t>
                            </w:r>
                            <w:r w:rsidRPr="004736A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120000</w:t>
                            </w:r>
                          </w:p>
                          <w:p w:rsidR="00D60F7C" w:rsidRPr="004736AB" w:rsidRDefault="00D60F7C" w:rsidP="008F11C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120000 + 16000 -10000= 126000 وحدة طيب هو طلب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تكلفة  وعندنا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الوحدة سعرها 2 ريال إذا = 126000وحدة * 2 ريال = 252000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1EAAE" id="_x0000_s1037" type="#_x0000_t15" style="position:absolute;left:0;text-align:left;margin-left:-37.5pt;margin-top:13.45pt;width:363pt;height:76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Pr="004736AB" w:rsidRDefault="00D60F7C" w:rsidP="00BD2C26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كمية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مشتريات المواد الخام = </w:t>
                      </w: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shd w:val="clear" w:color="auto" w:fill="F5F6F8"/>
                          <w:rtl/>
                        </w:rPr>
                        <w:t xml:space="preserve">احتياج الإنتاج من المواد 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+ مخزون آخر المدة </w:t>
                      </w:r>
                      <w:r w:rsidRPr="004736AB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4736AB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مخزون أول الفترة </w:t>
                      </w:r>
                    </w:p>
                    <w:p w:rsidR="00D60F7C" w:rsidRDefault="00D60F7C" w:rsidP="00BD2C2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8F11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</w:t>
                      </w:r>
                      <w:r w:rsidRPr="008F11CE">
                        <w:rPr>
                          <w:b/>
                          <w:bCs/>
                          <w:color w:val="7030A0"/>
                          <w:rtl/>
                        </w:rPr>
                        <w:t>(كمية انتاج</w:t>
                      </w:r>
                      <w:r w:rsidRPr="008F11CE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8F11CE">
                        <w:rPr>
                          <w:b/>
                          <w:bCs/>
                          <w:color w:val="7030A0"/>
                          <w:rtl/>
                        </w:rPr>
                        <w:t xml:space="preserve"> احتياج الوحدة من المواد)</w:t>
                      </w:r>
                    </w:p>
                    <w:p w:rsidR="00D60F7C" w:rsidRDefault="00D60F7C" w:rsidP="00BD2C2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</w:t>
                      </w: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30000</w:t>
                      </w: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*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4 </w:t>
                      </w:r>
                      <w:r w:rsidRPr="004736A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120000</w:t>
                      </w:r>
                    </w:p>
                    <w:p w:rsidR="00D60F7C" w:rsidRPr="004736AB" w:rsidRDefault="00D60F7C" w:rsidP="008F11CE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120000 + 16000 -10000= 126000 وحدة طيب هو طلب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تكلفة  وعندنا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الوحدة سعرها 2 ريال إذا = 126000وحدة * 2 ريال = 252000 ريال </w:t>
                      </w:r>
                    </w:p>
                  </w:txbxContent>
                </v:textbox>
              </v:shape>
            </w:pict>
          </mc:Fallback>
        </mc:AlternateContent>
      </w:r>
    </w:p>
    <w:p w:rsidR="00451C10" w:rsidRPr="00973951" w:rsidRDefault="00973951" w:rsidP="00973951">
      <w:pPr>
        <w:pStyle w:val="a8"/>
        <w:rPr>
          <w:b/>
          <w:bCs/>
          <w:color w:val="FF0000"/>
          <w:sz w:val="24"/>
          <w:szCs w:val="24"/>
          <w:rtl/>
        </w:rPr>
      </w:pPr>
      <w:r w:rsidRPr="00973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451C10" w:rsidRPr="00973951">
        <w:rPr>
          <w:rFonts w:hint="cs"/>
          <w:b/>
          <w:bCs/>
          <w:color w:val="FF0000"/>
          <w:sz w:val="24"/>
          <w:szCs w:val="24"/>
          <w:rtl/>
        </w:rPr>
        <w:t>في نفس فقرة السؤال السابقة مباشرة</w:t>
      </w:r>
      <w:proofErr w:type="gramStart"/>
      <w:r w:rsidR="00451C10" w:rsidRPr="00973951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451C10" w:rsidRPr="00973951">
        <w:rPr>
          <w:rFonts w:hint="cs"/>
          <w:b/>
          <w:bCs/>
          <w:color w:val="FF0000"/>
          <w:sz w:val="24"/>
          <w:szCs w:val="24"/>
          <w:rtl/>
        </w:rPr>
        <w:t xml:space="preserve"> فان تكلفة المواد المباشرة التقديرية ل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لوحدة المنتجة العام القادم هي :- </w:t>
      </w:r>
    </w:p>
    <w:p w:rsidR="00451C10" w:rsidRPr="00973951" w:rsidRDefault="00451C10" w:rsidP="00973951">
      <w:pPr>
        <w:pStyle w:val="a8"/>
        <w:rPr>
          <w:sz w:val="24"/>
          <w:szCs w:val="24"/>
          <w:rtl/>
        </w:rPr>
      </w:pPr>
      <w:r w:rsidRPr="00973951">
        <w:rPr>
          <w:rFonts w:hint="cs"/>
          <w:sz w:val="24"/>
          <w:szCs w:val="24"/>
          <w:rtl/>
        </w:rPr>
        <w:t xml:space="preserve">(أ) </w:t>
      </w:r>
      <w:r w:rsidRPr="00973951">
        <w:rPr>
          <w:sz w:val="24"/>
          <w:szCs w:val="24"/>
        </w:rPr>
        <w:t>2</w:t>
      </w:r>
      <w:r w:rsidRPr="00973951">
        <w:rPr>
          <w:rFonts w:hint="cs"/>
          <w:sz w:val="24"/>
          <w:szCs w:val="24"/>
          <w:rtl/>
        </w:rPr>
        <w:t xml:space="preserve"> ريال </w:t>
      </w:r>
    </w:p>
    <w:p w:rsidR="00451C10" w:rsidRPr="00DD1FAA" w:rsidRDefault="00973951" w:rsidP="00973951">
      <w:pPr>
        <w:pStyle w:val="a8"/>
        <w:rPr>
          <w:sz w:val="24"/>
          <w:szCs w:val="24"/>
          <w:rtl/>
        </w:rPr>
      </w:pPr>
      <w:r w:rsidRPr="00DD1FAA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C3E0DBF" wp14:editId="43A21D79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3886200" cy="552450"/>
                <wp:effectExtent l="0" t="0" r="19050" b="19050"/>
                <wp:wrapNone/>
                <wp:docPr id="111" name="خماسي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86200" cy="5524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AE4368" w:rsidRDefault="00D60F7C" w:rsidP="00DD1FAA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AE436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تكلفة المواد المباشرة للوحدة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احتياج الوحدة من المواد * سعر الشراء = 4 *2 = 8 </w:t>
                            </w:r>
                          </w:p>
                          <w:p w:rsidR="00D60F7C" w:rsidRPr="002818C1" w:rsidRDefault="00D60F7C" w:rsidP="00451C10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E0DBF" id="_x0000_s1038" type="#_x0000_t15" style="position:absolute;left:0;text-align:left;margin-left:0;margin-top:.75pt;width:306pt;height:43.5pt;z-index:2517719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" adj="21600" fillcolor="window" strokecolor="black [3213]" strokeweight="2pt">
                <v:path arrowok="t"/>
                <v:textbox>
                  <w:txbxContent>
                    <w:p w:rsidR="00D60F7C" w:rsidRPr="00AE4368" w:rsidRDefault="00D60F7C" w:rsidP="00DD1FAA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AE436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تكلفة المواد المباشرة للوحدة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احتياج الوحدة من المواد * سعر الشراء = 4 *2 = 8 </w:t>
                      </w:r>
                    </w:p>
                    <w:p w:rsidR="00D60F7C" w:rsidRPr="002818C1" w:rsidRDefault="00D60F7C" w:rsidP="00451C10">
                      <w:pPr>
                        <w:jc w:val="center"/>
                        <w:rPr>
                          <w:rFonts w:cs="Calibri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51C10" w:rsidRPr="00DD1FAA">
        <w:rPr>
          <w:rFonts w:hint="cs"/>
          <w:sz w:val="24"/>
          <w:szCs w:val="24"/>
          <w:rtl/>
        </w:rPr>
        <w:t xml:space="preserve">(ب) </w:t>
      </w:r>
      <w:r w:rsidR="00451C10" w:rsidRPr="00DD1FAA">
        <w:rPr>
          <w:sz w:val="24"/>
          <w:szCs w:val="24"/>
        </w:rPr>
        <w:t>8.4</w:t>
      </w:r>
      <w:r w:rsidR="00451C10" w:rsidRPr="00DD1FAA">
        <w:rPr>
          <w:rFonts w:hint="cs"/>
          <w:sz w:val="24"/>
          <w:szCs w:val="24"/>
          <w:rtl/>
        </w:rPr>
        <w:t xml:space="preserve"> ريال </w:t>
      </w:r>
    </w:p>
    <w:p w:rsidR="00451C10" w:rsidRPr="00CC0DDE" w:rsidRDefault="00451C10" w:rsidP="00973951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>(جـ)</w:t>
      </w:r>
      <w:r w:rsidRPr="00CC0DDE">
        <w:rPr>
          <w:sz w:val="24"/>
          <w:szCs w:val="24"/>
        </w:rPr>
        <w:t xml:space="preserve"> 8</w:t>
      </w:r>
      <w:r w:rsidRPr="00CC0DDE">
        <w:rPr>
          <w:rFonts w:hint="cs"/>
          <w:sz w:val="24"/>
          <w:szCs w:val="24"/>
          <w:rtl/>
        </w:rPr>
        <w:t xml:space="preserve">ريال </w:t>
      </w:r>
    </w:p>
    <w:p w:rsidR="00451C10" w:rsidRDefault="00451C10" w:rsidP="00973951">
      <w:pPr>
        <w:pStyle w:val="a8"/>
        <w:rPr>
          <w:sz w:val="24"/>
          <w:szCs w:val="24"/>
          <w:rtl/>
        </w:rPr>
      </w:pPr>
      <w:r w:rsidRPr="00973951">
        <w:rPr>
          <w:rFonts w:hint="cs"/>
          <w:sz w:val="24"/>
          <w:szCs w:val="24"/>
          <w:rtl/>
        </w:rPr>
        <w:t xml:space="preserve">(د) لا شيء مما سبق  </w:t>
      </w:r>
    </w:p>
    <w:p w:rsidR="00B813C1" w:rsidRDefault="00B813C1" w:rsidP="00973951">
      <w:pPr>
        <w:pStyle w:val="a8"/>
        <w:rPr>
          <w:sz w:val="24"/>
          <w:szCs w:val="24"/>
          <w:rtl/>
        </w:rPr>
      </w:pPr>
    </w:p>
    <w:p w:rsidR="00B813C1" w:rsidRDefault="00B813C1" w:rsidP="00973951">
      <w:pPr>
        <w:pStyle w:val="a8"/>
        <w:rPr>
          <w:sz w:val="24"/>
          <w:szCs w:val="24"/>
          <w:rtl/>
        </w:rPr>
      </w:pPr>
    </w:p>
    <w:p w:rsidR="00451C10" w:rsidRPr="00B813C1" w:rsidRDefault="00451C10" w:rsidP="00237759">
      <w:pPr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B813C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عند اعداد موازنة الانتاج لشركة (حلا) الصناعية للربع الاول للعام القادم </w:t>
      </w:r>
      <w:r w:rsidRPr="00B813C1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1435</w:t>
      </w:r>
      <w:r w:rsidRPr="00B813C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هـ</w:t>
      </w:r>
      <w:proofErr w:type="gramStart"/>
      <w:r w:rsidRPr="00B813C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B813C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كانت بياناتها كالآتي:: </w:t>
      </w:r>
    </w:p>
    <w:tbl>
      <w:tblPr>
        <w:tblStyle w:val="TableGrid1"/>
        <w:bidiVisual/>
        <w:tblW w:w="0" w:type="auto"/>
        <w:tblInd w:w="-19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20" w:firstRow="1" w:lastRow="0" w:firstColumn="0" w:lastColumn="0" w:noHBand="0" w:noVBand="1"/>
      </w:tblPr>
      <w:tblGrid>
        <w:gridCol w:w="1809"/>
        <w:gridCol w:w="1275"/>
        <w:gridCol w:w="1276"/>
        <w:gridCol w:w="1320"/>
        <w:gridCol w:w="2082"/>
      </w:tblGrid>
      <w:tr w:rsidR="00451C10" w:rsidRPr="00911E55" w:rsidTr="008516D2">
        <w:trPr>
          <w:trHeight w:val="767"/>
        </w:trPr>
        <w:tc>
          <w:tcPr>
            <w:tcW w:w="1809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  <w:rtl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sz w:val="24"/>
                <w:szCs w:val="24"/>
                <w:rtl/>
              </w:rPr>
              <w:t>بيان</w:t>
            </w:r>
          </w:p>
        </w:tc>
        <w:tc>
          <w:tcPr>
            <w:tcW w:w="1275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  <w:rtl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sz w:val="24"/>
                <w:szCs w:val="24"/>
                <w:rtl/>
              </w:rPr>
              <w:t xml:space="preserve">الشهر </w:t>
            </w:r>
            <w:r w:rsidRPr="007E410D"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sz w:val="24"/>
                <w:szCs w:val="24"/>
                <w:rtl/>
              </w:rPr>
              <w:t xml:space="preserve">الشهر </w:t>
            </w:r>
            <w:r w:rsidRPr="007E410D"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  <w:t>2</w:t>
            </w:r>
          </w:p>
        </w:tc>
        <w:tc>
          <w:tcPr>
            <w:tcW w:w="1320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sz w:val="24"/>
                <w:szCs w:val="24"/>
                <w:rtl/>
              </w:rPr>
              <w:t xml:space="preserve">الشهر </w:t>
            </w:r>
            <w:r w:rsidRPr="007E410D"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  <w:t>3</w:t>
            </w:r>
          </w:p>
        </w:tc>
        <w:tc>
          <w:tcPr>
            <w:tcW w:w="2082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rtl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</w:rPr>
              <w:t xml:space="preserve">اجمالي الربع الاول للعام </w:t>
            </w:r>
            <w:r w:rsidRPr="007E410D">
              <w:rPr>
                <w:rFonts w:asciiTheme="minorHAnsi" w:eastAsiaTheme="minorHAnsi" w:hAnsiTheme="minorHAnsi" w:cstheme="minorBidi"/>
                <w:b/>
                <w:bCs/>
                <w:color w:val="C00000"/>
              </w:rPr>
              <w:t xml:space="preserve">1435 </w:t>
            </w: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</w:rPr>
              <w:t>هـ</w:t>
            </w:r>
          </w:p>
        </w:tc>
      </w:tr>
      <w:tr w:rsidR="00451C10" w:rsidRPr="00911E55" w:rsidTr="008516D2">
        <w:tc>
          <w:tcPr>
            <w:tcW w:w="1809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rtl/>
              </w:rPr>
            </w:pPr>
            <w:r w:rsidRPr="007E410D">
              <w:rPr>
                <w:rFonts w:ascii="Arial" w:hAnsi="Arial" w:hint="cs"/>
                <w:b/>
                <w:bCs/>
                <w:color w:val="C00000"/>
                <w:rtl/>
              </w:rPr>
              <w:t>كمية</w:t>
            </w:r>
            <w:r w:rsidRPr="007E410D">
              <w:rPr>
                <w:rFonts w:cs="Calibri"/>
                <w:b/>
                <w:bCs/>
                <w:color w:val="C00000"/>
                <w:rtl/>
              </w:rPr>
              <w:t xml:space="preserve"> </w:t>
            </w:r>
            <w:r w:rsidRPr="007E410D">
              <w:rPr>
                <w:rFonts w:ascii="Arial" w:hAnsi="Arial" w:hint="cs"/>
                <w:b/>
                <w:bCs/>
                <w:color w:val="C00000"/>
                <w:rtl/>
              </w:rPr>
              <w:t>مبيعات</w:t>
            </w:r>
            <w:r w:rsidRPr="007E410D">
              <w:rPr>
                <w:rFonts w:cs="Calibri"/>
                <w:b/>
                <w:bCs/>
                <w:color w:val="C00000"/>
                <w:rtl/>
              </w:rPr>
              <w:t xml:space="preserve"> </w:t>
            </w:r>
            <w:r w:rsidRPr="007E410D">
              <w:rPr>
                <w:rFonts w:ascii="Arial" w:hAnsi="Arial" w:hint="cs"/>
                <w:b/>
                <w:bCs/>
                <w:color w:val="C00000"/>
                <w:rtl/>
              </w:rPr>
              <w:t>تقديرية</w:t>
            </w:r>
          </w:p>
        </w:tc>
        <w:tc>
          <w:tcPr>
            <w:tcW w:w="1275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8000</w:t>
            </w:r>
          </w:p>
        </w:tc>
        <w:tc>
          <w:tcPr>
            <w:tcW w:w="1276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6000</w:t>
            </w:r>
          </w:p>
        </w:tc>
        <w:tc>
          <w:tcPr>
            <w:tcW w:w="1320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10000</w:t>
            </w:r>
          </w:p>
        </w:tc>
        <w:tc>
          <w:tcPr>
            <w:tcW w:w="2082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24000</w:t>
            </w:r>
          </w:p>
        </w:tc>
      </w:tr>
      <w:tr w:rsidR="00451C10" w:rsidRPr="00911E55" w:rsidTr="008516D2">
        <w:tc>
          <w:tcPr>
            <w:tcW w:w="1809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rtl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</w:rPr>
              <w:t>مخزون تام اخر الفترة</w:t>
            </w:r>
          </w:p>
        </w:tc>
        <w:tc>
          <w:tcPr>
            <w:tcW w:w="1275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3000</w:t>
            </w:r>
          </w:p>
        </w:tc>
        <w:tc>
          <w:tcPr>
            <w:tcW w:w="1276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5000</w:t>
            </w:r>
          </w:p>
        </w:tc>
        <w:tc>
          <w:tcPr>
            <w:tcW w:w="1320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8265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4000</w:t>
            </w:r>
          </w:p>
        </w:tc>
        <w:tc>
          <w:tcPr>
            <w:tcW w:w="2082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  <w:t>??</w:t>
            </w:r>
          </w:p>
        </w:tc>
      </w:tr>
      <w:tr w:rsidR="00451C10" w:rsidRPr="00911E55" w:rsidTr="008516D2">
        <w:tc>
          <w:tcPr>
            <w:tcW w:w="1809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rtl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</w:rPr>
              <w:t>مخزون تام اول الفترة</w:t>
            </w:r>
          </w:p>
        </w:tc>
        <w:tc>
          <w:tcPr>
            <w:tcW w:w="1275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8265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2000</w:t>
            </w:r>
          </w:p>
        </w:tc>
        <w:tc>
          <w:tcPr>
            <w:tcW w:w="1276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3000</w:t>
            </w:r>
          </w:p>
        </w:tc>
        <w:tc>
          <w:tcPr>
            <w:tcW w:w="1320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5000</w:t>
            </w:r>
          </w:p>
        </w:tc>
        <w:tc>
          <w:tcPr>
            <w:tcW w:w="2082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color w:val="C00000"/>
                <w:sz w:val="24"/>
                <w:szCs w:val="24"/>
              </w:rPr>
              <w:t>??</w:t>
            </w:r>
          </w:p>
        </w:tc>
      </w:tr>
      <w:tr w:rsidR="00451C10" w:rsidRPr="00911E55" w:rsidTr="008516D2">
        <w:tc>
          <w:tcPr>
            <w:tcW w:w="1809" w:type="dxa"/>
          </w:tcPr>
          <w:p w:rsidR="00451C10" w:rsidRPr="007E410D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color w:val="C00000"/>
                <w:rtl/>
              </w:rPr>
            </w:pPr>
            <w:r w:rsidRPr="007E410D"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</w:rPr>
              <w:t>كمية الانتاج التقديري</w:t>
            </w:r>
          </w:p>
        </w:tc>
        <w:tc>
          <w:tcPr>
            <w:tcW w:w="1275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9000</w:t>
            </w:r>
          </w:p>
        </w:tc>
        <w:tc>
          <w:tcPr>
            <w:tcW w:w="1276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8000</w:t>
            </w:r>
          </w:p>
        </w:tc>
        <w:tc>
          <w:tcPr>
            <w:tcW w:w="1320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9000</w:t>
            </w:r>
          </w:p>
        </w:tc>
        <w:tc>
          <w:tcPr>
            <w:tcW w:w="2082" w:type="dxa"/>
          </w:tcPr>
          <w:p w:rsidR="00451C10" w:rsidRPr="00911E55" w:rsidRDefault="00451C10" w:rsidP="00451C10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911E55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26000</w:t>
            </w:r>
          </w:p>
        </w:tc>
      </w:tr>
    </w:tbl>
    <w:p w:rsidR="00451C10" w:rsidRPr="00911E55" w:rsidRDefault="00451C10" w:rsidP="00237759">
      <w:pPr>
        <w:rPr>
          <w:rFonts w:asciiTheme="minorHAnsi" w:eastAsiaTheme="minorHAnsi" w:hAnsiTheme="minorHAnsi" w:cstheme="minorBidi"/>
          <w:b/>
          <w:bCs/>
          <w:color w:val="C00000"/>
          <w:sz w:val="24"/>
          <w:szCs w:val="24"/>
          <w:rtl/>
        </w:rPr>
      </w:pPr>
    </w:p>
    <w:p w:rsidR="00451C10" w:rsidRPr="00BE3D69" w:rsidRDefault="00BE3D69" w:rsidP="00BE3D69">
      <w:pPr>
        <w:pStyle w:val="a8"/>
        <w:rPr>
          <w:b/>
          <w:bCs/>
          <w:color w:val="FF0000"/>
          <w:sz w:val="24"/>
          <w:szCs w:val="24"/>
          <w:rtl/>
        </w:rPr>
      </w:pPr>
      <w:r w:rsidRPr="00BE3D6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451C10" w:rsidRPr="00BE3D69">
        <w:rPr>
          <w:rFonts w:hint="cs"/>
          <w:b/>
          <w:bCs/>
          <w:color w:val="FF0000"/>
          <w:sz w:val="24"/>
          <w:szCs w:val="24"/>
          <w:rtl/>
        </w:rPr>
        <w:t xml:space="preserve">وبناء على ذلك فإن كمية مخزون تام اخر الفترة لإجمالي فترة الربع الاول للعام القادم </w:t>
      </w:r>
      <w:r w:rsidR="00451C10" w:rsidRPr="00BE3D69">
        <w:rPr>
          <w:b/>
          <w:bCs/>
          <w:color w:val="FF0000"/>
          <w:sz w:val="24"/>
          <w:szCs w:val="24"/>
        </w:rPr>
        <w:t>1435</w:t>
      </w:r>
      <w:proofErr w:type="gramStart"/>
      <w:r w:rsidRPr="00BE3D69">
        <w:rPr>
          <w:rFonts w:hint="cs"/>
          <w:b/>
          <w:bCs/>
          <w:color w:val="FF0000"/>
          <w:sz w:val="24"/>
          <w:szCs w:val="24"/>
          <w:rtl/>
        </w:rPr>
        <w:t>هـ  هي</w:t>
      </w:r>
      <w:proofErr w:type="gramEnd"/>
      <w:r w:rsidRPr="00BE3D69">
        <w:rPr>
          <w:rFonts w:hint="cs"/>
          <w:b/>
          <w:bCs/>
          <w:color w:val="FF0000"/>
          <w:sz w:val="24"/>
          <w:szCs w:val="24"/>
          <w:rtl/>
        </w:rPr>
        <w:t>:-</w:t>
      </w:r>
    </w:p>
    <w:p w:rsidR="00451C10" w:rsidRPr="00BE3D69" w:rsidRDefault="00451C10" w:rsidP="00BE3D69">
      <w:pPr>
        <w:pStyle w:val="a8"/>
        <w:rPr>
          <w:sz w:val="24"/>
          <w:szCs w:val="24"/>
          <w:rtl/>
        </w:rPr>
      </w:pPr>
      <w:bookmarkStart w:id="0" w:name="_GoBack"/>
      <w:r w:rsidRPr="00BE3D69">
        <w:rPr>
          <w:rFonts w:hint="cs"/>
          <w:sz w:val="24"/>
          <w:szCs w:val="24"/>
          <w:rtl/>
        </w:rPr>
        <w:t xml:space="preserve">(أ) </w:t>
      </w:r>
      <w:r w:rsidRPr="00BE3D69">
        <w:rPr>
          <w:sz w:val="24"/>
          <w:szCs w:val="24"/>
        </w:rPr>
        <w:t>3000</w:t>
      </w:r>
      <w:r w:rsidRPr="00BE3D69">
        <w:rPr>
          <w:rFonts w:hint="cs"/>
          <w:sz w:val="24"/>
          <w:szCs w:val="24"/>
          <w:rtl/>
        </w:rPr>
        <w:t xml:space="preserve"> وحدة </w:t>
      </w:r>
    </w:p>
    <w:bookmarkEnd w:id="0"/>
    <w:p w:rsidR="00451C10" w:rsidRPr="00BE3D69" w:rsidRDefault="00BE3D69" w:rsidP="00BE3D69">
      <w:pPr>
        <w:pStyle w:val="a8"/>
        <w:rPr>
          <w:sz w:val="24"/>
          <w:szCs w:val="24"/>
          <w:rtl/>
        </w:rPr>
      </w:pPr>
      <w:r w:rsidRPr="00BE3D6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63580E5" wp14:editId="6D9E90BA">
                <wp:simplePos x="0" y="0"/>
                <wp:positionH relativeFrom="column">
                  <wp:posOffset>209550</wp:posOffset>
                </wp:positionH>
                <wp:positionV relativeFrom="paragraph">
                  <wp:posOffset>10795</wp:posOffset>
                </wp:positionV>
                <wp:extent cx="3143250" cy="647700"/>
                <wp:effectExtent l="0" t="0" r="19050" b="19050"/>
                <wp:wrapNone/>
                <wp:docPr id="112" name="خماسي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3250" cy="6477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BE3D69">
                            <w:pPr>
                              <w:jc w:val="center"/>
                              <w:rPr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مخزون تام آخر الفترة معناه </w:t>
                            </w:r>
                            <w:proofErr w:type="spellStart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ناخد</w:t>
                            </w:r>
                            <w:proofErr w:type="spellEnd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مخزون آخر شهر اللي هو شهر 3 ويصير الناتج 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4000</w:t>
                            </w: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3580E5" id="_x0000_s1039" type="#_x0000_t15" style="position:absolute;left:0;text-align:left;margin-left:16.5pt;margin-top:.85pt;width:247.5pt;height:51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Pr="002818C1" w:rsidRDefault="00D60F7C" w:rsidP="00BE3D69">
                      <w:pPr>
                        <w:jc w:val="center"/>
                        <w:rPr>
                          <w:color w:val="1F497D"/>
                          <w:sz w:val="24"/>
                          <w:szCs w:val="24"/>
                        </w:rPr>
                      </w:pP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مخزون تام آخر الفترة معناه </w:t>
                      </w:r>
                      <w:proofErr w:type="spellStart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ناخد</w:t>
                      </w:r>
                      <w:proofErr w:type="spellEnd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مخزون آخر شهر اللي هو شهر 3 ويصير الناتج 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4000</w:t>
                      </w: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وحدة </w:t>
                      </w:r>
                    </w:p>
                  </w:txbxContent>
                </v:textbox>
              </v:shape>
            </w:pict>
          </mc:Fallback>
        </mc:AlternateContent>
      </w:r>
      <w:r w:rsidR="00451C10" w:rsidRPr="00BE3D69">
        <w:rPr>
          <w:rFonts w:hint="cs"/>
          <w:sz w:val="24"/>
          <w:szCs w:val="24"/>
          <w:rtl/>
        </w:rPr>
        <w:t xml:space="preserve">(ب) </w:t>
      </w:r>
      <w:r w:rsidR="00451C10" w:rsidRPr="00BE3D69">
        <w:rPr>
          <w:sz w:val="24"/>
          <w:szCs w:val="24"/>
        </w:rPr>
        <w:t>12000</w:t>
      </w:r>
      <w:r w:rsidR="00451C10" w:rsidRPr="00BE3D69">
        <w:rPr>
          <w:rFonts w:hint="cs"/>
          <w:sz w:val="24"/>
          <w:szCs w:val="24"/>
          <w:rtl/>
        </w:rPr>
        <w:t xml:space="preserve"> وحدة</w:t>
      </w:r>
    </w:p>
    <w:p w:rsidR="00451C10" w:rsidRPr="00CC0DDE" w:rsidRDefault="00451C10" w:rsidP="00BE3D69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 xml:space="preserve">(جـ) </w:t>
      </w:r>
      <w:r w:rsidRPr="00CC0DDE">
        <w:rPr>
          <w:sz w:val="24"/>
          <w:szCs w:val="24"/>
        </w:rPr>
        <w:t>4000</w:t>
      </w:r>
      <w:r w:rsidRPr="00CC0DDE">
        <w:rPr>
          <w:rFonts w:hint="cs"/>
          <w:sz w:val="24"/>
          <w:szCs w:val="24"/>
          <w:rtl/>
        </w:rPr>
        <w:t xml:space="preserve"> وحدة </w:t>
      </w:r>
    </w:p>
    <w:p w:rsidR="00451C10" w:rsidRDefault="00451C10" w:rsidP="00BE3D69">
      <w:pPr>
        <w:pStyle w:val="a8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 xml:space="preserve">(د) لا شيء مما سبق   </w:t>
      </w:r>
    </w:p>
    <w:p w:rsidR="00BE3D69" w:rsidRPr="00BE3D69" w:rsidRDefault="00BE3D69" w:rsidP="00BE3D69">
      <w:pPr>
        <w:pStyle w:val="a8"/>
        <w:rPr>
          <w:sz w:val="24"/>
          <w:szCs w:val="24"/>
          <w:rtl/>
        </w:rPr>
      </w:pPr>
    </w:p>
    <w:p w:rsidR="00BE3D69" w:rsidRPr="00BE3D69" w:rsidRDefault="00BE3D69" w:rsidP="00BE3D69">
      <w:pPr>
        <w:pStyle w:val="a8"/>
        <w:rPr>
          <w:sz w:val="24"/>
          <w:szCs w:val="24"/>
          <w:rtl/>
        </w:rPr>
      </w:pPr>
    </w:p>
    <w:p w:rsidR="00451C10" w:rsidRPr="00BE3D69" w:rsidRDefault="00451C10" w:rsidP="00BE3D69">
      <w:pPr>
        <w:pStyle w:val="a8"/>
        <w:rPr>
          <w:b/>
          <w:bCs/>
          <w:color w:val="FF0000"/>
          <w:sz w:val="24"/>
          <w:szCs w:val="24"/>
          <w:rtl/>
        </w:rPr>
      </w:pPr>
      <w:r w:rsidRPr="00BE3D69">
        <w:rPr>
          <w:sz w:val="24"/>
          <w:szCs w:val="24"/>
        </w:rPr>
        <w:t xml:space="preserve"> </w:t>
      </w:r>
      <w:r w:rsidR="00BE3D69" w:rsidRPr="00BE3D6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>في</w:t>
      </w:r>
      <w:r w:rsidRPr="00BE3D69">
        <w:rPr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>نفس</w:t>
      </w:r>
      <w:r w:rsidRPr="00BE3D69">
        <w:rPr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>فقرة</w:t>
      </w:r>
      <w:r w:rsidRPr="00BE3D69">
        <w:rPr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>السؤال</w:t>
      </w:r>
      <w:r w:rsidRPr="00BE3D69">
        <w:rPr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>السابقة</w:t>
      </w:r>
      <w:r w:rsidRPr="00BE3D69">
        <w:rPr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>مباشرة</w:t>
      </w:r>
      <w:proofErr w:type="gramStart"/>
      <w:r w:rsidRPr="00BE3D69">
        <w:rPr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BE3D69">
        <w:rPr>
          <w:b/>
          <w:bCs/>
          <w:color w:val="FF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FF0000"/>
          <w:sz w:val="24"/>
          <w:szCs w:val="24"/>
          <w:rtl/>
        </w:rPr>
        <w:t xml:space="preserve">فان كمية مخزون تام أول الفترة لا جمالي فترة الربع الاول للعام القادم </w:t>
      </w:r>
      <w:r w:rsidRPr="00BE3D69">
        <w:rPr>
          <w:b/>
          <w:bCs/>
          <w:color w:val="FF0000"/>
          <w:sz w:val="24"/>
          <w:szCs w:val="24"/>
        </w:rPr>
        <w:t xml:space="preserve">1435 </w:t>
      </w:r>
      <w:r w:rsidR="00BE3D69">
        <w:rPr>
          <w:rFonts w:hint="cs"/>
          <w:b/>
          <w:bCs/>
          <w:color w:val="FF0000"/>
          <w:sz w:val="24"/>
          <w:szCs w:val="24"/>
          <w:rtl/>
        </w:rPr>
        <w:t>هـ:-</w:t>
      </w:r>
    </w:p>
    <w:p w:rsidR="00451C10" w:rsidRPr="00BE3D69" w:rsidRDefault="00BE3D69" w:rsidP="00BE3D69">
      <w:pPr>
        <w:pStyle w:val="a8"/>
        <w:rPr>
          <w:sz w:val="24"/>
          <w:szCs w:val="24"/>
          <w:rtl/>
        </w:rPr>
      </w:pPr>
      <w:r w:rsidRPr="00BE3D6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50B5E99" wp14:editId="5038F7B0">
                <wp:simplePos x="0" y="0"/>
                <wp:positionH relativeFrom="column">
                  <wp:posOffset>190500</wp:posOffset>
                </wp:positionH>
                <wp:positionV relativeFrom="paragraph">
                  <wp:posOffset>8255</wp:posOffset>
                </wp:positionV>
                <wp:extent cx="3143250" cy="704850"/>
                <wp:effectExtent l="0" t="0" r="19050" b="19050"/>
                <wp:wrapNone/>
                <wp:docPr id="113" name="خماسي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3250" cy="7048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A64EE9">
                            <w:pPr>
                              <w:jc w:val="center"/>
                              <w:rPr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مخزون تام </w:t>
                            </w:r>
                            <w:proofErr w:type="spellStart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آ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أول</w:t>
                            </w:r>
                            <w:proofErr w:type="spellEnd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الفترة معناه </w:t>
                            </w:r>
                            <w:proofErr w:type="spellStart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ناخد</w:t>
                            </w:r>
                            <w:proofErr w:type="spellEnd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مخزون </w:t>
                            </w:r>
                            <w:proofErr w:type="spellStart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آ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أول</w:t>
                            </w:r>
                            <w:proofErr w:type="spellEnd"/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شهر اللي هو شهر </w:t>
                            </w:r>
                            <w:r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>1</w:t>
                            </w:r>
                            <w:r w:rsidRPr="00776D01">
                              <w:rPr>
                                <w:rFonts w:ascii="Arial" w:hAnsi="Arial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shd w:val="clear" w:color="auto" w:fill="F5F6F8"/>
                                <w:rtl/>
                              </w:rPr>
                              <w:t xml:space="preserve"> ويصير الناتج 2000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0B5E99" id="_x0000_s1040" type="#_x0000_t15" style="position:absolute;left:0;text-align:left;margin-left:15pt;margin-top:.65pt;width:247.5pt;height:55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" adj="21600" fillcolor="window" strokecolor="windowText" strokeweight="2pt">
                <v:path arrowok="t"/>
                <v:textbox>
                  <w:txbxContent>
                    <w:p w:rsidR="00D60F7C" w:rsidRPr="002818C1" w:rsidRDefault="00D60F7C" w:rsidP="00A64EE9">
                      <w:pPr>
                        <w:jc w:val="center"/>
                        <w:rPr>
                          <w:color w:val="1F497D"/>
                          <w:sz w:val="24"/>
                          <w:szCs w:val="24"/>
                        </w:rPr>
                      </w:pP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مخزون تام </w:t>
                      </w:r>
                      <w:proofErr w:type="spellStart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آ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أول</w:t>
                      </w:r>
                      <w:proofErr w:type="spellEnd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الفترة معناه </w:t>
                      </w:r>
                      <w:proofErr w:type="spellStart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ناخد</w:t>
                      </w:r>
                      <w:proofErr w:type="spellEnd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مخزون </w:t>
                      </w:r>
                      <w:proofErr w:type="spellStart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آ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أول</w:t>
                      </w:r>
                      <w:proofErr w:type="spellEnd"/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شهر اللي هو شهر </w:t>
                      </w:r>
                      <w:r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>1</w:t>
                      </w:r>
                      <w:r w:rsidRPr="00776D01">
                        <w:rPr>
                          <w:rFonts w:ascii="Arial" w:hAnsi="Arial" w:hint="cs"/>
                          <w:b/>
                          <w:bCs/>
                          <w:color w:val="002060"/>
                          <w:sz w:val="24"/>
                          <w:szCs w:val="24"/>
                          <w:shd w:val="clear" w:color="auto" w:fill="F5F6F8"/>
                          <w:rtl/>
                        </w:rPr>
                        <w:t xml:space="preserve"> ويصير الناتج 2000 وحدة </w:t>
                      </w:r>
                    </w:p>
                  </w:txbxContent>
                </v:textbox>
              </v:shape>
            </w:pict>
          </mc:Fallback>
        </mc:AlternateContent>
      </w:r>
      <w:r w:rsidR="00451C10" w:rsidRPr="00BE3D69">
        <w:rPr>
          <w:rFonts w:hint="cs"/>
          <w:sz w:val="24"/>
          <w:szCs w:val="24"/>
          <w:rtl/>
        </w:rPr>
        <w:t xml:space="preserve">  (أ) </w:t>
      </w:r>
      <w:r w:rsidR="00451C10" w:rsidRPr="00BE3D69">
        <w:rPr>
          <w:sz w:val="24"/>
          <w:szCs w:val="24"/>
        </w:rPr>
        <w:t>5000</w:t>
      </w:r>
      <w:r w:rsidR="00451C10" w:rsidRPr="00BE3D69">
        <w:rPr>
          <w:rFonts w:hint="cs"/>
          <w:sz w:val="24"/>
          <w:szCs w:val="24"/>
          <w:rtl/>
        </w:rPr>
        <w:t xml:space="preserve"> وحدة </w:t>
      </w:r>
    </w:p>
    <w:p w:rsidR="00451C10" w:rsidRPr="00CC0DDE" w:rsidRDefault="00451C10" w:rsidP="00BE3D69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 xml:space="preserve">(ب) </w:t>
      </w:r>
      <w:r w:rsidRPr="00CC0DDE">
        <w:rPr>
          <w:sz w:val="24"/>
          <w:szCs w:val="24"/>
        </w:rPr>
        <w:t>2000</w:t>
      </w:r>
      <w:r w:rsidRPr="00CC0DDE">
        <w:rPr>
          <w:rFonts w:hint="cs"/>
          <w:sz w:val="24"/>
          <w:szCs w:val="24"/>
          <w:rtl/>
        </w:rPr>
        <w:t xml:space="preserve"> وحدة</w:t>
      </w:r>
    </w:p>
    <w:p w:rsidR="00451C10" w:rsidRPr="00BE3D69" w:rsidRDefault="00451C10" w:rsidP="00BE3D69">
      <w:pPr>
        <w:pStyle w:val="a8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 xml:space="preserve">(جـ) </w:t>
      </w:r>
      <w:r w:rsidRPr="00BE3D69">
        <w:rPr>
          <w:sz w:val="24"/>
          <w:szCs w:val="24"/>
        </w:rPr>
        <w:t>10000</w:t>
      </w:r>
      <w:r w:rsidRPr="00BE3D69">
        <w:rPr>
          <w:rFonts w:hint="cs"/>
          <w:sz w:val="24"/>
          <w:szCs w:val="24"/>
          <w:rtl/>
        </w:rPr>
        <w:t xml:space="preserve"> وحدة </w:t>
      </w:r>
    </w:p>
    <w:p w:rsidR="00451C10" w:rsidRPr="00BE3D69" w:rsidRDefault="00451C10" w:rsidP="00BE3D69">
      <w:pPr>
        <w:pStyle w:val="a8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 xml:space="preserve">(د) لا شيء مما سبق  </w:t>
      </w:r>
    </w:p>
    <w:p w:rsidR="00465F8C" w:rsidRDefault="00465F8C" w:rsidP="0021621A">
      <w:pPr>
        <w:rPr>
          <w:b/>
          <w:bCs/>
          <w:sz w:val="24"/>
          <w:szCs w:val="24"/>
          <w:rtl/>
        </w:rPr>
      </w:pPr>
    </w:p>
    <w:p w:rsidR="00DF31B5" w:rsidRPr="00BE3D69" w:rsidRDefault="00DF31B5" w:rsidP="0021621A">
      <w:pPr>
        <w:rPr>
          <w:b/>
          <w:bCs/>
          <w:sz w:val="24"/>
          <w:szCs w:val="24"/>
          <w:rtl/>
        </w:rPr>
      </w:pPr>
    </w:p>
    <w:p w:rsidR="004838E2" w:rsidRPr="004838E2" w:rsidRDefault="004838E2" w:rsidP="004838E2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يتم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موازنة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ضوء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عدا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4838E2" w:rsidRPr="00CC0DDE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  <w:rtl/>
        </w:rPr>
      </w:pPr>
      <w:r w:rsidRPr="00CC0DDE">
        <w:rPr>
          <w:rFonts w:asciiTheme="minorHAnsi" w:eastAsiaTheme="minorHAnsi" w:hAnsiTheme="minorHAnsi" w:hint="cs"/>
          <w:rtl/>
        </w:rPr>
        <w:t>موازنة</w:t>
      </w:r>
      <w:r w:rsidRPr="00CC0DDE">
        <w:rPr>
          <w:rFonts w:asciiTheme="minorHAnsi" w:eastAsiaTheme="minorHAnsi" w:hAnsiTheme="minorHAnsi"/>
          <w:rtl/>
        </w:rPr>
        <w:t xml:space="preserve"> </w:t>
      </w:r>
      <w:r w:rsidRPr="00CC0DDE">
        <w:rPr>
          <w:rFonts w:asciiTheme="minorHAnsi" w:eastAsiaTheme="minorHAnsi" w:hAnsiTheme="minorHAnsi" w:hint="cs"/>
          <w:rtl/>
        </w:rPr>
        <w:t>المواد</w:t>
      </w:r>
      <w:r w:rsidRPr="00CC0DDE">
        <w:rPr>
          <w:rFonts w:asciiTheme="minorHAnsi" w:eastAsiaTheme="minorHAnsi" w:hAnsiTheme="minorHAnsi"/>
          <w:rtl/>
        </w:rPr>
        <w:t xml:space="preserve"> </w:t>
      </w:r>
      <w:r w:rsidRPr="00CC0DDE">
        <w:rPr>
          <w:rFonts w:asciiTheme="minorHAnsi" w:eastAsiaTheme="minorHAnsi" w:hAnsiTheme="minorHAnsi" w:hint="cs"/>
          <w:rtl/>
        </w:rPr>
        <w:t>المباشرة</w:t>
      </w:r>
    </w:p>
    <w:p w:rsidR="004838E2" w:rsidRPr="004838E2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المبيعات</w:t>
      </w:r>
    </w:p>
    <w:p w:rsidR="004838E2" w:rsidRPr="004838E2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سياسة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المخزون</w:t>
      </w:r>
    </w:p>
    <w:p w:rsidR="004838E2" w:rsidRPr="00B71831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</w:rPr>
      </w:pPr>
      <w:r w:rsidRPr="004838E2">
        <w:rPr>
          <w:rFonts w:asciiTheme="minorHAnsi" w:eastAsiaTheme="minorHAnsi" w:hAnsiTheme="minorHAnsi" w:hint="cs"/>
          <w:rtl/>
        </w:rPr>
        <w:t>حجم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الطاقة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المتاحة</w:t>
      </w:r>
    </w:p>
    <w:p w:rsidR="00B71831" w:rsidRPr="004838E2" w:rsidRDefault="00B71831" w:rsidP="00B71831">
      <w:pPr>
        <w:contextualSpacing/>
        <w:rPr>
          <w:rFonts w:asciiTheme="minorHAnsi" w:eastAsiaTheme="minorHAnsi" w:hAnsiTheme="minorHAnsi" w:cstheme="minorBidi"/>
          <w:rtl/>
        </w:rPr>
      </w:pPr>
    </w:p>
    <w:p w:rsidR="00B71831" w:rsidRPr="00863927" w:rsidRDefault="00B71831" w:rsidP="00B71831">
      <w:pPr>
        <w:rPr>
          <w:b/>
          <w:bCs/>
          <w:color w:val="7030A0"/>
          <w:sz w:val="24"/>
          <w:szCs w:val="24"/>
          <w:rtl/>
        </w:rPr>
      </w:pPr>
      <w:r w:rsidRPr="00863927">
        <w:rPr>
          <w:rFonts w:hint="cs"/>
          <w:b/>
          <w:bCs/>
          <w:color w:val="7030A0"/>
          <w:sz w:val="24"/>
          <w:szCs w:val="24"/>
          <w:rtl/>
        </w:rPr>
        <w:t>من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الضروري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اخذ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مخزون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الوحدات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تامة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الصنع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في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الحسبان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عند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proofErr w:type="gramStart"/>
      <w:r w:rsidRPr="00863927">
        <w:rPr>
          <w:rFonts w:hint="cs"/>
          <w:b/>
          <w:bCs/>
          <w:color w:val="7030A0"/>
          <w:sz w:val="24"/>
          <w:szCs w:val="24"/>
          <w:rtl/>
        </w:rPr>
        <w:t>تحويل</w:t>
      </w:r>
      <w:r w:rsidRPr="00863927">
        <w:rPr>
          <w:b/>
          <w:bCs/>
          <w:color w:val="7030A0"/>
          <w:sz w:val="24"/>
          <w:szCs w:val="24"/>
          <w:rtl/>
        </w:rPr>
        <w:t xml:space="preserve"> :</w:t>
      </w:r>
      <w:proofErr w:type="gramEnd"/>
    </w:p>
    <w:p w:rsidR="00B71831" w:rsidRDefault="00B71831" w:rsidP="00B71831">
      <w:pPr>
        <w:pStyle w:val="a7"/>
        <w:numPr>
          <w:ilvl w:val="0"/>
          <w:numId w:val="65"/>
        </w:numPr>
        <w:rPr>
          <w:rtl/>
        </w:rPr>
      </w:pP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الإنتاج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الى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المبيعات</w:t>
      </w:r>
    </w:p>
    <w:p w:rsidR="00B71831" w:rsidRPr="00CC0DDE" w:rsidRDefault="00B71831" w:rsidP="00B71831">
      <w:pPr>
        <w:pStyle w:val="a7"/>
        <w:numPr>
          <w:ilvl w:val="0"/>
          <w:numId w:val="65"/>
        </w:numPr>
        <w:rPr>
          <w:rtl/>
        </w:rPr>
      </w:pPr>
      <w:r w:rsidRPr="00CC0DDE">
        <w:rPr>
          <w:rFonts w:hint="cs"/>
          <w:rtl/>
        </w:rPr>
        <w:lastRenderedPageBreak/>
        <w:t>موازنة</w:t>
      </w:r>
      <w:r w:rsidRPr="00CC0DDE">
        <w:rPr>
          <w:rtl/>
        </w:rPr>
        <w:t xml:space="preserve"> </w:t>
      </w:r>
      <w:r w:rsidRPr="00CC0DDE">
        <w:rPr>
          <w:rFonts w:hint="cs"/>
          <w:rtl/>
        </w:rPr>
        <w:t>المبيعات</w:t>
      </w:r>
      <w:r w:rsidRPr="00CC0DDE">
        <w:rPr>
          <w:rtl/>
        </w:rPr>
        <w:t xml:space="preserve"> </w:t>
      </w:r>
      <w:r w:rsidRPr="00CC0DDE">
        <w:rPr>
          <w:rFonts w:hint="cs"/>
          <w:rtl/>
        </w:rPr>
        <w:t>الى</w:t>
      </w:r>
      <w:r w:rsidRPr="00CC0DDE">
        <w:rPr>
          <w:rtl/>
        </w:rPr>
        <w:t xml:space="preserve"> </w:t>
      </w:r>
      <w:r w:rsidRPr="00CC0DDE">
        <w:rPr>
          <w:rFonts w:hint="cs"/>
          <w:rtl/>
        </w:rPr>
        <w:t>موازنة</w:t>
      </w:r>
      <w:r w:rsidRPr="00CC0DDE">
        <w:rPr>
          <w:rtl/>
        </w:rPr>
        <w:t xml:space="preserve"> </w:t>
      </w:r>
      <w:r w:rsidRPr="00CC0DDE">
        <w:rPr>
          <w:rFonts w:hint="cs"/>
          <w:rtl/>
        </w:rPr>
        <w:t>الإنتاج</w:t>
      </w:r>
    </w:p>
    <w:p w:rsidR="00B71831" w:rsidRDefault="00B71831" w:rsidP="00B71831">
      <w:pPr>
        <w:pStyle w:val="a7"/>
        <w:numPr>
          <w:ilvl w:val="0"/>
          <w:numId w:val="65"/>
        </w:numPr>
      </w:pP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الإنتاج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الى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المواد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المباشرة</w:t>
      </w:r>
    </w:p>
    <w:p w:rsidR="004838E2" w:rsidRPr="00B71831" w:rsidRDefault="00B71831" w:rsidP="00B71831">
      <w:pPr>
        <w:pStyle w:val="a7"/>
        <w:numPr>
          <w:ilvl w:val="0"/>
          <w:numId w:val="65"/>
        </w:numPr>
        <w:rPr>
          <w:rtl/>
        </w:rPr>
      </w:pP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المواد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المباشرة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الى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الإنتاج</w:t>
      </w:r>
    </w:p>
    <w:p w:rsidR="004838E2" w:rsidRPr="004838E2" w:rsidRDefault="000F24D1" w:rsidP="0022549F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E2DD987" wp14:editId="3FFEF9EB">
                <wp:simplePos x="0" y="0"/>
                <wp:positionH relativeFrom="column">
                  <wp:posOffset>-590550</wp:posOffset>
                </wp:positionH>
                <wp:positionV relativeFrom="paragraph">
                  <wp:posOffset>840741</wp:posOffset>
                </wp:positionV>
                <wp:extent cx="4581525" cy="5715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0F24D1" w:rsidRDefault="00D60F7C" w:rsidP="000F24D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كمية الإنتاج التقديري =كمية المبيعات </w:t>
                            </w:r>
                            <w:proofErr w:type="spellStart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التقديرية+مخزون</w:t>
                            </w:r>
                            <w:proofErr w:type="spellEnd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آخر الفترة-مخزون أول الفترة=</w:t>
                            </w:r>
                          </w:p>
                          <w:p w:rsidR="00D60F7C" w:rsidRPr="000F24D1" w:rsidRDefault="00D60F7C" w:rsidP="000F24D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50000+(10%×</w:t>
                            </w:r>
                            <w:proofErr w:type="gramStart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50000)-</w:t>
                            </w:r>
                            <w:proofErr w:type="gramEnd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10000=</w:t>
                            </w:r>
                            <w:r w:rsidRPr="00CC0DD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45000 وحدة</w:t>
                            </w:r>
                          </w:p>
                          <w:p w:rsidR="00D60F7C" w:rsidRPr="000F24D1" w:rsidRDefault="00D60F7C" w:rsidP="000F24D1">
                            <w:pPr>
                              <w:pStyle w:val="a8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DD98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41" type="#_x0000_t202" style="position:absolute;left:0;text-align:left;margin-left:-46.5pt;margin-top:66.2pt;width:360.75pt;height:4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" fillcolor="white [3201]" strokeweight=".5pt">
                <v:textbox>
                  <w:txbxContent>
                    <w:p w:rsidR="00D60F7C" w:rsidRPr="000F24D1" w:rsidRDefault="00D60F7C" w:rsidP="000F24D1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كمية الإنتاج التقديري =كمية المبيعات </w:t>
                      </w:r>
                      <w:proofErr w:type="spellStart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التقديرية+مخزون</w:t>
                      </w:r>
                      <w:proofErr w:type="spellEnd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آخر الفترة-مخزون أول الفترة=</w:t>
                      </w:r>
                    </w:p>
                    <w:p w:rsidR="00D60F7C" w:rsidRPr="000F24D1" w:rsidRDefault="00D60F7C" w:rsidP="000F24D1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50000+(10%×</w:t>
                      </w:r>
                      <w:proofErr w:type="gramStart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50000)-</w:t>
                      </w:r>
                      <w:proofErr w:type="gramEnd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10000=</w:t>
                      </w:r>
                      <w:r w:rsidRPr="00CC0DD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45000 وحدة</w:t>
                      </w:r>
                    </w:p>
                    <w:p w:rsidR="00D60F7C" w:rsidRPr="000F24D1" w:rsidRDefault="00D60F7C" w:rsidP="000F24D1">
                      <w:pPr>
                        <w:pStyle w:val="a8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تصنع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احدى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(ش)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وقدرت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ب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50,000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/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="004838E2"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12 </w:t>
      </w:r>
      <w:proofErr w:type="gramStart"/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اول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10,000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التام</w:t>
      </w:r>
      <w:r w:rsidR="004838E2"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المستهدف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اخر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نسبته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10 %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وبناء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4838E2"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4838E2" w:rsidRPr="004838E2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75,000 </w:t>
      </w:r>
      <w:r w:rsidRPr="004838E2">
        <w:rPr>
          <w:rFonts w:asciiTheme="minorHAnsi" w:eastAsiaTheme="minorHAnsi" w:hAnsiTheme="minorHAnsi" w:hint="cs"/>
          <w:rtl/>
        </w:rPr>
        <w:t>وحدة</w:t>
      </w:r>
    </w:p>
    <w:p w:rsidR="004838E2" w:rsidRPr="004838E2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55,000 </w:t>
      </w:r>
      <w:r w:rsidRPr="004838E2">
        <w:rPr>
          <w:rFonts w:asciiTheme="minorHAnsi" w:eastAsiaTheme="minorHAnsi" w:hAnsiTheme="minorHAnsi" w:hint="cs"/>
          <w:rtl/>
        </w:rPr>
        <w:t>وحدة</w:t>
      </w:r>
    </w:p>
    <w:p w:rsidR="004838E2" w:rsidRPr="00CC0DDE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  <w:rtl/>
        </w:rPr>
      </w:pPr>
      <w:r w:rsidRPr="00CC0DDE">
        <w:rPr>
          <w:rFonts w:asciiTheme="minorHAnsi" w:eastAsiaTheme="minorHAnsi" w:hAnsiTheme="minorHAnsi"/>
          <w:rtl/>
        </w:rPr>
        <w:t xml:space="preserve">45,000 </w:t>
      </w:r>
      <w:r w:rsidRPr="00CC0DDE">
        <w:rPr>
          <w:rFonts w:asciiTheme="minorHAnsi" w:eastAsiaTheme="minorHAnsi" w:hAnsiTheme="minorHAnsi" w:hint="cs"/>
          <w:rtl/>
        </w:rPr>
        <w:t>وحدة</w:t>
      </w:r>
    </w:p>
    <w:p w:rsidR="004838E2" w:rsidRPr="00B71831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</w:rPr>
      </w:pPr>
      <w:r w:rsidRPr="004838E2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4838E2">
        <w:rPr>
          <w:rFonts w:asciiTheme="minorHAnsi" w:eastAsiaTheme="minorHAnsi" w:hAnsiTheme="minorHAnsi" w:hint="cs"/>
          <w:rtl/>
        </w:rPr>
        <w:t>من ما</w:t>
      </w:r>
      <w:proofErr w:type="gramEnd"/>
      <w:r w:rsidRPr="004838E2">
        <w:rPr>
          <w:rFonts w:asciiTheme="minorHAnsi" w:eastAsiaTheme="minorHAnsi" w:hAnsiTheme="minorHAnsi" w:hint="cs"/>
          <w:rtl/>
        </w:rPr>
        <w:t xml:space="preserve"> سبق </w:t>
      </w:r>
    </w:p>
    <w:p w:rsidR="00B71831" w:rsidRPr="004838E2" w:rsidRDefault="00B71831" w:rsidP="00B71831">
      <w:pPr>
        <w:contextualSpacing/>
        <w:rPr>
          <w:rFonts w:asciiTheme="minorHAnsi" w:eastAsiaTheme="minorHAnsi" w:hAnsiTheme="minorHAnsi" w:cstheme="minorBidi"/>
          <w:rtl/>
        </w:rPr>
      </w:pPr>
    </w:p>
    <w:p w:rsidR="00B71831" w:rsidRPr="00863927" w:rsidRDefault="00B71831" w:rsidP="00B71831">
      <w:pPr>
        <w:jc w:val="both"/>
        <w:rPr>
          <w:b/>
          <w:bCs/>
          <w:color w:val="F79646" w:themeColor="accent6"/>
          <w:sz w:val="24"/>
          <w:szCs w:val="24"/>
        </w:rPr>
      </w:pPr>
      <w:r w:rsidRPr="00863927">
        <w:rPr>
          <w:b/>
          <w:bCs/>
          <w:color w:val="F79646" w:themeColor="accent6"/>
          <w:sz w:val="24"/>
          <w:szCs w:val="24"/>
          <w:rtl/>
        </w:rPr>
        <w:t xml:space="preserve">تصنع احدى الشركات الصناعية المنتج(ك)كمية المبيعات التقديرية للعام القادم ١٤٣٧هـ بـ ٦٠٠٠٠وحدة، ومخزون الانتاج التام المتوقع في أول العام القادم ١٠٠٠٠ </w:t>
      </w:r>
      <w:proofErr w:type="gramStart"/>
      <w:r w:rsidRPr="00863927">
        <w:rPr>
          <w:b/>
          <w:bCs/>
          <w:color w:val="F79646" w:themeColor="accent6"/>
          <w:sz w:val="24"/>
          <w:szCs w:val="24"/>
          <w:rtl/>
        </w:rPr>
        <w:t>وحدة ،</w:t>
      </w:r>
      <w:proofErr w:type="gramEnd"/>
      <w:r w:rsidRPr="00863927">
        <w:rPr>
          <w:b/>
          <w:bCs/>
          <w:color w:val="F79646" w:themeColor="accent6"/>
          <w:sz w:val="24"/>
          <w:szCs w:val="24"/>
          <w:rtl/>
        </w:rPr>
        <w:t xml:space="preserve"> ومخزون الانتاج التام المستهدف في آخر العام القادم نسبته ٢٥٪ من المبيعات التقديرية . وعلى ذلك فان كمية الانتاج القصوى للعام القادم ١٤٣٧هـ هي:</w:t>
      </w:r>
    </w:p>
    <w:p w:rsidR="00B71831" w:rsidRPr="00863927" w:rsidRDefault="00B71831" w:rsidP="003A20E4">
      <w:pPr>
        <w:pStyle w:val="a7"/>
        <w:numPr>
          <w:ilvl w:val="0"/>
          <w:numId w:val="125"/>
        </w:numPr>
        <w:rPr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58D74CA" wp14:editId="1EC62EC5">
                <wp:simplePos x="0" y="0"/>
                <wp:positionH relativeFrom="column">
                  <wp:posOffset>-304800</wp:posOffset>
                </wp:positionH>
                <wp:positionV relativeFrom="paragraph">
                  <wp:posOffset>1270</wp:posOffset>
                </wp:positionV>
                <wp:extent cx="4191000" cy="495300"/>
                <wp:effectExtent l="0" t="0" r="19050" b="1905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863927" w:rsidRDefault="00D60F7C" w:rsidP="00B7183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كمية الإنتاج التقديري =كمية المبيعات </w:t>
                            </w:r>
                            <w:proofErr w:type="spellStart"/>
                            <w:r w:rsidRPr="0086392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التقديرية+مخزون</w:t>
                            </w:r>
                            <w:proofErr w:type="spellEnd"/>
                            <w:r w:rsidRPr="0086392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آخر الفترة-مخزون أول الفترة=</w:t>
                            </w:r>
                          </w:p>
                          <w:p w:rsidR="00D60F7C" w:rsidRPr="00863927" w:rsidRDefault="00D60F7C" w:rsidP="00B71831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0000+(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%×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60000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)-</w:t>
                            </w:r>
                            <w:proofErr w:type="gramEnd"/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60000 + 15000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65000 وحدة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74CA" id="Text Box 81" o:spid="_x0000_s1042" type="#_x0000_t202" style="position:absolute;left:0;text-align:left;margin-left:-24pt;margin-top:.1pt;width:330pt;height:39pt;z-index:25192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" fillcolor="window" strokeweight=".5pt">
                <v:textbox>
                  <w:txbxContent>
                    <w:p w:rsidR="00D60F7C" w:rsidRPr="00863927" w:rsidRDefault="00D60F7C" w:rsidP="00B71831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392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كمية الإنتاج التقديري =كمية المبيعات </w:t>
                      </w:r>
                      <w:proofErr w:type="spellStart"/>
                      <w:r w:rsidRPr="0086392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التقديرية+مخزون</w:t>
                      </w:r>
                      <w:proofErr w:type="spellEnd"/>
                      <w:r w:rsidRPr="0086392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آخر الفترة-مخزون أول الفترة=</w:t>
                      </w:r>
                    </w:p>
                    <w:p w:rsidR="00D60F7C" w:rsidRPr="00863927" w:rsidRDefault="00D60F7C" w:rsidP="00B71831">
                      <w:pPr>
                        <w:pStyle w:val="a8"/>
                        <w:rPr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0000+(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%×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60000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)-</w:t>
                      </w:r>
                      <w:proofErr w:type="gramEnd"/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60000 + 15000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 = 65000 وحدة</w:t>
                      </w:r>
                    </w:p>
                  </w:txbxContent>
                </v:textbox>
              </v:shape>
            </w:pict>
          </mc:Fallback>
        </mc:AlternateContent>
      </w:r>
      <w:r w:rsidRPr="00863927">
        <w:rPr>
          <w:rtl/>
        </w:rPr>
        <w:t>٣٥٠٠٠وحدة.</w:t>
      </w:r>
    </w:p>
    <w:p w:rsidR="00B71831" w:rsidRPr="00863927" w:rsidRDefault="00B71831" w:rsidP="003A20E4">
      <w:pPr>
        <w:pStyle w:val="a7"/>
        <w:numPr>
          <w:ilvl w:val="0"/>
          <w:numId w:val="125"/>
        </w:numPr>
        <w:rPr>
          <w:rtl/>
        </w:rPr>
      </w:pPr>
      <w:r w:rsidRPr="00863927">
        <w:rPr>
          <w:rtl/>
        </w:rPr>
        <w:t>٨٥٠٠٠وحدة.</w:t>
      </w:r>
    </w:p>
    <w:p w:rsidR="00B71831" w:rsidRPr="00CC0DDE" w:rsidRDefault="00B71831" w:rsidP="003A20E4">
      <w:pPr>
        <w:pStyle w:val="a7"/>
        <w:numPr>
          <w:ilvl w:val="0"/>
          <w:numId w:val="125"/>
        </w:numPr>
        <w:rPr>
          <w:rtl/>
        </w:rPr>
      </w:pPr>
      <w:r w:rsidRPr="00CC0DDE">
        <w:rPr>
          <w:rtl/>
        </w:rPr>
        <w:t>٦٥٠٠٠وحدة.</w:t>
      </w:r>
    </w:p>
    <w:p w:rsidR="00B71831" w:rsidRPr="00863927" w:rsidRDefault="00B71831" w:rsidP="003A20E4">
      <w:pPr>
        <w:pStyle w:val="a7"/>
        <w:numPr>
          <w:ilvl w:val="0"/>
          <w:numId w:val="125"/>
        </w:numPr>
        <w:rPr>
          <w:rtl/>
        </w:rPr>
      </w:pPr>
      <w:r w:rsidRPr="00863927">
        <w:rPr>
          <w:rtl/>
        </w:rPr>
        <w:t>٥٥٠٠٠وحدة.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spellStart"/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للانتاج</w:t>
      </w:r>
      <w:proofErr w:type="spellEnd"/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 هي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>20000</w:t>
      </w: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وحدة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مخزون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4000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 هو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6000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B71831" w:rsidRPr="00503F90" w:rsidRDefault="00B71831" w:rsidP="003A20E4">
      <w:pPr>
        <w:pStyle w:val="a7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5E298699" wp14:editId="7A1D92F1">
                <wp:simplePos x="0" y="0"/>
                <wp:positionH relativeFrom="column">
                  <wp:posOffset>-542925</wp:posOffset>
                </wp:positionH>
                <wp:positionV relativeFrom="paragraph">
                  <wp:posOffset>95885</wp:posOffset>
                </wp:positionV>
                <wp:extent cx="4286250" cy="628650"/>
                <wp:effectExtent l="0" t="0" r="19050" b="19050"/>
                <wp:wrapNone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B71831">
                            <w:pPr>
                              <w:pStyle w:val="a8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كمية الإنتاج التقديري =كمية المبيعات </w:t>
                            </w:r>
                            <w:proofErr w:type="spellStart"/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التقديرية+مخزون</w:t>
                            </w:r>
                            <w:proofErr w:type="spellEnd"/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آخر </w:t>
                            </w:r>
                            <w:proofErr w:type="gramStart"/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الفترة-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مخزون</w:t>
                            </w:r>
                            <w:proofErr w:type="gramEnd"/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أول الفترة=</w:t>
                            </w:r>
                          </w:p>
                          <w:p w:rsidR="00D60F7C" w:rsidRPr="00B71831" w:rsidRDefault="00D60F7C" w:rsidP="00B71831">
                            <w:pPr>
                              <w:pStyle w:val="a8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20000 + 6000 </w:t>
                            </w:r>
                            <w:r>
                              <w:rPr>
                                <w:b/>
                                <w:bCs/>
                                <w:color w:val="1F497D" w:themeColor="text2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 4000 = 22000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98699" id="Text Box 155" o:spid="_x0000_s1043" type="#_x0000_t202" style="position:absolute;left:0;text-align:left;margin-left:-42.75pt;margin-top:7.55pt;width:337.5pt;height:49.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" fillcolor="window" strokeweight=".5pt">
                <v:textbox>
                  <w:txbxContent>
                    <w:p w:rsidR="00D60F7C" w:rsidRDefault="00D60F7C" w:rsidP="00B71831">
                      <w:pPr>
                        <w:pStyle w:val="a8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كمية الإنتاج التقديري =كمية المبيعات </w:t>
                      </w:r>
                      <w:proofErr w:type="spellStart"/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التقديرية+مخزون</w:t>
                      </w:r>
                      <w:proofErr w:type="spellEnd"/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آخر </w:t>
                      </w:r>
                      <w:proofErr w:type="gramStart"/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الفترة-</w:t>
                      </w:r>
                      <w:r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مخزون</w:t>
                      </w:r>
                      <w:proofErr w:type="gramEnd"/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أول الفترة=</w:t>
                      </w:r>
                    </w:p>
                    <w:p w:rsidR="00D60F7C" w:rsidRPr="00B71831" w:rsidRDefault="00D60F7C" w:rsidP="00B71831">
                      <w:pPr>
                        <w:pStyle w:val="a8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20000 + 6000 </w:t>
                      </w:r>
                      <w:r>
                        <w:rPr>
                          <w:b/>
                          <w:bCs/>
                          <w:color w:val="1F497D" w:themeColor="text2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 4000 = 22000 وحدة </w:t>
                      </w:r>
                    </w:p>
                  </w:txbxContent>
                </v:textbox>
              </v:shape>
            </w:pict>
          </mc:Fallback>
        </mc:AlternateConten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26000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CC0DDE" w:rsidRDefault="00B71831" w:rsidP="003A20E4">
      <w:pPr>
        <w:pStyle w:val="a7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B71831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CC0DDE">
        <w:rPr>
          <w:rFonts w:ascii="Arial,Bold" w:cs="Arial,Bold"/>
          <w:b/>
          <w:bCs/>
          <w:sz w:val="24"/>
          <w:szCs w:val="24"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</w:rPr>
        <w:t xml:space="preserve">22000 </w:t>
      </w:r>
      <w:r w:rsidRPr="00CC0DDE">
        <w:rPr>
          <w:rFonts w:ascii="Arial" w:hAnsi="Arial"/>
          <w:b/>
          <w:bCs/>
          <w:sz w:val="24"/>
          <w:szCs w:val="24"/>
          <w:rtl/>
        </w:rPr>
        <w:t>وحدة</w:t>
      </w:r>
    </w:p>
    <w:p w:rsidR="00B71831" w:rsidRPr="00503F90" w:rsidRDefault="00B71831" w:rsidP="003A20E4">
      <w:pPr>
        <w:pStyle w:val="a7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18000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503F90" w:rsidRDefault="00B71831" w:rsidP="003A20E4">
      <w:pPr>
        <w:pStyle w:val="a7"/>
        <w:numPr>
          <w:ilvl w:val="0"/>
          <w:numId w:val="150"/>
        </w:numPr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استخدام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5</w:t>
      </w:r>
      <w:proofErr w:type="gramEnd"/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 قيمة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بالريال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( المحاضرة الثانية ) :- </w:t>
      </w:r>
    </w:p>
    <w:p w:rsidR="00B71831" w:rsidRPr="00503F90" w:rsidRDefault="00465F8C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4736AB"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8D74CAB" wp14:editId="46A4E34F">
                <wp:simplePos x="0" y="0"/>
                <wp:positionH relativeFrom="column">
                  <wp:posOffset>54610</wp:posOffset>
                </wp:positionH>
                <wp:positionV relativeFrom="paragraph">
                  <wp:posOffset>60960</wp:posOffset>
                </wp:positionV>
                <wp:extent cx="3886200" cy="723900"/>
                <wp:effectExtent l="0" t="0" r="19050" b="19050"/>
                <wp:wrapNone/>
                <wp:docPr id="158" name="خماس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86200" cy="7239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465F8C" w:rsidRDefault="00D60F7C" w:rsidP="00465F8C">
                            <w:pPr>
                              <w:pStyle w:val="a8"/>
                              <w:rPr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</w:pPr>
                            <w:r w:rsidRPr="00465F8C">
                              <w:rPr>
                                <w:rFonts w:hint="cs"/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  <w:t xml:space="preserve">قيمة المبيعات التقديرية= كمية المبيعات التقديرية </w:t>
                            </w:r>
                            <w:r w:rsidRPr="00465F8C">
                              <w:rPr>
                                <w:rFonts w:ascii="Cambria" w:hAnsi="Cambria"/>
                                <w:b/>
                                <w:bCs/>
                                <w:color w:val="D99594" w:themeColor="accent2" w:themeTint="99"/>
                              </w:rPr>
                              <w:t>X</w:t>
                            </w:r>
                            <w:r w:rsidRPr="00465F8C">
                              <w:rPr>
                                <w:rFonts w:hint="cs"/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  <w:t xml:space="preserve"> سعر البيع التقديري.</w:t>
                            </w:r>
                          </w:p>
                          <w:p w:rsidR="00D60F7C" w:rsidRPr="00911E55" w:rsidRDefault="00D60F7C" w:rsidP="00465F8C">
                            <w:pPr>
                              <w:pStyle w:val="a8"/>
                              <w:rPr>
                                <w:rFonts w:ascii="Cambria" w:hAnsi="Cambria"/>
                                <w:color w:val="002060"/>
                                <w:rtl/>
                              </w:rPr>
                            </w:pP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بالتعويض </w:t>
                            </w:r>
                            <w:proofErr w:type="gramStart"/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المباشر 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465F8C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>قيمة</w:t>
                            </w:r>
                            <w:proofErr w:type="gramEnd"/>
                            <w:r w:rsidRPr="00465F8C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المبيعات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2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0000 </w:t>
                            </w:r>
                            <w:r w:rsidRPr="00911E55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5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=</w:t>
                            </w:r>
                            <w:r w:rsidRPr="00465F8C">
                              <w:rPr>
                                <w:rFonts w:ascii="Cambria" w:hAnsi="Cambria"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100000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74CAB" id="_x0000_s1044" type="#_x0000_t15" style="position:absolute;left:0;text-align:left;margin-left:4.3pt;margin-top:4.8pt;width:306pt;height:57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" adj="21600" fillcolor="window" strokecolor="windowText" strokeweight="2pt">
                <v:path arrowok="t"/>
                <v:textbox>
                  <w:txbxContent>
                    <w:p w:rsidR="00D60F7C" w:rsidRPr="00465F8C" w:rsidRDefault="00D60F7C" w:rsidP="00465F8C">
                      <w:pPr>
                        <w:pStyle w:val="a8"/>
                        <w:rPr>
                          <w:b/>
                          <w:bCs/>
                          <w:color w:val="D99594" w:themeColor="accent2" w:themeTint="99"/>
                          <w:rtl/>
                        </w:rPr>
                      </w:pPr>
                      <w:r w:rsidRPr="00465F8C">
                        <w:rPr>
                          <w:rFonts w:hint="cs"/>
                          <w:b/>
                          <w:bCs/>
                          <w:color w:val="D99594" w:themeColor="accent2" w:themeTint="99"/>
                          <w:rtl/>
                        </w:rPr>
                        <w:t xml:space="preserve">قيمة المبيعات التقديرية= كمية المبيعات التقديرية </w:t>
                      </w:r>
                      <w:r w:rsidRPr="00465F8C">
                        <w:rPr>
                          <w:rFonts w:ascii="Cambria" w:hAnsi="Cambria"/>
                          <w:b/>
                          <w:bCs/>
                          <w:color w:val="D99594" w:themeColor="accent2" w:themeTint="99"/>
                        </w:rPr>
                        <w:t>X</w:t>
                      </w:r>
                      <w:r w:rsidRPr="00465F8C">
                        <w:rPr>
                          <w:rFonts w:hint="cs"/>
                          <w:b/>
                          <w:bCs/>
                          <w:color w:val="D99594" w:themeColor="accent2" w:themeTint="99"/>
                          <w:rtl/>
                        </w:rPr>
                        <w:t xml:space="preserve"> سعر البيع التقديري.</w:t>
                      </w:r>
                    </w:p>
                    <w:p w:rsidR="00D60F7C" w:rsidRPr="00911E55" w:rsidRDefault="00D60F7C" w:rsidP="00465F8C">
                      <w:pPr>
                        <w:pStyle w:val="a8"/>
                        <w:rPr>
                          <w:rFonts w:ascii="Cambria" w:hAnsi="Cambria"/>
                          <w:color w:val="002060"/>
                          <w:rtl/>
                        </w:rPr>
                      </w:pP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بالتعويض </w:t>
                      </w:r>
                      <w:proofErr w:type="gramStart"/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المباشر 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</w:t>
                      </w:r>
                      <w:r w:rsidRPr="00465F8C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>قيمة</w:t>
                      </w:r>
                      <w:proofErr w:type="gramEnd"/>
                      <w:r w:rsidRPr="00465F8C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 المبيعات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2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0000 </w:t>
                      </w:r>
                      <w:r w:rsidRPr="00911E55">
                        <w:rPr>
                          <w:color w:val="002060"/>
                        </w:rPr>
                        <w:t xml:space="preserve"> </w:t>
                      </w:r>
                      <w:r w:rsidRPr="00911E55">
                        <w:rPr>
                          <w:rFonts w:ascii="Cambria" w:hAnsi="Cambria"/>
                          <w:color w:val="002060"/>
                        </w:rPr>
                        <w:t>X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5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>=</w:t>
                      </w:r>
                      <w:r w:rsidRPr="00465F8C">
                        <w:rPr>
                          <w:rFonts w:ascii="Cambria" w:hAnsi="Cambria" w:hint="cs"/>
                          <w:b/>
                          <w:bCs/>
                          <w:color w:val="943634" w:themeColor="accent2" w:themeShade="BF"/>
                          <w:rtl/>
                        </w:rPr>
                        <w:t>100000 ريال</w:t>
                      </w:r>
                    </w:p>
                  </w:txbxContent>
                </v:textbox>
              </v:shape>
            </w:pict>
          </mc:Fallback>
        </mc:AlternateContent>
      </w:r>
      <w:r w:rsidR="00B71831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B71831"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proofErr w:type="gramStart"/>
      <w:r w:rsidR="00B71831" w:rsidRPr="00503F90">
        <w:rPr>
          <w:rFonts w:ascii="Arial" w:hAnsi="Arial"/>
          <w:b/>
          <w:bCs/>
          <w:color w:val="000000"/>
          <w:sz w:val="24"/>
          <w:szCs w:val="24"/>
        </w:rPr>
        <w:t>150000</w:t>
      </w:r>
      <w:proofErr w:type="gramEnd"/>
      <w:r w:rsidR="00B71831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B71831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>190000</w:t>
      </w:r>
      <w:proofErr w:type="gramEnd"/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proofErr w:type="gramStart"/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ج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>110000</w:t>
      </w:r>
      <w:proofErr w:type="gramEnd"/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465F8C" w:rsidRPr="00CC0DDE" w:rsidRDefault="00B71831" w:rsidP="00465F8C">
      <w:pPr>
        <w:rPr>
          <w:rFonts w:ascii="Arial" w:hAnsi="Arial"/>
          <w:b/>
          <w:bCs/>
          <w:sz w:val="24"/>
          <w:szCs w:val="24"/>
          <w:rtl/>
        </w:rPr>
      </w:pPr>
      <w:proofErr w:type="gramStart"/>
      <w:r w:rsidRPr="00CC0DDE">
        <w:rPr>
          <w:rFonts w:ascii="Arial" w:hAnsi="Arial"/>
          <w:b/>
          <w:bCs/>
          <w:sz w:val="24"/>
          <w:szCs w:val="24"/>
          <w:rtl/>
        </w:rPr>
        <w:t>د</w:t>
      </w:r>
      <w:r w:rsidRPr="00CC0DDE">
        <w:rPr>
          <w:rFonts w:ascii="Arial" w:hAnsi="Arial"/>
          <w:b/>
          <w:bCs/>
          <w:sz w:val="24"/>
          <w:szCs w:val="24"/>
        </w:rPr>
        <w:t xml:space="preserve"> </w:t>
      </w:r>
      <w:r w:rsidRPr="00CC0DDE">
        <w:rPr>
          <w:rFonts w:ascii="Arial,Bold" w:cs="Arial,Bold"/>
          <w:b/>
          <w:bCs/>
          <w:sz w:val="24"/>
          <w:szCs w:val="24"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</w:rPr>
        <w:t>100000</w:t>
      </w:r>
      <w:proofErr w:type="gramEnd"/>
      <w:r w:rsidRPr="00CC0DDE">
        <w:rPr>
          <w:rFonts w:ascii="Arial" w:hAnsi="Arial"/>
          <w:b/>
          <w:bCs/>
          <w:sz w:val="24"/>
          <w:szCs w:val="24"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  <w:rtl/>
        </w:rPr>
        <w:t>ريال</w:t>
      </w:r>
    </w:p>
    <w:p w:rsidR="00ED6185" w:rsidRPr="00465F8C" w:rsidRDefault="00ED6185" w:rsidP="00465F8C">
      <w:pPr>
        <w:rPr>
          <w:rFonts w:ascii="Arial" w:hAnsi="Arial"/>
          <w:b/>
          <w:bCs/>
          <w:color w:val="FF0000"/>
          <w:sz w:val="24"/>
          <w:szCs w:val="24"/>
          <w:u w:val="single"/>
          <w:rtl/>
        </w:rPr>
      </w:pPr>
    </w:p>
    <w:p w:rsidR="004838E2" w:rsidRPr="004838E2" w:rsidRDefault="004838E2" w:rsidP="0022549F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احدى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تنتج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المنتج(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</w:t>
      </w:r>
      <w:proofErr w:type="gramEnd"/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تحتاج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الوحدة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التصنيع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4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المادة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بسعر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2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للكيلو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المادة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اول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22,000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المادة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المستهدف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اخر</w:t>
      </w:r>
      <w:r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16,000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وقدرت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ب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30,000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وبناء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هذه</w:t>
      </w:r>
      <w:r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المعلومات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مشتريات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بالريال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4838E2" w:rsidRPr="00CC0DDE" w:rsidRDefault="000F24D1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CC0DDE">
        <w:rPr>
          <w:rFonts w:asciiTheme="minorHAnsi" w:eastAsiaTheme="minorHAnsi" w:hAnsiTheme="minorHAnsi" w:hint="cs"/>
          <w:noProof/>
          <w:rtl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9015CA7" wp14:editId="044C471E">
                <wp:simplePos x="0" y="0"/>
                <wp:positionH relativeFrom="column">
                  <wp:posOffset>-333375</wp:posOffset>
                </wp:positionH>
                <wp:positionV relativeFrom="paragraph">
                  <wp:posOffset>11430</wp:posOffset>
                </wp:positionV>
                <wp:extent cx="4181475" cy="7143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0F24D1" w:rsidRDefault="00D60F7C" w:rsidP="000F24D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تكلفة المشتريات</w:t>
                            </w:r>
                            <w:proofErr w:type="gramStart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=(</w:t>
                            </w:r>
                            <w:proofErr w:type="gramEnd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كمية </w:t>
                            </w:r>
                            <w:proofErr w:type="spellStart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الانتاج×احتياج</w:t>
                            </w:r>
                            <w:proofErr w:type="spellEnd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الوحدة)+مخزون آخر الفترة-مخزون أول </w:t>
                            </w:r>
                            <w:proofErr w:type="spellStart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الفترة×سعر</w:t>
                            </w:r>
                            <w:proofErr w:type="spellEnd"/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شراء المواد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</w:p>
                          <w:p w:rsidR="00D60F7C" w:rsidRPr="000F24D1" w:rsidRDefault="00D60F7C" w:rsidP="000F24D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30000 ×4+16000-22000×2=</w:t>
                            </w:r>
                            <w:r w:rsidRPr="00CC0DD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228000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15CA7" id="Text Box 15" o:spid="_x0000_s1045" type="#_x0000_t202" style="position:absolute;left:0;text-align:left;margin-left:-26.25pt;margin-top:.9pt;width:329.25pt;height:56.2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" fillcolor="white [3201]" strokeweight=".5pt">
                <v:textbox>
                  <w:txbxContent>
                    <w:p w:rsidR="00D60F7C" w:rsidRPr="000F24D1" w:rsidRDefault="00D60F7C" w:rsidP="000F24D1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تكلفة المشتريات</w:t>
                      </w:r>
                      <w:proofErr w:type="gramStart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=(</w:t>
                      </w:r>
                      <w:proofErr w:type="gramEnd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كمية </w:t>
                      </w:r>
                      <w:proofErr w:type="spellStart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الانتاج×احتياج</w:t>
                      </w:r>
                      <w:proofErr w:type="spellEnd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الوحدة)+مخزون آخر الفترة-مخزون أول </w:t>
                      </w:r>
                      <w:proofErr w:type="spellStart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الفترة×سعر</w:t>
                      </w:r>
                      <w:proofErr w:type="spellEnd"/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شراء المواد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= </w:t>
                      </w:r>
                    </w:p>
                    <w:p w:rsidR="00D60F7C" w:rsidRPr="000F24D1" w:rsidRDefault="00D60F7C" w:rsidP="000F24D1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30000 ×4+16000-22000×2=</w:t>
                      </w:r>
                      <w:r w:rsidRPr="00CC0DD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228000 ريال</w:t>
                      </w:r>
                    </w:p>
                  </w:txbxContent>
                </v:textbox>
              </v:shape>
            </w:pict>
          </mc:Fallback>
        </mc:AlternateContent>
      </w:r>
      <w:r w:rsidR="004838E2" w:rsidRPr="00CC0DDE">
        <w:rPr>
          <w:rFonts w:asciiTheme="minorHAnsi" w:eastAsiaTheme="minorHAnsi" w:hAnsiTheme="minorHAnsi"/>
          <w:rtl/>
        </w:rPr>
        <w:t xml:space="preserve">228,000 </w:t>
      </w:r>
      <w:r w:rsidR="004838E2" w:rsidRPr="00CC0DDE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240,000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252,000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lastRenderedPageBreak/>
        <w:t xml:space="preserve">لا شيء </w:t>
      </w:r>
      <w:proofErr w:type="gramStart"/>
      <w:r w:rsidRPr="004838E2">
        <w:rPr>
          <w:rFonts w:asciiTheme="minorHAnsi" w:eastAsiaTheme="minorHAnsi" w:hAnsiTheme="minorHAnsi" w:hint="cs"/>
          <w:rtl/>
        </w:rPr>
        <w:t>من ما</w:t>
      </w:r>
      <w:proofErr w:type="gramEnd"/>
      <w:r w:rsidRPr="004838E2">
        <w:rPr>
          <w:rFonts w:asciiTheme="minorHAnsi" w:eastAsiaTheme="minorHAnsi" w:hAnsiTheme="minorHAnsi" w:hint="cs"/>
          <w:rtl/>
        </w:rPr>
        <w:t xml:space="preserve"> سبق</w:t>
      </w:r>
    </w:p>
    <w:p w:rsidR="004838E2" w:rsidRPr="004838E2" w:rsidRDefault="004838E2" w:rsidP="004838E2">
      <w:pPr>
        <w:rPr>
          <w:rFonts w:asciiTheme="minorHAnsi" w:eastAsiaTheme="minorHAnsi" w:hAnsiTheme="minorHAnsi"/>
          <w:b/>
          <w:bCs/>
          <w:rtl/>
        </w:rPr>
      </w:pPr>
    </w:p>
    <w:p w:rsidR="004838E2" w:rsidRPr="004838E2" w:rsidRDefault="000F24D1" w:rsidP="004838E2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AFF43B1" wp14:editId="0DD4D45D">
                <wp:simplePos x="0" y="0"/>
                <wp:positionH relativeFrom="column">
                  <wp:posOffset>-695325</wp:posOffset>
                </wp:positionH>
                <wp:positionV relativeFrom="paragraph">
                  <wp:posOffset>324485</wp:posOffset>
                </wp:positionV>
                <wp:extent cx="4514850" cy="58102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485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F5283A" w:rsidRDefault="00D60F7C" w:rsidP="000F24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تكلفة المواد المباشرة التقديرية للوحدة</w:t>
                            </w:r>
                            <w:r w:rsidRPr="00F5283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احتياج الوحدة من </w:t>
                            </w:r>
                            <w:proofErr w:type="spellStart"/>
                            <w:r w:rsidRPr="00F5283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المواد×سعر</w:t>
                            </w:r>
                            <w:proofErr w:type="spellEnd"/>
                            <w:r w:rsidRPr="00F5283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الشراء التقديري =    4×2=8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F43B1" id="Text Box 17" o:spid="_x0000_s1046" type="#_x0000_t202" style="position:absolute;left:0;text-align:left;margin-left:-54.75pt;margin-top:25.55pt;width:355.5pt;height:45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" fillcolor="white [3201]" strokeweight=".5pt">
                <v:textbox>
                  <w:txbxContent>
                    <w:p w:rsidR="00D60F7C" w:rsidRPr="00F5283A" w:rsidRDefault="00D60F7C" w:rsidP="000F24D1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تكلفة المواد المباشرة التقديرية للوحدة</w:t>
                      </w:r>
                      <w:r w:rsidRPr="00F5283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احتياج الوحدة من </w:t>
                      </w:r>
                      <w:proofErr w:type="spellStart"/>
                      <w:r w:rsidRPr="00F5283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المواد×سعر</w:t>
                      </w:r>
                      <w:proofErr w:type="spellEnd"/>
                      <w:r w:rsidRPr="00F5283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الشراء التقديري =    4×2=8 ريال</w:t>
                      </w:r>
                    </w:p>
                  </w:txbxContent>
                </v:textbox>
              </v:shape>
            </w:pict>
          </mc:Fallback>
        </mc:AlternateConten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4838E2" w:rsidRPr="004838E2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2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7.6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8.4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CC0DDE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</w:rPr>
      </w:pPr>
      <w:r w:rsidRPr="00CC0DDE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CC0DDE">
        <w:rPr>
          <w:rFonts w:asciiTheme="minorHAnsi" w:eastAsiaTheme="minorHAnsi" w:hAnsiTheme="minorHAnsi" w:hint="cs"/>
          <w:rtl/>
        </w:rPr>
        <w:t>من ما</w:t>
      </w:r>
      <w:proofErr w:type="gramEnd"/>
      <w:r w:rsidRPr="00CC0DDE">
        <w:rPr>
          <w:rFonts w:asciiTheme="minorHAnsi" w:eastAsiaTheme="minorHAnsi" w:hAnsiTheme="minorHAnsi" w:hint="cs"/>
          <w:rtl/>
        </w:rPr>
        <w:t xml:space="preserve"> سبق </w:t>
      </w:r>
    </w:p>
    <w:p w:rsidR="00ED6185" w:rsidRPr="000F24D1" w:rsidRDefault="00ED6185" w:rsidP="00ED6185">
      <w:pPr>
        <w:ind w:left="720"/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</w:p>
    <w:p w:rsidR="00ED6185" w:rsidRPr="00A2666E" w:rsidRDefault="00ED6185" w:rsidP="00ED618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عند إعداد الموازنة التخطيطية لتكلفة المواد المباشرة تبين أن كمية </w:t>
      </w:r>
      <w:proofErr w:type="spellStart"/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الأنتاج</w:t>
      </w:r>
      <w:proofErr w:type="spellEnd"/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التقديري للعام القادم 1437 هـ</w:t>
      </w:r>
    </w:p>
    <w:p w:rsidR="00ED6185" w:rsidRPr="00F0292F" w:rsidRDefault="00ED6185" w:rsidP="00ED618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22000 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ويحتاج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تصنيع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كيلو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جرام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/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15000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اخام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19000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 وعلى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تكلفة المواد المباشرة التقديرية للوحدة </w:t>
      </w:r>
      <w:proofErr w:type="gramStart"/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:</w:t>
      </w:r>
      <w:proofErr w:type="gramEnd"/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-</w:t>
      </w:r>
    </w:p>
    <w:p w:rsidR="00ED6185" w:rsidRPr="00F0292F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38C22A48" wp14:editId="0BDCDB95">
                <wp:simplePos x="0" y="0"/>
                <wp:positionH relativeFrom="column">
                  <wp:posOffset>-523876</wp:posOffset>
                </wp:positionH>
                <wp:positionV relativeFrom="paragraph">
                  <wp:posOffset>186690</wp:posOffset>
                </wp:positionV>
                <wp:extent cx="4581525" cy="581025"/>
                <wp:effectExtent l="0" t="0" r="28575" b="28575"/>
                <wp:wrapNone/>
                <wp:docPr id="162" name="Text Box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ED6185" w:rsidRDefault="00D60F7C" w:rsidP="00ED61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تكلفة المواد المباشرة التقديرية للوحدة</w:t>
                            </w:r>
                            <w:r w:rsidRPr="00F5283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احتياج الوحدة من </w:t>
                            </w:r>
                            <w:proofErr w:type="spellStart"/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>المواد×سعر</w:t>
                            </w:r>
                            <w:proofErr w:type="spellEnd"/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 الشراء التقديري =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 3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25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75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 ريال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22A48" id="Text Box 162" o:spid="_x0000_s1047" type="#_x0000_t202" style="position:absolute;left:0;text-align:left;margin-left:-41.25pt;margin-top:14.7pt;width:360.75pt;height:45.7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" fillcolor="white [3201]" strokeweight=".5pt">
                <v:textbox>
                  <w:txbxContent>
                    <w:p w:rsidR="00D60F7C" w:rsidRPr="00ED6185" w:rsidRDefault="00D60F7C" w:rsidP="00ED6185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</w:rPr>
                      </w:pP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تكلفة المواد المباشرة التقديرية للوحدة</w:t>
                      </w:r>
                      <w:r w:rsidRPr="00F5283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احتياج الوحدة من </w:t>
                      </w:r>
                      <w:proofErr w:type="spellStart"/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>المواد×سعر</w:t>
                      </w:r>
                      <w:proofErr w:type="spellEnd"/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 الشراء التقديري =   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 3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25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>=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75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 ريال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F0292F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F0292F">
        <w:rPr>
          <w:rFonts w:ascii="Arial" w:hAnsi="Arial" w:hint="cs"/>
          <w:b/>
          <w:bCs/>
          <w:color w:val="000000"/>
          <w:sz w:val="24"/>
          <w:szCs w:val="24"/>
          <w:rtl/>
        </w:rPr>
        <w:t>28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proofErr w:type="gramEnd"/>
    </w:p>
    <w:p w:rsidR="00ED6185" w:rsidRPr="00F0292F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21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ED6185" w:rsidRPr="00CC0DDE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F0292F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</w:rPr>
        <w:t xml:space="preserve">75 </w:t>
      </w:r>
      <w:r w:rsidRPr="00CC0DDE">
        <w:rPr>
          <w:rFonts w:ascii="Arial" w:hAnsi="Arial"/>
          <w:b/>
          <w:bCs/>
          <w:sz w:val="24"/>
          <w:szCs w:val="24"/>
          <w:rtl/>
        </w:rPr>
        <w:t>ريال</w:t>
      </w:r>
    </w:p>
    <w:p w:rsidR="00ED6185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25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F24D1" w:rsidRDefault="000F24D1" w:rsidP="00B71831">
      <w:pPr>
        <w:rPr>
          <w:rtl/>
        </w:rPr>
      </w:pPr>
    </w:p>
    <w:p w:rsidR="00423524" w:rsidRPr="00423524" w:rsidRDefault="00EE5D75" w:rsidP="00423524">
      <w:pPr>
        <w:jc w:val="both"/>
        <w:rPr>
          <w:b/>
          <w:bCs/>
          <w:color w:val="F79646" w:themeColor="accent6"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19C9E86C" wp14:editId="71E63725">
                <wp:simplePos x="0" y="0"/>
                <wp:positionH relativeFrom="column">
                  <wp:posOffset>-619125</wp:posOffset>
                </wp:positionH>
                <wp:positionV relativeFrom="paragraph">
                  <wp:posOffset>714375</wp:posOffset>
                </wp:positionV>
                <wp:extent cx="4543425" cy="838200"/>
                <wp:effectExtent l="0" t="0" r="28575" b="1905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EE5D75" w:rsidRDefault="00D60F7C" w:rsidP="00863927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EE5D7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هنا طلب مخزون الانتاج اخر العام نعوض في المعادلة تعويض مباشر </w:t>
                            </w:r>
                          </w:p>
                          <w:p w:rsidR="00D60F7C" w:rsidRDefault="00D60F7C" w:rsidP="00863927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EE5D7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كمية الإنتاج التقديري =كمية المبيعات </w:t>
                            </w:r>
                            <w:proofErr w:type="spellStart"/>
                            <w:r w:rsidRPr="00EE5D7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التقديرية+مخزون</w:t>
                            </w:r>
                            <w:proofErr w:type="spellEnd"/>
                            <w:r w:rsidRPr="00EE5D7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آخر الفترة-مخزون أول الفترة=</w:t>
                            </w:r>
                          </w:p>
                          <w:p w:rsidR="00D60F7C" w:rsidRPr="00EE5D75" w:rsidRDefault="00D60F7C" w:rsidP="00863927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مخزون آخر الفترة = كمية الانتاج التقديري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كمية المبيعات + مخزون أول المدة </w:t>
                            </w:r>
                          </w:p>
                          <w:p w:rsidR="00D60F7C" w:rsidRPr="00EE5D75" w:rsidRDefault="00D60F7C" w:rsidP="00EE5D7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= 45000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50000 + 15000 = 60000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50000 =</w:t>
                            </w:r>
                            <w:r w:rsidRPr="00EE5D7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10000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9E86C" id="Text Box 83" o:spid="_x0000_s1048" type="#_x0000_t202" style="position:absolute;left:0;text-align:left;margin-left:-48.75pt;margin-top:56.25pt;width:357.75pt;height:66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" fillcolor="white [3201]" strokeweight=".5pt">
                <v:textbox>
                  <w:txbxContent>
                    <w:p w:rsidR="00D60F7C" w:rsidRPr="00EE5D75" w:rsidRDefault="00D60F7C" w:rsidP="00863927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EE5D75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هنا طلب مخزون الانتاج اخر العام نعوض في المعادلة تعويض مباشر </w:t>
                      </w:r>
                    </w:p>
                    <w:p w:rsidR="00D60F7C" w:rsidRDefault="00D60F7C" w:rsidP="00863927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EE5D7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كمية الإنتاج التقديري =كمية المبيعات </w:t>
                      </w:r>
                      <w:proofErr w:type="spellStart"/>
                      <w:r w:rsidRPr="00EE5D7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التقديرية+مخزون</w:t>
                      </w:r>
                      <w:proofErr w:type="spellEnd"/>
                      <w:r w:rsidRPr="00EE5D7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آخر الفترة-مخزون أول الفترة=</w:t>
                      </w:r>
                    </w:p>
                    <w:p w:rsidR="00D60F7C" w:rsidRPr="00EE5D75" w:rsidRDefault="00D60F7C" w:rsidP="00863927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مخزون آخر الفترة = كمية الانتاج التقديري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كمية المبيعات + مخزون أول المدة </w:t>
                      </w:r>
                    </w:p>
                    <w:p w:rsidR="00D60F7C" w:rsidRPr="00EE5D75" w:rsidRDefault="00D60F7C" w:rsidP="00EE5D75">
                      <w:pPr>
                        <w:pStyle w:val="a3"/>
                        <w:rPr>
                          <w:rFonts w:asciiTheme="majorBidi" w:hAnsiTheme="majorBidi" w:cstheme="majorBidi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= 45000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50000 + 15000 = 60000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50000 =</w:t>
                      </w:r>
                      <w:r w:rsidRPr="00EE5D75"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10000 </w:t>
                      </w:r>
                    </w:p>
                  </w:txbxContent>
                </v:textbox>
              </v:shape>
            </w:pict>
          </mc:Fallback>
        </mc:AlternateContent>
      </w:r>
      <w:r w:rsidR="00423524" w:rsidRPr="00423524">
        <w:rPr>
          <w:b/>
          <w:bCs/>
          <w:color w:val="F79646" w:themeColor="accent6"/>
          <w:sz w:val="24"/>
          <w:szCs w:val="24"/>
          <w:rtl/>
        </w:rPr>
        <w:t>تصنع احدى الشركات الصناعية المنتج (س)كمية المبيعات التقديرية للعام القادم ١٤٣٧هـ بـ٥٠٠٠٠ وحدة، ومخزون الانتاج التام المتوقع في أول العام القادم ١٥٠٠٠</w:t>
      </w:r>
      <w:proofErr w:type="gramStart"/>
      <w:r w:rsidR="00423524" w:rsidRPr="00423524">
        <w:rPr>
          <w:b/>
          <w:bCs/>
          <w:color w:val="F79646" w:themeColor="accent6"/>
          <w:sz w:val="24"/>
          <w:szCs w:val="24"/>
          <w:rtl/>
        </w:rPr>
        <w:t>وحدة ،</w:t>
      </w:r>
      <w:proofErr w:type="gramEnd"/>
      <w:r w:rsidR="00423524" w:rsidRPr="00423524">
        <w:rPr>
          <w:b/>
          <w:bCs/>
          <w:color w:val="F79646" w:themeColor="accent6"/>
          <w:sz w:val="24"/>
          <w:szCs w:val="24"/>
          <w:rtl/>
        </w:rPr>
        <w:t xml:space="preserve"> وكمية الانتاج التقديري للعام القادم ١٤٣٧هـ بـ ٤٥٠٠٠وحدة . وعلى ذلك فان مخزون الانتاج التام المتوقع آخر العام القادم ١٤٣٧هـ هو:</w:t>
      </w:r>
    </w:p>
    <w:p w:rsidR="00423524" w:rsidRPr="00423524" w:rsidRDefault="00423524" w:rsidP="003A20E4">
      <w:pPr>
        <w:pStyle w:val="a7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CC0DDE">
        <w:rPr>
          <w:rFonts w:ascii="Arial" w:eastAsia="Times New Roman" w:hAnsi="Arial"/>
          <w:sz w:val="24"/>
          <w:szCs w:val="24"/>
          <w:rtl/>
        </w:rPr>
        <w:t>١٠٠٠٠</w:t>
      </w:r>
      <w:proofErr w:type="gramStart"/>
      <w:r w:rsidRPr="00CC0DDE">
        <w:rPr>
          <w:rFonts w:ascii="Arial" w:eastAsia="Times New Roman" w:hAnsi="Arial"/>
          <w:sz w:val="24"/>
          <w:szCs w:val="24"/>
          <w:rtl/>
        </w:rPr>
        <w:t xml:space="preserve">وحدة </w:t>
      </w:r>
      <w:r w:rsidRPr="00423524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.</w:t>
      </w:r>
      <w:proofErr w:type="gramEnd"/>
    </w:p>
    <w:p w:rsidR="00423524" w:rsidRPr="00423524" w:rsidRDefault="00423524" w:rsidP="003A20E4">
      <w:pPr>
        <w:pStyle w:val="a7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٢٠٠٠٠وحدة.</w:t>
      </w:r>
    </w:p>
    <w:p w:rsidR="00423524" w:rsidRPr="00423524" w:rsidRDefault="00423524" w:rsidP="003A20E4">
      <w:pPr>
        <w:pStyle w:val="a7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٣٠٠٠٠وحدة.</w:t>
      </w:r>
    </w:p>
    <w:p w:rsidR="00423524" w:rsidRPr="00423524" w:rsidRDefault="00423524" w:rsidP="003A20E4">
      <w:pPr>
        <w:pStyle w:val="a7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٣٥٠٠٠وحدة.</w:t>
      </w:r>
    </w:p>
    <w:p w:rsidR="00D42723" w:rsidRPr="000F24D1" w:rsidRDefault="00D42723" w:rsidP="000F24D1">
      <w:pPr>
        <w:rPr>
          <w:rtl/>
        </w:rPr>
      </w:pPr>
    </w:p>
    <w:p w:rsidR="00C25A63" w:rsidRPr="00C25A63" w:rsidRDefault="00C56B28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40BF9F62" wp14:editId="12524BC5">
                <wp:simplePos x="0" y="0"/>
                <wp:positionH relativeFrom="column">
                  <wp:posOffset>-581025</wp:posOffset>
                </wp:positionH>
                <wp:positionV relativeFrom="paragraph">
                  <wp:posOffset>875030</wp:posOffset>
                </wp:positionV>
                <wp:extent cx="4152900" cy="971550"/>
                <wp:effectExtent l="0" t="0" r="19050" b="1905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4736AB" w:rsidRDefault="00D60F7C" w:rsidP="00237759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كمية مشتريات المواد الخام = احتياج الإنتاج من المواد + مخزون مادة خام آخر الفترة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 مخزون مادة خام أول الفترة </w:t>
                            </w:r>
                          </w:p>
                          <w:p w:rsidR="00D60F7C" w:rsidRDefault="00D60F7C" w:rsidP="0023775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(كمية انتاج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D60F7C" w:rsidRDefault="00D60F7C" w:rsidP="00D42723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= 25000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 = 100000</w:t>
                            </w:r>
                          </w:p>
                          <w:p w:rsidR="00D60F7C" w:rsidRDefault="00D60F7C" w:rsidP="00D42723"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100000 + 15000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- 20000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95000 كيلو جرام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F9F62" id="Text Box 84" o:spid="_x0000_s1049" type="#_x0000_t202" style="position:absolute;left:0;text-align:left;margin-left:-45.75pt;margin-top:68.9pt;width:327pt;height:76.5pt;z-index:251882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" fillcolor="white [3201]" strokeweight=".5pt">
                <v:textbox>
                  <w:txbxContent>
                    <w:p w:rsidR="00D60F7C" w:rsidRPr="004736AB" w:rsidRDefault="00D60F7C" w:rsidP="00237759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كمية مشتريات المواد الخام = احتياج الإنتاج من المواد + مخزون مادة خام آخر الفترة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>–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 مخزون مادة خام أول الفترة </w:t>
                      </w:r>
                    </w:p>
                    <w:p w:rsidR="00D60F7C" w:rsidRDefault="00D60F7C" w:rsidP="0023775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>(كمية انتاج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احتياج الوحدة من المواد)</w:t>
                      </w:r>
                    </w:p>
                    <w:p w:rsidR="00D60F7C" w:rsidRDefault="00D60F7C" w:rsidP="00D42723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= 25000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4 = 100000</w:t>
                      </w:r>
                    </w:p>
                    <w:p w:rsidR="00D60F7C" w:rsidRDefault="00D60F7C" w:rsidP="00D42723"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100000 + 15000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- 20000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95000 كيلو جرام</w:t>
                      </w:r>
                    </w:p>
                  </w:txbxContent>
                </v:textbox>
              </v:shape>
            </w:pict>
          </mc:Fallback>
        </mc:AlternateContent>
      </w:r>
      <w:r w:rsidR="00C25A63" w:rsidRPr="00C25A63">
        <w:rPr>
          <w:b/>
          <w:bCs/>
          <w:color w:val="F79646" w:themeColor="accent6"/>
          <w:sz w:val="24"/>
          <w:szCs w:val="24"/>
          <w:rtl/>
        </w:rPr>
        <w:t xml:space="preserve">احدى الشركات الصناعية تنتج المنتج (م) كمية الانتاج التقديري للعام القادم ١٤٣٧هـ بـ٢٥٠٠٠ وحدة، ويحتاج تصنيع الوحدة الى ٤ كيلو جرام من المادة الخام بسعر ٢ ريال للكيلو </w:t>
      </w:r>
      <w:proofErr w:type="gramStart"/>
      <w:r w:rsidR="00C25A63" w:rsidRPr="00C25A63">
        <w:rPr>
          <w:b/>
          <w:bCs/>
          <w:color w:val="F79646" w:themeColor="accent6"/>
          <w:sz w:val="24"/>
          <w:szCs w:val="24"/>
          <w:rtl/>
        </w:rPr>
        <w:t>جرام ،ومخزون</w:t>
      </w:r>
      <w:proofErr w:type="gramEnd"/>
      <w:r w:rsidR="00C25A63" w:rsidRPr="00C25A63">
        <w:rPr>
          <w:b/>
          <w:bCs/>
          <w:color w:val="F79646" w:themeColor="accent6"/>
          <w:sz w:val="24"/>
          <w:szCs w:val="24"/>
          <w:rtl/>
        </w:rPr>
        <w:t xml:space="preserve"> المادة الخام المتوقع أول العام القادم ٢٠٠٠٠كيلو جرام ، ومخزون المادة الخام المستهدف آخر العام القادم ١٥٠٠٠ كيلو جرام ، وعلى ذلك فان كمية مشتريات المواد الخام للعام القادم بالكيلو جرام هي :</w:t>
      </w:r>
    </w:p>
    <w:p w:rsidR="00C25A63" w:rsidRPr="00CC0DDE" w:rsidRDefault="00C25A63" w:rsidP="003A20E4">
      <w:pPr>
        <w:pStyle w:val="a7"/>
        <w:numPr>
          <w:ilvl w:val="0"/>
          <w:numId w:val="127"/>
        </w:numPr>
        <w:rPr>
          <w:sz w:val="24"/>
          <w:szCs w:val="24"/>
          <w:rtl/>
        </w:rPr>
      </w:pPr>
      <w:r w:rsidRPr="00CC0DDE">
        <w:rPr>
          <w:sz w:val="24"/>
          <w:szCs w:val="24"/>
          <w:rtl/>
        </w:rPr>
        <w:t>٩٥٠٠٠كيلو جرام.</w:t>
      </w:r>
    </w:p>
    <w:p w:rsidR="00C25A63" w:rsidRPr="00C25A63" w:rsidRDefault="00C25A63" w:rsidP="003A20E4">
      <w:pPr>
        <w:pStyle w:val="a7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١٠٠٠٠٠كيلو جرام.</w:t>
      </w:r>
    </w:p>
    <w:p w:rsidR="00C25A63" w:rsidRPr="00C25A63" w:rsidRDefault="00C25A63" w:rsidP="003A20E4">
      <w:pPr>
        <w:pStyle w:val="a7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١٠٥٠٠٠كيلو جرام.</w:t>
      </w:r>
    </w:p>
    <w:p w:rsidR="00C25A63" w:rsidRPr="00C25A63" w:rsidRDefault="00C25A63" w:rsidP="003A20E4">
      <w:pPr>
        <w:pStyle w:val="a7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١٩٥٠٠٠كيلو جرام.</w:t>
      </w:r>
    </w:p>
    <w:p w:rsidR="00D42723" w:rsidRDefault="00D42723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ED6185" w:rsidRDefault="00ED6185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ED6185" w:rsidRDefault="00ED6185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C25A63" w:rsidRPr="00C25A63" w:rsidRDefault="00D42723" w:rsidP="00C25A63">
      <w:pPr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0F47FC5" wp14:editId="7ED6810E">
                <wp:simplePos x="0" y="0"/>
                <wp:positionH relativeFrom="column">
                  <wp:posOffset>-542925</wp:posOffset>
                </wp:positionH>
                <wp:positionV relativeFrom="paragraph">
                  <wp:posOffset>321945</wp:posOffset>
                </wp:positionV>
                <wp:extent cx="4410075" cy="685800"/>
                <wp:effectExtent l="0" t="0" r="28575" b="1905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D42723" w:rsidRDefault="00D60F7C" w:rsidP="00D42723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المشتريات = الكمية اللي جبناها في السؤال السابق نضربها في سعر شراء المادة الخام </w:t>
                            </w:r>
                          </w:p>
                          <w:p w:rsidR="00D60F7C" w:rsidRPr="00D42723" w:rsidRDefault="00D60F7C" w:rsidP="00D42723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تكلفة المشتريات = كمية المشتريات </w:t>
                            </w:r>
                            <w:r w:rsidRPr="00D42723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سعر الشراء </w:t>
                            </w:r>
                          </w:p>
                          <w:p w:rsidR="00D60F7C" w:rsidRPr="00D42723" w:rsidRDefault="00D60F7C" w:rsidP="00D42723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= 95000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 = 190000 ريال</w:t>
                            </w:r>
                          </w:p>
                          <w:p w:rsidR="00D60F7C" w:rsidRPr="00D42723" w:rsidRDefault="00D60F7C" w:rsidP="00D42723">
                            <w:pPr>
                              <w:pStyle w:val="a8"/>
                              <w:rPr>
                                <w:rtl/>
                              </w:rPr>
                            </w:pPr>
                          </w:p>
                          <w:p w:rsidR="00D60F7C" w:rsidRDefault="00D60F7C" w:rsidP="00C56B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47FC5" id="Text Box 103" o:spid="_x0000_s1050" type="#_x0000_t202" style="position:absolute;left:0;text-align:left;margin-left:-42.75pt;margin-top:25.35pt;width:347.25pt;height:54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" fillcolor="white [3201]" strokeweight=".5pt">
                <v:textbox>
                  <w:txbxContent>
                    <w:p w:rsidR="00D60F7C" w:rsidRPr="00D42723" w:rsidRDefault="00D60F7C" w:rsidP="00D42723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تكلفة المشتريات = الكمية اللي جبناها في السؤال السابق نضربها في سعر شراء المادة الخام </w:t>
                      </w:r>
                    </w:p>
                    <w:p w:rsidR="00D60F7C" w:rsidRPr="00D42723" w:rsidRDefault="00D60F7C" w:rsidP="00D42723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تكلفة المشتريات = كمية المشتريات </w:t>
                      </w:r>
                      <w:r w:rsidRPr="00D42723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D42723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سعر الشراء </w:t>
                      </w:r>
                    </w:p>
                    <w:p w:rsidR="00D60F7C" w:rsidRPr="00D42723" w:rsidRDefault="00D60F7C" w:rsidP="00D42723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= 95000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 = 190000 ريال</w:t>
                      </w:r>
                    </w:p>
                    <w:p w:rsidR="00D60F7C" w:rsidRPr="00D42723" w:rsidRDefault="00D60F7C" w:rsidP="00D42723">
                      <w:pPr>
                        <w:pStyle w:val="a8"/>
                        <w:rPr>
                          <w:rtl/>
                        </w:rPr>
                      </w:pPr>
                    </w:p>
                    <w:p w:rsidR="00D60F7C" w:rsidRDefault="00D60F7C" w:rsidP="00C56B28"/>
                  </w:txbxContent>
                </v:textbox>
              </v:shape>
            </w:pict>
          </mc:Fallback>
        </mc:AlternateContent>
      </w:r>
      <w:r w:rsidR="00C25A63" w:rsidRPr="00C25A63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تكلفة مشتريات المواد الخام للعام القادم بالريال </w:t>
      </w:r>
      <w:proofErr w:type="gramStart"/>
      <w:r w:rsidR="00C25A63" w:rsidRPr="00C25A63">
        <w:rPr>
          <w:b/>
          <w:bCs/>
          <w:color w:val="F79646" w:themeColor="accent6"/>
          <w:sz w:val="24"/>
          <w:szCs w:val="24"/>
          <w:rtl/>
        </w:rPr>
        <w:t>هي</w:t>
      </w:r>
      <w:r w:rsidR="00C25A63" w:rsidRPr="00C25A63">
        <w:rPr>
          <w:b/>
          <w:bCs/>
          <w:sz w:val="24"/>
          <w:szCs w:val="24"/>
          <w:rtl/>
        </w:rPr>
        <w:t xml:space="preserve"> :</w:t>
      </w:r>
      <w:proofErr w:type="gramEnd"/>
      <w:r w:rsidR="00C25A63" w:rsidRPr="00C25A63">
        <w:rPr>
          <w:b/>
          <w:bCs/>
          <w:sz w:val="24"/>
          <w:szCs w:val="24"/>
          <w:rtl/>
        </w:rPr>
        <w:t> </w:t>
      </w:r>
    </w:p>
    <w:p w:rsidR="00C25A63" w:rsidRPr="00C25A63" w:rsidRDefault="00C25A63" w:rsidP="003A20E4">
      <w:pPr>
        <w:pStyle w:val="a7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٣٩٠٠٠٠.</w:t>
      </w:r>
    </w:p>
    <w:p w:rsidR="00C25A63" w:rsidRPr="00C25A63" w:rsidRDefault="00C25A63" w:rsidP="003A20E4">
      <w:pPr>
        <w:pStyle w:val="a7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lastRenderedPageBreak/>
        <w:t>٢٠٠٠٠٠.</w:t>
      </w:r>
    </w:p>
    <w:p w:rsidR="00C25A63" w:rsidRPr="00C25A63" w:rsidRDefault="00C25A63" w:rsidP="003A20E4">
      <w:pPr>
        <w:pStyle w:val="a7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٢١٠٠٠٠.</w:t>
      </w:r>
    </w:p>
    <w:p w:rsidR="00BE3D69" w:rsidRPr="00CC0DDE" w:rsidRDefault="00C25A63" w:rsidP="003A20E4">
      <w:pPr>
        <w:pStyle w:val="a7"/>
        <w:numPr>
          <w:ilvl w:val="0"/>
          <w:numId w:val="128"/>
        </w:numPr>
        <w:rPr>
          <w:sz w:val="24"/>
          <w:szCs w:val="24"/>
          <w:rtl/>
        </w:rPr>
      </w:pPr>
      <w:r w:rsidRPr="00CC0DDE">
        <w:rPr>
          <w:sz w:val="24"/>
          <w:szCs w:val="24"/>
          <w:rtl/>
        </w:rPr>
        <w:t>١٩٠٠٠٠.</w:t>
      </w:r>
    </w:p>
    <w:p w:rsidR="00CC42DC" w:rsidRPr="00A2666E" w:rsidRDefault="00CC42DC" w:rsidP="00CC42DC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عند إعداد الموازنة التخطيطية لتكلفة المواد المباشرة تبين أن كمية </w:t>
      </w:r>
      <w:proofErr w:type="spellStart"/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الأنتاج</w:t>
      </w:r>
      <w:proofErr w:type="spellEnd"/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التقديري للعام القادم 1437 هـ</w:t>
      </w:r>
    </w:p>
    <w:p w:rsidR="00CC42DC" w:rsidRPr="00A2666E" w:rsidRDefault="00CC42DC" w:rsidP="00CC42DC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22000 </w:t>
      </w:r>
      <w:r w:rsid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ويحتاج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تصنيع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كيلو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جرام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/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15000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19000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وعلى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مشتريات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المواد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)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CC42DC" w:rsidRPr="00CC0DDE" w:rsidRDefault="00A2666E" w:rsidP="003A20E4">
      <w:pPr>
        <w:pStyle w:val="a7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A2666E">
        <w:rPr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5275ED2A" wp14:editId="1118375B">
                <wp:simplePos x="0" y="0"/>
                <wp:positionH relativeFrom="column">
                  <wp:posOffset>-297815</wp:posOffset>
                </wp:positionH>
                <wp:positionV relativeFrom="paragraph">
                  <wp:posOffset>66040</wp:posOffset>
                </wp:positionV>
                <wp:extent cx="4152900" cy="971550"/>
                <wp:effectExtent l="0" t="0" r="19050" b="19050"/>
                <wp:wrapNone/>
                <wp:docPr id="160" name="Text Box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4736AB" w:rsidRDefault="00D60F7C" w:rsidP="00A2666E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كمية مشتريات المواد الخام = احتياج الإنتاج من المواد + مخزون مادة خام آخر الفترة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 مخزون مادة خام أول الفترة </w:t>
                            </w:r>
                          </w:p>
                          <w:p w:rsidR="00D60F7C" w:rsidRDefault="00D60F7C" w:rsidP="00A2666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(كمية انتاج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D60F7C" w:rsidRDefault="00D60F7C" w:rsidP="00A2666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= 22000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 = 66000</w:t>
                            </w:r>
                          </w:p>
                          <w:p w:rsidR="00D60F7C" w:rsidRDefault="00D60F7C" w:rsidP="00A2666E"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66000 + 19000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- 15000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70000 كيلو جرام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5ED2A" id="Text Box 160" o:spid="_x0000_s1051" type="#_x0000_t202" style="position:absolute;left:0;text-align:left;margin-left:-23.45pt;margin-top:5.2pt;width:327pt;height:76.5pt;z-index:251927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" fillcolor="window" strokeweight=".5pt">
                <v:textbox>
                  <w:txbxContent>
                    <w:p w:rsidR="00D60F7C" w:rsidRPr="004736AB" w:rsidRDefault="00D60F7C" w:rsidP="00A2666E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كمية مشتريات المواد الخام = احتياج الإنتاج من المواد + مخزون مادة خام آخر الفترة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>–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 مخزون مادة خام أول الفترة </w:t>
                      </w:r>
                    </w:p>
                    <w:p w:rsidR="00D60F7C" w:rsidRDefault="00D60F7C" w:rsidP="00A2666E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>(كمية انتاج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احتياج الوحدة من المواد)</w:t>
                      </w:r>
                    </w:p>
                    <w:p w:rsidR="00D60F7C" w:rsidRDefault="00D60F7C" w:rsidP="00A2666E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= 22000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3 = 66000</w:t>
                      </w:r>
                    </w:p>
                    <w:p w:rsidR="00D60F7C" w:rsidRDefault="00D60F7C" w:rsidP="00A2666E"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66000 + 19000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- 15000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70000 كيلو جرام</w:t>
                      </w:r>
                    </w:p>
                  </w:txbxContent>
                </v:textbox>
              </v:shape>
            </w:pict>
          </mc:Fallback>
        </mc:AlternateContent>
      </w:r>
      <w:r w:rsidR="00CC42DC" w:rsidRPr="00A2666E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="00CC42DC" w:rsidRPr="00A2666E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="00CC42DC" w:rsidRPr="00CC0DDE">
        <w:rPr>
          <w:rFonts w:ascii="Arial" w:hAnsi="Arial"/>
          <w:b/>
          <w:bCs/>
          <w:sz w:val="24"/>
          <w:szCs w:val="24"/>
        </w:rPr>
        <w:t xml:space="preserve">70000 </w:t>
      </w:r>
      <w:r w:rsidR="00CC42DC" w:rsidRPr="00CC0DDE">
        <w:rPr>
          <w:rFonts w:ascii="Arial" w:hAnsi="Arial"/>
          <w:b/>
          <w:bCs/>
          <w:sz w:val="24"/>
          <w:szCs w:val="24"/>
          <w:rtl/>
        </w:rPr>
        <w:t>كجم</w:t>
      </w:r>
    </w:p>
    <w:p w:rsidR="00CC42DC" w:rsidRPr="00503F90" w:rsidRDefault="00CC42DC" w:rsidP="003A20E4">
      <w:pPr>
        <w:pStyle w:val="a7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62000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</w:p>
    <w:p w:rsidR="00CC42DC" w:rsidRPr="00503F90" w:rsidRDefault="00A2666E" w:rsidP="003A20E4">
      <w:pPr>
        <w:pStyle w:val="a7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>
        <w:rPr>
          <w:rFonts w:ascii="Arial" w:hAnsi="Arial" w:hint="cs"/>
          <w:b/>
          <w:bCs/>
          <w:color w:val="000000"/>
          <w:sz w:val="24"/>
          <w:szCs w:val="24"/>
          <w:rtl/>
        </w:rPr>
        <w:t>72000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CC42DC" w:rsidRPr="00503F90" w:rsidRDefault="00CC42DC" w:rsidP="003A20E4">
      <w:pPr>
        <w:pStyle w:val="a7"/>
        <w:numPr>
          <w:ilvl w:val="0"/>
          <w:numId w:val="151"/>
        </w:numPr>
        <w:rPr>
          <w:b/>
          <w:bCs/>
          <w:color w:val="00B05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A2666E">
        <w:rPr>
          <w:rFonts w:ascii="Arial" w:hAnsi="Arial"/>
          <w:b/>
          <w:bCs/>
          <w:color w:val="000000"/>
          <w:sz w:val="24"/>
          <w:szCs w:val="24"/>
        </w:rPr>
        <w:t>32000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</w:p>
    <w:p w:rsidR="00D42723" w:rsidRDefault="00D42723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804600" w:rsidRDefault="005A138E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B945B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الرابعة</w:t>
      </w:r>
    </w:p>
    <w:p w:rsidR="00F0292F" w:rsidRPr="00E44639" w:rsidRDefault="00F0292F" w:rsidP="00F0292F">
      <w:pPr>
        <w:pStyle w:val="a8"/>
        <w:rPr>
          <w:rFonts w:cs="Calibri"/>
          <w:b/>
          <w:bCs/>
          <w:sz w:val="24"/>
          <w:szCs w:val="24"/>
          <w:rtl/>
        </w:rPr>
      </w:pPr>
      <w:r w:rsidRPr="00E44639">
        <w:rPr>
          <w:rFonts w:ascii="Arial" w:hAnsi="Arial" w:hint="cs"/>
          <w:b/>
          <w:bCs/>
          <w:sz w:val="24"/>
          <w:szCs w:val="24"/>
          <w:rtl/>
        </w:rPr>
        <w:t>الفقرة</w:t>
      </w:r>
      <w:r w:rsidRPr="00E44639">
        <w:rPr>
          <w:rFonts w:cs="Calibri"/>
          <w:b/>
          <w:bCs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sz w:val="24"/>
          <w:szCs w:val="24"/>
          <w:rtl/>
        </w:rPr>
        <w:t>التالية</w:t>
      </w:r>
      <w:r w:rsidRPr="00E44639">
        <w:rPr>
          <w:rFonts w:cs="Calibri"/>
          <w:b/>
          <w:bCs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sz w:val="24"/>
          <w:szCs w:val="24"/>
          <w:rtl/>
        </w:rPr>
        <w:t>تتعلق</w:t>
      </w:r>
      <w:r w:rsidRPr="00E44639">
        <w:rPr>
          <w:rFonts w:cs="Calibri"/>
          <w:b/>
          <w:bCs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sz w:val="24"/>
          <w:szCs w:val="24"/>
          <w:rtl/>
        </w:rPr>
        <w:t>بالأسئلة</w:t>
      </w:r>
      <w:r w:rsidRPr="00E44639">
        <w:rPr>
          <w:rFonts w:cs="Calibri"/>
          <w:b/>
          <w:bCs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sz w:val="24"/>
          <w:szCs w:val="24"/>
          <w:rtl/>
        </w:rPr>
        <w:t>من</w:t>
      </w:r>
      <w:r w:rsidRPr="00E44639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E44639">
        <w:rPr>
          <w:rFonts w:ascii="Arial" w:hAnsi="Arial" w:hint="cs"/>
          <w:b/>
          <w:bCs/>
          <w:sz w:val="24"/>
          <w:szCs w:val="24"/>
          <w:rtl/>
        </w:rPr>
        <w:t>رقم</w:t>
      </w:r>
      <w:r w:rsidRPr="00E44639">
        <w:rPr>
          <w:rFonts w:cs="Calibri"/>
          <w:b/>
          <w:bCs/>
          <w:sz w:val="24"/>
          <w:szCs w:val="24"/>
          <w:rtl/>
        </w:rPr>
        <w:t xml:space="preserve">  (</w:t>
      </w:r>
      <w:proofErr w:type="gramEnd"/>
      <w:r>
        <w:rPr>
          <w:rFonts w:cs="Calibri" w:hint="cs"/>
          <w:b/>
          <w:bCs/>
          <w:sz w:val="24"/>
          <w:szCs w:val="24"/>
          <w:rtl/>
        </w:rPr>
        <w:t>1</w:t>
      </w:r>
      <w:r w:rsidRPr="00E44639">
        <w:rPr>
          <w:rFonts w:cs="Calibri"/>
          <w:b/>
          <w:bCs/>
          <w:sz w:val="24"/>
          <w:szCs w:val="24"/>
          <w:rtl/>
        </w:rPr>
        <w:t xml:space="preserve">) </w:t>
      </w:r>
      <w:r w:rsidRPr="00E44639">
        <w:rPr>
          <w:rFonts w:ascii="Arial" w:hAnsi="Arial" w:hint="cs"/>
          <w:b/>
          <w:bCs/>
          <w:sz w:val="24"/>
          <w:szCs w:val="24"/>
          <w:rtl/>
        </w:rPr>
        <w:t>الى</w:t>
      </w:r>
      <w:r w:rsidRPr="00E44639">
        <w:rPr>
          <w:rFonts w:cs="Calibri"/>
          <w:b/>
          <w:bCs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sz w:val="24"/>
          <w:szCs w:val="24"/>
          <w:rtl/>
        </w:rPr>
        <w:t>رقم</w:t>
      </w:r>
      <w:r w:rsidRPr="00E44639">
        <w:rPr>
          <w:rFonts w:cs="Calibri"/>
          <w:b/>
          <w:bCs/>
          <w:sz w:val="24"/>
          <w:szCs w:val="24"/>
          <w:rtl/>
        </w:rPr>
        <w:t xml:space="preserve"> ( </w:t>
      </w:r>
      <w:r>
        <w:rPr>
          <w:rFonts w:cs="Calibri" w:hint="cs"/>
          <w:b/>
          <w:bCs/>
          <w:sz w:val="24"/>
          <w:szCs w:val="24"/>
          <w:rtl/>
        </w:rPr>
        <w:t>5</w:t>
      </w:r>
      <w:r w:rsidRPr="00E44639">
        <w:rPr>
          <w:rFonts w:cs="Calibri"/>
          <w:b/>
          <w:bCs/>
          <w:sz w:val="24"/>
          <w:szCs w:val="24"/>
          <w:rtl/>
        </w:rPr>
        <w:t xml:space="preserve"> )</w:t>
      </w:r>
    </w:p>
    <w:p w:rsidR="00F0292F" w:rsidRPr="00E44639" w:rsidRDefault="00F0292F" w:rsidP="00F0292F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تصنع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احدى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الشركات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منتجا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معينا،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وقدرت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كمية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هذا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المنتج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العام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القادم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هــ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بـــ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50,000 </w:t>
      </w:r>
      <w:proofErr w:type="gramStart"/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proofErr w:type="gramEnd"/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وتحتاج</w:t>
      </w:r>
      <w:r w:rsidRPr="00E44639"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الوحدة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هذا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المنتج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التصنيع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الى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3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ساعات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عمل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مباشر،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ومعدل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الأجر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للساعة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5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.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ومعدل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التحميل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للتكاليف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الإنتاجية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المتغيرة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للساعة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4 </w:t>
      </w:r>
      <w:proofErr w:type="gramStart"/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proofErr w:type="gramEnd"/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التكاليف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الإنتاجية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الثابتة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التقديرية</w:t>
      </w:r>
      <w:r w:rsidRPr="00E44639"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السنوية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 xml:space="preserve"> 200,000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ريال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 xml:space="preserve"> .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وبناء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على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هذه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المعلومات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u w:val="single"/>
          <w:rtl/>
        </w:rPr>
        <w:t>فأن</w:t>
      </w:r>
      <w:r w:rsidRPr="00E44639">
        <w:rPr>
          <w:rFonts w:cs="Calibri"/>
          <w:b/>
          <w:bCs/>
          <w:color w:val="C00000"/>
          <w:sz w:val="24"/>
          <w:szCs w:val="24"/>
          <w:u w:val="single"/>
          <w:rtl/>
        </w:rPr>
        <w:t>:</w:t>
      </w:r>
    </w:p>
    <w:p w:rsidR="00F0292F" w:rsidRPr="00E44639" w:rsidRDefault="00F0292F" w:rsidP="00F0292F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6B625A64" wp14:editId="3732A551">
                <wp:simplePos x="0" y="0"/>
                <wp:positionH relativeFrom="column">
                  <wp:posOffset>-352425</wp:posOffset>
                </wp:positionH>
                <wp:positionV relativeFrom="paragraph">
                  <wp:posOffset>251460</wp:posOffset>
                </wp:positionV>
                <wp:extent cx="4667250" cy="733425"/>
                <wp:effectExtent l="0" t="0" r="19050" b="28575"/>
                <wp:wrapNone/>
                <wp:docPr id="10" name="خماس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7250" cy="7334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F0292F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احتياج الانتاج من ساعات العمل = كمية الانتاج التقديري </w:t>
                            </w:r>
                            <w:r w:rsidRPr="00E44639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E44639">
                              <w:rPr>
                                <w:b/>
                                <w:bCs/>
                                <w:color w:val="7030A0"/>
                              </w:rPr>
                              <w:t xml:space="preserve"> </w:t>
                            </w: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احتياج الوحدة من ساعات العمل</w:t>
                            </w:r>
                          </w:p>
                          <w:p w:rsidR="00D60F7C" w:rsidRPr="00E44639" w:rsidRDefault="00D60F7C" w:rsidP="00F0292F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        = 50000 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 = 150000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25A64" id="خماسي 10" o:spid="_x0000_s1052" type="#_x0000_t15" style="position:absolute;left:0;text-align:left;margin-left:-27.75pt;margin-top:19.8pt;width:367.5pt;height:57.7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" adj="21600" fillcolor="window" strokecolor="black [3213]" strokeweight="2pt">
                <v:path arrowok="t"/>
                <v:textbox>
                  <w:txbxContent>
                    <w:p w:rsidR="00D60F7C" w:rsidRDefault="00D60F7C" w:rsidP="00F0292F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E44639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احتياج الانتاج من ساعات العمل = كمية الانتاج التقديري </w:t>
                      </w:r>
                      <w:r w:rsidRPr="00E44639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E44639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E44639">
                        <w:rPr>
                          <w:b/>
                          <w:bCs/>
                          <w:color w:val="7030A0"/>
                        </w:rPr>
                        <w:t xml:space="preserve"> </w:t>
                      </w:r>
                      <w:r w:rsidRPr="00E44639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احتياج الوحدة من ساعات العمل</w:t>
                      </w:r>
                    </w:p>
                    <w:p w:rsidR="00D60F7C" w:rsidRPr="00E44639" w:rsidRDefault="00D60F7C" w:rsidP="00F0292F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4463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        = 50000 </w:t>
                      </w:r>
                      <w:r w:rsidRPr="00E44639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E4463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3 = 150000 ريال 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>
        <w:rPr>
          <w:rFonts w:cs="Calibri" w:hint="cs"/>
          <w:b/>
          <w:bCs/>
          <w:color w:val="C00000"/>
          <w:sz w:val="24"/>
          <w:szCs w:val="24"/>
          <w:rtl/>
        </w:rPr>
        <w:t>1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-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احتياجات</w:t>
      </w:r>
      <w:proofErr w:type="gramEnd"/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برنامج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ساعات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العمل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العام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القادم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E44639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E4463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F0292F" w:rsidRPr="00CC0DDE" w:rsidRDefault="00F0292F" w:rsidP="00F0292F">
      <w:pPr>
        <w:pStyle w:val="a8"/>
        <w:rPr>
          <w:rFonts w:cs="Calibri"/>
          <w:b/>
          <w:bCs/>
          <w:sz w:val="24"/>
          <w:szCs w:val="24"/>
          <w:rtl/>
        </w:rPr>
      </w:pPr>
      <w:proofErr w:type="gramStart"/>
      <w:r w:rsidRPr="00CC0DDE">
        <w:rPr>
          <w:rFonts w:ascii="Arial" w:hAnsi="Arial" w:hint="cs"/>
          <w:sz w:val="24"/>
          <w:szCs w:val="24"/>
          <w:rtl/>
        </w:rPr>
        <w:t>أ</w:t>
      </w:r>
      <w:r w:rsidRPr="00CC0DDE">
        <w:rPr>
          <w:rFonts w:cs="Calibri"/>
          <w:sz w:val="24"/>
          <w:szCs w:val="24"/>
          <w:rtl/>
        </w:rPr>
        <w:t>-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  <w:r w:rsidRPr="00CC0DDE">
        <w:rPr>
          <w:rFonts w:cs="Calibri"/>
          <w:sz w:val="24"/>
          <w:szCs w:val="24"/>
          <w:rtl/>
        </w:rPr>
        <w:t>150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ب</w:t>
      </w:r>
      <w:r w:rsidRPr="00E44639">
        <w:rPr>
          <w:rFonts w:cs="Calibri"/>
          <w:sz w:val="24"/>
          <w:szCs w:val="24"/>
          <w:rtl/>
        </w:rPr>
        <w:t>- 250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ج</w:t>
      </w:r>
      <w:r w:rsidRPr="00E44639">
        <w:rPr>
          <w:rFonts w:cs="Calibri"/>
          <w:sz w:val="24"/>
          <w:szCs w:val="24"/>
          <w:rtl/>
        </w:rPr>
        <w:t>- 750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د</w:t>
      </w:r>
      <w:r w:rsidRPr="00E44639">
        <w:rPr>
          <w:rFonts w:cs="Calibri"/>
          <w:sz w:val="24"/>
          <w:szCs w:val="24"/>
          <w:rtl/>
        </w:rPr>
        <w:t>- 600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Default="00F0292F" w:rsidP="00F0292F">
      <w:pPr>
        <w:pStyle w:val="a8"/>
        <w:rPr>
          <w:rFonts w:cs="Calibri"/>
          <w:sz w:val="24"/>
          <w:szCs w:val="24"/>
          <w:rtl/>
        </w:rPr>
      </w:pP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</w:p>
    <w:p w:rsidR="00F0292F" w:rsidRPr="000A5B46" w:rsidRDefault="00F0292F" w:rsidP="00F0292F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2CFCD8FD" wp14:editId="7B1D1D1A">
                <wp:simplePos x="0" y="0"/>
                <wp:positionH relativeFrom="column">
                  <wp:posOffset>-428625</wp:posOffset>
                </wp:positionH>
                <wp:positionV relativeFrom="paragraph">
                  <wp:posOffset>249555</wp:posOffset>
                </wp:positionV>
                <wp:extent cx="4838700" cy="695325"/>
                <wp:effectExtent l="0" t="0" r="19050" b="28575"/>
                <wp:wrapNone/>
                <wp:docPr id="9" name="خماس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8700" cy="6953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0A5B46" w:rsidRDefault="00D60F7C" w:rsidP="00F0292F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</w:rPr>
                            </w:pP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جملة أجور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تقديرية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= 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كمية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إنتاج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تقديري 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ساعات مباشرة </w:t>
                            </w:r>
                            <w:proofErr w:type="gramStart"/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للوحدة</w:t>
                            </w:r>
                            <w:r w:rsidRPr="000A5B46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معدل</w:t>
                            </w:r>
                            <w:proofErr w:type="gramEnd"/>
                            <w:r w:rsidRPr="000A5B4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اجر تقديري للساعة</w:t>
                            </w:r>
                          </w:p>
                          <w:p w:rsidR="00D60F7C" w:rsidRPr="000A5B46" w:rsidRDefault="00D60F7C" w:rsidP="00F0292F">
                            <w:pPr>
                              <w:pStyle w:val="a8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0A5B46">
                              <w:rPr>
                                <w:b/>
                                <w:bCs/>
                                <w:color w:val="002060"/>
                              </w:rPr>
                              <w:t>50,000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b/>
                                <w:bCs/>
                                <w:color w:val="002060"/>
                              </w:rPr>
                              <w:t>3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ساعات </w:t>
                            </w:r>
                            <w:r w:rsidRPr="000A5B46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5B46">
                              <w:rPr>
                                <w:b/>
                                <w:bCs/>
                                <w:color w:val="002060"/>
                              </w:rPr>
                              <w:t>5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 w:rsidRPr="000A5B46">
                              <w:rPr>
                                <w:b/>
                                <w:bCs/>
                                <w:color w:val="002060"/>
                              </w:rPr>
                              <w:t>750,000</w:t>
                            </w:r>
                            <w:r w:rsidRPr="000A5B4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CD8FD" id="خماسي 9" o:spid="_x0000_s1053" type="#_x0000_t15" style="position:absolute;left:0;text-align:left;margin-left:-33.75pt;margin-top:19.65pt;width:381pt;height:54.7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" adj="21600" fillcolor="window" strokecolor="black [3213]" strokeweight="2pt">
                <v:path arrowok="t"/>
                <v:textbox>
                  <w:txbxContent>
                    <w:p w:rsidR="00D60F7C" w:rsidRPr="000A5B46" w:rsidRDefault="00D60F7C" w:rsidP="00F0292F">
                      <w:pPr>
                        <w:pStyle w:val="a8"/>
                        <w:rPr>
                          <w:b/>
                          <w:bCs/>
                          <w:color w:val="7030A0"/>
                        </w:rPr>
                      </w:pP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جملة أجور</w:t>
                      </w:r>
                      <w:r w:rsidRPr="000A5B46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0A5B46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تقديرية</w:t>
                      </w:r>
                      <w:r w:rsidRPr="000A5B46">
                        <w:rPr>
                          <w:b/>
                          <w:bCs/>
                          <w:color w:val="7030A0"/>
                          <w:rtl/>
                        </w:rPr>
                        <w:t xml:space="preserve"> = 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كمية</w:t>
                      </w:r>
                      <w:r w:rsidRPr="000A5B46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إنتاج</w:t>
                      </w:r>
                      <w:r w:rsidRPr="000A5B46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تقديري </w:t>
                      </w:r>
                      <w:r w:rsidRPr="000A5B46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ساعات مباشرة </w:t>
                      </w:r>
                      <w:proofErr w:type="gramStart"/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للوحدة</w:t>
                      </w:r>
                      <w:r w:rsidRPr="000A5B46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معدل</w:t>
                      </w:r>
                      <w:proofErr w:type="gramEnd"/>
                      <w:r w:rsidRPr="000A5B4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اجر تقديري للساعة</w:t>
                      </w:r>
                    </w:p>
                    <w:p w:rsidR="00D60F7C" w:rsidRPr="000A5B46" w:rsidRDefault="00D60F7C" w:rsidP="00F0292F">
                      <w:pPr>
                        <w:pStyle w:val="a8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0A5B46">
                        <w:rPr>
                          <w:b/>
                          <w:bCs/>
                          <w:color w:val="002060"/>
                        </w:rPr>
                        <w:t>50,000</w:t>
                      </w:r>
                      <w:r w:rsidRPr="000A5B4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5B46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0A5B4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5B46">
                        <w:rPr>
                          <w:b/>
                          <w:bCs/>
                          <w:color w:val="002060"/>
                        </w:rPr>
                        <w:t>3</w:t>
                      </w:r>
                      <w:r w:rsidRPr="000A5B4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ساعات </w:t>
                      </w:r>
                      <w:r w:rsidRPr="000A5B46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0A5B4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5B46">
                        <w:rPr>
                          <w:b/>
                          <w:bCs/>
                          <w:color w:val="002060"/>
                        </w:rPr>
                        <w:t>5</w:t>
                      </w:r>
                      <w:r w:rsidRPr="000A5B4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 w:rsidRPr="000A5B46">
                        <w:rPr>
                          <w:b/>
                          <w:bCs/>
                          <w:color w:val="002060"/>
                        </w:rPr>
                        <w:t>750,000</w:t>
                      </w:r>
                      <w:r w:rsidRPr="000A5B4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>
        <w:rPr>
          <w:rFonts w:cs="Calibri" w:hint="cs"/>
          <w:b/>
          <w:bCs/>
          <w:color w:val="C00000"/>
          <w:sz w:val="24"/>
          <w:szCs w:val="24"/>
          <w:rtl/>
        </w:rPr>
        <w:t>2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-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proofErr w:type="gramEnd"/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الأجور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التقديرية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العام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القادم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0A5B46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0A5B4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أ</w:t>
      </w:r>
      <w:r w:rsidRPr="00E44639">
        <w:rPr>
          <w:rFonts w:cs="Calibri"/>
          <w:sz w:val="24"/>
          <w:szCs w:val="24"/>
          <w:rtl/>
        </w:rPr>
        <w:t>- 150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ب</w:t>
      </w:r>
      <w:r w:rsidRPr="00E44639">
        <w:rPr>
          <w:rFonts w:cs="Calibri"/>
          <w:sz w:val="24"/>
          <w:szCs w:val="24"/>
          <w:rtl/>
        </w:rPr>
        <w:t>- 250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CC0DDE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ascii="Arial" w:hAnsi="Arial" w:hint="cs"/>
          <w:sz w:val="24"/>
          <w:szCs w:val="24"/>
          <w:rtl/>
        </w:rPr>
        <w:t>ج</w:t>
      </w:r>
      <w:r w:rsidRPr="00CC0DDE">
        <w:rPr>
          <w:rFonts w:cs="Calibri"/>
          <w:sz w:val="24"/>
          <w:szCs w:val="24"/>
          <w:rtl/>
        </w:rPr>
        <w:t>- 750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د</w:t>
      </w:r>
      <w:r w:rsidRPr="00E44639">
        <w:rPr>
          <w:rFonts w:cs="Calibri"/>
          <w:sz w:val="24"/>
          <w:szCs w:val="24"/>
          <w:rtl/>
        </w:rPr>
        <w:t>- 600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color w:val="00B050"/>
          <w:sz w:val="24"/>
          <w:szCs w:val="24"/>
          <w:u w:val="single"/>
          <w:rtl/>
        </w:rPr>
      </w:pPr>
    </w:p>
    <w:p w:rsidR="00F0292F" w:rsidRPr="00F95EA4" w:rsidRDefault="00F0292F" w:rsidP="00F0292F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proofErr w:type="gramStart"/>
      <w:r>
        <w:rPr>
          <w:rFonts w:cs="Calibri" w:hint="cs"/>
          <w:b/>
          <w:bCs/>
          <w:color w:val="C00000"/>
          <w:sz w:val="24"/>
          <w:szCs w:val="24"/>
          <w:rtl/>
        </w:rPr>
        <w:t>3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-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proofErr w:type="gramEnd"/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تكاليف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إنتاجية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متغيرة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تقديرية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العام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القادم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26F25B51" wp14:editId="3AA6096B">
                <wp:simplePos x="0" y="0"/>
                <wp:positionH relativeFrom="column">
                  <wp:posOffset>-457200</wp:posOffset>
                </wp:positionH>
                <wp:positionV relativeFrom="paragraph">
                  <wp:posOffset>128270</wp:posOffset>
                </wp:positionV>
                <wp:extent cx="4876800" cy="619125"/>
                <wp:effectExtent l="0" t="0" r="19050" b="28575"/>
                <wp:wrapNone/>
                <wp:docPr id="8" name="خماس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6800" cy="619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95EA4" w:rsidRDefault="00D60F7C" w:rsidP="00F0292F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تكلفة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غير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متغيرة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تقديرية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=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كمية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إنتاج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تقديري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ساعات مباشرة </w:t>
                            </w:r>
                            <w:proofErr w:type="gramStart"/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للوحدةْ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معدل</w:t>
                            </w:r>
                            <w:proofErr w:type="gramEnd"/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التحميل تقديري للساعة</w:t>
                            </w:r>
                          </w:p>
                          <w:p w:rsidR="00D60F7C" w:rsidRPr="00F95EA4" w:rsidRDefault="00D60F7C" w:rsidP="00F0292F">
                            <w:pPr>
                              <w:pStyle w:val="a8"/>
                              <w:jc w:val="center"/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</w:pP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>X 50,000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>3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ساعات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 xml:space="preserve">4 X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>600,000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25B51" id="خماسي 8" o:spid="_x0000_s1054" type="#_x0000_t15" style="position:absolute;left:0;text-align:left;margin-left:-36pt;margin-top:10.1pt;width:384pt;height:48.7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" adj="21600" fillcolor="window" strokecolor="black [3213]" strokeweight="2pt">
                <v:path arrowok="t"/>
                <v:textbox>
                  <w:txbxContent>
                    <w:p w:rsidR="00D60F7C" w:rsidRPr="00F95EA4" w:rsidRDefault="00D60F7C" w:rsidP="00F0292F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تكلفة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غير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متغيرة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تقديرية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=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كمية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إنتاج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تقديري</w:t>
                      </w:r>
                      <w:r w:rsidRPr="00F95EA4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ساعات مباشرة </w:t>
                      </w:r>
                      <w:proofErr w:type="gramStart"/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للوحدةْ</w:t>
                      </w:r>
                      <w:r w:rsidRPr="00F95EA4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معدل</w:t>
                      </w:r>
                      <w:proofErr w:type="gramEnd"/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التحميل تقديري للساعة</w:t>
                      </w:r>
                    </w:p>
                    <w:p w:rsidR="00D60F7C" w:rsidRPr="00F95EA4" w:rsidRDefault="00D60F7C" w:rsidP="00F0292F">
                      <w:pPr>
                        <w:pStyle w:val="a8"/>
                        <w:jc w:val="center"/>
                        <w:rPr>
                          <w:b/>
                          <w:bCs/>
                          <w:color w:val="1F497D"/>
                          <w:rtl/>
                        </w:rPr>
                      </w:pP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>X 50,000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>3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ساعات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 xml:space="preserve">4 X 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>600,000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E44639">
        <w:rPr>
          <w:rFonts w:ascii="Arial" w:hAnsi="Arial" w:hint="cs"/>
          <w:sz w:val="24"/>
          <w:szCs w:val="24"/>
          <w:rtl/>
        </w:rPr>
        <w:t>أ</w:t>
      </w:r>
      <w:r w:rsidRPr="00E44639">
        <w:rPr>
          <w:rFonts w:cs="Calibri"/>
          <w:sz w:val="24"/>
          <w:szCs w:val="24"/>
          <w:rtl/>
        </w:rPr>
        <w:t>- 150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ب</w:t>
      </w:r>
      <w:r w:rsidRPr="00E44639">
        <w:rPr>
          <w:rFonts w:cs="Calibri"/>
          <w:sz w:val="24"/>
          <w:szCs w:val="24"/>
          <w:rtl/>
        </w:rPr>
        <w:t>- 250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ج</w:t>
      </w:r>
      <w:r w:rsidRPr="00E44639">
        <w:rPr>
          <w:rFonts w:cs="Calibri"/>
          <w:sz w:val="24"/>
          <w:szCs w:val="24"/>
          <w:rtl/>
        </w:rPr>
        <w:t>- 750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CC0DDE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ascii="Arial" w:hAnsi="Arial" w:hint="cs"/>
          <w:sz w:val="24"/>
          <w:szCs w:val="24"/>
          <w:rtl/>
        </w:rPr>
        <w:t>د</w:t>
      </w:r>
      <w:r w:rsidRPr="00CC0DDE">
        <w:rPr>
          <w:rFonts w:cs="Calibri"/>
          <w:sz w:val="24"/>
          <w:szCs w:val="24"/>
          <w:rtl/>
        </w:rPr>
        <w:t>- 600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F0292F" w:rsidRDefault="00F0292F" w:rsidP="00F0292F">
      <w:pPr>
        <w:pStyle w:val="a8"/>
        <w:rPr>
          <w:rFonts w:cs="Calibri"/>
          <w:sz w:val="24"/>
          <w:szCs w:val="24"/>
          <w:rtl/>
        </w:rPr>
      </w:pPr>
    </w:p>
    <w:p w:rsidR="00F0292F" w:rsidRDefault="00F0292F" w:rsidP="00F0292F">
      <w:pPr>
        <w:pStyle w:val="a8"/>
        <w:rPr>
          <w:rFonts w:cs="Calibri"/>
          <w:sz w:val="24"/>
          <w:szCs w:val="24"/>
          <w:rtl/>
        </w:rPr>
      </w:pPr>
    </w:p>
    <w:p w:rsidR="00ED6185" w:rsidRPr="00E44639" w:rsidRDefault="00ED6185" w:rsidP="00F0292F">
      <w:pPr>
        <w:pStyle w:val="a8"/>
        <w:rPr>
          <w:rFonts w:cs="Calibri"/>
          <w:sz w:val="24"/>
          <w:szCs w:val="24"/>
          <w:rtl/>
        </w:rPr>
      </w:pPr>
    </w:p>
    <w:p w:rsidR="00F0292F" w:rsidRPr="00F95EA4" w:rsidRDefault="00F0292F" w:rsidP="00F0292F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0EC4234B" wp14:editId="158AAA6C">
                <wp:simplePos x="0" y="0"/>
                <wp:positionH relativeFrom="column">
                  <wp:posOffset>-419100</wp:posOffset>
                </wp:positionH>
                <wp:positionV relativeFrom="paragraph">
                  <wp:posOffset>274320</wp:posOffset>
                </wp:positionV>
                <wp:extent cx="4762500" cy="561975"/>
                <wp:effectExtent l="0" t="0" r="19050" b="28575"/>
                <wp:wrapNone/>
                <wp:docPr id="7" name="خماس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00" cy="5619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95EA4" w:rsidRDefault="00D60F7C" w:rsidP="00F0292F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تكلفة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غير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تقديرية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للعام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القادم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=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غير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متغيرة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+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غير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ثابته</w:t>
                            </w:r>
                          </w:p>
                          <w:p w:rsidR="00D60F7C" w:rsidRPr="00F95EA4" w:rsidRDefault="00D60F7C" w:rsidP="00F0292F">
                            <w:pPr>
                              <w:pStyle w:val="a8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>600,000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>200,000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F95EA4">
                              <w:rPr>
                                <w:b/>
                                <w:bCs/>
                                <w:color w:val="002060"/>
                              </w:rPr>
                              <w:t>800,000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4234B" id="خماسي 7" o:spid="_x0000_s1055" type="#_x0000_t15" style="position:absolute;left:0;text-align:left;margin-left:-33pt;margin-top:21.6pt;width:375pt;height:44.2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" adj="21600" fillcolor="window" strokecolor="#1f497d" strokeweight="2pt">
                <v:path arrowok="t"/>
                <v:textbox>
                  <w:txbxContent>
                    <w:p w:rsidR="00D60F7C" w:rsidRPr="00F95EA4" w:rsidRDefault="00D60F7C" w:rsidP="00F0292F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تكلفة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غير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تقديرية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للعام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القادم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=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غير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متغيرة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+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غير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ثابته</w:t>
                      </w:r>
                    </w:p>
                    <w:p w:rsidR="00D60F7C" w:rsidRPr="00F95EA4" w:rsidRDefault="00D60F7C" w:rsidP="00F0292F">
                      <w:pPr>
                        <w:pStyle w:val="a8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>600,000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>200,000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F95EA4">
                        <w:rPr>
                          <w:b/>
                          <w:bCs/>
                          <w:color w:val="002060"/>
                        </w:rPr>
                        <w:t>800,000</w:t>
                      </w:r>
                      <w:r w:rsidRPr="00F95EA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>
        <w:rPr>
          <w:rFonts w:cs="Calibri" w:hint="cs"/>
          <w:b/>
          <w:bCs/>
          <w:color w:val="C00000"/>
          <w:sz w:val="24"/>
          <w:szCs w:val="24"/>
          <w:rtl/>
        </w:rPr>
        <w:t>4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-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proofErr w:type="gramEnd"/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تكاليف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إنتاجية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تقديرية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العام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القادم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أ</w:t>
      </w:r>
      <w:r w:rsidRPr="00E44639">
        <w:rPr>
          <w:rFonts w:cs="Calibri"/>
          <w:sz w:val="24"/>
          <w:szCs w:val="24"/>
          <w:rtl/>
        </w:rPr>
        <w:t>- 950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CC0DDE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ascii="Arial" w:hAnsi="Arial" w:hint="cs"/>
          <w:sz w:val="24"/>
          <w:szCs w:val="24"/>
          <w:rtl/>
        </w:rPr>
        <w:t>ب</w:t>
      </w:r>
      <w:r w:rsidRPr="00CC0DDE">
        <w:rPr>
          <w:rFonts w:cs="Calibri"/>
          <w:sz w:val="24"/>
          <w:szCs w:val="24"/>
          <w:rtl/>
        </w:rPr>
        <w:t>- 800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lastRenderedPageBreak/>
        <w:t>ج</w:t>
      </w:r>
      <w:r w:rsidRPr="00E44639">
        <w:rPr>
          <w:rFonts w:cs="Calibri"/>
          <w:sz w:val="24"/>
          <w:szCs w:val="24"/>
          <w:rtl/>
        </w:rPr>
        <w:t>- 350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د</w:t>
      </w:r>
      <w:r w:rsidRPr="00E44639">
        <w:rPr>
          <w:rFonts w:cs="Calibri"/>
          <w:sz w:val="24"/>
          <w:szCs w:val="24"/>
          <w:rtl/>
        </w:rPr>
        <w:t>- 600</w:t>
      </w:r>
      <w:proofErr w:type="gramEnd"/>
      <w:r w:rsidRPr="00E44639">
        <w:rPr>
          <w:rFonts w:cs="Calibri"/>
          <w:sz w:val="24"/>
          <w:szCs w:val="24"/>
          <w:rtl/>
        </w:rPr>
        <w:t>,000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</w:p>
    <w:p w:rsidR="00F0292F" w:rsidRPr="00F95EA4" w:rsidRDefault="00F0292F" w:rsidP="00F0292F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>
        <w:rPr>
          <w:rFonts w:cs="Calibri" w:hint="cs"/>
          <w:b/>
          <w:bCs/>
          <w:color w:val="C00000"/>
          <w:sz w:val="24"/>
          <w:szCs w:val="24"/>
          <w:rtl/>
        </w:rPr>
        <w:t>5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-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متوسط</w:t>
      </w:r>
      <w:proofErr w:type="gramEnd"/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إنتاجية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تقديرية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للوحدة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العام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القادم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F95EA4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F95EA4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03B8B13A" wp14:editId="5F73B631">
                <wp:simplePos x="0" y="0"/>
                <wp:positionH relativeFrom="column">
                  <wp:posOffset>-571500</wp:posOffset>
                </wp:positionH>
                <wp:positionV relativeFrom="paragraph">
                  <wp:posOffset>125095</wp:posOffset>
                </wp:positionV>
                <wp:extent cx="4829175" cy="828675"/>
                <wp:effectExtent l="0" t="0" r="28575" b="28575"/>
                <wp:wrapNone/>
                <wp:docPr id="6" name="خماس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29175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95EA4" w:rsidRDefault="00D60F7C" w:rsidP="00F0292F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متوسط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تكلفة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غير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تقديرية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للوحدة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الواحدة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=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جملة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تكاليف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إنتاجية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غير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مباشرة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تقديرية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/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كمية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الإنتاج</w:t>
                            </w:r>
                            <w:r w:rsidRPr="00F95EA4"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F95EA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التقديري</w:t>
                            </w:r>
                          </w:p>
                          <w:p w:rsidR="00D60F7C" w:rsidRPr="001E6954" w:rsidRDefault="00D60F7C" w:rsidP="00F0292F">
                            <w:pPr>
                              <w:pStyle w:val="a8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1E6954">
                              <w:rPr>
                                <w:b/>
                                <w:bCs/>
                                <w:color w:val="002060"/>
                              </w:rPr>
                              <w:t>800,000</w:t>
                            </w:r>
                            <w:r w:rsidRPr="001E695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/ </w:t>
                            </w:r>
                            <w:r w:rsidRPr="001E6954">
                              <w:rPr>
                                <w:b/>
                                <w:bCs/>
                                <w:color w:val="002060"/>
                              </w:rPr>
                              <w:t>500,000</w:t>
                            </w:r>
                            <w:r w:rsidRPr="001E695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 w:rsidRPr="001E6954">
                              <w:rPr>
                                <w:b/>
                                <w:bCs/>
                                <w:color w:val="002060"/>
                              </w:rPr>
                              <w:t xml:space="preserve">16 </w:t>
                            </w:r>
                            <w:r w:rsidRPr="001E695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8B13A" id="خماسي 6" o:spid="_x0000_s1056" type="#_x0000_t15" style="position:absolute;left:0;text-align:left;margin-left:-45pt;margin-top:9.85pt;width:380.25pt;height:65.2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" adj="21600" fillcolor="window" strokecolor="#1f497d" strokeweight="2pt">
                <v:path arrowok="t"/>
                <v:textbox>
                  <w:txbxContent>
                    <w:p w:rsidR="00D60F7C" w:rsidRPr="00F95EA4" w:rsidRDefault="00D60F7C" w:rsidP="00F0292F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متوسط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تكلفة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غير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تقديرية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للوحدة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الواحدة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=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جملة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تكاليف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إنتاجية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غير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مباشرة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تقديرية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/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كمية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الإنتاج</w:t>
                      </w:r>
                      <w:r w:rsidRPr="00F95EA4">
                        <w:rPr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F95EA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التقديري</w:t>
                      </w:r>
                    </w:p>
                    <w:p w:rsidR="00D60F7C" w:rsidRPr="001E6954" w:rsidRDefault="00D60F7C" w:rsidP="00F0292F">
                      <w:pPr>
                        <w:pStyle w:val="a8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1E6954">
                        <w:rPr>
                          <w:b/>
                          <w:bCs/>
                          <w:color w:val="002060"/>
                        </w:rPr>
                        <w:t>800,000</w:t>
                      </w:r>
                      <w:r w:rsidRPr="001E695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/ </w:t>
                      </w:r>
                      <w:r w:rsidRPr="001E6954">
                        <w:rPr>
                          <w:b/>
                          <w:bCs/>
                          <w:color w:val="002060"/>
                        </w:rPr>
                        <w:t>500,000</w:t>
                      </w:r>
                      <w:r w:rsidRPr="001E695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 w:rsidRPr="001E6954">
                        <w:rPr>
                          <w:b/>
                          <w:bCs/>
                          <w:color w:val="002060"/>
                        </w:rPr>
                        <w:t xml:space="preserve">16 </w:t>
                      </w:r>
                      <w:r w:rsidRPr="001E695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ريال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E44639">
        <w:rPr>
          <w:rFonts w:ascii="Arial" w:hAnsi="Arial" w:hint="cs"/>
          <w:sz w:val="24"/>
          <w:szCs w:val="24"/>
          <w:rtl/>
        </w:rPr>
        <w:t>أ</w:t>
      </w:r>
      <w:r w:rsidRPr="00E44639">
        <w:rPr>
          <w:rFonts w:cs="Calibri"/>
          <w:sz w:val="24"/>
          <w:szCs w:val="24"/>
          <w:rtl/>
        </w:rPr>
        <w:t>- 12</w:t>
      </w:r>
      <w:proofErr w:type="gramEnd"/>
      <w:r w:rsidRPr="00E44639">
        <w:rPr>
          <w:rFonts w:cs="Calibri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sz w:val="24"/>
          <w:szCs w:val="24"/>
          <w:rtl/>
        </w:rPr>
        <w:t>ريال</w:t>
      </w:r>
    </w:p>
    <w:p w:rsidR="00F0292F" w:rsidRPr="00CC0DDE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CC0DDE">
        <w:rPr>
          <w:rFonts w:ascii="Arial" w:hAnsi="Arial" w:hint="cs"/>
          <w:sz w:val="24"/>
          <w:szCs w:val="24"/>
          <w:rtl/>
        </w:rPr>
        <w:t>ب</w:t>
      </w:r>
      <w:r w:rsidRPr="00CC0DDE">
        <w:rPr>
          <w:rFonts w:cs="Calibri"/>
          <w:sz w:val="24"/>
          <w:szCs w:val="24"/>
          <w:rtl/>
        </w:rPr>
        <w:t>- 16</w:t>
      </w:r>
      <w:proofErr w:type="gramEnd"/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ascii="Arial" w:hAnsi="Arial" w:hint="cs"/>
          <w:sz w:val="24"/>
          <w:szCs w:val="24"/>
          <w:rtl/>
        </w:rPr>
        <w:t>ريال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ج</w:t>
      </w:r>
      <w:r w:rsidRPr="00E44639">
        <w:rPr>
          <w:rFonts w:cs="Calibri"/>
          <w:sz w:val="24"/>
          <w:szCs w:val="24"/>
          <w:rtl/>
        </w:rPr>
        <w:t>- 15</w:t>
      </w:r>
      <w:proofErr w:type="gramEnd"/>
      <w:r w:rsidRPr="00E44639">
        <w:rPr>
          <w:rFonts w:cs="Calibri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sz w:val="24"/>
          <w:szCs w:val="24"/>
          <w:rtl/>
        </w:rPr>
        <w:t>ريال</w:t>
      </w:r>
    </w:p>
    <w:p w:rsidR="00F0292F" w:rsidRPr="00E44639" w:rsidRDefault="00F0292F" w:rsidP="00F0292F">
      <w:pPr>
        <w:pStyle w:val="a8"/>
        <w:rPr>
          <w:rFonts w:cs="Calibri"/>
          <w:sz w:val="24"/>
          <w:szCs w:val="24"/>
          <w:rtl/>
        </w:rPr>
      </w:pPr>
      <w:proofErr w:type="gramStart"/>
      <w:r w:rsidRPr="00E44639">
        <w:rPr>
          <w:rFonts w:ascii="Arial" w:hAnsi="Arial" w:hint="cs"/>
          <w:sz w:val="24"/>
          <w:szCs w:val="24"/>
          <w:rtl/>
        </w:rPr>
        <w:t>د</w:t>
      </w:r>
      <w:r w:rsidRPr="00E44639">
        <w:rPr>
          <w:rFonts w:cs="Calibri"/>
          <w:sz w:val="24"/>
          <w:szCs w:val="24"/>
          <w:rtl/>
        </w:rPr>
        <w:t xml:space="preserve">- </w:t>
      </w:r>
      <w:r w:rsidRPr="00E44639">
        <w:rPr>
          <w:rFonts w:ascii="Arial" w:hAnsi="Arial" w:hint="cs"/>
          <w:sz w:val="24"/>
          <w:szCs w:val="24"/>
          <w:rtl/>
        </w:rPr>
        <w:t>لا</w:t>
      </w:r>
      <w:proofErr w:type="gramEnd"/>
      <w:r w:rsidRPr="00E44639">
        <w:rPr>
          <w:rFonts w:cs="Calibri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sz w:val="24"/>
          <w:szCs w:val="24"/>
          <w:rtl/>
        </w:rPr>
        <w:t>شيء</w:t>
      </w:r>
      <w:r w:rsidRPr="00E44639">
        <w:rPr>
          <w:rFonts w:cs="Calibri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sz w:val="24"/>
          <w:szCs w:val="24"/>
          <w:rtl/>
        </w:rPr>
        <w:t>مما</w:t>
      </w:r>
      <w:r w:rsidRPr="00E44639">
        <w:rPr>
          <w:rFonts w:cs="Calibri"/>
          <w:sz w:val="24"/>
          <w:szCs w:val="24"/>
          <w:rtl/>
        </w:rPr>
        <w:t xml:space="preserve"> </w:t>
      </w:r>
      <w:r w:rsidRPr="00E44639">
        <w:rPr>
          <w:rFonts w:ascii="Arial" w:hAnsi="Arial" w:hint="cs"/>
          <w:sz w:val="24"/>
          <w:szCs w:val="24"/>
          <w:rtl/>
        </w:rPr>
        <w:t>سبق</w:t>
      </w:r>
    </w:p>
    <w:p w:rsidR="00F0292F" w:rsidRPr="00E44639" w:rsidRDefault="00F0292F" w:rsidP="00F0292F">
      <w:pPr>
        <w:pStyle w:val="a8"/>
        <w:rPr>
          <w:sz w:val="24"/>
          <w:szCs w:val="24"/>
          <w:rtl/>
        </w:rPr>
      </w:pPr>
      <w:r w:rsidRPr="00E44639">
        <w:rPr>
          <w:sz w:val="24"/>
          <w:szCs w:val="24"/>
          <w:rtl/>
        </w:rPr>
        <w:t xml:space="preserve"> </w:t>
      </w:r>
    </w:p>
    <w:p w:rsidR="00F0292F" w:rsidRPr="00B945B1" w:rsidRDefault="00F0292F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410BAC" w:rsidRPr="00F0292F" w:rsidRDefault="00410BAC" w:rsidP="00F0292F">
      <w:pPr>
        <w:spacing w:before="240" w:after="0" w:line="240" w:lineRule="auto"/>
        <w:contextualSpacing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تنتج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الشركات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منتجا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معينا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للربع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الاول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1435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20000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احتياجات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الوحدة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ساعات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العمل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4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ساعات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معدل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التحميل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للتكاليف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المتغيرة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7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لكل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ساعة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عمل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مباشر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ظز</w:t>
      </w:r>
      <w:proofErr w:type="spellEnd"/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تقديرات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المتغيرة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للربع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الاول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1435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: </w:t>
      </w:r>
    </w:p>
    <w:p w:rsidR="00410BAC" w:rsidRPr="005A23C6" w:rsidRDefault="00410BAC" w:rsidP="00410BAC">
      <w:pPr>
        <w:numPr>
          <w:ilvl w:val="0"/>
          <w:numId w:val="6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A23C6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D134109" wp14:editId="26B2CFBC">
                <wp:simplePos x="0" y="0"/>
                <wp:positionH relativeFrom="margin">
                  <wp:posOffset>-514350</wp:posOffset>
                </wp:positionH>
                <wp:positionV relativeFrom="paragraph">
                  <wp:posOffset>198120</wp:posOffset>
                </wp:positionV>
                <wp:extent cx="4114800" cy="990600"/>
                <wp:effectExtent l="0" t="0" r="19050" b="19050"/>
                <wp:wrapNone/>
                <wp:docPr id="89" name="خماسي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14800" cy="9906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8E545C" w:rsidRDefault="00D60F7C" w:rsidP="008E545C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تقديرات تكاليف انتاجية غير مباشرة متغيرة=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shd w:val="clear" w:color="auto" w:fill="F5F6F8"/>
                                <w:rtl/>
                              </w:rPr>
                              <w:t xml:space="preserve">احتياج الانتاج من ساعات العمل المباشر </w:t>
                            </w:r>
                            <w:proofErr w:type="gramStart"/>
                            <w:r w:rsidRPr="008E545C"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X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معدل</w:t>
                            </w:r>
                            <w:proofErr w:type="gramEnd"/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التحميل التقديري </w:t>
                            </w:r>
                          </w:p>
                          <w:p w:rsidR="00D60F7C" w:rsidRDefault="00D60F7C" w:rsidP="008E545C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جيب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ساعات العمل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 طريق ضرب قانون =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كمية الانتاج التقديري </w:t>
                            </w:r>
                            <w:r w:rsidRPr="008E545C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8E545C">
                              <w:rPr>
                                <w:b/>
                                <w:bCs/>
                                <w:color w:val="7030A0"/>
                              </w:rPr>
                              <w:t xml:space="preserve">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احتياج الوحدة من ساعات العمل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20000 </w:t>
                            </w:r>
                            <w:r w:rsidRPr="008E545C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8E545C">
                              <w:rPr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 = 80000</w:t>
                            </w:r>
                          </w:p>
                          <w:p w:rsidR="00D60F7C" w:rsidRPr="008E545C" w:rsidRDefault="00D60F7C" w:rsidP="008E545C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80000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7 = 560000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34109" id="خماسي 24" o:spid="_x0000_s1057" type="#_x0000_t15" style="position:absolute;left:0;text-align:left;margin-left:-40.5pt;margin-top:15.6pt;width:324pt;height:78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" adj="21600" fillcolor="window" strokecolor="black [3213]" strokeweight="2pt">
                <v:path arrowok="t"/>
                <v:textbox>
                  <w:txbxContent>
                    <w:p w:rsidR="00D60F7C" w:rsidRPr="008E545C" w:rsidRDefault="00D60F7C" w:rsidP="008E545C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تقديرات تكاليف انتاجية غير مباشرة متغيرة= </w:t>
                      </w:r>
                      <w:r w:rsidRPr="008E545C">
                        <w:rPr>
                          <w:rFonts w:hint="cs"/>
                          <w:b/>
                          <w:bCs/>
                          <w:color w:val="943634" w:themeColor="accent2" w:themeShade="BF"/>
                          <w:shd w:val="clear" w:color="auto" w:fill="F5F6F8"/>
                          <w:rtl/>
                        </w:rPr>
                        <w:t xml:space="preserve">احتياج الانتاج من ساعات العمل المباشر </w:t>
                      </w:r>
                      <w:proofErr w:type="gramStart"/>
                      <w:r w:rsidRPr="008E545C"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>X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معدل</w:t>
                      </w:r>
                      <w:proofErr w:type="gramEnd"/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التحميل التقديري </w:t>
                      </w:r>
                    </w:p>
                    <w:p w:rsidR="00D60F7C" w:rsidRDefault="00D60F7C" w:rsidP="008E545C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جيب </w:t>
                      </w:r>
                      <w:r w:rsidRPr="008E545C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ساعات العمل 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 طريق ضرب قانون = 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كمية الانتاج التقديري </w:t>
                      </w:r>
                      <w:r w:rsidRPr="008E545C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8E545C">
                        <w:rPr>
                          <w:b/>
                          <w:bCs/>
                          <w:color w:val="7030A0"/>
                        </w:rPr>
                        <w:t xml:space="preserve"> 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احتياج الوحدة من ساعات العمل 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20000 </w:t>
                      </w:r>
                      <w:r w:rsidRPr="008E545C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8E545C">
                        <w:rPr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 = 80000</w:t>
                      </w:r>
                    </w:p>
                    <w:p w:rsidR="00D60F7C" w:rsidRPr="008E545C" w:rsidRDefault="00D60F7C" w:rsidP="008E545C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80000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7 = 560000 ريال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23C6">
        <w:rPr>
          <w:rFonts w:cs="Calibri"/>
          <w:b/>
          <w:bCs/>
          <w:sz w:val="24"/>
          <w:szCs w:val="24"/>
          <w:rtl/>
        </w:rPr>
        <w:t xml:space="preserve">140000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</w:p>
    <w:p w:rsidR="00410BAC" w:rsidRPr="00CC0DDE" w:rsidRDefault="00410BAC" w:rsidP="00410BAC">
      <w:pPr>
        <w:numPr>
          <w:ilvl w:val="0"/>
          <w:numId w:val="6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560000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410BAC" w:rsidRPr="005A23C6" w:rsidRDefault="00410BAC" w:rsidP="00410BAC">
      <w:pPr>
        <w:numPr>
          <w:ilvl w:val="0"/>
          <w:numId w:val="6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A23C6">
        <w:rPr>
          <w:rFonts w:cs="Calibri"/>
          <w:b/>
          <w:bCs/>
          <w:sz w:val="24"/>
          <w:szCs w:val="24"/>
          <w:rtl/>
        </w:rPr>
        <w:t xml:space="preserve">80000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</w:p>
    <w:p w:rsidR="00410BAC" w:rsidRPr="005A23C6" w:rsidRDefault="00410BAC" w:rsidP="00410BAC">
      <w:pPr>
        <w:numPr>
          <w:ilvl w:val="0"/>
          <w:numId w:val="6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A23C6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</w:p>
    <w:p w:rsidR="00410BAC" w:rsidRPr="00410BAC" w:rsidRDefault="00410BAC" w:rsidP="00410BAC">
      <w:pPr>
        <w:spacing w:before="240" w:after="0" w:line="240" w:lineRule="auto"/>
        <w:ind w:left="1080"/>
        <w:contextualSpacing/>
        <w:rPr>
          <w:rFonts w:cs="Calibri"/>
          <w:sz w:val="28"/>
          <w:szCs w:val="28"/>
        </w:rPr>
      </w:pPr>
    </w:p>
    <w:p w:rsidR="00410BAC" w:rsidRDefault="00410BAC" w:rsidP="00410BAC">
      <w:pPr>
        <w:spacing w:before="240" w:after="0" w:line="240" w:lineRule="auto"/>
        <w:ind w:left="1080"/>
        <w:contextualSpacing/>
        <w:rPr>
          <w:rFonts w:cs="Calibri"/>
          <w:sz w:val="28"/>
          <w:szCs w:val="28"/>
          <w:rtl/>
        </w:rPr>
      </w:pPr>
    </w:p>
    <w:p w:rsidR="00E44639" w:rsidRPr="00410BAC" w:rsidRDefault="00E44639" w:rsidP="00410BAC">
      <w:pPr>
        <w:spacing w:before="240" w:after="0" w:line="240" w:lineRule="auto"/>
        <w:ind w:left="1080"/>
        <w:contextualSpacing/>
        <w:rPr>
          <w:rFonts w:cs="Calibri"/>
          <w:sz w:val="28"/>
          <w:szCs w:val="28"/>
          <w:rtl/>
        </w:rPr>
      </w:pPr>
    </w:p>
    <w:p w:rsidR="00410BAC" w:rsidRPr="00F0292F" w:rsidRDefault="00410BAC" w:rsidP="00410BAC">
      <w:pPr>
        <w:spacing w:before="240" w:after="0" w:line="240" w:lineRule="auto"/>
        <w:rPr>
          <w:rFonts w:cs="Calibri"/>
          <w:color w:val="FF0000"/>
          <w:sz w:val="24"/>
          <w:szCs w:val="24"/>
        </w:rPr>
      </w:pP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سؤال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الفقرة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،بفرض</w:t>
      </w:r>
      <w:proofErr w:type="gramEnd"/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السنوية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120000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جملة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تقديرات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للربع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الاول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410BAC" w:rsidRPr="00CC0DDE" w:rsidRDefault="005A23C6" w:rsidP="00410BAC">
      <w:pPr>
        <w:numPr>
          <w:ilvl w:val="0"/>
          <w:numId w:val="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C0DDE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2A9B0B6" wp14:editId="32ECF4E9">
                <wp:simplePos x="0" y="0"/>
                <wp:positionH relativeFrom="column">
                  <wp:posOffset>-514350</wp:posOffset>
                </wp:positionH>
                <wp:positionV relativeFrom="paragraph">
                  <wp:posOffset>189230</wp:posOffset>
                </wp:positionV>
                <wp:extent cx="4419600" cy="1152525"/>
                <wp:effectExtent l="0" t="0" r="19050" b="28575"/>
                <wp:wrapNone/>
                <wp:docPr id="90" name="خماسي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19600" cy="11525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A23C6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الانتاجية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غير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المباشرة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الثابتة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سنويا 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120000 </w:t>
                            </w:r>
                            <w:proofErr w:type="gramStart"/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ريال 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 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</w:rPr>
                              <w:br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هو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طلب فقط الربع الأول وطالما ثابتة معناه كل ربع نفس التكاليف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ماتتغير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يعني نقسم 120000 على 4 = 30000 ريال تكلفة ثابتة للربع الواحد </w:t>
                            </w:r>
                            <w:r w:rsidRPr="005A23C6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 </w:t>
                            </w:r>
                          </w:p>
                          <w:p w:rsidR="00D60F7C" w:rsidRPr="005A23C6" w:rsidRDefault="00D60F7C" w:rsidP="005A23C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جملة تقديرات تكاليف انتاجية غير مباشرة = تكاليف غير مباشرة متغيرة + تكاليف غير مباشرة </w:t>
                            </w:r>
                            <w:proofErr w:type="gramStart"/>
                            <w:r w:rsidRPr="005A23C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 المتغيرة جبناها ن السؤال السابق =560000 + 30000 = 590000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A9B0B6" id="خماسي 25" o:spid="_x0000_s1058" type="#_x0000_t15" style="position:absolute;left:0;text-align:left;margin-left:-40.5pt;margin-top:14.9pt;width:348pt;height:90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Default="00D60F7C" w:rsidP="005A23C6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الانتاجية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غير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المباشرة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الثابتة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سنويا 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120000 </w:t>
                      </w:r>
                      <w:proofErr w:type="gramStart"/>
                      <w:r>
                        <w:rPr>
                          <w:rFonts w:cs="Times New Roman"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ريال 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</w:rPr>
                        <w:t> 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</w:rPr>
                        <w:br/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هو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طلب فقط الربع الأول وطالما ثابتة معناه كل ربع نفس التكاليف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ماتتغير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يعني نقسم 120000 على 4 = 30000 ريال تكلفة ثابتة للربع الواحد </w:t>
                      </w:r>
                      <w:r w:rsidRPr="005A23C6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</w:rPr>
                        <w:t> </w:t>
                      </w:r>
                    </w:p>
                    <w:p w:rsidR="00D60F7C" w:rsidRPr="005A23C6" w:rsidRDefault="00D60F7C" w:rsidP="005A23C6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5A23C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جملة تقديرات تكاليف انتاجية غير مباشرة = تكاليف غير مباشرة متغيرة + تكاليف غير مباشرة </w:t>
                      </w:r>
                      <w:proofErr w:type="gramStart"/>
                      <w:r w:rsidRPr="005A23C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ثابتة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 المتغيرة جبناها ن السؤال السابق =560000 + 30000 = 590000 ريال </w:t>
                      </w:r>
                    </w:p>
                  </w:txbxContent>
                </v:textbox>
              </v:shape>
            </w:pict>
          </mc:Fallback>
        </mc:AlternateContent>
      </w:r>
      <w:r w:rsidR="00410BAC" w:rsidRPr="00CC0DDE">
        <w:rPr>
          <w:rFonts w:cs="Calibri"/>
          <w:b/>
          <w:bCs/>
          <w:sz w:val="24"/>
          <w:szCs w:val="24"/>
          <w:rtl/>
        </w:rPr>
        <w:t xml:space="preserve">590000 </w:t>
      </w:r>
      <w:r w:rsidR="00410BAC"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10BAC" w:rsidRPr="005A23C6" w:rsidRDefault="00410BAC" w:rsidP="00410BAC">
      <w:pPr>
        <w:numPr>
          <w:ilvl w:val="0"/>
          <w:numId w:val="7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A23C6">
        <w:rPr>
          <w:rFonts w:cs="Calibri"/>
          <w:b/>
          <w:bCs/>
          <w:sz w:val="24"/>
          <w:szCs w:val="24"/>
          <w:rtl/>
        </w:rPr>
        <w:t xml:space="preserve">680000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410BAC" w:rsidRPr="005A23C6" w:rsidRDefault="00410BAC" w:rsidP="00410BAC">
      <w:pPr>
        <w:numPr>
          <w:ilvl w:val="0"/>
          <w:numId w:val="7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A23C6">
        <w:rPr>
          <w:rFonts w:cs="Calibri"/>
          <w:b/>
          <w:bCs/>
          <w:sz w:val="24"/>
          <w:szCs w:val="24"/>
          <w:rtl/>
        </w:rPr>
        <w:t xml:space="preserve">170000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</w:p>
    <w:p w:rsidR="00E44639" w:rsidRDefault="005A23C6" w:rsidP="00C56B28">
      <w:pPr>
        <w:pStyle w:val="a7"/>
        <w:numPr>
          <w:ilvl w:val="0"/>
          <w:numId w:val="7"/>
        </w:numPr>
        <w:rPr>
          <w:rFonts w:ascii="Arial" w:hAnsi="Arial"/>
          <w:b/>
          <w:bCs/>
          <w:sz w:val="24"/>
          <w:szCs w:val="24"/>
        </w:rPr>
      </w:pPr>
      <w:r w:rsidRPr="005A23C6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5A23C6">
        <w:rPr>
          <w:rFonts w:cs="Calibri"/>
          <w:b/>
          <w:bCs/>
          <w:sz w:val="24"/>
          <w:szCs w:val="24"/>
          <w:rtl/>
        </w:rPr>
        <w:t xml:space="preserve"> </w:t>
      </w:r>
      <w:r w:rsidRPr="005A23C6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4D048B" w:rsidRDefault="004D048B" w:rsidP="004D048B">
      <w:pPr>
        <w:rPr>
          <w:rFonts w:ascii="Arial" w:hAnsi="Arial"/>
          <w:b/>
          <w:bCs/>
          <w:sz w:val="24"/>
          <w:szCs w:val="24"/>
          <w:rtl/>
        </w:rPr>
      </w:pPr>
    </w:p>
    <w:p w:rsidR="00DF31B5" w:rsidRDefault="00DF31B5" w:rsidP="004D048B">
      <w:pPr>
        <w:rPr>
          <w:rFonts w:ascii="Arial" w:hAnsi="Arial"/>
          <w:b/>
          <w:bCs/>
          <w:sz w:val="24"/>
          <w:szCs w:val="24"/>
          <w:rtl/>
        </w:rPr>
      </w:pPr>
    </w:p>
    <w:p w:rsidR="00DF31B5" w:rsidRPr="00B62035" w:rsidRDefault="00DF31B5" w:rsidP="00DF31B5">
      <w:pPr>
        <w:pStyle w:val="a8"/>
        <w:rPr>
          <w:b/>
          <w:bCs/>
          <w:color w:val="FF0000"/>
          <w:sz w:val="24"/>
          <w:szCs w:val="24"/>
          <w:rtl/>
        </w:rPr>
      </w:pPr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تنتج احدى الشركات المنتج (هلا) كمية الانتاج التقديري للربع الأول للعام القادم </w:t>
      </w:r>
      <w:r w:rsidRPr="00B62035">
        <w:rPr>
          <w:b/>
          <w:bCs/>
          <w:color w:val="FF0000"/>
          <w:sz w:val="24"/>
          <w:szCs w:val="24"/>
        </w:rPr>
        <w:t>1435</w:t>
      </w:r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هـ هي </w:t>
      </w:r>
      <w:r w:rsidRPr="00B62035">
        <w:rPr>
          <w:b/>
          <w:bCs/>
          <w:color w:val="FF0000"/>
          <w:sz w:val="24"/>
          <w:szCs w:val="24"/>
        </w:rPr>
        <w:t xml:space="preserve">10000 </w:t>
      </w:r>
      <w:r w:rsidRPr="00B62035">
        <w:rPr>
          <w:rFonts w:hint="cs"/>
          <w:b/>
          <w:bCs/>
          <w:color w:val="FF0000"/>
          <w:sz w:val="24"/>
          <w:szCs w:val="24"/>
          <w:rtl/>
        </w:rPr>
        <w:t>وحدة</w:t>
      </w:r>
      <w:proofErr w:type="gramStart"/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 احتياجات الوحدة من ساعات العمل المباشر </w:t>
      </w:r>
      <w:r w:rsidRPr="00B62035">
        <w:rPr>
          <w:b/>
          <w:bCs/>
          <w:color w:val="FF0000"/>
          <w:sz w:val="24"/>
          <w:szCs w:val="24"/>
        </w:rPr>
        <w:t>3</w:t>
      </w:r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ساعات , معدل التحميل التقديري للتكاليف الانتاجية الغير المباشرة المتغيرة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5 ريال لكل ساعة عمل مباشر وعلى ذلك فإن تقديرات التكاليف الانتاجية غير المباشرة المتغيرة </w:t>
      </w:r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للربع الأول للعام </w:t>
      </w:r>
      <w:r w:rsidRPr="00B62035">
        <w:rPr>
          <w:b/>
          <w:bCs/>
          <w:color w:val="FF0000"/>
          <w:sz w:val="24"/>
          <w:szCs w:val="24"/>
        </w:rPr>
        <w:t xml:space="preserve">1435 </w:t>
      </w:r>
      <w:r w:rsidRPr="00B62035">
        <w:rPr>
          <w:rFonts w:hint="cs"/>
          <w:b/>
          <w:bCs/>
          <w:color w:val="FF0000"/>
          <w:sz w:val="24"/>
          <w:szCs w:val="24"/>
          <w:rtl/>
        </w:rPr>
        <w:t xml:space="preserve">هـ هي: </w:t>
      </w:r>
    </w:p>
    <w:p w:rsidR="00DF31B5" w:rsidRPr="00B62035" w:rsidRDefault="00DF31B5" w:rsidP="00DF31B5">
      <w:pPr>
        <w:pStyle w:val="a8"/>
        <w:rPr>
          <w:sz w:val="24"/>
          <w:szCs w:val="24"/>
        </w:rPr>
      </w:pPr>
      <w:r w:rsidRPr="0001629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6B292CBA" wp14:editId="25A5C0E0">
                <wp:simplePos x="0" y="0"/>
                <wp:positionH relativeFrom="margin">
                  <wp:posOffset>-354965</wp:posOffset>
                </wp:positionH>
                <wp:positionV relativeFrom="paragraph">
                  <wp:posOffset>5080</wp:posOffset>
                </wp:positionV>
                <wp:extent cx="4114800" cy="990600"/>
                <wp:effectExtent l="0" t="0" r="19050" b="19050"/>
                <wp:wrapNone/>
                <wp:docPr id="114" name="خماسي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14800" cy="9906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8E545C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تقديرات تكاليف انتاجية غير مباشرة متغيرة=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shd w:val="clear" w:color="auto" w:fill="F5F6F8"/>
                                <w:rtl/>
                              </w:rPr>
                              <w:t xml:space="preserve">احتياج الانتاج من ساعات العمل المباشر </w:t>
                            </w:r>
                            <w:proofErr w:type="gramStart"/>
                            <w:r w:rsidRPr="008E545C"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X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معدل</w:t>
                            </w:r>
                            <w:proofErr w:type="gramEnd"/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التحميل التقديري </w:t>
                            </w:r>
                          </w:p>
                          <w:p w:rsidR="00D60F7C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جيب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ساعات العمل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 طريق ضرب قانون =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كمية الانتاج التقديري </w:t>
                            </w:r>
                            <w:r w:rsidRPr="008E545C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8E545C">
                              <w:rPr>
                                <w:b/>
                                <w:bCs/>
                                <w:color w:val="7030A0"/>
                              </w:rPr>
                              <w:t xml:space="preserve">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احتياج الوحدة من ساعات العمل 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10000</w:t>
                            </w:r>
                            <w:r w:rsidRPr="008E545C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8E545C">
                              <w:rPr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8E54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30000</w:t>
                            </w:r>
                          </w:p>
                          <w:p w:rsidR="00D60F7C" w:rsidRPr="008E545C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نعوض في القانون = 30000 </w:t>
                            </w:r>
                            <w:proofErr w:type="gramStart"/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150000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92CBA" id="_x0000_s1059" type="#_x0000_t15" style="position:absolute;left:0;text-align:left;margin-left:-27.95pt;margin-top:.4pt;width:324pt;height:78pt;z-index:251935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" adj="21600" fillcolor="window" strokecolor="windowText" strokeweight="2pt">
                <v:path arrowok="t"/>
                <v:textbox>
                  <w:txbxContent>
                    <w:p w:rsidR="00D60F7C" w:rsidRPr="008E545C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تقديرات تكاليف انتاجية غير مباشرة متغيرة= </w:t>
                      </w:r>
                      <w:r w:rsidRPr="008E545C">
                        <w:rPr>
                          <w:rFonts w:hint="cs"/>
                          <w:b/>
                          <w:bCs/>
                          <w:color w:val="943634" w:themeColor="accent2" w:themeShade="BF"/>
                          <w:shd w:val="clear" w:color="auto" w:fill="F5F6F8"/>
                          <w:rtl/>
                        </w:rPr>
                        <w:t xml:space="preserve">احتياج الانتاج من ساعات العمل المباشر </w:t>
                      </w:r>
                      <w:proofErr w:type="gramStart"/>
                      <w:r w:rsidRPr="008E545C"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>X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معدل</w:t>
                      </w:r>
                      <w:proofErr w:type="gramEnd"/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التحميل التقديري </w:t>
                      </w:r>
                    </w:p>
                    <w:p w:rsidR="00D60F7C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جيب </w:t>
                      </w:r>
                      <w:r w:rsidRPr="008E545C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ساعات العمل 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 طريق ضرب قانون = 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كمية الانتاج التقديري </w:t>
                      </w:r>
                      <w:r w:rsidRPr="008E545C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8E545C">
                        <w:rPr>
                          <w:b/>
                          <w:bCs/>
                          <w:color w:val="7030A0"/>
                        </w:rPr>
                        <w:t xml:space="preserve"> </w:t>
                      </w:r>
                      <w:r w:rsidRPr="008E54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احتياج الوحدة من ساعات العمل 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10000</w:t>
                      </w:r>
                      <w:r w:rsidRPr="008E545C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8E545C">
                        <w:rPr>
                          <w:b/>
                          <w:bCs/>
                          <w:color w:val="002060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8E54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30000</w:t>
                      </w:r>
                    </w:p>
                    <w:p w:rsidR="00D60F7C" w:rsidRPr="008E545C" w:rsidRDefault="00D60F7C" w:rsidP="00DF31B5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نعوض في القانون = 30000 </w:t>
                      </w:r>
                      <w:proofErr w:type="gramStart"/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150000 ريال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62035">
        <w:rPr>
          <w:rFonts w:hint="cs"/>
          <w:sz w:val="24"/>
          <w:szCs w:val="24"/>
          <w:rtl/>
        </w:rPr>
        <w:t xml:space="preserve">(أ) </w:t>
      </w:r>
      <w:r w:rsidRPr="00B62035">
        <w:rPr>
          <w:sz w:val="24"/>
          <w:szCs w:val="24"/>
        </w:rPr>
        <w:t>30000</w:t>
      </w:r>
      <w:r w:rsidRPr="00B62035">
        <w:rPr>
          <w:rFonts w:hint="cs"/>
          <w:sz w:val="24"/>
          <w:szCs w:val="24"/>
          <w:rtl/>
        </w:rPr>
        <w:t xml:space="preserve"> ريال </w:t>
      </w:r>
    </w:p>
    <w:p w:rsidR="00DF31B5" w:rsidRPr="00B62035" w:rsidRDefault="00DF31B5" w:rsidP="00DF31B5">
      <w:pPr>
        <w:pStyle w:val="a8"/>
        <w:rPr>
          <w:sz w:val="24"/>
          <w:szCs w:val="24"/>
          <w:rtl/>
        </w:rPr>
      </w:pPr>
      <w:r w:rsidRPr="00B62035">
        <w:rPr>
          <w:rFonts w:hint="cs"/>
          <w:sz w:val="24"/>
          <w:szCs w:val="24"/>
          <w:rtl/>
        </w:rPr>
        <w:t xml:space="preserve">(ب) </w:t>
      </w:r>
      <w:r w:rsidRPr="00B62035">
        <w:rPr>
          <w:sz w:val="24"/>
          <w:szCs w:val="24"/>
        </w:rPr>
        <w:t>50000</w:t>
      </w:r>
      <w:r w:rsidRPr="00B62035">
        <w:rPr>
          <w:rFonts w:hint="cs"/>
          <w:sz w:val="24"/>
          <w:szCs w:val="24"/>
          <w:rtl/>
        </w:rPr>
        <w:t xml:space="preserve"> ريال </w:t>
      </w:r>
    </w:p>
    <w:p w:rsidR="00DF31B5" w:rsidRPr="00CC0DDE" w:rsidRDefault="00DF31B5" w:rsidP="00DF31B5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 xml:space="preserve">(جـ) </w:t>
      </w:r>
      <w:r w:rsidRPr="00CC0DDE">
        <w:rPr>
          <w:sz w:val="24"/>
          <w:szCs w:val="24"/>
        </w:rPr>
        <w:t>150000</w:t>
      </w:r>
      <w:r w:rsidRPr="00CC0DDE">
        <w:rPr>
          <w:rFonts w:hint="cs"/>
          <w:sz w:val="24"/>
          <w:szCs w:val="24"/>
          <w:rtl/>
        </w:rPr>
        <w:t xml:space="preserve"> ريال </w:t>
      </w:r>
    </w:p>
    <w:p w:rsidR="00DF31B5" w:rsidRDefault="00DF31B5" w:rsidP="00DF31B5">
      <w:pPr>
        <w:pStyle w:val="a8"/>
        <w:rPr>
          <w:color w:val="C00000"/>
          <w:sz w:val="24"/>
          <w:szCs w:val="24"/>
          <w:rtl/>
        </w:rPr>
      </w:pPr>
      <w:r w:rsidRPr="00B62035">
        <w:rPr>
          <w:rFonts w:hint="cs"/>
          <w:sz w:val="24"/>
          <w:szCs w:val="24"/>
          <w:rtl/>
        </w:rPr>
        <w:t>(د) لا شيء مما سبق</w:t>
      </w:r>
      <w:r w:rsidRPr="00B62035">
        <w:rPr>
          <w:rFonts w:hint="cs"/>
          <w:color w:val="C00000"/>
          <w:sz w:val="24"/>
          <w:szCs w:val="24"/>
          <w:rtl/>
        </w:rPr>
        <w:t xml:space="preserve"> </w:t>
      </w:r>
    </w:p>
    <w:p w:rsidR="00DF31B5" w:rsidRDefault="00DF31B5" w:rsidP="00DF31B5">
      <w:pPr>
        <w:pStyle w:val="a8"/>
        <w:rPr>
          <w:color w:val="C00000"/>
          <w:sz w:val="24"/>
          <w:szCs w:val="24"/>
          <w:rtl/>
        </w:rPr>
      </w:pPr>
    </w:p>
    <w:p w:rsidR="00DF31B5" w:rsidRPr="00B62035" w:rsidRDefault="00DF31B5" w:rsidP="00DF31B5">
      <w:pPr>
        <w:pStyle w:val="a8"/>
        <w:rPr>
          <w:color w:val="C00000"/>
          <w:sz w:val="24"/>
          <w:szCs w:val="24"/>
          <w:rtl/>
        </w:rPr>
      </w:pPr>
    </w:p>
    <w:p w:rsidR="00DF31B5" w:rsidRPr="00E44639" w:rsidRDefault="00DF31B5" w:rsidP="00DF31B5">
      <w:pPr>
        <w:pStyle w:val="a8"/>
        <w:rPr>
          <w:b/>
          <w:bCs/>
          <w:color w:val="FF0000"/>
          <w:sz w:val="24"/>
          <w:szCs w:val="24"/>
          <w:rtl/>
        </w:rPr>
      </w:pPr>
      <w:r w:rsidRPr="00E44639">
        <w:rPr>
          <w:rFonts w:hint="cs"/>
          <w:b/>
          <w:bCs/>
          <w:color w:val="FF0000"/>
          <w:sz w:val="24"/>
          <w:szCs w:val="24"/>
          <w:rtl/>
        </w:rPr>
        <w:t>في نفس فقرة السؤال السابقة مباشرة</w:t>
      </w:r>
      <w:proofErr w:type="gramStart"/>
      <w:r w:rsidRPr="00E44639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E44639">
        <w:rPr>
          <w:rFonts w:hint="cs"/>
          <w:b/>
          <w:bCs/>
          <w:color w:val="FF0000"/>
          <w:sz w:val="24"/>
          <w:szCs w:val="24"/>
          <w:rtl/>
        </w:rPr>
        <w:t xml:space="preserve"> بفرض أن تكلفة المواد غير المباشرة الثابتة التقديرية </w:t>
      </w:r>
      <w:r w:rsidRPr="00E44639">
        <w:rPr>
          <w:b/>
          <w:bCs/>
          <w:color w:val="FF0000"/>
          <w:sz w:val="24"/>
          <w:szCs w:val="24"/>
        </w:rPr>
        <w:t>80000</w:t>
      </w:r>
      <w:r w:rsidRPr="00E44639">
        <w:rPr>
          <w:rFonts w:hint="cs"/>
          <w:b/>
          <w:bCs/>
          <w:color w:val="FF0000"/>
          <w:sz w:val="24"/>
          <w:szCs w:val="24"/>
          <w:rtl/>
        </w:rPr>
        <w:t xml:space="preserve"> ريال فإن (جملة) تقديرات التكاليف الانتاجية غير المباشرة للربع الأول للعام </w:t>
      </w:r>
      <w:r w:rsidRPr="00E44639">
        <w:rPr>
          <w:b/>
          <w:bCs/>
          <w:color w:val="FF0000"/>
          <w:sz w:val="24"/>
          <w:szCs w:val="24"/>
        </w:rPr>
        <w:t>1435</w:t>
      </w:r>
      <w:r w:rsidRPr="00E44639">
        <w:rPr>
          <w:rFonts w:hint="cs"/>
          <w:b/>
          <w:bCs/>
          <w:color w:val="FF0000"/>
          <w:sz w:val="24"/>
          <w:szCs w:val="24"/>
          <w:rtl/>
        </w:rPr>
        <w:t xml:space="preserve"> هـ هي:</w:t>
      </w:r>
    </w:p>
    <w:p w:rsidR="00DF31B5" w:rsidRPr="00E44639" w:rsidRDefault="00DF31B5" w:rsidP="00DF31B5">
      <w:pPr>
        <w:pStyle w:val="a8"/>
        <w:rPr>
          <w:sz w:val="24"/>
          <w:szCs w:val="24"/>
          <w:rtl/>
        </w:rPr>
      </w:pPr>
      <w:r w:rsidRPr="005A23C6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62E51B07" wp14:editId="0A4ACA97">
                <wp:simplePos x="0" y="0"/>
                <wp:positionH relativeFrom="column">
                  <wp:posOffset>-428625</wp:posOffset>
                </wp:positionH>
                <wp:positionV relativeFrom="paragraph">
                  <wp:posOffset>50165</wp:posOffset>
                </wp:positionV>
                <wp:extent cx="4419600" cy="1152525"/>
                <wp:effectExtent l="0" t="0" r="19050" b="28575"/>
                <wp:wrapNone/>
                <wp:docPr id="115" name="خماسي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19600" cy="11525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E44639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الانتاجية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غير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المباشرة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5A23C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الثابتة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سنويا 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80000</w:t>
                            </w: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E44639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ريال 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 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br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هو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طلب فقط الربع الأول وطالما ثابتة معناه كل ربع نفس التكاليف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ماتتغير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يعني نقسم 80000 على 4 = 20000 ريال تكلفة ثابتة للربع الواحد </w:t>
                            </w:r>
                            <w:r w:rsidRPr="00E44639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 </w:t>
                            </w:r>
                          </w:p>
                          <w:p w:rsidR="00D60F7C" w:rsidRPr="00E44639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</w:pPr>
                            <w:r w:rsidRPr="00E44639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جملة تقديرات تكاليف انتاجية غير مباشرة = تكاليف غير مباشرة متغيرة + تكاليف غير مباشرة </w:t>
                            </w:r>
                            <w:proofErr w:type="gramStart"/>
                            <w:r w:rsidRPr="00E44639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ثابتة  =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 المتغيرة جبناها ن السؤال السابق =150000+ 20000 = 170000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E51B07" id="_x0000_s1060" type="#_x0000_t15" style="position:absolute;left:0;text-align:left;margin-left:-33.75pt;margin-top:3.95pt;width:348pt;height:90.7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" adj="21600" fillcolor="window" strokecolor="windowText" strokeweight="2pt">
                <v:path arrowok="t"/>
                <v:textbox>
                  <w:txbxContent>
                    <w:p w:rsidR="00D60F7C" w:rsidRPr="00E44639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الانتاجية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غير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المباشرة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5A23C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الثابتة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سنويا 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80000</w:t>
                      </w:r>
                      <w:r w:rsidRPr="00E44639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proofErr w:type="gramStart"/>
                      <w:r w:rsidRPr="00E44639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ريال 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t> 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br/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هو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طلب فقط الربع الأول وطالما ثابتة معناه كل ربع نفس التكاليف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ماتتغير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يعني نقسم 80000 على 4 = 20000 ريال تكلفة ثابتة للربع الواحد </w:t>
                      </w:r>
                      <w:r w:rsidRPr="00E44639"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t> </w:t>
                      </w:r>
                    </w:p>
                    <w:p w:rsidR="00D60F7C" w:rsidRPr="00E44639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</w:pPr>
                      <w:r w:rsidRPr="00E44639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جملة تقديرات تكاليف انتاجية غير مباشرة = تكاليف غير مباشرة متغيرة + تكاليف غير مباشرة </w:t>
                      </w:r>
                      <w:proofErr w:type="gramStart"/>
                      <w:r w:rsidRPr="00E44639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ثابتة  =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 المتغيرة جبناها ن السؤال السابق =150000+ 20000 = 170000 ريال </w:t>
                      </w:r>
                    </w:p>
                  </w:txbxContent>
                </v:textbox>
              </v:shape>
            </w:pict>
          </mc:Fallback>
        </mc:AlternateContent>
      </w:r>
      <w:r w:rsidRPr="00E44639">
        <w:rPr>
          <w:rFonts w:hint="cs"/>
          <w:sz w:val="24"/>
          <w:szCs w:val="24"/>
          <w:rtl/>
        </w:rPr>
        <w:t xml:space="preserve">(أ) </w:t>
      </w:r>
      <w:r w:rsidRPr="00E44639">
        <w:rPr>
          <w:sz w:val="24"/>
          <w:szCs w:val="24"/>
        </w:rPr>
        <w:t>230000</w:t>
      </w:r>
      <w:r w:rsidRPr="00E44639">
        <w:rPr>
          <w:rFonts w:hint="cs"/>
          <w:sz w:val="24"/>
          <w:szCs w:val="24"/>
          <w:rtl/>
        </w:rPr>
        <w:t xml:space="preserve"> ريال  </w:t>
      </w:r>
    </w:p>
    <w:p w:rsidR="00DF31B5" w:rsidRPr="00CC0DDE" w:rsidRDefault="00DF31B5" w:rsidP="00DF31B5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lastRenderedPageBreak/>
        <w:t xml:space="preserve">(ب) </w:t>
      </w:r>
      <w:r w:rsidRPr="00CC0DDE">
        <w:rPr>
          <w:sz w:val="24"/>
          <w:szCs w:val="24"/>
        </w:rPr>
        <w:t>170000</w:t>
      </w:r>
      <w:r w:rsidRPr="00CC0DDE">
        <w:rPr>
          <w:rFonts w:hint="cs"/>
          <w:sz w:val="24"/>
          <w:szCs w:val="24"/>
          <w:rtl/>
        </w:rPr>
        <w:t xml:space="preserve"> ريال </w:t>
      </w:r>
    </w:p>
    <w:p w:rsidR="00DF31B5" w:rsidRPr="00E44639" w:rsidRDefault="00DF31B5" w:rsidP="00DF31B5">
      <w:pPr>
        <w:pStyle w:val="a8"/>
        <w:rPr>
          <w:sz w:val="24"/>
          <w:szCs w:val="24"/>
          <w:rtl/>
        </w:rPr>
      </w:pPr>
      <w:r w:rsidRPr="00E44639">
        <w:rPr>
          <w:rFonts w:hint="cs"/>
          <w:sz w:val="24"/>
          <w:szCs w:val="24"/>
          <w:rtl/>
        </w:rPr>
        <w:t xml:space="preserve">(جـ) </w:t>
      </w:r>
      <w:r w:rsidRPr="00E44639">
        <w:rPr>
          <w:sz w:val="24"/>
          <w:szCs w:val="24"/>
        </w:rPr>
        <w:t>70000</w:t>
      </w:r>
      <w:r w:rsidRPr="00E44639">
        <w:rPr>
          <w:rFonts w:hint="cs"/>
          <w:sz w:val="24"/>
          <w:szCs w:val="24"/>
          <w:rtl/>
        </w:rPr>
        <w:t xml:space="preserve"> ريال  </w:t>
      </w:r>
    </w:p>
    <w:p w:rsidR="00DF31B5" w:rsidRPr="00E44639" w:rsidRDefault="00DF31B5" w:rsidP="00DF31B5">
      <w:pPr>
        <w:pStyle w:val="a8"/>
        <w:rPr>
          <w:color w:val="C00000"/>
          <w:sz w:val="24"/>
          <w:szCs w:val="24"/>
          <w:rtl/>
        </w:rPr>
      </w:pPr>
      <w:r w:rsidRPr="00E44639">
        <w:rPr>
          <w:rFonts w:hint="cs"/>
          <w:sz w:val="24"/>
          <w:szCs w:val="24"/>
          <w:rtl/>
        </w:rPr>
        <w:t>(د) لا شيء مما سبق</w:t>
      </w:r>
      <w:r w:rsidRPr="00E44639">
        <w:rPr>
          <w:rFonts w:hint="cs"/>
          <w:color w:val="C00000"/>
          <w:sz w:val="24"/>
          <w:szCs w:val="24"/>
          <w:rtl/>
        </w:rPr>
        <w:t xml:space="preserve">  </w:t>
      </w:r>
    </w:p>
    <w:p w:rsidR="00DF31B5" w:rsidRDefault="00DF31B5" w:rsidP="00DF31B5">
      <w:pPr>
        <w:pStyle w:val="a8"/>
        <w:rPr>
          <w:u w:val="single"/>
          <w:rtl/>
        </w:rPr>
      </w:pPr>
    </w:p>
    <w:p w:rsidR="00DF31B5" w:rsidRDefault="00DF31B5" w:rsidP="00DF31B5">
      <w:pPr>
        <w:pStyle w:val="a8"/>
        <w:rPr>
          <w:u w:val="single"/>
          <w:rtl/>
        </w:rPr>
      </w:pPr>
    </w:p>
    <w:p w:rsidR="00DF31B5" w:rsidRPr="00B62035" w:rsidRDefault="00DF31B5" w:rsidP="00DF31B5">
      <w:pPr>
        <w:pStyle w:val="a8"/>
        <w:rPr>
          <w:u w:val="single"/>
          <w:rtl/>
        </w:rPr>
      </w:pPr>
    </w:p>
    <w:p w:rsidR="00DF31B5" w:rsidRPr="00B62035" w:rsidRDefault="00DF31B5" w:rsidP="00DF31B5">
      <w:pPr>
        <w:pStyle w:val="a8"/>
        <w:rPr>
          <w:rFonts w:cs="Calibri"/>
          <w:rtl/>
        </w:rPr>
      </w:pPr>
    </w:p>
    <w:p w:rsidR="00DF31B5" w:rsidRPr="00F5283A" w:rsidRDefault="00DF31B5" w:rsidP="00DF31B5">
      <w:pPr>
        <w:jc w:val="both"/>
        <w:rPr>
          <w:b/>
          <w:bCs/>
          <w:color w:val="7030A0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7C8F89AE" wp14:editId="29A1C010">
                <wp:simplePos x="0" y="0"/>
                <wp:positionH relativeFrom="column">
                  <wp:posOffset>-666750</wp:posOffset>
                </wp:positionH>
                <wp:positionV relativeFrom="paragraph">
                  <wp:posOffset>1058545</wp:posOffset>
                </wp:positionV>
                <wp:extent cx="4552950" cy="828675"/>
                <wp:effectExtent l="0" t="0" r="19050" b="28575"/>
                <wp:wrapNone/>
                <wp:docPr id="18" name="خماس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5283A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التكاليف الانتاجية غير المباشرة المتغيرة =كمية الانتاج </w:t>
                            </w:r>
                            <w:proofErr w:type="spellStart"/>
                            <w:r w:rsidRPr="00F5283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التقديري×ساعات</w:t>
                            </w:r>
                            <w:proofErr w:type="spellEnd"/>
                            <w:r w:rsidRPr="00F5283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مباشرة للوحدة ×معدل التحميل التقديري= </w:t>
                            </w:r>
                          </w:p>
                          <w:p w:rsidR="00D60F7C" w:rsidRPr="00F5283A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40000×2×3.5 = </w:t>
                            </w:r>
                            <w:r w:rsidRPr="00CC0DD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280000 ريال</w:t>
                            </w:r>
                          </w:p>
                          <w:p w:rsidR="00D60F7C" w:rsidRPr="001E6954" w:rsidRDefault="00D60F7C" w:rsidP="00DF31B5">
                            <w:pPr>
                              <w:pStyle w:val="a3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F89AE" id="_x0000_s1061" type="#_x0000_t15" style="position:absolute;left:0;text-align:left;margin-left:-52.5pt;margin-top:83.35pt;width:358.5pt;height:65.2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" adj="21600" fillcolor="window" strokecolor="#1f497d" strokeweight="2pt">
                <v:path arrowok="t"/>
                <v:textbox>
                  <w:txbxContent>
                    <w:p w:rsidR="00D60F7C" w:rsidRPr="00F5283A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التكاليف الانتاجية غير المباشرة المتغيرة =كمية الانتاج </w:t>
                      </w:r>
                      <w:proofErr w:type="spellStart"/>
                      <w:r w:rsidRPr="00F5283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التقديري×ساعات</w:t>
                      </w:r>
                      <w:proofErr w:type="spellEnd"/>
                      <w:r w:rsidRPr="00F5283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مباشرة للوحدة ×معدل التحميل التقديري= </w:t>
                      </w:r>
                    </w:p>
                    <w:p w:rsidR="00D60F7C" w:rsidRPr="00F5283A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40000×2×3.5 = </w:t>
                      </w:r>
                      <w:r w:rsidRPr="00CC0DD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280000 ريال</w:t>
                      </w:r>
                    </w:p>
                    <w:p w:rsidR="00D60F7C" w:rsidRPr="001E6954" w:rsidRDefault="00D60F7C" w:rsidP="00DF31B5">
                      <w:pPr>
                        <w:pStyle w:val="a3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5283A">
        <w:rPr>
          <w:rFonts w:hint="cs"/>
          <w:b/>
          <w:bCs/>
          <w:color w:val="7030A0"/>
          <w:rtl/>
        </w:rPr>
        <w:t>تنتج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احدى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الشركات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منتجا</w:t>
      </w:r>
      <w:r w:rsidRPr="00F5283A">
        <w:rPr>
          <w:b/>
          <w:bCs/>
          <w:color w:val="7030A0"/>
          <w:rtl/>
        </w:rPr>
        <w:t xml:space="preserve"> </w:t>
      </w:r>
      <w:proofErr w:type="gramStart"/>
      <w:r w:rsidRPr="00F5283A">
        <w:rPr>
          <w:rFonts w:hint="cs"/>
          <w:b/>
          <w:bCs/>
          <w:color w:val="7030A0"/>
          <w:rtl/>
        </w:rPr>
        <w:t>معينا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proofErr w:type="gramEnd"/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كمية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الأول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للعام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القادم</w:t>
      </w:r>
      <w:r w:rsidRPr="00F5283A">
        <w:rPr>
          <w:b/>
          <w:bCs/>
          <w:color w:val="7030A0"/>
          <w:rtl/>
        </w:rPr>
        <w:t xml:space="preserve"> 1436 </w:t>
      </w:r>
      <w:r w:rsidRPr="00F5283A">
        <w:rPr>
          <w:rFonts w:hint="cs"/>
          <w:b/>
          <w:bCs/>
          <w:color w:val="7030A0"/>
          <w:rtl/>
        </w:rPr>
        <w:t>ه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هي</w:t>
      </w:r>
      <w:r w:rsidRPr="00F5283A">
        <w:rPr>
          <w:b/>
          <w:bCs/>
          <w:color w:val="7030A0"/>
          <w:rtl/>
        </w:rPr>
        <w:t xml:space="preserve"> 40,000 </w:t>
      </w:r>
      <w:r w:rsidRPr="00F5283A">
        <w:rPr>
          <w:rFonts w:hint="cs"/>
          <w:b/>
          <w:bCs/>
          <w:color w:val="7030A0"/>
          <w:rtl/>
        </w:rPr>
        <w:t>وحدة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احتياجات الوحدة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من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ساعات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العمل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</w:t>
      </w:r>
      <w:r w:rsidRPr="00F5283A">
        <w:rPr>
          <w:b/>
          <w:bCs/>
          <w:color w:val="7030A0"/>
          <w:rtl/>
        </w:rPr>
        <w:t xml:space="preserve"> 2 </w:t>
      </w:r>
      <w:r w:rsidRPr="00F5283A">
        <w:rPr>
          <w:rFonts w:hint="cs"/>
          <w:b/>
          <w:bCs/>
          <w:color w:val="7030A0"/>
          <w:rtl/>
        </w:rPr>
        <w:t>ساعات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معدل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الاجر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للساعة</w:t>
      </w:r>
      <w:r w:rsidRPr="00F5283A">
        <w:rPr>
          <w:b/>
          <w:bCs/>
          <w:color w:val="7030A0"/>
          <w:rtl/>
        </w:rPr>
        <w:t xml:space="preserve"> 1.5 </w:t>
      </w:r>
      <w:r w:rsidRPr="00F5283A">
        <w:rPr>
          <w:rFonts w:hint="cs"/>
          <w:b/>
          <w:bCs/>
          <w:color w:val="7030A0"/>
          <w:rtl/>
        </w:rPr>
        <w:t>ريال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معدل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التحميل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 للتكاليف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المتغيرة</w:t>
      </w:r>
      <w:r w:rsidRPr="00F5283A">
        <w:rPr>
          <w:b/>
          <w:bCs/>
          <w:color w:val="7030A0"/>
          <w:rtl/>
        </w:rPr>
        <w:t xml:space="preserve"> 3.5 </w:t>
      </w:r>
      <w:r w:rsidRPr="00F5283A">
        <w:rPr>
          <w:rFonts w:hint="cs"/>
          <w:b/>
          <w:bCs/>
          <w:color w:val="7030A0"/>
          <w:rtl/>
        </w:rPr>
        <w:t>ريال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لكل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ساعة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عمل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مباشر،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والتكلفة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الثابتة التقديرية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سنوية</w:t>
      </w:r>
      <w:r w:rsidRPr="00F5283A">
        <w:rPr>
          <w:b/>
          <w:bCs/>
          <w:color w:val="7030A0"/>
          <w:rtl/>
        </w:rPr>
        <w:t xml:space="preserve"> 20,000 </w:t>
      </w:r>
      <w:r w:rsidRPr="00F5283A">
        <w:rPr>
          <w:rFonts w:hint="cs"/>
          <w:b/>
          <w:bCs/>
          <w:color w:val="7030A0"/>
          <w:rtl/>
        </w:rPr>
        <w:t>ريال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وعلى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ذلك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فان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تقديرات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التكاليف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المتغيرة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الأول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للعام1436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هـ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هي</w:t>
      </w:r>
      <w:r>
        <w:rPr>
          <w:b/>
          <w:bCs/>
          <w:color w:val="7030A0"/>
          <w:rtl/>
        </w:rPr>
        <w:t xml:space="preserve"> </w:t>
      </w:r>
    </w:p>
    <w:p w:rsidR="00DF31B5" w:rsidRDefault="00DF31B5" w:rsidP="00DF31B5">
      <w:pPr>
        <w:pStyle w:val="a7"/>
        <w:numPr>
          <w:ilvl w:val="0"/>
          <w:numId w:val="66"/>
        </w:numPr>
        <w:rPr>
          <w:rtl/>
        </w:rPr>
      </w:pPr>
      <w:r w:rsidRPr="009943E9">
        <w:rPr>
          <w:rtl/>
        </w:rPr>
        <w:t xml:space="preserve">140,000 </w:t>
      </w:r>
      <w:r w:rsidRPr="009943E9">
        <w:rPr>
          <w:rFonts w:hint="cs"/>
          <w:rtl/>
        </w:rPr>
        <w:t>ريال</w:t>
      </w:r>
    </w:p>
    <w:p w:rsidR="00DF31B5" w:rsidRPr="00CC0DDE" w:rsidRDefault="00DF31B5" w:rsidP="00DF31B5">
      <w:pPr>
        <w:pStyle w:val="a7"/>
        <w:numPr>
          <w:ilvl w:val="0"/>
          <w:numId w:val="66"/>
        </w:numPr>
        <w:rPr>
          <w:rtl/>
        </w:rPr>
      </w:pPr>
      <w:r w:rsidRPr="00CC0DDE">
        <w:rPr>
          <w:rtl/>
        </w:rPr>
        <w:t xml:space="preserve">280,000 </w:t>
      </w:r>
      <w:r w:rsidRPr="00CC0DDE">
        <w:rPr>
          <w:rFonts w:hint="cs"/>
          <w:rtl/>
        </w:rPr>
        <w:t>ريال</w:t>
      </w:r>
    </w:p>
    <w:p w:rsidR="00DF31B5" w:rsidRDefault="00DF31B5" w:rsidP="00DF31B5">
      <w:pPr>
        <w:pStyle w:val="a7"/>
        <w:numPr>
          <w:ilvl w:val="0"/>
          <w:numId w:val="66"/>
        </w:numPr>
        <w:rPr>
          <w:rtl/>
        </w:rPr>
      </w:pPr>
      <w:r w:rsidRPr="009943E9">
        <w:rPr>
          <w:rtl/>
        </w:rPr>
        <w:t xml:space="preserve">300,000 </w:t>
      </w:r>
      <w:r w:rsidRPr="009943E9">
        <w:rPr>
          <w:rFonts w:hint="cs"/>
          <w:rtl/>
        </w:rPr>
        <w:t>ريال</w:t>
      </w:r>
    </w:p>
    <w:p w:rsidR="00DF31B5" w:rsidRDefault="00DF31B5" w:rsidP="00DF31B5">
      <w:pPr>
        <w:pStyle w:val="a7"/>
        <w:numPr>
          <w:ilvl w:val="0"/>
          <w:numId w:val="66"/>
        </w:numPr>
      </w:pPr>
      <w:r>
        <w:rPr>
          <w:rFonts w:hint="cs"/>
          <w:rtl/>
        </w:rPr>
        <w:t xml:space="preserve">لا شيء </w:t>
      </w:r>
      <w:proofErr w:type="gramStart"/>
      <w:r>
        <w:rPr>
          <w:rFonts w:hint="cs"/>
          <w:rtl/>
        </w:rPr>
        <w:t>من ما</w:t>
      </w:r>
      <w:proofErr w:type="gramEnd"/>
      <w:r>
        <w:rPr>
          <w:rFonts w:hint="cs"/>
          <w:rtl/>
        </w:rPr>
        <w:t xml:space="preserve"> سبق</w:t>
      </w:r>
    </w:p>
    <w:p w:rsidR="00DF31B5" w:rsidRDefault="00DF31B5" w:rsidP="00DF31B5">
      <w:pPr>
        <w:rPr>
          <w:rtl/>
        </w:rPr>
      </w:pPr>
    </w:p>
    <w:p w:rsidR="00DF31B5" w:rsidRPr="00F5283A" w:rsidRDefault="00DF31B5" w:rsidP="00DF31B5">
      <w:pPr>
        <w:rPr>
          <w:b/>
          <w:bCs/>
          <w:color w:val="7030A0"/>
          <w:rtl/>
        </w:rPr>
      </w:pPr>
      <w:r w:rsidRPr="00F5283A">
        <w:rPr>
          <w:rFonts w:hint="cs"/>
          <w:b/>
          <w:bCs/>
          <w:color w:val="7030A0"/>
          <w:rtl/>
        </w:rPr>
        <w:t>في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نفس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فقرة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السؤال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السابقة</w:t>
      </w:r>
      <w:r w:rsidRPr="00F5283A">
        <w:rPr>
          <w:b/>
          <w:bCs/>
          <w:color w:val="7030A0"/>
          <w:rtl/>
        </w:rPr>
        <w:t xml:space="preserve"> </w:t>
      </w:r>
      <w:proofErr w:type="gramStart"/>
      <w:r w:rsidRPr="00F5283A">
        <w:rPr>
          <w:rFonts w:hint="cs"/>
          <w:b/>
          <w:bCs/>
          <w:color w:val="7030A0"/>
          <w:rtl/>
        </w:rPr>
        <w:t>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proofErr w:type="gramEnd"/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فإن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متوسط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التكلفة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للوحدة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الأول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للعام</w:t>
      </w:r>
    </w:p>
    <w:p w:rsidR="00DF31B5" w:rsidRPr="00F5283A" w:rsidRDefault="00DF31B5" w:rsidP="00DF31B5">
      <w:pPr>
        <w:rPr>
          <w:b/>
          <w:bCs/>
          <w:color w:val="7030A0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D51F65C" wp14:editId="0C650B61">
                <wp:simplePos x="0" y="0"/>
                <wp:positionH relativeFrom="column">
                  <wp:posOffset>-666750</wp:posOffset>
                </wp:positionH>
                <wp:positionV relativeFrom="paragraph">
                  <wp:posOffset>202565</wp:posOffset>
                </wp:positionV>
                <wp:extent cx="4552950" cy="714375"/>
                <wp:effectExtent l="0" t="0" r="19050" b="28575"/>
                <wp:wrapNone/>
                <wp:docPr id="19" name="خماس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0" cy="7143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5283A" w:rsidRDefault="00D60F7C" w:rsidP="00DF31B5">
                            <w:pPr>
                              <w:rPr>
                                <w:rFonts w:cs="Akhbar MT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متوسط التكلفة الانتاجية غير المباشرة التقديرية</w:t>
                            </w:r>
                            <w:r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spellStart"/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متغيرة+</w:t>
                            </w:r>
                            <w:proofErr w:type="gramStart"/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ثابتة</w:t>
                            </w:r>
                            <w:proofErr w:type="spellEnd"/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)/</w:t>
                            </w:r>
                            <w:proofErr w:type="gramEnd"/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كمية الانتاج التقديري</w:t>
                            </w:r>
                          </w:p>
                          <w:p w:rsidR="00D60F7C" w:rsidRPr="00F5283A" w:rsidRDefault="00D60F7C" w:rsidP="00DF31B5">
                            <w:pPr>
                              <w:rPr>
                                <w:rFonts w:cs="Akhbar MT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(280000+</w:t>
                            </w:r>
                            <w:proofErr w:type="gramStart"/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20000)/</w:t>
                            </w:r>
                            <w:proofErr w:type="gramEnd"/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40000 =</w:t>
                            </w:r>
                            <w:r w:rsidRPr="00CC0DDE">
                              <w:rPr>
                                <w:rFonts w:cs="Akhbar MT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7.5 ريال</w:t>
                            </w:r>
                          </w:p>
                          <w:p w:rsidR="00D60F7C" w:rsidRPr="001E6954" w:rsidRDefault="00D60F7C" w:rsidP="00DF31B5">
                            <w:pPr>
                              <w:pStyle w:val="a3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1F65C" id="_x0000_s1062" type="#_x0000_t15" style="position:absolute;left:0;text-align:left;margin-left:-52.5pt;margin-top:15.95pt;width:358.5pt;height:56.2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" adj="21600" fillcolor="window" strokecolor="#1f497d" strokeweight="2pt">
                <v:path arrowok="t"/>
                <v:textbox>
                  <w:txbxContent>
                    <w:p w:rsidR="00D60F7C" w:rsidRPr="00F5283A" w:rsidRDefault="00D60F7C" w:rsidP="00DF31B5">
                      <w:pPr>
                        <w:rPr>
                          <w:rFonts w:cs="Akhbar MT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متوسط التكلفة الانتاجية غير المباشرة التقديرية</w:t>
                      </w:r>
                      <w:r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(</w:t>
                      </w:r>
                      <w:proofErr w:type="spellStart"/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متغيرة+</w:t>
                      </w:r>
                      <w:proofErr w:type="gramStart"/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ثابتة</w:t>
                      </w:r>
                      <w:proofErr w:type="spellEnd"/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)/</w:t>
                      </w:r>
                      <w:proofErr w:type="gramEnd"/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كمية الانتاج التقديري</w:t>
                      </w:r>
                    </w:p>
                    <w:p w:rsidR="00D60F7C" w:rsidRPr="00F5283A" w:rsidRDefault="00D60F7C" w:rsidP="00DF31B5">
                      <w:pPr>
                        <w:rPr>
                          <w:rFonts w:cs="Akhbar MT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</w:t>
                      </w:r>
                      <w:r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(280000+</w:t>
                      </w:r>
                      <w:proofErr w:type="gramStart"/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20000)/</w:t>
                      </w:r>
                      <w:proofErr w:type="gramEnd"/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40000 =</w:t>
                      </w:r>
                      <w:r w:rsidRPr="00CC0DDE">
                        <w:rPr>
                          <w:rFonts w:cs="Akhbar MT" w:hint="cs"/>
                          <w:b/>
                          <w:bCs/>
                          <w:sz w:val="24"/>
                          <w:szCs w:val="24"/>
                          <w:rtl/>
                        </w:rPr>
                        <w:t>7.5 ريال</w:t>
                      </w:r>
                    </w:p>
                    <w:p w:rsidR="00D60F7C" w:rsidRPr="001E6954" w:rsidRDefault="00D60F7C" w:rsidP="00DF31B5">
                      <w:pPr>
                        <w:pStyle w:val="a3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5283A">
        <w:rPr>
          <w:b/>
          <w:bCs/>
          <w:color w:val="7030A0"/>
          <w:rtl/>
        </w:rPr>
        <w:t xml:space="preserve">1436 </w:t>
      </w:r>
      <w:r w:rsidRPr="00F5283A">
        <w:rPr>
          <w:rFonts w:hint="cs"/>
          <w:b/>
          <w:bCs/>
          <w:color w:val="7030A0"/>
          <w:rtl/>
        </w:rPr>
        <w:t>هـ</w:t>
      </w:r>
      <w:r w:rsidRPr="00F5283A">
        <w:rPr>
          <w:b/>
          <w:bCs/>
          <w:color w:val="7030A0"/>
          <w:rtl/>
        </w:rPr>
        <w:t xml:space="preserve"> </w:t>
      </w:r>
      <w:proofErr w:type="gramStart"/>
      <w:r w:rsidRPr="00F5283A">
        <w:rPr>
          <w:rFonts w:hint="cs"/>
          <w:b/>
          <w:bCs/>
          <w:color w:val="7030A0"/>
          <w:rtl/>
        </w:rPr>
        <w:t>هي</w:t>
      </w:r>
      <w:r w:rsidRPr="00F5283A">
        <w:rPr>
          <w:b/>
          <w:bCs/>
          <w:color w:val="7030A0"/>
          <w:rtl/>
        </w:rPr>
        <w:t xml:space="preserve"> :</w:t>
      </w:r>
      <w:proofErr w:type="gramEnd"/>
    </w:p>
    <w:p w:rsidR="00DF31B5" w:rsidRPr="00CC0DDE" w:rsidRDefault="00DF31B5" w:rsidP="00DF31B5">
      <w:pPr>
        <w:pStyle w:val="a7"/>
        <w:numPr>
          <w:ilvl w:val="0"/>
          <w:numId w:val="67"/>
        </w:numPr>
        <w:rPr>
          <w:rtl/>
        </w:rPr>
      </w:pPr>
      <w:r w:rsidRPr="00CC0DDE">
        <w:rPr>
          <w:rtl/>
        </w:rPr>
        <w:t xml:space="preserve">7.5 </w:t>
      </w:r>
      <w:r w:rsidRPr="00CC0DDE">
        <w:rPr>
          <w:rFonts w:hint="cs"/>
          <w:rtl/>
        </w:rPr>
        <w:t>ريال</w:t>
      </w:r>
    </w:p>
    <w:p w:rsidR="00DF31B5" w:rsidRDefault="00DF31B5" w:rsidP="00DF31B5">
      <w:pPr>
        <w:pStyle w:val="a7"/>
        <w:numPr>
          <w:ilvl w:val="0"/>
          <w:numId w:val="67"/>
        </w:numPr>
        <w:rPr>
          <w:rtl/>
        </w:rPr>
      </w:pPr>
      <w:r w:rsidRPr="009943E9">
        <w:rPr>
          <w:rtl/>
        </w:rPr>
        <w:t xml:space="preserve">7 </w:t>
      </w:r>
      <w:r w:rsidRPr="009943E9">
        <w:rPr>
          <w:rFonts w:hint="cs"/>
          <w:rtl/>
        </w:rPr>
        <w:t>ريال</w:t>
      </w:r>
    </w:p>
    <w:p w:rsidR="00DF31B5" w:rsidRDefault="00DF31B5" w:rsidP="00DF31B5">
      <w:pPr>
        <w:pStyle w:val="a7"/>
        <w:numPr>
          <w:ilvl w:val="0"/>
          <w:numId w:val="67"/>
        </w:numPr>
        <w:rPr>
          <w:rtl/>
        </w:rPr>
      </w:pPr>
      <w:r w:rsidRPr="009943E9">
        <w:rPr>
          <w:rtl/>
        </w:rPr>
        <w:t xml:space="preserve">3.5 </w:t>
      </w:r>
      <w:r w:rsidRPr="009943E9">
        <w:rPr>
          <w:rFonts w:hint="cs"/>
          <w:rtl/>
        </w:rPr>
        <w:t>ريال</w:t>
      </w:r>
    </w:p>
    <w:p w:rsidR="00DF31B5" w:rsidRDefault="00DF31B5" w:rsidP="00DF31B5">
      <w:pPr>
        <w:pStyle w:val="a7"/>
        <w:numPr>
          <w:ilvl w:val="0"/>
          <w:numId w:val="67"/>
        </w:numPr>
        <w:rPr>
          <w:rtl/>
        </w:rPr>
      </w:pPr>
      <w:r w:rsidRPr="009943E9">
        <w:rPr>
          <w:rFonts w:hint="cs"/>
          <w:rtl/>
        </w:rPr>
        <w:t xml:space="preserve">لا شيء </w:t>
      </w:r>
      <w:proofErr w:type="gramStart"/>
      <w:r w:rsidRPr="009943E9">
        <w:rPr>
          <w:rFonts w:hint="cs"/>
          <w:rtl/>
        </w:rPr>
        <w:t>من ما</w:t>
      </w:r>
      <w:proofErr w:type="gramEnd"/>
      <w:r w:rsidRPr="009943E9">
        <w:rPr>
          <w:rFonts w:hint="cs"/>
          <w:rtl/>
        </w:rPr>
        <w:t xml:space="preserve"> سبق </w:t>
      </w:r>
    </w:p>
    <w:p w:rsidR="00DF31B5" w:rsidRPr="00C25A63" w:rsidRDefault="00DF31B5" w:rsidP="00DF31B5">
      <w:pPr>
        <w:jc w:val="both"/>
        <w:rPr>
          <w:b/>
          <w:bCs/>
          <w:color w:val="F79646" w:themeColor="accent6"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417F08A2" wp14:editId="417AF37C">
                <wp:simplePos x="0" y="0"/>
                <wp:positionH relativeFrom="column">
                  <wp:posOffset>-466725</wp:posOffset>
                </wp:positionH>
                <wp:positionV relativeFrom="paragraph">
                  <wp:posOffset>1035050</wp:posOffset>
                </wp:positionV>
                <wp:extent cx="4495800" cy="819150"/>
                <wp:effectExtent l="0" t="0" r="19050" b="1905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غير المباشرة المتغيرة =كمية الانتاج </w:t>
                            </w:r>
                            <w:proofErr w:type="spellStart"/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التقديري×ساعات</w:t>
                            </w:r>
                            <w:proofErr w:type="spellEnd"/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مباشرة للوحدة ×معدل التحميل التقديري=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10000 × 3 ×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 = 60000 </w:t>
                            </w:r>
                          </w:p>
                          <w:p w:rsidR="00D60F7C" w:rsidRPr="008E1C36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تكلفة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تقديرية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للعام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القادم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=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متغيرة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+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ثابته</w:t>
                            </w:r>
                          </w:p>
                          <w:p w:rsidR="00D60F7C" w:rsidRPr="008E1C36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60000 + 15000 = 75000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F08A2" id="Text Box 105" o:spid="_x0000_s1063" type="#_x0000_t202" style="position:absolute;left:0;text-align:left;margin-left:-36.75pt;margin-top:81.5pt;width:354pt;height:64.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" fillcolor="window" strokeweight=".5pt">
                <v:textbox>
                  <w:txbxContent>
                    <w:p w:rsidR="00D60F7C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غير المباشرة المتغيرة =كمية الانتاج </w:t>
                      </w:r>
                      <w:proofErr w:type="spellStart"/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التقديري×ساعات</w:t>
                      </w:r>
                      <w:proofErr w:type="spellEnd"/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مباشرة للوحدة ×معدل التحميل التقديري=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10000 × 3 ×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 = 60000 </w:t>
                      </w:r>
                    </w:p>
                    <w:p w:rsidR="00D60F7C" w:rsidRPr="008E1C36" w:rsidRDefault="00D60F7C" w:rsidP="00DF31B5">
                      <w:pPr>
                        <w:pStyle w:val="a8"/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تكلفة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تقديرية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للعام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القادم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=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متغيرة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+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ثابته</w:t>
                      </w:r>
                    </w:p>
                    <w:p w:rsidR="00D60F7C" w:rsidRPr="008E1C36" w:rsidRDefault="00D60F7C" w:rsidP="00DF31B5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60000 + 15000 = 75000 ريال </w:t>
                      </w:r>
                    </w:p>
                  </w:txbxContent>
                </v:textbox>
              </v:shape>
            </w:pict>
          </mc:Fallback>
        </mc:AlternateContent>
      </w:r>
      <w:r w:rsidRPr="00C25A63">
        <w:rPr>
          <w:b/>
          <w:bCs/>
          <w:color w:val="F79646" w:themeColor="accent6"/>
          <w:sz w:val="24"/>
          <w:szCs w:val="24"/>
          <w:rtl/>
        </w:rPr>
        <w:t>تنتج احدى الشركات الصناعية المنتج (ع) كمية الانتاج التقديري للربع الاول للعام القادم ١٤٣٧هـ هي ١٠٠٠٠ وحدة، احتياجات الوحدة من ساعات العمل المباشرة ٣</w:t>
      </w:r>
      <w:proofErr w:type="gramStart"/>
      <w:r w:rsidRPr="00C25A63">
        <w:rPr>
          <w:b/>
          <w:bCs/>
          <w:color w:val="F79646" w:themeColor="accent6"/>
          <w:sz w:val="24"/>
          <w:szCs w:val="24"/>
          <w:rtl/>
        </w:rPr>
        <w:t>ساعات ،</w:t>
      </w:r>
      <w:proofErr w:type="gramEnd"/>
      <w:r w:rsidRPr="00C25A63">
        <w:rPr>
          <w:b/>
          <w:bCs/>
          <w:color w:val="F79646" w:themeColor="accent6"/>
          <w:sz w:val="24"/>
          <w:szCs w:val="24"/>
          <w:rtl/>
        </w:rPr>
        <w:t xml:space="preserve"> معدل التحميل التقديري للتكاليف الانتاجية غير المباشرة المتغيرة ٢ ريال لكل ساعة عمل مباشر .التكلفة الانتاجية الثابتة التقديرية لفترة الربع الاول للعام القادم هي ١٥٠٠٠ريال وعلى </w:t>
      </w:r>
      <w:proofErr w:type="spellStart"/>
      <w:r w:rsidRPr="00C25A63">
        <w:rPr>
          <w:b/>
          <w:bCs/>
          <w:color w:val="F79646" w:themeColor="accent6"/>
          <w:sz w:val="24"/>
          <w:szCs w:val="24"/>
          <w:rtl/>
        </w:rPr>
        <w:t>ذلم</w:t>
      </w:r>
      <w:proofErr w:type="spellEnd"/>
      <w:r w:rsidRPr="00C25A63">
        <w:rPr>
          <w:b/>
          <w:bCs/>
          <w:color w:val="F79646" w:themeColor="accent6"/>
          <w:sz w:val="24"/>
          <w:szCs w:val="24"/>
          <w:rtl/>
        </w:rPr>
        <w:t xml:space="preserve"> فان "جملة" التكاليف الانتاجية غير المباشرة التقديرية للربع الاول للعام القادم هي:</w:t>
      </w:r>
    </w:p>
    <w:p w:rsidR="00DF31B5" w:rsidRPr="00E64137" w:rsidRDefault="00DF31B5" w:rsidP="003A20E4">
      <w:pPr>
        <w:pStyle w:val="a7"/>
        <w:numPr>
          <w:ilvl w:val="0"/>
          <w:numId w:val="129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٦٠٠٠٠ريال.</w:t>
      </w:r>
    </w:p>
    <w:p w:rsidR="00DF31B5" w:rsidRPr="00CC0DDE" w:rsidRDefault="00DF31B5" w:rsidP="003A20E4">
      <w:pPr>
        <w:pStyle w:val="a7"/>
        <w:numPr>
          <w:ilvl w:val="0"/>
          <w:numId w:val="129"/>
        </w:numPr>
        <w:rPr>
          <w:sz w:val="24"/>
          <w:szCs w:val="24"/>
          <w:rtl/>
        </w:rPr>
      </w:pPr>
      <w:r w:rsidRPr="00CC0DDE">
        <w:rPr>
          <w:sz w:val="24"/>
          <w:szCs w:val="24"/>
          <w:rtl/>
        </w:rPr>
        <w:t>٧٥٠٠٠ريال.</w:t>
      </w:r>
    </w:p>
    <w:p w:rsidR="00DF31B5" w:rsidRPr="00C25A63" w:rsidRDefault="00DF31B5" w:rsidP="003A20E4">
      <w:pPr>
        <w:pStyle w:val="a7"/>
        <w:numPr>
          <w:ilvl w:val="0"/>
          <w:numId w:val="129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٣٥٠٠٠ريال.</w:t>
      </w:r>
    </w:p>
    <w:p w:rsidR="00DF31B5" w:rsidRPr="00C25A63" w:rsidRDefault="00DF31B5" w:rsidP="003A20E4">
      <w:pPr>
        <w:pStyle w:val="a7"/>
        <w:numPr>
          <w:ilvl w:val="0"/>
          <w:numId w:val="129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٢٠٠٠٠ريال.</w:t>
      </w:r>
    </w:p>
    <w:p w:rsidR="00DF31B5" w:rsidRPr="00C25A63" w:rsidRDefault="00DF31B5" w:rsidP="00DF31B5">
      <w:pPr>
        <w:jc w:val="both"/>
        <w:rPr>
          <w:b/>
          <w:bCs/>
          <w:color w:val="F79646" w:themeColor="accent6"/>
          <w:sz w:val="24"/>
          <w:szCs w:val="24"/>
        </w:rPr>
      </w:pPr>
      <w:r w:rsidRPr="00E64137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AEE53A4" wp14:editId="040B90C0">
                <wp:simplePos x="0" y="0"/>
                <wp:positionH relativeFrom="column">
                  <wp:posOffset>-323850</wp:posOffset>
                </wp:positionH>
                <wp:positionV relativeFrom="paragraph">
                  <wp:posOffset>415925</wp:posOffset>
                </wp:positionV>
                <wp:extent cx="4429125" cy="685800"/>
                <wp:effectExtent l="0" t="0" r="28575" b="1905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8E1C36" w:rsidRDefault="00D60F7C" w:rsidP="00DF31B5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متوسط التكلفة الانتاجية غير المباشرة التقديرية (</w:t>
                            </w:r>
                            <w:proofErr w:type="spellStart"/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متغيرة+</w:t>
                            </w:r>
                            <w:proofErr w:type="gramStart"/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ثابتة</w:t>
                            </w:r>
                            <w:proofErr w:type="spellEnd"/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)/</w:t>
                            </w:r>
                            <w:proofErr w:type="gramEnd"/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كمية الانتاج التقديري</w:t>
                            </w:r>
                          </w:p>
                          <w:p w:rsidR="00D60F7C" w:rsidRPr="008E1C36" w:rsidRDefault="00D60F7C" w:rsidP="00DF31B5">
                            <w:p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75000/10000 =7.5 ريال</w:t>
                            </w:r>
                          </w:p>
                          <w:p w:rsidR="00D60F7C" w:rsidRDefault="00D60F7C" w:rsidP="00DF31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E53A4" id="Text Box 106" o:spid="_x0000_s1064" type="#_x0000_t202" style="position:absolute;left:0;text-align:left;margin-left:-25.5pt;margin-top:32.75pt;width:348.75pt;height:54pt;z-index:251942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" fillcolor="window" strokeweight=".5pt">
                <v:textbox>
                  <w:txbxContent>
                    <w:p w:rsidR="00D60F7C" w:rsidRPr="008E1C36" w:rsidRDefault="00D60F7C" w:rsidP="00DF31B5">
                      <w:pPr>
                        <w:rPr>
                          <w:b/>
                          <w:bCs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متوسط التكلفة الانتاجية غير المباشرة التقديرية (</w:t>
                      </w:r>
                      <w:proofErr w:type="spellStart"/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متغيرة+</w:t>
                      </w:r>
                      <w:proofErr w:type="gramStart"/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ثابتة</w:t>
                      </w:r>
                      <w:proofErr w:type="spellEnd"/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)/</w:t>
                      </w:r>
                      <w:proofErr w:type="gramEnd"/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كمية الانتاج التقديري</w:t>
                      </w:r>
                    </w:p>
                    <w:p w:rsidR="00D60F7C" w:rsidRPr="008E1C36" w:rsidRDefault="00D60F7C" w:rsidP="00DF31B5">
                      <w:p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75000/10000 =7.5 ريال</w:t>
                      </w:r>
                    </w:p>
                    <w:p w:rsidR="00D60F7C" w:rsidRDefault="00D60F7C" w:rsidP="00DF31B5"/>
                  </w:txbxContent>
                </v:textbox>
              </v:shape>
            </w:pict>
          </mc:Fallback>
        </mc:AlternateContent>
      </w:r>
      <w:r w:rsidRPr="00C25A63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"</w:t>
      </w:r>
      <w:proofErr w:type="spellStart"/>
      <w:r w:rsidRPr="00C25A63">
        <w:rPr>
          <w:b/>
          <w:bCs/>
          <w:color w:val="F79646" w:themeColor="accent6"/>
          <w:sz w:val="24"/>
          <w:szCs w:val="24"/>
          <w:rtl/>
        </w:rPr>
        <w:t>متوسط"التكاليف</w:t>
      </w:r>
      <w:proofErr w:type="spellEnd"/>
      <w:r w:rsidRPr="00C25A63">
        <w:rPr>
          <w:b/>
          <w:bCs/>
          <w:color w:val="F79646" w:themeColor="accent6"/>
          <w:sz w:val="24"/>
          <w:szCs w:val="24"/>
          <w:rtl/>
        </w:rPr>
        <w:t xml:space="preserve"> الانتاجية غير المباشرة التقديرية للوحدة للربع الاول للعام القادم </w:t>
      </w:r>
      <w:proofErr w:type="gramStart"/>
      <w:r w:rsidRPr="00C25A63">
        <w:rPr>
          <w:b/>
          <w:bCs/>
          <w:color w:val="F79646" w:themeColor="accent6"/>
          <w:sz w:val="24"/>
          <w:szCs w:val="24"/>
          <w:rtl/>
        </w:rPr>
        <w:t>هي :</w:t>
      </w:r>
      <w:proofErr w:type="gramEnd"/>
    </w:p>
    <w:p w:rsidR="00DF31B5" w:rsidRPr="00E64137" w:rsidRDefault="00DF31B5" w:rsidP="003A20E4">
      <w:pPr>
        <w:pStyle w:val="a7"/>
        <w:numPr>
          <w:ilvl w:val="0"/>
          <w:numId w:val="130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٦ريال.</w:t>
      </w:r>
    </w:p>
    <w:p w:rsidR="00DF31B5" w:rsidRPr="00CC0DDE" w:rsidRDefault="00DF31B5" w:rsidP="003A20E4">
      <w:pPr>
        <w:pStyle w:val="a7"/>
        <w:numPr>
          <w:ilvl w:val="0"/>
          <w:numId w:val="130"/>
        </w:numPr>
        <w:rPr>
          <w:sz w:val="24"/>
          <w:szCs w:val="24"/>
          <w:rtl/>
        </w:rPr>
      </w:pPr>
      <w:r w:rsidRPr="00CC0DDE">
        <w:rPr>
          <w:sz w:val="24"/>
          <w:szCs w:val="24"/>
          <w:rtl/>
        </w:rPr>
        <w:t>٧.٥ريال.</w:t>
      </w:r>
    </w:p>
    <w:p w:rsidR="00B62035" w:rsidRPr="00ED6185" w:rsidRDefault="00DF31B5" w:rsidP="003A20E4">
      <w:pPr>
        <w:pStyle w:val="a7"/>
        <w:numPr>
          <w:ilvl w:val="0"/>
          <w:numId w:val="130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٣.٥ريال.</w:t>
      </w:r>
    </w:p>
    <w:p w:rsidR="00DF31B5" w:rsidRPr="00F0292F" w:rsidRDefault="00DF31B5" w:rsidP="00DF31B5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F31B5" w:rsidRPr="00B62035" w:rsidRDefault="00DF31B5" w:rsidP="00DF31B5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عند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موازنة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العمل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،تبين</w:t>
      </w:r>
      <w:proofErr w:type="gramEnd"/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10000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وحدة،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احتياجات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الوحدة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ساعات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العمل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6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ساعات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معدل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الاجر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للساعة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15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وبناء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الاجور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العام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0292F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0292F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DF31B5" w:rsidRPr="00B62035" w:rsidRDefault="00DF31B5" w:rsidP="00DF31B5">
      <w:pPr>
        <w:numPr>
          <w:ilvl w:val="0"/>
          <w:numId w:val="2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6203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0208CA7B" wp14:editId="264C8A61">
                <wp:simplePos x="0" y="0"/>
                <wp:positionH relativeFrom="column">
                  <wp:posOffset>-352425</wp:posOffset>
                </wp:positionH>
                <wp:positionV relativeFrom="paragraph">
                  <wp:posOffset>198120</wp:posOffset>
                </wp:positionV>
                <wp:extent cx="4038600" cy="609600"/>
                <wp:effectExtent l="0" t="0" r="19050" b="19050"/>
                <wp:wrapNone/>
                <wp:docPr id="91" name="خماسي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38600" cy="6096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B62035" w:rsidRDefault="00D60F7C" w:rsidP="00DF31B5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</w:rPr>
                            </w:pPr>
                            <w:r w:rsidRPr="00B62035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الاجور المباشرة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للوحدة </w:t>
                            </w:r>
                            <w:r w:rsidRPr="00B62035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تقديرات ساعات العمل المباشرة </w:t>
                            </w:r>
                            <w:r w:rsidRPr="00B62035">
                              <w:rPr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 w:rsidRPr="00B62035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معدل الاجر التقديري للساعة.</w:t>
                            </w:r>
                          </w:p>
                          <w:p w:rsidR="00D60F7C" w:rsidRPr="00B62035" w:rsidRDefault="00D60F7C" w:rsidP="00DF31B5">
                            <w:pPr>
                              <w:spacing w:after="0" w:line="240" w:lineRule="auto"/>
                              <w:rPr>
                                <w:rFonts w:cs="Calibri"/>
                                <w:color w:val="4F81BD"/>
                                <w:sz w:val="28"/>
                                <w:szCs w:val="28"/>
                              </w:rPr>
                            </w:pPr>
                            <w:r w:rsidRPr="00B6203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 = 6</w:t>
                            </w:r>
                            <w:r>
                              <w:rPr>
                                <w:rFonts w:cs="Calibri" w:hint="cs"/>
                                <w:color w:val="4F81BD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15 = 90 ريال </w:t>
                            </w:r>
                          </w:p>
                          <w:p w:rsidR="00D60F7C" w:rsidRPr="00197833" w:rsidRDefault="00D60F7C" w:rsidP="00DF31B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8CA7B" id="خماسي 52" o:spid="_x0000_s1065" type="#_x0000_t15" style="position:absolute;left:0;text-align:left;margin-left:-27.75pt;margin-top:15.6pt;width:318pt;height:48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Pr="00B62035" w:rsidRDefault="00D60F7C" w:rsidP="00DF31B5">
                      <w:pPr>
                        <w:pStyle w:val="a8"/>
                        <w:rPr>
                          <w:b/>
                          <w:bCs/>
                          <w:color w:val="7030A0"/>
                        </w:rPr>
                      </w:pPr>
                      <w:r w:rsidRPr="00B62035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الاجور المباشرة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للوحدة </w:t>
                      </w:r>
                      <w:r w:rsidRPr="00B62035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تقديرات ساعات العمل المباشرة </w:t>
                      </w:r>
                      <w:r w:rsidRPr="00B62035">
                        <w:rPr>
                          <w:b/>
                          <w:bCs/>
                          <w:color w:val="7030A0"/>
                        </w:rPr>
                        <w:t>X</w:t>
                      </w:r>
                      <w:r w:rsidRPr="00B62035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معدل الاجر التقديري للساعة.</w:t>
                      </w:r>
                    </w:p>
                    <w:p w:rsidR="00D60F7C" w:rsidRPr="00B62035" w:rsidRDefault="00D60F7C" w:rsidP="00DF31B5">
                      <w:pPr>
                        <w:spacing w:after="0" w:line="240" w:lineRule="auto"/>
                        <w:rPr>
                          <w:rFonts w:cs="Calibri"/>
                          <w:color w:val="4F81BD"/>
                          <w:sz w:val="28"/>
                          <w:szCs w:val="28"/>
                        </w:rPr>
                      </w:pPr>
                      <w:r w:rsidRPr="00B62035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 = 6</w:t>
                      </w:r>
                      <w:r>
                        <w:rPr>
                          <w:rFonts w:cs="Calibri" w:hint="cs"/>
                          <w:color w:val="4F81BD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15 = 90 ريال </w:t>
                      </w:r>
                    </w:p>
                    <w:p w:rsidR="00D60F7C" w:rsidRPr="00197833" w:rsidRDefault="00D60F7C" w:rsidP="00DF31B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B62035">
        <w:rPr>
          <w:rFonts w:cs="Calibri"/>
          <w:b/>
          <w:bCs/>
          <w:sz w:val="24"/>
          <w:szCs w:val="24"/>
          <w:rtl/>
        </w:rPr>
        <w:t xml:space="preserve">60 </w:t>
      </w:r>
      <w:r w:rsidRPr="00B62035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DF31B5" w:rsidRPr="00CC0DDE" w:rsidRDefault="00DF31B5" w:rsidP="00DF31B5">
      <w:pPr>
        <w:numPr>
          <w:ilvl w:val="0"/>
          <w:numId w:val="2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90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DF31B5" w:rsidRDefault="00DF31B5" w:rsidP="00DF31B5">
      <w:pPr>
        <w:numPr>
          <w:ilvl w:val="0"/>
          <w:numId w:val="2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62035">
        <w:rPr>
          <w:rFonts w:cs="Calibri"/>
          <w:b/>
          <w:bCs/>
          <w:sz w:val="24"/>
          <w:szCs w:val="24"/>
          <w:rtl/>
        </w:rPr>
        <w:t xml:space="preserve">70 </w:t>
      </w:r>
      <w:r w:rsidRPr="00B62035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B62035">
        <w:rPr>
          <w:rFonts w:cs="Calibri"/>
          <w:b/>
          <w:bCs/>
          <w:sz w:val="24"/>
          <w:szCs w:val="24"/>
          <w:rtl/>
        </w:rPr>
        <w:t xml:space="preserve"> </w:t>
      </w:r>
    </w:p>
    <w:p w:rsidR="00DF31B5" w:rsidRPr="00D84C39" w:rsidRDefault="00DF31B5" w:rsidP="00DF31B5">
      <w:pPr>
        <w:numPr>
          <w:ilvl w:val="0"/>
          <w:numId w:val="2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لاشئ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D84C39" w:rsidRDefault="00D84C39" w:rsidP="00D84C39">
      <w:pPr>
        <w:spacing w:after="0" w:line="240" w:lineRule="auto"/>
        <w:contextualSpacing/>
        <w:rPr>
          <w:b/>
          <w:bCs/>
          <w:sz w:val="24"/>
          <w:szCs w:val="24"/>
          <w:rtl/>
        </w:rPr>
      </w:pPr>
    </w:p>
    <w:p w:rsidR="00D84C39" w:rsidRPr="00E44639" w:rsidRDefault="00D84C39" w:rsidP="00D84C39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D84C39" w:rsidRPr="00272955" w:rsidRDefault="00D84C39" w:rsidP="0027295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للأجور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القادم1437</w:t>
      </w:r>
      <w:proofErr w:type="gramEnd"/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هـ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15000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احتياجات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ساعات،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معدل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الاجر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لكل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ساعة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عمل مباشر،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84C39" w:rsidRPr="00D84C39" w:rsidRDefault="00272955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16E96ABF" wp14:editId="13B0E487">
                <wp:simplePos x="0" y="0"/>
                <wp:positionH relativeFrom="margin">
                  <wp:posOffset>-238125</wp:posOffset>
                </wp:positionH>
                <wp:positionV relativeFrom="paragraph">
                  <wp:posOffset>73025</wp:posOffset>
                </wp:positionV>
                <wp:extent cx="3895725" cy="819150"/>
                <wp:effectExtent l="0" t="0" r="28575" b="19050"/>
                <wp:wrapNone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5725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27295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تكلفة العمل المباشرة = تقديرات ساعات العمل × معدل </w:t>
                            </w:r>
                            <w:proofErr w:type="spellStart"/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االجر</w:t>
                            </w:r>
                            <w:proofErr w:type="spellEnd"/>
                          </w:p>
                          <w:p w:rsidR="00D60F7C" w:rsidRDefault="00D60F7C" w:rsidP="0027295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تقديرات ساعات العمل = كمية 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لا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نتاج × احتياج الوحدة من ساعات العمل </w:t>
                            </w:r>
                          </w:p>
                          <w:p w:rsidR="00D60F7C" w:rsidRPr="00272955" w:rsidRDefault="00D60F7C" w:rsidP="0027295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= 15000 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</w:rPr>
                              <w:t>4 ×</w:t>
                            </w: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 = 60000</w:t>
                            </w:r>
                          </w:p>
                          <w:p w:rsidR="00D60F7C" w:rsidRPr="00272955" w:rsidRDefault="00D60F7C" w:rsidP="0027295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تكلفة العمل = </w:t>
                            </w:r>
                            <w:proofErr w:type="gramStart"/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60000 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</w:rPr>
                              <w:t xml:space="preserve"> ×</w:t>
                            </w:r>
                            <w:proofErr w:type="gramEnd"/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>10 = 600000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96ABF" id="Text Box 164" o:spid="_x0000_s1066" type="#_x0000_t202" style="position:absolute;left:0;text-align:left;margin-left:-18.75pt;margin-top:5.75pt;width:306.75pt;height:64.5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" fillcolor="window" strokeweight=".5pt">
                <v:textbox>
                  <w:txbxContent>
                    <w:p w:rsidR="00D60F7C" w:rsidRDefault="00D60F7C" w:rsidP="0027295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تكلفة العمل المباشرة = تقديرات ساعات العمل × معدل </w:t>
                      </w:r>
                      <w:proofErr w:type="spellStart"/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االجر</w:t>
                      </w:r>
                      <w:proofErr w:type="spellEnd"/>
                    </w:p>
                    <w:p w:rsidR="00D60F7C" w:rsidRDefault="00D60F7C" w:rsidP="0027295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تقديرات ساعات العمل = كمية ا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لا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نتاج × احتياج الوحدة من ساعات العمل </w:t>
                      </w:r>
                    </w:p>
                    <w:p w:rsidR="00D60F7C" w:rsidRPr="00272955" w:rsidRDefault="00D60F7C" w:rsidP="0027295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</w:pP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= 15000 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</w:rPr>
                        <w:t>4 ×</w:t>
                      </w: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 = 60000</w:t>
                      </w:r>
                    </w:p>
                    <w:p w:rsidR="00D60F7C" w:rsidRPr="00272955" w:rsidRDefault="00D60F7C" w:rsidP="0027295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</w:rPr>
                      </w:pP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تكلفة العمل = </w:t>
                      </w:r>
                      <w:proofErr w:type="gramStart"/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60000 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</w:rPr>
                        <w:t xml:space="preserve"> ×</w:t>
                      </w:r>
                      <w:proofErr w:type="gramEnd"/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>10 = 600000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4C39"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D84C39"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</w:rPr>
        <w:t xml:space="preserve">210000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60000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150000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D84C39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</w:rPr>
        <w:t>600000</w:t>
      </w:r>
      <w:r w:rsidRPr="00CC0DDE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  <w:rtl/>
        </w:rPr>
        <w:t>ريال</w:t>
      </w:r>
    </w:p>
    <w:p w:rsidR="00D84C39" w:rsidRDefault="00D84C39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272955" w:rsidRPr="00D84C39" w:rsidRDefault="00272955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D84C39" w:rsidRPr="00272955" w:rsidRDefault="00D84C39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الأجور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D84C39" w:rsidRPr="00D84C39" w:rsidRDefault="00272955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B6203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2F980EEC" wp14:editId="77813D29">
                <wp:simplePos x="0" y="0"/>
                <wp:positionH relativeFrom="column">
                  <wp:posOffset>-85725</wp:posOffset>
                </wp:positionH>
                <wp:positionV relativeFrom="paragraph">
                  <wp:posOffset>143510</wp:posOffset>
                </wp:positionV>
                <wp:extent cx="4038600" cy="609600"/>
                <wp:effectExtent l="0" t="0" r="19050" b="19050"/>
                <wp:wrapNone/>
                <wp:docPr id="163" name="خماسي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38600" cy="6096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72955" w:rsidRDefault="00D60F7C" w:rsidP="00DF31B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الاجور المباشرة للوحدة = تقديرات ساعات العمل المباشرة 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</w:rPr>
                              <w:t>X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معدل الاجر التقديري للساعة.</w:t>
                            </w:r>
                          </w:p>
                          <w:p w:rsidR="00D60F7C" w:rsidRPr="00B62035" w:rsidRDefault="00D60F7C" w:rsidP="00272955">
                            <w:pPr>
                              <w:spacing w:after="0" w:line="240" w:lineRule="auto"/>
                              <w:rPr>
                                <w:rFonts w:cs="Calibri"/>
                                <w:color w:val="4F81BD"/>
                                <w:sz w:val="28"/>
                                <w:szCs w:val="28"/>
                              </w:rPr>
                            </w:pPr>
                            <w:r w:rsidRPr="00B6203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>
                              <w:rPr>
                                <w:rFonts w:cs="Calibri" w:hint="cs"/>
                                <w:color w:val="4F81BD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10 = 40 ريال </w:t>
                            </w:r>
                          </w:p>
                          <w:p w:rsidR="00D60F7C" w:rsidRPr="00197833" w:rsidRDefault="00D60F7C" w:rsidP="00DF31B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80EEC" id="_x0000_s1067" type="#_x0000_t15" style="position:absolute;left:0;text-align:left;margin-left:-6.75pt;margin-top:11.3pt;width:318pt;height:48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Pr="00272955" w:rsidRDefault="00D60F7C" w:rsidP="00DF31B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</w:rPr>
                      </w:pP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الاجور المباشرة للوحدة = تقديرات ساعات العمل المباشرة 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</w:rPr>
                        <w:t>X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معدل الاجر التقديري للساعة.</w:t>
                      </w:r>
                    </w:p>
                    <w:p w:rsidR="00D60F7C" w:rsidRPr="00B62035" w:rsidRDefault="00D60F7C" w:rsidP="00272955">
                      <w:pPr>
                        <w:spacing w:after="0" w:line="240" w:lineRule="auto"/>
                        <w:rPr>
                          <w:rFonts w:cs="Calibri"/>
                          <w:color w:val="4F81BD"/>
                          <w:sz w:val="28"/>
                          <w:szCs w:val="28"/>
                        </w:rPr>
                      </w:pPr>
                      <w:r w:rsidRPr="00B62035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4</w:t>
                      </w:r>
                      <w:r>
                        <w:rPr>
                          <w:rFonts w:cs="Calibri" w:hint="cs"/>
                          <w:color w:val="4F81BD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10 = 40 ريال </w:t>
                      </w:r>
                    </w:p>
                    <w:p w:rsidR="00D60F7C" w:rsidRPr="00197833" w:rsidRDefault="00D60F7C" w:rsidP="00DF31B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84C39"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</w:rPr>
        <w:t xml:space="preserve">20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D84C3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CC0DDE">
        <w:rPr>
          <w:rFonts w:ascii="Arial" w:hAnsi="Arial"/>
          <w:b/>
          <w:bCs/>
          <w:sz w:val="24"/>
          <w:szCs w:val="24"/>
        </w:rPr>
        <w:t xml:space="preserve">40 </w:t>
      </w:r>
      <w:r w:rsidRPr="00CC0DDE">
        <w:rPr>
          <w:rFonts w:ascii="Arial" w:hAnsi="Arial"/>
          <w:b/>
          <w:bCs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50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contextualSpacing/>
        <w:rPr>
          <w:b/>
          <w:bCs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15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F5283A" w:rsidRPr="009D43B6" w:rsidRDefault="00F5283A" w:rsidP="00F0292F">
      <w:pPr>
        <w:rPr>
          <w:b/>
          <w:bCs/>
          <w:sz w:val="24"/>
          <w:szCs w:val="24"/>
          <w:rtl/>
        </w:rPr>
      </w:pPr>
    </w:p>
    <w:p w:rsidR="00804600" w:rsidRDefault="005A138E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695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الخامسة</w:t>
      </w:r>
    </w:p>
    <w:p w:rsidR="005510FA" w:rsidRPr="00960D02" w:rsidRDefault="005510FA" w:rsidP="005510FA">
      <w:pPr>
        <w:pStyle w:val="a8"/>
        <w:rPr>
          <w:rFonts w:cs="Calibri"/>
          <w:b/>
          <w:bCs/>
          <w:sz w:val="24"/>
          <w:szCs w:val="24"/>
          <w:rtl/>
        </w:rPr>
      </w:pPr>
      <w:r w:rsidRPr="00960D02">
        <w:rPr>
          <w:rFonts w:ascii="Arial" w:hAnsi="Arial" w:hint="cs"/>
          <w:b/>
          <w:bCs/>
          <w:sz w:val="24"/>
          <w:szCs w:val="24"/>
          <w:rtl/>
        </w:rPr>
        <w:t>الفقرة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التالية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تتعلق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بالأسئلة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من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رقم</w:t>
      </w:r>
      <w:r w:rsidRPr="00960D02">
        <w:rPr>
          <w:rFonts w:cs="Calibri"/>
          <w:b/>
          <w:bCs/>
          <w:sz w:val="24"/>
          <w:szCs w:val="24"/>
          <w:rtl/>
        </w:rPr>
        <w:t xml:space="preserve"> (</w:t>
      </w:r>
      <w:r>
        <w:rPr>
          <w:rFonts w:cs="Calibri" w:hint="cs"/>
          <w:b/>
          <w:bCs/>
          <w:sz w:val="24"/>
          <w:szCs w:val="24"/>
          <w:rtl/>
        </w:rPr>
        <w:t>1</w:t>
      </w:r>
      <w:r w:rsidRPr="00960D02">
        <w:rPr>
          <w:rFonts w:cs="Calibri"/>
          <w:b/>
          <w:bCs/>
          <w:sz w:val="24"/>
          <w:szCs w:val="24"/>
          <w:rtl/>
        </w:rPr>
        <w:t xml:space="preserve">)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إلى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sz w:val="24"/>
          <w:szCs w:val="24"/>
          <w:rtl/>
        </w:rPr>
        <w:t>رقم</w:t>
      </w:r>
      <w:r w:rsidRPr="00960D02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960D02">
        <w:rPr>
          <w:rFonts w:cs="Calibri"/>
          <w:b/>
          <w:bCs/>
          <w:sz w:val="24"/>
          <w:szCs w:val="24"/>
          <w:rtl/>
        </w:rPr>
        <w:t xml:space="preserve">( </w:t>
      </w:r>
      <w:r>
        <w:rPr>
          <w:rFonts w:cs="Calibri" w:hint="cs"/>
          <w:b/>
          <w:bCs/>
          <w:sz w:val="24"/>
          <w:szCs w:val="24"/>
          <w:rtl/>
        </w:rPr>
        <w:t>3</w:t>
      </w:r>
      <w:proofErr w:type="gramEnd"/>
      <w:r w:rsidRPr="00960D02">
        <w:rPr>
          <w:rFonts w:cs="Calibri" w:hint="cs"/>
          <w:b/>
          <w:bCs/>
          <w:sz w:val="24"/>
          <w:szCs w:val="24"/>
          <w:rtl/>
        </w:rPr>
        <w:t>)</w:t>
      </w:r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عند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اعداد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النقدية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التقديرية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لإحدى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الشركات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للربع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1436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تبين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أن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•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الرصيد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النقدي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المتوقع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أول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الربع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1436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هو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100,000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•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المبيعات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النقدية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للربع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1436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بمبلغ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160,000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•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المبيعات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الآجلة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للربع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1436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بمبلغ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600,000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(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تحصل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40 %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نفس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الربع،</w:t>
      </w:r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%60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الربع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الذي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يليه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>)</w:t>
      </w:r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cs="Calibri"/>
          <w:b/>
          <w:bCs/>
          <w:color w:val="C00000"/>
          <w:sz w:val="24"/>
          <w:szCs w:val="24"/>
          <w:rtl/>
        </w:rPr>
        <w:t>•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تقديرات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المدفوعات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النقدية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للربع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1436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بمبلغ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240,000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</w:p>
    <w:p w:rsidR="005510FA" w:rsidRPr="00960D02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وبناء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على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هذه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المعلومات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960D02">
        <w:rPr>
          <w:rFonts w:ascii="Arial" w:hAnsi="Arial" w:hint="cs"/>
          <w:b/>
          <w:bCs/>
          <w:color w:val="C00000"/>
          <w:sz w:val="24"/>
          <w:szCs w:val="24"/>
          <w:rtl/>
        </w:rPr>
        <w:t>فأن</w:t>
      </w:r>
      <w:r w:rsidRPr="00960D02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5510FA">
        <w:rPr>
          <w:noProof/>
          <w:color w:val="C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0D04C35B" wp14:editId="0AC7419E">
                <wp:simplePos x="0" y="0"/>
                <wp:positionH relativeFrom="column">
                  <wp:posOffset>-419100</wp:posOffset>
                </wp:positionH>
                <wp:positionV relativeFrom="paragraph">
                  <wp:posOffset>193040</wp:posOffset>
                </wp:positionV>
                <wp:extent cx="4248150" cy="828675"/>
                <wp:effectExtent l="0" t="0" r="19050" b="28575"/>
                <wp:wrapNone/>
                <wp:docPr id="5" name="خماس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81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510F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المبيعات النقدية للربع الأول = 160000 </w:t>
                            </w:r>
                          </w:p>
                          <w:p w:rsidR="00D60F7C" w:rsidRDefault="00D60F7C" w:rsidP="005510F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المبيعات الآجلة نحصل منها 40% نفس الربع = 600000 * 40%= 240000 </w:t>
                            </w:r>
                          </w:p>
                          <w:p w:rsidR="00D60F7C" w:rsidRPr="00166E88" w:rsidRDefault="00D60F7C" w:rsidP="005510F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إا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جملة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متحصلت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نقدية للربع الأول = 160000 + 240000 = 400000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4C35B" id="خماسي 5" o:spid="_x0000_s1068" type="#_x0000_t15" style="position:absolute;left:0;text-align:left;margin-left:-33pt;margin-top:15.2pt;width:334.5pt;height:65.2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" adj="21600" filled="f" strokecolor="black [3213]" strokeweight="2pt">
                <v:path arrowok="t"/>
                <v:textbox>
                  <w:txbxContent>
                    <w:p w:rsidR="00D60F7C" w:rsidRDefault="00D60F7C" w:rsidP="005510F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المبيعات النقدية للربع الأول = 160000 </w:t>
                      </w:r>
                    </w:p>
                    <w:p w:rsidR="00D60F7C" w:rsidRDefault="00D60F7C" w:rsidP="005510F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المبيعات الآجلة نحصل منها 40% نفس الربع = 600000 * 40%= 240000 </w:t>
                      </w:r>
                    </w:p>
                    <w:p w:rsidR="00D60F7C" w:rsidRPr="00166E88" w:rsidRDefault="00D60F7C" w:rsidP="005510F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إا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جملة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متحصلت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نقدية للربع الأول = 160000 + 240000 = 400000 ريال </w:t>
                      </w:r>
                    </w:p>
                  </w:txbxContent>
                </v:textbox>
              </v:shape>
            </w:pict>
          </mc:Fallback>
        </mc:AlternateContent>
      </w:r>
      <w:r w:rsidRPr="005510FA">
        <w:rPr>
          <w:rFonts w:cs="Calibri" w:hint="cs"/>
          <w:b/>
          <w:bCs/>
          <w:color w:val="C00000"/>
          <w:sz w:val="24"/>
          <w:szCs w:val="24"/>
          <w:rtl/>
        </w:rPr>
        <w:t xml:space="preserve">1)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متحصلات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نقدية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المبيعات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للربع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1436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أ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- 160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ب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- 260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CC0DDE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ascii="Arial" w:hAnsi="Arial" w:hint="cs"/>
          <w:sz w:val="24"/>
          <w:szCs w:val="24"/>
          <w:rtl/>
        </w:rPr>
        <w:t>ج</w:t>
      </w:r>
      <w:r w:rsidRPr="00CC0DDE">
        <w:rPr>
          <w:rFonts w:cs="Calibri"/>
          <w:sz w:val="24"/>
          <w:szCs w:val="24"/>
          <w:rtl/>
        </w:rPr>
        <w:t xml:space="preserve"> </w:t>
      </w:r>
      <w:proofErr w:type="gramStart"/>
      <w:r w:rsidRPr="00CC0DDE">
        <w:rPr>
          <w:rFonts w:cs="Calibri"/>
          <w:sz w:val="24"/>
          <w:szCs w:val="24"/>
          <w:rtl/>
        </w:rPr>
        <w:t>- 400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5510FA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د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- 500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5510FA">
        <w:rPr>
          <w:noProof/>
          <w:color w:val="C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2C59DF15" wp14:editId="0ECFEE51">
                <wp:simplePos x="0" y="0"/>
                <wp:positionH relativeFrom="margin">
                  <wp:posOffset>-466725</wp:posOffset>
                </wp:positionH>
                <wp:positionV relativeFrom="paragraph">
                  <wp:posOffset>267970</wp:posOffset>
                </wp:positionV>
                <wp:extent cx="4314825" cy="619125"/>
                <wp:effectExtent l="0" t="0" r="28575" b="28575"/>
                <wp:wrapNone/>
                <wp:docPr id="4" name="خماس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4825" cy="619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510FA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D664D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النقدية المتاحة التقديرية خلال الربع الأول = الرصيد النقدي أول الفترة + جملة تقديرات المتحصلات النقدية </w:t>
                            </w:r>
                          </w:p>
                          <w:p w:rsidR="00D60F7C" w:rsidRPr="00D13B47" w:rsidRDefault="00D60F7C" w:rsidP="005510F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13B4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النقدية المتاحة   </w:t>
                            </w:r>
                            <w:proofErr w:type="gramStart"/>
                            <w:r w:rsidRPr="00D13B4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 100000</w:t>
                            </w:r>
                            <w:proofErr w:type="gramEnd"/>
                            <w:r w:rsidRPr="00D13B4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+ 400000 = 500000 ريال </w:t>
                            </w:r>
                          </w:p>
                          <w:p w:rsidR="00D60F7C" w:rsidRDefault="00D60F7C" w:rsidP="005510FA">
                            <w:pPr>
                              <w:jc w:val="center"/>
                            </w:pPr>
                            <w:r w:rsidRPr="002A68A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9DF15" id="خماسي 4" o:spid="_x0000_s1069" type="#_x0000_t15" style="position:absolute;left:0;text-align:left;margin-left:-36.75pt;margin-top:21.1pt;width:339.75pt;height:48.75pt;z-index:25195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" adj="21600" fillcolor="window" strokecolor="black [3213]" strokeweight="2pt">
                <v:path arrowok="t"/>
                <v:textbox>
                  <w:txbxContent>
                    <w:p w:rsidR="00D60F7C" w:rsidRDefault="00D60F7C" w:rsidP="005510FA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D664D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النقدية المتاحة التقديرية خلال الربع الأول = الرصيد النقدي أول الفترة + جملة تقديرات المتحصلات النقدية </w:t>
                      </w:r>
                    </w:p>
                    <w:p w:rsidR="00D60F7C" w:rsidRPr="00D13B47" w:rsidRDefault="00D60F7C" w:rsidP="005510F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13B4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النقدية المتاحة   </w:t>
                      </w:r>
                      <w:proofErr w:type="gramStart"/>
                      <w:r w:rsidRPr="00D13B4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 100000</w:t>
                      </w:r>
                      <w:proofErr w:type="gramEnd"/>
                      <w:r w:rsidRPr="00D13B4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+ 400000 = 500000 ريال </w:t>
                      </w:r>
                    </w:p>
                    <w:p w:rsidR="00D60F7C" w:rsidRDefault="00D60F7C" w:rsidP="005510FA">
                      <w:pPr>
                        <w:jc w:val="center"/>
                      </w:pPr>
                      <w:r w:rsidRPr="002A68A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510FA">
        <w:rPr>
          <w:rFonts w:cs="Calibri" w:hint="cs"/>
          <w:b/>
          <w:bCs/>
          <w:color w:val="C00000"/>
          <w:sz w:val="24"/>
          <w:szCs w:val="24"/>
          <w:rtl/>
        </w:rPr>
        <w:t>2)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جملة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النقدية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المتاحة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المتوقعة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الربع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1436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أ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- 160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ب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- 260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ج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- 400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CC0DDE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ascii="Arial" w:hAnsi="Arial" w:hint="cs"/>
          <w:sz w:val="24"/>
          <w:szCs w:val="24"/>
          <w:rtl/>
        </w:rPr>
        <w:t>د</w:t>
      </w:r>
      <w:r w:rsidRPr="00CC0DDE">
        <w:rPr>
          <w:rFonts w:cs="Calibri"/>
          <w:sz w:val="24"/>
          <w:szCs w:val="24"/>
          <w:rtl/>
        </w:rPr>
        <w:t xml:space="preserve"> </w:t>
      </w:r>
      <w:proofErr w:type="gramStart"/>
      <w:r w:rsidRPr="00CC0DDE">
        <w:rPr>
          <w:rFonts w:cs="Calibri"/>
          <w:sz w:val="24"/>
          <w:szCs w:val="24"/>
          <w:rtl/>
        </w:rPr>
        <w:t>- 500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5510FA">
        <w:rPr>
          <w:rFonts w:cs="Calibri" w:hint="cs"/>
          <w:b/>
          <w:bCs/>
          <w:color w:val="C00000"/>
          <w:sz w:val="24"/>
          <w:szCs w:val="24"/>
          <w:rtl/>
        </w:rPr>
        <w:lastRenderedPageBreak/>
        <w:t>3)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الرصيد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النقدي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المتوقع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آخر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الربع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الأول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1436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هو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5510FA" w:rsidRPr="00D13B47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79FEBE8F" wp14:editId="3CE1653E">
                <wp:simplePos x="0" y="0"/>
                <wp:positionH relativeFrom="column">
                  <wp:posOffset>-542925</wp:posOffset>
                </wp:positionH>
                <wp:positionV relativeFrom="paragraph">
                  <wp:posOffset>184785</wp:posOffset>
                </wp:positionV>
                <wp:extent cx="4638675" cy="542925"/>
                <wp:effectExtent l="0" t="0" r="28575" b="28575"/>
                <wp:wrapNone/>
                <wp:docPr id="3" name="خماس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8675" cy="5429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510FA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الرصيد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النقدي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المتوقع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اخر</w:t>
                            </w:r>
                            <w:proofErr w:type="gramEnd"/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الفترة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= النقدية المتاحة </w:t>
                            </w:r>
                            <w:r w:rsidRPr="004A1ACE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جملة المدفوعات النقدية </w:t>
                            </w:r>
                          </w:p>
                          <w:p w:rsidR="00D60F7C" w:rsidRPr="004A1ACE" w:rsidRDefault="00D60F7C" w:rsidP="005510FA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النقدية المتاحة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أستخرجناها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في السؤال السابق = 500000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240000= 260000 ريال </w:t>
                            </w:r>
                          </w:p>
                          <w:p w:rsidR="00D60F7C" w:rsidRDefault="00D60F7C" w:rsidP="005510FA">
                            <w:pPr>
                              <w:jc w:val="center"/>
                            </w:pPr>
                          </w:p>
                          <w:p w:rsidR="00D60F7C" w:rsidRPr="00D13B47" w:rsidRDefault="00D60F7C" w:rsidP="005510FA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EBE8F" id="خماسي 3" o:spid="_x0000_s1070" type="#_x0000_t15" style="position:absolute;left:0;text-align:left;margin-left:-42.75pt;margin-top:14.55pt;width:365.25pt;height:42.7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" adj="21600" fillcolor="window" strokecolor="black [3213]" strokeweight="2pt">
                <v:path arrowok="t"/>
                <v:textbox>
                  <w:txbxContent>
                    <w:p w:rsidR="00D60F7C" w:rsidRDefault="00D60F7C" w:rsidP="005510FA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الرصيد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النقدي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proofErr w:type="gramStart"/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المتوقع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اخر</w:t>
                      </w:r>
                      <w:proofErr w:type="gramEnd"/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الفترة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= النقدية المتاحة </w:t>
                      </w:r>
                      <w:r w:rsidRPr="004A1ACE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جملة المدفوعات النقدية </w:t>
                      </w:r>
                    </w:p>
                    <w:p w:rsidR="00D60F7C" w:rsidRPr="004A1ACE" w:rsidRDefault="00D60F7C" w:rsidP="005510FA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النقدية المتاحة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أستخرجناها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في السؤال السابق = 500000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240000= 260000 ريال </w:t>
                      </w:r>
                    </w:p>
                    <w:p w:rsidR="00D60F7C" w:rsidRDefault="00D60F7C" w:rsidP="005510FA">
                      <w:pPr>
                        <w:jc w:val="center"/>
                      </w:pPr>
                    </w:p>
                    <w:p w:rsidR="00D60F7C" w:rsidRPr="00D13B47" w:rsidRDefault="00D60F7C" w:rsidP="005510FA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F7960">
        <w:rPr>
          <w:rFonts w:ascii="Arial" w:hAnsi="Arial" w:hint="cs"/>
          <w:sz w:val="24"/>
          <w:szCs w:val="24"/>
          <w:rtl/>
        </w:rPr>
        <w:t>أ</w:t>
      </w:r>
      <w:r>
        <w:rPr>
          <w:rFonts w:cs="Calibri"/>
          <w:sz w:val="24"/>
          <w:szCs w:val="24"/>
          <w:rtl/>
        </w:rPr>
        <w:t xml:space="preserve"> </w:t>
      </w:r>
      <w:proofErr w:type="gramStart"/>
      <w:r>
        <w:rPr>
          <w:rFonts w:cs="Calibri"/>
          <w:sz w:val="24"/>
          <w:szCs w:val="24"/>
          <w:rtl/>
        </w:rPr>
        <w:t>- 160</w:t>
      </w:r>
      <w:proofErr w:type="gramEnd"/>
      <w:r>
        <w:rPr>
          <w:rFonts w:cs="Calibri"/>
          <w:sz w:val="24"/>
          <w:szCs w:val="24"/>
          <w:rtl/>
        </w:rPr>
        <w:t>,000</w:t>
      </w:r>
    </w:p>
    <w:p w:rsidR="005510FA" w:rsidRPr="00CC0DDE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ascii="Arial" w:hAnsi="Arial" w:hint="cs"/>
          <w:sz w:val="24"/>
          <w:szCs w:val="24"/>
          <w:rtl/>
        </w:rPr>
        <w:t>ب</w:t>
      </w:r>
      <w:r w:rsidRPr="00CC0DDE">
        <w:rPr>
          <w:rFonts w:cs="Calibri"/>
          <w:sz w:val="24"/>
          <w:szCs w:val="24"/>
          <w:rtl/>
        </w:rPr>
        <w:t xml:space="preserve"> </w:t>
      </w:r>
      <w:proofErr w:type="gramStart"/>
      <w:r w:rsidRPr="00CC0DDE">
        <w:rPr>
          <w:rFonts w:cs="Calibri"/>
          <w:sz w:val="24"/>
          <w:szCs w:val="24"/>
          <w:rtl/>
        </w:rPr>
        <w:t>- 260</w:t>
      </w:r>
      <w:proofErr w:type="gramEnd"/>
      <w:r w:rsidRPr="00CC0DDE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ج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- 400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د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>- 500</w:t>
      </w:r>
      <w:proofErr w:type="gramEnd"/>
      <w:r w:rsidRPr="00BF7960">
        <w:rPr>
          <w:rFonts w:cs="Calibri"/>
          <w:sz w:val="24"/>
          <w:szCs w:val="24"/>
          <w:rtl/>
        </w:rPr>
        <w:t>,000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5510FA">
        <w:rPr>
          <w:rFonts w:cs="Calibri" w:hint="cs"/>
          <w:b/>
          <w:bCs/>
          <w:color w:val="C00000"/>
          <w:sz w:val="24"/>
          <w:szCs w:val="24"/>
          <w:rtl/>
        </w:rPr>
        <w:t>4)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توصف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النقدية</w:t>
      </w:r>
      <w:r w:rsidRPr="005510FA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510FA">
        <w:rPr>
          <w:rFonts w:ascii="Arial" w:hAnsi="Arial" w:hint="cs"/>
          <w:b/>
          <w:bCs/>
          <w:color w:val="C00000"/>
          <w:sz w:val="24"/>
          <w:szCs w:val="24"/>
          <w:rtl/>
        </w:rPr>
        <w:t>بإنها</w:t>
      </w:r>
      <w:proofErr w:type="spellEnd"/>
      <w:r w:rsidRPr="005510FA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أ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 xml:space="preserve">- </w:t>
      </w:r>
      <w:r w:rsidRPr="00BF7960">
        <w:rPr>
          <w:rFonts w:ascii="Arial" w:hAnsi="Arial" w:hint="cs"/>
          <w:sz w:val="24"/>
          <w:szCs w:val="24"/>
          <w:rtl/>
        </w:rPr>
        <w:t>توضح</w:t>
      </w:r>
      <w:proofErr w:type="gramEnd"/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الخطة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التمويلية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للمنشأة</w:t>
      </w:r>
    </w:p>
    <w:p w:rsidR="005510FA" w:rsidRPr="00BF7960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ب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 xml:space="preserve">- </w:t>
      </w:r>
      <w:r w:rsidRPr="00BF7960">
        <w:rPr>
          <w:rFonts w:ascii="Arial" w:hAnsi="Arial" w:hint="cs"/>
          <w:sz w:val="24"/>
          <w:szCs w:val="24"/>
          <w:rtl/>
        </w:rPr>
        <w:t>موازنة</w:t>
      </w:r>
      <w:proofErr w:type="gramEnd"/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تخطيطية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شاملة</w:t>
      </w:r>
    </w:p>
    <w:p w:rsidR="005510FA" w:rsidRPr="00CC0DDE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CC0DDE">
        <w:rPr>
          <w:rFonts w:ascii="Arial" w:hAnsi="Arial" w:hint="cs"/>
          <w:sz w:val="24"/>
          <w:szCs w:val="24"/>
          <w:rtl/>
        </w:rPr>
        <w:t>ج</w:t>
      </w:r>
      <w:r w:rsidRPr="00CC0DDE">
        <w:rPr>
          <w:rFonts w:cs="Calibri"/>
          <w:sz w:val="24"/>
          <w:szCs w:val="24"/>
          <w:rtl/>
        </w:rPr>
        <w:t xml:space="preserve"> </w:t>
      </w:r>
      <w:proofErr w:type="gramStart"/>
      <w:r w:rsidRPr="00CC0DDE">
        <w:rPr>
          <w:rFonts w:cs="Calibri"/>
          <w:sz w:val="24"/>
          <w:szCs w:val="24"/>
          <w:rtl/>
        </w:rPr>
        <w:t xml:space="preserve">- </w:t>
      </w:r>
      <w:r w:rsidRPr="00CC0DDE">
        <w:rPr>
          <w:rFonts w:ascii="Arial" w:hAnsi="Arial" w:hint="cs"/>
          <w:sz w:val="24"/>
          <w:szCs w:val="24"/>
          <w:rtl/>
        </w:rPr>
        <w:t>توضح</w:t>
      </w:r>
      <w:proofErr w:type="gramEnd"/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ascii="Arial" w:hAnsi="Arial" w:hint="cs"/>
          <w:sz w:val="24"/>
          <w:szCs w:val="24"/>
          <w:rtl/>
        </w:rPr>
        <w:t>المقبوضات</w:t>
      </w:r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ascii="Arial" w:hAnsi="Arial" w:hint="cs"/>
          <w:sz w:val="24"/>
          <w:szCs w:val="24"/>
          <w:rtl/>
        </w:rPr>
        <w:t>والمدفوعات</w:t>
      </w:r>
      <w:r w:rsidRPr="00CC0DDE">
        <w:rPr>
          <w:rFonts w:cs="Calibri"/>
          <w:sz w:val="24"/>
          <w:szCs w:val="24"/>
          <w:rtl/>
        </w:rPr>
        <w:t xml:space="preserve"> </w:t>
      </w:r>
      <w:r w:rsidRPr="00CC0DDE">
        <w:rPr>
          <w:rFonts w:ascii="Arial" w:hAnsi="Arial" w:hint="cs"/>
          <w:sz w:val="24"/>
          <w:szCs w:val="24"/>
          <w:rtl/>
        </w:rPr>
        <w:t>النقدية</w:t>
      </w:r>
    </w:p>
    <w:p w:rsidR="005510FA" w:rsidRPr="005510FA" w:rsidRDefault="005510FA" w:rsidP="005510FA">
      <w:pPr>
        <w:pStyle w:val="a8"/>
        <w:rPr>
          <w:rFonts w:cs="Calibri"/>
          <w:sz w:val="24"/>
          <w:szCs w:val="24"/>
          <w:rtl/>
        </w:rPr>
      </w:pPr>
      <w:r w:rsidRPr="00BF7960">
        <w:rPr>
          <w:rFonts w:ascii="Arial" w:hAnsi="Arial" w:hint="cs"/>
          <w:sz w:val="24"/>
          <w:szCs w:val="24"/>
          <w:rtl/>
        </w:rPr>
        <w:t>د</w:t>
      </w:r>
      <w:r w:rsidRPr="00BF7960">
        <w:rPr>
          <w:rFonts w:cs="Calibri"/>
          <w:sz w:val="24"/>
          <w:szCs w:val="24"/>
          <w:rtl/>
        </w:rPr>
        <w:t xml:space="preserve"> </w:t>
      </w:r>
      <w:proofErr w:type="gramStart"/>
      <w:r w:rsidRPr="00BF7960">
        <w:rPr>
          <w:rFonts w:cs="Calibri"/>
          <w:sz w:val="24"/>
          <w:szCs w:val="24"/>
          <w:rtl/>
        </w:rPr>
        <w:t xml:space="preserve">- </w:t>
      </w:r>
      <w:r w:rsidRPr="00BF7960">
        <w:rPr>
          <w:rFonts w:ascii="Arial" w:hAnsi="Arial" w:hint="cs"/>
          <w:sz w:val="24"/>
          <w:szCs w:val="24"/>
          <w:rtl/>
        </w:rPr>
        <w:t>تعبر</w:t>
      </w:r>
      <w:proofErr w:type="gramEnd"/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عن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مجموع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من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العلاقات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تمهيد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لترجمتها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الى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قيم</w:t>
      </w:r>
      <w:r w:rsidRPr="00BF7960">
        <w:rPr>
          <w:rFonts w:cs="Calibri"/>
          <w:sz w:val="24"/>
          <w:szCs w:val="24"/>
          <w:rtl/>
        </w:rPr>
        <w:t xml:space="preserve"> </w:t>
      </w:r>
      <w:r w:rsidRPr="00BF7960">
        <w:rPr>
          <w:rFonts w:ascii="Arial" w:hAnsi="Arial" w:hint="cs"/>
          <w:sz w:val="24"/>
          <w:szCs w:val="24"/>
          <w:rtl/>
        </w:rPr>
        <w:t>مالية</w:t>
      </w:r>
      <w:r w:rsidRPr="00BF7960">
        <w:rPr>
          <w:rFonts w:cs="Calibri"/>
          <w:sz w:val="24"/>
          <w:szCs w:val="24"/>
          <w:rtl/>
        </w:rPr>
        <w:t xml:space="preserve">  </w:t>
      </w:r>
    </w:p>
    <w:p w:rsidR="008516D2" w:rsidRPr="005510FA" w:rsidRDefault="00D664D4" w:rsidP="00BF7960">
      <w:pPr>
        <w:spacing w:before="240" w:after="0" w:line="240" w:lineRule="auto"/>
        <w:contextualSpacing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5510FA"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F3DDAA2" wp14:editId="02F96760">
                <wp:simplePos x="0" y="0"/>
                <wp:positionH relativeFrom="column">
                  <wp:posOffset>-628650</wp:posOffset>
                </wp:positionH>
                <wp:positionV relativeFrom="paragraph">
                  <wp:posOffset>818515</wp:posOffset>
                </wp:positionV>
                <wp:extent cx="4438650" cy="752475"/>
                <wp:effectExtent l="0" t="0" r="19050" b="28575"/>
                <wp:wrapNone/>
                <wp:docPr id="92" name="خماسي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38650" cy="7524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D664D4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D664D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النقدية المتاحة التقديرية خلال الربع الأول = الرصيد النقدي أول الفترة + جملة تقديرات المتحصلات النقدية </w:t>
                            </w:r>
                          </w:p>
                          <w:p w:rsidR="00D60F7C" w:rsidRPr="00D664D4" w:rsidRDefault="00D60F7C" w:rsidP="00D664D4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D664D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بالتعويض في القانون = 140000 +150000 = 290000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DDAA2" id="خماسي 44" o:spid="_x0000_s1071" type="#_x0000_t15" style="position:absolute;left:0;text-align:left;margin-left:-49.5pt;margin-top:64.45pt;width:349.5pt;height:59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" adj="21600" fillcolor="window" strokecolor="black [3213]" strokeweight="2pt">
                <v:path arrowok="t"/>
                <v:textbox>
                  <w:txbxContent>
                    <w:p w:rsidR="00D60F7C" w:rsidRDefault="00D60F7C" w:rsidP="00D664D4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D664D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النقدية المتاحة التقديرية خلال الربع الأول = الرصيد النقدي أول الفترة + جملة تقديرات المتحصلات النقدية </w:t>
                      </w:r>
                    </w:p>
                    <w:p w:rsidR="00D60F7C" w:rsidRPr="00D664D4" w:rsidRDefault="00D60F7C" w:rsidP="00D664D4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D664D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بالتعويض في القانون = 140000 +150000 = 290000 ريال </w:t>
                      </w:r>
                    </w:p>
                  </w:txbxContent>
                </v:textbox>
              </v:shape>
            </w:pict>
          </mc:Fallback>
        </mc:AlternateConten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للربع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الاول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proofErr w:type="gramStart"/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تبين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الرصيد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المتوقع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اول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الفترة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140000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جملة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تقديرات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المتحصلات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للفترة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150000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جملة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تقديرات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المدفوعات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للفترة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190000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المتاحة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خلال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الربع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الاول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: </w:t>
      </w:r>
    </w:p>
    <w:p w:rsidR="008516D2" w:rsidRPr="00D664D4" w:rsidRDefault="008516D2" w:rsidP="008516D2">
      <w:pPr>
        <w:numPr>
          <w:ilvl w:val="0"/>
          <w:numId w:val="8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cs="Calibri"/>
          <w:b/>
          <w:bCs/>
          <w:sz w:val="24"/>
          <w:szCs w:val="24"/>
          <w:rtl/>
        </w:rPr>
        <w:t xml:space="preserve">180000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8516D2" w:rsidRPr="00D664D4" w:rsidRDefault="008516D2" w:rsidP="008516D2">
      <w:pPr>
        <w:numPr>
          <w:ilvl w:val="0"/>
          <w:numId w:val="8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cs="Calibri"/>
          <w:b/>
          <w:bCs/>
          <w:sz w:val="24"/>
          <w:szCs w:val="24"/>
          <w:rtl/>
        </w:rPr>
        <w:t xml:space="preserve">100000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8516D2" w:rsidRPr="00CC0DDE" w:rsidRDefault="008516D2" w:rsidP="008516D2">
      <w:pPr>
        <w:numPr>
          <w:ilvl w:val="0"/>
          <w:numId w:val="8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290000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8516D2" w:rsidRPr="00D664D4" w:rsidRDefault="008516D2" w:rsidP="008516D2">
      <w:pPr>
        <w:numPr>
          <w:ilvl w:val="0"/>
          <w:numId w:val="8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5510FA" w:rsidRDefault="005510FA" w:rsidP="005510FA">
      <w:pPr>
        <w:spacing w:before="240" w:after="0" w:line="240" w:lineRule="auto"/>
        <w:contextualSpacing/>
        <w:rPr>
          <w:rFonts w:cs="Calibri"/>
          <w:sz w:val="24"/>
          <w:szCs w:val="24"/>
          <w:rtl/>
        </w:rPr>
      </w:pPr>
    </w:p>
    <w:p w:rsidR="008516D2" w:rsidRPr="00D664D4" w:rsidRDefault="00D664D4" w:rsidP="005510FA">
      <w:p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الرصيد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المتوقع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اخر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الفترة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للربع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الاول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8516D2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="008516D2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8516D2" w:rsidRPr="00D664D4" w:rsidRDefault="00BE296B" w:rsidP="008516D2">
      <w:pPr>
        <w:numPr>
          <w:ilvl w:val="0"/>
          <w:numId w:val="9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58BD0AE" wp14:editId="2FD15EB5">
                <wp:simplePos x="0" y="0"/>
                <wp:positionH relativeFrom="column">
                  <wp:posOffset>-400050</wp:posOffset>
                </wp:positionH>
                <wp:positionV relativeFrom="paragraph">
                  <wp:posOffset>163195</wp:posOffset>
                </wp:positionV>
                <wp:extent cx="4124325" cy="476250"/>
                <wp:effectExtent l="0" t="0" r="28575" b="19050"/>
                <wp:wrapNone/>
                <wp:docPr id="93" name="خماسي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4325" cy="4762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4A1ACE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</w:rPr>
                              <w:t> 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الرصيد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النقدي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المتوقع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اخر</w:t>
                            </w:r>
                            <w:proofErr w:type="gramEnd"/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الفترة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= النقدية المتاحة </w:t>
                            </w:r>
                            <w:r w:rsidRPr="004A1ACE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جملة المدفوعات النقدية </w:t>
                            </w:r>
                          </w:p>
                          <w:p w:rsidR="00D60F7C" w:rsidRPr="004A1ACE" w:rsidRDefault="00D60F7C" w:rsidP="004A1ACE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النقدية المتاحة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أستخرجناها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في السؤال السابق = 290000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190000 = 100000</w:t>
                            </w:r>
                          </w:p>
                          <w:p w:rsidR="00D60F7C" w:rsidRDefault="00D60F7C" w:rsidP="008516D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BD0AE" id="خماسي 45" o:spid="_x0000_s1072" type="#_x0000_t15" style="position:absolute;left:0;text-align:left;margin-left:-31.5pt;margin-top:12.85pt;width:324.75pt;height:37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" adj="21600" fillcolor="window" strokecolor="black [3213]" strokeweight="2pt">
                <v:path arrowok="t"/>
                <v:textbox>
                  <w:txbxContent>
                    <w:p w:rsidR="00D60F7C" w:rsidRDefault="00D60F7C" w:rsidP="004A1ACE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</w:rPr>
                        <w:t> 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الرصيد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النقدي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proofErr w:type="gramStart"/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المتوقع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اخر</w:t>
                      </w:r>
                      <w:proofErr w:type="gramEnd"/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الفترة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= النقدية المتاحة </w:t>
                      </w:r>
                      <w:r w:rsidRPr="004A1ACE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جملة المدفوعات النقدية </w:t>
                      </w:r>
                    </w:p>
                    <w:p w:rsidR="00D60F7C" w:rsidRPr="004A1ACE" w:rsidRDefault="00D60F7C" w:rsidP="004A1ACE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النقدية المتاحة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أستخرجناها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في السؤال السابق = 290000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190000 = 100000</w:t>
                      </w:r>
                    </w:p>
                    <w:p w:rsidR="00D60F7C" w:rsidRDefault="00D60F7C" w:rsidP="008516D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516D2" w:rsidRPr="00D664D4">
        <w:rPr>
          <w:rFonts w:cs="Calibri"/>
          <w:b/>
          <w:bCs/>
          <w:sz w:val="24"/>
          <w:szCs w:val="24"/>
          <w:rtl/>
        </w:rPr>
        <w:t xml:space="preserve">180000 </w:t>
      </w:r>
      <w:r w:rsidR="008516D2" w:rsidRPr="00D664D4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8516D2" w:rsidRPr="00CC0DDE" w:rsidRDefault="008516D2" w:rsidP="008516D2">
      <w:pPr>
        <w:numPr>
          <w:ilvl w:val="0"/>
          <w:numId w:val="9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C0DDE">
        <w:rPr>
          <w:rFonts w:cs="Calibri"/>
          <w:b/>
          <w:bCs/>
          <w:sz w:val="24"/>
          <w:szCs w:val="24"/>
          <w:rtl/>
        </w:rPr>
        <w:t xml:space="preserve">100000 </w:t>
      </w:r>
      <w:r w:rsidRPr="00CC0DD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C0DDE">
        <w:rPr>
          <w:rFonts w:cs="Calibri"/>
          <w:b/>
          <w:bCs/>
          <w:sz w:val="24"/>
          <w:szCs w:val="24"/>
          <w:rtl/>
        </w:rPr>
        <w:t xml:space="preserve"> </w:t>
      </w:r>
    </w:p>
    <w:p w:rsidR="008516D2" w:rsidRPr="00D664D4" w:rsidRDefault="008516D2" w:rsidP="008516D2">
      <w:pPr>
        <w:numPr>
          <w:ilvl w:val="0"/>
          <w:numId w:val="9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cs="Calibri"/>
          <w:b/>
          <w:bCs/>
          <w:sz w:val="24"/>
          <w:szCs w:val="24"/>
          <w:rtl/>
        </w:rPr>
        <w:t xml:space="preserve">290000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8516D2" w:rsidRPr="004A1ACE" w:rsidRDefault="008516D2" w:rsidP="004A1ACE">
      <w:pPr>
        <w:numPr>
          <w:ilvl w:val="0"/>
          <w:numId w:val="9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D664D4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5510FA" w:rsidRDefault="005510FA" w:rsidP="00BF7960">
      <w:pPr>
        <w:pStyle w:val="a8"/>
        <w:jc w:val="both"/>
        <w:rPr>
          <w:b/>
          <w:bCs/>
          <w:sz w:val="24"/>
          <w:szCs w:val="24"/>
          <w:u w:val="single"/>
          <w:rtl/>
        </w:rPr>
      </w:pPr>
    </w:p>
    <w:p w:rsidR="008516D2" w:rsidRPr="00BF7960" w:rsidRDefault="00BF7960" w:rsidP="00BF7960">
      <w:pPr>
        <w:pStyle w:val="a8"/>
        <w:jc w:val="both"/>
        <w:rPr>
          <w:b/>
          <w:bCs/>
          <w:color w:val="C00000"/>
          <w:sz w:val="24"/>
          <w:szCs w:val="24"/>
          <w:rtl/>
        </w:rPr>
      </w:pPr>
      <w:r w:rsidRPr="00BF796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عند اعداد الموازنة النقدية التقديرية للربع الأول للعام القادم </w:t>
      </w:r>
      <w:r w:rsidR="008516D2" w:rsidRPr="005510FA">
        <w:rPr>
          <w:b/>
          <w:bCs/>
          <w:color w:val="FF0000"/>
          <w:sz w:val="24"/>
          <w:szCs w:val="24"/>
        </w:rPr>
        <w:t>1435</w:t>
      </w:r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>هـ</w:t>
      </w:r>
      <w:proofErr w:type="gramStart"/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 تبين أن ال</w:t>
      </w:r>
      <w:r w:rsidRPr="005510FA">
        <w:rPr>
          <w:rFonts w:hint="cs"/>
          <w:b/>
          <w:bCs/>
          <w:color w:val="FF0000"/>
          <w:sz w:val="24"/>
          <w:szCs w:val="24"/>
          <w:rtl/>
        </w:rPr>
        <w:t>ر</w:t>
      </w:r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صيد النقدي المتوقع أول الفترة للعام القادم </w:t>
      </w:r>
      <w:r w:rsidR="008516D2" w:rsidRPr="005510FA">
        <w:rPr>
          <w:b/>
          <w:bCs/>
          <w:color w:val="FF0000"/>
          <w:sz w:val="24"/>
          <w:szCs w:val="24"/>
        </w:rPr>
        <w:t>35000</w:t>
      </w:r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 ريال , جملة تقديرات المتحصلات النقدية للفترة </w:t>
      </w:r>
      <w:r w:rsidR="008516D2" w:rsidRPr="005510FA">
        <w:rPr>
          <w:b/>
          <w:bCs/>
          <w:color w:val="FF0000"/>
          <w:sz w:val="24"/>
          <w:szCs w:val="24"/>
        </w:rPr>
        <w:t>37500</w:t>
      </w:r>
      <w:r w:rsidRPr="005510FA">
        <w:rPr>
          <w:rFonts w:hint="cs"/>
          <w:b/>
          <w:bCs/>
          <w:color w:val="FF0000"/>
          <w:sz w:val="24"/>
          <w:szCs w:val="24"/>
          <w:rtl/>
        </w:rPr>
        <w:t xml:space="preserve"> ريال جملة تقديرات </w:t>
      </w:r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المدفوعات النقدية للفترة </w:t>
      </w:r>
      <w:r w:rsidR="008516D2" w:rsidRPr="005510FA">
        <w:rPr>
          <w:b/>
          <w:bCs/>
          <w:color w:val="FF0000"/>
          <w:sz w:val="24"/>
          <w:szCs w:val="24"/>
        </w:rPr>
        <w:t>47500</w:t>
      </w:r>
      <w:r w:rsidR="008516D2" w:rsidRPr="005510FA">
        <w:rPr>
          <w:rFonts w:hint="cs"/>
          <w:b/>
          <w:bCs/>
          <w:color w:val="FF0000"/>
          <w:sz w:val="24"/>
          <w:szCs w:val="24"/>
          <w:rtl/>
        </w:rPr>
        <w:t xml:space="preserve"> ريال. وعلى ذلك فإن النقدية المتاحة التقديرية خلا</w:t>
      </w:r>
      <w:r w:rsidRPr="005510FA">
        <w:rPr>
          <w:rFonts w:hint="cs"/>
          <w:b/>
          <w:bCs/>
          <w:color w:val="FF0000"/>
          <w:sz w:val="24"/>
          <w:szCs w:val="24"/>
          <w:rtl/>
        </w:rPr>
        <w:t>ل الربع الأول للعام القادم هي:</w:t>
      </w:r>
    </w:p>
    <w:p w:rsidR="008516D2" w:rsidRPr="00BF7960" w:rsidRDefault="00960D02" w:rsidP="00BF7960">
      <w:pPr>
        <w:pStyle w:val="a8"/>
        <w:rPr>
          <w:sz w:val="24"/>
          <w:szCs w:val="24"/>
          <w:rtl/>
        </w:rPr>
      </w:pPr>
      <w:r w:rsidRPr="00D664D4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4C0F206" wp14:editId="5911BC86">
                <wp:simplePos x="0" y="0"/>
                <wp:positionH relativeFrom="column">
                  <wp:posOffset>-457200</wp:posOffset>
                </wp:positionH>
                <wp:positionV relativeFrom="paragraph">
                  <wp:posOffset>5715</wp:posOffset>
                </wp:positionV>
                <wp:extent cx="4438650" cy="752475"/>
                <wp:effectExtent l="0" t="0" r="19050" b="28575"/>
                <wp:wrapNone/>
                <wp:docPr id="116" name="خماسي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38650" cy="7524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960D02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D664D4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النقدية المتاحة التقديرية خلال الربع الأول = الرصيد النقدي أول الفترة + جملة تقديرات المتحصلات النقدية </w:t>
                            </w:r>
                          </w:p>
                          <w:p w:rsidR="00D60F7C" w:rsidRPr="00960D02" w:rsidRDefault="00D60F7C" w:rsidP="00960D0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960D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بالتعويض في القانون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350</w:t>
                            </w:r>
                            <w:r w:rsidRPr="00960D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 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3750</w:t>
                            </w:r>
                            <w:r w:rsidRPr="00960D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72500</w:t>
                            </w:r>
                            <w:r w:rsidRPr="00960D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0F206" id="_x0000_s1073" type="#_x0000_t15" style="position:absolute;left:0;text-align:left;margin-left:-36pt;margin-top:.45pt;width:349.5pt;height:59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Default="00D60F7C" w:rsidP="00960D02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D664D4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النقدية المتاحة التقديرية خلال الربع الأول = الرصيد النقدي أول الفترة + جملة تقديرات المتحصلات النقدية </w:t>
                      </w:r>
                    </w:p>
                    <w:p w:rsidR="00D60F7C" w:rsidRPr="00960D02" w:rsidRDefault="00D60F7C" w:rsidP="00960D02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960D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بالتعويض في القانون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350</w:t>
                      </w:r>
                      <w:r w:rsidRPr="00960D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 +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3750</w:t>
                      </w:r>
                      <w:r w:rsidRPr="00960D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72500</w:t>
                      </w:r>
                      <w:r w:rsidRPr="00960D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</w:txbxContent>
                </v:textbox>
              </v:shape>
            </w:pict>
          </mc:Fallback>
        </mc:AlternateContent>
      </w:r>
      <w:r w:rsidR="008516D2" w:rsidRPr="00BF7960">
        <w:rPr>
          <w:rFonts w:hint="cs"/>
          <w:sz w:val="24"/>
          <w:szCs w:val="24"/>
          <w:rtl/>
        </w:rPr>
        <w:t xml:space="preserve">(أ) </w:t>
      </w:r>
      <w:r w:rsidR="008516D2" w:rsidRPr="00BF7960">
        <w:rPr>
          <w:sz w:val="24"/>
          <w:szCs w:val="24"/>
        </w:rPr>
        <w:t>45000</w:t>
      </w:r>
      <w:r w:rsidR="008516D2" w:rsidRPr="00BF7960">
        <w:rPr>
          <w:rFonts w:hint="cs"/>
          <w:sz w:val="24"/>
          <w:szCs w:val="24"/>
          <w:rtl/>
        </w:rPr>
        <w:t xml:space="preserve"> ريال </w:t>
      </w:r>
    </w:p>
    <w:p w:rsidR="008516D2" w:rsidRPr="00CC0DDE" w:rsidRDefault="008516D2" w:rsidP="00BF7960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 xml:space="preserve">(ب) </w:t>
      </w:r>
      <w:r w:rsidR="00960D02" w:rsidRPr="00CC0DDE">
        <w:rPr>
          <w:sz w:val="24"/>
          <w:szCs w:val="24"/>
        </w:rPr>
        <w:t>725</w:t>
      </w:r>
      <w:r w:rsidRPr="00CC0DDE">
        <w:rPr>
          <w:sz w:val="24"/>
          <w:szCs w:val="24"/>
        </w:rPr>
        <w:t>00</w:t>
      </w:r>
      <w:r w:rsidRPr="00CC0DDE">
        <w:rPr>
          <w:rFonts w:hint="cs"/>
          <w:sz w:val="24"/>
          <w:szCs w:val="24"/>
          <w:rtl/>
        </w:rPr>
        <w:t xml:space="preserve"> ريال </w:t>
      </w:r>
    </w:p>
    <w:p w:rsidR="008516D2" w:rsidRPr="00BF7960" w:rsidRDefault="008516D2" w:rsidP="00BF7960">
      <w:pPr>
        <w:pStyle w:val="a8"/>
        <w:rPr>
          <w:sz w:val="24"/>
          <w:szCs w:val="24"/>
          <w:rtl/>
        </w:rPr>
      </w:pPr>
      <w:r w:rsidRPr="00BF7960">
        <w:rPr>
          <w:rFonts w:hint="cs"/>
          <w:sz w:val="24"/>
          <w:szCs w:val="24"/>
          <w:rtl/>
        </w:rPr>
        <w:t xml:space="preserve">(جـ) </w:t>
      </w:r>
      <w:r w:rsidRPr="00BF7960">
        <w:rPr>
          <w:sz w:val="24"/>
          <w:szCs w:val="24"/>
        </w:rPr>
        <w:t>25000</w:t>
      </w:r>
      <w:r w:rsidRPr="00BF7960">
        <w:rPr>
          <w:rFonts w:hint="cs"/>
          <w:sz w:val="24"/>
          <w:szCs w:val="24"/>
          <w:rtl/>
        </w:rPr>
        <w:t xml:space="preserve"> ريال </w:t>
      </w:r>
    </w:p>
    <w:p w:rsidR="008516D2" w:rsidRDefault="008516D2" w:rsidP="00BF7960">
      <w:pPr>
        <w:pStyle w:val="a8"/>
        <w:rPr>
          <w:sz w:val="24"/>
          <w:szCs w:val="24"/>
          <w:rtl/>
        </w:rPr>
      </w:pPr>
      <w:r w:rsidRPr="00BF7960">
        <w:rPr>
          <w:rFonts w:hint="cs"/>
          <w:sz w:val="24"/>
          <w:szCs w:val="24"/>
          <w:rtl/>
        </w:rPr>
        <w:t xml:space="preserve">(د) لا شيء مما سبق    </w:t>
      </w:r>
    </w:p>
    <w:p w:rsidR="005510FA" w:rsidRDefault="005510FA" w:rsidP="00960D02">
      <w:pPr>
        <w:pStyle w:val="a8"/>
        <w:jc w:val="both"/>
        <w:rPr>
          <w:sz w:val="24"/>
          <w:szCs w:val="24"/>
          <w:rtl/>
        </w:rPr>
      </w:pPr>
    </w:p>
    <w:p w:rsidR="00BE296B" w:rsidRDefault="00BE296B" w:rsidP="00960D02">
      <w:pPr>
        <w:pStyle w:val="a8"/>
        <w:jc w:val="both"/>
        <w:rPr>
          <w:b/>
          <w:bCs/>
          <w:color w:val="FF0000"/>
          <w:sz w:val="24"/>
          <w:szCs w:val="24"/>
          <w:rtl/>
        </w:rPr>
      </w:pPr>
    </w:p>
    <w:p w:rsidR="00BE296B" w:rsidRDefault="00BE296B" w:rsidP="00960D02">
      <w:pPr>
        <w:pStyle w:val="a8"/>
        <w:jc w:val="both"/>
        <w:rPr>
          <w:b/>
          <w:bCs/>
          <w:color w:val="FF0000"/>
          <w:sz w:val="24"/>
          <w:szCs w:val="24"/>
          <w:rtl/>
        </w:rPr>
      </w:pPr>
    </w:p>
    <w:p w:rsidR="008516D2" w:rsidRPr="00960D02" w:rsidRDefault="00960D02" w:rsidP="00960D02">
      <w:pPr>
        <w:pStyle w:val="a8"/>
        <w:jc w:val="both"/>
        <w:rPr>
          <w:b/>
          <w:bCs/>
          <w:color w:val="FF0000"/>
          <w:sz w:val="24"/>
          <w:szCs w:val="24"/>
          <w:rtl/>
        </w:rPr>
      </w:pPr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8516D2" w:rsidRPr="00960D02">
        <w:rPr>
          <w:rFonts w:hint="cs"/>
          <w:b/>
          <w:bCs/>
          <w:color w:val="FF0000"/>
          <w:sz w:val="24"/>
          <w:szCs w:val="24"/>
          <w:rtl/>
        </w:rPr>
        <w:t>في نفس فقرة السؤال السابقة مباشرة</w:t>
      </w:r>
      <w:proofErr w:type="gramStart"/>
      <w:r w:rsidR="008516D2" w:rsidRPr="00960D02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8516D2" w:rsidRPr="00960D02">
        <w:rPr>
          <w:rFonts w:hint="cs"/>
          <w:b/>
          <w:bCs/>
          <w:color w:val="FF0000"/>
          <w:sz w:val="24"/>
          <w:szCs w:val="24"/>
          <w:rtl/>
        </w:rPr>
        <w:t xml:space="preserve"> فان الرصيد النقدي المتوقع اخر الفت</w:t>
      </w:r>
      <w:r w:rsidRPr="00960D02">
        <w:rPr>
          <w:rFonts w:hint="cs"/>
          <w:b/>
          <w:bCs/>
          <w:color w:val="FF0000"/>
          <w:sz w:val="24"/>
          <w:szCs w:val="24"/>
          <w:rtl/>
        </w:rPr>
        <w:t>رة للربع الاول للعام القادم هو:</w:t>
      </w:r>
    </w:p>
    <w:p w:rsidR="008516D2" w:rsidRPr="00BF7960" w:rsidRDefault="00960D02" w:rsidP="00BF7960">
      <w:pPr>
        <w:pStyle w:val="a8"/>
        <w:rPr>
          <w:sz w:val="24"/>
          <w:szCs w:val="24"/>
          <w:rtl/>
        </w:rPr>
      </w:pPr>
      <w:r w:rsidRPr="00960D0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097E3F7" wp14:editId="0E118188">
                <wp:simplePos x="0" y="0"/>
                <wp:positionH relativeFrom="column">
                  <wp:posOffset>-212090</wp:posOffset>
                </wp:positionH>
                <wp:positionV relativeFrom="paragraph">
                  <wp:posOffset>194945</wp:posOffset>
                </wp:positionV>
                <wp:extent cx="4124325" cy="476250"/>
                <wp:effectExtent l="0" t="0" r="28575" b="19050"/>
                <wp:wrapNone/>
                <wp:docPr id="117" name="خماسي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4325" cy="4762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960D02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</w:rPr>
                              <w:t> 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الرصيد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النقدي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المتوقع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اخر</w:t>
                            </w:r>
                            <w:proofErr w:type="gramEnd"/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الفترة</w:t>
                            </w:r>
                            <w:r w:rsidRPr="004A1ACE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= النقدية المتاحة </w:t>
                            </w:r>
                            <w:r w:rsidRPr="004A1ACE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4A1ACE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جملة المدفوعات النقدية </w:t>
                            </w:r>
                          </w:p>
                          <w:p w:rsidR="00D60F7C" w:rsidRPr="004A1ACE" w:rsidRDefault="00D60F7C" w:rsidP="00960D02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النقدية المتاحة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أستخرجناها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في السؤال السابق = 72500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47500 = 25000</w:t>
                            </w:r>
                          </w:p>
                          <w:p w:rsidR="00D60F7C" w:rsidRDefault="00D60F7C" w:rsidP="00960D0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7E3F7" id="_x0000_s1074" type="#_x0000_t15" style="position:absolute;left:0;text-align:left;margin-left:-16.7pt;margin-top:15.35pt;width:324.75pt;height:37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" adj="21600" fillcolor="window" strokecolor="windowText" strokeweight="2pt">
                <v:path arrowok="t"/>
                <v:textbox>
                  <w:txbxContent>
                    <w:p w:rsidR="00D60F7C" w:rsidRDefault="00D60F7C" w:rsidP="00960D02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</w:rPr>
                        <w:t> 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الرصيد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النقدي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proofErr w:type="gramStart"/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المتوقع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اخر</w:t>
                      </w:r>
                      <w:proofErr w:type="gramEnd"/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الفترة</w:t>
                      </w:r>
                      <w:r w:rsidRPr="004A1ACE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= النقدية المتاحة </w:t>
                      </w:r>
                      <w:r w:rsidRPr="004A1ACE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4A1ACE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جملة المدفوعات النقدية </w:t>
                      </w:r>
                    </w:p>
                    <w:p w:rsidR="00D60F7C" w:rsidRPr="004A1ACE" w:rsidRDefault="00D60F7C" w:rsidP="00960D02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النقدية المتاحة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أستخرجناها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في السؤال السابق = 72500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47500 = 25000</w:t>
                      </w:r>
                    </w:p>
                    <w:p w:rsidR="00D60F7C" w:rsidRDefault="00D60F7C" w:rsidP="00960D0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516D2" w:rsidRPr="00BF7960">
        <w:rPr>
          <w:rFonts w:hint="cs"/>
          <w:sz w:val="24"/>
          <w:szCs w:val="24"/>
          <w:rtl/>
        </w:rPr>
        <w:t xml:space="preserve"> (أ) </w:t>
      </w:r>
      <w:r w:rsidR="008516D2" w:rsidRPr="00BF7960">
        <w:rPr>
          <w:sz w:val="24"/>
          <w:szCs w:val="24"/>
        </w:rPr>
        <w:t>45000</w:t>
      </w:r>
      <w:r w:rsidR="008516D2" w:rsidRPr="00BF7960">
        <w:rPr>
          <w:rFonts w:hint="cs"/>
          <w:sz w:val="24"/>
          <w:szCs w:val="24"/>
          <w:rtl/>
        </w:rPr>
        <w:t xml:space="preserve"> ريال </w:t>
      </w:r>
    </w:p>
    <w:p w:rsidR="008516D2" w:rsidRPr="00BF7960" w:rsidRDefault="008516D2" w:rsidP="00BF7960">
      <w:pPr>
        <w:pStyle w:val="a8"/>
        <w:rPr>
          <w:sz w:val="24"/>
          <w:szCs w:val="24"/>
          <w:rtl/>
        </w:rPr>
      </w:pPr>
      <w:r w:rsidRPr="00BF7960">
        <w:rPr>
          <w:rFonts w:hint="cs"/>
          <w:sz w:val="24"/>
          <w:szCs w:val="24"/>
          <w:rtl/>
        </w:rPr>
        <w:t xml:space="preserve">(ب) </w:t>
      </w:r>
      <w:r w:rsidRPr="00BF7960">
        <w:rPr>
          <w:sz w:val="24"/>
          <w:szCs w:val="24"/>
        </w:rPr>
        <w:t>725000</w:t>
      </w:r>
      <w:r w:rsidRPr="00BF7960">
        <w:rPr>
          <w:rFonts w:hint="cs"/>
          <w:sz w:val="24"/>
          <w:szCs w:val="24"/>
          <w:rtl/>
        </w:rPr>
        <w:t xml:space="preserve"> ريال </w:t>
      </w:r>
    </w:p>
    <w:p w:rsidR="008516D2" w:rsidRPr="00CC0DDE" w:rsidRDefault="008516D2" w:rsidP="00BF7960">
      <w:pPr>
        <w:pStyle w:val="a8"/>
        <w:rPr>
          <w:sz w:val="24"/>
          <w:szCs w:val="24"/>
          <w:rtl/>
        </w:rPr>
      </w:pPr>
      <w:r w:rsidRPr="00CC0DDE">
        <w:rPr>
          <w:rFonts w:hint="cs"/>
          <w:sz w:val="24"/>
          <w:szCs w:val="24"/>
          <w:rtl/>
        </w:rPr>
        <w:t xml:space="preserve">(جـ) </w:t>
      </w:r>
      <w:r w:rsidRPr="00CC0DDE">
        <w:rPr>
          <w:sz w:val="24"/>
          <w:szCs w:val="24"/>
        </w:rPr>
        <w:t>25000</w:t>
      </w:r>
      <w:r w:rsidRPr="00CC0DDE">
        <w:rPr>
          <w:rFonts w:hint="cs"/>
          <w:sz w:val="24"/>
          <w:szCs w:val="24"/>
          <w:rtl/>
        </w:rPr>
        <w:t xml:space="preserve"> ريال </w:t>
      </w:r>
    </w:p>
    <w:p w:rsidR="008516D2" w:rsidRDefault="008516D2" w:rsidP="00BF7960">
      <w:pPr>
        <w:pStyle w:val="a8"/>
        <w:rPr>
          <w:sz w:val="24"/>
          <w:szCs w:val="24"/>
          <w:rtl/>
        </w:rPr>
      </w:pPr>
      <w:r w:rsidRPr="00BF7960">
        <w:rPr>
          <w:rFonts w:hint="cs"/>
          <w:sz w:val="24"/>
          <w:szCs w:val="24"/>
          <w:rtl/>
        </w:rPr>
        <w:t xml:space="preserve">(د) لا شيء مما سبق   </w:t>
      </w:r>
    </w:p>
    <w:p w:rsidR="005A138E" w:rsidRDefault="005A138E" w:rsidP="00BF7960">
      <w:pPr>
        <w:pStyle w:val="a8"/>
        <w:rPr>
          <w:rFonts w:cs="Calibri"/>
          <w:sz w:val="24"/>
          <w:szCs w:val="24"/>
          <w:u w:val="single"/>
          <w:rtl/>
        </w:rPr>
      </w:pPr>
    </w:p>
    <w:p w:rsidR="00BE296B" w:rsidRDefault="00BE296B" w:rsidP="00BF7960">
      <w:pPr>
        <w:pStyle w:val="a8"/>
        <w:rPr>
          <w:rFonts w:cs="Calibri"/>
          <w:sz w:val="24"/>
          <w:szCs w:val="24"/>
          <w:u w:val="single"/>
          <w:rtl/>
        </w:rPr>
      </w:pPr>
    </w:p>
    <w:p w:rsidR="00BE296B" w:rsidRPr="00BF7960" w:rsidRDefault="00BE296B" w:rsidP="00BF7960">
      <w:pPr>
        <w:pStyle w:val="a8"/>
        <w:rPr>
          <w:rFonts w:cs="Calibri"/>
          <w:sz w:val="24"/>
          <w:szCs w:val="24"/>
          <w:u w:val="single"/>
          <w:rtl/>
        </w:rPr>
      </w:pPr>
    </w:p>
    <w:p w:rsidR="005023E1" w:rsidRPr="005023E1" w:rsidRDefault="00480F9B" w:rsidP="005023E1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-666750</wp:posOffset>
                </wp:positionH>
                <wp:positionV relativeFrom="paragraph">
                  <wp:posOffset>836930</wp:posOffset>
                </wp:positionV>
                <wp:extent cx="4714875" cy="504825"/>
                <wp:effectExtent l="0" t="0" r="28575" b="2857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813250" w:rsidRDefault="00D60F7C" w:rsidP="00813250">
                            <w:pPr>
                              <w:pStyle w:val="a8"/>
                              <w:rPr>
                                <w:b/>
                                <w:bCs/>
                                <w:color w:val="1F497D" w:themeColor="text2"/>
                                <w:rtl/>
                              </w:rPr>
                            </w:pP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النقدية المتاحة التقديرية خلال الربع الأول = الرصيد النقدي أول الفترة + جملة تقديرات المتحصلات النقدية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 </w:t>
                            </w: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=35000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10000 =45000 ريال</w:t>
                            </w:r>
                          </w:p>
                          <w:p w:rsidR="00D60F7C" w:rsidRPr="00480F9B" w:rsidRDefault="00D60F7C" w:rsidP="00480F9B">
                            <w:pPr>
                              <w:pStyle w:val="a8"/>
                              <w:rPr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75" type="#_x0000_t202" style="position:absolute;left:0;text-align:left;margin-left:-52.5pt;margin-top:65.9pt;width:371.25pt;height:39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" fillcolor="white [3201]" strokeweight=".5pt">
                <v:textbox>
                  <w:txbxContent>
                    <w:p w:rsidR="00D60F7C" w:rsidRPr="00813250" w:rsidRDefault="00D60F7C" w:rsidP="00813250">
                      <w:pPr>
                        <w:pStyle w:val="a8"/>
                        <w:rPr>
                          <w:b/>
                          <w:bCs/>
                          <w:color w:val="1F497D" w:themeColor="text2"/>
                          <w:rtl/>
                        </w:rPr>
                      </w:pPr>
                      <w:r w:rsidRPr="0081325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النقدية المتاحة التقديرية خلال الربع الأول = الرصيد النقدي أول الفترة + جملة تقديرات المتحصلات النقدية</w:t>
                      </w:r>
                      <w:r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 </w:t>
                      </w:r>
                      <w:r w:rsidRPr="00813250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=35000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13250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+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13250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10000 =45000 ريال</w:t>
                      </w:r>
                    </w:p>
                    <w:p w:rsidR="00D60F7C" w:rsidRPr="00480F9B" w:rsidRDefault="00D60F7C" w:rsidP="00480F9B">
                      <w:pPr>
                        <w:pStyle w:val="a8"/>
                        <w:rPr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لأول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1436 </w:t>
      </w:r>
      <w:proofErr w:type="gramStart"/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هـ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تبين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الرصيد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B42054">
        <w:rPr>
          <w:rFonts w:asciiTheme="minorHAnsi" w:eastAsiaTheme="minorHAnsi" w:hAnsiTheme="minorHAnsi"/>
          <w:b/>
          <w:bCs/>
          <w:color w:val="1F497D" w:themeColor="text2"/>
          <w:rtl/>
        </w:rPr>
        <w:t xml:space="preserve">35,000 </w:t>
      </w:r>
      <w:r w:rsidR="005023E1" w:rsidRPr="00B42054">
        <w:rPr>
          <w:rFonts w:asciiTheme="minorHAnsi" w:eastAsiaTheme="minorHAnsi" w:hAnsiTheme="minorHAnsi" w:hint="cs"/>
          <w:b/>
          <w:bCs/>
          <w:color w:val="1F497D" w:themeColor="text2"/>
          <w:rtl/>
        </w:rPr>
        <w:t>ريال</w:t>
      </w:r>
      <w:r w:rsidR="005023E1" w:rsidRPr="00B42054">
        <w:rPr>
          <w:rFonts w:asciiTheme="minorHAnsi" w:eastAsiaTheme="minorHAnsi" w:hAnsiTheme="minorHAnsi"/>
          <w:b/>
          <w:bCs/>
          <w:color w:val="1F497D" w:themeColor="text2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جملة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تقديرات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المتحصلات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10,000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جملة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تقديرات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lastRenderedPageBreak/>
        <w:t>للفترة</w:t>
      </w:r>
      <w:r w:rsidR="005023E1"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20,000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(لا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تتضمن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استهلاكات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معدات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5,000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المتاحة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5023E1"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خلال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الأول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5023E1" w:rsidRPr="00D503F9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  <w:rtl/>
        </w:rPr>
      </w:pPr>
      <w:r w:rsidRPr="00D503F9">
        <w:rPr>
          <w:rFonts w:asciiTheme="minorHAnsi" w:eastAsiaTheme="minorHAnsi" w:hAnsiTheme="minorHAnsi"/>
          <w:rtl/>
        </w:rPr>
        <w:t xml:space="preserve">45,000 </w:t>
      </w:r>
      <w:r w:rsidRPr="00D503F9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72,500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45,000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</w:rPr>
      </w:pPr>
      <w:r w:rsidRPr="005023E1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5023E1">
        <w:rPr>
          <w:rFonts w:asciiTheme="minorHAnsi" w:eastAsiaTheme="minorHAnsi" w:hAnsiTheme="minorHAnsi" w:hint="cs"/>
          <w:rtl/>
        </w:rPr>
        <w:t>من ما</w:t>
      </w:r>
      <w:proofErr w:type="gramEnd"/>
      <w:r w:rsidRPr="005023E1">
        <w:rPr>
          <w:rFonts w:asciiTheme="minorHAnsi" w:eastAsiaTheme="minorHAnsi" w:hAnsiTheme="minorHAnsi" w:hint="cs"/>
          <w:rtl/>
        </w:rPr>
        <w:t xml:space="preserve"> سبق </w:t>
      </w:r>
    </w:p>
    <w:p w:rsidR="002611EB" w:rsidRPr="002611EB" w:rsidRDefault="002611EB" w:rsidP="002611EB">
      <w:pPr>
        <w:contextualSpacing/>
        <w:rPr>
          <w:rFonts w:asciiTheme="minorHAnsi" w:eastAsiaTheme="minorHAnsi" w:hAnsiTheme="minorHAnsi" w:cstheme="minorBidi"/>
          <w:rtl/>
        </w:rPr>
      </w:pPr>
    </w:p>
    <w:p w:rsidR="005023E1" w:rsidRPr="005023E1" w:rsidRDefault="00813250" w:rsidP="005023E1">
      <w:pPr>
        <w:rPr>
          <w:rFonts w:asciiTheme="minorHAnsi" w:eastAsiaTheme="minorHAnsi" w:hAnsiTheme="minorHAnsi" w:cstheme="minorBidi"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91008BC" wp14:editId="272BF0D6">
                <wp:simplePos x="0" y="0"/>
                <wp:positionH relativeFrom="column">
                  <wp:posOffset>-657225</wp:posOffset>
                </wp:positionH>
                <wp:positionV relativeFrom="paragraph">
                  <wp:posOffset>317500</wp:posOffset>
                </wp:positionV>
                <wp:extent cx="4476750" cy="600075"/>
                <wp:effectExtent l="0" t="0" r="19050" b="2857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813250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الرصيد النقدي </w:t>
                            </w:r>
                            <w:proofErr w:type="gramStart"/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المتوقع  اخر</w:t>
                            </w:r>
                            <w:proofErr w:type="gramEnd"/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الفترة = النقدية المتاحة – جملة المدفوعات النقدية</w:t>
                            </w:r>
                          </w:p>
                          <w:p w:rsidR="00D60F7C" w:rsidRPr="007C014A" w:rsidRDefault="00D60F7C" w:rsidP="00813250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C014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45000 </w:t>
                            </w:r>
                            <w:proofErr w:type="gramStart"/>
                            <w:r w:rsidRPr="007C014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- 20000</w:t>
                            </w:r>
                            <w:proofErr w:type="gramEnd"/>
                            <w:r w:rsidRPr="007C014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=25000 ريال</w:t>
                            </w:r>
                          </w:p>
                          <w:p w:rsidR="00D60F7C" w:rsidRPr="00813250" w:rsidRDefault="00D60F7C" w:rsidP="00813250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008BC" id="Text Box 55" o:spid="_x0000_s1076" type="#_x0000_t202" style="position:absolute;left:0;text-align:left;margin-left:-51.75pt;margin-top:25pt;width:352.5pt;height:47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" fillcolor="white [3201]" strokeweight=".5pt">
                <v:textbox>
                  <w:txbxContent>
                    <w:p w:rsidR="00D60F7C" w:rsidRDefault="00D60F7C" w:rsidP="00813250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الرصيد النقدي </w:t>
                      </w:r>
                      <w:proofErr w:type="gramStart"/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المتوقع  اخر</w:t>
                      </w:r>
                      <w:proofErr w:type="gramEnd"/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الفترة = النقدية المتاحة – جملة المدفوعات النقدية</w:t>
                      </w:r>
                    </w:p>
                    <w:p w:rsidR="00D60F7C" w:rsidRPr="007C014A" w:rsidRDefault="00D60F7C" w:rsidP="00813250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7C014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45000 </w:t>
                      </w:r>
                      <w:proofErr w:type="gramStart"/>
                      <w:r w:rsidRPr="007C014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- 20000</w:t>
                      </w:r>
                      <w:proofErr w:type="gramEnd"/>
                      <w:r w:rsidRPr="007C014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=25000 ريال</w:t>
                      </w:r>
                    </w:p>
                    <w:p w:rsidR="00D60F7C" w:rsidRPr="00813250" w:rsidRDefault="00D60F7C" w:rsidP="00813250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الرصيد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اخر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الأول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="005023E1" w:rsidRPr="005023E1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5023E1" w:rsidRPr="005023E1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45,000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D503F9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  <w:rtl/>
        </w:rPr>
      </w:pPr>
      <w:r w:rsidRPr="00D503F9">
        <w:rPr>
          <w:rFonts w:asciiTheme="minorHAnsi" w:eastAsiaTheme="minorHAnsi" w:hAnsiTheme="minorHAnsi"/>
          <w:rtl/>
        </w:rPr>
        <w:t xml:space="preserve">25,000 </w:t>
      </w:r>
      <w:r w:rsidRPr="00D503F9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30,000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BE296B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</w:rPr>
      </w:pPr>
      <w:r w:rsidRPr="005023E1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5023E1">
        <w:rPr>
          <w:rFonts w:asciiTheme="minorHAnsi" w:eastAsiaTheme="minorHAnsi" w:hAnsiTheme="minorHAnsi" w:hint="cs"/>
          <w:rtl/>
        </w:rPr>
        <w:t>من ما</w:t>
      </w:r>
      <w:proofErr w:type="gramEnd"/>
      <w:r w:rsidRPr="005023E1">
        <w:rPr>
          <w:rFonts w:asciiTheme="minorHAnsi" w:eastAsiaTheme="minorHAnsi" w:hAnsiTheme="minorHAnsi" w:hint="cs"/>
          <w:rtl/>
        </w:rPr>
        <w:t xml:space="preserve"> سبق </w:t>
      </w:r>
    </w:p>
    <w:p w:rsidR="00BE296B" w:rsidRPr="00BE296B" w:rsidRDefault="00BE296B" w:rsidP="00BE296B">
      <w:pPr>
        <w:contextualSpacing/>
        <w:rPr>
          <w:rFonts w:asciiTheme="minorHAnsi" w:eastAsiaTheme="minorHAnsi" w:hAnsiTheme="minorHAnsi" w:cstheme="minorBidi"/>
        </w:rPr>
      </w:pPr>
    </w:p>
    <w:p w:rsidR="00BE296B" w:rsidRPr="00B32FD7" w:rsidRDefault="00BE296B" w:rsidP="00BE296B">
      <w:pPr>
        <w:jc w:val="both"/>
        <w:rPr>
          <w:rFonts w:asciiTheme="minorHAnsi" w:eastAsiaTheme="minorHAnsi" w:hAnsiTheme="minorHAnsi"/>
          <w:b/>
          <w:bCs/>
          <w:color w:val="F79646" w:themeColor="accent6"/>
          <w:rtl/>
        </w:rPr>
      </w:pPr>
      <w:r w:rsidRPr="00B32FD7"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0705EBC8" wp14:editId="093308AA">
                <wp:simplePos x="0" y="0"/>
                <wp:positionH relativeFrom="column">
                  <wp:posOffset>-333375</wp:posOffset>
                </wp:positionH>
                <wp:positionV relativeFrom="paragraph">
                  <wp:posOffset>763905</wp:posOffset>
                </wp:positionV>
                <wp:extent cx="4476750" cy="1019175"/>
                <wp:effectExtent l="0" t="0" r="19050" b="28575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BE296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الرصيد النقدي </w:t>
                            </w:r>
                            <w:proofErr w:type="gramStart"/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المتوقع  اخر</w:t>
                            </w:r>
                            <w:proofErr w:type="gramEnd"/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الفترة = </w:t>
                            </w:r>
                            <w:r w:rsidRPr="00B32FD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 جملة المدفوعات النقدية</w:t>
                            </w:r>
                          </w:p>
                          <w:p w:rsidR="00D60F7C" w:rsidRDefault="00D60F7C" w:rsidP="00BE296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 الرصيد النقدي أول الفترة + جملة تقديرات المتحصلات النقدية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D60F7C" w:rsidRDefault="00D60F7C" w:rsidP="00BE296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28000 +72000 = 100000 ريال</w:t>
                            </w:r>
                          </w:p>
                          <w:p w:rsidR="00D60F7C" w:rsidRDefault="00D60F7C" w:rsidP="00BE296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=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100000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( 80000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10000 ) = 30000 </w:t>
                            </w:r>
                          </w:p>
                          <w:p w:rsidR="00D60F7C" w:rsidRPr="00813250" w:rsidRDefault="00D60F7C" w:rsidP="00BE296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بما أن قيمة الاستهلاك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لاتعتبر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مصاريف يجب طرحها من قيمة المدفوعات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5EBC8" id="Text Box 124" o:spid="_x0000_s1077" type="#_x0000_t202" style="position:absolute;left:0;text-align:left;margin-left:-26.25pt;margin-top:60.15pt;width:352.5pt;height:80.2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" fillcolor="window" strokeweight=".5pt">
                <v:textbox>
                  <w:txbxContent>
                    <w:p w:rsidR="00D60F7C" w:rsidRDefault="00D60F7C" w:rsidP="00BE296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الرصيد النقدي </w:t>
                      </w:r>
                      <w:proofErr w:type="gramStart"/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المتوقع  اخر</w:t>
                      </w:r>
                      <w:proofErr w:type="gramEnd"/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الفترة = </w:t>
                      </w:r>
                      <w:r w:rsidRPr="00B32FD7"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 جملة المدفوعات النقدية</w:t>
                      </w:r>
                    </w:p>
                    <w:p w:rsidR="00D60F7C" w:rsidRDefault="00D60F7C" w:rsidP="00BE296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 الرصيد النقدي أول الفترة + جملة تقديرات المتحصلات النقدية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D60F7C" w:rsidRDefault="00D60F7C" w:rsidP="00BE296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28000 +72000 = 100000 ريال</w:t>
                      </w:r>
                    </w:p>
                    <w:p w:rsidR="00D60F7C" w:rsidRDefault="00D60F7C" w:rsidP="00BE296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الرصيد النقدي المتوقع =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100000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( 80000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10000 ) = 30000 </w:t>
                      </w:r>
                    </w:p>
                    <w:p w:rsidR="00D60F7C" w:rsidRPr="00813250" w:rsidRDefault="00D60F7C" w:rsidP="00BE296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بما أن قيمة الاستهلاك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لاتعتبر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مصاريف يجب طرحها من قيمة المدفوعات </w:t>
                      </w:r>
                    </w:p>
                  </w:txbxContent>
                </v:textbox>
              </v:shape>
            </w:pict>
          </mc:Fallback>
        </mc:AlternateContent>
      </w:r>
      <w:r w:rsidRPr="00B32FD7">
        <w:rPr>
          <w:rFonts w:asciiTheme="minorHAnsi" w:eastAsiaTheme="minorHAnsi" w:hAnsiTheme="minorHAnsi"/>
          <w:b/>
          <w:bCs/>
          <w:color w:val="F79646" w:themeColor="accent6"/>
          <w:rtl/>
        </w:rPr>
        <w:t>عند اعداد الموازنة النقدية التقديرية للعام القادم ١٤٣٧هـ تبين ان الرصيد النقدي المتوقع أول الفترة للعام القادم ١٤٣٧هـ هو ٢٨٠٠٠</w:t>
      </w:r>
      <w:proofErr w:type="gramStart"/>
      <w:r w:rsidRPr="00B32FD7">
        <w:rPr>
          <w:rFonts w:asciiTheme="minorHAnsi" w:eastAsiaTheme="minorHAnsi" w:hAnsiTheme="minorHAnsi"/>
          <w:b/>
          <w:bCs/>
          <w:color w:val="F79646" w:themeColor="accent6"/>
          <w:rtl/>
        </w:rPr>
        <w:t>ريال ،</w:t>
      </w:r>
      <w:proofErr w:type="gramEnd"/>
      <w:r w:rsidRPr="00B32FD7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جملة تقديرات المتحصلات النقدية للفترة ٧٢٠٠٠ريال ، جملة تقديرات المصروفات للفترة ٨٠٠٠٠ريال (تشمل على استهلاكات معدات انتاجية للفترة١٠٠٠٠ريال). وعلى ذلك فان الرصيد النقدي المتوقع آخر الفترة للعام القادم ١٤٣٧هـ هو:</w:t>
      </w:r>
    </w:p>
    <w:p w:rsidR="00BE296B" w:rsidRPr="00352C57" w:rsidRDefault="00BE296B" w:rsidP="003A20E4">
      <w:pPr>
        <w:pStyle w:val="a8"/>
        <w:numPr>
          <w:ilvl w:val="0"/>
          <w:numId w:val="133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١٠٠٠٠٠.</w:t>
      </w:r>
    </w:p>
    <w:p w:rsidR="00BE296B" w:rsidRPr="00352C57" w:rsidRDefault="00BE296B" w:rsidP="003A20E4">
      <w:pPr>
        <w:pStyle w:val="a8"/>
        <w:numPr>
          <w:ilvl w:val="0"/>
          <w:numId w:val="133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٢٠٠٠٠.</w:t>
      </w:r>
      <w:r w:rsidRPr="00B32FD7">
        <w:rPr>
          <w:rFonts w:asciiTheme="minorHAnsi" w:eastAsiaTheme="minorHAnsi" w:hAnsiTheme="minorHAnsi" w:hint="cs"/>
          <w:b/>
          <w:bCs/>
          <w:noProof/>
          <w:color w:val="7030A0"/>
          <w:rtl/>
        </w:rPr>
        <w:t xml:space="preserve"> </w:t>
      </w:r>
    </w:p>
    <w:p w:rsidR="00BE296B" w:rsidRPr="00D503F9" w:rsidRDefault="00BE296B" w:rsidP="003A20E4">
      <w:pPr>
        <w:pStyle w:val="a8"/>
        <w:numPr>
          <w:ilvl w:val="0"/>
          <w:numId w:val="133"/>
        </w:numPr>
        <w:rPr>
          <w:b/>
          <w:bCs/>
          <w:sz w:val="24"/>
          <w:szCs w:val="24"/>
          <w:rtl/>
        </w:rPr>
      </w:pPr>
      <w:r w:rsidRPr="00D503F9">
        <w:rPr>
          <w:b/>
          <w:bCs/>
          <w:sz w:val="24"/>
          <w:szCs w:val="24"/>
          <w:rtl/>
        </w:rPr>
        <w:t>٣٠٠٠٠.</w:t>
      </w:r>
    </w:p>
    <w:p w:rsidR="00BE296B" w:rsidRDefault="00BE296B" w:rsidP="003A20E4">
      <w:pPr>
        <w:pStyle w:val="a8"/>
        <w:numPr>
          <w:ilvl w:val="0"/>
          <w:numId w:val="133"/>
        </w:numPr>
        <w:rPr>
          <w:sz w:val="24"/>
          <w:szCs w:val="24"/>
        </w:rPr>
      </w:pPr>
      <w:r w:rsidRPr="00352C57">
        <w:rPr>
          <w:sz w:val="24"/>
          <w:szCs w:val="24"/>
          <w:rtl/>
        </w:rPr>
        <w:t>١٠٠٠٠.</w:t>
      </w:r>
    </w:p>
    <w:p w:rsidR="00BE296B" w:rsidRPr="00352C57" w:rsidRDefault="00BE296B" w:rsidP="00BE296B">
      <w:pPr>
        <w:pStyle w:val="a8"/>
        <w:rPr>
          <w:sz w:val="24"/>
          <w:szCs w:val="24"/>
          <w:rtl/>
        </w:rPr>
      </w:pPr>
    </w:p>
    <w:p w:rsidR="00BE296B" w:rsidRPr="00BE296B" w:rsidRDefault="00BE296B" w:rsidP="00BE296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352C57">
        <w:rPr>
          <w:sz w:val="24"/>
          <w:szCs w:val="24"/>
          <w:rtl/>
        </w:rPr>
        <w:br/>
      </w:r>
      <w:r w:rsidRPr="00BE296B">
        <w:rPr>
          <w:rFonts w:hint="cs"/>
          <w:b/>
          <w:bCs/>
          <w:noProof/>
          <w:color w:val="17365D" w:themeColor="text2" w:themeShade="BF"/>
          <w:sz w:val="24"/>
          <w:szCs w:val="24"/>
          <w:rtl/>
        </w:rPr>
        <w:t xml:space="preserve">عند اعداد الموازنة النقدية التقديرية للعام </w:t>
      </w:r>
      <w:proofErr w:type="gramStart"/>
      <w:r w:rsidRPr="00BE296B">
        <w:rPr>
          <w:rFonts w:hint="cs"/>
          <w:b/>
          <w:bCs/>
          <w:noProof/>
          <w:color w:val="17365D" w:themeColor="text2" w:themeShade="BF"/>
          <w:sz w:val="24"/>
          <w:szCs w:val="24"/>
          <w:rtl/>
        </w:rPr>
        <w:t xml:space="preserve">القادم 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</w:t>
      </w:r>
      <w:proofErr w:type="gramEnd"/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الرصيد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المتوقع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spellStart"/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الفترةللعام</w:t>
      </w:r>
      <w:proofErr w:type="spellEnd"/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16000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المتحصلات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94000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 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المصروفات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الرصيد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المتوقع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 1437هو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BE296B" w:rsidRPr="00D503F9" w:rsidRDefault="00751CA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D503F9">
        <w:rPr>
          <w:rFonts w:asciiTheme="minorHAnsi" w:eastAsiaTheme="minorHAnsi" w:hAnsiTheme="minorHAnsi"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163CFE7B" wp14:editId="3CFB653D">
                <wp:simplePos x="0" y="0"/>
                <wp:positionH relativeFrom="column">
                  <wp:posOffset>-542925</wp:posOffset>
                </wp:positionH>
                <wp:positionV relativeFrom="paragraph">
                  <wp:posOffset>72391</wp:posOffset>
                </wp:positionV>
                <wp:extent cx="4476750" cy="838200"/>
                <wp:effectExtent l="0" t="0" r="19050" b="19050"/>
                <wp:wrapNone/>
                <wp:docPr id="165" name="Text 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751CA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الرصيد النقدي </w:t>
                            </w:r>
                            <w:proofErr w:type="gramStart"/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المتوقع  اخر</w:t>
                            </w:r>
                            <w:proofErr w:type="gramEnd"/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الفترة = </w:t>
                            </w:r>
                            <w:r w:rsidRPr="00B32FD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 جملة المدفوعات النقدية</w:t>
                            </w:r>
                          </w:p>
                          <w:p w:rsidR="00D60F7C" w:rsidRDefault="00D60F7C" w:rsidP="00751CA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 الرصيد النقدي أول الفترة + جملة تقديرات المتحصلات النقدية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D60F7C" w:rsidRDefault="00D60F7C" w:rsidP="00751CA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16000 +94000 = 110000 ريال</w:t>
                            </w:r>
                          </w:p>
                          <w:p w:rsidR="00D60F7C" w:rsidRDefault="00D60F7C" w:rsidP="00751CA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=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110000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80000  = 30000 </w:t>
                            </w:r>
                          </w:p>
                          <w:p w:rsidR="00D60F7C" w:rsidRPr="00813250" w:rsidRDefault="00D60F7C" w:rsidP="00751CA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CFE7B" id="Text Box 165" o:spid="_x0000_s1078" type="#_x0000_t202" style="position:absolute;left:0;text-align:left;margin-left:-42.75pt;margin-top:5.7pt;width:352.5pt;height:66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" fillcolor="window" strokeweight=".5pt">
                <v:textbox>
                  <w:txbxContent>
                    <w:p w:rsidR="00D60F7C" w:rsidRDefault="00D60F7C" w:rsidP="00751CA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الرصيد النقدي </w:t>
                      </w:r>
                      <w:proofErr w:type="gramStart"/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المتوقع  اخر</w:t>
                      </w:r>
                      <w:proofErr w:type="gramEnd"/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الفترة = </w:t>
                      </w:r>
                      <w:r w:rsidRPr="00B32FD7"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 جملة المدفوعات النقدية</w:t>
                      </w:r>
                    </w:p>
                    <w:p w:rsidR="00D60F7C" w:rsidRDefault="00D60F7C" w:rsidP="00751CA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 الرصيد النقدي أول الفترة + جملة تقديرات المتحصلات النقدية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D60F7C" w:rsidRDefault="00D60F7C" w:rsidP="00751CA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16000 +94000 = 110000 ريال</w:t>
                      </w:r>
                    </w:p>
                    <w:p w:rsidR="00D60F7C" w:rsidRDefault="00D60F7C" w:rsidP="00751CA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الرصيد النقدي المتوقع =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110000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80000  = 30000 </w:t>
                      </w:r>
                    </w:p>
                    <w:p w:rsidR="00D60F7C" w:rsidRPr="00813250" w:rsidRDefault="00D60F7C" w:rsidP="00751CA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296B" w:rsidRPr="00D503F9">
        <w:rPr>
          <w:rFonts w:ascii="Arial" w:hAnsi="Arial" w:hint="cs"/>
          <w:b/>
          <w:bCs/>
          <w:sz w:val="24"/>
          <w:szCs w:val="24"/>
          <w:rtl/>
        </w:rPr>
        <w:t>30000 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14000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2000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40000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Default="00BE296B" w:rsidP="00BE296B">
      <w:pPr>
        <w:contextualSpacing/>
        <w:rPr>
          <w:rFonts w:asciiTheme="minorHAnsi" w:eastAsiaTheme="minorHAnsi" w:hAnsiTheme="minorHAnsi" w:cstheme="minorBidi"/>
          <w:rtl/>
        </w:rPr>
      </w:pPr>
    </w:p>
    <w:p w:rsidR="00751CAB" w:rsidRDefault="00751CAB" w:rsidP="00BE296B">
      <w:pPr>
        <w:contextualSpacing/>
        <w:rPr>
          <w:rFonts w:asciiTheme="minorHAnsi" w:eastAsiaTheme="minorHAnsi" w:hAnsiTheme="minorHAnsi" w:cstheme="minorBidi"/>
          <w:rtl/>
        </w:rPr>
      </w:pPr>
    </w:p>
    <w:p w:rsidR="00751CAB" w:rsidRDefault="00751CAB" w:rsidP="00BE296B">
      <w:pPr>
        <w:contextualSpacing/>
        <w:rPr>
          <w:rFonts w:asciiTheme="minorHAnsi" w:eastAsiaTheme="minorHAnsi" w:hAnsiTheme="minorHAnsi" w:cstheme="minorBidi"/>
        </w:rPr>
      </w:pPr>
    </w:p>
    <w:p w:rsidR="00BE296B" w:rsidRPr="005510FA" w:rsidRDefault="00BE296B" w:rsidP="00BE296B">
      <w:pPr>
        <w:spacing w:before="240" w:after="0" w:line="240" w:lineRule="auto"/>
        <w:jc w:val="both"/>
        <w:rPr>
          <w:rFonts w:cs="Calibri"/>
          <w:color w:val="FF0000"/>
          <w:sz w:val="24"/>
          <w:szCs w:val="24"/>
        </w:rPr>
      </w:pP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لشهر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صفر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1435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تبين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لشهر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صفر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83000 </w:t>
      </w:r>
      <w:proofErr w:type="gramStart"/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والمبيعات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الآجلة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للشهر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600000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(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تحصل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اساس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: 20%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شهر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البيع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80%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الشهر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التالي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)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جملة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المتحصلات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النقدية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لشهر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صفر</w:t>
      </w:r>
      <w:r w:rsidRPr="005510FA">
        <w:rPr>
          <w:rFonts w:ascii="Arial" w:hAnsi="Arial"/>
          <w:b/>
          <w:bCs/>
          <w:color w:val="FF0000"/>
          <w:sz w:val="24"/>
          <w:szCs w:val="24"/>
          <w:rtl/>
        </w:rPr>
        <w:t xml:space="preserve"> :</w:t>
      </w:r>
    </w:p>
    <w:p w:rsidR="00BE296B" w:rsidRPr="00D503F9" w:rsidRDefault="00BE296B" w:rsidP="00BE296B">
      <w:pPr>
        <w:numPr>
          <w:ilvl w:val="0"/>
          <w:numId w:val="1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D503F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02597803" wp14:editId="3D5DAA09">
                <wp:simplePos x="0" y="0"/>
                <wp:positionH relativeFrom="column">
                  <wp:posOffset>-381000</wp:posOffset>
                </wp:positionH>
                <wp:positionV relativeFrom="paragraph">
                  <wp:posOffset>88900</wp:posOffset>
                </wp:positionV>
                <wp:extent cx="4086225" cy="676275"/>
                <wp:effectExtent l="0" t="0" r="28575" b="28575"/>
                <wp:wrapNone/>
                <wp:docPr id="94" name="خماسي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6225" cy="6762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BE296B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عندنا مبيعات نقدية لشهر صفر = 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83000 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ومبيعات آجلة لكن </w:t>
                            </w:r>
                            <w:proofErr w:type="spellStart"/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حنحصل</w:t>
                            </w:r>
                            <w:proofErr w:type="spellEnd"/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منها 20% ف شهر صفر = 600000 *20% </w:t>
                            </w:r>
                            <w:proofErr w:type="gramStart"/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  <w:r w:rsidRPr="00BF7960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 </w:t>
                            </w:r>
                            <w:r w:rsidRPr="00BF7960">
                              <w:rPr>
                                <w:rFonts w:cs="Calibri"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120000</w:t>
                            </w:r>
                            <w:proofErr w:type="gramEnd"/>
                          </w:p>
                          <w:p w:rsidR="00D60F7C" w:rsidRPr="00BF7960" w:rsidRDefault="00D60F7C" w:rsidP="00BE296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إذا المتحصلات النقدية لشهر صفر = 83000 + 120000 = 203000 ريال </w:t>
                            </w:r>
                          </w:p>
                          <w:p w:rsidR="00D60F7C" w:rsidRPr="00BF7960" w:rsidRDefault="00D60F7C" w:rsidP="00BE296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97803" id="خماسي 46" o:spid="_x0000_s1079" type="#_x0000_t15" style="position:absolute;left:0;text-align:left;margin-left:-30pt;margin-top:7pt;width:321.75pt;height:53.2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Default="00D60F7C" w:rsidP="00BE296B">
                      <w:pPr>
                        <w:pStyle w:val="a8"/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عندنا مبيعات نقدية لشهر صفر = </w:t>
                      </w:r>
                      <w:r w:rsidRPr="00BF796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83000 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ومبيعات آجلة لكن </w:t>
                      </w:r>
                      <w:proofErr w:type="spellStart"/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حنحصل</w:t>
                      </w:r>
                      <w:proofErr w:type="spellEnd"/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منها 20% ف شهر صفر = 600000 *20% </w:t>
                      </w:r>
                      <w:proofErr w:type="gramStart"/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  <w:r w:rsidRPr="00BF7960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</w:rPr>
                        <w:t> </w:t>
                      </w:r>
                      <w:r w:rsidRPr="00BF7960">
                        <w:rPr>
                          <w:rFonts w:cs="Calibri"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120000</w:t>
                      </w:r>
                      <w:proofErr w:type="gramEnd"/>
                    </w:p>
                    <w:p w:rsidR="00D60F7C" w:rsidRPr="00BF7960" w:rsidRDefault="00D60F7C" w:rsidP="00BE296B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إذا المتحصلات النقدية لشهر صفر = 83000 + 120000 = 203000 ريال </w:t>
                      </w:r>
                    </w:p>
                    <w:p w:rsidR="00D60F7C" w:rsidRPr="00BF7960" w:rsidRDefault="00D60F7C" w:rsidP="00BE296B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503F9">
        <w:rPr>
          <w:rFonts w:cs="Calibri"/>
          <w:b/>
          <w:bCs/>
          <w:sz w:val="24"/>
          <w:szCs w:val="24"/>
          <w:rtl/>
        </w:rPr>
        <w:t xml:space="preserve">203000 </w:t>
      </w:r>
      <w:r w:rsidRPr="00D503F9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E296B" w:rsidRPr="00D664D4" w:rsidRDefault="00BE296B" w:rsidP="00BE296B">
      <w:pPr>
        <w:numPr>
          <w:ilvl w:val="0"/>
          <w:numId w:val="1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cs="Calibri"/>
          <w:b/>
          <w:bCs/>
          <w:sz w:val="24"/>
          <w:szCs w:val="24"/>
          <w:rtl/>
        </w:rPr>
        <w:t xml:space="preserve">83000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BE296B" w:rsidRPr="00D664D4" w:rsidRDefault="00BE296B" w:rsidP="00BE296B">
      <w:pPr>
        <w:numPr>
          <w:ilvl w:val="0"/>
          <w:numId w:val="1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cs="Calibri"/>
          <w:b/>
          <w:bCs/>
          <w:sz w:val="24"/>
          <w:szCs w:val="24"/>
          <w:rtl/>
        </w:rPr>
        <w:t xml:space="preserve">120000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BE296B" w:rsidRPr="00D664D4" w:rsidRDefault="00BE296B" w:rsidP="00BE296B">
      <w:pPr>
        <w:numPr>
          <w:ilvl w:val="0"/>
          <w:numId w:val="1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664D4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  <w:r w:rsidRPr="00D664D4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D664D4">
        <w:rPr>
          <w:rFonts w:cs="Calibri"/>
          <w:b/>
          <w:bCs/>
          <w:sz w:val="24"/>
          <w:szCs w:val="24"/>
          <w:rtl/>
        </w:rPr>
        <w:t xml:space="preserve"> </w:t>
      </w:r>
    </w:p>
    <w:p w:rsidR="00BE296B" w:rsidRDefault="00BE296B" w:rsidP="00BE296B">
      <w:pPr>
        <w:pStyle w:val="a8"/>
        <w:rPr>
          <w:sz w:val="24"/>
          <w:szCs w:val="24"/>
          <w:rtl/>
        </w:rPr>
      </w:pPr>
    </w:p>
    <w:p w:rsidR="00BE296B" w:rsidRPr="00960D02" w:rsidRDefault="00BE296B" w:rsidP="00BE296B">
      <w:pPr>
        <w:pStyle w:val="a8"/>
        <w:jc w:val="both"/>
        <w:rPr>
          <w:b/>
          <w:bCs/>
          <w:color w:val="FF0000"/>
          <w:sz w:val="24"/>
          <w:szCs w:val="24"/>
          <w:rtl/>
        </w:rPr>
      </w:pPr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 عند اعداد الموازنة النقدية التقديرية للربع الثالث للعام </w:t>
      </w:r>
      <w:r w:rsidRPr="00960D02">
        <w:rPr>
          <w:b/>
          <w:bCs/>
          <w:color w:val="FF0000"/>
          <w:sz w:val="24"/>
          <w:szCs w:val="24"/>
        </w:rPr>
        <w:t>1435</w:t>
      </w:r>
      <w:r w:rsidRPr="00960D02">
        <w:rPr>
          <w:rFonts w:hint="cs"/>
          <w:b/>
          <w:bCs/>
          <w:color w:val="FF0000"/>
          <w:sz w:val="24"/>
          <w:szCs w:val="24"/>
          <w:rtl/>
        </w:rPr>
        <w:t>هـ</w:t>
      </w:r>
      <w:proofErr w:type="gramStart"/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 تبين أن المبيعات النقدية للربع الثالث </w:t>
      </w:r>
      <w:r w:rsidRPr="00960D02">
        <w:rPr>
          <w:b/>
          <w:bCs/>
          <w:color w:val="FF0000"/>
          <w:sz w:val="24"/>
          <w:szCs w:val="24"/>
        </w:rPr>
        <w:t xml:space="preserve">100000 </w:t>
      </w:r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 ريال , والمبيعات الآجلة له </w:t>
      </w:r>
      <w:r w:rsidRPr="00960D02">
        <w:rPr>
          <w:b/>
          <w:bCs/>
          <w:color w:val="FF0000"/>
          <w:sz w:val="24"/>
          <w:szCs w:val="24"/>
        </w:rPr>
        <w:t>300000</w:t>
      </w:r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 ريال (تحصل على أساس :</w:t>
      </w:r>
      <w:r w:rsidRPr="00960D02">
        <w:rPr>
          <w:b/>
          <w:bCs/>
          <w:color w:val="FF0000"/>
          <w:sz w:val="24"/>
          <w:szCs w:val="24"/>
        </w:rPr>
        <w:t>60</w:t>
      </w:r>
      <w:r w:rsidRPr="00960D02">
        <w:rPr>
          <w:rFonts w:hint="cs"/>
          <w:b/>
          <w:bCs/>
          <w:color w:val="FF0000"/>
          <w:sz w:val="24"/>
          <w:szCs w:val="24"/>
          <w:rtl/>
        </w:rPr>
        <w:t xml:space="preserve">% في ربع البيع , </w:t>
      </w:r>
      <w:r w:rsidRPr="00960D02">
        <w:rPr>
          <w:b/>
          <w:bCs/>
          <w:color w:val="FF0000"/>
          <w:sz w:val="24"/>
          <w:szCs w:val="24"/>
        </w:rPr>
        <w:t>40</w:t>
      </w:r>
      <w:r w:rsidRPr="00960D02">
        <w:rPr>
          <w:rFonts w:hint="cs"/>
          <w:b/>
          <w:bCs/>
          <w:color w:val="FF0000"/>
          <w:sz w:val="24"/>
          <w:szCs w:val="24"/>
          <w:rtl/>
        </w:rPr>
        <w:t>% في الربع التالي مباشرة) . وعلى ذلك فان جملة المتحصلات النقدية التقديرية من المبيعات للربع الثالث تكون:</w:t>
      </w:r>
    </w:p>
    <w:p w:rsidR="00BE296B" w:rsidRPr="00BF7960" w:rsidRDefault="00BE296B" w:rsidP="00BE296B">
      <w:pPr>
        <w:pStyle w:val="a8"/>
        <w:rPr>
          <w:sz w:val="24"/>
          <w:szCs w:val="24"/>
          <w:rtl/>
        </w:rPr>
      </w:pPr>
      <w:r w:rsidRPr="00960D0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6DDEA7CB" wp14:editId="11D7FC47">
                <wp:simplePos x="0" y="0"/>
                <wp:positionH relativeFrom="column">
                  <wp:posOffset>-126365</wp:posOffset>
                </wp:positionH>
                <wp:positionV relativeFrom="paragraph">
                  <wp:posOffset>109220</wp:posOffset>
                </wp:positionV>
                <wp:extent cx="4086225" cy="676275"/>
                <wp:effectExtent l="0" t="0" r="28575" b="28575"/>
                <wp:wrapNone/>
                <wp:docPr id="118" name="خماسي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6225" cy="6762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BE296B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عندنا مبيعات 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للربع الثالث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100000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ومبيعات آجلة لكن </w:t>
                            </w:r>
                            <w:proofErr w:type="spellStart"/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حنحصل</w:t>
                            </w:r>
                            <w:proofErr w:type="spellEnd"/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منها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6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0% ف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ي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الربع الثالث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3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00000 *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60 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% </w:t>
                            </w:r>
                            <w:proofErr w:type="gramStart"/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  <w:r w:rsidRPr="00BF7960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 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180000</w:t>
                            </w:r>
                            <w:proofErr w:type="gramEnd"/>
                          </w:p>
                          <w:p w:rsidR="00D60F7C" w:rsidRPr="00BF7960" w:rsidRDefault="00D60F7C" w:rsidP="00BE296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إذا المتحصلات النقدية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للربع الثالث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100000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+ 1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8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0000 = 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80</w:t>
                            </w:r>
                            <w:r w:rsidRPr="00BF7960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000 ريال </w:t>
                            </w:r>
                          </w:p>
                          <w:p w:rsidR="00D60F7C" w:rsidRPr="00BF7960" w:rsidRDefault="00D60F7C" w:rsidP="00BE296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EA7CB" id="_x0000_s1080" type="#_x0000_t15" style="position:absolute;left:0;text-align:left;margin-left:-9.95pt;margin-top:8.6pt;width:321.75pt;height:53.2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Default="00D60F7C" w:rsidP="00BE296B">
                      <w:pPr>
                        <w:pStyle w:val="a8"/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عندنا مبيعات 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للربع الثالث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100000</w:t>
                      </w:r>
                      <w:r w:rsidRPr="00BF796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ومبيعات آجلة لكن </w:t>
                      </w:r>
                      <w:proofErr w:type="spellStart"/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حنحصل</w:t>
                      </w:r>
                      <w:proofErr w:type="spellEnd"/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منها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6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0% ف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ي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الربع الثالث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3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00000 *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60 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% </w:t>
                      </w:r>
                      <w:proofErr w:type="gramStart"/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  <w:r w:rsidRPr="00BF7960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</w:rPr>
                        <w:t> </w:t>
                      </w:r>
                      <w:r>
                        <w:rPr>
                          <w:rFonts w:cs="Calibri"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180000</w:t>
                      </w:r>
                      <w:proofErr w:type="gramEnd"/>
                    </w:p>
                    <w:p w:rsidR="00D60F7C" w:rsidRPr="00BF7960" w:rsidRDefault="00D60F7C" w:rsidP="00BE296B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إذا المتحصلات النقدية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للربع الثالث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100000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+ 1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8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0000 = 2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80</w:t>
                      </w:r>
                      <w:r w:rsidRPr="00BF7960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000 ريال </w:t>
                      </w:r>
                    </w:p>
                    <w:p w:rsidR="00D60F7C" w:rsidRPr="00BF7960" w:rsidRDefault="00D60F7C" w:rsidP="00BE296B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F7960">
        <w:rPr>
          <w:rFonts w:hint="cs"/>
          <w:sz w:val="24"/>
          <w:szCs w:val="24"/>
          <w:rtl/>
        </w:rPr>
        <w:t xml:space="preserve">(أ) </w:t>
      </w:r>
      <w:r w:rsidRPr="00BF7960">
        <w:rPr>
          <w:sz w:val="24"/>
          <w:szCs w:val="24"/>
        </w:rPr>
        <w:t>100000</w:t>
      </w:r>
      <w:r w:rsidRPr="00BF7960">
        <w:rPr>
          <w:rFonts w:hint="cs"/>
          <w:sz w:val="24"/>
          <w:szCs w:val="24"/>
          <w:rtl/>
        </w:rPr>
        <w:t xml:space="preserve">ريال </w:t>
      </w:r>
    </w:p>
    <w:p w:rsidR="00BE296B" w:rsidRPr="00BF7960" w:rsidRDefault="00BE296B" w:rsidP="00BE296B">
      <w:pPr>
        <w:pStyle w:val="a8"/>
        <w:rPr>
          <w:sz w:val="24"/>
          <w:szCs w:val="24"/>
          <w:rtl/>
        </w:rPr>
      </w:pPr>
      <w:r w:rsidRPr="00BF7960">
        <w:rPr>
          <w:rFonts w:hint="cs"/>
          <w:sz w:val="24"/>
          <w:szCs w:val="24"/>
          <w:rtl/>
        </w:rPr>
        <w:lastRenderedPageBreak/>
        <w:t xml:space="preserve">(ب) </w:t>
      </w:r>
      <w:r w:rsidRPr="00BF7960">
        <w:rPr>
          <w:sz w:val="24"/>
          <w:szCs w:val="24"/>
        </w:rPr>
        <w:t>180000</w:t>
      </w:r>
      <w:r w:rsidRPr="00BF7960">
        <w:rPr>
          <w:rFonts w:hint="cs"/>
          <w:sz w:val="24"/>
          <w:szCs w:val="24"/>
          <w:rtl/>
        </w:rPr>
        <w:t xml:space="preserve"> ريال </w:t>
      </w:r>
    </w:p>
    <w:p w:rsidR="00BE296B" w:rsidRPr="00960D02" w:rsidRDefault="00BE296B" w:rsidP="00BE296B">
      <w:pPr>
        <w:pStyle w:val="a8"/>
        <w:rPr>
          <w:b/>
          <w:bCs/>
          <w:color w:val="00B050"/>
          <w:sz w:val="24"/>
          <w:szCs w:val="24"/>
          <w:u w:val="single"/>
          <w:rtl/>
        </w:rPr>
      </w:pPr>
      <w:r w:rsidRPr="00D503F9">
        <w:rPr>
          <w:rFonts w:hint="cs"/>
          <w:sz w:val="24"/>
          <w:szCs w:val="24"/>
          <w:rtl/>
        </w:rPr>
        <w:t xml:space="preserve">(جـ) </w:t>
      </w:r>
      <w:r w:rsidRPr="00D503F9">
        <w:rPr>
          <w:sz w:val="24"/>
          <w:szCs w:val="24"/>
        </w:rPr>
        <w:t>280000</w:t>
      </w:r>
      <w:r w:rsidRPr="00D503F9">
        <w:rPr>
          <w:rFonts w:hint="cs"/>
          <w:sz w:val="24"/>
          <w:szCs w:val="24"/>
          <w:rtl/>
        </w:rPr>
        <w:t xml:space="preserve"> ريال</w:t>
      </w:r>
      <w:r w:rsidRPr="00D503F9">
        <w:rPr>
          <w:rFonts w:hint="cs"/>
          <w:b/>
          <w:bCs/>
          <w:sz w:val="24"/>
          <w:szCs w:val="24"/>
          <w:u w:val="single"/>
          <w:rtl/>
        </w:rPr>
        <w:t xml:space="preserve">  </w:t>
      </w:r>
    </w:p>
    <w:p w:rsidR="00BE296B" w:rsidRDefault="00BE296B" w:rsidP="00BE296B">
      <w:pPr>
        <w:pStyle w:val="a8"/>
        <w:rPr>
          <w:sz w:val="24"/>
          <w:szCs w:val="24"/>
          <w:rtl/>
        </w:rPr>
      </w:pPr>
      <w:r w:rsidRPr="00BF7960">
        <w:rPr>
          <w:rFonts w:hint="cs"/>
          <w:sz w:val="24"/>
          <w:szCs w:val="24"/>
          <w:rtl/>
        </w:rPr>
        <w:t xml:space="preserve">(د) لا شيء مما سبق  </w:t>
      </w:r>
    </w:p>
    <w:p w:rsidR="00BE296B" w:rsidRDefault="00BE296B" w:rsidP="00BE296B">
      <w:pPr>
        <w:pStyle w:val="a8"/>
        <w:rPr>
          <w:sz w:val="24"/>
          <w:szCs w:val="24"/>
          <w:rtl/>
        </w:rPr>
      </w:pPr>
    </w:p>
    <w:p w:rsidR="00BE296B" w:rsidRPr="00BF7960" w:rsidRDefault="00BE296B" w:rsidP="00BE296B">
      <w:pPr>
        <w:pStyle w:val="a8"/>
        <w:rPr>
          <w:sz w:val="24"/>
          <w:szCs w:val="24"/>
          <w:rtl/>
        </w:rPr>
      </w:pPr>
    </w:p>
    <w:p w:rsidR="002611EB" w:rsidRPr="002611EB" w:rsidRDefault="002611EB" w:rsidP="002611EB">
      <w:pPr>
        <w:contextualSpacing/>
        <w:rPr>
          <w:rFonts w:asciiTheme="minorHAnsi" w:eastAsiaTheme="minorHAnsi" w:hAnsiTheme="minorHAnsi" w:cstheme="minorBidi"/>
          <w:rtl/>
        </w:rPr>
      </w:pPr>
    </w:p>
    <w:p w:rsidR="005023E1" w:rsidRPr="005023E1" w:rsidRDefault="005023E1" w:rsidP="005023E1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الثالث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1435 </w:t>
      </w:r>
      <w:proofErr w:type="gramStart"/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ه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تبين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أن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قيمة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الثالث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>
        <w:rPr>
          <w:rFonts w:asciiTheme="minorHAnsi" w:eastAsiaTheme="minorHAnsi" w:hAnsiTheme="minorHAnsi" w:hint="cs"/>
          <w:b/>
          <w:bCs/>
          <w:color w:val="7030A0"/>
          <w:rtl/>
        </w:rPr>
        <w:t xml:space="preserve">     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>300,000</w:t>
      </w:r>
      <w:r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>ر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يال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(منها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100,000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نقدية)،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تحصل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الآجلة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: 40 %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56 %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4%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لا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يتوقع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تحصيلها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جملة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المتحصلات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الثالث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>143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5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هـ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تكون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5023E1" w:rsidRPr="005023E1" w:rsidRDefault="007C014A" w:rsidP="00AE087A">
      <w:pPr>
        <w:numPr>
          <w:ilvl w:val="0"/>
          <w:numId w:val="70"/>
        </w:numPr>
        <w:contextualSpacing/>
        <w:jc w:val="both"/>
        <w:rPr>
          <w:rFonts w:asciiTheme="minorHAnsi" w:eastAsiaTheme="minorHAnsi" w:hAnsiTheme="minorHAnsi" w:cstheme="minorBidi"/>
          <w:rtl/>
        </w:rPr>
      </w:pPr>
      <w:r w:rsidRPr="007C014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655D6E8" wp14:editId="66226629">
                <wp:simplePos x="0" y="0"/>
                <wp:positionH relativeFrom="column">
                  <wp:posOffset>-752475</wp:posOffset>
                </wp:positionH>
                <wp:positionV relativeFrom="paragraph">
                  <wp:posOffset>4445</wp:posOffset>
                </wp:positionV>
                <wp:extent cx="4648200" cy="1085850"/>
                <wp:effectExtent l="0" t="0" r="19050" b="19050"/>
                <wp:wrapNone/>
                <wp:docPr id="56" name="خماس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48200" cy="10858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7C014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للربع الثالث = 100000 </w:t>
                            </w:r>
                          </w:p>
                          <w:p w:rsidR="00D60F7C" w:rsidRDefault="00D60F7C" w:rsidP="007C014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ومبيعات آجلة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300000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100000 =200000</w:t>
                            </w:r>
                          </w:p>
                          <w:p w:rsidR="00D60F7C" w:rsidRPr="007C014A" w:rsidRDefault="00D60F7C" w:rsidP="00E40E3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</w:t>
                            </w:r>
                            <w:proofErr w:type="spellStart"/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حنحصل</w:t>
                            </w:r>
                            <w:proofErr w:type="spellEnd"/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المبيعات الآجلة 40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الربع الثالث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0 % </w:t>
                            </w:r>
                            <w:proofErr w:type="gramStart"/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7C014A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80000</w:t>
                            </w:r>
                            <w:proofErr w:type="gramEnd"/>
                          </w:p>
                          <w:p w:rsidR="00D60F7C" w:rsidRPr="006A6F38" w:rsidRDefault="00D60F7C" w:rsidP="00E40E38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A6F3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إذا المتحصلات النقدية للربع الثالث =</w:t>
                            </w:r>
                            <w:r w:rsidRPr="006A6F38">
                              <w:rPr>
                                <w:rFonts w:asciiTheme="minorHAnsi" w:eastAsiaTheme="minorHAnsi" w:hAnsiTheme="minorHAnsi" w:cs="Akhbar MT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6A6F3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المبيعات النقدية في الربع </w:t>
                            </w:r>
                            <w:proofErr w:type="spellStart"/>
                            <w:r w:rsidRPr="006A6F3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الثالث+المبيعات</w:t>
                            </w:r>
                            <w:proofErr w:type="spellEnd"/>
                            <w:r w:rsidRPr="006A6F3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الآجلة لنفس الربع</w:t>
                            </w:r>
                          </w:p>
                          <w:p w:rsidR="00D60F7C" w:rsidRPr="007C014A" w:rsidRDefault="00D60F7C" w:rsidP="00E40E3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100000 + 80000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80000 ريال </w:t>
                            </w:r>
                          </w:p>
                          <w:p w:rsidR="00D60F7C" w:rsidRPr="007C014A" w:rsidRDefault="00D60F7C" w:rsidP="007C014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D60F7C" w:rsidRPr="007C014A" w:rsidRDefault="00D60F7C" w:rsidP="007C014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5D6E8" id="_x0000_s1081" type="#_x0000_t15" style="position:absolute;left:0;text-align:left;margin-left:-59.25pt;margin-top:.35pt;width:366pt;height:85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" adj="21600" fillcolor="window" strokecolor="windowText" strokeweight="2pt">
                <v:path arrowok="t"/>
                <v:textbox>
                  <w:txbxContent>
                    <w:p w:rsidR="00D60F7C" w:rsidRDefault="00D60F7C" w:rsidP="007C014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للربع الثالث = 100000 </w:t>
                      </w:r>
                    </w:p>
                    <w:p w:rsidR="00D60F7C" w:rsidRDefault="00D60F7C" w:rsidP="007C014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ومبيعات آجلة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300000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100000 =200000</w:t>
                      </w:r>
                    </w:p>
                    <w:p w:rsidR="00D60F7C" w:rsidRPr="007C014A" w:rsidRDefault="00D60F7C" w:rsidP="00E40E38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</w:t>
                      </w:r>
                      <w:proofErr w:type="spellStart"/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حنحصل</w:t>
                      </w:r>
                      <w:proofErr w:type="spellEnd"/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من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المبيعات الآجلة 40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الربع الثالث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0 % </w:t>
                      </w:r>
                      <w:proofErr w:type="gramStart"/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7C014A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80000</w:t>
                      </w:r>
                      <w:proofErr w:type="gramEnd"/>
                    </w:p>
                    <w:p w:rsidR="00D60F7C" w:rsidRPr="006A6F38" w:rsidRDefault="00D60F7C" w:rsidP="00E40E38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A6F3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إذا المتحصلات النقدية للربع الثالث =</w:t>
                      </w:r>
                      <w:r w:rsidRPr="006A6F38">
                        <w:rPr>
                          <w:rFonts w:asciiTheme="minorHAnsi" w:eastAsiaTheme="minorHAnsi" w:hAnsiTheme="minorHAnsi" w:cs="Akhbar MT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6A6F3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المبيعات النقدية في الربع </w:t>
                      </w:r>
                      <w:proofErr w:type="spellStart"/>
                      <w:r w:rsidRPr="006A6F3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الثالث+المبيعات</w:t>
                      </w:r>
                      <w:proofErr w:type="spellEnd"/>
                      <w:r w:rsidRPr="006A6F3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الآجلة لنفس الربع</w:t>
                      </w:r>
                    </w:p>
                    <w:p w:rsidR="00D60F7C" w:rsidRPr="007C014A" w:rsidRDefault="00D60F7C" w:rsidP="00E40E38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100000 + 80000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80000 ريال </w:t>
                      </w:r>
                    </w:p>
                    <w:p w:rsidR="00D60F7C" w:rsidRPr="007C014A" w:rsidRDefault="00D60F7C" w:rsidP="007C014A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  <w:p w:rsidR="00D60F7C" w:rsidRPr="007C014A" w:rsidRDefault="00D60F7C" w:rsidP="007C014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3E1" w:rsidRPr="005023E1">
        <w:rPr>
          <w:rFonts w:asciiTheme="minorHAnsi" w:eastAsiaTheme="minorHAnsi" w:hAnsiTheme="minorHAnsi"/>
          <w:rtl/>
        </w:rPr>
        <w:t xml:space="preserve">100,000 </w:t>
      </w:r>
      <w:r w:rsidR="005023E1"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D503F9" w:rsidRDefault="005023E1" w:rsidP="00AE087A">
      <w:pPr>
        <w:numPr>
          <w:ilvl w:val="0"/>
          <w:numId w:val="70"/>
        </w:numPr>
        <w:contextualSpacing/>
        <w:jc w:val="both"/>
        <w:rPr>
          <w:rFonts w:asciiTheme="minorHAnsi" w:eastAsiaTheme="minorHAnsi" w:hAnsiTheme="minorHAnsi" w:cstheme="minorBidi"/>
          <w:rtl/>
        </w:rPr>
      </w:pPr>
      <w:r w:rsidRPr="00D503F9">
        <w:rPr>
          <w:rFonts w:asciiTheme="minorHAnsi" w:eastAsiaTheme="minorHAnsi" w:hAnsiTheme="minorHAnsi"/>
          <w:rtl/>
        </w:rPr>
        <w:t xml:space="preserve">180,000 </w:t>
      </w:r>
      <w:r w:rsidRPr="00D503F9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70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>280,00</w:t>
      </w:r>
      <w:r w:rsidRPr="005023E1">
        <w:rPr>
          <w:rFonts w:asciiTheme="minorHAnsi" w:eastAsiaTheme="minorHAnsi" w:hAnsiTheme="minorHAnsi" w:hint="cs"/>
          <w:rtl/>
        </w:rPr>
        <w:t>0</w:t>
      </w:r>
      <w:r w:rsidRPr="005023E1">
        <w:rPr>
          <w:rFonts w:asciiTheme="minorHAnsi" w:eastAsiaTheme="minorHAnsi" w:hAnsiTheme="minorHAnsi"/>
          <w:rtl/>
        </w:rPr>
        <w:t xml:space="preserve">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70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5023E1">
        <w:rPr>
          <w:rFonts w:asciiTheme="minorHAnsi" w:eastAsiaTheme="minorHAnsi" w:hAnsiTheme="minorHAnsi" w:hint="cs"/>
          <w:rtl/>
        </w:rPr>
        <w:t>من ما</w:t>
      </w:r>
      <w:proofErr w:type="gramEnd"/>
      <w:r w:rsidRPr="005023E1">
        <w:rPr>
          <w:rFonts w:asciiTheme="minorHAnsi" w:eastAsiaTheme="minorHAnsi" w:hAnsiTheme="minorHAnsi" w:hint="cs"/>
          <w:rtl/>
        </w:rPr>
        <w:t xml:space="preserve"> سبق</w:t>
      </w:r>
    </w:p>
    <w:p w:rsidR="00D13B47" w:rsidRDefault="00D13B47" w:rsidP="00BF7960">
      <w:pPr>
        <w:pStyle w:val="a8"/>
        <w:rPr>
          <w:sz w:val="24"/>
          <w:szCs w:val="24"/>
          <w:rtl/>
        </w:rPr>
      </w:pPr>
    </w:p>
    <w:p w:rsidR="00DF1376" w:rsidRPr="00352C57" w:rsidRDefault="00DF1376" w:rsidP="00352C57">
      <w:pPr>
        <w:pStyle w:val="a8"/>
        <w:rPr>
          <w:sz w:val="24"/>
          <w:szCs w:val="24"/>
          <w:rtl/>
        </w:rPr>
      </w:pPr>
    </w:p>
    <w:p w:rsidR="00352C57" w:rsidRDefault="00352C57" w:rsidP="00352C57">
      <w:pPr>
        <w:pStyle w:val="a8"/>
        <w:rPr>
          <w:sz w:val="24"/>
          <w:szCs w:val="24"/>
          <w:rtl/>
        </w:rPr>
      </w:pPr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>عند اعداد الموازنة النقدية التقديرية لشهر صفر للعام القادم١٤٣٧هـ تبين أن المبيعات النقدية لشهر صفر ٣٠٠٠٠٠</w:t>
      </w:r>
      <w:proofErr w:type="gramStart"/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>ريال ،والمبيعات</w:t>
      </w:r>
      <w:proofErr w:type="gramEnd"/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proofErr w:type="spellStart"/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>آلآجلة</w:t>
      </w:r>
      <w:proofErr w:type="spellEnd"/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للشهر ٢٠٠٠٠٠ريال (تحصل على أساس :٦٠٪ في </w:t>
      </w:r>
      <w:proofErr w:type="spellStart"/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>شهرالبيع</w:t>
      </w:r>
      <w:proofErr w:type="spellEnd"/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، ٤٠٪في الشهر التالي ) . وعلى ذلك فان جملة المتحصلات النقدية التقديرية من المبيعات لشهر صفر للعام </w:t>
      </w:r>
      <w:r w:rsidRPr="00DF137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١٤٣٧هـ</w:t>
      </w:r>
      <w:r w:rsidRPr="00DF1376">
        <w:rPr>
          <w:b/>
          <w:bCs/>
          <w:color w:val="F79646" w:themeColor="accent6"/>
          <w:sz w:val="24"/>
          <w:szCs w:val="24"/>
          <w:rtl/>
        </w:rPr>
        <w:t xml:space="preserve"> تكون:</w:t>
      </w:r>
    </w:p>
    <w:p w:rsidR="00DF1376" w:rsidRPr="00352C57" w:rsidRDefault="00DF1376" w:rsidP="00352C57">
      <w:pPr>
        <w:pStyle w:val="a8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-657225</wp:posOffset>
                </wp:positionH>
                <wp:positionV relativeFrom="paragraph">
                  <wp:posOffset>185420</wp:posOffset>
                </wp:positionV>
                <wp:extent cx="4686300" cy="1085850"/>
                <wp:effectExtent l="0" t="0" r="19050" b="1905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DF1376" w:rsidRDefault="00D60F7C" w:rsidP="00DF137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لشهر صفر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DF1376" w:rsidRDefault="00D60F7C" w:rsidP="00DF137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ومبيعات آجلة= 200000</w:t>
                            </w:r>
                          </w:p>
                          <w:p w:rsidR="00D60F7C" w:rsidRPr="00DF1376" w:rsidRDefault="00D60F7C" w:rsidP="00DF137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</w:t>
                            </w:r>
                            <w:proofErr w:type="spellStart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حنحصل</w:t>
                            </w:r>
                            <w:proofErr w:type="spellEnd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 المبيعات الآجلة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شهر صفر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200000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% </w:t>
                            </w:r>
                            <w:proofErr w:type="gramStart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DF1376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120000</w:t>
                            </w:r>
                            <w:proofErr w:type="gramEnd"/>
                          </w:p>
                          <w:p w:rsidR="00D60F7C" w:rsidRPr="00DF1376" w:rsidRDefault="00D60F7C" w:rsidP="00751CAB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إذا المتحصلات النقدية لشهر صفر = المبيعات النقدية +المبيعات الآجلة لنفس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الفترة </w:t>
                            </w:r>
                          </w:p>
                          <w:p w:rsidR="00D60F7C" w:rsidRPr="00DF1376" w:rsidRDefault="00D60F7C" w:rsidP="00DF137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420000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  <w:p w:rsidR="00D60F7C" w:rsidRPr="00DF1376" w:rsidRDefault="00D60F7C" w:rsidP="00DF137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7" o:spid="_x0000_s1082" type="#_x0000_t202" style="position:absolute;left:0;text-align:left;margin-left:-51.75pt;margin-top:14.6pt;width:369pt;height:85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" fillcolor="white [3201]" strokeweight=".5pt">
                <v:textbox>
                  <w:txbxContent>
                    <w:p w:rsidR="00D60F7C" w:rsidRPr="00DF1376" w:rsidRDefault="00D60F7C" w:rsidP="00DF137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لشهر صفر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D60F7C" w:rsidRPr="00DF1376" w:rsidRDefault="00D60F7C" w:rsidP="00DF137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ومبيعات آجلة= 200000</w:t>
                      </w:r>
                    </w:p>
                    <w:p w:rsidR="00D60F7C" w:rsidRPr="00DF1376" w:rsidRDefault="00D60F7C" w:rsidP="00DF137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</w:t>
                      </w:r>
                      <w:proofErr w:type="spellStart"/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حنحصل</w:t>
                      </w:r>
                      <w:proofErr w:type="spellEnd"/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من المبيعات الآجلة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شهر صفر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200000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% </w:t>
                      </w:r>
                      <w:proofErr w:type="gramStart"/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DF1376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120000</w:t>
                      </w:r>
                      <w:proofErr w:type="gramEnd"/>
                    </w:p>
                    <w:p w:rsidR="00D60F7C" w:rsidRPr="00DF1376" w:rsidRDefault="00D60F7C" w:rsidP="00751CAB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إذا المتحصلات النقدية لشهر صفر = المبيعات النقدية +المبيعات الآجلة لنفس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الفترة </w:t>
                      </w:r>
                    </w:p>
                    <w:p w:rsidR="00D60F7C" w:rsidRPr="00DF1376" w:rsidRDefault="00D60F7C" w:rsidP="00DF137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420000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  <w:p w:rsidR="00D60F7C" w:rsidRPr="00DF1376" w:rsidRDefault="00D60F7C" w:rsidP="00DF1376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52C57" w:rsidRPr="00D503F9" w:rsidRDefault="00352C57" w:rsidP="003A20E4">
      <w:pPr>
        <w:pStyle w:val="a8"/>
        <w:numPr>
          <w:ilvl w:val="0"/>
          <w:numId w:val="134"/>
        </w:numPr>
        <w:rPr>
          <w:sz w:val="24"/>
          <w:szCs w:val="24"/>
          <w:rtl/>
        </w:rPr>
      </w:pPr>
      <w:r w:rsidRPr="00D503F9">
        <w:rPr>
          <w:sz w:val="24"/>
          <w:szCs w:val="24"/>
          <w:rtl/>
        </w:rPr>
        <w:t>٤٢٠٠٠٠ريال.</w:t>
      </w:r>
    </w:p>
    <w:p w:rsidR="00352C57" w:rsidRPr="00352C57" w:rsidRDefault="00352C57" w:rsidP="003A20E4">
      <w:pPr>
        <w:pStyle w:val="a8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٣٠٠٠٠٠ريال.</w:t>
      </w:r>
    </w:p>
    <w:p w:rsidR="00352C57" w:rsidRPr="00352C57" w:rsidRDefault="00352C57" w:rsidP="003A20E4">
      <w:pPr>
        <w:pStyle w:val="a8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٥٠٠٠٠٠ريال.</w:t>
      </w:r>
    </w:p>
    <w:p w:rsidR="00352C57" w:rsidRPr="00352C57" w:rsidRDefault="00352C57" w:rsidP="003A20E4">
      <w:pPr>
        <w:pStyle w:val="a8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٣٨٠٠٠٠ريال.</w:t>
      </w:r>
    </w:p>
    <w:p w:rsidR="00D13B47" w:rsidRPr="00BF7960" w:rsidRDefault="00D13B47" w:rsidP="00BF7960">
      <w:pPr>
        <w:pStyle w:val="a8"/>
        <w:rPr>
          <w:sz w:val="24"/>
          <w:szCs w:val="24"/>
          <w:rtl/>
        </w:rPr>
      </w:pPr>
    </w:p>
    <w:p w:rsidR="00DF1376" w:rsidRDefault="00DF1376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BE296B" w:rsidRPr="00BE296B" w:rsidRDefault="00BE296B" w:rsidP="00BE296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هـ،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للشهر 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600000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والمبيعات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الآجلة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400000 </w:t>
      </w:r>
      <w:proofErr w:type="gramStart"/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تحصل</w:t>
      </w:r>
      <w:proofErr w:type="gramEnd"/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40 %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الباقي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 الشهر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التالي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المتحصلات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تكون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BE296B" w:rsidRPr="00BE296B" w:rsidRDefault="00751CA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/>
          <w:sz w:val="24"/>
          <w:szCs w:val="24"/>
        </w:rPr>
      </w:pPr>
      <w:r w:rsidRPr="007B63F7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39237468" wp14:editId="20358A1B">
                <wp:simplePos x="0" y="0"/>
                <wp:positionH relativeFrom="column">
                  <wp:posOffset>-752475</wp:posOffset>
                </wp:positionH>
                <wp:positionV relativeFrom="paragraph">
                  <wp:posOffset>185420</wp:posOffset>
                </wp:positionV>
                <wp:extent cx="4686300" cy="971550"/>
                <wp:effectExtent l="0" t="0" r="19050" b="19050"/>
                <wp:wrapNone/>
                <wp:docPr id="166" name="Text Box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DF1376" w:rsidRDefault="00D60F7C" w:rsidP="00751CA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لشهر ربيع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DF1376" w:rsidRDefault="00D60F7C" w:rsidP="00751CA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ومبيعات آجلة=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400000</w:t>
                            </w:r>
                          </w:p>
                          <w:p w:rsidR="00D60F7C" w:rsidRPr="00DF1376" w:rsidRDefault="00D60F7C" w:rsidP="007B63F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</w:t>
                            </w:r>
                            <w:proofErr w:type="spellStart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حنحصل</w:t>
                            </w:r>
                            <w:proofErr w:type="spellEnd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 المبيعات الآجلة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شهر ربيع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% </w:t>
                            </w:r>
                            <w:proofErr w:type="gramStart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DF1376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160000</w:t>
                            </w:r>
                            <w:proofErr w:type="gramEnd"/>
                          </w:p>
                          <w:p w:rsidR="00D60F7C" w:rsidRPr="00DF1376" w:rsidRDefault="00D60F7C" w:rsidP="00751CAB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إذا المتحصلات النقدية لشهر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ربيع 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=</w:t>
                            </w:r>
                            <w:proofErr w:type="gramEnd"/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المبيعات النقدية +المبيعات الآجلة لنفس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الفترة</w:t>
                            </w:r>
                          </w:p>
                          <w:p w:rsidR="00D60F7C" w:rsidRPr="00DF1376" w:rsidRDefault="00D60F7C" w:rsidP="007B63F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16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= </w:t>
                            </w:r>
                            <w:r w:rsidRPr="00D503F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760000 ريال </w:t>
                            </w:r>
                          </w:p>
                          <w:p w:rsidR="00D60F7C" w:rsidRPr="00DF1376" w:rsidRDefault="00D60F7C" w:rsidP="00751CA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37468" id="Text Box 166" o:spid="_x0000_s1083" type="#_x0000_t202" style="position:absolute;left:0;text-align:left;margin-left:-59.25pt;margin-top:14.6pt;width:369pt;height:76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" fillcolor="window" strokeweight=".5pt">
                <v:textbox>
                  <w:txbxContent>
                    <w:p w:rsidR="00D60F7C" w:rsidRPr="00DF1376" w:rsidRDefault="00D60F7C" w:rsidP="00751CA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لشهر ربيع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D60F7C" w:rsidRPr="00DF1376" w:rsidRDefault="00D60F7C" w:rsidP="00751CA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ومبيعات آجلة=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400000</w:t>
                      </w:r>
                    </w:p>
                    <w:p w:rsidR="00D60F7C" w:rsidRPr="00DF1376" w:rsidRDefault="00D60F7C" w:rsidP="007B63F7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</w:t>
                      </w:r>
                      <w:proofErr w:type="spellStart"/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حنحصل</w:t>
                      </w:r>
                      <w:proofErr w:type="spellEnd"/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من المبيعات الآجلة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شهر ربيع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% </w:t>
                      </w:r>
                      <w:proofErr w:type="gramStart"/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DF1376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160000</w:t>
                      </w:r>
                      <w:proofErr w:type="gramEnd"/>
                    </w:p>
                    <w:p w:rsidR="00D60F7C" w:rsidRPr="00DF1376" w:rsidRDefault="00D60F7C" w:rsidP="00751CAB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إذا المتحصلات النقدية لشهر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ربيع </w:t>
                      </w: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=</w:t>
                      </w:r>
                      <w:proofErr w:type="gramEnd"/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المبيعات النقدية +المبيعات الآجلة لنفس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الفترة</w:t>
                      </w:r>
                    </w:p>
                    <w:p w:rsidR="00D60F7C" w:rsidRPr="00DF1376" w:rsidRDefault="00D60F7C" w:rsidP="007B63F7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16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 = </w:t>
                      </w:r>
                      <w:r w:rsidRPr="00D503F9">
                        <w:rPr>
                          <w:rFonts w:hint="cs"/>
                          <w:b/>
                          <w:bCs/>
                          <w:rtl/>
                        </w:rPr>
                        <w:t xml:space="preserve">760000 ريال </w:t>
                      </w:r>
                    </w:p>
                    <w:p w:rsidR="00D60F7C" w:rsidRPr="00DF1376" w:rsidRDefault="00D60F7C" w:rsidP="00751CAB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296B" w:rsidRPr="00BE296B">
        <w:rPr>
          <w:rFonts w:asciiTheme="majorBidi" w:hAnsiTheme="majorBidi" w:cstheme="majorBidi"/>
          <w:color w:val="000000"/>
          <w:sz w:val="24"/>
          <w:szCs w:val="24"/>
        </w:rPr>
        <w:t xml:space="preserve">160000 </w:t>
      </w:r>
      <w:r w:rsidR="00BE296B" w:rsidRPr="00BE296B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/>
          <w:sz w:val="24"/>
          <w:szCs w:val="24"/>
        </w:rPr>
      </w:pPr>
      <w:r w:rsidRPr="00BE296B">
        <w:rPr>
          <w:rFonts w:asciiTheme="majorBidi" w:hAnsiTheme="majorBidi" w:cstheme="majorBidi"/>
          <w:color w:val="000000"/>
          <w:sz w:val="24"/>
          <w:szCs w:val="24"/>
        </w:rPr>
        <w:t xml:space="preserve">  600000 </w:t>
      </w:r>
      <w:r w:rsidRPr="00BE296B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BE296B" w:rsidRPr="00D503F9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sz w:val="24"/>
          <w:szCs w:val="24"/>
        </w:rPr>
      </w:pPr>
      <w:r w:rsidRPr="00D503F9">
        <w:rPr>
          <w:rFonts w:asciiTheme="majorBidi" w:hAnsiTheme="majorBidi" w:cstheme="majorBidi"/>
          <w:sz w:val="24"/>
          <w:szCs w:val="24"/>
          <w:rtl/>
        </w:rPr>
        <w:t>7600</w:t>
      </w:r>
      <w:r w:rsidR="007B63F7" w:rsidRPr="00D503F9">
        <w:rPr>
          <w:rFonts w:asciiTheme="majorBidi" w:hAnsiTheme="majorBidi" w:cstheme="majorBidi"/>
          <w:sz w:val="24"/>
          <w:szCs w:val="24"/>
          <w:rtl/>
        </w:rPr>
        <w:t>0</w:t>
      </w:r>
      <w:r w:rsidRPr="00D503F9">
        <w:rPr>
          <w:rFonts w:asciiTheme="majorBidi" w:hAnsiTheme="majorBidi" w:cstheme="majorBidi"/>
          <w:sz w:val="24"/>
          <w:szCs w:val="24"/>
          <w:rtl/>
        </w:rPr>
        <w:t>0 ريال</w:t>
      </w:r>
    </w:p>
    <w:p w:rsidR="00BE296B" w:rsidRPr="00BE296B" w:rsidRDefault="00751CA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7B63F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BE296B" w:rsidRPr="00BE296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84000</w:t>
      </w:r>
      <w:r w:rsidRPr="007B63F7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 ر</w:t>
      </w:r>
      <w:r w:rsidR="00BE296B" w:rsidRPr="00BE296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يال</w:t>
      </w:r>
    </w:p>
    <w:p w:rsidR="00DF1376" w:rsidRDefault="00DF1376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751CAB" w:rsidRDefault="00751CAB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7B63F7" w:rsidRDefault="007B63F7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7E050A" w:rsidRDefault="007E050A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D13B47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السادسة </w:t>
      </w:r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rtl/>
        </w:rPr>
      </w:pPr>
      <w:r w:rsidRPr="005510FA">
        <w:rPr>
          <w:rFonts w:cs="Calibri" w:hint="cs"/>
          <w:b/>
          <w:bCs/>
          <w:color w:val="C00000"/>
          <w:rtl/>
        </w:rPr>
        <w:t xml:space="preserve">1) 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الموازنة</w:t>
      </w:r>
      <w:r w:rsidRPr="005510FA">
        <w:rPr>
          <w:rFonts w:cs="Calibri"/>
          <w:b/>
          <w:bCs/>
          <w:color w:val="C00000"/>
          <w:rtl/>
        </w:rPr>
        <w:t xml:space="preserve"> / </w:t>
      </w:r>
      <w:r w:rsidRPr="005510FA">
        <w:rPr>
          <w:rFonts w:hint="cs"/>
          <w:b/>
          <w:bCs/>
          <w:color w:val="C00000"/>
          <w:rtl/>
        </w:rPr>
        <w:t>القائمة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التقديرية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التي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تهدف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إلى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تقدير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التكلفة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الإنتاجية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للوحدات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المباعة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خلال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فترة</w:t>
      </w:r>
      <w:r w:rsidRPr="005510FA">
        <w:rPr>
          <w:rFonts w:cs="Calibri" w:hint="cs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الموازنة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proofErr w:type="gramStart"/>
      <w:r w:rsidRPr="005510FA">
        <w:rPr>
          <w:rFonts w:hint="cs"/>
          <w:b/>
          <w:bCs/>
          <w:color w:val="C00000"/>
          <w:rtl/>
        </w:rPr>
        <w:t>هي</w:t>
      </w:r>
      <w:r w:rsidRPr="005510FA">
        <w:rPr>
          <w:rFonts w:cs="Calibri"/>
          <w:b/>
          <w:bCs/>
          <w:color w:val="C00000"/>
          <w:rtl/>
        </w:rPr>
        <w:t xml:space="preserve"> :</w:t>
      </w:r>
      <w:proofErr w:type="gramEnd"/>
    </w:p>
    <w:p w:rsidR="005510FA" w:rsidRPr="00D503F9" w:rsidRDefault="005510FA" w:rsidP="005510FA">
      <w:pPr>
        <w:pStyle w:val="a8"/>
        <w:rPr>
          <w:rFonts w:cs="Calibri"/>
          <w:rtl/>
        </w:rPr>
      </w:pPr>
      <w:r w:rsidRPr="00D503F9">
        <w:rPr>
          <w:rFonts w:hint="cs"/>
          <w:rtl/>
        </w:rPr>
        <w:t>أ</w:t>
      </w:r>
      <w:r w:rsidRPr="00D503F9">
        <w:rPr>
          <w:rFonts w:cs="Calibri"/>
          <w:rtl/>
        </w:rPr>
        <w:t xml:space="preserve"> </w:t>
      </w:r>
      <w:proofErr w:type="gramStart"/>
      <w:r w:rsidRPr="00D503F9">
        <w:rPr>
          <w:rFonts w:cs="Calibri"/>
          <w:rtl/>
        </w:rPr>
        <w:t xml:space="preserve">- </w:t>
      </w:r>
      <w:r w:rsidRPr="00D503F9">
        <w:rPr>
          <w:rFonts w:hint="cs"/>
          <w:rtl/>
        </w:rPr>
        <w:t>قائمة</w:t>
      </w:r>
      <w:proofErr w:type="gramEnd"/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تكاليف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البضاعة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المباعة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ب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الموازنة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الرأسمالية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lastRenderedPageBreak/>
        <w:t>ج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قائمة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الدخل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التقديري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د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قائمة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المركز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المالي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التقديري</w:t>
      </w:r>
    </w:p>
    <w:p w:rsidR="005510FA" w:rsidRPr="00D13B47" w:rsidRDefault="005510FA" w:rsidP="005510FA">
      <w:pPr>
        <w:pStyle w:val="a8"/>
        <w:rPr>
          <w:rFonts w:cs="Calibri"/>
          <w:rtl/>
        </w:rPr>
      </w:pPr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rtl/>
        </w:rPr>
      </w:pPr>
      <w:r w:rsidRPr="005510FA">
        <w:rPr>
          <w:rFonts w:cs="Calibri" w:hint="cs"/>
          <w:b/>
          <w:bCs/>
          <w:color w:val="C00000"/>
          <w:rtl/>
        </w:rPr>
        <w:t>2)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الموازنة</w:t>
      </w:r>
      <w:r w:rsidRPr="005510FA">
        <w:rPr>
          <w:rFonts w:cs="Calibri"/>
          <w:b/>
          <w:bCs/>
          <w:color w:val="C00000"/>
          <w:rtl/>
        </w:rPr>
        <w:t xml:space="preserve"> / </w:t>
      </w:r>
      <w:r w:rsidRPr="005510FA">
        <w:rPr>
          <w:rFonts w:hint="cs"/>
          <w:b/>
          <w:bCs/>
          <w:color w:val="C00000"/>
          <w:rtl/>
        </w:rPr>
        <w:t>القائمة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التقديرية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التي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تهدف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إلى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تقدير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النفقات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الاستثمارية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طويلة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الأجل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للفترة</w:t>
      </w:r>
      <w:r w:rsidRPr="005510FA">
        <w:rPr>
          <w:rFonts w:cs="Calibri" w:hint="cs"/>
          <w:b/>
          <w:bCs/>
          <w:color w:val="C00000"/>
          <w:rtl/>
        </w:rPr>
        <w:t xml:space="preserve"> </w:t>
      </w:r>
      <w:r w:rsidRPr="005510FA">
        <w:rPr>
          <w:rFonts w:ascii="Arial" w:hAnsi="Arial" w:hint="cs"/>
          <w:b/>
          <w:bCs/>
          <w:color w:val="C00000"/>
          <w:rtl/>
        </w:rPr>
        <w:t>القادمة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proofErr w:type="gramStart"/>
      <w:r w:rsidRPr="005510FA">
        <w:rPr>
          <w:rFonts w:ascii="Arial" w:hAnsi="Arial" w:hint="cs"/>
          <w:b/>
          <w:bCs/>
          <w:color w:val="C00000"/>
          <w:rtl/>
        </w:rPr>
        <w:t>هي</w:t>
      </w:r>
      <w:r w:rsidRPr="005510FA">
        <w:rPr>
          <w:rFonts w:cs="Calibri"/>
          <w:b/>
          <w:bCs/>
          <w:color w:val="C00000"/>
          <w:rtl/>
        </w:rPr>
        <w:t xml:space="preserve"> :</w:t>
      </w:r>
      <w:proofErr w:type="gramEnd"/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أ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قائمة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تكاليف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البضاعة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المباعة</w:t>
      </w:r>
    </w:p>
    <w:p w:rsidR="005510FA" w:rsidRPr="00D503F9" w:rsidRDefault="005510FA" w:rsidP="005510FA">
      <w:pPr>
        <w:pStyle w:val="a8"/>
        <w:rPr>
          <w:rFonts w:cs="Calibri"/>
          <w:rtl/>
        </w:rPr>
      </w:pPr>
      <w:r w:rsidRPr="00D503F9">
        <w:rPr>
          <w:rFonts w:hint="cs"/>
          <w:rtl/>
        </w:rPr>
        <w:t>ب</w:t>
      </w:r>
      <w:r w:rsidRPr="00D503F9">
        <w:rPr>
          <w:rFonts w:cs="Calibri"/>
          <w:rtl/>
        </w:rPr>
        <w:t xml:space="preserve"> </w:t>
      </w:r>
      <w:proofErr w:type="gramStart"/>
      <w:r w:rsidRPr="00D503F9">
        <w:rPr>
          <w:rFonts w:cs="Calibri"/>
          <w:rtl/>
        </w:rPr>
        <w:t xml:space="preserve">- </w:t>
      </w:r>
      <w:r w:rsidRPr="00D503F9">
        <w:rPr>
          <w:rFonts w:hint="cs"/>
          <w:rtl/>
        </w:rPr>
        <w:t>الموازنة</w:t>
      </w:r>
      <w:proofErr w:type="gramEnd"/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الرأسمالية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ج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قائمة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الدخل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التقديري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د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قائمة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المركز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المالي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التقديري</w:t>
      </w:r>
      <w:r w:rsidRPr="00D13B47">
        <w:rPr>
          <w:rFonts w:cs="Calibri"/>
          <w:rtl/>
        </w:rPr>
        <w:t xml:space="preserve"> </w:t>
      </w:r>
    </w:p>
    <w:p w:rsidR="005510FA" w:rsidRPr="00D13B47" w:rsidRDefault="005510FA" w:rsidP="005510FA">
      <w:pPr>
        <w:pStyle w:val="a8"/>
        <w:rPr>
          <w:rFonts w:cs="Calibri"/>
          <w:rtl/>
        </w:rPr>
      </w:pPr>
    </w:p>
    <w:p w:rsidR="005510FA" w:rsidRPr="00064F94" w:rsidRDefault="005510FA" w:rsidP="005510FA">
      <w:pPr>
        <w:pStyle w:val="a8"/>
        <w:rPr>
          <w:rFonts w:cs="Calibri"/>
          <w:b/>
          <w:bCs/>
          <w:color w:val="FF0000"/>
          <w:rtl/>
        </w:rPr>
      </w:pPr>
      <w:r w:rsidRPr="005510FA">
        <w:rPr>
          <w:rFonts w:cs="Calibri" w:hint="cs"/>
          <w:b/>
          <w:bCs/>
          <w:color w:val="C00000"/>
          <w:rtl/>
        </w:rPr>
        <w:t>3)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التكلفة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الإنتاجية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التقديرية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للوحدات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المتاحة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للبيع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لفترة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الموازنة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عبارة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proofErr w:type="gramStart"/>
      <w:r w:rsidRPr="00C56B28">
        <w:rPr>
          <w:rFonts w:hint="cs"/>
          <w:b/>
          <w:bCs/>
          <w:color w:val="F79646" w:themeColor="accent6"/>
          <w:rtl/>
        </w:rPr>
        <w:t>عن</w:t>
      </w:r>
      <w:r w:rsidRPr="00C56B28">
        <w:rPr>
          <w:rFonts w:cs="Calibri"/>
          <w:b/>
          <w:bCs/>
          <w:color w:val="F79646" w:themeColor="accent6"/>
          <w:rtl/>
        </w:rPr>
        <w:t xml:space="preserve"> :</w:t>
      </w:r>
      <w:proofErr w:type="gramEnd"/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أ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تكلفة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إنتاجية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للوحدات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المنتجة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خلال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ب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تكلفة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أول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D503F9" w:rsidRDefault="005510FA" w:rsidP="005510FA">
      <w:pPr>
        <w:pStyle w:val="a8"/>
        <w:rPr>
          <w:rFonts w:cs="Calibri"/>
          <w:rtl/>
        </w:rPr>
      </w:pPr>
      <w:r w:rsidRPr="00D503F9">
        <w:rPr>
          <w:rFonts w:hint="cs"/>
          <w:rtl/>
        </w:rPr>
        <w:t>ج</w:t>
      </w:r>
      <w:r w:rsidRPr="00D503F9">
        <w:rPr>
          <w:rFonts w:cs="Calibri"/>
          <w:rtl/>
        </w:rPr>
        <w:t xml:space="preserve"> </w:t>
      </w:r>
      <w:proofErr w:type="gramStart"/>
      <w:r w:rsidRPr="00D503F9">
        <w:rPr>
          <w:rFonts w:cs="Calibri"/>
          <w:rtl/>
        </w:rPr>
        <w:t xml:space="preserve">- </w:t>
      </w:r>
      <w:r w:rsidRPr="00D503F9">
        <w:rPr>
          <w:rFonts w:hint="cs"/>
          <w:rtl/>
        </w:rPr>
        <w:t>تكلفة</w:t>
      </w:r>
      <w:proofErr w:type="gramEnd"/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مخزون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تام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أول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الفترة</w:t>
      </w:r>
      <w:r w:rsidRPr="00D503F9">
        <w:rPr>
          <w:rFonts w:cs="Calibri"/>
          <w:rtl/>
        </w:rPr>
        <w:t xml:space="preserve"> + </w:t>
      </w:r>
      <w:r w:rsidRPr="00D503F9">
        <w:rPr>
          <w:rFonts w:hint="cs"/>
          <w:rtl/>
        </w:rPr>
        <w:t>تكلفة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إنتاجية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للوحدات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المنتجة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خلال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الفترة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د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تكلفة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أول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إنتاجية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للوحدات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المنتجة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خلال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–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>
        <w:rPr>
          <w:rFonts w:cs="Calibri" w:hint="cs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</w:t>
      </w:r>
    </w:p>
    <w:p w:rsidR="005510FA" w:rsidRPr="00D13B47" w:rsidRDefault="005510FA" w:rsidP="005510FA">
      <w:pPr>
        <w:pStyle w:val="a8"/>
        <w:rPr>
          <w:rFonts w:cs="Calibri"/>
          <w:rtl/>
        </w:rPr>
      </w:pPr>
    </w:p>
    <w:p w:rsidR="005510FA" w:rsidRPr="005510FA" w:rsidRDefault="005510FA" w:rsidP="005510FA">
      <w:pPr>
        <w:pStyle w:val="a8"/>
        <w:rPr>
          <w:rFonts w:cs="Calibri"/>
          <w:b/>
          <w:bCs/>
          <w:color w:val="C00000"/>
          <w:rtl/>
        </w:rPr>
      </w:pPr>
      <w:r w:rsidRPr="005510FA">
        <w:rPr>
          <w:rFonts w:cs="Calibri" w:hint="cs"/>
          <w:b/>
          <w:bCs/>
          <w:color w:val="C00000"/>
          <w:rtl/>
        </w:rPr>
        <w:t>4)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التكلفة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الإنتاجية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التقديرية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للوحدات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المباعة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لفترة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الموازنة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عبارة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proofErr w:type="gramStart"/>
      <w:r w:rsidRPr="005510FA">
        <w:rPr>
          <w:rFonts w:hint="cs"/>
          <w:b/>
          <w:bCs/>
          <w:color w:val="C00000"/>
          <w:rtl/>
        </w:rPr>
        <w:t>عن</w:t>
      </w:r>
      <w:r w:rsidRPr="005510FA">
        <w:rPr>
          <w:rFonts w:cs="Calibri"/>
          <w:b/>
          <w:bCs/>
          <w:color w:val="C00000"/>
          <w:rtl/>
        </w:rPr>
        <w:t xml:space="preserve"> :</w:t>
      </w:r>
      <w:proofErr w:type="gramEnd"/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أ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تكلفة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إنتاجية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للوحدات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المنتجة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خلال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ب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تكلفة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أول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D13B47" w:rsidRDefault="005510FA" w:rsidP="005510FA">
      <w:pPr>
        <w:pStyle w:val="a8"/>
        <w:rPr>
          <w:rFonts w:cs="Calibri"/>
          <w:rtl/>
        </w:rPr>
      </w:pPr>
      <w:r w:rsidRPr="00D13B47">
        <w:rPr>
          <w:rFonts w:hint="cs"/>
          <w:rtl/>
        </w:rPr>
        <w:t>ج</w:t>
      </w:r>
      <w:r w:rsidRPr="00D13B47">
        <w:rPr>
          <w:rFonts w:cs="Calibri"/>
          <w:rtl/>
        </w:rPr>
        <w:t xml:space="preserve"> </w:t>
      </w:r>
      <w:proofErr w:type="gramStart"/>
      <w:r w:rsidRPr="00D13B47">
        <w:rPr>
          <w:rFonts w:cs="Calibri"/>
          <w:rtl/>
        </w:rPr>
        <w:t xml:space="preserve">- </w:t>
      </w:r>
      <w:r w:rsidRPr="00D13B47">
        <w:rPr>
          <w:rFonts w:hint="cs"/>
          <w:rtl/>
        </w:rPr>
        <w:t>تكلفة</w:t>
      </w:r>
      <w:proofErr w:type="gramEnd"/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أول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إنتاجية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للوحدات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المنتجة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خلال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D503F9" w:rsidRDefault="005510FA" w:rsidP="005510FA">
      <w:pPr>
        <w:pStyle w:val="a8"/>
        <w:rPr>
          <w:rFonts w:cs="Calibri"/>
          <w:rtl/>
        </w:rPr>
      </w:pPr>
      <w:r w:rsidRPr="00D503F9">
        <w:rPr>
          <w:rFonts w:hint="cs"/>
          <w:rtl/>
        </w:rPr>
        <w:t>د</w:t>
      </w:r>
      <w:r w:rsidRPr="00D503F9">
        <w:rPr>
          <w:rFonts w:cs="Calibri"/>
          <w:rtl/>
        </w:rPr>
        <w:t xml:space="preserve"> </w:t>
      </w:r>
      <w:proofErr w:type="gramStart"/>
      <w:r w:rsidRPr="00D503F9">
        <w:rPr>
          <w:rFonts w:cs="Calibri"/>
          <w:rtl/>
        </w:rPr>
        <w:t xml:space="preserve">- </w:t>
      </w:r>
      <w:r w:rsidRPr="00D503F9">
        <w:rPr>
          <w:rFonts w:hint="cs"/>
          <w:rtl/>
        </w:rPr>
        <w:t>تكلفة</w:t>
      </w:r>
      <w:proofErr w:type="gramEnd"/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مخزون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تام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أول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الفترة</w:t>
      </w:r>
      <w:r w:rsidRPr="00D503F9">
        <w:rPr>
          <w:rFonts w:cs="Calibri"/>
          <w:rtl/>
        </w:rPr>
        <w:t xml:space="preserve"> + </w:t>
      </w:r>
      <w:r w:rsidRPr="00D503F9">
        <w:rPr>
          <w:rFonts w:hint="cs"/>
          <w:rtl/>
        </w:rPr>
        <w:t>تكلفة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إنتاجية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للوحدات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المنتجة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خلال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الفترة</w:t>
      </w:r>
      <w:r w:rsidRPr="00D503F9">
        <w:rPr>
          <w:rFonts w:cs="Calibri"/>
          <w:rtl/>
        </w:rPr>
        <w:t xml:space="preserve"> – </w:t>
      </w:r>
      <w:r w:rsidRPr="00D503F9">
        <w:rPr>
          <w:rFonts w:hint="cs"/>
          <w:rtl/>
        </w:rPr>
        <w:t>تكلفة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مخزون</w:t>
      </w:r>
      <w:r w:rsidRPr="00D503F9">
        <w:rPr>
          <w:rFonts w:cs="Calibri" w:hint="cs"/>
          <w:rtl/>
        </w:rPr>
        <w:t xml:space="preserve"> </w:t>
      </w:r>
      <w:r w:rsidRPr="00D503F9">
        <w:rPr>
          <w:rFonts w:hint="cs"/>
          <w:rtl/>
        </w:rPr>
        <w:t>تام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آخر</w:t>
      </w:r>
      <w:r w:rsidRPr="00D503F9">
        <w:rPr>
          <w:rFonts w:cs="Calibri"/>
          <w:rtl/>
        </w:rPr>
        <w:t xml:space="preserve"> </w:t>
      </w:r>
      <w:r w:rsidRPr="00D503F9">
        <w:rPr>
          <w:rFonts w:hint="cs"/>
          <w:rtl/>
        </w:rPr>
        <w:t>الفترة</w:t>
      </w:r>
      <w:r w:rsidRPr="00D503F9">
        <w:rPr>
          <w:rFonts w:cs="Calibri"/>
          <w:rtl/>
        </w:rPr>
        <w:t xml:space="preserve"> </w:t>
      </w:r>
    </w:p>
    <w:p w:rsidR="005510FA" w:rsidRDefault="005510FA" w:rsidP="005510FA">
      <w:pPr>
        <w:pStyle w:val="a8"/>
        <w:rPr>
          <w:rFonts w:cs="Calibri"/>
          <w:b/>
          <w:bCs/>
          <w:color w:val="00B050"/>
          <w:u w:val="single"/>
          <w:rtl/>
        </w:rPr>
      </w:pPr>
    </w:p>
    <w:p w:rsidR="005510FA" w:rsidRPr="00D13B47" w:rsidRDefault="005510FA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BC5E40" w:rsidRPr="005510FA" w:rsidRDefault="00BC5E40" w:rsidP="00D13B47">
      <w:pPr>
        <w:spacing w:after="0" w:line="240" w:lineRule="auto"/>
        <w:jc w:val="both"/>
        <w:rPr>
          <w:rFonts w:cs="Calibri"/>
          <w:b/>
          <w:bCs/>
          <w:color w:val="FF0000"/>
          <w:sz w:val="28"/>
          <w:szCs w:val="28"/>
          <w:rtl/>
        </w:rPr>
      </w:pP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قائمة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للبضاعة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المباعة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proofErr w:type="gramStart"/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اذا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علمت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للمخزون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التام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اول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الفترة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40000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للمخزون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التام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اخر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الفترة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بلغت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30000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والتكلفة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للإنتاج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بلغت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650000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>,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فان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للبضاعة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المتاحة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للبيع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r w:rsidRPr="005510FA">
        <w:rPr>
          <w:rFonts w:cs="Calibri"/>
          <w:b/>
          <w:bCs/>
          <w:color w:val="FF0000"/>
          <w:sz w:val="28"/>
          <w:szCs w:val="28"/>
          <w:rtl/>
        </w:rPr>
        <w:t xml:space="preserve"> </w:t>
      </w:r>
    </w:p>
    <w:p w:rsidR="00BC5E40" w:rsidRPr="00D503F9" w:rsidRDefault="00BC5E40" w:rsidP="00BC5E40">
      <w:pPr>
        <w:numPr>
          <w:ilvl w:val="0"/>
          <w:numId w:val="33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D503F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BA2E2C2" wp14:editId="72E1F9CD">
                <wp:simplePos x="0" y="0"/>
                <wp:positionH relativeFrom="margin">
                  <wp:posOffset>-285750</wp:posOffset>
                </wp:positionH>
                <wp:positionV relativeFrom="paragraph">
                  <wp:posOffset>198120</wp:posOffset>
                </wp:positionV>
                <wp:extent cx="4229100" cy="666750"/>
                <wp:effectExtent l="0" t="0" r="19050" b="19050"/>
                <wp:wrapNone/>
                <wp:docPr id="95" name="خماسي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0" cy="6667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6036F0" w:rsidRDefault="00D60F7C" w:rsidP="006036F0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التكلفة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التقديرية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للبضاعة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المتاحة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للبيع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</w:t>
                            </w:r>
                            <w:proofErr w:type="gramStart"/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التكلفة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للمخزون</w:t>
                            </w:r>
                            <w:proofErr w:type="gramEnd"/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التام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اول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الفترة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+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التكلفة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التقديرية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للإنتاج</w:t>
                            </w:r>
                          </w:p>
                          <w:p w:rsidR="00D60F7C" w:rsidRPr="006036F0" w:rsidRDefault="00D60F7C" w:rsidP="00BC5E40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1F497D"/>
                              </w:rPr>
                            </w:pPr>
                            <w:r>
                              <w:rPr>
                                <w:rFonts w:hint="cs"/>
                                <w:color w:val="1F497D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6036F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 40000</w:t>
                            </w:r>
                            <w:proofErr w:type="gramEnd"/>
                            <w:r w:rsidRPr="006036F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+ 650000 = 690000 ريال </w:t>
                            </w:r>
                          </w:p>
                          <w:p w:rsidR="00D60F7C" w:rsidRDefault="00D60F7C" w:rsidP="00BC5E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2E2C2" id="خماسي 58" o:spid="_x0000_s1084" type="#_x0000_t15" style="position:absolute;left:0;text-align:left;margin-left:-22.5pt;margin-top:15.6pt;width:333pt;height:52.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" adj="21600" fillcolor="window" strokecolor="black [3213]" strokeweight="2pt">
                <v:path arrowok="t"/>
                <v:textbox>
                  <w:txbxContent>
                    <w:p w:rsidR="00D60F7C" w:rsidRPr="006036F0" w:rsidRDefault="00D60F7C" w:rsidP="006036F0">
                      <w:pPr>
                        <w:pStyle w:val="a8"/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</w:pP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التكلفة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التقديرية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للبضاعة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المتاحة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للبيع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= </w:t>
                      </w:r>
                      <w:proofErr w:type="gramStart"/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التكلفة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للمخزون</w:t>
                      </w:r>
                      <w:proofErr w:type="gramEnd"/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التام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اول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الفترة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+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التكلفة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التقديرية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للإنتاج</w:t>
                      </w:r>
                    </w:p>
                    <w:p w:rsidR="00D60F7C" w:rsidRPr="006036F0" w:rsidRDefault="00D60F7C" w:rsidP="00BC5E40">
                      <w:pPr>
                        <w:spacing w:after="0" w:line="240" w:lineRule="auto"/>
                        <w:rPr>
                          <w:b/>
                          <w:bCs/>
                          <w:color w:val="1F497D"/>
                        </w:rPr>
                      </w:pPr>
                      <w:r>
                        <w:rPr>
                          <w:rFonts w:hint="cs"/>
                          <w:color w:val="1F497D"/>
                          <w:sz w:val="28"/>
                          <w:szCs w:val="28"/>
                          <w:rtl/>
                        </w:rPr>
                        <w:t xml:space="preserve">  </w:t>
                      </w:r>
                      <w:proofErr w:type="gramStart"/>
                      <w:r w:rsidRPr="006036F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 40000</w:t>
                      </w:r>
                      <w:proofErr w:type="gramEnd"/>
                      <w:r w:rsidRPr="006036F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+ 650000 = 690000 ريال </w:t>
                      </w:r>
                    </w:p>
                    <w:p w:rsidR="00D60F7C" w:rsidRDefault="00D60F7C" w:rsidP="00BC5E40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03F9">
        <w:rPr>
          <w:rFonts w:cs="Calibri"/>
          <w:b/>
          <w:bCs/>
          <w:sz w:val="24"/>
          <w:szCs w:val="24"/>
          <w:rtl/>
        </w:rPr>
        <w:t xml:space="preserve">690000 </w:t>
      </w:r>
      <w:r w:rsidRPr="00D503F9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13B47" w:rsidRDefault="00BC5E40" w:rsidP="00BC5E40">
      <w:pPr>
        <w:numPr>
          <w:ilvl w:val="0"/>
          <w:numId w:val="3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cs="Calibri"/>
          <w:b/>
          <w:bCs/>
          <w:sz w:val="24"/>
          <w:szCs w:val="24"/>
          <w:rtl/>
        </w:rPr>
        <w:t xml:space="preserve">660000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13B47" w:rsidRDefault="00BC5E40" w:rsidP="00BC5E40">
      <w:pPr>
        <w:numPr>
          <w:ilvl w:val="0"/>
          <w:numId w:val="3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cs="Calibri"/>
          <w:b/>
          <w:bCs/>
          <w:sz w:val="24"/>
          <w:szCs w:val="24"/>
          <w:rtl/>
        </w:rPr>
        <w:t xml:space="preserve">640000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13B47" w:rsidRDefault="00BC5E40" w:rsidP="00BC5E40">
      <w:pPr>
        <w:numPr>
          <w:ilvl w:val="0"/>
          <w:numId w:val="3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BC5E40" w:rsidRPr="00D13B47" w:rsidRDefault="00BC5E40" w:rsidP="00BC5E40">
      <w:pPr>
        <w:spacing w:after="0" w:line="240" w:lineRule="auto"/>
        <w:ind w:left="720"/>
        <w:contextualSpacing/>
        <w:rPr>
          <w:rFonts w:cs="Calibri"/>
          <w:color w:val="C00000"/>
          <w:sz w:val="24"/>
          <w:szCs w:val="24"/>
          <w:rtl/>
        </w:rPr>
      </w:pPr>
    </w:p>
    <w:p w:rsidR="00BC5E40" w:rsidRDefault="00BC5E40" w:rsidP="00BC5E40">
      <w:pPr>
        <w:spacing w:after="0" w:line="240" w:lineRule="auto"/>
        <w:rPr>
          <w:rFonts w:cs="Calibri"/>
          <w:color w:val="C00000"/>
          <w:sz w:val="24"/>
          <w:szCs w:val="24"/>
          <w:rtl/>
        </w:rPr>
      </w:pPr>
    </w:p>
    <w:p w:rsidR="00DF1376" w:rsidRPr="00D13B47" w:rsidRDefault="00DF1376" w:rsidP="00BC5E40">
      <w:pPr>
        <w:spacing w:after="0" w:line="240" w:lineRule="auto"/>
        <w:rPr>
          <w:rFonts w:cs="Calibri"/>
          <w:color w:val="C00000"/>
          <w:sz w:val="24"/>
          <w:szCs w:val="24"/>
        </w:rPr>
      </w:pPr>
    </w:p>
    <w:p w:rsidR="00BC5E40" w:rsidRPr="00D13B47" w:rsidRDefault="006036F0" w:rsidP="00BC5E40">
      <w:pPr>
        <w:spacing w:after="0" w:line="240" w:lineRule="auto"/>
        <w:rPr>
          <w:rFonts w:cs="Calibri"/>
          <w:b/>
          <w:bCs/>
          <w:sz w:val="24"/>
          <w:szCs w:val="24"/>
          <w:rtl/>
        </w:rPr>
      </w:pPr>
      <w:r w:rsidRPr="005510FA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27D1392" wp14:editId="7364ACBE">
                <wp:simplePos x="0" y="0"/>
                <wp:positionH relativeFrom="margin">
                  <wp:align>left</wp:align>
                </wp:positionH>
                <wp:positionV relativeFrom="paragraph">
                  <wp:posOffset>309880</wp:posOffset>
                </wp:positionV>
                <wp:extent cx="3648075" cy="771525"/>
                <wp:effectExtent l="0" t="0" r="28575" b="28575"/>
                <wp:wrapNone/>
                <wp:docPr id="96" name="خماسي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48075" cy="7715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6036F0" w:rsidRDefault="00D60F7C" w:rsidP="006036F0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rtl/>
                              </w:rPr>
                            </w:pP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التكلفة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التقديرية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للبضاعة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المباعة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التكلفة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التقديرية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للبضاعة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المتاحة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للبيع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cs="Calibri" w:hint="cs"/>
                                <w:b/>
                                <w:bCs/>
                                <w:color w:val="7030A0"/>
                                <w:rtl/>
                              </w:rPr>
                              <w:t>–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التكلفة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التقديرية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للمخزون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التام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اخر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الفترة</w:t>
                            </w:r>
                          </w:p>
                          <w:p w:rsidR="00D60F7C" w:rsidRDefault="00D60F7C" w:rsidP="006036F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المتاحة للبيع استخرجناها من السؤال السابق </w:t>
                            </w:r>
                          </w:p>
                          <w:p w:rsidR="00D60F7C" w:rsidRPr="006036F0" w:rsidRDefault="00D60F7C" w:rsidP="006036F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690000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30000 = 660000 ريال </w:t>
                            </w:r>
                          </w:p>
                          <w:p w:rsidR="00D60F7C" w:rsidRDefault="00D60F7C" w:rsidP="00BC5E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D1392" id="خماسي 59" o:spid="_x0000_s1085" type="#_x0000_t15" style="position:absolute;left:0;text-align:left;margin-left:0;margin-top:24.4pt;width:287.25pt;height:60.75p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" adj="21600" fillcolor="window" strokecolor="black [3213]" strokeweight="2pt">
                <v:path arrowok="t"/>
                <v:textbox>
                  <w:txbxContent>
                    <w:p w:rsidR="00D60F7C" w:rsidRPr="006036F0" w:rsidRDefault="00D60F7C" w:rsidP="006036F0">
                      <w:pPr>
                        <w:pStyle w:val="a8"/>
                        <w:rPr>
                          <w:rFonts w:cs="Calibri"/>
                          <w:b/>
                          <w:bCs/>
                          <w:rtl/>
                        </w:rPr>
                      </w:pP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التكلفة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التقديرية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للبضاعة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المباعة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=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التكلفة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التقديرية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للبضاعة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المتاحة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للبيع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cs="Calibri" w:hint="cs"/>
                          <w:b/>
                          <w:bCs/>
                          <w:color w:val="7030A0"/>
                          <w:rtl/>
                        </w:rPr>
                        <w:t>–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التكلفة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التقديرية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للمخزون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التام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اخر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الفترة</w:t>
                      </w:r>
                    </w:p>
                    <w:p w:rsidR="00D60F7C" w:rsidRDefault="00D60F7C" w:rsidP="006036F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المتاحة للبيع استخرجناها من السؤال السابق </w:t>
                      </w:r>
                    </w:p>
                    <w:p w:rsidR="00D60F7C" w:rsidRPr="006036F0" w:rsidRDefault="00D60F7C" w:rsidP="006036F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690000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30000 = 660000 ريال </w:t>
                      </w:r>
                    </w:p>
                    <w:p w:rsidR="00D60F7C" w:rsidRDefault="00D60F7C" w:rsidP="00BC5E40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للبضاعة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المباعة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القادم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1435</w:t>
      </w:r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BC5E40"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="00BC5E40"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BC5E40" w:rsidRPr="005510FA">
        <w:rPr>
          <w:rFonts w:cs="Calibri" w:hint="cs"/>
          <w:b/>
          <w:bCs/>
          <w:color w:val="FF0000"/>
          <w:sz w:val="24"/>
          <w:szCs w:val="24"/>
          <w:rtl/>
        </w:rPr>
        <w:t>:</w:t>
      </w:r>
      <w:proofErr w:type="gramEnd"/>
    </w:p>
    <w:p w:rsidR="00BC5E40" w:rsidRPr="00D13B47" w:rsidRDefault="00BC5E40" w:rsidP="00BC5E40">
      <w:pPr>
        <w:numPr>
          <w:ilvl w:val="0"/>
          <w:numId w:val="34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D13B47">
        <w:rPr>
          <w:rFonts w:cs="Calibri"/>
          <w:b/>
          <w:bCs/>
          <w:sz w:val="24"/>
          <w:szCs w:val="24"/>
          <w:rtl/>
        </w:rPr>
        <w:t xml:space="preserve">690000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503F9" w:rsidRDefault="00BC5E40" w:rsidP="00BC5E40">
      <w:pPr>
        <w:numPr>
          <w:ilvl w:val="0"/>
          <w:numId w:val="3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503F9">
        <w:rPr>
          <w:rFonts w:cs="Calibri"/>
          <w:b/>
          <w:bCs/>
          <w:sz w:val="24"/>
          <w:szCs w:val="24"/>
          <w:rtl/>
        </w:rPr>
        <w:t xml:space="preserve">660000 </w:t>
      </w:r>
      <w:r w:rsidRPr="00D503F9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13B47" w:rsidRDefault="00BC5E40" w:rsidP="00BC5E40">
      <w:pPr>
        <w:numPr>
          <w:ilvl w:val="0"/>
          <w:numId w:val="3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cs="Calibri"/>
          <w:b/>
          <w:bCs/>
          <w:sz w:val="24"/>
          <w:szCs w:val="24"/>
          <w:rtl/>
        </w:rPr>
        <w:t xml:space="preserve">640000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</w:p>
    <w:p w:rsidR="00BC5E40" w:rsidRPr="00D13B47" w:rsidRDefault="00BC5E40" w:rsidP="00BC5E40">
      <w:pPr>
        <w:numPr>
          <w:ilvl w:val="0"/>
          <w:numId w:val="3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D13B47">
        <w:rPr>
          <w:rFonts w:cs="Calibri" w:hint="cs"/>
          <w:b/>
          <w:bCs/>
          <w:sz w:val="24"/>
          <w:szCs w:val="24"/>
          <w:rtl/>
        </w:rPr>
        <w:t xml:space="preserve"> </w:t>
      </w:r>
    </w:p>
    <w:p w:rsidR="00BC5E40" w:rsidRPr="00D13B47" w:rsidRDefault="00BC5E40" w:rsidP="00BC5E40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BC5E40" w:rsidRPr="005510FA" w:rsidRDefault="00BC5E40" w:rsidP="00BC5E40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اعداد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قائمة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الدخل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تبين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50000 </w:t>
      </w:r>
      <w:proofErr w:type="gramStart"/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،سعر</w:t>
      </w:r>
      <w:proofErr w:type="gramEnd"/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البيع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20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،التكلفة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للبضاعة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المباعة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750000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التسويقية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60000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الادارية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40000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وبناء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مجمل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الربح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التقديري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لفترة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510FA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5510FA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BC5E40" w:rsidRPr="00D13B47" w:rsidRDefault="00BC5E40" w:rsidP="00BC5E40">
      <w:pPr>
        <w:numPr>
          <w:ilvl w:val="0"/>
          <w:numId w:val="19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D13B47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D354EF7" wp14:editId="31234E2C">
                <wp:simplePos x="0" y="0"/>
                <wp:positionH relativeFrom="column">
                  <wp:posOffset>-323850</wp:posOffset>
                </wp:positionH>
                <wp:positionV relativeFrom="paragraph">
                  <wp:posOffset>133985</wp:posOffset>
                </wp:positionV>
                <wp:extent cx="4276725" cy="942975"/>
                <wp:effectExtent l="0" t="0" r="28575" b="28575"/>
                <wp:wrapNone/>
                <wp:docPr id="97" name="خماسي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6725" cy="942975"/>
                        </a:xfrm>
                        <a:prstGeom prst="homePlate">
                          <a:avLst>
                            <a:gd name="adj" fmla="val 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6036F0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مجمل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الربح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التقديري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قيمة المبيعات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التقديرية</w:t>
                            </w:r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-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تكلفة</w:t>
                            </w:r>
                            <w:proofErr w:type="gramEnd"/>
                            <w:r w:rsidRPr="006036F0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6036F0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البضاعة المباعة </w:t>
                            </w:r>
                          </w:p>
                          <w:p w:rsidR="00D60F7C" w:rsidRDefault="00D60F7C" w:rsidP="006036F0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قيمة المبيعات التقديرية = كمية المبيعات </w:t>
                            </w:r>
                            <w:r w:rsidRPr="006036F0">
                              <w:rPr>
                                <w:rFonts w:ascii="Arial Black" w:hAnsi="Arial Black"/>
                                <w:b/>
                                <w:bCs/>
                                <w:color w:val="7030A0"/>
                              </w:rPr>
                              <w:t>X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سعر البيع للوحدة </w:t>
                            </w:r>
                          </w:p>
                          <w:p w:rsidR="00D60F7C" w:rsidRPr="00FD6623" w:rsidRDefault="00D60F7C" w:rsidP="006036F0">
                            <w:pPr>
                              <w:pStyle w:val="a8"/>
                              <w:rPr>
                                <w:rFonts w:ascii="Arial Black" w:hAnsi="Arial Black"/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D6623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>=  50000</w:t>
                            </w:r>
                            <w:proofErr w:type="gramEnd"/>
                            <w:r w:rsidRPr="00FD6623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D6623"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FD6623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20 =  1000000 ريال </w:t>
                            </w:r>
                          </w:p>
                          <w:p w:rsidR="00D60F7C" w:rsidRPr="00FD6623" w:rsidRDefault="00D60F7C" w:rsidP="006036F0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6623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مجمل الربح = 1000000 </w:t>
                            </w:r>
                            <w:r w:rsidRPr="00FD6623"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FD6623">
                              <w:rPr>
                                <w:rFonts w:ascii="Arial Black" w:hAnsi="Arial Black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750000 = 250000 ريال </w:t>
                            </w:r>
                          </w:p>
                          <w:p w:rsidR="00D60F7C" w:rsidRPr="006036F0" w:rsidRDefault="00D60F7C" w:rsidP="00BC5E40">
                            <w:pPr>
                              <w:jc w:val="center"/>
                              <w:rPr>
                                <w:b/>
                                <w:bCs/>
                                <w:color w:val="7030A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54EF7" id="خماسي 51" o:spid="_x0000_s1086" type="#_x0000_t15" style="position:absolute;left:0;text-align:left;margin-left:-25.5pt;margin-top:10.55pt;width:336.75pt;height:74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" adj="21600" fillcolor="window" strokecolor="black [3213]" strokeweight="2pt">
                <v:path arrowok="t"/>
                <v:textbox>
                  <w:txbxContent>
                    <w:p w:rsidR="00D60F7C" w:rsidRDefault="00D60F7C" w:rsidP="006036F0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مجمل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الربح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التقديري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=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قيمة المبيعات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التقديرية</w:t>
                      </w:r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proofErr w:type="gramStart"/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-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تكلفة</w:t>
                      </w:r>
                      <w:proofErr w:type="gramEnd"/>
                      <w:r w:rsidRPr="006036F0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6036F0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البضاعة المباعة </w:t>
                      </w:r>
                    </w:p>
                    <w:p w:rsidR="00D60F7C" w:rsidRDefault="00D60F7C" w:rsidP="006036F0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قيمة المبيعات التقديرية = كمية المبيعات </w:t>
                      </w:r>
                      <w:r w:rsidRPr="006036F0">
                        <w:rPr>
                          <w:rFonts w:ascii="Arial Black" w:hAnsi="Arial Black"/>
                          <w:b/>
                          <w:bCs/>
                          <w:color w:val="7030A0"/>
                        </w:rPr>
                        <w:t>X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color w:val="7030A0"/>
                          <w:rtl/>
                        </w:rPr>
                        <w:t xml:space="preserve"> سعر البيع للوحدة </w:t>
                      </w:r>
                    </w:p>
                    <w:p w:rsidR="00D60F7C" w:rsidRPr="00FD6623" w:rsidRDefault="00D60F7C" w:rsidP="006036F0">
                      <w:pPr>
                        <w:pStyle w:val="a8"/>
                        <w:rPr>
                          <w:rFonts w:ascii="Arial Black" w:hAnsi="Arial Black"/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ascii="Arial Black" w:hAnsi="Arial Black"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proofErr w:type="gramStart"/>
                      <w:r w:rsidRPr="00FD6623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>=  50000</w:t>
                      </w:r>
                      <w:proofErr w:type="gramEnd"/>
                      <w:r w:rsidRPr="00FD6623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D6623">
                        <w:rPr>
                          <w:rFonts w:ascii="Arial Black" w:hAnsi="Arial Black"/>
                          <w:b/>
                          <w:bCs/>
                          <w:color w:val="002060"/>
                        </w:rPr>
                        <w:t>X</w:t>
                      </w:r>
                      <w:r w:rsidRPr="00FD6623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20 =  1000000 ريال </w:t>
                      </w:r>
                    </w:p>
                    <w:p w:rsidR="00D60F7C" w:rsidRPr="00FD6623" w:rsidRDefault="00D60F7C" w:rsidP="006036F0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 w:rsidRPr="00FD6623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مجمل الربح = 1000000 </w:t>
                      </w:r>
                      <w:r w:rsidRPr="00FD6623">
                        <w:rPr>
                          <w:rFonts w:ascii="Arial Black" w:hAnsi="Arial Black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FD6623">
                        <w:rPr>
                          <w:rFonts w:ascii="Arial Black" w:hAnsi="Arial Black" w:hint="cs"/>
                          <w:b/>
                          <w:bCs/>
                          <w:color w:val="002060"/>
                          <w:rtl/>
                        </w:rPr>
                        <w:t xml:space="preserve"> 750000 = 250000 ريال </w:t>
                      </w:r>
                    </w:p>
                    <w:p w:rsidR="00D60F7C" w:rsidRPr="006036F0" w:rsidRDefault="00D60F7C" w:rsidP="00BC5E40">
                      <w:pPr>
                        <w:jc w:val="center"/>
                        <w:rPr>
                          <w:b/>
                          <w:bCs/>
                          <w:color w:val="7030A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13B47">
        <w:rPr>
          <w:rFonts w:cs="Calibri"/>
          <w:b/>
          <w:bCs/>
          <w:sz w:val="24"/>
          <w:szCs w:val="24"/>
          <w:rtl/>
        </w:rPr>
        <w:t xml:space="preserve">190000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13B47" w:rsidRDefault="00BC5E40" w:rsidP="00BC5E40">
      <w:pPr>
        <w:numPr>
          <w:ilvl w:val="0"/>
          <w:numId w:val="1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cs="Calibri"/>
          <w:b/>
          <w:bCs/>
          <w:sz w:val="24"/>
          <w:szCs w:val="24"/>
          <w:rtl/>
        </w:rPr>
        <w:t xml:space="preserve">150000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503F9" w:rsidRDefault="00BC5E40" w:rsidP="00BC5E40">
      <w:pPr>
        <w:numPr>
          <w:ilvl w:val="0"/>
          <w:numId w:val="1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503F9">
        <w:rPr>
          <w:rFonts w:cs="Calibri"/>
          <w:b/>
          <w:bCs/>
          <w:sz w:val="24"/>
          <w:szCs w:val="24"/>
          <w:rtl/>
        </w:rPr>
        <w:t xml:space="preserve">250000 </w:t>
      </w:r>
      <w:r w:rsidRPr="00D503F9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BC5E40" w:rsidRPr="00D13B47" w:rsidRDefault="00BC5E40" w:rsidP="00BC5E40">
      <w:pPr>
        <w:numPr>
          <w:ilvl w:val="0"/>
          <w:numId w:val="1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13B4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  <w:r w:rsidRPr="00D13B47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D13B47">
        <w:rPr>
          <w:rFonts w:cs="Calibri"/>
          <w:b/>
          <w:bCs/>
          <w:sz w:val="24"/>
          <w:szCs w:val="24"/>
          <w:rtl/>
        </w:rPr>
        <w:t xml:space="preserve"> </w:t>
      </w:r>
    </w:p>
    <w:p w:rsidR="00BC5E40" w:rsidRPr="00D13B47" w:rsidRDefault="00BC5E40" w:rsidP="00804600">
      <w:pPr>
        <w:rPr>
          <w:b/>
          <w:bCs/>
          <w:sz w:val="24"/>
          <w:szCs w:val="24"/>
          <w:u w:val="single"/>
          <w:rtl/>
        </w:rPr>
      </w:pPr>
    </w:p>
    <w:p w:rsidR="00782B57" w:rsidRDefault="00782B57" w:rsidP="007E050A">
      <w:pPr>
        <w:rPr>
          <w:b/>
          <w:bCs/>
          <w:color w:val="00B050"/>
          <w:sz w:val="24"/>
          <w:szCs w:val="24"/>
          <w:u w:val="single"/>
          <w:rtl/>
        </w:rPr>
      </w:pPr>
    </w:p>
    <w:p w:rsidR="004C37C8" w:rsidRPr="00D13B47" w:rsidRDefault="004C37C8" w:rsidP="007E050A">
      <w:pPr>
        <w:rPr>
          <w:b/>
          <w:bCs/>
          <w:color w:val="00B050"/>
          <w:sz w:val="24"/>
          <w:szCs w:val="24"/>
          <w:u w:val="single"/>
          <w:rtl/>
        </w:rPr>
      </w:pPr>
    </w:p>
    <w:p w:rsidR="00DD0AB4" w:rsidRDefault="00DD0AB4" w:rsidP="00DD0AB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064F9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السابعة</w:t>
      </w:r>
    </w:p>
    <w:p w:rsidR="004C37C8" w:rsidRPr="00A725DD" w:rsidRDefault="004C37C8" w:rsidP="004C37C8">
      <w:pPr>
        <w:pStyle w:val="a8"/>
        <w:rPr>
          <w:rFonts w:cs="Calibri"/>
          <w:b/>
          <w:bCs/>
          <w:sz w:val="24"/>
          <w:szCs w:val="24"/>
          <w:rtl/>
        </w:rPr>
      </w:pPr>
      <w:r w:rsidRPr="00A725DD">
        <w:rPr>
          <w:rFonts w:ascii="Arial" w:hAnsi="Arial" w:hint="cs"/>
          <w:b/>
          <w:bCs/>
          <w:sz w:val="24"/>
          <w:szCs w:val="24"/>
          <w:rtl/>
        </w:rPr>
        <w:t>الفقرة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التالية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تتعلق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بالأسئلة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من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رقم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A725DD">
        <w:rPr>
          <w:rFonts w:cs="Calibri"/>
          <w:b/>
          <w:bCs/>
          <w:sz w:val="24"/>
          <w:szCs w:val="24"/>
          <w:rtl/>
        </w:rPr>
        <w:t>( 1</w:t>
      </w:r>
      <w:proofErr w:type="gramEnd"/>
      <w:r w:rsidRPr="00A725DD">
        <w:rPr>
          <w:rFonts w:cs="Calibri"/>
          <w:b/>
          <w:bCs/>
          <w:sz w:val="24"/>
          <w:szCs w:val="24"/>
          <w:rtl/>
        </w:rPr>
        <w:t xml:space="preserve">)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إلى</w:t>
      </w:r>
      <w:r w:rsidRPr="00A725DD">
        <w:rPr>
          <w:rFonts w:cs="Calibri"/>
          <w:b/>
          <w:bCs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sz w:val="24"/>
          <w:szCs w:val="24"/>
          <w:rtl/>
        </w:rPr>
        <w:t>رقم</w:t>
      </w:r>
      <w:r w:rsidRPr="00A725DD">
        <w:rPr>
          <w:rFonts w:cs="Calibri"/>
          <w:b/>
          <w:bCs/>
          <w:sz w:val="24"/>
          <w:szCs w:val="24"/>
          <w:rtl/>
        </w:rPr>
        <w:t xml:space="preserve"> (6)</w:t>
      </w:r>
    </w:p>
    <w:p w:rsidR="004C37C8" w:rsidRPr="00A725DD" w:rsidRDefault="004C37C8" w:rsidP="004C37C8">
      <w:pPr>
        <w:pStyle w:val="a8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أعدت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احدى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الشركات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الصناعية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للتكاليف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الإنتاجية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1433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ه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لمستويات</w:t>
      </w:r>
    </w:p>
    <w:p w:rsidR="004C37C8" w:rsidRPr="00A725DD" w:rsidRDefault="004C37C8" w:rsidP="004C37C8">
      <w:pPr>
        <w:pStyle w:val="a8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20,000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.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وإذا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علمت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proofErr w:type="gramEnd"/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16,000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إنتاج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مخططة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داخل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المدى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الملائم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المتوقع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للنشاط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وهي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14,000</w:t>
      </w:r>
    </w:p>
    <w:p w:rsidR="004C37C8" w:rsidRDefault="004C37C8" w:rsidP="004C37C8">
      <w:pPr>
        <w:pStyle w:val="a8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المعلومات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الإضافية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الآتية</w:t>
      </w:r>
      <w:r>
        <w:rPr>
          <w:rFonts w:cs="Calibri"/>
          <w:b/>
          <w:bCs/>
          <w:color w:val="C00000"/>
          <w:sz w:val="24"/>
          <w:szCs w:val="24"/>
          <w:rtl/>
        </w:rPr>
        <w:t>: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وبنا</w:t>
      </w:r>
      <w:proofErr w:type="gramEnd"/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ء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على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هذه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المعلومات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725DD">
        <w:rPr>
          <w:rFonts w:ascii="Arial" w:hAnsi="Arial" w:hint="cs"/>
          <w:b/>
          <w:bCs/>
          <w:color w:val="C00000"/>
          <w:sz w:val="24"/>
          <w:szCs w:val="24"/>
          <w:rtl/>
        </w:rPr>
        <w:t>فأن</w:t>
      </w:r>
      <w:r w:rsidRPr="00A725DD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r w:rsidRPr="00A725DD"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</w:p>
    <w:p w:rsidR="004C37C8" w:rsidRPr="00A725DD" w:rsidRDefault="004C37C8" w:rsidP="004C37C8">
      <w:pPr>
        <w:pStyle w:val="a8"/>
        <w:jc w:val="both"/>
        <w:rPr>
          <w:rFonts w:cs="Calibri"/>
          <w:b/>
          <w:bCs/>
          <w:color w:val="C00000"/>
          <w:sz w:val="24"/>
          <w:szCs w:val="24"/>
          <w:rtl/>
        </w:rPr>
      </w:pPr>
    </w:p>
    <w:tbl>
      <w:tblPr>
        <w:bidiVisual/>
        <w:tblW w:w="8783" w:type="dxa"/>
        <w:tblInd w:w="-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3"/>
        <w:gridCol w:w="4410"/>
      </w:tblGrid>
      <w:tr w:rsidR="004C37C8" w:rsidRPr="007920FA" w:rsidTr="00D721A0">
        <w:trPr>
          <w:trHeight w:val="437"/>
        </w:trPr>
        <w:tc>
          <w:tcPr>
            <w:tcW w:w="4373" w:type="dxa"/>
            <w:shd w:val="clear" w:color="auto" w:fill="auto"/>
          </w:tcPr>
          <w:p w:rsidR="004C37C8" w:rsidRPr="00A725DD" w:rsidRDefault="004C37C8" w:rsidP="00D721A0">
            <w:pPr>
              <w:pStyle w:val="a8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A725DD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معادلات الموازنة المرنة لعناصر التكاليف</w:t>
            </w:r>
          </w:p>
        </w:tc>
        <w:tc>
          <w:tcPr>
            <w:tcW w:w="4410" w:type="dxa"/>
            <w:shd w:val="clear" w:color="auto" w:fill="auto"/>
          </w:tcPr>
          <w:p w:rsidR="004C37C8" w:rsidRPr="00A725DD" w:rsidRDefault="004C37C8" w:rsidP="00D721A0">
            <w:pPr>
              <w:pStyle w:val="a8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A725DD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تكاليف انتاجية غير مباشرة فعلية إنتاج</w:t>
            </w:r>
            <w:proofErr w:type="gramStart"/>
            <w:r w:rsidRPr="00A725DD">
              <w:rPr>
                <w:b/>
                <w:bCs/>
                <w:color w:val="002060"/>
                <w:sz w:val="24"/>
                <w:szCs w:val="24"/>
              </w:rPr>
              <w:t xml:space="preserve">18000 </w:t>
            </w:r>
            <w:r w:rsidRPr="00A725DD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 xml:space="preserve"> وحدة</w:t>
            </w:r>
            <w:proofErr w:type="gramEnd"/>
          </w:p>
        </w:tc>
      </w:tr>
      <w:tr w:rsidR="004C37C8" w:rsidRPr="007920FA" w:rsidTr="00D721A0">
        <w:trPr>
          <w:trHeight w:val="373"/>
        </w:trPr>
        <w:tc>
          <w:tcPr>
            <w:tcW w:w="4373" w:type="dxa"/>
            <w:shd w:val="clear" w:color="auto" w:fill="auto"/>
          </w:tcPr>
          <w:p w:rsidR="004C37C8" w:rsidRPr="00A725DD" w:rsidRDefault="004C37C8" w:rsidP="00D721A0">
            <w:pPr>
              <w:pStyle w:val="a8"/>
              <w:rPr>
                <w:b/>
                <w:bCs/>
                <w:rtl/>
              </w:rPr>
            </w:pPr>
            <w:r w:rsidRPr="00A725DD">
              <w:rPr>
                <w:rFonts w:hint="cs"/>
                <w:b/>
                <w:bCs/>
                <w:rtl/>
              </w:rPr>
              <w:t xml:space="preserve">تكلفة المواد الغير مباشرة= </w:t>
            </w:r>
            <w:r w:rsidRPr="00A725DD">
              <w:rPr>
                <w:b/>
                <w:bCs/>
              </w:rPr>
              <w:t>0,</w:t>
            </w:r>
            <w:proofErr w:type="gramStart"/>
            <w:r w:rsidRPr="00A725DD">
              <w:rPr>
                <w:b/>
                <w:bCs/>
              </w:rPr>
              <w:t xml:space="preserve">6 </w:t>
            </w:r>
            <w:r w:rsidRPr="00A725DD">
              <w:rPr>
                <w:rFonts w:hint="cs"/>
                <w:b/>
                <w:bCs/>
                <w:rtl/>
              </w:rPr>
              <w:t xml:space="preserve"> ريال</w:t>
            </w:r>
            <w:proofErr w:type="gramEnd"/>
            <w:r w:rsidRPr="00A725DD">
              <w:rPr>
                <w:rFonts w:hint="cs"/>
                <w:b/>
                <w:bCs/>
                <w:rtl/>
              </w:rPr>
              <w:t xml:space="preserve"> لكل وحدة</w:t>
            </w:r>
          </w:p>
        </w:tc>
        <w:tc>
          <w:tcPr>
            <w:tcW w:w="4410" w:type="dxa"/>
            <w:shd w:val="clear" w:color="auto" w:fill="auto"/>
          </w:tcPr>
          <w:p w:rsidR="004C37C8" w:rsidRPr="00A725DD" w:rsidRDefault="004C37C8" w:rsidP="00D721A0">
            <w:pPr>
              <w:pStyle w:val="a8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725DD">
              <w:rPr>
                <w:rFonts w:cs="Calibri"/>
                <w:b/>
                <w:bCs/>
                <w:sz w:val="24"/>
                <w:szCs w:val="24"/>
              </w:rPr>
              <w:t>12,800</w:t>
            </w:r>
            <w:r w:rsidRPr="00A725DD">
              <w:rPr>
                <w:rFonts w:hint="cs"/>
                <w:b/>
                <w:bCs/>
                <w:sz w:val="24"/>
                <w:szCs w:val="24"/>
                <w:rtl/>
              </w:rPr>
              <w:t xml:space="preserve"> ريال</w:t>
            </w:r>
          </w:p>
        </w:tc>
      </w:tr>
      <w:tr w:rsidR="004C37C8" w:rsidRPr="007920FA" w:rsidTr="00D721A0">
        <w:trPr>
          <w:trHeight w:val="391"/>
        </w:trPr>
        <w:tc>
          <w:tcPr>
            <w:tcW w:w="4373" w:type="dxa"/>
            <w:shd w:val="clear" w:color="auto" w:fill="auto"/>
          </w:tcPr>
          <w:p w:rsidR="004C37C8" w:rsidRPr="00A725DD" w:rsidRDefault="004C37C8" w:rsidP="00D721A0">
            <w:pPr>
              <w:pStyle w:val="a8"/>
              <w:rPr>
                <w:b/>
                <w:bCs/>
                <w:rtl/>
              </w:rPr>
            </w:pPr>
            <w:r w:rsidRPr="00A725DD">
              <w:rPr>
                <w:rFonts w:hint="cs"/>
                <w:b/>
                <w:bCs/>
                <w:rtl/>
              </w:rPr>
              <w:t>رواتب واجور مشرفي الانتاج =</w:t>
            </w:r>
            <w:r w:rsidRPr="00A725DD">
              <w:rPr>
                <w:b/>
                <w:bCs/>
              </w:rPr>
              <w:t>15,000</w:t>
            </w:r>
            <w:r w:rsidRPr="00A725DD">
              <w:rPr>
                <w:rFonts w:hint="cs"/>
                <w:b/>
                <w:bCs/>
                <w:rtl/>
              </w:rPr>
              <w:t>+</w:t>
            </w:r>
            <w:r w:rsidRPr="00A725DD">
              <w:rPr>
                <w:b/>
                <w:bCs/>
              </w:rPr>
              <w:t>0,5</w:t>
            </w:r>
            <w:r w:rsidRPr="00A725DD">
              <w:rPr>
                <w:rFonts w:hint="cs"/>
                <w:b/>
                <w:bCs/>
                <w:rtl/>
              </w:rPr>
              <w:t xml:space="preserve"> ريال لكل وحدة</w:t>
            </w:r>
          </w:p>
        </w:tc>
        <w:tc>
          <w:tcPr>
            <w:tcW w:w="4410" w:type="dxa"/>
            <w:shd w:val="clear" w:color="auto" w:fill="auto"/>
          </w:tcPr>
          <w:p w:rsidR="004C37C8" w:rsidRPr="00A725DD" w:rsidRDefault="004C37C8" w:rsidP="00D721A0">
            <w:pPr>
              <w:pStyle w:val="a8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725DD">
              <w:rPr>
                <w:rFonts w:cs="Calibri"/>
                <w:b/>
                <w:bCs/>
                <w:sz w:val="24"/>
                <w:szCs w:val="24"/>
              </w:rPr>
              <w:t>21,000</w:t>
            </w:r>
            <w:r w:rsidRPr="00A725DD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A725DD">
              <w:rPr>
                <w:rFonts w:hint="cs"/>
                <w:b/>
                <w:bCs/>
                <w:sz w:val="24"/>
                <w:szCs w:val="24"/>
                <w:rtl/>
              </w:rPr>
              <w:t>ريال</w:t>
            </w:r>
          </w:p>
        </w:tc>
      </w:tr>
      <w:tr w:rsidR="004C37C8" w:rsidRPr="007920FA" w:rsidTr="00D721A0">
        <w:trPr>
          <w:trHeight w:val="411"/>
        </w:trPr>
        <w:tc>
          <w:tcPr>
            <w:tcW w:w="4373" w:type="dxa"/>
            <w:shd w:val="clear" w:color="auto" w:fill="auto"/>
          </w:tcPr>
          <w:p w:rsidR="004C37C8" w:rsidRPr="00A725DD" w:rsidRDefault="004C37C8" w:rsidP="00D721A0">
            <w:pPr>
              <w:pStyle w:val="a8"/>
              <w:rPr>
                <w:b/>
                <w:bCs/>
                <w:rtl/>
              </w:rPr>
            </w:pPr>
            <w:r w:rsidRPr="00A725DD">
              <w:rPr>
                <w:rFonts w:hint="cs"/>
                <w:b/>
                <w:bCs/>
                <w:rtl/>
              </w:rPr>
              <w:t xml:space="preserve">اهلاك معدات الانتاج= </w:t>
            </w:r>
            <w:r w:rsidRPr="00A725DD">
              <w:rPr>
                <w:b/>
                <w:bCs/>
              </w:rPr>
              <w:t>20,000</w:t>
            </w:r>
            <w:r w:rsidRPr="00A725DD">
              <w:rPr>
                <w:rFonts w:hint="cs"/>
                <w:b/>
                <w:bCs/>
                <w:rtl/>
              </w:rPr>
              <w:t xml:space="preserve"> ريال سنويا</w:t>
            </w:r>
          </w:p>
        </w:tc>
        <w:tc>
          <w:tcPr>
            <w:tcW w:w="4410" w:type="dxa"/>
            <w:shd w:val="clear" w:color="auto" w:fill="auto"/>
          </w:tcPr>
          <w:p w:rsidR="004C37C8" w:rsidRPr="00A725DD" w:rsidRDefault="004C37C8" w:rsidP="00D721A0">
            <w:pPr>
              <w:pStyle w:val="a8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725DD">
              <w:rPr>
                <w:b/>
                <w:bCs/>
                <w:sz w:val="24"/>
                <w:szCs w:val="24"/>
              </w:rPr>
              <w:t>20,000</w:t>
            </w:r>
            <w:r w:rsidRPr="00A725DD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A725DD">
              <w:rPr>
                <w:rFonts w:hint="cs"/>
                <w:b/>
                <w:bCs/>
                <w:sz w:val="24"/>
                <w:szCs w:val="24"/>
                <w:rtl/>
              </w:rPr>
              <w:t>ريال</w:t>
            </w:r>
          </w:p>
        </w:tc>
      </w:tr>
      <w:tr w:rsidR="004C37C8" w:rsidRPr="007920FA" w:rsidTr="00D721A0">
        <w:trPr>
          <w:trHeight w:val="417"/>
        </w:trPr>
        <w:tc>
          <w:tcPr>
            <w:tcW w:w="4373" w:type="dxa"/>
            <w:shd w:val="clear" w:color="auto" w:fill="auto"/>
          </w:tcPr>
          <w:p w:rsidR="004C37C8" w:rsidRPr="00A725DD" w:rsidRDefault="004C37C8" w:rsidP="00D721A0">
            <w:pPr>
              <w:pStyle w:val="a8"/>
              <w:rPr>
                <w:b/>
                <w:bCs/>
                <w:rtl/>
              </w:rPr>
            </w:pPr>
            <w:r w:rsidRPr="00A725DD">
              <w:rPr>
                <w:rFonts w:hint="cs"/>
                <w:b/>
                <w:bCs/>
                <w:rtl/>
              </w:rPr>
              <w:t>قوى محركة=</w:t>
            </w:r>
            <w:r w:rsidRPr="00A725DD">
              <w:rPr>
                <w:b/>
                <w:bCs/>
              </w:rPr>
              <w:t>8000</w:t>
            </w:r>
            <w:r w:rsidRPr="00A725DD">
              <w:rPr>
                <w:rFonts w:hint="cs"/>
                <w:b/>
                <w:bCs/>
                <w:rtl/>
              </w:rPr>
              <w:t>+</w:t>
            </w:r>
            <w:r w:rsidRPr="00A725DD">
              <w:rPr>
                <w:b/>
                <w:bCs/>
              </w:rPr>
              <w:t>0,3</w:t>
            </w:r>
            <w:r w:rsidRPr="00A725DD">
              <w:rPr>
                <w:rFonts w:hint="cs"/>
                <w:b/>
                <w:bCs/>
                <w:rtl/>
              </w:rPr>
              <w:t xml:space="preserve"> ريال لكل وحدة</w:t>
            </w:r>
          </w:p>
        </w:tc>
        <w:tc>
          <w:tcPr>
            <w:tcW w:w="4410" w:type="dxa"/>
            <w:shd w:val="clear" w:color="auto" w:fill="auto"/>
          </w:tcPr>
          <w:p w:rsidR="004C37C8" w:rsidRPr="00A725DD" w:rsidRDefault="004C37C8" w:rsidP="00D721A0">
            <w:pPr>
              <w:pStyle w:val="a8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725DD">
              <w:rPr>
                <w:b/>
                <w:bCs/>
                <w:sz w:val="24"/>
                <w:szCs w:val="24"/>
              </w:rPr>
              <w:t>11,400</w:t>
            </w:r>
            <w:r w:rsidRPr="00A725DD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A725DD">
              <w:rPr>
                <w:rFonts w:hint="cs"/>
                <w:b/>
                <w:bCs/>
                <w:sz w:val="24"/>
                <w:szCs w:val="24"/>
                <w:rtl/>
              </w:rPr>
              <w:t>ريال</w:t>
            </w:r>
          </w:p>
        </w:tc>
      </w:tr>
    </w:tbl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4C37C8" w:rsidRDefault="004C37C8" w:rsidP="004C37C8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4C37C8">
        <w:rPr>
          <w:rFonts w:cs="Calibri" w:hint="cs"/>
          <w:b/>
          <w:bCs/>
          <w:color w:val="C00000"/>
          <w:sz w:val="24"/>
          <w:szCs w:val="24"/>
          <w:rtl/>
        </w:rPr>
        <w:t>1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تقديرات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المواد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بالموازنة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18,000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1433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4C37C8" w:rsidRPr="00D503F9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D503F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5699496D" wp14:editId="51A2B722">
                <wp:simplePos x="0" y="0"/>
                <wp:positionH relativeFrom="margin">
                  <wp:posOffset>-152400</wp:posOffset>
                </wp:positionH>
                <wp:positionV relativeFrom="paragraph">
                  <wp:posOffset>66040</wp:posOffset>
                </wp:positionV>
                <wp:extent cx="3905250" cy="577850"/>
                <wp:effectExtent l="0" t="0" r="19050" b="12700"/>
                <wp:wrapNone/>
                <wp:docPr id="2" name="خماس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05250" cy="5778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A725DD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من الجدول مباشرة  </w:t>
                            </w:r>
                          </w:p>
                          <w:p w:rsidR="00D60F7C" w:rsidRPr="00A725DD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تكلفة تقديرية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مواد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غير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مباشرة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X</w:t>
                            </w:r>
                            <w:proofErr w:type="gramEnd"/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0,6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18,000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وحدة=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10,800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وحدة</w:t>
                            </w:r>
                          </w:p>
                          <w:p w:rsidR="00D60F7C" w:rsidRPr="002818C1" w:rsidRDefault="00D60F7C" w:rsidP="004C37C8">
                            <w:pPr>
                              <w:pStyle w:val="a8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99496D" id="خماسي 2" o:spid="_x0000_s1087" type="#_x0000_t15" style="position:absolute;left:0;text-align:left;margin-left:-12pt;margin-top:5.2pt;width:307.5pt;height:45.5pt;z-index:25196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" adj="21600" fillcolor="window" strokecolor="windowText" strokeweight="2pt">
                <v:path arrowok="t"/>
                <v:textbox>
                  <w:txbxContent>
                    <w:p w:rsidR="00D60F7C" w:rsidRPr="00A725DD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من الجدول مباشرة  </w:t>
                      </w:r>
                    </w:p>
                    <w:p w:rsidR="00D60F7C" w:rsidRPr="00A725DD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تكلفة تقديرية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مواد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غير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مباشرة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X</w:t>
                      </w:r>
                      <w:proofErr w:type="gramEnd"/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0,6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18,000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وحدة=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10,800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وحدة</w:t>
                      </w:r>
                    </w:p>
                    <w:p w:rsidR="00D60F7C" w:rsidRPr="002818C1" w:rsidRDefault="00D60F7C" w:rsidP="004C37C8">
                      <w:pPr>
                        <w:pStyle w:val="a8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03F9">
        <w:rPr>
          <w:rFonts w:ascii="Arial" w:hAnsi="Arial" w:hint="cs"/>
          <w:sz w:val="24"/>
          <w:szCs w:val="24"/>
          <w:rtl/>
        </w:rPr>
        <w:t>أ</w:t>
      </w:r>
      <w:r w:rsidRPr="00D503F9">
        <w:rPr>
          <w:rFonts w:cs="Calibri"/>
          <w:sz w:val="24"/>
          <w:szCs w:val="24"/>
          <w:rtl/>
        </w:rPr>
        <w:t xml:space="preserve"> </w:t>
      </w:r>
      <w:proofErr w:type="gramStart"/>
      <w:r w:rsidRPr="00D503F9">
        <w:rPr>
          <w:rFonts w:cs="Calibri"/>
          <w:sz w:val="24"/>
          <w:szCs w:val="24"/>
          <w:rtl/>
        </w:rPr>
        <w:t>- 10</w:t>
      </w:r>
      <w:proofErr w:type="gramEnd"/>
      <w:r w:rsidRPr="00D503F9">
        <w:rPr>
          <w:rFonts w:cs="Calibri"/>
          <w:sz w:val="24"/>
          <w:szCs w:val="24"/>
          <w:rtl/>
        </w:rPr>
        <w:t>,800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ب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- 24</w:t>
      </w:r>
      <w:proofErr w:type="gramEnd"/>
      <w:r w:rsidRPr="007920FA">
        <w:rPr>
          <w:rFonts w:cs="Calibri"/>
          <w:sz w:val="24"/>
          <w:szCs w:val="24"/>
          <w:rtl/>
        </w:rPr>
        <w:t>,000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ج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- 20</w:t>
      </w:r>
      <w:proofErr w:type="gramEnd"/>
      <w:r w:rsidRPr="007920FA">
        <w:rPr>
          <w:rFonts w:cs="Calibri"/>
          <w:sz w:val="24"/>
          <w:szCs w:val="24"/>
          <w:rtl/>
        </w:rPr>
        <w:t>,000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د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- 13</w:t>
      </w:r>
      <w:proofErr w:type="gramEnd"/>
      <w:r w:rsidRPr="007920FA">
        <w:rPr>
          <w:rFonts w:cs="Calibri"/>
          <w:sz w:val="24"/>
          <w:szCs w:val="24"/>
          <w:rtl/>
        </w:rPr>
        <w:t>,400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هـ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شيء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مما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سبق</w:t>
      </w:r>
      <w:r w:rsidRPr="007920FA">
        <w:rPr>
          <w:rFonts w:cs="Calibri"/>
          <w:sz w:val="24"/>
          <w:szCs w:val="24"/>
          <w:rtl/>
        </w:rPr>
        <w:t xml:space="preserve"> 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4C37C8" w:rsidRDefault="004C37C8" w:rsidP="004C37C8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4C37C8">
        <w:rPr>
          <w:rFonts w:cs="Calibri"/>
          <w:b/>
          <w:bCs/>
          <w:color w:val="C00000"/>
          <w:sz w:val="24"/>
          <w:szCs w:val="24"/>
          <w:rtl/>
        </w:rPr>
        <w:t>2</w:t>
      </w:r>
      <w:proofErr w:type="gramStart"/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تقديرات</w:t>
      </w:r>
      <w:proofErr w:type="gramEnd"/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رواتب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وأجور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مشرفي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بالموازنة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18,000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1433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D7F96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2A20C342" wp14:editId="45EF9797">
                <wp:simplePos x="0" y="0"/>
                <wp:positionH relativeFrom="margin">
                  <wp:posOffset>76200</wp:posOffset>
                </wp:positionH>
                <wp:positionV relativeFrom="paragraph">
                  <wp:posOffset>73025</wp:posOffset>
                </wp:positionV>
                <wp:extent cx="4095750" cy="704850"/>
                <wp:effectExtent l="0" t="0" r="19050" b="19050"/>
                <wp:wrapNone/>
                <wp:docPr id="122" name="خماس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0" cy="7048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A725DD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من الجدول مباشرة  </w:t>
                            </w:r>
                          </w:p>
                          <w:p w:rsidR="00D60F7C" w:rsidRPr="00A725DD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رواتب وأجور مشرفي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الانتاج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=</w:t>
                            </w:r>
                            <w:proofErr w:type="gramEnd"/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15000 +( 0.5 * 18000 ) = 24000 </w:t>
                            </w:r>
                          </w:p>
                          <w:p w:rsidR="00D60F7C" w:rsidRPr="002818C1" w:rsidRDefault="00D60F7C" w:rsidP="004C37C8">
                            <w:pPr>
                              <w:pStyle w:val="a8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20C342" id="_x0000_s1088" type="#_x0000_t15" style="position:absolute;left:0;text-align:left;margin-left:6pt;margin-top:5.75pt;width:322.5pt;height:55.5pt;z-index:25196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" adj="21600" fillcolor="window" strokecolor="windowText" strokeweight="2pt">
                <v:path arrowok="t"/>
                <v:textbox>
                  <w:txbxContent>
                    <w:p w:rsidR="00D60F7C" w:rsidRPr="00A725DD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من الجدول مباشرة  </w:t>
                      </w:r>
                    </w:p>
                    <w:p w:rsidR="00D60F7C" w:rsidRPr="00A725DD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رواتب وأجور مشرفي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الانتاج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=</w:t>
                      </w:r>
                      <w:proofErr w:type="gramEnd"/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15000 +( 0.5 * 18000 ) = 24000 </w:t>
                      </w:r>
                    </w:p>
                    <w:p w:rsidR="00D60F7C" w:rsidRPr="002818C1" w:rsidRDefault="00D60F7C" w:rsidP="004C37C8">
                      <w:pPr>
                        <w:pStyle w:val="a8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920FA">
        <w:rPr>
          <w:rFonts w:ascii="Arial" w:hAnsi="Arial" w:hint="cs"/>
          <w:sz w:val="24"/>
          <w:szCs w:val="24"/>
          <w:rtl/>
        </w:rPr>
        <w:t>أ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- 10</w:t>
      </w:r>
      <w:proofErr w:type="gramEnd"/>
      <w:r w:rsidRPr="007920FA">
        <w:rPr>
          <w:rFonts w:cs="Calibri"/>
          <w:sz w:val="24"/>
          <w:szCs w:val="24"/>
          <w:rtl/>
        </w:rPr>
        <w:t>,800</w:t>
      </w:r>
    </w:p>
    <w:p w:rsidR="004C37C8" w:rsidRPr="00D503F9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D503F9">
        <w:rPr>
          <w:rFonts w:ascii="Arial" w:hAnsi="Arial" w:hint="cs"/>
          <w:sz w:val="24"/>
          <w:szCs w:val="24"/>
          <w:rtl/>
        </w:rPr>
        <w:t>ب</w:t>
      </w:r>
      <w:r w:rsidRPr="00D503F9">
        <w:rPr>
          <w:rFonts w:cs="Calibri"/>
          <w:sz w:val="24"/>
          <w:szCs w:val="24"/>
          <w:rtl/>
        </w:rPr>
        <w:t xml:space="preserve"> </w:t>
      </w:r>
      <w:proofErr w:type="gramStart"/>
      <w:r w:rsidRPr="00D503F9">
        <w:rPr>
          <w:rFonts w:cs="Calibri"/>
          <w:sz w:val="24"/>
          <w:szCs w:val="24"/>
          <w:rtl/>
        </w:rPr>
        <w:t>- 24</w:t>
      </w:r>
      <w:proofErr w:type="gramEnd"/>
      <w:r w:rsidRPr="00D503F9">
        <w:rPr>
          <w:rFonts w:cs="Calibri"/>
          <w:sz w:val="24"/>
          <w:szCs w:val="24"/>
          <w:rtl/>
        </w:rPr>
        <w:t>,000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ج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- 20</w:t>
      </w:r>
      <w:proofErr w:type="gramEnd"/>
      <w:r w:rsidRPr="007920FA">
        <w:rPr>
          <w:rFonts w:cs="Calibri"/>
          <w:sz w:val="24"/>
          <w:szCs w:val="24"/>
          <w:rtl/>
        </w:rPr>
        <w:t>,000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د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- 13</w:t>
      </w:r>
      <w:proofErr w:type="gramEnd"/>
      <w:r w:rsidRPr="007920FA">
        <w:rPr>
          <w:rFonts w:cs="Calibri"/>
          <w:sz w:val="24"/>
          <w:szCs w:val="24"/>
          <w:rtl/>
        </w:rPr>
        <w:t>,400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هـ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شيء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مما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سبق</w:t>
      </w:r>
      <w:r w:rsidRPr="007920FA">
        <w:rPr>
          <w:rFonts w:cs="Calibri"/>
          <w:sz w:val="24"/>
          <w:szCs w:val="24"/>
          <w:rtl/>
        </w:rPr>
        <w:t xml:space="preserve"> </w:t>
      </w:r>
    </w:p>
    <w:p w:rsidR="004C37C8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4C37C8" w:rsidRDefault="004C37C8" w:rsidP="004C37C8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4C37C8">
        <w:rPr>
          <w:rFonts w:cs="Calibri"/>
          <w:b/>
          <w:bCs/>
          <w:color w:val="C00000"/>
          <w:sz w:val="24"/>
          <w:szCs w:val="24"/>
          <w:rtl/>
        </w:rPr>
        <w:t>3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تقديرات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إهلاك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معدات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إنتاجية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بالموازنة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18,000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1433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أ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- 10</w:t>
      </w:r>
      <w:proofErr w:type="gramEnd"/>
      <w:r w:rsidRPr="007920FA">
        <w:rPr>
          <w:rFonts w:cs="Calibri"/>
          <w:sz w:val="24"/>
          <w:szCs w:val="24"/>
          <w:rtl/>
        </w:rPr>
        <w:t>,800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139742D1" wp14:editId="2CEAFFED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335655" cy="466725"/>
                <wp:effectExtent l="0" t="0" r="17145" b="28575"/>
                <wp:wrapNone/>
                <wp:docPr id="16" name="خماسي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5655" cy="4667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DF17D9" w:rsidRDefault="00D60F7C" w:rsidP="004C37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اهلاك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معدات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إنتاجية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=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 xml:space="preserve"> تكلفة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ثابتة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لا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يتغير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مقدارها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 xml:space="preserve">عند أي مستوى نشاط متاح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 xml:space="preserve">للشركة 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  <w:rtl/>
                              </w:rPr>
                              <w:t xml:space="preserve"> =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b/>
                                <w:bCs/>
                                <w:color w:val="1F497D"/>
                              </w:rPr>
                              <w:t xml:space="preserve"> 20,000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1F497D"/>
                                <w:rtl/>
                              </w:rPr>
                              <w:t>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742D1" id="خماسي 16" o:spid="_x0000_s1089" type="#_x0000_t15" style="position:absolute;left:0;text-align:left;margin-left:0;margin-top:.7pt;width:262.65pt;height:36.75pt;z-index:251967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Pr="00DF17D9" w:rsidRDefault="00D60F7C" w:rsidP="004C37C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اهلاك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معدات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إنتاجية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=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 xml:space="preserve"> تكلفة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ثابتة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لا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يتغير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مقدارها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 xml:space="preserve">عند أي مستوى نشاط متاح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 xml:space="preserve">للشركة </w:t>
                      </w:r>
                      <w:r w:rsidRPr="002818C1">
                        <w:rPr>
                          <w:b/>
                          <w:bCs/>
                          <w:color w:val="1F497D"/>
                          <w:rtl/>
                        </w:rPr>
                        <w:t xml:space="preserve"> =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 xml:space="preserve"> </w:t>
                      </w:r>
                      <w:r w:rsidRPr="002818C1">
                        <w:rPr>
                          <w:b/>
                          <w:bCs/>
                          <w:color w:val="1F497D"/>
                        </w:rPr>
                        <w:t xml:space="preserve"> 20,000</w:t>
                      </w:r>
                      <w:r w:rsidRPr="002818C1">
                        <w:rPr>
                          <w:rFonts w:hint="cs"/>
                          <w:b/>
                          <w:bCs/>
                          <w:color w:val="1F497D"/>
                          <w:rtl/>
                        </w:rPr>
                        <w:t>ريال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920FA">
        <w:rPr>
          <w:rFonts w:ascii="Arial" w:hAnsi="Arial" w:hint="cs"/>
          <w:sz w:val="24"/>
          <w:szCs w:val="24"/>
          <w:rtl/>
        </w:rPr>
        <w:t>ب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- 24</w:t>
      </w:r>
      <w:proofErr w:type="gramEnd"/>
      <w:r w:rsidRPr="007920FA">
        <w:rPr>
          <w:rFonts w:cs="Calibri"/>
          <w:sz w:val="24"/>
          <w:szCs w:val="24"/>
          <w:rtl/>
        </w:rPr>
        <w:t>,000</w:t>
      </w:r>
    </w:p>
    <w:p w:rsidR="004C37C8" w:rsidRPr="00D503F9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D503F9">
        <w:rPr>
          <w:rFonts w:ascii="Arial" w:hAnsi="Arial" w:hint="cs"/>
          <w:sz w:val="24"/>
          <w:szCs w:val="24"/>
          <w:rtl/>
        </w:rPr>
        <w:t>ج</w:t>
      </w:r>
      <w:r w:rsidRPr="00D503F9">
        <w:rPr>
          <w:rFonts w:cs="Calibri"/>
          <w:sz w:val="24"/>
          <w:szCs w:val="24"/>
          <w:rtl/>
        </w:rPr>
        <w:t xml:space="preserve"> </w:t>
      </w:r>
      <w:proofErr w:type="gramStart"/>
      <w:r w:rsidRPr="00D503F9">
        <w:rPr>
          <w:rFonts w:cs="Calibri"/>
          <w:sz w:val="24"/>
          <w:szCs w:val="24"/>
          <w:rtl/>
        </w:rPr>
        <w:t>- 20</w:t>
      </w:r>
      <w:proofErr w:type="gramEnd"/>
      <w:r w:rsidRPr="00D503F9">
        <w:rPr>
          <w:rFonts w:cs="Calibri"/>
          <w:sz w:val="24"/>
          <w:szCs w:val="24"/>
          <w:rtl/>
        </w:rPr>
        <w:t>,000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د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- 13</w:t>
      </w:r>
      <w:proofErr w:type="gramEnd"/>
      <w:r w:rsidRPr="007920FA">
        <w:rPr>
          <w:rFonts w:cs="Calibri"/>
          <w:sz w:val="24"/>
          <w:szCs w:val="24"/>
          <w:rtl/>
        </w:rPr>
        <w:t>,400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هـ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شيء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مما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سبق</w:t>
      </w:r>
      <w:r w:rsidRPr="007920FA">
        <w:rPr>
          <w:rFonts w:cs="Calibri"/>
          <w:sz w:val="24"/>
          <w:szCs w:val="24"/>
          <w:rtl/>
        </w:rPr>
        <w:t xml:space="preserve"> 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4C37C8" w:rsidRDefault="004C37C8" w:rsidP="004C37C8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4C37C8">
        <w:rPr>
          <w:rFonts w:cs="Calibri"/>
          <w:b/>
          <w:bCs/>
          <w:color w:val="C00000"/>
          <w:sz w:val="24"/>
          <w:szCs w:val="24"/>
          <w:rtl/>
        </w:rPr>
        <w:lastRenderedPageBreak/>
        <w:t>4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تقديرات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نفقات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القوى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المحركة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بالموازنة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18,000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1433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D7F96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4E69032F" wp14:editId="2DAC04FB">
                <wp:simplePos x="0" y="0"/>
                <wp:positionH relativeFrom="margin">
                  <wp:posOffset>-285750</wp:posOffset>
                </wp:positionH>
                <wp:positionV relativeFrom="paragraph">
                  <wp:posOffset>197485</wp:posOffset>
                </wp:positionV>
                <wp:extent cx="4095750" cy="561975"/>
                <wp:effectExtent l="0" t="0" r="19050" b="28575"/>
                <wp:wrapNone/>
                <wp:docPr id="123" name="خماس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0" cy="5619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A725DD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</w:t>
                            </w:r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من الجدول مباشرة  </w:t>
                            </w:r>
                          </w:p>
                          <w:p w:rsidR="00D60F7C" w:rsidRPr="00A725DD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قوى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محركة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=</w:t>
                            </w:r>
                            <w:proofErr w:type="gramEnd"/>
                            <w:r w:rsidRPr="00A725D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725D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8000 +( 0.3 * 18000 ) = 13400 ريال </w:t>
                            </w:r>
                          </w:p>
                          <w:p w:rsidR="00D60F7C" w:rsidRPr="002818C1" w:rsidRDefault="00D60F7C" w:rsidP="004C37C8">
                            <w:pPr>
                              <w:pStyle w:val="a8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69032F" id="_x0000_s1090" type="#_x0000_t15" style="position:absolute;left:0;text-align:left;margin-left:-22.5pt;margin-top:15.55pt;width:322.5pt;height:44.25pt;z-index:25196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" adj="21600" fillcolor="window" strokecolor="windowText" strokeweight="2pt">
                <v:path arrowok="t"/>
                <v:textbox>
                  <w:txbxContent>
                    <w:p w:rsidR="00D60F7C" w:rsidRPr="00A725DD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</w:t>
                      </w:r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من الجدول مباشرة  </w:t>
                      </w:r>
                    </w:p>
                    <w:p w:rsidR="00D60F7C" w:rsidRPr="00A725DD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قوى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محركة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=</w:t>
                      </w:r>
                      <w:proofErr w:type="gramEnd"/>
                      <w:r w:rsidRPr="00A725DD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725D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8000 +( 0.3 * 18000 ) = 13400 ريال </w:t>
                      </w:r>
                    </w:p>
                    <w:p w:rsidR="00D60F7C" w:rsidRPr="002818C1" w:rsidRDefault="00D60F7C" w:rsidP="004C37C8">
                      <w:pPr>
                        <w:pStyle w:val="a8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920FA">
        <w:rPr>
          <w:rFonts w:ascii="Arial" w:hAnsi="Arial" w:hint="cs"/>
          <w:sz w:val="24"/>
          <w:szCs w:val="24"/>
          <w:rtl/>
        </w:rPr>
        <w:t>أ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- 10</w:t>
      </w:r>
      <w:proofErr w:type="gramEnd"/>
      <w:r w:rsidRPr="007920FA">
        <w:rPr>
          <w:rFonts w:cs="Calibri"/>
          <w:sz w:val="24"/>
          <w:szCs w:val="24"/>
          <w:rtl/>
        </w:rPr>
        <w:t>,800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ب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- 24</w:t>
      </w:r>
      <w:proofErr w:type="gramEnd"/>
      <w:r w:rsidRPr="007920FA">
        <w:rPr>
          <w:rFonts w:cs="Calibri"/>
          <w:sz w:val="24"/>
          <w:szCs w:val="24"/>
          <w:rtl/>
        </w:rPr>
        <w:t>,000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ج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- 20</w:t>
      </w:r>
      <w:proofErr w:type="gramEnd"/>
      <w:r w:rsidRPr="007920FA">
        <w:rPr>
          <w:rFonts w:cs="Calibri"/>
          <w:sz w:val="24"/>
          <w:szCs w:val="24"/>
          <w:rtl/>
        </w:rPr>
        <w:t>,000</w:t>
      </w:r>
    </w:p>
    <w:p w:rsidR="004C37C8" w:rsidRPr="00D503F9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D503F9">
        <w:rPr>
          <w:rFonts w:ascii="Arial" w:hAnsi="Arial" w:hint="cs"/>
          <w:sz w:val="24"/>
          <w:szCs w:val="24"/>
          <w:rtl/>
        </w:rPr>
        <w:t>د</w:t>
      </w:r>
      <w:r w:rsidRPr="00D503F9">
        <w:rPr>
          <w:rFonts w:cs="Calibri"/>
          <w:sz w:val="24"/>
          <w:szCs w:val="24"/>
          <w:rtl/>
        </w:rPr>
        <w:t xml:space="preserve"> </w:t>
      </w:r>
      <w:proofErr w:type="gramStart"/>
      <w:r w:rsidRPr="00D503F9">
        <w:rPr>
          <w:rFonts w:cs="Calibri"/>
          <w:sz w:val="24"/>
          <w:szCs w:val="24"/>
          <w:rtl/>
        </w:rPr>
        <w:t>- 13</w:t>
      </w:r>
      <w:proofErr w:type="gramEnd"/>
      <w:r w:rsidRPr="00D503F9">
        <w:rPr>
          <w:rFonts w:cs="Calibri"/>
          <w:sz w:val="24"/>
          <w:szCs w:val="24"/>
          <w:rtl/>
        </w:rPr>
        <w:t>,400</w:t>
      </w:r>
    </w:p>
    <w:p w:rsidR="004C37C8" w:rsidRDefault="004C37C8" w:rsidP="004C37C8">
      <w:pPr>
        <w:pStyle w:val="a8"/>
        <w:rPr>
          <w:rFonts w:ascii="Arial" w:hAnsi="Arial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هـ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شيء</w:t>
      </w:r>
      <w:r w:rsidRPr="007920FA">
        <w:rPr>
          <w:rFonts w:cs="Calibri"/>
          <w:sz w:val="24"/>
          <w:szCs w:val="24"/>
          <w:rtl/>
        </w:rPr>
        <w:t xml:space="preserve">  </w:t>
      </w:r>
      <w:r w:rsidRPr="007920FA">
        <w:rPr>
          <w:rFonts w:ascii="Arial" w:hAnsi="Arial" w:hint="cs"/>
          <w:sz w:val="24"/>
          <w:szCs w:val="24"/>
          <w:rtl/>
        </w:rPr>
        <w:t>مما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سبق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4C37C8" w:rsidRDefault="004C37C8" w:rsidP="004C37C8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5.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انحرافات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المواد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المباشرة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عن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18,000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1433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4C37C8" w:rsidRPr="00D503F9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D503F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25FF440A" wp14:editId="4CE1FD23">
                <wp:simplePos x="0" y="0"/>
                <wp:positionH relativeFrom="column">
                  <wp:posOffset>-669290</wp:posOffset>
                </wp:positionH>
                <wp:positionV relativeFrom="paragraph">
                  <wp:posOffset>13970</wp:posOffset>
                </wp:positionV>
                <wp:extent cx="3257550" cy="1000125"/>
                <wp:effectExtent l="0" t="0" r="19050" b="28575"/>
                <wp:wrapNone/>
                <wp:docPr id="125" name="خماسي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57550" cy="1000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7920FA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استخرجنا التكلفة التقديرية للمواد الغير المباشرة =10800 </w:t>
                            </w:r>
                          </w:p>
                          <w:p w:rsidR="00D60F7C" w:rsidRDefault="00D60F7C" w:rsidP="004C37C8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107C16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التكلفة الفعلية </w:t>
                            </w:r>
                          </w:p>
                          <w:p w:rsidR="00D60F7C" w:rsidRDefault="00D60F7C" w:rsidP="004C37C8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cs="Calibri" w:hint="cs"/>
                                <w:b/>
                                <w:bCs/>
                                <w:rtl/>
                              </w:rPr>
                              <w:t xml:space="preserve">           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= 10800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12800 = - 2000 </w:t>
                            </w:r>
                          </w:p>
                          <w:p w:rsidR="00D60F7C" w:rsidRPr="00107C16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الناتج سالب إذا اسراف في غير صالح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االشركة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07C16">
                              <w:rPr>
                                <w:rFonts w:cs="Calibri"/>
                                <w:b/>
                                <w:bCs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F440A" id="خماسي 23" o:spid="_x0000_s1091" type="#_x0000_t15" style="position:absolute;left:0;text-align:left;margin-left:-52.7pt;margin-top:1.1pt;width:256.5pt;height:78.7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Pr="007920FA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استخرجنا التكلفة التقديرية للمواد الغير المباشرة =10800 </w:t>
                      </w:r>
                    </w:p>
                    <w:p w:rsidR="00D60F7C" w:rsidRDefault="00D60F7C" w:rsidP="004C37C8">
                      <w:pPr>
                        <w:pStyle w:val="a8"/>
                        <w:rPr>
                          <w:rFonts w:cs="Calibri"/>
                          <w:b/>
                          <w:bCs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107C16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107C1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التكلفة الفعلية </w:t>
                      </w:r>
                    </w:p>
                    <w:p w:rsidR="00D60F7C" w:rsidRDefault="00D60F7C" w:rsidP="004C37C8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cs="Calibri" w:hint="cs"/>
                          <w:b/>
                          <w:bCs/>
                          <w:rtl/>
                        </w:rPr>
                        <w:t xml:space="preserve">           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= 10800</w:t>
                      </w:r>
                      <w:r>
                        <w:rPr>
                          <w:rFonts w:cs="Times New Roman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 xml:space="preserve"> 12800 = - 2000 </w:t>
                      </w:r>
                    </w:p>
                    <w:p w:rsidR="00D60F7C" w:rsidRPr="00107C16" w:rsidRDefault="00D60F7C" w:rsidP="004C37C8">
                      <w:pPr>
                        <w:pStyle w:val="a8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الناتج سالب إذا اسراف في غير صالح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االشركة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07C16">
                        <w:rPr>
                          <w:rFonts w:cs="Calibri"/>
                          <w:b/>
                          <w:bCs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Pr="00D503F9">
        <w:rPr>
          <w:rFonts w:ascii="Arial" w:hAnsi="Arial" w:hint="cs"/>
          <w:sz w:val="24"/>
          <w:szCs w:val="24"/>
          <w:rtl/>
        </w:rPr>
        <w:t>أ</w:t>
      </w:r>
      <w:r w:rsidRPr="00D503F9">
        <w:rPr>
          <w:rFonts w:cs="Calibri"/>
          <w:sz w:val="24"/>
          <w:szCs w:val="24"/>
          <w:rtl/>
        </w:rPr>
        <w:t xml:space="preserve"> </w:t>
      </w:r>
      <w:proofErr w:type="gramStart"/>
      <w:r w:rsidRPr="00D503F9">
        <w:rPr>
          <w:rFonts w:cs="Calibri"/>
          <w:sz w:val="24"/>
          <w:szCs w:val="24"/>
          <w:rtl/>
        </w:rPr>
        <w:t>- 2</w:t>
      </w:r>
      <w:proofErr w:type="gramEnd"/>
      <w:r w:rsidRPr="00D503F9">
        <w:rPr>
          <w:rFonts w:cs="Calibri"/>
          <w:sz w:val="24"/>
          <w:szCs w:val="24"/>
          <w:rtl/>
        </w:rPr>
        <w:t xml:space="preserve">,000 </w:t>
      </w:r>
      <w:r w:rsidRPr="00D503F9">
        <w:rPr>
          <w:rFonts w:ascii="Arial" w:hAnsi="Arial" w:hint="cs"/>
          <w:sz w:val="24"/>
          <w:szCs w:val="24"/>
          <w:rtl/>
        </w:rPr>
        <w:t>ريال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،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إسراف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في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غير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صالح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الشركة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ب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صفر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ريال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ج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- 3</w:t>
      </w:r>
      <w:proofErr w:type="gramEnd"/>
      <w:r w:rsidRPr="007920FA">
        <w:rPr>
          <w:rFonts w:cs="Calibri"/>
          <w:sz w:val="24"/>
          <w:szCs w:val="24"/>
          <w:rtl/>
        </w:rPr>
        <w:t xml:space="preserve">,000 </w:t>
      </w:r>
      <w:r w:rsidRPr="007920FA">
        <w:rPr>
          <w:rFonts w:ascii="Arial" w:hAnsi="Arial" w:hint="cs"/>
          <w:sz w:val="24"/>
          <w:szCs w:val="24"/>
          <w:rtl/>
        </w:rPr>
        <w:t>ريال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،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إسراف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في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غير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صالح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الشركة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د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</w:t>
      </w:r>
      <w:proofErr w:type="gramEnd"/>
      <w:r w:rsidRPr="007920FA">
        <w:rPr>
          <w:rFonts w:cs="Calibri"/>
          <w:sz w:val="24"/>
          <w:szCs w:val="24"/>
          <w:rtl/>
        </w:rPr>
        <w:t xml:space="preserve">,000 </w:t>
      </w:r>
      <w:r w:rsidRPr="007920FA">
        <w:rPr>
          <w:rFonts w:ascii="Arial" w:hAnsi="Arial" w:hint="cs"/>
          <w:sz w:val="24"/>
          <w:szCs w:val="24"/>
          <w:rtl/>
        </w:rPr>
        <w:t>ريال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،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وفر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في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صالح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الشركة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هـ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شيء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مما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سبق</w:t>
      </w:r>
      <w:r w:rsidRPr="007920FA">
        <w:rPr>
          <w:rFonts w:cs="Calibri"/>
          <w:sz w:val="24"/>
          <w:szCs w:val="24"/>
          <w:rtl/>
        </w:rPr>
        <w:t xml:space="preserve"> 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</w:p>
    <w:p w:rsidR="004C37C8" w:rsidRPr="004C37C8" w:rsidRDefault="004C37C8" w:rsidP="004C37C8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6.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انحرافات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نفقات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القوى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المحركة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عن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الإنتاج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18,000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1433 </w:t>
      </w:r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4C37C8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C37C8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CA715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4047DFB5" wp14:editId="205DEA63">
                <wp:simplePos x="0" y="0"/>
                <wp:positionH relativeFrom="column">
                  <wp:posOffset>-666750</wp:posOffset>
                </wp:positionH>
                <wp:positionV relativeFrom="paragraph">
                  <wp:posOffset>201930</wp:posOffset>
                </wp:positionV>
                <wp:extent cx="3257550" cy="942975"/>
                <wp:effectExtent l="0" t="0" r="19050" b="28575"/>
                <wp:wrapNone/>
                <wp:docPr id="126" name="خماسي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57550" cy="9429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7920FA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استخرجنا التكلفة التقديرية للقوى المحركة =13400 </w:t>
                            </w:r>
                          </w:p>
                          <w:p w:rsidR="00D60F7C" w:rsidRPr="00CA7152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CA7152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التكلفة الفعلية </w:t>
                            </w:r>
                          </w:p>
                          <w:p w:rsidR="00D60F7C" w:rsidRPr="00CA7152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          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134</w:t>
                            </w: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00</w:t>
                            </w:r>
                            <w:r w:rsidRPr="00CA7152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114</w:t>
                            </w: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00 = 2000 </w:t>
                            </w:r>
                          </w:p>
                          <w:p w:rsidR="00D60F7C" w:rsidRPr="00107C16" w:rsidRDefault="00D60F7C" w:rsidP="004C37C8">
                            <w:pPr>
                              <w:pStyle w:val="a8"/>
                              <w:rPr>
                                <w:b/>
                                <w:bCs/>
                              </w:rPr>
                            </w:pP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الناتج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موجب</w:t>
                            </w: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إذا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وفر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في </w:t>
                            </w:r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صالح</w:t>
                            </w:r>
                            <w:proofErr w:type="gramEnd"/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االشركة</w:t>
                            </w:r>
                            <w:proofErr w:type="spellEnd"/>
                            <w:r w:rsidRPr="00CA715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CA7152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7DFB5" id="_x0000_s1092" type="#_x0000_t15" style="position:absolute;left:0;text-align:left;margin-left:-52.5pt;margin-top:15.9pt;width:256.5pt;height:74.2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Pr="007920FA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استخرجنا التكلفة التقديرية للقوى المحركة =13400 </w:t>
                      </w:r>
                    </w:p>
                    <w:p w:rsidR="00D60F7C" w:rsidRPr="00CA7152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CA715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CA7152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CA715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التكلفة الفعلية </w:t>
                      </w:r>
                    </w:p>
                    <w:p w:rsidR="00D60F7C" w:rsidRPr="00CA7152" w:rsidRDefault="00D60F7C" w:rsidP="004C37C8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          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134</w:t>
                      </w: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00</w:t>
                      </w:r>
                      <w:r w:rsidRPr="00CA7152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114</w:t>
                      </w: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00 = 2000 </w:t>
                      </w:r>
                    </w:p>
                    <w:p w:rsidR="00D60F7C" w:rsidRPr="00107C16" w:rsidRDefault="00D60F7C" w:rsidP="004C37C8">
                      <w:pPr>
                        <w:pStyle w:val="a8"/>
                        <w:rPr>
                          <w:b/>
                          <w:bCs/>
                        </w:rPr>
                      </w:pP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الناتج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موجب</w:t>
                      </w: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إذا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وفر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في </w:t>
                      </w:r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صالح</w:t>
                      </w:r>
                      <w:proofErr w:type="gramEnd"/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proofErr w:type="spellStart"/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االشركة</w:t>
                      </w:r>
                      <w:proofErr w:type="spellEnd"/>
                      <w:r w:rsidRPr="00CA715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CA7152"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Pr="007920FA">
        <w:rPr>
          <w:rFonts w:ascii="Arial" w:hAnsi="Arial" w:hint="cs"/>
          <w:sz w:val="24"/>
          <w:szCs w:val="24"/>
          <w:rtl/>
        </w:rPr>
        <w:t>أ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- 2</w:t>
      </w:r>
      <w:proofErr w:type="gramEnd"/>
      <w:r w:rsidRPr="007920FA">
        <w:rPr>
          <w:rFonts w:cs="Calibri"/>
          <w:sz w:val="24"/>
          <w:szCs w:val="24"/>
          <w:rtl/>
        </w:rPr>
        <w:t xml:space="preserve">,000 </w:t>
      </w:r>
      <w:r w:rsidRPr="007920FA">
        <w:rPr>
          <w:rFonts w:ascii="Arial" w:hAnsi="Arial" w:hint="cs"/>
          <w:sz w:val="24"/>
          <w:szCs w:val="24"/>
          <w:rtl/>
        </w:rPr>
        <w:t>ريال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،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إسراف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في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غير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صالح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الشركة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ب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صفر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ريال</w:t>
      </w:r>
    </w:p>
    <w:p w:rsidR="004C37C8" w:rsidRPr="007920FA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ج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>- 3</w:t>
      </w:r>
      <w:proofErr w:type="gramEnd"/>
      <w:r w:rsidRPr="007920FA">
        <w:rPr>
          <w:rFonts w:cs="Calibri"/>
          <w:sz w:val="24"/>
          <w:szCs w:val="24"/>
          <w:rtl/>
        </w:rPr>
        <w:t xml:space="preserve">,000 </w:t>
      </w:r>
      <w:r w:rsidRPr="007920FA">
        <w:rPr>
          <w:rFonts w:ascii="Arial" w:hAnsi="Arial" w:hint="cs"/>
          <w:sz w:val="24"/>
          <w:szCs w:val="24"/>
          <w:rtl/>
        </w:rPr>
        <w:t>ريال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،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إسراف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في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غير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صالح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الشركة</w:t>
      </w:r>
    </w:p>
    <w:p w:rsidR="004C37C8" w:rsidRPr="00D503F9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D503F9">
        <w:rPr>
          <w:rFonts w:ascii="Arial" w:hAnsi="Arial" w:hint="cs"/>
          <w:sz w:val="24"/>
          <w:szCs w:val="24"/>
          <w:rtl/>
        </w:rPr>
        <w:t>د</w:t>
      </w:r>
      <w:r w:rsidRPr="00D503F9">
        <w:rPr>
          <w:rFonts w:cs="Calibri"/>
          <w:sz w:val="24"/>
          <w:szCs w:val="24"/>
          <w:rtl/>
        </w:rPr>
        <w:t xml:space="preserve"> </w:t>
      </w:r>
      <w:proofErr w:type="gramStart"/>
      <w:r w:rsidRPr="00D503F9">
        <w:rPr>
          <w:rFonts w:cs="Calibri"/>
          <w:sz w:val="24"/>
          <w:szCs w:val="24"/>
          <w:rtl/>
        </w:rPr>
        <w:t>- 2</w:t>
      </w:r>
      <w:proofErr w:type="gramEnd"/>
      <w:r w:rsidRPr="00D503F9">
        <w:rPr>
          <w:rFonts w:cs="Calibri"/>
          <w:sz w:val="24"/>
          <w:szCs w:val="24"/>
          <w:rtl/>
        </w:rPr>
        <w:t xml:space="preserve">,000 </w:t>
      </w:r>
      <w:r w:rsidRPr="00D503F9">
        <w:rPr>
          <w:rFonts w:ascii="Arial" w:hAnsi="Arial" w:hint="cs"/>
          <w:sz w:val="24"/>
          <w:szCs w:val="24"/>
          <w:rtl/>
        </w:rPr>
        <w:t>ريال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،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وفر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في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صالح</w:t>
      </w:r>
      <w:r w:rsidRPr="00D503F9">
        <w:rPr>
          <w:rFonts w:cs="Calibri"/>
          <w:sz w:val="24"/>
          <w:szCs w:val="24"/>
          <w:rtl/>
        </w:rPr>
        <w:t xml:space="preserve"> </w:t>
      </w:r>
      <w:r w:rsidRPr="00D503F9">
        <w:rPr>
          <w:rFonts w:ascii="Arial" w:hAnsi="Arial" w:hint="cs"/>
          <w:sz w:val="24"/>
          <w:szCs w:val="24"/>
          <w:rtl/>
        </w:rPr>
        <w:t>الشركة</w:t>
      </w:r>
    </w:p>
    <w:p w:rsidR="004C37C8" w:rsidRPr="00CA7152" w:rsidRDefault="004C37C8" w:rsidP="004C37C8">
      <w:pPr>
        <w:pStyle w:val="a8"/>
        <w:rPr>
          <w:rFonts w:cs="Calibri"/>
          <w:sz w:val="24"/>
          <w:szCs w:val="24"/>
          <w:rtl/>
        </w:rPr>
      </w:pPr>
      <w:r w:rsidRPr="007920FA">
        <w:rPr>
          <w:rFonts w:ascii="Arial" w:hAnsi="Arial" w:hint="cs"/>
          <w:sz w:val="24"/>
          <w:szCs w:val="24"/>
          <w:rtl/>
        </w:rPr>
        <w:t>هـ</w:t>
      </w:r>
      <w:r w:rsidRPr="007920FA">
        <w:rPr>
          <w:rFonts w:cs="Calibri"/>
          <w:sz w:val="24"/>
          <w:szCs w:val="24"/>
          <w:rtl/>
        </w:rPr>
        <w:t xml:space="preserve"> </w:t>
      </w:r>
      <w:proofErr w:type="gramStart"/>
      <w:r w:rsidRPr="007920FA">
        <w:rPr>
          <w:rFonts w:cs="Calibri"/>
          <w:sz w:val="24"/>
          <w:szCs w:val="24"/>
          <w:rtl/>
        </w:rPr>
        <w:t xml:space="preserve">- </w:t>
      </w:r>
      <w:r w:rsidRPr="007920F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شيء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مما</w:t>
      </w:r>
      <w:r w:rsidRPr="007920FA">
        <w:rPr>
          <w:rFonts w:cs="Calibri"/>
          <w:sz w:val="24"/>
          <w:szCs w:val="24"/>
          <w:rtl/>
        </w:rPr>
        <w:t xml:space="preserve"> </w:t>
      </w:r>
      <w:r w:rsidRPr="007920FA">
        <w:rPr>
          <w:rFonts w:ascii="Arial" w:hAnsi="Arial" w:hint="cs"/>
          <w:sz w:val="24"/>
          <w:szCs w:val="24"/>
          <w:rtl/>
        </w:rPr>
        <w:t>سبق</w:t>
      </w:r>
    </w:p>
    <w:p w:rsidR="00711ACA" w:rsidRDefault="00711ACA" w:rsidP="00D72FD8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D72FD8" w:rsidRPr="00064F94" w:rsidRDefault="00D72FD8" w:rsidP="00D72FD8">
      <w:pPr>
        <w:rPr>
          <w:b/>
          <w:bCs/>
          <w:sz w:val="24"/>
          <w:szCs w:val="24"/>
          <w:u w:val="single"/>
          <w:rtl/>
        </w:rPr>
      </w:pPr>
    </w:p>
    <w:p w:rsidR="00711ACA" w:rsidRPr="004C37C8" w:rsidRDefault="00711ACA" w:rsidP="00711ACA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أيا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مما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يلي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يطلق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تعد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تقديراتها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على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اساس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مستوى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واحد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من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مستويات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proofErr w:type="gramStart"/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النشاط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:</w:t>
      </w:r>
      <w:proofErr w:type="gramEnd"/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064F94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المرنة</w:t>
      </w:r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قبل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                                   </w:t>
      </w:r>
    </w:p>
    <w:p w:rsidR="00711ACA" w:rsidRPr="00DB76F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B76F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الساكنة</w:t>
      </w:r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بعد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711ACA" w:rsidRPr="00064F94" w:rsidRDefault="00711ACA" w:rsidP="00711ACA">
      <w:pPr>
        <w:spacing w:after="0" w:line="240" w:lineRule="auto"/>
        <w:ind w:left="720"/>
        <w:contextualSpacing/>
        <w:rPr>
          <w:rFonts w:cs="Calibri"/>
          <w:sz w:val="24"/>
          <w:szCs w:val="24"/>
        </w:rPr>
      </w:pPr>
    </w:p>
    <w:p w:rsidR="00711ACA" w:rsidRPr="004C37C8" w:rsidRDefault="00711ACA" w:rsidP="00711ACA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أيا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مما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يلي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يطلق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تعد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تقديراتها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مدى ملائم </w:t>
      </w:r>
      <w:proofErr w:type="gramStart"/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من 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مستويات</w:t>
      </w:r>
      <w:proofErr w:type="gramEnd"/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النشاط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711ACA" w:rsidRPr="00DB76F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DB76F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DB76F4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المرنة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قبل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                                   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الساكنة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بعد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711ACA" w:rsidRPr="004C37C8" w:rsidRDefault="00711ACA" w:rsidP="00711ACA">
      <w:pPr>
        <w:spacing w:after="0" w:line="240" w:lineRule="auto"/>
        <w:contextualSpacing/>
        <w:rPr>
          <w:rFonts w:cs="Calibri"/>
          <w:b/>
          <w:bCs/>
          <w:color w:val="FF0000"/>
          <w:sz w:val="24"/>
          <w:szCs w:val="24"/>
          <w:rtl/>
        </w:rPr>
      </w:pPr>
    </w:p>
    <w:p w:rsidR="00711ACA" w:rsidRPr="004C37C8" w:rsidRDefault="00711ACA" w:rsidP="00711ACA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يتمثل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الاختلاف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الرئيس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بين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الموازنة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الساكنة</w:t>
      </w:r>
      <w:r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 xml:space="preserve"> (</w:t>
      </w:r>
      <w:proofErr w:type="gramStart"/>
      <w:r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الثابتة )</w:t>
      </w:r>
      <w:proofErr w:type="gramEnd"/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والموازنة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711ACA" w:rsidRP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sz w:val="24"/>
          <w:szCs w:val="24"/>
          <w:rtl/>
        </w:rPr>
      </w:pP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اختيار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اساس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النشاط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المناسب</w:t>
      </w:r>
      <w:r w:rsidRPr="00711ACA">
        <w:rPr>
          <w:rFonts w:cs="Calibri"/>
          <w:sz w:val="24"/>
          <w:szCs w:val="24"/>
          <w:rtl/>
        </w:rPr>
        <w:t xml:space="preserve"> </w:t>
      </w:r>
    </w:p>
    <w:p w:rsidR="00711ACA" w:rsidRP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sz w:val="24"/>
          <w:szCs w:val="24"/>
        </w:rPr>
      </w:pPr>
      <w:r w:rsidRPr="00711ACA">
        <w:rPr>
          <w:rFonts w:ascii="Arial" w:hAnsi="Arial" w:hint="cs"/>
          <w:sz w:val="24"/>
          <w:szCs w:val="24"/>
          <w:rtl/>
        </w:rPr>
        <w:t>نوعية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وتوقيت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العمليات</w:t>
      </w:r>
      <w:r w:rsidRPr="00711ACA">
        <w:rPr>
          <w:rFonts w:cs="Calibri"/>
          <w:sz w:val="24"/>
          <w:szCs w:val="24"/>
          <w:rtl/>
        </w:rPr>
        <w:t xml:space="preserve">                                          </w:t>
      </w:r>
    </w:p>
    <w:p w:rsidR="00711ACA" w:rsidRPr="00DB76F4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sz w:val="24"/>
          <w:szCs w:val="24"/>
        </w:rPr>
      </w:pPr>
      <w:r w:rsidRPr="00DB76F4">
        <w:rPr>
          <w:rFonts w:ascii="Arial" w:hAnsi="Arial" w:hint="cs"/>
          <w:sz w:val="24"/>
          <w:szCs w:val="24"/>
          <w:rtl/>
        </w:rPr>
        <w:t>مستوى</w:t>
      </w:r>
      <w:r w:rsidRPr="00DB76F4">
        <w:rPr>
          <w:rFonts w:cs="Calibri"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او</w:t>
      </w:r>
      <w:r w:rsidRPr="00DB76F4">
        <w:rPr>
          <w:rFonts w:cs="Calibri"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مستويات</w:t>
      </w:r>
      <w:r w:rsidRPr="00DB76F4">
        <w:rPr>
          <w:rFonts w:cs="Calibri"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النشاط</w:t>
      </w:r>
      <w:r w:rsidRPr="00DB76F4">
        <w:rPr>
          <w:rFonts w:cs="Calibri"/>
          <w:sz w:val="24"/>
          <w:szCs w:val="24"/>
          <w:rtl/>
        </w:rPr>
        <w:t xml:space="preserve"> </w:t>
      </w:r>
    </w:p>
    <w:p w:rsidR="00711ACA" w:rsidRP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color w:val="000000" w:themeColor="text1"/>
          <w:sz w:val="24"/>
          <w:szCs w:val="24"/>
          <w:u w:val="single"/>
        </w:rPr>
      </w:pP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نوعية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عناصر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التكاليف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في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كل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منهما</w:t>
      </w:r>
    </w:p>
    <w:p w:rsidR="00711ACA" w:rsidRPr="004C37C8" w:rsidRDefault="00711ACA" w:rsidP="00711ACA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711ACA" w:rsidRPr="00663309" w:rsidRDefault="00711ACA" w:rsidP="00711ACA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إمكانية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أي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مستوى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نشاط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داخل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المدى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الملائم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يشير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مصطلح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711ACA" w:rsidRPr="00DB76F4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  <w:rtl/>
        </w:rPr>
      </w:pPr>
      <w:r w:rsidRPr="00DB76F4">
        <w:rPr>
          <w:rFonts w:asciiTheme="minorHAnsi" w:eastAsiaTheme="minorHAnsi" w:hAnsiTheme="minorHAnsi" w:hint="cs"/>
          <w:rtl/>
        </w:rPr>
        <w:t>ديناميكية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الموازنة</w:t>
      </w:r>
    </w:p>
    <w:p w:rsidR="00711ACA" w:rsidRPr="00663309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lastRenderedPageBreak/>
        <w:t>بيع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الموازنة</w:t>
      </w:r>
    </w:p>
    <w:p w:rsidR="00711ACA" w:rsidRPr="00663309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وحدة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الموازنة</w:t>
      </w:r>
    </w:p>
    <w:p w:rsidR="00711ACA" w:rsidRPr="00711ACA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663309">
        <w:rPr>
          <w:rFonts w:asciiTheme="minorHAnsi" w:eastAsiaTheme="minorHAnsi" w:hAnsiTheme="minorHAnsi" w:hint="cs"/>
          <w:rtl/>
        </w:rPr>
        <w:t>من ما</w:t>
      </w:r>
      <w:proofErr w:type="gramEnd"/>
      <w:r w:rsidRPr="00663309">
        <w:rPr>
          <w:rFonts w:asciiTheme="minorHAnsi" w:eastAsiaTheme="minorHAnsi" w:hAnsiTheme="minorHAnsi" w:hint="cs"/>
          <w:rtl/>
        </w:rPr>
        <w:t xml:space="preserve"> سبق </w:t>
      </w:r>
    </w:p>
    <w:p w:rsidR="00711ACA" w:rsidRPr="00711ACA" w:rsidRDefault="00711ACA" w:rsidP="00711ACA">
      <w:pPr>
        <w:contextualSpacing/>
        <w:rPr>
          <w:rFonts w:asciiTheme="minorHAnsi" w:eastAsiaTheme="minorHAnsi" w:hAnsiTheme="minorHAnsi" w:cstheme="minorBidi"/>
        </w:rPr>
      </w:pPr>
    </w:p>
    <w:p w:rsidR="00711ACA" w:rsidRPr="00663309" w:rsidRDefault="00711ACA" w:rsidP="00711ACA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تستخدم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تحديد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الانحرافات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طريق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المقارنة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711ACA" w:rsidRPr="00663309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المعيارية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الأعلى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</w:p>
    <w:p w:rsidR="00711ACA" w:rsidRPr="00663309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المعيارية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الاوسط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</w:p>
    <w:p w:rsidR="00711ACA" w:rsidRPr="00663309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المعيا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رية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الادنى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</w:p>
    <w:p w:rsidR="00711ACA" w:rsidRPr="00DB76F4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</w:rPr>
      </w:pPr>
      <w:r w:rsidRPr="00DB76F4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DB76F4">
        <w:rPr>
          <w:rFonts w:asciiTheme="minorHAnsi" w:eastAsiaTheme="minorHAnsi" w:hAnsiTheme="minorHAnsi" w:hint="cs"/>
          <w:rtl/>
        </w:rPr>
        <w:t>من ما</w:t>
      </w:r>
      <w:proofErr w:type="gramEnd"/>
      <w:r w:rsidRPr="00DB76F4">
        <w:rPr>
          <w:rFonts w:asciiTheme="minorHAnsi" w:eastAsiaTheme="minorHAnsi" w:hAnsiTheme="minorHAnsi" w:hint="cs"/>
          <w:rtl/>
        </w:rPr>
        <w:t xml:space="preserve"> سبق </w:t>
      </w:r>
    </w:p>
    <w:p w:rsidR="00711ACA" w:rsidRPr="00385984" w:rsidRDefault="00711ACA" w:rsidP="00711ACA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  <w:rtl/>
        </w:rPr>
      </w:pPr>
    </w:p>
    <w:p w:rsidR="00711ACA" w:rsidRPr="00D46E0D" w:rsidRDefault="00711ACA" w:rsidP="00711AC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D46E0D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اعداد</w:t>
      </w:r>
      <w:r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D46E0D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تقديرات عناصر التكاليف غير المباشرة بالموازنة فان " معدل التغيير " لعنصر التكلفة يحسب على أساس المعادلة الآتية:</w:t>
      </w:r>
    </w:p>
    <w:p w:rsidR="00711ACA" w:rsidRPr="00DB76F4" w:rsidRDefault="00711ACA" w:rsidP="003A20E4">
      <w:pPr>
        <w:pStyle w:val="a7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DB76F4">
        <w:rPr>
          <w:rFonts w:ascii="Arial" w:eastAsia="Times New Roman" w:hAnsi="Arial"/>
          <w:sz w:val="24"/>
          <w:szCs w:val="24"/>
          <w:rtl/>
        </w:rPr>
        <w:t xml:space="preserve">(الفرق بين تكاليف أعلى وأقل مستوى نشاط) </w:t>
      </w:r>
      <w:proofErr w:type="gramStart"/>
      <w:r w:rsidRPr="00DB76F4">
        <w:rPr>
          <w:rFonts w:ascii="Arial" w:eastAsia="Times New Roman" w:hAnsi="Arial"/>
          <w:sz w:val="24"/>
          <w:szCs w:val="24"/>
          <w:rtl/>
        </w:rPr>
        <w:t>÷  (</w:t>
      </w:r>
      <w:proofErr w:type="gramEnd"/>
      <w:r w:rsidRPr="00DB76F4">
        <w:rPr>
          <w:rFonts w:ascii="Arial" w:eastAsia="Times New Roman" w:hAnsi="Arial"/>
          <w:sz w:val="24"/>
          <w:szCs w:val="24"/>
          <w:rtl/>
        </w:rPr>
        <w:t>الفرق بين وحدات أعلى وأقل مستوى نشاط) .</w:t>
      </w:r>
    </w:p>
    <w:p w:rsidR="00711ACA" w:rsidRPr="00385984" w:rsidRDefault="00711ACA" w:rsidP="003A20E4">
      <w:pPr>
        <w:pStyle w:val="a7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تكاليف أعلى وأقل مستوى نشاط) </w:t>
      </w:r>
      <w:proofErr w:type="gramStart"/>
      <w:r w:rsidRPr="00385984">
        <w:rPr>
          <w:rFonts w:ascii="Arial" w:eastAsia="Times New Roman" w:hAnsi="Arial"/>
          <w:color w:val="222222"/>
          <w:sz w:val="24"/>
          <w:szCs w:val="24"/>
          <w:rtl/>
        </w:rPr>
        <w:t>-  (</w:t>
      </w:r>
      <w:proofErr w:type="gramEnd"/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الفرق بين وحدات أعلى وأقل مستوى نشاط) </w:t>
      </w:r>
    </w:p>
    <w:p w:rsidR="00711ACA" w:rsidRPr="00385984" w:rsidRDefault="00711ACA" w:rsidP="003A20E4">
      <w:pPr>
        <w:pStyle w:val="a7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وحدات أعلى وأقل مستوى نشاط) </w:t>
      </w:r>
      <w:proofErr w:type="gramStart"/>
      <w:r w:rsidRPr="00385984">
        <w:rPr>
          <w:rFonts w:ascii="Arial" w:eastAsia="Times New Roman" w:hAnsi="Arial"/>
          <w:color w:val="222222"/>
          <w:sz w:val="24"/>
          <w:szCs w:val="24"/>
          <w:rtl/>
        </w:rPr>
        <w:t>÷  (</w:t>
      </w:r>
      <w:proofErr w:type="gramEnd"/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الفرق بين تكاليف أعلى وأقل مستوى نشاط) </w:t>
      </w:r>
    </w:p>
    <w:p w:rsidR="00711ACA" w:rsidRDefault="00711ACA" w:rsidP="003A20E4">
      <w:pPr>
        <w:pStyle w:val="a7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وحدات أعلى وأقل مستوى نشاط) </w:t>
      </w:r>
      <w:proofErr w:type="gramStart"/>
      <w:r w:rsidRPr="00385984">
        <w:rPr>
          <w:rFonts w:ascii="Arial" w:eastAsia="Times New Roman" w:hAnsi="Arial"/>
          <w:color w:val="222222"/>
          <w:sz w:val="24"/>
          <w:szCs w:val="24"/>
          <w:rtl/>
        </w:rPr>
        <w:t>-(</w:t>
      </w:r>
      <w:proofErr w:type="gramEnd"/>
      <w:r w:rsidRPr="00385984">
        <w:rPr>
          <w:rFonts w:ascii="Arial" w:eastAsia="Times New Roman" w:hAnsi="Arial"/>
          <w:color w:val="222222"/>
          <w:sz w:val="24"/>
          <w:szCs w:val="24"/>
          <w:rtl/>
        </w:rPr>
        <w:t>الفرق بين تكاليف أعلى وأقل مستوى نشاط) .</w:t>
      </w:r>
    </w:p>
    <w:p w:rsidR="00711ACA" w:rsidRPr="00E56708" w:rsidRDefault="00711ACA" w:rsidP="00711ACA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711ACA" w:rsidRPr="00711ACA" w:rsidRDefault="00711ACA" w:rsidP="00711ACA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اهم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خصائص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أسلوب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711ACA" w:rsidRPr="00DB76F4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B050"/>
          <w:sz w:val="24"/>
          <w:szCs w:val="24"/>
        </w:rPr>
      </w:pPr>
      <w:r w:rsidRPr="00711ACA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B76F4">
        <w:rPr>
          <w:rFonts w:ascii="Arial" w:hAnsi="Arial"/>
          <w:sz w:val="24"/>
          <w:szCs w:val="24"/>
          <w:rtl/>
        </w:rPr>
        <w:t>ديناميكية</w:t>
      </w:r>
      <w:r w:rsidRPr="00DB76F4">
        <w:rPr>
          <w:rFonts w:ascii="Arial" w:hAnsi="Arial"/>
          <w:sz w:val="24"/>
          <w:szCs w:val="24"/>
        </w:rPr>
        <w:t xml:space="preserve"> 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تفترض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موقف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واحد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معين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فقط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لمستوى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النشاط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المتوقع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لا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تقدم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معيارا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دقيقا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في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مجال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رقابة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التكاليف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وتقييم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الأداء</w:t>
      </w:r>
    </w:p>
    <w:p w:rsid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التركيز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على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إشباع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رغبات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العمل</w:t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  <w:rtl/>
        </w:rPr>
      </w:pPr>
    </w:p>
    <w:p w:rsidR="00E9563C" w:rsidRPr="004C37C8" w:rsidRDefault="00E9563C" w:rsidP="004C37C8">
      <w:pPr>
        <w:spacing w:before="240" w:after="0" w:line="240" w:lineRule="auto"/>
        <w:ind w:left="142"/>
        <w:contextualSpacing/>
        <w:jc w:val="both"/>
        <w:rPr>
          <w:rFonts w:cs="Calibri"/>
          <w:b/>
          <w:bCs/>
          <w:color w:val="FF0000"/>
          <w:sz w:val="24"/>
          <w:szCs w:val="24"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اعدت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شركة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السلام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الصناعية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لعناصر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للعام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1433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هـ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بحيث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تغطي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مدى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نشاط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يتراوح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بين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5000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8000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proofErr w:type="gramStart"/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وكانت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معادلات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لبعض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عناصر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كالاتي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tbl>
      <w:tblPr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4017"/>
        <w:gridCol w:w="4199"/>
      </w:tblGrid>
      <w:tr w:rsidR="00E9563C" w:rsidRPr="00064F94" w:rsidTr="00592402">
        <w:trPr>
          <w:trHeight w:val="20"/>
        </w:trPr>
        <w:tc>
          <w:tcPr>
            <w:tcW w:w="5187" w:type="dxa"/>
            <w:shd w:val="clear" w:color="auto" w:fill="auto"/>
            <w:hideMark/>
          </w:tcPr>
          <w:p w:rsidR="00E9563C" w:rsidRPr="00064F94" w:rsidRDefault="00E9563C" w:rsidP="00592402">
            <w:pPr>
              <w:spacing w:after="0" w:line="240" w:lineRule="auto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عنصر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التكلفة</w:t>
            </w:r>
          </w:p>
        </w:tc>
        <w:tc>
          <w:tcPr>
            <w:tcW w:w="5495" w:type="dxa"/>
            <w:shd w:val="clear" w:color="auto" w:fill="auto"/>
            <w:hideMark/>
          </w:tcPr>
          <w:p w:rsidR="00E9563C" w:rsidRPr="00064F94" w:rsidRDefault="00E9563C" w:rsidP="00592402">
            <w:pPr>
              <w:spacing w:before="240" w:after="0" w:line="240" w:lineRule="auto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معادلة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التكلفة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للموازنة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المرنة</w:t>
            </w:r>
          </w:p>
        </w:tc>
      </w:tr>
      <w:tr w:rsidR="00E9563C" w:rsidRPr="00064F94" w:rsidTr="00592402">
        <w:trPr>
          <w:trHeight w:val="278"/>
        </w:trPr>
        <w:tc>
          <w:tcPr>
            <w:tcW w:w="5187" w:type="dxa"/>
            <w:shd w:val="clear" w:color="auto" w:fill="auto"/>
            <w:hideMark/>
          </w:tcPr>
          <w:p w:rsidR="00E9563C" w:rsidRPr="00064F94" w:rsidRDefault="00E9563C" w:rsidP="00592402">
            <w:pPr>
              <w:spacing w:after="0" w:line="240" w:lineRule="auto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مواد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غير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مباشرة</w:t>
            </w:r>
          </w:p>
        </w:tc>
        <w:tc>
          <w:tcPr>
            <w:tcW w:w="5495" w:type="dxa"/>
            <w:shd w:val="clear" w:color="auto" w:fill="auto"/>
            <w:hideMark/>
          </w:tcPr>
          <w:p w:rsidR="00E9563C" w:rsidRPr="00064F94" w:rsidRDefault="00E9563C" w:rsidP="00592402">
            <w:pPr>
              <w:spacing w:before="240" w:after="0" w:line="240" w:lineRule="auto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1.5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ريال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لكل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وحدة</w:t>
            </w:r>
          </w:p>
        </w:tc>
      </w:tr>
      <w:tr w:rsidR="00E9563C" w:rsidRPr="00064F94" w:rsidTr="00592402">
        <w:trPr>
          <w:trHeight w:val="57"/>
        </w:trPr>
        <w:tc>
          <w:tcPr>
            <w:tcW w:w="5187" w:type="dxa"/>
            <w:shd w:val="clear" w:color="auto" w:fill="auto"/>
            <w:hideMark/>
          </w:tcPr>
          <w:p w:rsidR="00E9563C" w:rsidRPr="00064F94" w:rsidRDefault="00E9563C" w:rsidP="00592402">
            <w:pPr>
              <w:spacing w:after="0" w:line="240" w:lineRule="auto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مصروفات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صيانة</w:t>
            </w:r>
          </w:p>
        </w:tc>
        <w:tc>
          <w:tcPr>
            <w:tcW w:w="5495" w:type="dxa"/>
            <w:shd w:val="clear" w:color="auto" w:fill="auto"/>
            <w:hideMark/>
          </w:tcPr>
          <w:p w:rsidR="00E9563C" w:rsidRPr="00064F94" w:rsidRDefault="00E9563C" w:rsidP="00592402">
            <w:pPr>
              <w:spacing w:after="0" w:line="240" w:lineRule="auto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>1000</w:t>
            </w:r>
            <w:r w:rsidR="00107C16">
              <w:rPr>
                <w:rFonts w:cs="Calibri" w:hint="cs"/>
                <w:b/>
                <w:bCs/>
                <w:sz w:val="24"/>
                <w:szCs w:val="24"/>
                <w:rtl/>
              </w:rPr>
              <w:t>0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+ 0.5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ريال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لكل</w:t>
            </w:r>
            <w:r w:rsidRPr="00064F94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064F94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وحدة</w:t>
            </w:r>
          </w:p>
        </w:tc>
      </w:tr>
    </w:tbl>
    <w:p w:rsidR="00E9563C" w:rsidRDefault="00E9563C" w:rsidP="00E9563C">
      <w:pPr>
        <w:spacing w:after="0" w:line="240" w:lineRule="auto"/>
        <w:ind w:left="360"/>
        <w:contextualSpacing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DF1376" w:rsidRPr="00064F94" w:rsidRDefault="00DF1376" w:rsidP="00E9563C">
      <w:pPr>
        <w:spacing w:after="0" w:line="240" w:lineRule="auto"/>
        <w:ind w:left="360"/>
        <w:contextualSpacing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E9563C" w:rsidRPr="00064F94" w:rsidRDefault="00064F94" w:rsidP="00E9563C">
      <w:pPr>
        <w:spacing w:after="0" w:line="240" w:lineRule="auto"/>
        <w:ind w:left="360"/>
        <w:contextualSpacing/>
        <w:rPr>
          <w:rFonts w:cs="Calibri"/>
          <w:b/>
          <w:bCs/>
          <w:sz w:val="24"/>
          <w:szCs w:val="24"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تقديرات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مصروفات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الصيانة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لمستوى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انتاج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فعلي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7000 </w:t>
      </w:r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E9563C"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  <w:r w:rsidR="00E9563C"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</w:p>
    <w:p w:rsidR="00E9563C" w:rsidRPr="00064F94" w:rsidRDefault="00107C16" w:rsidP="00E9563C">
      <w:pPr>
        <w:numPr>
          <w:ilvl w:val="0"/>
          <w:numId w:val="2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064F94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9342517" wp14:editId="407FB600">
                <wp:simplePos x="0" y="0"/>
                <wp:positionH relativeFrom="column">
                  <wp:posOffset>-438150</wp:posOffset>
                </wp:positionH>
                <wp:positionV relativeFrom="paragraph">
                  <wp:posOffset>142240</wp:posOffset>
                </wp:positionV>
                <wp:extent cx="4057650" cy="723900"/>
                <wp:effectExtent l="0" t="0" r="19050" b="19050"/>
                <wp:wrapNone/>
                <wp:docPr id="98" name="خماسي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7650" cy="7239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07C16" w:rsidRDefault="00D60F7C" w:rsidP="0087325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هنا في المسألة ريحنا وجاب معادلة التكلفة جاهزة بس نعوض </w:t>
                            </w:r>
                            <w:proofErr w:type="gramStart"/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وخلاص .</w:t>
                            </w:r>
                            <w:proofErr w:type="gramEnd"/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</w:p>
                          <w:p w:rsidR="00D60F7C" w:rsidRPr="00107C16" w:rsidRDefault="00D60F7C" w:rsidP="0087325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طلب عند 7000 وحدة إذا نعوض في المسألة الخاصة بمصروفات الصيانة </w:t>
                            </w:r>
                          </w:p>
                          <w:p w:rsidR="00D60F7C" w:rsidRPr="00107C16" w:rsidRDefault="00D60F7C" w:rsidP="0087325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مصروفات الصيانة = 10000 + (0.5 * </w:t>
                            </w:r>
                            <w:proofErr w:type="gramStart"/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7000 )</w:t>
                            </w:r>
                            <w:proofErr w:type="gramEnd"/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13500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ريال </w:t>
                            </w:r>
                          </w:p>
                          <w:p w:rsidR="00D60F7C" w:rsidRPr="002818C1" w:rsidRDefault="00D60F7C" w:rsidP="00873252">
                            <w:pPr>
                              <w:pStyle w:val="a8"/>
                              <w:rPr>
                                <w:rFonts w:cs="Calibri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D60F7C" w:rsidRDefault="00D60F7C" w:rsidP="00E9563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42517" id="خماسي 22" o:spid="_x0000_s1093" type="#_x0000_t15" style="position:absolute;left:0;text-align:left;margin-left:-34.5pt;margin-top:11.2pt;width:319.5pt;height:5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" adj="21600" fillcolor="window" strokecolor="black [3213]" strokeweight="2pt">
                <v:path arrowok="t"/>
                <v:textbox>
                  <w:txbxContent>
                    <w:p w:rsidR="00D60F7C" w:rsidRPr="00107C16" w:rsidRDefault="00D60F7C" w:rsidP="00873252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هنا في المسألة ريحنا وجاب معادلة التكلفة جاهزة بس نعوض </w:t>
                      </w:r>
                      <w:proofErr w:type="gramStart"/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وخلاص .</w:t>
                      </w:r>
                      <w:proofErr w:type="gramEnd"/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</w:p>
                    <w:p w:rsidR="00D60F7C" w:rsidRPr="00107C16" w:rsidRDefault="00D60F7C" w:rsidP="00873252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طلب عند 7000 وحدة إذا نعوض في المسألة الخاصة بمصروفات الصيانة </w:t>
                      </w:r>
                    </w:p>
                    <w:p w:rsidR="00D60F7C" w:rsidRPr="00107C16" w:rsidRDefault="00D60F7C" w:rsidP="00873252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مصروفات الصيانة = 10000 + (0.5 * </w:t>
                      </w:r>
                      <w:proofErr w:type="gramStart"/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7000 )</w:t>
                      </w:r>
                      <w:proofErr w:type="gramEnd"/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13500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ريال </w:t>
                      </w:r>
                    </w:p>
                    <w:p w:rsidR="00D60F7C" w:rsidRPr="002818C1" w:rsidRDefault="00D60F7C" w:rsidP="00873252">
                      <w:pPr>
                        <w:pStyle w:val="a8"/>
                        <w:rPr>
                          <w:rFonts w:cs="Calibri"/>
                          <w:sz w:val="28"/>
                          <w:szCs w:val="28"/>
                          <w:rtl/>
                        </w:rPr>
                      </w:pPr>
                    </w:p>
                    <w:p w:rsidR="00D60F7C" w:rsidRDefault="00D60F7C" w:rsidP="00E9563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9563C" w:rsidRPr="00064F94">
        <w:rPr>
          <w:rFonts w:cs="Calibri"/>
          <w:b/>
          <w:bCs/>
          <w:sz w:val="24"/>
          <w:szCs w:val="24"/>
          <w:rtl/>
        </w:rPr>
        <w:t xml:space="preserve">3500 </w:t>
      </w:r>
      <w:r w:rsidR="00E9563C" w:rsidRPr="00064F94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E9563C"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E9563C" w:rsidRPr="00064F94" w:rsidRDefault="00E9563C" w:rsidP="00E9563C">
      <w:pPr>
        <w:numPr>
          <w:ilvl w:val="0"/>
          <w:numId w:val="2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cs="Calibri"/>
          <w:b/>
          <w:bCs/>
          <w:sz w:val="24"/>
          <w:szCs w:val="24"/>
          <w:rtl/>
        </w:rPr>
        <w:t xml:space="preserve">10350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E9563C" w:rsidRPr="00DB76F4" w:rsidRDefault="00E9563C" w:rsidP="00E9563C">
      <w:pPr>
        <w:numPr>
          <w:ilvl w:val="0"/>
          <w:numId w:val="2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B76F4">
        <w:rPr>
          <w:rFonts w:cs="Calibri"/>
          <w:b/>
          <w:bCs/>
          <w:sz w:val="24"/>
          <w:szCs w:val="24"/>
          <w:rtl/>
        </w:rPr>
        <w:t xml:space="preserve">13500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E9563C" w:rsidRPr="004C37C8" w:rsidRDefault="00E9563C" w:rsidP="004C37C8">
      <w:pPr>
        <w:numPr>
          <w:ilvl w:val="0"/>
          <w:numId w:val="2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D72FD8" w:rsidRDefault="00D72FD8" w:rsidP="004C37C8">
      <w:pPr>
        <w:spacing w:before="240" w:after="0" w:line="240" w:lineRule="auto"/>
        <w:ind w:left="142"/>
        <w:contextualSpacing/>
        <w:jc w:val="both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D72FD8" w:rsidRDefault="00D72FD8" w:rsidP="004C37C8">
      <w:pPr>
        <w:spacing w:before="240" w:after="0" w:line="240" w:lineRule="auto"/>
        <w:ind w:left="142"/>
        <w:contextualSpacing/>
        <w:jc w:val="both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E9563C" w:rsidRPr="00064F94" w:rsidRDefault="00E9563C" w:rsidP="004C37C8">
      <w:pPr>
        <w:spacing w:before="240" w:after="0" w:line="240" w:lineRule="auto"/>
        <w:ind w:left="142"/>
        <w:contextualSpacing/>
        <w:jc w:val="both"/>
        <w:rPr>
          <w:rFonts w:cs="Calibri"/>
          <w:b/>
          <w:bCs/>
          <w:sz w:val="24"/>
          <w:szCs w:val="24"/>
          <w:rtl/>
        </w:rPr>
      </w:pPr>
      <w:r w:rsidRPr="00064F94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بفرض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المواد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الفعلية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12000 </w:t>
      </w:r>
      <w:proofErr w:type="gramStart"/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.</w:t>
      </w:r>
      <w:proofErr w:type="gramEnd"/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انحراف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المواد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الفعلية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عن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تقديراتها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بالموازنة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المرنة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لمستوى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الفعلي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7000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E9563C" w:rsidRPr="00DB76F4" w:rsidRDefault="00107C16" w:rsidP="00E9563C">
      <w:pPr>
        <w:numPr>
          <w:ilvl w:val="0"/>
          <w:numId w:val="3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B76F4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DC80758" wp14:editId="6DCE7CAE">
                <wp:simplePos x="0" y="0"/>
                <wp:positionH relativeFrom="column">
                  <wp:posOffset>-628650</wp:posOffset>
                </wp:positionH>
                <wp:positionV relativeFrom="paragraph">
                  <wp:posOffset>191135</wp:posOffset>
                </wp:positionV>
                <wp:extent cx="3438525" cy="1000125"/>
                <wp:effectExtent l="0" t="0" r="28575" b="28575"/>
                <wp:wrapNone/>
                <wp:docPr id="99" name="خماسي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8525" cy="1000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7920FA" w:rsidRDefault="00D60F7C" w:rsidP="00107C1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تكلفة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المواد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غير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المباشرة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المتوقعة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لمستوى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انتاج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فعلي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7000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أعطانا</w:t>
                            </w:r>
                            <w:proofErr w:type="gramEnd"/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قيمة المعادلة في الجدول = 1.5 * 7000 = 10500 </w:t>
                            </w:r>
                          </w:p>
                          <w:p w:rsidR="00D60F7C" w:rsidRDefault="00D60F7C" w:rsidP="00107C16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107C16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التكلفة الفعلية </w:t>
                            </w:r>
                          </w:p>
                          <w:p w:rsidR="00D60F7C" w:rsidRDefault="00D60F7C" w:rsidP="00107C16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cs="Calibri" w:hint="cs"/>
                                <w:b/>
                                <w:bCs/>
                                <w:rtl/>
                              </w:rPr>
                              <w:t xml:space="preserve">           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10500 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12000 = - 1500 </w:t>
                            </w:r>
                          </w:p>
                          <w:p w:rsidR="00D60F7C" w:rsidRPr="00107C16" w:rsidRDefault="00D60F7C" w:rsidP="007920FA">
                            <w:pPr>
                              <w:pStyle w:val="a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الناتج بالسالب إذا اسراف في غير صالح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االشركة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07C16">
                              <w:rPr>
                                <w:rFonts w:cs="Calibri"/>
                                <w:b/>
                                <w:bCs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80758" id="_x0000_s1094" type="#_x0000_t15" style="position:absolute;left:0;text-align:left;margin-left:-49.5pt;margin-top:15.05pt;width:270.75pt;height:78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" adj="21600" fillcolor="window" strokecolor="black [3213]" strokeweight="2pt">
                <v:path arrowok="t"/>
                <v:textbox>
                  <w:txbxContent>
                    <w:p w:rsidR="00D60F7C" w:rsidRPr="007920FA" w:rsidRDefault="00D60F7C" w:rsidP="00107C16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تكلفة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المواد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غير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المباشرة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المتوقعة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لمستوى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انتاج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فعلي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proofErr w:type="gramStart"/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7000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أعطانا</w:t>
                      </w:r>
                      <w:proofErr w:type="gramEnd"/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قيمة المعادلة في الجدول = 1.5 * 7000 = 10500 </w:t>
                      </w:r>
                    </w:p>
                    <w:p w:rsidR="00D60F7C" w:rsidRDefault="00D60F7C" w:rsidP="00107C16">
                      <w:pPr>
                        <w:pStyle w:val="a8"/>
                        <w:rPr>
                          <w:rFonts w:cs="Calibri"/>
                          <w:b/>
                          <w:bCs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107C16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107C1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التكلفة الفعلية </w:t>
                      </w:r>
                    </w:p>
                    <w:p w:rsidR="00D60F7C" w:rsidRDefault="00D60F7C" w:rsidP="00107C16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cs="Calibri" w:hint="cs"/>
                          <w:b/>
                          <w:bCs/>
                          <w:rtl/>
                        </w:rPr>
                        <w:t xml:space="preserve">           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 xml:space="preserve">= 10500 </w:t>
                      </w:r>
                      <w:r>
                        <w:rPr>
                          <w:rFonts w:cs="Times New Roman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 xml:space="preserve"> 12000 = - 1500 </w:t>
                      </w:r>
                    </w:p>
                    <w:p w:rsidR="00D60F7C" w:rsidRPr="00107C16" w:rsidRDefault="00D60F7C" w:rsidP="007920FA">
                      <w:pPr>
                        <w:pStyle w:val="a8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الناتج بالسالب إذا اسراف في غير صالح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االشركة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07C16">
                        <w:rPr>
                          <w:rFonts w:cs="Calibri"/>
                          <w:b/>
                          <w:bCs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1500 </w:t>
      </w:r>
      <w:r w:rsidR="00E9563C" w:rsidRPr="00DB76F4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="00E9563C" w:rsidRPr="00DB76F4">
        <w:rPr>
          <w:rFonts w:ascii="Arial" w:hAnsi="Arial" w:hint="cs"/>
          <w:b/>
          <w:bCs/>
          <w:sz w:val="24"/>
          <w:szCs w:val="24"/>
          <w:rtl/>
        </w:rPr>
        <w:t>اسراف</w: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="00E9563C" w:rsidRPr="00DB76F4">
        <w:rPr>
          <w:rFonts w:ascii="Arial" w:hAnsi="Arial" w:hint="cs"/>
          <w:b/>
          <w:bCs/>
          <w:sz w:val="24"/>
          <w:szCs w:val="24"/>
          <w:rtl/>
        </w:rPr>
        <w:t>في</w: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="00E9563C" w:rsidRPr="00DB76F4">
        <w:rPr>
          <w:rFonts w:ascii="Arial" w:hAnsi="Arial" w:hint="cs"/>
          <w:b/>
          <w:bCs/>
          <w:sz w:val="24"/>
          <w:szCs w:val="24"/>
          <w:rtl/>
        </w:rPr>
        <w:t>غير</w: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="00E9563C" w:rsidRPr="00DB76F4">
        <w:rPr>
          <w:rFonts w:ascii="Arial" w:hAnsi="Arial" w:hint="cs"/>
          <w:b/>
          <w:bCs/>
          <w:sz w:val="24"/>
          <w:szCs w:val="24"/>
          <w:rtl/>
        </w:rPr>
        <w:t>صالح</w: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="00E9563C" w:rsidRPr="00DB76F4">
        <w:rPr>
          <w:rFonts w:ascii="Arial" w:hAnsi="Arial" w:hint="cs"/>
          <w:b/>
          <w:bCs/>
          <w:sz w:val="24"/>
          <w:szCs w:val="24"/>
          <w:rtl/>
        </w:rPr>
        <w:t>الشركة</w:t>
      </w:r>
      <w:r w:rsidR="00E9563C" w:rsidRPr="00DB76F4">
        <w:rPr>
          <w:rFonts w:cs="Calibri"/>
          <w:b/>
          <w:bCs/>
          <w:sz w:val="24"/>
          <w:szCs w:val="24"/>
          <w:rtl/>
        </w:rPr>
        <w:t xml:space="preserve"> </w:t>
      </w:r>
    </w:p>
    <w:p w:rsidR="00E9563C" w:rsidRPr="00064F94" w:rsidRDefault="00E9563C" w:rsidP="00E9563C">
      <w:pPr>
        <w:numPr>
          <w:ilvl w:val="0"/>
          <w:numId w:val="3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cs="Calibri"/>
          <w:b/>
          <w:bCs/>
          <w:sz w:val="24"/>
          <w:szCs w:val="24"/>
          <w:rtl/>
        </w:rPr>
        <w:t xml:space="preserve">1500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وفر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في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صالح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الشركة</w:t>
      </w:r>
    </w:p>
    <w:p w:rsidR="00E9563C" w:rsidRPr="00064F94" w:rsidRDefault="00E9563C" w:rsidP="00E9563C">
      <w:pPr>
        <w:numPr>
          <w:ilvl w:val="0"/>
          <w:numId w:val="3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cs="Calibri"/>
          <w:b/>
          <w:bCs/>
          <w:sz w:val="24"/>
          <w:szCs w:val="24"/>
          <w:rtl/>
        </w:rPr>
        <w:t xml:space="preserve">10500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اسراف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في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صالح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الشركة</w:t>
      </w:r>
    </w:p>
    <w:p w:rsidR="00E9563C" w:rsidRPr="00064F94" w:rsidRDefault="00E9563C" w:rsidP="00E9563C">
      <w:pPr>
        <w:numPr>
          <w:ilvl w:val="0"/>
          <w:numId w:val="3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E9563C" w:rsidRPr="00064F94" w:rsidRDefault="00E9563C" w:rsidP="00D72FD8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cs="Calibri"/>
          <w:b/>
          <w:bCs/>
          <w:sz w:val="24"/>
          <w:szCs w:val="24"/>
          <w:rtl/>
        </w:rPr>
        <w:lastRenderedPageBreak/>
        <w:t xml:space="preserve"> </w:t>
      </w:r>
    </w:p>
    <w:p w:rsidR="00E9563C" w:rsidRDefault="00E9563C" w:rsidP="00E9563C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D72FD8" w:rsidRDefault="00D72FD8" w:rsidP="00E9563C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D72FD8" w:rsidRPr="00064F94" w:rsidRDefault="00D72FD8" w:rsidP="00E9563C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E9563C" w:rsidRPr="004C37C8" w:rsidRDefault="00E9563C" w:rsidP="007920FA">
      <w:pPr>
        <w:ind w:left="-199"/>
        <w:jc w:val="both"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أعدت شركة (الهدى) الصناعية الموازنة المرنة لعناصر التكاليف الانتاجية غير مباشرة للعام </w:t>
      </w:r>
      <w:r w:rsidRPr="004C37C8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1434</w:t>
      </w:r>
      <w:r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هـ بحيث تغطى مدى نشاط يتراوح بين </w:t>
      </w:r>
      <w:r w:rsidRPr="004C37C8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15000</w:t>
      </w:r>
      <w:r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الى </w:t>
      </w:r>
      <w:r w:rsidRPr="004C37C8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24000</w:t>
      </w:r>
      <w:r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وحدة</w:t>
      </w:r>
      <w:proofErr w:type="gramStart"/>
      <w:r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وكانت معادلات الموازنة المرنة لبعض عناصر التكاليف ا</w:t>
      </w:r>
      <w:r w:rsidR="007920FA" w:rsidRPr="004C37C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لانتاجية الغير مباشرة كالآتي : </w:t>
      </w:r>
    </w:p>
    <w:tbl>
      <w:tblPr>
        <w:tblStyle w:val="TableGrid2"/>
        <w:bidiVisual/>
        <w:tblW w:w="0" w:type="auto"/>
        <w:tblInd w:w="-19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4209"/>
        <w:gridCol w:w="4206"/>
      </w:tblGrid>
      <w:tr w:rsidR="00E9563C" w:rsidRPr="00064F94" w:rsidTr="00592402">
        <w:tc>
          <w:tcPr>
            <w:tcW w:w="4261" w:type="dxa"/>
          </w:tcPr>
          <w:p w:rsidR="00E9563C" w:rsidRPr="00064F94" w:rsidRDefault="00E9563C" w:rsidP="00E9563C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064F9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عنصر التكلفة</w:t>
            </w:r>
          </w:p>
        </w:tc>
        <w:tc>
          <w:tcPr>
            <w:tcW w:w="4261" w:type="dxa"/>
          </w:tcPr>
          <w:p w:rsidR="00E9563C" w:rsidRPr="00064F94" w:rsidRDefault="00E9563C" w:rsidP="00E9563C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064F9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معادلة التكلفة للموازنة المرنة</w:t>
            </w:r>
          </w:p>
        </w:tc>
      </w:tr>
      <w:tr w:rsidR="00E9563C" w:rsidRPr="00064F94" w:rsidTr="00592402">
        <w:tc>
          <w:tcPr>
            <w:tcW w:w="4261" w:type="dxa"/>
          </w:tcPr>
          <w:p w:rsidR="00E9563C" w:rsidRPr="00064F94" w:rsidRDefault="00E9563C" w:rsidP="00E9563C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064F9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4261" w:type="dxa"/>
          </w:tcPr>
          <w:p w:rsidR="00E9563C" w:rsidRPr="00064F94" w:rsidRDefault="00E9563C" w:rsidP="00E9563C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064F94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 xml:space="preserve">1.25 </w:t>
            </w:r>
            <w:r w:rsidRPr="00064F9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ريال لكل وحدة</w:t>
            </w:r>
          </w:p>
        </w:tc>
      </w:tr>
      <w:tr w:rsidR="00E9563C" w:rsidRPr="00064F94" w:rsidTr="00592402">
        <w:tc>
          <w:tcPr>
            <w:tcW w:w="4261" w:type="dxa"/>
          </w:tcPr>
          <w:p w:rsidR="00E9563C" w:rsidRPr="00064F94" w:rsidRDefault="00E9563C" w:rsidP="00E9563C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064F9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مصروفات صيانة</w:t>
            </w:r>
          </w:p>
        </w:tc>
        <w:tc>
          <w:tcPr>
            <w:tcW w:w="4261" w:type="dxa"/>
          </w:tcPr>
          <w:p w:rsidR="00E9563C" w:rsidRPr="00064F94" w:rsidRDefault="00E9563C" w:rsidP="00E9563C">
            <w:pPr>
              <w:bidi w:val="0"/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064F9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ريال لكل وحدة</w:t>
            </w:r>
            <w:r w:rsidRPr="00064F94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 xml:space="preserve">   0.7 + 10000</w:t>
            </w:r>
          </w:p>
        </w:tc>
      </w:tr>
    </w:tbl>
    <w:p w:rsidR="00D72FD8" w:rsidRDefault="00D72FD8" w:rsidP="007920FA">
      <w:pPr>
        <w:pStyle w:val="a8"/>
        <w:rPr>
          <w:rFonts w:asciiTheme="minorHAnsi" w:eastAsiaTheme="minorHAnsi" w:hAnsiTheme="minorHAnsi" w:cstheme="minorBidi"/>
          <w:b/>
          <w:bCs/>
          <w:color w:val="C00000"/>
          <w:sz w:val="24"/>
          <w:szCs w:val="24"/>
          <w:rtl/>
        </w:rPr>
      </w:pPr>
    </w:p>
    <w:p w:rsidR="00E9563C" w:rsidRPr="004C37C8" w:rsidRDefault="007920FA" w:rsidP="007920FA">
      <w:pPr>
        <w:pStyle w:val="a8"/>
        <w:rPr>
          <w:b/>
          <w:bCs/>
          <w:color w:val="FF0000"/>
          <w:sz w:val="24"/>
          <w:szCs w:val="24"/>
          <w:rtl/>
        </w:rPr>
      </w:pPr>
      <w:r w:rsidRPr="007920F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E9563C" w:rsidRPr="004C37C8">
        <w:rPr>
          <w:rFonts w:hint="cs"/>
          <w:b/>
          <w:bCs/>
          <w:color w:val="FF0000"/>
          <w:sz w:val="24"/>
          <w:szCs w:val="24"/>
          <w:rtl/>
        </w:rPr>
        <w:t xml:space="preserve">وعلى ذلك فان تقديرات مصروفات الصيانة لمستوى انتاج فعلي </w:t>
      </w:r>
      <w:r w:rsidR="00E9563C" w:rsidRPr="004C37C8">
        <w:rPr>
          <w:b/>
          <w:bCs/>
          <w:color w:val="FF0000"/>
          <w:sz w:val="24"/>
          <w:szCs w:val="24"/>
        </w:rPr>
        <w:t>20000</w:t>
      </w:r>
      <w:r w:rsidR="00E9563C" w:rsidRPr="004C37C8">
        <w:rPr>
          <w:rFonts w:hint="cs"/>
          <w:b/>
          <w:bCs/>
          <w:color w:val="FF0000"/>
          <w:sz w:val="24"/>
          <w:szCs w:val="24"/>
          <w:rtl/>
        </w:rPr>
        <w:t xml:space="preserve"> وحدة </w:t>
      </w:r>
      <w:proofErr w:type="gramStart"/>
      <w:r w:rsidR="00E9563C" w:rsidRPr="004C37C8">
        <w:rPr>
          <w:rFonts w:hint="cs"/>
          <w:b/>
          <w:bCs/>
          <w:color w:val="FF0000"/>
          <w:sz w:val="24"/>
          <w:szCs w:val="24"/>
          <w:rtl/>
        </w:rPr>
        <w:t>هي::</w:t>
      </w:r>
      <w:proofErr w:type="gramEnd"/>
      <w:r w:rsidR="00E9563C" w:rsidRPr="004C37C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E9563C" w:rsidRPr="00DB76F4" w:rsidRDefault="007920FA" w:rsidP="007920FA">
      <w:pPr>
        <w:pStyle w:val="a8"/>
        <w:rPr>
          <w:sz w:val="24"/>
          <w:szCs w:val="24"/>
          <w:rtl/>
        </w:rPr>
      </w:pPr>
      <w:r w:rsidRPr="00DB76F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716AE3C" wp14:editId="1C272877">
                <wp:simplePos x="0" y="0"/>
                <wp:positionH relativeFrom="column">
                  <wp:posOffset>28575</wp:posOffset>
                </wp:positionH>
                <wp:positionV relativeFrom="paragraph">
                  <wp:posOffset>142240</wp:posOffset>
                </wp:positionV>
                <wp:extent cx="4057650" cy="523875"/>
                <wp:effectExtent l="0" t="0" r="19050" b="28575"/>
                <wp:wrapNone/>
                <wp:docPr id="120" name="خماسي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7650" cy="5238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07C16" w:rsidRDefault="00D60F7C" w:rsidP="007920F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طلب عند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20000 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وحدة إذا نعوض في المسألة الخاصة بمصروفات الصيانة </w:t>
                            </w:r>
                          </w:p>
                          <w:p w:rsidR="00D60F7C" w:rsidRPr="00107C16" w:rsidRDefault="00D60F7C" w:rsidP="007920F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مصروفات الصيانة = 10000 + (0.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7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20000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)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240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00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ريال </w:t>
                            </w:r>
                          </w:p>
                          <w:p w:rsidR="00D60F7C" w:rsidRPr="002818C1" w:rsidRDefault="00D60F7C" w:rsidP="007920FA">
                            <w:pPr>
                              <w:pStyle w:val="a8"/>
                              <w:rPr>
                                <w:rFonts w:cs="Calibri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D60F7C" w:rsidRDefault="00D60F7C" w:rsidP="007920F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6AE3C" id="_x0000_s1095" type="#_x0000_t15" style="position:absolute;left:0;text-align:left;margin-left:2.25pt;margin-top:11.2pt;width:319.5pt;height:41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" adj="21600" fillcolor="window" strokecolor="windowText" strokeweight="2pt">
                <v:path arrowok="t"/>
                <v:textbox>
                  <w:txbxContent>
                    <w:p w:rsidR="00D60F7C" w:rsidRPr="00107C16" w:rsidRDefault="00D60F7C" w:rsidP="007920F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طلب عند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20000 </w:t>
                      </w: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وحدة إذا نعوض في المسألة الخاصة بمصروفات الصيانة </w:t>
                      </w:r>
                    </w:p>
                    <w:p w:rsidR="00D60F7C" w:rsidRPr="00107C16" w:rsidRDefault="00D60F7C" w:rsidP="007920F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مصروفات الصيانة = 10000 + (0.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7</w:t>
                      </w: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20000</w:t>
                      </w: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)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240</w:t>
                      </w:r>
                      <w:r w:rsidRPr="00107C1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00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ريال </w:t>
                      </w:r>
                    </w:p>
                    <w:p w:rsidR="00D60F7C" w:rsidRPr="002818C1" w:rsidRDefault="00D60F7C" w:rsidP="007920FA">
                      <w:pPr>
                        <w:pStyle w:val="a8"/>
                        <w:rPr>
                          <w:rFonts w:cs="Calibri"/>
                          <w:sz w:val="28"/>
                          <w:szCs w:val="28"/>
                          <w:rtl/>
                        </w:rPr>
                      </w:pPr>
                    </w:p>
                    <w:p w:rsidR="00D60F7C" w:rsidRDefault="00D60F7C" w:rsidP="007920F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9563C" w:rsidRPr="00DB76F4">
        <w:rPr>
          <w:rFonts w:hint="cs"/>
          <w:sz w:val="24"/>
          <w:szCs w:val="24"/>
          <w:rtl/>
        </w:rPr>
        <w:t xml:space="preserve">(أ) </w:t>
      </w:r>
      <w:r w:rsidR="00E9563C" w:rsidRPr="00DB76F4">
        <w:rPr>
          <w:sz w:val="24"/>
          <w:szCs w:val="24"/>
        </w:rPr>
        <w:t>24000</w:t>
      </w:r>
      <w:r w:rsidR="00E9563C" w:rsidRPr="00DB76F4">
        <w:rPr>
          <w:rFonts w:hint="cs"/>
          <w:sz w:val="24"/>
          <w:szCs w:val="24"/>
          <w:rtl/>
        </w:rPr>
        <w:t xml:space="preserve"> ريال </w:t>
      </w:r>
    </w:p>
    <w:p w:rsidR="00E9563C" w:rsidRPr="007920FA" w:rsidRDefault="00E9563C" w:rsidP="007920FA">
      <w:pPr>
        <w:pStyle w:val="a8"/>
        <w:rPr>
          <w:sz w:val="24"/>
          <w:szCs w:val="24"/>
          <w:rtl/>
        </w:rPr>
      </w:pPr>
      <w:r w:rsidRPr="007920FA">
        <w:rPr>
          <w:rFonts w:hint="cs"/>
          <w:sz w:val="24"/>
          <w:szCs w:val="24"/>
          <w:rtl/>
        </w:rPr>
        <w:t xml:space="preserve">(ب) </w:t>
      </w:r>
      <w:r w:rsidRPr="007920FA">
        <w:rPr>
          <w:sz w:val="24"/>
          <w:szCs w:val="24"/>
        </w:rPr>
        <w:t>14000</w:t>
      </w:r>
      <w:r w:rsidRPr="007920FA">
        <w:rPr>
          <w:rFonts w:hint="cs"/>
          <w:sz w:val="24"/>
          <w:szCs w:val="24"/>
          <w:rtl/>
        </w:rPr>
        <w:t xml:space="preserve"> ريال</w:t>
      </w:r>
    </w:p>
    <w:p w:rsidR="00E9563C" w:rsidRPr="007920FA" w:rsidRDefault="00E9563C" w:rsidP="007920FA">
      <w:pPr>
        <w:pStyle w:val="a8"/>
        <w:rPr>
          <w:sz w:val="24"/>
          <w:szCs w:val="24"/>
          <w:rtl/>
        </w:rPr>
      </w:pPr>
      <w:r w:rsidRPr="007920FA">
        <w:rPr>
          <w:rFonts w:hint="cs"/>
          <w:sz w:val="24"/>
          <w:szCs w:val="24"/>
          <w:rtl/>
        </w:rPr>
        <w:t xml:space="preserve">(جـ) </w:t>
      </w:r>
      <w:r w:rsidRPr="007920FA">
        <w:rPr>
          <w:sz w:val="24"/>
          <w:szCs w:val="24"/>
        </w:rPr>
        <w:t>11000</w:t>
      </w:r>
      <w:r w:rsidRPr="007920FA">
        <w:rPr>
          <w:rFonts w:hint="cs"/>
          <w:sz w:val="24"/>
          <w:szCs w:val="24"/>
          <w:rtl/>
        </w:rPr>
        <w:t xml:space="preserve"> ريال </w:t>
      </w:r>
    </w:p>
    <w:p w:rsidR="00E9563C" w:rsidRPr="007920FA" w:rsidRDefault="00E9563C" w:rsidP="007920FA">
      <w:pPr>
        <w:pStyle w:val="a8"/>
        <w:rPr>
          <w:sz w:val="24"/>
          <w:szCs w:val="24"/>
          <w:rtl/>
        </w:rPr>
      </w:pPr>
      <w:r w:rsidRPr="007920FA">
        <w:rPr>
          <w:rFonts w:hint="cs"/>
          <w:sz w:val="24"/>
          <w:szCs w:val="24"/>
          <w:rtl/>
        </w:rPr>
        <w:t xml:space="preserve">(د) لا شيء مما سبق  </w:t>
      </w:r>
    </w:p>
    <w:p w:rsidR="007920FA" w:rsidRDefault="007920FA" w:rsidP="007920FA">
      <w:pPr>
        <w:pStyle w:val="a8"/>
        <w:rPr>
          <w:sz w:val="24"/>
          <w:szCs w:val="24"/>
          <w:rtl/>
        </w:rPr>
      </w:pPr>
    </w:p>
    <w:p w:rsidR="00DF1376" w:rsidRPr="007920FA" w:rsidRDefault="00DF1376" w:rsidP="007920FA">
      <w:pPr>
        <w:pStyle w:val="a8"/>
        <w:rPr>
          <w:sz w:val="24"/>
          <w:szCs w:val="24"/>
          <w:rtl/>
        </w:rPr>
      </w:pPr>
    </w:p>
    <w:p w:rsidR="00E9563C" w:rsidRPr="007920FA" w:rsidRDefault="00E9563C" w:rsidP="007920FA">
      <w:pPr>
        <w:pStyle w:val="a8"/>
        <w:rPr>
          <w:b/>
          <w:bCs/>
          <w:color w:val="FF0000"/>
          <w:rtl/>
        </w:rPr>
      </w:pPr>
      <w:r w:rsidRPr="007920FA">
        <w:rPr>
          <w:rFonts w:hint="cs"/>
          <w:b/>
          <w:bCs/>
          <w:color w:val="FF0000"/>
          <w:rtl/>
        </w:rPr>
        <w:t>في نفس فقرة السؤال السابقة مباشرة</w:t>
      </w:r>
      <w:proofErr w:type="gramStart"/>
      <w:r w:rsidRPr="007920FA">
        <w:rPr>
          <w:rFonts w:hint="cs"/>
          <w:b/>
          <w:bCs/>
          <w:color w:val="FF0000"/>
          <w:rtl/>
        </w:rPr>
        <w:t xml:space="preserve"> ,</w:t>
      </w:r>
      <w:proofErr w:type="gramEnd"/>
      <w:r w:rsidRPr="007920FA">
        <w:rPr>
          <w:rFonts w:hint="cs"/>
          <w:b/>
          <w:bCs/>
          <w:color w:val="FF0000"/>
          <w:rtl/>
        </w:rPr>
        <w:t xml:space="preserve"> بفرض أن تكلفة المواد غير المباشرة الفعلية </w:t>
      </w:r>
      <w:r w:rsidRPr="007920FA">
        <w:rPr>
          <w:b/>
          <w:bCs/>
          <w:color w:val="FF0000"/>
        </w:rPr>
        <w:t>22000</w:t>
      </w:r>
      <w:r w:rsidR="007920FA" w:rsidRPr="007920FA">
        <w:rPr>
          <w:rFonts w:hint="cs"/>
          <w:b/>
          <w:bCs/>
          <w:color w:val="FF0000"/>
          <w:rtl/>
        </w:rPr>
        <w:t>العام القادم هي:</w:t>
      </w:r>
    </w:p>
    <w:p w:rsidR="00E9563C" w:rsidRPr="007920FA" w:rsidRDefault="00E9563C" w:rsidP="007920FA">
      <w:pPr>
        <w:pStyle w:val="a8"/>
        <w:rPr>
          <w:sz w:val="24"/>
          <w:szCs w:val="24"/>
          <w:rtl/>
        </w:rPr>
      </w:pPr>
      <w:r w:rsidRPr="007920FA">
        <w:rPr>
          <w:rFonts w:hint="cs"/>
          <w:sz w:val="24"/>
          <w:szCs w:val="24"/>
          <w:rtl/>
        </w:rPr>
        <w:t xml:space="preserve">(أ) </w:t>
      </w:r>
      <w:proofErr w:type="gramStart"/>
      <w:r w:rsidRPr="007920FA">
        <w:rPr>
          <w:sz w:val="24"/>
          <w:szCs w:val="24"/>
        </w:rPr>
        <w:t xml:space="preserve">3000 </w:t>
      </w:r>
      <w:r w:rsidRPr="007920FA">
        <w:rPr>
          <w:rFonts w:hint="cs"/>
          <w:sz w:val="24"/>
          <w:szCs w:val="24"/>
          <w:rtl/>
        </w:rPr>
        <w:t xml:space="preserve"> ريال</w:t>
      </w:r>
      <w:proofErr w:type="gramEnd"/>
      <w:r w:rsidRPr="007920FA">
        <w:rPr>
          <w:rFonts w:hint="cs"/>
          <w:sz w:val="24"/>
          <w:szCs w:val="24"/>
          <w:rtl/>
        </w:rPr>
        <w:t xml:space="preserve"> اسراف في غير صالح الشركة </w:t>
      </w:r>
    </w:p>
    <w:p w:rsidR="00E9563C" w:rsidRPr="00DB76F4" w:rsidRDefault="00D72FD8" w:rsidP="007920FA">
      <w:pPr>
        <w:pStyle w:val="a8"/>
        <w:rPr>
          <w:sz w:val="24"/>
          <w:szCs w:val="24"/>
          <w:rtl/>
        </w:rPr>
      </w:pPr>
      <w:r w:rsidRPr="00DB76F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50F7F50" wp14:editId="5E93E465">
                <wp:simplePos x="0" y="0"/>
                <wp:positionH relativeFrom="column">
                  <wp:posOffset>-419100</wp:posOffset>
                </wp:positionH>
                <wp:positionV relativeFrom="paragraph">
                  <wp:posOffset>124460</wp:posOffset>
                </wp:positionV>
                <wp:extent cx="3257550" cy="1000125"/>
                <wp:effectExtent l="0" t="0" r="19050" b="28575"/>
                <wp:wrapNone/>
                <wp:docPr id="121" name="خماسي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57550" cy="1000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A725D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تكلفة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المواد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غير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المباشرة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المتوقعة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لمستوى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انتاج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فعلي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20000</w:t>
                            </w:r>
                            <w:r w:rsidRPr="007920FA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</w:p>
                          <w:p w:rsidR="00D60F7C" w:rsidRPr="007920FA" w:rsidRDefault="00D60F7C" w:rsidP="00A725D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= 1.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5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20000</w:t>
                            </w:r>
                            <w:r w:rsidRPr="007920F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25000</w:t>
                            </w:r>
                          </w:p>
                          <w:p w:rsidR="00D60F7C" w:rsidRDefault="00D60F7C" w:rsidP="007920FA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rtl/>
                              </w:rPr>
                            </w:pP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107C16"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107C16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التكلفة الفعلية </w:t>
                            </w:r>
                          </w:p>
                          <w:p w:rsidR="00D60F7C" w:rsidRDefault="00D60F7C" w:rsidP="00A725DD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cs="Calibri" w:hint="cs"/>
                                <w:b/>
                                <w:bCs/>
                                <w:rtl/>
                              </w:rPr>
                              <w:t xml:space="preserve">           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25000 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22000 = 3000 </w:t>
                            </w:r>
                          </w:p>
                          <w:p w:rsidR="00D60F7C" w:rsidRPr="00107C16" w:rsidRDefault="00D60F7C" w:rsidP="00A725DD">
                            <w:pPr>
                              <w:pStyle w:val="a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الناتج موجب إذا وفرة في صالح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االشركة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07C16">
                              <w:rPr>
                                <w:rFonts w:cs="Calibri"/>
                                <w:b/>
                                <w:bCs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F7F50" id="_x0000_s1096" type="#_x0000_t15" style="position:absolute;left:0;text-align:left;margin-left:-33pt;margin-top:9.8pt;width:256.5pt;height:78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" adj="21600" fillcolor="window" strokecolor="windowText" strokeweight="2pt">
                <v:path arrowok="t"/>
                <v:textbox>
                  <w:txbxContent>
                    <w:p w:rsidR="00D60F7C" w:rsidRDefault="00D60F7C" w:rsidP="00A725D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تكلفة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المواد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غير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المباشرة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المتوقعة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لمستوى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انتاج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فعلي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20000</w:t>
                      </w:r>
                      <w:r w:rsidRPr="007920FA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</w:p>
                    <w:p w:rsidR="00D60F7C" w:rsidRPr="007920FA" w:rsidRDefault="00D60F7C" w:rsidP="00A725D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= 1.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5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20000</w:t>
                      </w:r>
                      <w:r w:rsidRPr="007920F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25000</w:t>
                      </w:r>
                    </w:p>
                    <w:p w:rsidR="00D60F7C" w:rsidRDefault="00D60F7C" w:rsidP="007920FA">
                      <w:pPr>
                        <w:pStyle w:val="a8"/>
                        <w:rPr>
                          <w:rFonts w:cs="Calibri"/>
                          <w:b/>
                          <w:bCs/>
                          <w:rtl/>
                        </w:rPr>
                      </w:pPr>
                      <w:r w:rsidRPr="00107C1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107C16"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–</w:t>
                      </w:r>
                      <w:r w:rsidRPr="00107C16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التكلفة الفعلية </w:t>
                      </w:r>
                    </w:p>
                    <w:p w:rsidR="00D60F7C" w:rsidRDefault="00D60F7C" w:rsidP="00A725DD">
                      <w:pPr>
                        <w:pStyle w:val="a8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cs="Calibri" w:hint="cs"/>
                          <w:b/>
                          <w:bCs/>
                          <w:rtl/>
                        </w:rPr>
                        <w:t xml:space="preserve">           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 xml:space="preserve">= 25000 </w:t>
                      </w:r>
                      <w:r>
                        <w:rPr>
                          <w:rFonts w:cs="Times New Roman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 xml:space="preserve"> 22000 = 3000 </w:t>
                      </w:r>
                    </w:p>
                    <w:p w:rsidR="00D60F7C" w:rsidRPr="00107C16" w:rsidRDefault="00D60F7C" w:rsidP="00A725DD">
                      <w:pPr>
                        <w:pStyle w:val="a8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الناتج موجب إذا وفرة في صالح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االشركة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07C16">
                        <w:rPr>
                          <w:rFonts w:cs="Calibri"/>
                          <w:b/>
                          <w:bCs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E9563C" w:rsidRPr="00DB76F4">
        <w:rPr>
          <w:rFonts w:hint="cs"/>
          <w:sz w:val="24"/>
          <w:szCs w:val="24"/>
          <w:rtl/>
        </w:rPr>
        <w:t xml:space="preserve">(ب) </w:t>
      </w:r>
      <w:r w:rsidR="00E9563C" w:rsidRPr="00DB76F4">
        <w:rPr>
          <w:sz w:val="24"/>
          <w:szCs w:val="24"/>
        </w:rPr>
        <w:t>3000</w:t>
      </w:r>
      <w:r w:rsidR="00E9563C" w:rsidRPr="00DB76F4">
        <w:rPr>
          <w:rFonts w:hint="cs"/>
          <w:sz w:val="24"/>
          <w:szCs w:val="24"/>
          <w:rtl/>
        </w:rPr>
        <w:t xml:space="preserve"> ريال وفر في صالح الشركة </w:t>
      </w:r>
    </w:p>
    <w:p w:rsidR="00E9563C" w:rsidRPr="007920FA" w:rsidRDefault="00E9563C" w:rsidP="007920FA">
      <w:pPr>
        <w:pStyle w:val="a8"/>
        <w:rPr>
          <w:sz w:val="24"/>
          <w:szCs w:val="24"/>
          <w:rtl/>
        </w:rPr>
      </w:pPr>
      <w:r w:rsidRPr="007920FA">
        <w:rPr>
          <w:rFonts w:hint="cs"/>
          <w:sz w:val="24"/>
          <w:szCs w:val="24"/>
          <w:rtl/>
        </w:rPr>
        <w:t xml:space="preserve">(جـ) </w:t>
      </w:r>
      <w:r w:rsidRPr="007920FA">
        <w:rPr>
          <w:sz w:val="24"/>
          <w:szCs w:val="24"/>
        </w:rPr>
        <w:t>25000</w:t>
      </w:r>
      <w:r w:rsidRPr="007920FA">
        <w:rPr>
          <w:rFonts w:hint="cs"/>
          <w:sz w:val="24"/>
          <w:szCs w:val="24"/>
          <w:rtl/>
        </w:rPr>
        <w:t xml:space="preserve"> ريال اسراف في غير صالح الشركة  </w:t>
      </w:r>
    </w:p>
    <w:p w:rsidR="00E9563C" w:rsidRPr="007920FA" w:rsidRDefault="00E9563C" w:rsidP="007920FA">
      <w:pPr>
        <w:pStyle w:val="a8"/>
        <w:rPr>
          <w:sz w:val="24"/>
          <w:szCs w:val="24"/>
          <w:rtl/>
        </w:rPr>
      </w:pPr>
      <w:r w:rsidRPr="007920FA">
        <w:rPr>
          <w:rFonts w:hint="cs"/>
          <w:sz w:val="24"/>
          <w:szCs w:val="24"/>
          <w:rtl/>
        </w:rPr>
        <w:t xml:space="preserve">(د) لا شيء مما سبق </w:t>
      </w:r>
    </w:p>
    <w:p w:rsidR="00E9563C" w:rsidRDefault="00E9563C" w:rsidP="007920FA">
      <w:pPr>
        <w:pStyle w:val="a8"/>
        <w:rPr>
          <w:rFonts w:cs="Calibri"/>
          <w:sz w:val="24"/>
          <w:szCs w:val="24"/>
          <w:rtl/>
        </w:rPr>
      </w:pPr>
    </w:p>
    <w:p w:rsidR="004C37C8" w:rsidRDefault="004C37C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D72FD8" w:rsidRPr="004C37C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663309" w:rsidRPr="00663309" w:rsidRDefault="00663309" w:rsidP="00663309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اعدت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شركة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السلام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الصناعية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لعناصر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1435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بحيث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تغطي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مدى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نشاط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يتراوح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30,000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48,000 </w:t>
      </w:r>
      <w:proofErr w:type="gramStart"/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وكانت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معادلات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لبعض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عناصر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</w:p>
    <w:p w:rsidR="00663309" w:rsidRPr="00663309" w:rsidRDefault="00663309" w:rsidP="00663309">
      <w:pPr>
        <w:rPr>
          <w:rFonts w:asciiTheme="minorHAnsi" w:eastAsiaTheme="minorHAnsi" w:hAnsiTheme="minorHAnsi" w:cstheme="minorBidi"/>
          <w:b/>
          <w:bCs/>
          <w:rtl/>
        </w:rPr>
      </w:pPr>
      <w:r w:rsidRPr="00663309">
        <w:rPr>
          <w:rFonts w:asciiTheme="minorHAnsi" w:eastAsiaTheme="minorHAnsi" w:hAnsiTheme="minorHAnsi" w:hint="cs"/>
          <w:b/>
          <w:bCs/>
          <w:rtl/>
        </w:rPr>
        <w:t>كالاتي</w:t>
      </w:r>
      <w:r w:rsidRPr="00663309">
        <w:rPr>
          <w:rFonts w:asciiTheme="minorHAnsi" w:eastAsiaTheme="minorHAnsi" w:hAnsiTheme="minorHAnsi"/>
          <w:b/>
          <w:bCs/>
          <w:rtl/>
        </w:rPr>
        <w:t>:</w:t>
      </w:r>
    </w:p>
    <w:p w:rsidR="00663309" w:rsidRPr="00663309" w:rsidRDefault="00782B57" w:rsidP="00663309">
      <w:pPr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cstheme="minorBidi"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1164590</wp:posOffset>
                </wp:positionV>
                <wp:extent cx="4076700" cy="561975"/>
                <wp:effectExtent l="0" t="0" r="19050" b="2857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782B57" w:rsidRDefault="00D60F7C" w:rsidP="00782B57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مباشرة من الجدول </w:t>
                            </w:r>
                          </w:p>
                          <w:p w:rsidR="00D60F7C" w:rsidRPr="00782B57" w:rsidRDefault="00D60F7C" w:rsidP="00782B5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قوى محركة = 5000</w:t>
                            </w:r>
                            <w:proofErr w:type="gramStart"/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+(</w:t>
                            </w:r>
                            <w:proofErr w:type="gramEnd"/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75. ×</w:t>
                            </w:r>
                            <w:proofErr w:type="gramStart"/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40000)=</w:t>
                            </w:r>
                            <w:proofErr w:type="gramEnd"/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35000 وحدة</w:t>
                            </w:r>
                          </w:p>
                          <w:p w:rsidR="00D60F7C" w:rsidRDefault="00D60F7C" w:rsidP="00782B57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" o:spid="_x0000_s1097" type="#_x0000_t202" style="position:absolute;left:0;text-align:left;margin-left:-28.5pt;margin-top:91.7pt;width:321pt;height:44.25pt;z-index:251858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" fillcolor="white [3201]" strokeweight=".5pt">
                <v:textbox>
                  <w:txbxContent>
                    <w:p w:rsidR="00D60F7C" w:rsidRPr="00782B57" w:rsidRDefault="00D60F7C" w:rsidP="00782B57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مباشرة من الجدول </w:t>
                      </w:r>
                    </w:p>
                    <w:p w:rsidR="00D60F7C" w:rsidRPr="00782B57" w:rsidRDefault="00D60F7C" w:rsidP="00782B57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قوى محركة = 5000</w:t>
                      </w:r>
                      <w:proofErr w:type="gramStart"/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+(</w:t>
                      </w:r>
                      <w:proofErr w:type="gramEnd"/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75. ×</w:t>
                      </w:r>
                      <w:proofErr w:type="gramStart"/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40000)=</w:t>
                      </w:r>
                      <w:proofErr w:type="gramEnd"/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35000 وحدة</w:t>
                      </w:r>
                    </w:p>
                    <w:p w:rsidR="00D60F7C" w:rsidRDefault="00D60F7C" w:rsidP="00782B57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 w:cstheme="minorBidi" w:hint="cs"/>
          <w:noProof/>
        </w:rPr>
        <w:drawing>
          <wp:inline distT="0" distB="0" distL="0" distR="0" wp14:anchorId="034174E3" wp14:editId="012DD08E">
            <wp:extent cx="4917057" cy="974769"/>
            <wp:effectExtent l="0" t="0" r="0" b="0"/>
            <wp:docPr id="20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833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24,000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DB76F4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  <w:rtl/>
        </w:rPr>
      </w:pPr>
      <w:r w:rsidRPr="00DB76F4">
        <w:rPr>
          <w:rFonts w:asciiTheme="minorHAnsi" w:eastAsiaTheme="minorHAnsi" w:hAnsiTheme="minorHAnsi"/>
          <w:rtl/>
        </w:rPr>
        <w:t xml:space="preserve">35,000 </w:t>
      </w:r>
      <w:r w:rsidRPr="00DB76F4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27,500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>لا شيء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مما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سبق</w:t>
      </w:r>
    </w:p>
    <w:p w:rsidR="00663309" w:rsidRPr="00663309" w:rsidRDefault="00663309" w:rsidP="00663309">
      <w:pPr>
        <w:contextualSpacing/>
        <w:rPr>
          <w:rFonts w:asciiTheme="minorHAnsi" w:eastAsiaTheme="minorHAnsi" w:hAnsiTheme="minorHAnsi" w:cstheme="minorBidi"/>
          <w:rtl/>
        </w:rPr>
      </w:pPr>
    </w:p>
    <w:p w:rsidR="00663309" w:rsidRPr="00FD22BA" w:rsidRDefault="00663309" w:rsidP="001D3858">
      <w:pPr>
        <w:jc w:val="both"/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نفس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فقرة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السؤال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السابقة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proofErr w:type="gramStart"/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مباشرة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proofErr w:type="gramEnd"/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بفرض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تكلفة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المواد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الفعلية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103,000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ريال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فان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انحراف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تكلفة</w:t>
      </w:r>
      <w:r w:rsidRPr="00FD22BA">
        <w:rPr>
          <w:rFonts w:asciiTheme="minorHAnsi" w:eastAsiaTheme="minorHAnsi" w:hAnsiTheme="minorHAnsi" w:cstheme="minorBidi" w:hint="cs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المواد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الفعلية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عن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تقديراتها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بالموازنة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لمستوى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الإنتاج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الفعلي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40,000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وحدة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هو</w:t>
      </w:r>
      <w:r w:rsidR="001D3858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</w:p>
    <w:p w:rsidR="00663309" w:rsidRPr="00DB76F4" w:rsidRDefault="00782B57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  <w:rtl/>
        </w:rPr>
      </w:pPr>
      <w:r w:rsidRPr="00DB76F4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B69D844" wp14:editId="669A6CF6">
                <wp:simplePos x="0" y="0"/>
                <wp:positionH relativeFrom="column">
                  <wp:posOffset>-723900</wp:posOffset>
                </wp:positionH>
                <wp:positionV relativeFrom="paragraph">
                  <wp:posOffset>-76200</wp:posOffset>
                </wp:positionV>
                <wp:extent cx="3505200" cy="952500"/>
                <wp:effectExtent l="0" t="0" r="19050" b="1905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782B57" w:rsidRDefault="00D60F7C" w:rsidP="00782B5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تقديرات المواد غير المباشرة عند مستوى انتاج 40000 وحدة = 2.5 ×40000 =100000</w:t>
                            </w:r>
                          </w:p>
                          <w:p w:rsidR="00D60F7C" w:rsidRDefault="00D60F7C" w:rsidP="0035202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5202E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35202E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35202E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التكلفة الفعلية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proofErr w:type="gramStart"/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100000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103000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-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3000 ريال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</w:p>
                          <w:p w:rsidR="00D60F7C" w:rsidRPr="00782B57" w:rsidRDefault="00D60F7C" w:rsidP="0035202E">
                            <w:pPr>
                              <w:pStyle w:val="a8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طالما الرقم بالسالب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اسراف في غير صالح الشركة </w:t>
                            </w:r>
                          </w:p>
                          <w:p w:rsidR="00D60F7C" w:rsidRDefault="00D60F7C" w:rsidP="00782B57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9D844" id="Text Box 58" o:spid="_x0000_s1098" type="#_x0000_t202" style="position:absolute;left:0;text-align:left;margin-left:-57pt;margin-top:-6pt;width:276pt;height: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" fillcolor="white [3201]" strokeweight=".5pt">
                <v:textbox>
                  <w:txbxContent>
                    <w:p w:rsidR="00D60F7C" w:rsidRPr="00782B57" w:rsidRDefault="00D60F7C" w:rsidP="00782B57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تقديرات المواد غير المباشرة عند مستوى انتاج 40000 وحدة = 2.5 ×40000 =100000</w:t>
                      </w:r>
                    </w:p>
                    <w:p w:rsidR="00D60F7C" w:rsidRDefault="00D60F7C" w:rsidP="0035202E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5202E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35202E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35202E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التكلفة الفعلية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proofErr w:type="gramStart"/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100000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103000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-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3000 ريال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</w:p>
                    <w:p w:rsidR="00D60F7C" w:rsidRPr="00782B57" w:rsidRDefault="00D60F7C" w:rsidP="0035202E">
                      <w:pPr>
                        <w:pStyle w:val="a8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طالما الرقم بالسالب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اسراف في غير صالح الشركة </w:t>
                      </w:r>
                    </w:p>
                    <w:p w:rsidR="00D60F7C" w:rsidRDefault="00D60F7C" w:rsidP="00782B57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663309" w:rsidRPr="00DB76F4">
        <w:rPr>
          <w:rFonts w:asciiTheme="minorHAnsi" w:eastAsiaTheme="minorHAnsi" w:hAnsiTheme="minorHAnsi"/>
          <w:rtl/>
        </w:rPr>
        <w:t xml:space="preserve">3,000 </w:t>
      </w:r>
      <w:r w:rsidR="00663309" w:rsidRPr="00DB76F4">
        <w:rPr>
          <w:rFonts w:asciiTheme="minorHAnsi" w:eastAsiaTheme="minorHAnsi" w:hAnsiTheme="minorHAnsi" w:hint="cs"/>
          <w:rtl/>
        </w:rPr>
        <w:t>ريال</w:t>
      </w:r>
      <w:r w:rsidR="00663309" w:rsidRPr="00DB76F4">
        <w:rPr>
          <w:rFonts w:asciiTheme="minorHAnsi" w:eastAsiaTheme="minorHAnsi" w:hAnsiTheme="minorHAnsi"/>
          <w:rtl/>
        </w:rPr>
        <w:t xml:space="preserve"> </w:t>
      </w:r>
      <w:r w:rsidR="00663309" w:rsidRPr="00DB76F4">
        <w:rPr>
          <w:rFonts w:asciiTheme="minorHAnsi" w:eastAsiaTheme="minorHAnsi" w:hAnsiTheme="minorHAnsi" w:hint="cs"/>
          <w:rtl/>
        </w:rPr>
        <w:t>اسراف</w:t>
      </w:r>
      <w:r w:rsidR="00663309" w:rsidRPr="00DB76F4">
        <w:rPr>
          <w:rFonts w:asciiTheme="minorHAnsi" w:eastAsiaTheme="minorHAnsi" w:hAnsiTheme="minorHAnsi"/>
          <w:rtl/>
        </w:rPr>
        <w:t xml:space="preserve"> </w:t>
      </w:r>
      <w:r w:rsidR="00663309" w:rsidRPr="00DB76F4">
        <w:rPr>
          <w:rFonts w:asciiTheme="minorHAnsi" w:eastAsiaTheme="minorHAnsi" w:hAnsiTheme="minorHAnsi" w:hint="cs"/>
          <w:rtl/>
        </w:rPr>
        <w:t>في</w:t>
      </w:r>
      <w:r w:rsidR="00663309" w:rsidRPr="00DB76F4">
        <w:rPr>
          <w:rFonts w:asciiTheme="minorHAnsi" w:eastAsiaTheme="minorHAnsi" w:hAnsiTheme="minorHAnsi"/>
          <w:rtl/>
        </w:rPr>
        <w:t xml:space="preserve"> </w:t>
      </w:r>
      <w:r w:rsidR="00663309" w:rsidRPr="00DB76F4">
        <w:rPr>
          <w:rFonts w:asciiTheme="minorHAnsi" w:eastAsiaTheme="minorHAnsi" w:hAnsiTheme="minorHAnsi" w:hint="cs"/>
          <w:rtl/>
        </w:rPr>
        <w:t>غير</w:t>
      </w:r>
      <w:r w:rsidR="00663309" w:rsidRPr="00DB76F4">
        <w:rPr>
          <w:rFonts w:asciiTheme="minorHAnsi" w:eastAsiaTheme="minorHAnsi" w:hAnsiTheme="minorHAnsi"/>
          <w:rtl/>
        </w:rPr>
        <w:t xml:space="preserve"> </w:t>
      </w:r>
      <w:r w:rsidR="00663309" w:rsidRPr="00DB76F4">
        <w:rPr>
          <w:rFonts w:asciiTheme="minorHAnsi" w:eastAsiaTheme="minorHAnsi" w:hAnsiTheme="minorHAnsi" w:hint="cs"/>
          <w:rtl/>
        </w:rPr>
        <w:t>صالح</w:t>
      </w:r>
      <w:r w:rsidR="00663309" w:rsidRPr="00DB76F4">
        <w:rPr>
          <w:rFonts w:asciiTheme="minorHAnsi" w:eastAsiaTheme="minorHAnsi" w:hAnsiTheme="minorHAnsi"/>
          <w:rtl/>
        </w:rPr>
        <w:t xml:space="preserve"> </w:t>
      </w:r>
      <w:r w:rsidR="00663309" w:rsidRPr="00DB76F4">
        <w:rPr>
          <w:rFonts w:asciiTheme="minorHAnsi" w:eastAsiaTheme="minorHAnsi" w:hAnsiTheme="minorHAnsi" w:hint="cs"/>
          <w:rtl/>
        </w:rPr>
        <w:t>الشركة</w:t>
      </w:r>
    </w:p>
    <w:p w:rsidR="00663309" w:rsidRPr="00663309" w:rsidRDefault="00663309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3,000 </w:t>
      </w:r>
      <w:r w:rsidRPr="00663309">
        <w:rPr>
          <w:rFonts w:asciiTheme="minorHAnsi" w:eastAsiaTheme="minorHAnsi" w:hAnsiTheme="minorHAnsi" w:hint="cs"/>
          <w:rtl/>
        </w:rPr>
        <w:t>ريال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وفر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في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صالح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الشركة</w:t>
      </w:r>
    </w:p>
    <w:p w:rsidR="00663309" w:rsidRPr="00663309" w:rsidRDefault="00663309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28,000 </w:t>
      </w:r>
      <w:r w:rsidRPr="00663309">
        <w:rPr>
          <w:rFonts w:asciiTheme="minorHAnsi" w:eastAsiaTheme="minorHAnsi" w:hAnsiTheme="minorHAnsi" w:hint="cs"/>
          <w:rtl/>
        </w:rPr>
        <w:t>ريال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اسراف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في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غير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صالح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الشركة</w:t>
      </w:r>
    </w:p>
    <w:p w:rsidR="00663309" w:rsidRDefault="00663309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>لا شيء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مما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سبق</w:t>
      </w:r>
      <w:r w:rsidRPr="00663309">
        <w:rPr>
          <w:rFonts w:asciiTheme="minorHAnsi" w:eastAsiaTheme="minorHAnsi" w:hAnsiTheme="minorHAnsi" w:cstheme="minorBidi" w:hint="cs"/>
          <w:rtl/>
        </w:rPr>
        <w:t>.</w:t>
      </w:r>
    </w:p>
    <w:p w:rsidR="00FD22BA" w:rsidRPr="00663309" w:rsidRDefault="00FD22BA" w:rsidP="00FD22BA">
      <w:pPr>
        <w:contextualSpacing/>
        <w:rPr>
          <w:rFonts w:asciiTheme="minorHAnsi" w:eastAsiaTheme="minorHAnsi" w:hAnsiTheme="minorHAnsi" w:cstheme="minorBidi"/>
          <w:rtl/>
        </w:rPr>
      </w:pPr>
    </w:p>
    <w:p w:rsidR="00E56708" w:rsidRDefault="00E56708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16"/>
          <w:szCs w:val="16"/>
          <w:rtl/>
        </w:rPr>
      </w:pP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 xml:space="preserve">اعدت شركة "حول </w:t>
      </w:r>
      <w:proofErr w:type="spellStart"/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العالم"الصناعية</w:t>
      </w:r>
      <w:proofErr w:type="spellEnd"/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الموازنة المرنة لعناصر التكاليف الانتاجية غير المباشرة للعام ١٤٣٥هـ بحيث تغطي مدى نشاط يتراوح بين ٢٠٠٠٠الى ٣٢٠٠٠وحدة.وقد توفرت لديك البيانات التالية</w:t>
      </w: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</w:rPr>
        <w:t>:</w:t>
      </w:r>
    </w:p>
    <w:p w:rsidR="00D72FD8" w:rsidRPr="00D72FD8" w:rsidRDefault="00D72FD8" w:rsidP="00D72FD8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16"/>
          <w:szCs w:val="16"/>
          <w:rtl/>
        </w:rPr>
      </w:pPr>
    </w:p>
    <w:tbl>
      <w:tblPr>
        <w:tblStyle w:val="TableGrid5"/>
        <w:bidiVisual/>
        <w:tblW w:w="0" w:type="auto"/>
        <w:tblLook w:val="04A0" w:firstRow="1" w:lastRow="0" w:firstColumn="1" w:lastColumn="0" w:noHBand="0" w:noVBand="1"/>
      </w:tblPr>
      <w:tblGrid>
        <w:gridCol w:w="2731"/>
        <w:gridCol w:w="2835"/>
        <w:gridCol w:w="2730"/>
      </w:tblGrid>
      <w:tr w:rsidR="00E56708" w:rsidRPr="00E56708" w:rsidTr="00E56708">
        <w:tc>
          <w:tcPr>
            <w:tcW w:w="2731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عنصر التكلفة</w:t>
            </w:r>
          </w:p>
        </w:tc>
        <w:tc>
          <w:tcPr>
            <w:tcW w:w="2835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معادلة التكلفة للموازنة المرنة</w:t>
            </w:r>
          </w:p>
        </w:tc>
        <w:tc>
          <w:tcPr>
            <w:tcW w:w="2730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التكلفة الفعلية لمستوى فعلي 28000 وحدة</w:t>
            </w:r>
          </w:p>
        </w:tc>
      </w:tr>
      <w:tr w:rsidR="00E56708" w:rsidRPr="00E56708" w:rsidTr="00E56708">
        <w:tc>
          <w:tcPr>
            <w:tcW w:w="2731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2835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3.5 ريال لكل وحدة</w:t>
            </w:r>
          </w:p>
        </w:tc>
        <w:tc>
          <w:tcPr>
            <w:tcW w:w="2730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105000</w:t>
            </w:r>
          </w:p>
        </w:tc>
      </w:tr>
      <w:tr w:rsidR="00E56708" w:rsidRPr="00E56708" w:rsidTr="00E56708">
        <w:trPr>
          <w:trHeight w:val="350"/>
        </w:trPr>
        <w:tc>
          <w:tcPr>
            <w:tcW w:w="2731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مصروفات قطع غيار وصيانة</w:t>
            </w:r>
          </w:p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25000 +1.5 لكل وحدة</w:t>
            </w:r>
          </w:p>
        </w:tc>
        <w:tc>
          <w:tcPr>
            <w:tcW w:w="2730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64000</w:t>
            </w:r>
          </w:p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E56708" w:rsidRDefault="00E56708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DF1376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 xml:space="preserve">وعلى ذلك فان تقديرات مصروفات قطع غيار وصيانة لمستوى انتاج فعلي٢٨٠٠٠وحدة </w:t>
      </w:r>
      <w:proofErr w:type="gramStart"/>
      <w:r w:rsidRPr="00DF1376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هي :</w:t>
      </w:r>
      <w:proofErr w:type="gramEnd"/>
    </w:p>
    <w:p w:rsidR="00EB1FF9" w:rsidRPr="00EB1FF9" w:rsidRDefault="00EB1FF9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>
        <w:rPr>
          <w:rFonts w:asciiTheme="majorBidi" w:eastAsiaTheme="minorHAns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183515</wp:posOffset>
                </wp:positionV>
                <wp:extent cx="4410075" cy="609600"/>
                <wp:effectExtent l="0" t="0" r="28575" b="19050"/>
                <wp:wrapNone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EB1FF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من الجدول مباشرة </w:t>
                            </w:r>
                          </w:p>
                          <w:p w:rsidR="00D60F7C" w:rsidRPr="00782B57" w:rsidRDefault="00D60F7C" w:rsidP="00EB1FF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تقديرات مصروفات قطع غيار وصيانة = 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5000</w:t>
                            </w:r>
                            <w:proofErr w:type="gramStart"/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+(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1.5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28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000)=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67000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وحدة</w:t>
                            </w:r>
                          </w:p>
                          <w:p w:rsidR="00D60F7C" w:rsidRPr="00EB1FF9" w:rsidRDefault="00D60F7C" w:rsidP="00EB1FF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099" type="#_x0000_t202" style="position:absolute;left:0;text-align:left;margin-left:-42pt;margin-top:14.45pt;width:347.25pt;height:4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" fillcolor="white [3201]" strokeweight=".5pt">
                <v:textbox>
                  <w:txbxContent>
                    <w:p w:rsidR="00D60F7C" w:rsidRDefault="00D60F7C" w:rsidP="00EB1FF9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من الجدول مباشرة </w:t>
                      </w:r>
                    </w:p>
                    <w:p w:rsidR="00D60F7C" w:rsidRPr="00782B57" w:rsidRDefault="00D60F7C" w:rsidP="00EB1FF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تقديرات مصروفات قطع غيار وصيانة = 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5000</w:t>
                      </w:r>
                      <w:proofErr w:type="gramStart"/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+(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1.5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28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000)=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67000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وحدة</w:t>
                      </w:r>
                    </w:p>
                    <w:p w:rsidR="00D60F7C" w:rsidRPr="00EB1FF9" w:rsidRDefault="00D60F7C" w:rsidP="00EB1FF9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56708" w:rsidRPr="00EB1FF9" w:rsidRDefault="00E56708" w:rsidP="003A20E4">
      <w:pPr>
        <w:pStyle w:val="a7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EB1FF9">
        <w:rPr>
          <w:rFonts w:cs="Akhbar MT"/>
          <w:sz w:val="24"/>
          <w:szCs w:val="24"/>
          <w:rtl/>
        </w:rPr>
        <w:t>٥٥٠٠٠ريال.</w:t>
      </w:r>
    </w:p>
    <w:p w:rsidR="00E56708" w:rsidRPr="00DB76F4" w:rsidRDefault="00E56708" w:rsidP="003A20E4">
      <w:pPr>
        <w:pStyle w:val="a7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b/>
          <w:bCs/>
          <w:sz w:val="24"/>
          <w:szCs w:val="24"/>
          <w:rtl/>
        </w:rPr>
      </w:pPr>
      <w:r w:rsidRPr="00DB76F4">
        <w:rPr>
          <w:rFonts w:cs="Akhbar MT"/>
          <w:b/>
          <w:bCs/>
          <w:sz w:val="24"/>
          <w:szCs w:val="24"/>
          <w:rtl/>
        </w:rPr>
        <w:t>٦٧٠٠٠ريال.</w:t>
      </w:r>
    </w:p>
    <w:p w:rsidR="00E56708" w:rsidRPr="00EB1FF9" w:rsidRDefault="00E56708" w:rsidP="003A20E4">
      <w:pPr>
        <w:pStyle w:val="a7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EB1FF9">
        <w:rPr>
          <w:rFonts w:cs="Akhbar MT"/>
          <w:sz w:val="24"/>
          <w:szCs w:val="24"/>
          <w:rtl/>
        </w:rPr>
        <w:t>٧٣٠٠٠ريال.</w:t>
      </w:r>
    </w:p>
    <w:p w:rsidR="00EB1FF9" w:rsidRDefault="00E56708" w:rsidP="003A20E4">
      <w:pPr>
        <w:pStyle w:val="a7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</w:rPr>
      </w:pPr>
      <w:r w:rsidRPr="00EB1FF9">
        <w:rPr>
          <w:rFonts w:cs="Akhbar MT"/>
          <w:sz w:val="24"/>
          <w:szCs w:val="24"/>
          <w:rtl/>
        </w:rPr>
        <w:t>٤٢٠٠٠ريال.</w:t>
      </w:r>
    </w:p>
    <w:p w:rsidR="00D72FD8" w:rsidRPr="00D72FD8" w:rsidRDefault="00D72FD8" w:rsidP="00D72FD8">
      <w:p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</w:p>
    <w:p w:rsidR="00E56708" w:rsidRDefault="00E56708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 xml:space="preserve">باستخدام نفس بيانات فقرة السؤال السابق مباشرة فان انحراف تكلفة المواد غير المباشرة الفعلية عن تقديراتها بالموازنة المرنة لمستوى الانتاج الفعلي ٢٨٠٠٠وحدة </w:t>
      </w:r>
      <w:proofErr w:type="gramStart"/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هو :</w:t>
      </w:r>
      <w:proofErr w:type="gramEnd"/>
    </w:p>
    <w:p w:rsidR="00EB1FF9" w:rsidRPr="00E56708" w:rsidRDefault="00EB1FF9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</w:rPr>
      </w:pPr>
      <w:r>
        <w:rPr>
          <w:rFonts w:asciiTheme="majorBidi" w:eastAsiaTheme="minorHAnsi" w:hAnsiTheme="majorBidi" w:cstheme="majorBidi"/>
          <w:b/>
          <w:bCs/>
          <w:noProof/>
          <w:color w:val="F79646" w:themeColor="accent6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99695</wp:posOffset>
                </wp:positionV>
                <wp:extent cx="3314700" cy="962025"/>
                <wp:effectExtent l="0" t="0" r="19050" b="28575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502BA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تقديرات المواد غير المباشرة عند مستوى انتاج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وحدة = </w:t>
                            </w:r>
                          </w:p>
                          <w:p w:rsidR="00D60F7C" w:rsidRPr="00EB1FF9" w:rsidRDefault="00D60F7C" w:rsidP="00502BA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3.5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98000 ريال </w:t>
                            </w:r>
                          </w:p>
                          <w:p w:rsidR="00D60F7C" w:rsidRPr="00EB1FF9" w:rsidRDefault="00D60F7C" w:rsidP="00502BA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02BA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502BA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502BA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التكلفة الفعلية                  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98000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-</w:t>
                            </w:r>
                            <w:proofErr w:type="gramEnd"/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= 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ريال  </w:t>
                            </w:r>
                          </w:p>
                          <w:p w:rsidR="00D60F7C" w:rsidRPr="00EB1FF9" w:rsidRDefault="00D60F7C" w:rsidP="00EB1FF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طالما الرقم بالسالب </w:t>
                            </w:r>
                            <w:proofErr w:type="gramStart"/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اسراف في غير صالح الشركة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5" o:spid="_x0000_s1100" type="#_x0000_t202" style="position:absolute;left:0;text-align:left;margin-left:-53.25pt;margin-top:7.85pt;width:261pt;height:75.75pt;z-index:2518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" fillcolor="white [3201]" strokeweight=".5pt">
                <v:textbox>
                  <w:txbxContent>
                    <w:p w:rsidR="00D60F7C" w:rsidRDefault="00D60F7C" w:rsidP="00502BA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تقديرات المواد غير المباشرة عند مستوى انتاج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وحدة = </w:t>
                      </w:r>
                    </w:p>
                    <w:p w:rsidR="00D60F7C" w:rsidRPr="00EB1FF9" w:rsidRDefault="00D60F7C" w:rsidP="00502BA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3.5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98000 ريال </w:t>
                      </w:r>
                    </w:p>
                    <w:p w:rsidR="00D60F7C" w:rsidRPr="00EB1FF9" w:rsidRDefault="00D60F7C" w:rsidP="00502BA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02BA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502BA9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502BA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التكلفة الفعلية                  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98000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-</w:t>
                      </w:r>
                      <w:proofErr w:type="gramEnd"/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 = -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 ريال  </w:t>
                      </w:r>
                    </w:p>
                    <w:p w:rsidR="00D60F7C" w:rsidRPr="00EB1FF9" w:rsidRDefault="00D60F7C" w:rsidP="00EB1FF9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طالما الرقم بالسالب </w:t>
                      </w:r>
                      <w:proofErr w:type="gramStart"/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اسراف في غير صالح الشركة</w:t>
                      </w:r>
                    </w:p>
                  </w:txbxContent>
                </v:textbox>
              </v:shape>
            </w:pict>
          </mc:Fallback>
        </mc:AlternateContent>
      </w:r>
    </w:p>
    <w:p w:rsidR="00E56708" w:rsidRPr="00EB1FF9" w:rsidRDefault="00E56708" w:rsidP="003A20E4">
      <w:pPr>
        <w:pStyle w:val="a7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DB76F4">
        <w:rPr>
          <w:rFonts w:ascii="Arial" w:eastAsia="Times New Roman" w:hAnsi="Arial"/>
          <w:sz w:val="24"/>
          <w:szCs w:val="24"/>
          <w:rtl/>
        </w:rPr>
        <w:t xml:space="preserve">٧٠٠٠ريال اسراف في غير صالح </w:t>
      </w:r>
      <w:proofErr w:type="gramStart"/>
      <w:r w:rsidRPr="00DB76F4">
        <w:rPr>
          <w:rFonts w:ascii="Arial" w:eastAsia="Times New Roman" w:hAnsi="Arial"/>
          <w:sz w:val="24"/>
          <w:szCs w:val="24"/>
          <w:rtl/>
        </w:rPr>
        <w:t>الشركة</w:t>
      </w:r>
      <w:r w:rsidRPr="00DB76F4">
        <w:rPr>
          <w:rFonts w:ascii="Arial" w:eastAsia="Times New Roman" w:hAnsi="Arial"/>
          <w:b/>
          <w:bCs/>
          <w:sz w:val="24"/>
          <w:szCs w:val="24"/>
          <w:rtl/>
        </w:rPr>
        <w:t xml:space="preserve"> </w:t>
      </w:r>
      <w:r w:rsidRPr="00EB1FF9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.</w:t>
      </w:r>
      <w:proofErr w:type="gramEnd"/>
    </w:p>
    <w:p w:rsidR="00E56708" w:rsidRPr="00EB1FF9" w:rsidRDefault="00E56708" w:rsidP="003A20E4">
      <w:pPr>
        <w:pStyle w:val="a7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٧٠٠٠ريال وفر في صالح الشركة.</w:t>
      </w:r>
    </w:p>
    <w:p w:rsidR="00E56708" w:rsidRPr="00EB1FF9" w:rsidRDefault="00E56708" w:rsidP="003A20E4">
      <w:pPr>
        <w:pStyle w:val="a7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٩٨٠٠٠ريال اسراف في غير صالح الشركة.</w:t>
      </w:r>
    </w:p>
    <w:p w:rsidR="00E56708" w:rsidRPr="00EB1FF9" w:rsidRDefault="00E56708" w:rsidP="003A20E4">
      <w:pPr>
        <w:pStyle w:val="a7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٩٨٠٠٠ريال وفرة في صالح الشركة.</w:t>
      </w:r>
    </w:p>
    <w:p w:rsidR="00E56708" w:rsidRPr="00E56708" w:rsidRDefault="00E56708" w:rsidP="00E56708">
      <w:pPr>
        <w:shd w:val="clear" w:color="auto" w:fill="FFFFFF"/>
        <w:spacing w:after="0" w:line="240" w:lineRule="auto"/>
        <w:rPr>
          <w:rFonts w:cs="Akhbar MT"/>
          <w:b/>
          <w:bCs/>
          <w:color w:val="C00000"/>
          <w:sz w:val="24"/>
          <w:szCs w:val="24"/>
          <w:rtl/>
        </w:rPr>
      </w:pPr>
    </w:p>
    <w:p w:rsidR="00D72FD8" w:rsidRPr="00503F90" w:rsidRDefault="00D72FD8" w:rsidP="00D72FD8">
      <w:pPr>
        <w:pStyle w:val="a7"/>
        <w:rPr>
          <w:rFonts w:ascii="Arial" w:eastAsia="Times New Roman" w:hAnsi="Arial"/>
          <w:b/>
          <w:bCs/>
          <w:sz w:val="24"/>
          <w:szCs w:val="24"/>
          <w:u w:val="single"/>
          <w:rtl/>
        </w:rPr>
      </w:pP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أعدت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الهدى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لعناصر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الانتاجية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1435</w:t>
      </w:r>
      <w:proofErr w:type="gramEnd"/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بحيث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تغطي</w:t>
      </w:r>
    </w:p>
    <w:p w:rsidR="00D72FD8" w:rsidRPr="00D72FD8" w:rsidRDefault="00D72FD8" w:rsidP="00D72FD8">
      <w:pPr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نشاط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مخططة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7500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proofErr w:type="gramEnd"/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8500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وقد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توافرت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لديك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البيانات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التالية</w:t>
      </w:r>
    </w:p>
    <w:p w:rsidR="00D72FD8" w:rsidRPr="00503F90" w:rsidRDefault="00D72FD8" w:rsidP="00D72FD8">
      <w:pPr>
        <w:rPr>
          <w:rFonts w:ascii="Arial,Bold" w:cs="Arial,Bold"/>
          <w:b/>
          <w:bCs/>
          <w:sz w:val="24"/>
          <w:szCs w:val="24"/>
          <w:rtl/>
        </w:rPr>
      </w:pPr>
      <w:r w:rsidRPr="00503F90">
        <w:rPr>
          <w:rFonts w:hint="cs"/>
          <w:b/>
          <w:bCs/>
          <w:noProof/>
          <w:sz w:val="24"/>
          <w:szCs w:val="24"/>
        </w:rPr>
        <w:lastRenderedPageBreak/>
        <w:drawing>
          <wp:inline distT="0" distB="0" distL="0" distR="0" wp14:anchorId="5EDE7E90" wp14:editId="18AA35CD">
            <wp:extent cx="5267325" cy="781050"/>
            <wp:effectExtent l="0" t="0" r="9525" b="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Theme="majorBidi" w:eastAsiaTheme="minorHAns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259332D5" wp14:editId="1B11D778">
                <wp:simplePos x="0" y="0"/>
                <wp:positionH relativeFrom="column">
                  <wp:posOffset>-545465</wp:posOffset>
                </wp:positionH>
                <wp:positionV relativeFrom="paragraph">
                  <wp:posOffset>264160</wp:posOffset>
                </wp:positionV>
                <wp:extent cx="4410075" cy="609600"/>
                <wp:effectExtent l="0" t="0" r="28575" b="19050"/>
                <wp:wrapNone/>
                <wp:docPr id="170" name="Text 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D72FD8" w:rsidRDefault="00D60F7C" w:rsidP="00D72FD8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D72FD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نحل من الجدول مباشرة </w:t>
                            </w:r>
                          </w:p>
                          <w:p w:rsidR="00D60F7C" w:rsidRPr="00D72FD8" w:rsidRDefault="00D60F7C" w:rsidP="005B009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D72FD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تقديرات مصروفات قطع غيار وصيانة =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10000</w:t>
                            </w:r>
                            <w:proofErr w:type="gramStart"/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+(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0.4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9000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)=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13600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وحدة</w:t>
                            </w:r>
                          </w:p>
                          <w:p w:rsidR="00D60F7C" w:rsidRPr="00EB1FF9" w:rsidRDefault="00D60F7C" w:rsidP="00D72FD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332D5" id="Text Box 170" o:spid="_x0000_s1101" type="#_x0000_t202" style="position:absolute;left:0;text-align:left;margin-left:-42.95pt;margin-top:20.8pt;width:347.25pt;height:48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" fillcolor="window" strokeweight=".5pt">
                <v:textbox>
                  <w:txbxContent>
                    <w:p w:rsidR="00D60F7C" w:rsidRPr="00D72FD8" w:rsidRDefault="00D60F7C" w:rsidP="00D72FD8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D72FD8"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نحل من الجدول مباشرة </w:t>
                      </w:r>
                    </w:p>
                    <w:p w:rsidR="00D60F7C" w:rsidRPr="00D72FD8" w:rsidRDefault="00D60F7C" w:rsidP="005B009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D72FD8"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تقديرات مصروفات قطع غيار وصيانة =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10000</w:t>
                      </w:r>
                      <w:proofErr w:type="gramStart"/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+(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0.4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9000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)=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13600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وحدة</w:t>
                      </w:r>
                    </w:p>
                    <w:p w:rsidR="00D60F7C" w:rsidRPr="00EB1FF9" w:rsidRDefault="00D60F7C" w:rsidP="00D72FD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قطع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غيار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وصيانة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لمستوى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فعلي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FD8" w:rsidRPr="00503F90" w:rsidRDefault="00D72FD8" w:rsidP="003A20E4">
      <w:pPr>
        <w:pStyle w:val="a7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13400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a7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14000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DB76F4" w:rsidRDefault="00D72FD8" w:rsidP="003A20E4">
      <w:pPr>
        <w:pStyle w:val="a7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D72FD8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72FD8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</w:rPr>
        <w:t xml:space="preserve">13600 </w:t>
      </w:r>
      <w:r w:rsidRPr="00DB76F4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a7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13000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المواد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-</w:t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لمستوى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الفعلي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FD8" w:rsidRPr="00DB76F4" w:rsidRDefault="005B0099" w:rsidP="003A20E4">
      <w:pPr>
        <w:pStyle w:val="a7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D72FD8">
        <w:rPr>
          <w:rFonts w:asciiTheme="majorBidi" w:eastAsiaTheme="minorHAns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73884045" wp14:editId="4D16982B">
                <wp:simplePos x="0" y="0"/>
                <wp:positionH relativeFrom="column">
                  <wp:posOffset>-507365</wp:posOffset>
                </wp:positionH>
                <wp:positionV relativeFrom="paragraph">
                  <wp:posOffset>177165</wp:posOffset>
                </wp:positionV>
                <wp:extent cx="4410075" cy="609600"/>
                <wp:effectExtent l="0" t="0" r="28575" b="19050"/>
                <wp:wrapNone/>
                <wp:docPr id="171" name="Text Box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5B0099" w:rsidRDefault="00D60F7C" w:rsidP="00D72FD8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تعويض مباشر </w:t>
                            </w:r>
                          </w:p>
                          <w:p w:rsidR="00D60F7C" w:rsidRPr="00D72FD8" w:rsidRDefault="00D60F7C" w:rsidP="005B009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تكلفة المواد غير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المباشرة </w:t>
                            </w:r>
                            <w:r w:rsidRPr="00D72FD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5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9000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45000 ريال </w:t>
                            </w:r>
                          </w:p>
                          <w:p w:rsidR="00D60F7C" w:rsidRPr="00EB1FF9" w:rsidRDefault="00D60F7C" w:rsidP="00D72FD8">
                            <w:pPr>
                              <w:pStyle w:val="a3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84045" id="Text Box 171" o:spid="_x0000_s1102" type="#_x0000_t202" style="position:absolute;left:0;text-align:left;margin-left:-39.95pt;margin-top:13.95pt;width:347.25pt;height:48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" fillcolor="window" strokeweight=".5pt">
                <v:textbox>
                  <w:txbxContent>
                    <w:p w:rsidR="00D60F7C" w:rsidRPr="005B0099" w:rsidRDefault="00D60F7C" w:rsidP="00D72FD8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تعويض مباشر </w:t>
                      </w:r>
                    </w:p>
                    <w:p w:rsidR="00D60F7C" w:rsidRPr="00D72FD8" w:rsidRDefault="00D60F7C" w:rsidP="005B009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تكلفة المواد غير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المباشرة </w:t>
                      </w:r>
                      <w:r w:rsidRPr="00D72FD8"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5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9000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45000 ريال </w:t>
                      </w:r>
                    </w:p>
                    <w:p w:rsidR="00D60F7C" w:rsidRPr="00EB1FF9" w:rsidRDefault="00D60F7C" w:rsidP="00D72FD8">
                      <w:pPr>
                        <w:pStyle w:val="a3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2FD8" w:rsidRPr="00D72FD8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="00D72FD8" w:rsidRPr="00D72FD8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="00D72FD8" w:rsidRPr="00DB76F4">
        <w:rPr>
          <w:rFonts w:ascii="Arial" w:hAnsi="Arial"/>
          <w:b/>
          <w:bCs/>
          <w:sz w:val="24"/>
          <w:szCs w:val="24"/>
        </w:rPr>
        <w:t xml:space="preserve">45000 </w:t>
      </w:r>
      <w:r w:rsidR="00D72FD8" w:rsidRPr="00DB76F4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a7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50000 </w:t>
      </w: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a7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sz w:val="24"/>
          <w:szCs w:val="24"/>
        </w:rPr>
        <w:t xml:space="preserve">37500 </w:t>
      </w:r>
      <w:r w:rsidRPr="00503F9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a7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sz w:val="24"/>
          <w:szCs w:val="24"/>
        </w:rPr>
        <w:t xml:space="preserve">42500 </w:t>
      </w:r>
      <w:r w:rsidRPr="00503F9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sz w:val="24"/>
          <w:szCs w:val="24"/>
          <w:rtl/>
        </w:rPr>
        <w:t>ريال</w:t>
      </w:r>
    </w:p>
    <w:p w:rsidR="00E56708" w:rsidRPr="00466681" w:rsidRDefault="00E56708" w:rsidP="00E56708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663309" w:rsidRDefault="00663309" w:rsidP="003F297B">
      <w:pPr>
        <w:pStyle w:val="a7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804600" w:rsidRDefault="00B63CF9" w:rsidP="00CA7152">
      <w:pPr>
        <w:jc w:val="center"/>
        <w:rPr>
          <w:b/>
          <w:bCs/>
          <w:sz w:val="28"/>
          <w:szCs w:val="28"/>
          <w:u w:val="single"/>
          <w:rtl/>
        </w:rPr>
      </w:pPr>
      <w:r w:rsidRPr="00CA71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المحاضرة الثامنة</w:t>
      </w:r>
      <w:r w:rsidRPr="00565355">
        <w:rPr>
          <w:rFonts w:hint="cs"/>
          <w:b/>
          <w:bCs/>
          <w:sz w:val="28"/>
          <w:szCs w:val="28"/>
          <w:u w:val="single"/>
          <w:rtl/>
        </w:rPr>
        <w:t xml:space="preserve">  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</w:p>
    <w:p w:rsidR="004B0A1B" w:rsidRPr="004B0A1B" w:rsidRDefault="004B0A1B" w:rsidP="004B0A1B">
      <w:pPr>
        <w:pStyle w:val="a8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1)</w:t>
      </w:r>
      <w:r w:rsidRPr="004B0A1B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التكاليف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التي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تختلف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بـ اختلاف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بدائل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القرار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B0A1B">
        <w:rPr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sz w:val="24"/>
          <w:szCs w:val="24"/>
          <w:rtl/>
        </w:rPr>
        <w:t xml:space="preserve">% </w:t>
      </w: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تكاليف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مرنة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بنسبة</w:t>
      </w:r>
      <w:r w:rsidRPr="00CA7152">
        <w:rPr>
          <w:sz w:val="24"/>
          <w:szCs w:val="24"/>
          <w:rtl/>
        </w:rPr>
        <w:t xml:space="preserve"> 100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ب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تكاليف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غير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ملائمة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لاتخاذ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DB76F4" w:rsidRDefault="004B0A1B" w:rsidP="004B0A1B">
      <w:pPr>
        <w:pStyle w:val="a8"/>
        <w:rPr>
          <w:sz w:val="24"/>
          <w:szCs w:val="24"/>
          <w:rtl/>
        </w:rPr>
      </w:pPr>
      <w:r w:rsidRPr="00DB76F4">
        <w:rPr>
          <w:rFonts w:ascii="Arial" w:hAnsi="Arial" w:hint="cs"/>
          <w:sz w:val="24"/>
          <w:szCs w:val="24"/>
          <w:rtl/>
        </w:rPr>
        <w:t>ج</w:t>
      </w:r>
      <w:r w:rsidRPr="00DB76F4">
        <w:rPr>
          <w:sz w:val="24"/>
          <w:szCs w:val="24"/>
          <w:rtl/>
        </w:rPr>
        <w:t xml:space="preserve"> </w:t>
      </w:r>
      <w:proofErr w:type="gramStart"/>
      <w:r w:rsidRPr="00DB76F4">
        <w:rPr>
          <w:sz w:val="24"/>
          <w:szCs w:val="24"/>
          <w:rtl/>
        </w:rPr>
        <w:t xml:space="preserve">- </w:t>
      </w:r>
      <w:r w:rsidRPr="00DB76F4">
        <w:rPr>
          <w:rFonts w:ascii="Arial" w:hAnsi="Arial" w:hint="cs"/>
          <w:sz w:val="24"/>
          <w:szCs w:val="24"/>
          <w:rtl/>
        </w:rPr>
        <w:t>تكاليف</w:t>
      </w:r>
      <w:proofErr w:type="gramEnd"/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تفاضلية</w:t>
      </w:r>
    </w:p>
    <w:p w:rsidR="004B0A1B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د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تكلفة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الفرصة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البديلة</w:t>
      </w:r>
      <w:r w:rsidRPr="00CA7152">
        <w:rPr>
          <w:sz w:val="24"/>
          <w:szCs w:val="24"/>
          <w:rtl/>
        </w:rPr>
        <w:t xml:space="preserve"> </w:t>
      </w:r>
    </w:p>
    <w:p w:rsidR="00157231" w:rsidRPr="00CA7152" w:rsidRDefault="00157231" w:rsidP="004B0A1B">
      <w:pPr>
        <w:pStyle w:val="a8"/>
        <w:rPr>
          <w:sz w:val="24"/>
          <w:szCs w:val="24"/>
          <w:rtl/>
        </w:rPr>
      </w:pPr>
    </w:p>
    <w:p w:rsidR="00157231" w:rsidRPr="00A22EFC" w:rsidRDefault="00157231" w:rsidP="00157231">
      <w:pPr>
        <w:rPr>
          <w:rFonts w:ascii="Arial" w:eastAsia="Times New Roman" w:hAnsi="Arial"/>
          <w:color w:val="222222"/>
          <w:sz w:val="28"/>
          <w:szCs w:val="28"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التكلفة التي تختلف من بديل لأخر وتميز كل بديل عن البدائل </w:t>
      </w:r>
      <w:proofErr w:type="gramStart"/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الاخرى ،</w:t>
      </w:r>
      <w:proofErr w:type="spellStart"/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هذة</w:t>
      </w:r>
      <w:proofErr w:type="spellEnd"/>
      <w:proofErr w:type="gramEnd"/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تشير الى :</w:t>
      </w:r>
    </w:p>
    <w:p w:rsidR="00157231" w:rsidRPr="00A22EFC" w:rsidRDefault="00157231" w:rsidP="003A20E4">
      <w:pPr>
        <w:pStyle w:val="a7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 xml:space="preserve">التكلفة </w:t>
      </w:r>
      <w:proofErr w:type="gramStart"/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المستقبلية .</w:t>
      </w:r>
      <w:proofErr w:type="gramEnd"/>
    </w:p>
    <w:p w:rsidR="00157231" w:rsidRPr="00DB76F4" w:rsidRDefault="00157231" w:rsidP="003A20E4">
      <w:pPr>
        <w:pStyle w:val="a7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DB76F4">
        <w:rPr>
          <w:rFonts w:ascii="Arial" w:eastAsia="Times New Roman" w:hAnsi="Arial"/>
          <w:sz w:val="24"/>
          <w:szCs w:val="24"/>
          <w:rtl/>
        </w:rPr>
        <w:t xml:space="preserve">التكلفة </w:t>
      </w:r>
      <w:proofErr w:type="gramStart"/>
      <w:r w:rsidRPr="00DB76F4">
        <w:rPr>
          <w:rFonts w:ascii="Arial" w:eastAsia="Times New Roman" w:hAnsi="Arial"/>
          <w:sz w:val="24"/>
          <w:szCs w:val="24"/>
          <w:rtl/>
        </w:rPr>
        <w:t>التفاضلية .</w:t>
      </w:r>
      <w:proofErr w:type="gramEnd"/>
    </w:p>
    <w:p w:rsidR="00157231" w:rsidRPr="00A22EFC" w:rsidRDefault="00157231" w:rsidP="003A20E4">
      <w:pPr>
        <w:pStyle w:val="a7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تكلفة الفرصة البديلة.</w:t>
      </w:r>
    </w:p>
    <w:p w:rsidR="00157231" w:rsidRDefault="00157231" w:rsidP="003A20E4">
      <w:pPr>
        <w:pStyle w:val="a7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التكلفة القابلة للتجنب.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</w:p>
    <w:p w:rsidR="004B0A1B" w:rsidRPr="004B0A1B" w:rsidRDefault="004B0A1B" w:rsidP="004B0A1B">
      <w:pPr>
        <w:pStyle w:val="a8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2)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مراحل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عملية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474312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إتخ</w:t>
      </w:r>
      <w:r w:rsidRPr="0015723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اذ</w:t>
      </w:r>
      <w:proofErr w:type="spellEnd"/>
      <w:r w:rsidRPr="00157231">
        <w:rPr>
          <w:b/>
          <w:bCs/>
          <w:color w:val="F79646" w:themeColor="accent6"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</w:t>
      </w:r>
      <w:r w:rsidRPr="00474312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قرار</w:t>
      </w:r>
      <w:r w:rsidRPr="00474312">
        <w:rPr>
          <w:b/>
          <w:bCs/>
          <w:color w:val="17365D" w:themeColor="text2" w:themeShade="BF"/>
          <w:sz w:val="24"/>
          <w:szCs w:val="24"/>
          <w:rtl/>
        </w:rPr>
        <w:t xml:space="preserve"> </w:t>
      </w:r>
      <w:proofErr w:type="gramStart"/>
      <w:r w:rsidRPr="00474312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474312">
        <w:rPr>
          <w:b/>
          <w:bCs/>
          <w:color w:val="17365D" w:themeColor="text2" w:themeShade="BF"/>
          <w:sz w:val="24"/>
          <w:szCs w:val="24"/>
          <w:rtl/>
        </w:rPr>
        <w:t xml:space="preserve"> :</w:t>
      </w:r>
      <w:proofErr w:type="gramEnd"/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إدراك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دراسة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ب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تقييم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تقييم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DB76F4" w:rsidRDefault="004B0A1B" w:rsidP="004B0A1B">
      <w:pPr>
        <w:pStyle w:val="a8"/>
        <w:rPr>
          <w:sz w:val="24"/>
          <w:szCs w:val="24"/>
          <w:rtl/>
        </w:rPr>
      </w:pPr>
      <w:r w:rsidRPr="00DB76F4">
        <w:rPr>
          <w:rFonts w:ascii="Arial" w:hAnsi="Arial" w:hint="cs"/>
          <w:sz w:val="24"/>
          <w:szCs w:val="24"/>
          <w:rtl/>
        </w:rPr>
        <w:t>ج</w:t>
      </w:r>
      <w:r w:rsidRPr="00DB76F4">
        <w:rPr>
          <w:sz w:val="24"/>
          <w:szCs w:val="24"/>
          <w:rtl/>
        </w:rPr>
        <w:t xml:space="preserve"> </w:t>
      </w:r>
      <w:proofErr w:type="gramStart"/>
      <w:r w:rsidRPr="00DB76F4">
        <w:rPr>
          <w:sz w:val="24"/>
          <w:szCs w:val="24"/>
          <w:rtl/>
        </w:rPr>
        <w:t xml:space="preserve">- </w:t>
      </w:r>
      <w:r w:rsidRPr="00DB76F4">
        <w:rPr>
          <w:rFonts w:ascii="Arial" w:hAnsi="Arial" w:hint="cs"/>
          <w:sz w:val="24"/>
          <w:szCs w:val="24"/>
          <w:rtl/>
        </w:rPr>
        <w:t>تحديد</w:t>
      </w:r>
      <w:proofErr w:type="gramEnd"/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المشكلة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،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تحديد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البدائل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،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تقييم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البدائل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،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اتخاذ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القرار</w:t>
      </w:r>
    </w:p>
    <w:p w:rsidR="004B0A1B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د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التعرف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على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اختيار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  <w:r w:rsidRPr="00CA7152">
        <w:rPr>
          <w:sz w:val="24"/>
          <w:szCs w:val="24"/>
          <w:rtl/>
        </w:rPr>
        <w:t xml:space="preserve"> </w:t>
      </w:r>
    </w:p>
    <w:p w:rsidR="00474312" w:rsidRPr="00CA7152" w:rsidRDefault="00474312" w:rsidP="004B0A1B">
      <w:pPr>
        <w:pStyle w:val="a8"/>
        <w:rPr>
          <w:sz w:val="24"/>
          <w:szCs w:val="24"/>
          <w:rtl/>
        </w:rPr>
      </w:pP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</w:p>
    <w:p w:rsidR="004B0A1B" w:rsidRPr="004B0A1B" w:rsidRDefault="004B0A1B" w:rsidP="004B0A1B">
      <w:pPr>
        <w:pStyle w:val="a8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3)</w:t>
      </w:r>
      <w:r w:rsidRPr="004B0A1B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القرارات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الاستراتيجية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قرارات</w:t>
      </w:r>
      <w:r w:rsidRPr="004B0A1B">
        <w:rPr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متكررة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روتينية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ب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لها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تأثير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محدود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على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مستقبل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المنشأة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ج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يمكن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تصحيحها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والغائها</w:t>
      </w:r>
    </w:p>
    <w:p w:rsidR="004B0A1B" w:rsidRPr="00DB76F4" w:rsidRDefault="004B0A1B" w:rsidP="004B0A1B">
      <w:pPr>
        <w:pStyle w:val="a8"/>
        <w:rPr>
          <w:sz w:val="24"/>
          <w:szCs w:val="24"/>
          <w:rtl/>
        </w:rPr>
      </w:pPr>
      <w:r w:rsidRPr="00DB76F4">
        <w:rPr>
          <w:rFonts w:ascii="Arial" w:hAnsi="Arial" w:hint="cs"/>
          <w:sz w:val="24"/>
          <w:szCs w:val="24"/>
          <w:rtl/>
        </w:rPr>
        <w:t>د</w:t>
      </w:r>
      <w:r w:rsidRPr="00DB76F4">
        <w:rPr>
          <w:sz w:val="24"/>
          <w:szCs w:val="24"/>
          <w:rtl/>
        </w:rPr>
        <w:t xml:space="preserve"> </w:t>
      </w:r>
      <w:proofErr w:type="gramStart"/>
      <w:r w:rsidRPr="00DB76F4">
        <w:rPr>
          <w:sz w:val="24"/>
          <w:szCs w:val="24"/>
          <w:rtl/>
        </w:rPr>
        <w:t xml:space="preserve">- </w:t>
      </w:r>
      <w:r w:rsidRPr="00DB76F4">
        <w:rPr>
          <w:rFonts w:ascii="Arial" w:hAnsi="Arial" w:hint="cs"/>
          <w:sz w:val="24"/>
          <w:szCs w:val="24"/>
          <w:rtl/>
        </w:rPr>
        <w:t>لا</w:t>
      </w:r>
      <w:proofErr w:type="gramEnd"/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شيء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مما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سبق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hint="cs"/>
          <w:sz w:val="24"/>
          <w:szCs w:val="24"/>
          <w:rtl/>
        </w:rPr>
        <w:t xml:space="preserve">   ( قرارات طويلة الأجل ) </w:t>
      </w:r>
    </w:p>
    <w:p w:rsidR="004B0A1B" w:rsidRDefault="004B0A1B" w:rsidP="004B0A1B">
      <w:pPr>
        <w:pStyle w:val="a8"/>
        <w:rPr>
          <w:sz w:val="24"/>
          <w:szCs w:val="24"/>
          <w:rtl/>
        </w:rPr>
      </w:pPr>
    </w:p>
    <w:p w:rsidR="00474312" w:rsidRPr="00CA7152" w:rsidRDefault="00474312" w:rsidP="004B0A1B">
      <w:pPr>
        <w:pStyle w:val="a8"/>
        <w:rPr>
          <w:sz w:val="24"/>
          <w:szCs w:val="24"/>
          <w:rtl/>
        </w:rPr>
      </w:pPr>
    </w:p>
    <w:p w:rsidR="004B0A1B" w:rsidRPr="004B0A1B" w:rsidRDefault="004B0A1B" w:rsidP="004B0A1B">
      <w:pPr>
        <w:pStyle w:val="a8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4)</w:t>
      </w:r>
      <w:r w:rsidRPr="004B0A1B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يعتمد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متخذ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القرار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على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المحاسب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الإداري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توفير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المعلومات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الملائمة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للموقف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القراري</w:t>
      </w:r>
      <w:proofErr w:type="spellEnd"/>
      <w:r w:rsidRPr="004B0A1B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المعين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لأن</w:t>
      </w:r>
      <w:r w:rsidRPr="004B0A1B">
        <w:rPr>
          <w:b/>
          <w:bCs/>
          <w:color w:val="C00000"/>
          <w:sz w:val="24"/>
          <w:szCs w:val="24"/>
          <w:rtl/>
        </w:rPr>
        <w:t>: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المحاسب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الإداري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يعتبر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شخص</w:t>
      </w:r>
      <w:r w:rsidRPr="00CA7152">
        <w:rPr>
          <w:sz w:val="24"/>
          <w:szCs w:val="24"/>
          <w:rtl/>
        </w:rPr>
        <w:t xml:space="preserve">  </w:t>
      </w:r>
      <w:r w:rsidRPr="00CA7152">
        <w:rPr>
          <w:rFonts w:ascii="Arial" w:hAnsi="Arial" w:hint="cs"/>
          <w:sz w:val="24"/>
          <w:szCs w:val="24"/>
          <w:rtl/>
        </w:rPr>
        <w:t>متخصص</w:t>
      </w:r>
      <w:r w:rsidRPr="00CA7152">
        <w:rPr>
          <w:sz w:val="24"/>
          <w:szCs w:val="24"/>
          <w:rtl/>
        </w:rPr>
        <w:t xml:space="preserve">  </w:t>
      </w:r>
      <w:r w:rsidRPr="00CA7152">
        <w:rPr>
          <w:rFonts w:ascii="Arial" w:hAnsi="Arial" w:hint="cs"/>
          <w:sz w:val="24"/>
          <w:szCs w:val="24"/>
          <w:rtl/>
        </w:rPr>
        <w:t>في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المعلومات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ب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المدير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يتولى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رسم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الأهداف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و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ج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قيام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المحاسب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بهذه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المهمة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يمكن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المدير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من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التركيز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على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الأعمال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الأخرى</w:t>
      </w:r>
    </w:p>
    <w:p w:rsidR="004B0A1B" w:rsidRPr="00DB76F4" w:rsidRDefault="004B0A1B" w:rsidP="004B0A1B">
      <w:pPr>
        <w:pStyle w:val="a8"/>
        <w:rPr>
          <w:sz w:val="24"/>
          <w:szCs w:val="24"/>
          <w:rtl/>
        </w:rPr>
      </w:pPr>
      <w:r w:rsidRPr="00DB76F4">
        <w:rPr>
          <w:rFonts w:ascii="Arial" w:hAnsi="Arial" w:hint="cs"/>
          <w:sz w:val="24"/>
          <w:szCs w:val="24"/>
          <w:rtl/>
        </w:rPr>
        <w:t>د</w:t>
      </w:r>
      <w:r w:rsidRPr="00DB76F4">
        <w:rPr>
          <w:sz w:val="24"/>
          <w:szCs w:val="24"/>
          <w:rtl/>
        </w:rPr>
        <w:t xml:space="preserve"> </w:t>
      </w:r>
      <w:proofErr w:type="gramStart"/>
      <w:r w:rsidRPr="00DB76F4">
        <w:rPr>
          <w:sz w:val="24"/>
          <w:szCs w:val="24"/>
          <w:rtl/>
        </w:rPr>
        <w:t xml:space="preserve">- </w:t>
      </w:r>
      <w:r w:rsidRPr="00DB76F4">
        <w:rPr>
          <w:rFonts w:ascii="Arial" w:hAnsi="Arial" w:hint="cs"/>
          <w:sz w:val="24"/>
          <w:szCs w:val="24"/>
          <w:rtl/>
        </w:rPr>
        <w:t>الإجابة</w:t>
      </w:r>
      <w:proofErr w:type="gramEnd"/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أ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،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ج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صحيحه</w:t>
      </w:r>
      <w:r w:rsidRPr="00DB76F4">
        <w:rPr>
          <w:sz w:val="24"/>
          <w:szCs w:val="24"/>
          <w:rtl/>
        </w:rPr>
        <w:t xml:space="preserve"> </w:t>
      </w:r>
    </w:p>
    <w:p w:rsidR="004B0A1B" w:rsidRDefault="004B0A1B" w:rsidP="004B0A1B">
      <w:pPr>
        <w:pStyle w:val="a8"/>
        <w:rPr>
          <w:color w:val="FF0000"/>
          <w:sz w:val="24"/>
          <w:szCs w:val="24"/>
          <w:rtl/>
        </w:rPr>
      </w:pPr>
    </w:p>
    <w:p w:rsidR="00474312" w:rsidRPr="00CA7152" w:rsidRDefault="00474312" w:rsidP="004B0A1B">
      <w:pPr>
        <w:pStyle w:val="a8"/>
        <w:rPr>
          <w:color w:val="FF0000"/>
          <w:sz w:val="24"/>
          <w:szCs w:val="24"/>
          <w:rtl/>
        </w:rPr>
      </w:pPr>
    </w:p>
    <w:p w:rsidR="004B0A1B" w:rsidRPr="004B0A1B" w:rsidRDefault="004B0A1B" w:rsidP="004B0A1B">
      <w:pPr>
        <w:pStyle w:val="a8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5)</w:t>
      </w:r>
      <w:r w:rsidRPr="004B0A1B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تقسم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القرارات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حيث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الفترة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الزمنية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إلى</w:t>
      </w:r>
      <w:r w:rsidRPr="004B0A1B">
        <w:rPr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روتينية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و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غير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روتينية</w:t>
      </w:r>
    </w:p>
    <w:p w:rsidR="004B0A1B" w:rsidRPr="00DB76F4" w:rsidRDefault="004B0A1B" w:rsidP="004B0A1B">
      <w:pPr>
        <w:pStyle w:val="a8"/>
        <w:rPr>
          <w:sz w:val="24"/>
          <w:szCs w:val="24"/>
          <w:rtl/>
        </w:rPr>
      </w:pPr>
      <w:r w:rsidRPr="00DB76F4">
        <w:rPr>
          <w:rFonts w:ascii="Arial" w:hAnsi="Arial" w:hint="cs"/>
          <w:sz w:val="24"/>
          <w:szCs w:val="24"/>
          <w:rtl/>
        </w:rPr>
        <w:t>ب</w:t>
      </w:r>
      <w:r w:rsidRPr="00DB76F4">
        <w:rPr>
          <w:sz w:val="24"/>
          <w:szCs w:val="24"/>
          <w:rtl/>
        </w:rPr>
        <w:t xml:space="preserve"> </w:t>
      </w:r>
      <w:proofErr w:type="gramStart"/>
      <w:r w:rsidRPr="00DB76F4">
        <w:rPr>
          <w:sz w:val="24"/>
          <w:szCs w:val="24"/>
          <w:rtl/>
        </w:rPr>
        <w:t xml:space="preserve">- </w:t>
      </w:r>
      <w:r w:rsidRPr="00DB76F4">
        <w:rPr>
          <w:rFonts w:ascii="Arial" w:hAnsi="Arial" w:hint="cs"/>
          <w:sz w:val="24"/>
          <w:szCs w:val="24"/>
          <w:rtl/>
        </w:rPr>
        <w:t>قرارات</w:t>
      </w:r>
      <w:proofErr w:type="gramEnd"/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قصيرة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الأجل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و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قرارات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طويلة</w:t>
      </w:r>
      <w:r w:rsidRPr="00DB76F4">
        <w:rPr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sz w:val="24"/>
          <w:szCs w:val="24"/>
          <w:rtl/>
        </w:rPr>
        <w:t>الأجل</w:t>
      </w:r>
    </w:p>
    <w:p w:rsidR="004B0A1B" w:rsidRPr="00CA7152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ج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تخطيطية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و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رقابية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و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تنفيذية</w:t>
      </w:r>
    </w:p>
    <w:p w:rsidR="004B0A1B" w:rsidRDefault="004B0A1B" w:rsidP="004B0A1B">
      <w:pPr>
        <w:pStyle w:val="a8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د</w:t>
      </w:r>
      <w:r w:rsidRPr="00CA7152">
        <w:rPr>
          <w:sz w:val="24"/>
          <w:szCs w:val="24"/>
          <w:rtl/>
        </w:rPr>
        <w:t xml:space="preserve"> </w:t>
      </w:r>
      <w:proofErr w:type="gramStart"/>
      <w:r w:rsidRPr="00CA7152">
        <w:rPr>
          <w:sz w:val="24"/>
          <w:szCs w:val="24"/>
          <w:rtl/>
        </w:rPr>
        <w:t xml:space="preserve">-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proofErr w:type="gramEnd"/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التصنيع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الداخلي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و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قرارات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الشراء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الداخلي</w:t>
      </w:r>
      <w:r w:rsidRPr="00CA7152">
        <w:rPr>
          <w:sz w:val="24"/>
          <w:szCs w:val="24"/>
          <w:rtl/>
        </w:rPr>
        <w:t xml:space="preserve"> </w:t>
      </w:r>
    </w:p>
    <w:p w:rsidR="004B0A1B" w:rsidRDefault="004B0A1B" w:rsidP="004B0A1B">
      <w:pPr>
        <w:pStyle w:val="a8"/>
        <w:rPr>
          <w:sz w:val="24"/>
          <w:szCs w:val="24"/>
          <w:rtl/>
        </w:rPr>
      </w:pPr>
    </w:p>
    <w:p w:rsidR="00474312" w:rsidRPr="004B0A1B" w:rsidRDefault="00474312" w:rsidP="004B0A1B">
      <w:pPr>
        <w:pStyle w:val="a8"/>
        <w:rPr>
          <w:sz w:val="24"/>
          <w:szCs w:val="24"/>
          <w:rtl/>
        </w:rPr>
      </w:pPr>
    </w:p>
    <w:p w:rsidR="00996168" w:rsidRDefault="00996168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اتخاذ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القرارات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تعتبر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157231" w:rsidRPr="004B0A1B" w:rsidRDefault="00157231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عند المفاضلة بين البدائل واتخاذ القرارات الروتينية قصيرة الأجل فان التكاليف الثابتة </w:t>
      </w:r>
      <w:proofErr w:type="gramStart"/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تكون :</w:t>
      </w:r>
      <w:proofErr w:type="gramEnd"/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DB76F4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B76F4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DB76F4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وغير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اخرى</w:t>
      </w:r>
    </w:p>
    <w:p w:rsidR="00996168" w:rsidRPr="00157231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،</w:t>
      </w: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157231" w:rsidRPr="00CA7152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996168" w:rsidRPr="004B0A1B" w:rsidRDefault="00996168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اتخاذ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القرارات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تعتبر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االقابلة</w:t>
      </w:r>
      <w:proofErr w:type="spellEnd"/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للتجنب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>:</w:t>
      </w:r>
    </w:p>
    <w:p w:rsidR="00996168" w:rsidRPr="00DB76F4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DB76F4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في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CA7152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CA7152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CA7152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وغير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اخرى</w:t>
      </w:r>
    </w:p>
    <w:p w:rsidR="00996168" w:rsidRPr="00157231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،</w:t>
      </w: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157231" w:rsidRPr="00157231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A22EFC" w:rsidRDefault="00157231" w:rsidP="0015723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عند المفاضلة بين البدائل واتخاذ القرارات بشكل عام تعتبر التكاليف غير القابلة </w:t>
      </w:r>
      <w:proofErr w:type="gramStart"/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للتجنب :</w:t>
      </w:r>
      <w:proofErr w:type="gramEnd"/>
    </w:p>
    <w:p w:rsidR="00157231" w:rsidRPr="00DB76F4" w:rsidRDefault="00157231" w:rsidP="003A20E4">
      <w:pPr>
        <w:pStyle w:val="a7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DB76F4">
        <w:rPr>
          <w:rFonts w:ascii="Arial" w:eastAsia="Times New Roman" w:hAnsi="Arial"/>
          <w:sz w:val="24"/>
          <w:szCs w:val="24"/>
          <w:rtl/>
        </w:rPr>
        <w:t xml:space="preserve">غير ملائمة في جميع </w:t>
      </w:r>
      <w:proofErr w:type="gramStart"/>
      <w:r w:rsidRPr="00DB76F4">
        <w:rPr>
          <w:rFonts w:ascii="Arial" w:eastAsia="Times New Roman" w:hAnsi="Arial"/>
          <w:sz w:val="24"/>
          <w:szCs w:val="24"/>
          <w:rtl/>
        </w:rPr>
        <w:t>الحالات .</w:t>
      </w:r>
      <w:proofErr w:type="gramEnd"/>
    </w:p>
    <w:p w:rsidR="00157231" w:rsidRPr="00A22EFC" w:rsidRDefault="00157231" w:rsidP="003A20E4">
      <w:pPr>
        <w:pStyle w:val="a7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ملائمة في جميع الحالات.</w:t>
      </w:r>
    </w:p>
    <w:p w:rsidR="00157231" w:rsidRPr="00A22EFC" w:rsidRDefault="00157231" w:rsidP="003A20E4">
      <w:pPr>
        <w:pStyle w:val="a7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ملائمة أحيانا، وغير ملائمة أحيانا اخرى</w:t>
      </w:r>
    </w:p>
    <w:p w:rsidR="00157231" w:rsidRPr="0061007B" w:rsidRDefault="00157231" w:rsidP="003A20E4">
      <w:pPr>
        <w:pStyle w:val="a7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٥٠٪ ملائمة ،٥٠٪غير ملائمة.</w:t>
      </w:r>
    </w:p>
    <w:p w:rsidR="00157231" w:rsidRPr="004B0A1B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663309" w:rsidRDefault="00157231" w:rsidP="00157231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البيانات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المستقبلية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عموما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157231" w:rsidRPr="00663309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ملائمة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لاتخاذ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القرارات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دائما</w:t>
      </w:r>
    </w:p>
    <w:p w:rsidR="00157231" w:rsidRPr="00663309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غير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ملائمة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لاتخاذ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القرارات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دائما</w:t>
      </w:r>
    </w:p>
    <w:p w:rsidR="00157231" w:rsidRPr="00DB76F4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  <w:rtl/>
        </w:rPr>
      </w:pPr>
      <w:r w:rsidRPr="00DB76F4">
        <w:rPr>
          <w:rFonts w:asciiTheme="minorHAnsi" w:eastAsiaTheme="minorHAnsi" w:hAnsiTheme="minorHAnsi" w:hint="cs"/>
          <w:rtl/>
        </w:rPr>
        <w:t>ملائمة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لاتخاذ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القرارات</w:t>
      </w:r>
      <w:r w:rsidRPr="00DB76F4">
        <w:rPr>
          <w:rFonts w:asciiTheme="minorHAnsi" w:eastAsiaTheme="minorHAnsi" w:hAnsiTheme="minorHAnsi"/>
          <w:rtl/>
        </w:rPr>
        <w:t xml:space="preserve"> </w:t>
      </w:r>
      <w:proofErr w:type="gramStart"/>
      <w:r w:rsidRPr="00DB76F4">
        <w:rPr>
          <w:rFonts w:asciiTheme="minorHAnsi" w:eastAsiaTheme="minorHAnsi" w:hAnsiTheme="minorHAnsi" w:hint="cs"/>
          <w:rtl/>
        </w:rPr>
        <w:t>أحيانا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،</w:t>
      </w:r>
      <w:proofErr w:type="gramEnd"/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وغير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ملائمة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لاتخاذ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القرارات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احيانا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أخرى</w:t>
      </w:r>
    </w:p>
    <w:p w:rsidR="00157231" w:rsidRPr="00157231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663309">
        <w:rPr>
          <w:rFonts w:asciiTheme="minorHAnsi" w:eastAsiaTheme="minorHAnsi" w:hAnsiTheme="minorHAnsi" w:hint="cs"/>
          <w:rtl/>
        </w:rPr>
        <w:t>من ما</w:t>
      </w:r>
      <w:proofErr w:type="gramEnd"/>
      <w:r w:rsidRPr="00663309">
        <w:rPr>
          <w:rFonts w:asciiTheme="minorHAnsi" w:eastAsiaTheme="minorHAnsi" w:hAnsiTheme="minorHAnsi" w:hint="cs"/>
          <w:rtl/>
        </w:rPr>
        <w:t xml:space="preserve"> سبق </w:t>
      </w:r>
    </w:p>
    <w:p w:rsidR="00474312" w:rsidRPr="00157231" w:rsidRDefault="00474312" w:rsidP="00157231">
      <w:pPr>
        <w:contextualSpacing/>
        <w:rPr>
          <w:rFonts w:asciiTheme="minorHAnsi" w:eastAsiaTheme="minorHAnsi" w:hAnsiTheme="minorHAnsi" w:cstheme="minorBidi"/>
        </w:rPr>
      </w:pP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عند المفاضلة بين البدائل واتخاذ القرارات بشكل عام تعتبر تكاليف الفرص البديلة </w:t>
      </w:r>
    </w:p>
    <w:p w:rsidR="00474312" w:rsidRPr="00503F90" w:rsidRDefault="00474312" w:rsidP="003A20E4">
      <w:pPr>
        <w:pStyle w:val="a7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جميع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الحالات</w:t>
      </w:r>
    </w:p>
    <w:p w:rsidR="00474312" w:rsidRPr="00DB76F4" w:rsidRDefault="00474312" w:rsidP="003A20E4">
      <w:pPr>
        <w:pStyle w:val="a7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</w:rPr>
      </w:pPr>
      <w:r w:rsidRPr="00474312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ملائمة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في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جميع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الحالات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a7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proofErr w:type="gramStart"/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احيانا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،</w:t>
      </w:r>
      <w:proofErr w:type="gramEnd"/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احيانا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اخرى</w:t>
      </w:r>
    </w:p>
    <w:p w:rsidR="00474312" w:rsidRDefault="00474312" w:rsidP="003A20E4">
      <w:pPr>
        <w:pStyle w:val="a7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-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50 %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،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50 %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عند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المفاضلة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البدائل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واتخاذ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القرارات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قصيرة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الأجل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الغارقة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تعتبر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474312" w:rsidRPr="00503F90" w:rsidRDefault="00474312" w:rsidP="003A20E4">
      <w:pPr>
        <w:pStyle w:val="a7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تفاضلية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474312" w:rsidRPr="00DB76F4" w:rsidRDefault="00474312" w:rsidP="003A20E4">
      <w:pPr>
        <w:pStyle w:val="a7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تكلفة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غير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  <w:r w:rsidRPr="00DB76F4">
        <w:rPr>
          <w:rFonts w:ascii="Arial" w:hAnsi="Arial"/>
          <w:b/>
          <w:bCs/>
          <w:sz w:val="24"/>
          <w:szCs w:val="24"/>
          <w:rtl/>
        </w:rPr>
        <w:t>تفاضلية</w:t>
      </w:r>
      <w:r w:rsidRPr="00DB76F4">
        <w:rPr>
          <w:rFonts w:ascii="Arial" w:hAnsi="Arial"/>
          <w:b/>
          <w:bCs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a7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قابلة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للتجنب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a7"/>
        <w:numPr>
          <w:ilvl w:val="0"/>
          <w:numId w:val="162"/>
        </w:numPr>
        <w:shd w:val="clear" w:color="auto" w:fill="FFFFFF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مستقبلية</w:t>
      </w:r>
    </w:p>
    <w:p w:rsidR="00157231" w:rsidRPr="00663309" w:rsidRDefault="00157231" w:rsidP="00157231">
      <w:pPr>
        <w:contextualSpacing/>
        <w:rPr>
          <w:rFonts w:asciiTheme="minorHAnsi" w:eastAsiaTheme="minorHAnsi" w:hAnsiTheme="minorHAnsi" w:cstheme="minorBidi"/>
          <w:rtl/>
        </w:rPr>
      </w:pPr>
    </w:p>
    <w:p w:rsidR="00157231" w:rsidRPr="00663309" w:rsidRDefault="00157231" w:rsidP="00157231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حتى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تكون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معلومات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ملائمة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اتخاذ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القرارات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يشترط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157231" w:rsidRPr="00663309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rtl/>
        </w:rPr>
      </w:pPr>
      <w:proofErr w:type="gramStart"/>
      <w:r w:rsidRPr="00663309">
        <w:rPr>
          <w:rFonts w:asciiTheme="minorHAnsi" w:eastAsiaTheme="minorHAnsi" w:hAnsiTheme="minorHAnsi" w:hint="cs"/>
          <w:rtl/>
        </w:rPr>
        <w:t>مستقبلية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،</w:t>
      </w:r>
      <w:proofErr w:type="gramEnd"/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قابلة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للرقابة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،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تفاضلية</w:t>
      </w:r>
    </w:p>
    <w:p w:rsidR="00157231" w:rsidRPr="00663309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مستقبلية،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غير</w:t>
      </w:r>
      <w:r w:rsidRPr="00663309">
        <w:rPr>
          <w:rFonts w:asciiTheme="minorHAnsi" w:eastAsiaTheme="minorHAnsi" w:hAnsiTheme="minorHAnsi"/>
          <w:rtl/>
        </w:rPr>
        <w:t xml:space="preserve"> </w:t>
      </w:r>
      <w:proofErr w:type="gramStart"/>
      <w:r w:rsidRPr="00663309">
        <w:rPr>
          <w:rFonts w:asciiTheme="minorHAnsi" w:eastAsiaTheme="minorHAnsi" w:hAnsiTheme="minorHAnsi" w:hint="cs"/>
          <w:rtl/>
        </w:rPr>
        <w:t>تفاضلية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،</w:t>
      </w:r>
      <w:proofErr w:type="gramEnd"/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مسجلة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بالدفاتر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المحاسبية</w:t>
      </w:r>
    </w:p>
    <w:p w:rsidR="00157231" w:rsidRPr="00DB76F4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</w:rPr>
      </w:pPr>
      <w:proofErr w:type="gramStart"/>
      <w:r w:rsidRPr="00DB76F4">
        <w:rPr>
          <w:rFonts w:asciiTheme="minorHAnsi" w:eastAsiaTheme="minorHAnsi" w:hAnsiTheme="minorHAnsi" w:hint="cs"/>
          <w:rtl/>
        </w:rPr>
        <w:t>مستقبلية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،</w:t>
      </w:r>
      <w:proofErr w:type="gramEnd"/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قابلة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للتجنب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،</w:t>
      </w:r>
      <w:r w:rsidRPr="00DB76F4">
        <w:rPr>
          <w:rFonts w:asciiTheme="minorHAnsi" w:eastAsiaTheme="minorHAnsi" w:hAnsiTheme="minorHAnsi"/>
          <w:rtl/>
        </w:rPr>
        <w:t xml:space="preserve"> </w:t>
      </w:r>
      <w:r w:rsidRPr="00DB76F4">
        <w:rPr>
          <w:rFonts w:asciiTheme="minorHAnsi" w:eastAsiaTheme="minorHAnsi" w:hAnsiTheme="minorHAnsi" w:hint="cs"/>
          <w:rtl/>
        </w:rPr>
        <w:t>تفاضلية</w:t>
      </w:r>
    </w:p>
    <w:p w:rsidR="004B0A1B" w:rsidRPr="00157231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proofErr w:type="gramStart"/>
      <w:r w:rsidRPr="00157231">
        <w:rPr>
          <w:rFonts w:asciiTheme="minorHAnsi" w:eastAsiaTheme="minorHAnsi" w:hAnsiTheme="minorHAnsi" w:hint="cs"/>
          <w:rtl/>
        </w:rPr>
        <w:t>مستقبلية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،</w:t>
      </w:r>
      <w:proofErr w:type="gramEnd"/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تفاضلية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،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مسجلة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بالدفاتر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المحاسبية</w:t>
      </w:r>
    </w:p>
    <w:p w:rsidR="00157231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4B0A1B" w:rsidRPr="004B0A1B" w:rsidRDefault="004B0A1B" w:rsidP="004B0A1B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نبوب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عناصر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حيث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علاقتها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باتخاذ القرارات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4B0A1B" w:rsidRPr="00CA7152" w:rsidRDefault="004B0A1B" w:rsidP="004B0A1B">
      <w:pPr>
        <w:numPr>
          <w:ilvl w:val="0"/>
          <w:numId w:val="16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ثابتة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متغيرة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4B0A1B" w:rsidRPr="00CA7152" w:rsidRDefault="004B0A1B" w:rsidP="004B0A1B">
      <w:pPr>
        <w:numPr>
          <w:ilvl w:val="0"/>
          <w:numId w:val="1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CA7152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4B0A1B" w:rsidRPr="00DB76F4" w:rsidRDefault="004B0A1B" w:rsidP="004B0A1B">
      <w:pPr>
        <w:numPr>
          <w:ilvl w:val="0"/>
          <w:numId w:val="1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B76F4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CA7152" w:rsidRPr="00157231" w:rsidRDefault="004B0A1B" w:rsidP="00157231">
      <w:pPr>
        <w:numPr>
          <w:ilvl w:val="0"/>
          <w:numId w:val="16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u w:val="single"/>
          <w:rtl/>
        </w:rPr>
      </w:pPr>
      <w:r w:rsidRPr="00157231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157231">
        <w:rPr>
          <w:rFonts w:cs="Calibri"/>
          <w:b/>
          <w:bCs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sz w:val="24"/>
          <w:szCs w:val="24"/>
          <w:rtl/>
        </w:rPr>
        <w:t>قابلة</w:t>
      </w:r>
      <w:r w:rsidRPr="00157231">
        <w:rPr>
          <w:rFonts w:cs="Calibri"/>
          <w:b/>
          <w:bCs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sz w:val="24"/>
          <w:szCs w:val="24"/>
          <w:rtl/>
        </w:rPr>
        <w:t>للرقابة</w:t>
      </w:r>
      <w:r w:rsidRPr="00157231">
        <w:rPr>
          <w:rFonts w:cs="Calibri"/>
          <w:b/>
          <w:bCs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157231">
        <w:rPr>
          <w:rFonts w:cs="Calibri"/>
          <w:b/>
          <w:bCs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157231">
        <w:rPr>
          <w:rFonts w:cs="Calibri"/>
          <w:b/>
          <w:bCs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sz w:val="24"/>
          <w:szCs w:val="24"/>
          <w:rtl/>
        </w:rPr>
        <w:t>قابلة</w:t>
      </w:r>
      <w:r w:rsidRPr="00157231">
        <w:rPr>
          <w:rFonts w:cs="Calibri"/>
          <w:b/>
          <w:bCs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sz w:val="24"/>
          <w:szCs w:val="24"/>
          <w:rtl/>
        </w:rPr>
        <w:t>للرقابة</w:t>
      </w:r>
    </w:p>
    <w:p w:rsidR="004B0A1B" w:rsidRPr="00CA7152" w:rsidRDefault="004B0A1B" w:rsidP="004B0A1B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E36DF1" w:rsidRPr="00CA7152" w:rsidRDefault="00E36DF1" w:rsidP="00CA7152">
      <w:pPr>
        <w:pStyle w:val="a8"/>
        <w:rPr>
          <w:b/>
          <w:bCs/>
          <w:color w:val="FF0000"/>
          <w:sz w:val="24"/>
          <w:szCs w:val="24"/>
          <w:rtl/>
        </w:rPr>
      </w:pPr>
      <w:r w:rsidRPr="00CA7152">
        <w:rPr>
          <w:rFonts w:hint="cs"/>
          <w:b/>
          <w:bCs/>
          <w:color w:val="FF0000"/>
          <w:sz w:val="24"/>
          <w:szCs w:val="24"/>
          <w:rtl/>
        </w:rPr>
        <w:t>اختلاف أو عدم اختلاف قيمة العنصر فيما بين البدائل</w:t>
      </w:r>
      <w:proofErr w:type="gramStart"/>
      <w:r w:rsidRPr="00CA7152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CA7152">
        <w:rPr>
          <w:rFonts w:hint="cs"/>
          <w:b/>
          <w:bCs/>
          <w:color w:val="FF0000"/>
          <w:sz w:val="24"/>
          <w:szCs w:val="24"/>
          <w:rtl/>
        </w:rPr>
        <w:t xml:space="preserve"> يعتبر هو ا</w:t>
      </w:r>
      <w:r w:rsidR="00CA7152" w:rsidRPr="00CA7152">
        <w:rPr>
          <w:rFonts w:hint="cs"/>
          <w:b/>
          <w:bCs/>
          <w:color w:val="FF0000"/>
          <w:sz w:val="24"/>
          <w:szCs w:val="24"/>
          <w:rtl/>
        </w:rPr>
        <w:t xml:space="preserve">لمعيار في اعتبار عنصر التكلفة: </w:t>
      </w:r>
    </w:p>
    <w:p w:rsidR="00E36DF1" w:rsidRPr="00CA7152" w:rsidRDefault="00E36DF1" w:rsidP="00CA7152">
      <w:pPr>
        <w:pStyle w:val="a8"/>
        <w:rPr>
          <w:sz w:val="24"/>
          <w:szCs w:val="24"/>
          <w:rtl/>
        </w:rPr>
      </w:pPr>
      <w:r w:rsidRPr="00CA7152">
        <w:rPr>
          <w:rFonts w:hint="cs"/>
          <w:sz w:val="24"/>
          <w:szCs w:val="24"/>
          <w:rtl/>
        </w:rPr>
        <w:t>(</w:t>
      </w:r>
      <w:proofErr w:type="gramStart"/>
      <w:r w:rsidRPr="00CA7152">
        <w:rPr>
          <w:rFonts w:hint="cs"/>
          <w:sz w:val="24"/>
          <w:szCs w:val="24"/>
          <w:rtl/>
        </w:rPr>
        <w:t>أ)  قابلا</w:t>
      </w:r>
      <w:proofErr w:type="gramEnd"/>
      <w:r w:rsidRPr="00CA7152">
        <w:rPr>
          <w:rFonts w:hint="cs"/>
          <w:sz w:val="24"/>
          <w:szCs w:val="24"/>
          <w:rtl/>
        </w:rPr>
        <w:t xml:space="preserve"> للرقابة أو غير قابلا للرقابة</w:t>
      </w:r>
    </w:p>
    <w:p w:rsidR="00E36DF1" w:rsidRPr="00DB76F4" w:rsidRDefault="00E36DF1" w:rsidP="00CA7152">
      <w:pPr>
        <w:pStyle w:val="a8"/>
        <w:rPr>
          <w:sz w:val="24"/>
          <w:szCs w:val="24"/>
          <w:rtl/>
        </w:rPr>
      </w:pPr>
      <w:r w:rsidRPr="00DB76F4">
        <w:rPr>
          <w:rFonts w:hint="cs"/>
          <w:sz w:val="24"/>
          <w:szCs w:val="24"/>
          <w:rtl/>
        </w:rPr>
        <w:t>(ب) تفاضليا أو غير تفاضليا</w:t>
      </w:r>
    </w:p>
    <w:p w:rsidR="00E36DF1" w:rsidRPr="00CA7152" w:rsidRDefault="00E36DF1" w:rsidP="00CA7152">
      <w:pPr>
        <w:pStyle w:val="a8"/>
        <w:rPr>
          <w:sz w:val="24"/>
          <w:szCs w:val="24"/>
          <w:rtl/>
        </w:rPr>
      </w:pPr>
      <w:r w:rsidRPr="00CA7152">
        <w:rPr>
          <w:rFonts w:hint="cs"/>
          <w:sz w:val="24"/>
          <w:szCs w:val="24"/>
          <w:rtl/>
        </w:rPr>
        <w:t xml:space="preserve">(جـ) قابلا للتجنب أو غير قابلا للتجنب </w:t>
      </w:r>
    </w:p>
    <w:p w:rsidR="00CA7152" w:rsidRDefault="00E36DF1" w:rsidP="0061007B">
      <w:pPr>
        <w:pStyle w:val="a8"/>
        <w:rPr>
          <w:sz w:val="24"/>
          <w:szCs w:val="24"/>
          <w:rtl/>
        </w:rPr>
      </w:pPr>
      <w:r w:rsidRPr="00CA7152">
        <w:rPr>
          <w:rFonts w:hint="cs"/>
          <w:sz w:val="24"/>
          <w:szCs w:val="24"/>
          <w:rtl/>
        </w:rPr>
        <w:t xml:space="preserve">(د) ملائما أو غير ملائما  </w:t>
      </w:r>
    </w:p>
    <w:p w:rsidR="004B0A1B" w:rsidRDefault="004B0A1B" w:rsidP="0061007B">
      <w:pPr>
        <w:pStyle w:val="a8"/>
        <w:rPr>
          <w:sz w:val="24"/>
          <w:szCs w:val="24"/>
          <w:rtl/>
        </w:rPr>
      </w:pPr>
    </w:p>
    <w:p w:rsidR="004B0A1B" w:rsidRPr="004B0A1B" w:rsidRDefault="004B0A1B" w:rsidP="004B0A1B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المعيار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الاساس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اعتبار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عنصر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تفاضليا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ام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تفاضليا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</w:p>
    <w:p w:rsidR="004B0A1B" w:rsidRPr="00CA7152" w:rsidRDefault="004B0A1B" w:rsidP="004B0A1B">
      <w:pPr>
        <w:numPr>
          <w:ilvl w:val="0"/>
          <w:numId w:val="1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درجة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التحكم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عنصر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التكلفة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4B0A1B" w:rsidRPr="00CA7152" w:rsidRDefault="004B0A1B" w:rsidP="004B0A1B">
      <w:pPr>
        <w:numPr>
          <w:ilvl w:val="0"/>
          <w:numId w:val="1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طبيعية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عنصر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التكلفة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متغيرة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او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ثابتة</w:t>
      </w:r>
      <w:r w:rsidRPr="00CA7152">
        <w:rPr>
          <w:rFonts w:cs="Calibri"/>
          <w:b/>
          <w:bCs/>
          <w:sz w:val="24"/>
          <w:szCs w:val="24"/>
          <w:rtl/>
        </w:rPr>
        <w:t xml:space="preserve">                               </w:t>
      </w:r>
    </w:p>
    <w:p w:rsidR="004B0A1B" w:rsidRPr="00DB76F4" w:rsidRDefault="004B0A1B" w:rsidP="004B0A1B">
      <w:pPr>
        <w:numPr>
          <w:ilvl w:val="0"/>
          <w:numId w:val="1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DB76F4">
        <w:rPr>
          <w:rFonts w:ascii="Arial" w:hAnsi="Arial" w:hint="cs"/>
          <w:b/>
          <w:bCs/>
          <w:sz w:val="24"/>
          <w:szCs w:val="24"/>
          <w:rtl/>
        </w:rPr>
        <w:t>اختلاف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مقدار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عنصر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التكلفة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بين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  <w:r w:rsidRPr="00DB76F4">
        <w:rPr>
          <w:rFonts w:ascii="Arial" w:hAnsi="Arial" w:hint="cs"/>
          <w:b/>
          <w:bCs/>
          <w:sz w:val="24"/>
          <w:szCs w:val="24"/>
          <w:rtl/>
        </w:rPr>
        <w:t>البدائل</w:t>
      </w:r>
      <w:r w:rsidRPr="00DB76F4">
        <w:rPr>
          <w:rFonts w:cs="Calibri"/>
          <w:b/>
          <w:bCs/>
          <w:sz w:val="24"/>
          <w:szCs w:val="24"/>
          <w:rtl/>
        </w:rPr>
        <w:t xml:space="preserve"> </w:t>
      </w:r>
    </w:p>
    <w:p w:rsidR="004B0A1B" w:rsidRPr="004B0A1B" w:rsidRDefault="004B0A1B" w:rsidP="004B0A1B">
      <w:pPr>
        <w:numPr>
          <w:ilvl w:val="0"/>
          <w:numId w:val="1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u w:val="single"/>
        </w:rPr>
      </w:pPr>
      <w:r w:rsidRPr="004B0A1B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4B0A1B">
        <w:rPr>
          <w:rFonts w:cs="Calibri"/>
          <w:b/>
          <w:bCs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4B0A1B">
        <w:rPr>
          <w:rFonts w:cs="Calibri"/>
          <w:b/>
          <w:bCs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4B0A1B" w:rsidRDefault="004B0A1B" w:rsidP="004B0A1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157231" w:rsidRPr="00A22EFC" w:rsidRDefault="00157231" w:rsidP="0015723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المعيار الأساس في اعتبار عنصر </w:t>
      </w:r>
      <w:r w:rsidRPr="00474312">
        <w:rPr>
          <w:rFonts w:asciiTheme="minorHAnsi" w:eastAsiaTheme="minorHAnsi" w:hAnsiTheme="minorHAnsi"/>
          <w:b/>
          <w:bCs/>
          <w:color w:val="17365D" w:themeColor="text2" w:themeShade="BF"/>
          <w:sz w:val="24"/>
          <w:szCs w:val="24"/>
          <w:rtl/>
        </w:rPr>
        <w:t>التكلفة تفاضليا أم غير تفاضليا هو:</w:t>
      </w:r>
    </w:p>
    <w:p w:rsidR="00157231" w:rsidRPr="00A22EFC" w:rsidRDefault="00157231" w:rsidP="003A20E4">
      <w:pPr>
        <w:pStyle w:val="a7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قابلية او عدم قابلية عنصر التكلفة للرقابة.</w:t>
      </w:r>
    </w:p>
    <w:p w:rsidR="00157231" w:rsidRPr="00A22EFC" w:rsidRDefault="00157231" w:rsidP="003A20E4">
      <w:pPr>
        <w:pStyle w:val="a7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قابلية او عدم قابلية عنصر التكلفة للقياس بدقة.</w:t>
      </w:r>
    </w:p>
    <w:p w:rsidR="00157231" w:rsidRPr="00A22EFC" w:rsidRDefault="00157231" w:rsidP="003A20E4">
      <w:pPr>
        <w:pStyle w:val="a7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سلوك عنصر التكلفة متغيرا أو ثابتا.</w:t>
      </w:r>
    </w:p>
    <w:p w:rsidR="00157231" w:rsidRPr="00DB76F4" w:rsidRDefault="00157231" w:rsidP="003A20E4">
      <w:pPr>
        <w:pStyle w:val="a7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DB76F4">
        <w:rPr>
          <w:rFonts w:ascii="Arial" w:eastAsia="Times New Roman" w:hAnsi="Arial"/>
          <w:sz w:val="24"/>
          <w:szCs w:val="24"/>
          <w:rtl/>
        </w:rPr>
        <w:t>اختلاف أو عدم اختلاف قيمة عنصر التكلفة بين البدائل.</w:t>
      </w:r>
    </w:p>
    <w:p w:rsidR="00157231" w:rsidRPr="004B0A1B" w:rsidRDefault="00157231" w:rsidP="004B0A1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E36DF1" w:rsidRPr="00CA7152" w:rsidRDefault="00E36DF1" w:rsidP="00CA7152">
      <w:pPr>
        <w:pStyle w:val="a8"/>
        <w:rPr>
          <w:b/>
          <w:bCs/>
          <w:color w:val="FF0000"/>
          <w:sz w:val="24"/>
          <w:szCs w:val="24"/>
          <w:rtl/>
        </w:rPr>
      </w:pPr>
      <w:r w:rsidRPr="00CA7152">
        <w:rPr>
          <w:rFonts w:hint="cs"/>
          <w:b/>
          <w:bCs/>
          <w:color w:val="FF0000"/>
          <w:sz w:val="24"/>
          <w:szCs w:val="24"/>
          <w:rtl/>
        </w:rPr>
        <w:t>ي</w:t>
      </w:r>
      <w:r w:rsidR="00CA7152" w:rsidRPr="00CA7152">
        <w:rPr>
          <w:rFonts w:hint="cs"/>
          <w:b/>
          <w:bCs/>
          <w:color w:val="FF0000"/>
          <w:sz w:val="24"/>
          <w:szCs w:val="24"/>
          <w:rtl/>
        </w:rPr>
        <w:t>تكون القرار من ثلاثة عناصر هي:</w:t>
      </w:r>
    </w:p>
    <w:p w:rsidR="00E36DF1" w:rsidRPr="00CA7152" w:rsidRDefault="00E36DF1" w:rsidP="00CA7152">
      <w:pPr>
        <w:pStyle w:val="a8"/>
        <w:rPr>
          <w:sz w:val="24"/>
          <w:szCs w:val="24"/>
          <w:rtl/>
        </w:rPr>
      </w:pPr>
      <w:r w:rsidRPr="00CA7152">
        <w:rPr>
          <w:rFonts w:hint="cs"/>
          <w:sz w:val="24"/>
          <w:szCs w:val="24"/>
          <w:rtl/>
        </w:rPr>
        <w:t>(ب) تخطيطية وتنفيذية ورقابية</w:t>
      </w:r>
    </w:p>
    <w:p w:rsidR="00E36DF1" w:rsidRPr="00CA7152" w:rsidRDefault="00E36DF1" w:rsidP="00CA7152">
      <w:pPr>
        <w:pStyle w:val="a8"/>
        <w:rPr>
          <w:sz w:val="24"/>
          <w:szCs w:val="24"/>
          <w:rtl/>
        </w:rPr>
      </w:pPr>
      <w:r w:rsidRPr="00CA7152">
        <w:rPr>
          <w:rFonts w:hint="cs"/>
          <w:sz w:val="24"/>
          <w:szCs w:val="24"/>
          <w:rtl/>
        </w:rPr>
        <w:t xml:space="preserve"> (جـ) قصيرة ومتوسطة وطويلة الأجل</w:t>
      </w:r>
    </w:p>
    <w:p w:rsidR="00E36DF1" w:rsidRPr="00DB76F4" w:rsidRDefault="00E36DF1" w:rsidP="00CA7152">
      <w:pPr>
        <w:pStyle w:val="a8"/>
        <w:rPr>
          <w:sz w:val="24"/>
          <w:szCs w:val="24"/>
          <w:rtl/>
        </w:rPr>
      </w:pPr>
      <w:r w:rsidRPr="00DB76F4">
        <w:rPr>
          <w:rFonts w:hint="cs"/>
          <w:sz w:val="24"/>
          <w:szCs w:val="24"/>
          <w:rtl/>
        </w:rPr>
        <w:t xml:space="preserve"> (</w:t>
      </w:r>
      <w:proofErr w:type="gramStart"/>
      <w:r w:rsidRPr="00DB76F4">
        <w:rPr>
          <w:rFonts w:hint="cs"/>
          <w:sz w:val="24"/>
          <w:szCs w:val="24"/>
          <w:rtl/>
        </w:rPr>
        <w:t>د )</w:t>
      </w:r>
      <w:proofErr w:type="gramEnd"/>
      <w:r w:rsidRPr="00DB76F4">
        <w:rPr>
          <w:rFonts w:hint="cs"/>
          <w:sz w:val="24"/>
          <w:szCs w:val="24"/>
          <w:rtl/>
        </w:rPr>
        <w:t xml:space="preserve"> الاختيار والأهداف والبدائل </w:t>
      </w:r>
    </w:p>
    <w:p w:rsidR="00CA7152" w:rsidRPr="00CA7152" w:rsidRDefault="00CA7152" w:rsidP="00CA7152">
      <w:pPr>
        <w:pStyle w:val="a8"/>
        <w:rPr>
          <w:color w:val="00B050"/>
          <w:sz w:val="24"/>
          <w:szCs w:val="24"/>
          <w:u w:val="single"/>
          <w:rtl/>
        </w:rPr>
      </w:pPr>
    </w:p>
    <w:p w:rsidR="00E36DF1" w:rsidRPr="00CA7152" w:rsidRDefault="00E36DF1" w:rsidP="00CA7152">
      <w:pPr>
        <w:pStyle w:val="a8"/>
        <w:rPr>
          <w:b/>
          <w:bCs/>
          <w:color w:val="FF0000"/>
          <w:sz w:val="24"/>
          <w:szCs w:val="24"/>
          <w:rtl/>
        </w:rPr>
      </w:pPr>
      <w:r w:rsidRPr="00CA7152">
        <w:rPr>
          <w:rFonts w:hint="cs"/>
          <w:b/>
          <w:bCs/>
          <w:color w:val="FF0000"/>
          <w:sz w:val="24"/>
          <w:szCs w:val="24"/>
          <w:rtl/>
        </w:rPr>
        <w:t xml:space="preserve">المصلح المحاسبي باللغة العربية المقابل لمفهوم </w:t>
      </w:r>
      <w:r w:rsidRPr="00CA7152">
        <w:rPr>
          <w:b/>
          <w:bCs/>
          <w:color w:val="FF0000"/>
          <w:sz w:val="24"/>
          <w:szCs w:val="24"/>
        </w:rPr>
        <w:t>Unavoidable cost</w:t>
      </w:r>
      <w:proofErr w:type="gramStart"/>
      <w:r w:rsidRPr="00CA7152">
        <w:rPr>
          <w:b/>
          <w:bCs/>
          <w:color w:val="FF0000"/>
          <w:sz w:val="24"/>
          <w:szCs w:val="24"/>
        </w:rPr>
        <w:t xml:space="preserve">" </w:t>
      </w:r>
      <w:r w:rsidR="00CA7152" w:rsidRPr="00CA7152">
        <w:rPr>
          <w:rFonts w:hint="cs"/>
          <w:b/>
          <w:bCs/>
          <w:color w:val="FF0000"/>
          <w:sz w:val="24"/>
          <w:szCs w:val="24"/>
          <w:rtl/>
        </w:rPr>
        <w:t xml:space="preserve"> "</w:t>
      </w:r>
      <w:proofErr w:type="gramEnd"/>
      <w:r w:rsidR="00CA7152" w:rsidRPr="00CA7152">
        <w:rPr>
          <w:rFonts w:hint="cs"/>
          <w:b/>
          <w:bCs/>
          <w:color w:val="FF0000"/>
          <w:sz w:val="24"/>
          <w:szCs w:val="24"/>
          <w:rtl/>
        </w:rPr>
        <w:t>هو:-</w:t>
      </w:r>
    </w:p>
    <w:p w:rsidR="00E36DF1" w:rsidRPr="00DB76F4" w:rsidRDefault="00E36DF1" w:rsidP="00CA7152">
      <w:pPr>
        <w:pStyle w:val="a8"/>
        <w:rPr>
          <w:b/>
          <w:bCs/>
          <w:sz w:val="24"/>
          <w:szCs w:val="24"/>
          <w:rtl/>
        </w:rPr>
      </w:pPr>
      <w:r w:rsidRPr="00DB76F4">
        <w:rPr>
          <w:rFonts w:hint="cs"/>
          <w:b/>
          <w:bCs/>
          <w:sz w:val="24"/>
          <w:szCs w:val="24"/>
          <w:rtl/>
        </w:rPr>
        <w:t xml:space="preserve">(أ) التكلفة الغارقة  </w:t>
      </w:r>
      <w:r w:rsidR="00307AE5" w:rsidRPr="00DB76F4">
        <w:rPr>
          <w:rFonts w:hint="cs"/>
          <w:b/>
          <w:bCs/>
          <w:sz w:val="24"/>
          <w:szCs w:val="24"/>
          <w:rtl/>
        </w:rPr>
        <w:t xml:space="preserve"> </w:t>
      </w:r>
      <w:r w:rsidR="00307AE5" w:rsidRPr="00DB76F4">
        <w:rPr>
          <w:b/>
          <w:bCs/>
          <w:sz w:val="24"/>
          <w:szCs w:val="24"/>
        </w:rPr>
        <w:t>Sunk Cost</w:t>
      </w:r>
    </w:p>
    <w:p w:rsidR="00E36DF1" w:rsidRPr="00DB76F4" w:rsidRDefault="00E36DF1" w:rsidP="00CA7152">
      <w:pPr>
        <w:pStyle w:val="a8"/>
        <w:rPr>
          <w:b/>
          <w:bCs/>
          <w:sz w:val="24"/>
          <w:szCs w:val="24"/>
          <w:rtl/>
        </w:rPr>
      </w:pPr>
      <w:r w:rsidRPr="00DB76F4">
        <w:rPr>
          <w:rFonts w:hint="cs"/>
          <w:b/>
          <w:bCs/>
          <w:sz w:val="24"/>
          <w:szCs w:val="24"/>
          <w:rtl/>
        </w:rPr>
        <w:t xml:space="preserve">(ب) التكلفة </w:t>
      </w:r>
      <w:proofErr w:type="gramStart"/>
      <w:r w:rsidRPr="00DB76F4">
        <w:rPr>
          <w:rFonts w:hint="cs"/>
          <w:b/>
          <w:bCs/>
          <w:sz w:val="24"/>
          <w:szCs w:val="24"/>
          <w:rtl/>
        </w:rPr>
        <w:t xml:space="preserve">المستهدفة </w:t>
      </w:r>
      <w:r w:rsidR="00307AE5" w:rsidRPr="00DB76F4">
        <w:rPr>
          <w:rFonts w:hint="cs"/>
          <w:b/>
          <w:bCs/>
          <w:sz w:val="24"/>
          <w:szCs w:val="24"/>
          <w:rtl/>
        </w:rPr>
        <w:t xml:space="preserve"> </w:t>
      </w:r>
      <w:r w:rsidR="00307AE5" w:rsidRPr="00DB76F4">
        <w:rPr>
          <w:b/>
          <w:bCs/>
          <w:sz w:val="24"/>
          <w:szCs w:val="24"/>
        </w:rPr>
        <w:t>Target</w:t>
      </w:r>
      <w:proofErr w:type="gramEnd"/>
      <w:r w:rsidR="00307AE5" w:rsidRPr="00DB76F4">
        <w:rPr>
          <w:b/>
          <w:bCs/>
          <w:sz w:val="24"/>
          <w:szCs w:val="24"/>
        </w:rPr>
        <w:t xml:space="preserve"> Costing</w:t>
      </w:r>
    </w:p>
    <w:p w:rsidR="00E36DF1" w:rsidRPr="00DB76F4" w:rsidRDefault="00E36DF1" w:rsidP="00CA7152">
      <w:pPr>
        <w:pStyle w:val="a8"/>
        <w:rPr>
          <w:b/>
          <w:bCs/>
          <w:sz w:val="24"/>
          <w:szCs w:val="24"/>
          <w:rtl/>
        </w:rPr>
      </w:pPr>
      <w:r w:rsidRPr="00DB76F4">
        <w:rPr>
          <w:rFonts w:hint="cs"/>
          <w:b/>
          <w:bCs/>
          <w:sz w:val="24"/>
          <w:szCs w:val="24"/>
          <w:rtl/>
        </w:rPr>
        <w:t xml:space="preserve">(جـ) التكلفة غير القابلة للتجنب </w:t>
      </w:r>
    </w:p>
    <w:p w:rsidR="00E36DF1" w:rsidRDefault="00E36DF1" w:rsidP="00CA7152">
      <w:pPr>
        <w:pStyle w:val="a8"/>
        <w:rPr>
          <w:sz w:val="24"/>
          <w:szCs w:val="24"/>
          <w:rtl/>
        </w:rPr>
      </w:pPr>
      <w:r w:rsidRPr="00DB76F4">
        <w:rPr>
          <w:rFonts w:hint="cs"/>
          <w:b/>
          <w:bCs/>
          <w:sz w:val="24"/>
          <w:szCs w:val="24"/>
          <w:rtl/>
        </w:rPr>
        <w:t>(د) التكلفة غير القابلة للرقابة</w:t>
      </w:r>
      <w:r w:rsidRPr="00DB76F4">
        <w:rPr>
          <w:rFonts w:hint="cs"/>
          <w:sz w:val="24"/>
          <w:szCs w:val="24"/>
          <w:rtl/>
        </w:rPr>
        <w:t xml:space="preserve">   </w:t>
      </w:r>
      <w:r w:rsidR="00307AE5" w:rsidRPr="00DB76F4">
        <w:rPr>
          <w:rFonts w:hint="cs"/>
          <w:sz w:val="24"/>
          <w:szCs w:val="24"/>
          <w:rtl/>
        </w:rPr>
        <w:t xml:space="preserve"> </w:t>
      </w:r>
      <w:proofErr w:type="spellStart"/>
      <w:r w:rsidR="00307AE5" w:rsidRPr="00DB76F4">
        <w:rPr>
          <w:b/>
          <w:bCs/>
          <w:sz w:val="24"/>
          <w:szCs w:val="24"/>
        </w:rPr>
        <w:t>UNControllable</w:t>
      </w:r>
      <w:proofErr w:type="spellEnd"/>
      <w:r w:rsidR="00307AE5" w:rsidRPr="00DB76F4">
        <w:rPr>
          <w:b/>
          <w:bCs/>
          <w:sz w:val="24"/>
          <w:szCs w:val="24"/>
        </w:rPr>
        <w:t xml:space="preserve"> costs</w:t>
      </w:r>
    </w:p>
    <w:p w:rsidR="00CA7152" w:rsidRPr="00CA7152" w:rsidRDefault="00CA7152" w:rsidP="00CA7152">
      <w:pPr>
        <w:pStyle w:val="a8"/>
        <w:rPr>
          <w:sz w:val="24"/>
          <w:szCs w:val="24"/>
          <w:rtl/>
        </w:rPr>
      </w:pPr>
    </w:p>
    <w:p w:rsidR="00E36DF1" w:rsidRPr="00CA7152" w:rsidRDefault="00E36DF1" w:rsidP="00CA7152">
      <w:pPr>
        <w:pStyle w:val="a8"/>
        <w:rPr>
          <w:b/>
          <w:bCs/>
          <w:color w:val="FF0000"/>
          <w:sz w:val="24"/>
          <w:szCs w:val="24"/>
          <w:rtl/>
        </w:rPr>
      </w:pPr>
      <w:r w:rsidRPr="00CA7152">
        <w:rPr>
          <w:rFonts w:hint="cs"/>
          <w:b/>
          <w:bCs/>
          <w:color w:val="FF0000"/>
          <w:sz w:val="24"/>
          <w:szCs w:val="24"/>
          <w:rtl/>
        </w:rPr>
        <w:t xml:space="preserve">ان المصطلح المحاسبي باللغة </w:t>
      </w:r>
      <w:proofErr w:type="gramStart"/>
      <w:r w:rsidRPr="00CA7152">
        <w:rPr>
          <w:rFonts w:hint="cs"/>
          <w:b/>
          <w:bCs/>
          <w:color w:val="FF0000"/>
          <w:sz w:val="24"/>
          <w:szCs w:val="24"/>
          <w:rtl/>
        </w:rPr>
        <w:t>الانجليزية  المقا</w:t>
      </w:r>
      <w:r w:rsidR="00CA7152" w:rsidRPr="00CA7152">
        <w:rPr>
          <w:rFonts w:hint="cs"/>
          <w:b/>
          <w:bCs/>
          <w:color w:val="FF0000"/>
          <w:sz w:val="24"/>
          <w:szCs w:val="24"/>
          <w:rtl/>
        </w:rPr>
        <w:t>بل</w:t>
      </w:r>
      <w:proofErr w:type="gramEnd"/>
      <w:r w:rsidR="00CA7152" w:rsidRPr="00CA7152">
        <w:rPr>
          <w:rFonts w:hint="cs"/>
          <w:b/>
          <w:bCs/>
          <w:color w:val="FF0000"/>
          <w:sz w:val="24"/>
          <w:szCs w:val="24"/>
          <w:rtl/>
        </w:rPr>
        <w:t xml:space="preserve"> لمفهوم التحليل التفاضلي هو:-</w:t>
      </w:r>
    </w:p>
    <w:p w:rsidR="00E36DF1" w:rsidRPr="00082578" w:rsidRDefault="00E36DF1" w:rsidP="00AE087A">
      <w:pPr>
        <w:pStyle w:val="a8"/>
        <w:numPr>
          <w:ilvl w:val="0"/>
          <w:numId w:val="55"/>
        </w:numPr>
        <w:rPr>
          <w:b/>
          <w:bCs/>
          <w:sz w:val="24"/>
          <w:szCs w:val="24"/>
          <w:rtl/>
        </w:rPr>
      </w:pPr>
      <w:r w:rsidRPr="00082578">
        <w:rPr>
          <w:b/>
          <w:bCs/>
          <w:sz w:val="24"/>
          <w:szCs w:val="24"/>
        </w:rPr>
        <w:t>Differential Analysis</w:t>
      </w:r>
      <w:r w:rsidRPr="00082578">
        <w:rPr>
          <w:rFonts w:hint="cs"/>
          <w:b/>
          <w:bCs/>
          <w:sz w:val="24"/>
          <w:szCs w:val="24"/>
          <w:rtl/>
        </w:rPr>
        <w:t xml:space="preserve"> </w:t>
      </w:r>
    </w:p>
    <w:p w:rsidR="00E36DF1" w:rsidRPr="00082578" w:rsidRDefault="00E36DF1" w:rsidP="00AE087A">
      <w:pPr>
        <w:pStyle w:val="a8"/>
        <w:numPr>
          <w:ilvl w:val="0"/>
          <w:numId w:val="55"/>
        </w:numPr>
        <w:rPr>
          <w:b/>
          <w:bCs/>
          <w:sz w:val="24"/>
          <w:szCs w:val="24"/>
        </w:rPr>
      </w:pPr>
      <w:r w:rsidRPr="00082578">
        <w:rPr>
          <w:b/>
          <w:bCs/>
          <w:sz w:val="24"/>
          <w:szCs w:val="24"/>
        </w:rPr>
        <w:t>Differential Cost</w:t>
      </w:r>
      <w:r w:rsidRPr="00082578">
        <w:rPr>
          <w:b/>
          <w:bCs/>
          <w:sz w:val="24"/>
          <w:szCs w:val="24"/>
          <w:rtl/>
        </w:rPr>
        <w:t xml:space="preserve">        </w:t>
      </w:r>
      <w:r w:rsidR="00307AE5" w:rsidRPr="00082578">
        <w:rPr>
          <w:rFonts w:hint="cs"/>
          <w:b/>
          <w:bCs/>
          <w:rtl/>
        </w:rPr>
        <w:t>التكاليف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التفاضلية</w:t>
      </w:r>
      <w:r w:rsidRPr="00082578">
        <w:rPr>
          <w:b/>
          <w:bCs/>
          <w:sz w:val="24"/>
          <w:szCs w:val="24"/>
          <w:rtl/>
        </w:rPr>
        <w:t xml:space="preserve">                                                </w:t>
      </w:r>
    </w:p>
    <w:p w:rsidR="00E36DF1" w:rsidRPr="00082578" w:rsidRDefault="00E36DF1" w:rsidP="00AE087A">
      <w:pPr>
        <w:pStyle w:val="a8"/>
        <w:numPr>
          <w:ilvl w:val="0"/>
          <w:numId w:val="55"/>
        </w:numPr>
        <w:rPr>
          <w:b/>
          <w:bCs/>
          <w:sz w:val="24"/>
          <w:szCs w:val="24"/>
          <w:rtl/>
        </w:rPr>
      </w:pPr>
      <w:r w:rsidRPr="00082578">
        <w:rPr>
          <w:b/>
          <w:bCs/>
          <w:sz w:val="24"/>
          <w:szCs w:val="24"/>
        </w:rPr>
        <w:t>Cost - Benefit analysis</w:t>
      </w:r>
      <w:r w:rsidRPr="00082578">
        <w:rPr>
          <w:rFonts w:hint="cs"/>
          <w:b/>
          <w:bCs/>
          <w:sz w:val="24"/>
          <w:szCs w:val="24"/>
          <w:rtl/>
        </w:rPr>
        <w:t xml:space="preserve"> </w:t>
      </w:r>
      <w:r w:rsidR="00307AE5" w:rsidRPr="00082578">
        <w:rPr>
          <w:b/>
          <w:bCs/>
          <w:sz w:val="24"/>
          <w:szCs w:val="24"/>
        </w:rPr>
        <w:t xml:space="preserve">  </w:t>
      </w:r>
      <w:r w:rsidR="00307AE5" w:rsidRPr="00082578">
        <w:rPr>
          <w:rFonts w:hint="cs"/>
          <w:b/>
          <w:bCs/>
          <w:rtl/>
        </w:rPr>
        <w:t>تحليل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التكلفة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والمنفعة</w:t>
      </w:r>
    </w:p>
    <w:p w:rsidR="00E36DF1" w:rsidRPr="00082578" w:rsidRDefault="00E36DF1" w:rsidP="00AE087A">
      <w:pPr>
        <w:pStyle w:val="a7"/>
        <w:numPr>
          <w:ilvl w:val="0"/>
          <w:numId w:val="55"/>
        </w:numPr>
        <w:spacing w:after="0" w:line="240" w:lineRule="auto"/>
        <w:rPr>
          <w:b/>
          <w:bCs/>
          <w:rtl/>
        </w:rPr>
      </w:pPr>
      <w:r w:rsidRPr="00082578">
        <w:rPr>
          <w:b/>
          <w:bCs/>
          <w:sz w:val="24"/>
          <w:szCs w:val="24"/>
        </w:rPr>
        <w:t>Make Buy Decision</w:t>
      </w:r>
      <w:r w:rsidR="00307AE5" w:rsidRPr="00082578">
        <w:rPr>
          <w:rFonts w:hint="cs"/>
          <w:b/>
          <w:bCs/>
          <w:sz w:val="24"/>
          <w:szCs w:val="24"/>
          <w:rtl/>
        </w:rPr>
        <w:t xml:space="preserve">     </w:t>
      </w:r>
      <w:r w:rsidR="00307AE5" w:rsidRPr="00082578">
        <w:rPr>
          <w:rFonts w:hint="cs"/>
          <w:b/>
          <w:bCs/>
          <w:rtl/>
        </w:rPr>
        <w:t>قرار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الصنع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أو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الشراء</w:t>
      </w:r>
    </w:p>
    <w:p w:rsidR="0061007B" w:rsidRPr="00CA7152" w:rsidRDefault="0061007B" w:rsidP="004B0A1B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E36DF1" w:rsidRPr="004B0A1B" w:rsidRDefault="00E36DF1" w:rsidP="00E36DF1">
      <w:pPr>
        <w:spacing w:after="0" w:line="240" w:lineRule="auto"/>
        <w:contextualSpacing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المصطلح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المحاسبي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باللغة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الانجليزية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المقابل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لمفهوم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الفرصة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البديلة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E36DF1" w:rsidRPr="00082578" w:rsidRDefault="00C13343" w:rsidP="00E36DF1">
      <w:pPr>
        <w:numPr>
          <w:ilvl w:val="0"/>
          <w:numId w:val="1"/>
        </w:numPr>
        <w:spacing w:before="240" w:after="0" w:line="240" w:lineRule="auto"/>
        <w:contextualSpacing/>
        <w:rPr>
          <w:rFonts w:cs="Calibri"/>
          <w:b/>
          <w:bCs/>
        </w:rPr>
      </w:pPr>
      <w:r w:rsidRPr="00082578">
        <w:rPr>
          <w:b/>
          <w:bCs/>
          <w:sz w:val="24"/>
          <w:szCs w:val="24"/>
        </w:rPr>
        <w:t>Standard</w:t>
      </w:r>
      <w:r w:rsidR="00E36DF1" w:rsidRPr="00082578">
        <w:rPr>
          <w:rFonts w:cs="Calibri"/>
          <w:b/>
          <w:bCs/>
          <w:sz w:val="24"/>
          <w:szCs w:val="24"/>
        </w:rPr>
        <w:t xml:space="preserve"> Cost</w:t>
      </w:r>
      <w:r w:rsidRPr="00082578">
        <w:rPr>
          <w:rFonts w:cstheme="minorBidi" w:hint="cs"/>
          <w:b/>
          <w:bCs/>
          <w:sz w:val="24"/>
          <w:szCs w:val="24"/>
          <w:rtl/>
        </w:rPr>
        <w:t xml:space="preserve">       </w:t>
      </w:r>
      <w:r w:rsidRPr="00082578">
        <w:rPr>
          <w:rFonts w:cstheme="minorBidi" w:hint="cs"/>
          <w:b/>
          <w:bCs/>
          <w:rtl/>
        </w:rPr>
        <w:t xml:space="preserve">التكلفة المعيارية </w:t>
      </w:r>
    </w:p>
    <w:p w:rsidR="00E36DF1" w:rsidRPr="00082578" w:rsidRDefault="00E36DF1" w:rsidP="00E36DF1">
      <w:pPr>
        <w:numPr>
          <w:ilvl w:val="0"/>
          <w:numId w:val="1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82578">
        <w:rPr>
          <w:rFonts w:cs="Calibri"/>
          <w:b/>
          <w:bCs/>
          <w:sz w:val="24"/>
          <w:szCs w:val="24"/>
        </w:rPr>
        <w:t>Target Costing</w:t>
      </w:r>
      <w:r w:rsidR="00307AE5" w:rsidRPr="00082578">
        <w:rPr>
          <w:rFonts w:cs="Calibri" w:hint="cs"/>
          <w:b/>
          <w:bCs/>
          <w:sz w:val="24"/>
          <w:szCs w:val="24"/>
          <w:rtl/>
        </w:rPr>
        <w:t xml:space="preserve">       </w:t>
      </w:r>
      <w:r w:rsidR="00307AE5" w:rsidRPr="00082578">
        <w:rPr>
          <w:rFonts w:hint="cs"/>
          <w:b/>
          <w:bCs/>
          <w:rtl/>
        </w:rPr>
        <w:t>التكلفة المستهدفة</w:t>
      </w:r>
      <w:r w:rsidR="00307AE5" w:rsidRPr="00082578">
        <w:rPr>
          <w:rFonts w:hint="cs"/>
          <w:b/>
          <w:bCs/>
          <w:sz w:val="24"/>
          <w:szCs w:val="24"/>
          <w:rtl/>
        </w:rPr>
        <w:t xml:space="preserve">  </w:t>
      </w:r>
    </w:p>
    <w:p w:rsidR="00E36DF1" w:rsidRPr="00082578" w:rsidRDefault="00E36DF1" w:rsidP="00E36DF1">
      <w:pPr>
        <w:numPr>
          <w:ilvl w:val="0"/>
          <w:numId w:val="1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82578">
        <w:rPr>
          <w:rFonts w:cs="Calibri"/>
          <w:b/>
          <w:bCs/>
          <w:sz w:val="24"/>
          <w:szCs w:val="24"/>
        </w:rPr>
        <w:t>Differential Cost</w:t>
      </w:r>
      <w:r w:rsidR="00307AE5" w:rsidRPr="00082578">
        <w:rPr>
          <w:rFonts w:cs="Calibri" w:hint="cs"/>
          <w:b/>
          <w:bCs/>
          <w:sz w:val="24"/>
          <w:szCs w:val="24"/>
          <w:rtl/>
        </w:rPr>
        <w:t xml:space="preserve">    </w:t>
      </w:r>
      <w:r w:rsidR="00307AE5" w:rsidRPr="00082578">
        <w:rPr>
          <w:rFonts w:hint="cs"/>
          <w:b/>
          <w:bCs/>
          <w:rtl/>
        </w:rPr>
        <w:t>التكاليف</w:t>
      </w:r>
      <w:r w:rsidR="00307AE5" w:rsidRPr="00082578">
        <w:rPr>
          <w:b/>
          <w:bCs/>
          <w:rtl/>
        </w:rPr>
        <w:t xml:space="preserve"> </w:t>
      </w:r>
      <w:r w:rsidR="00307AE5" w:rsidRPr="00082578">
        <w:rPr>
          <w:rFonts w:hint="cs"/>
          <w:b/>
          <w:bCs/>
          <w:rtl/>
        </w:rPr>
        <w:t>التفاضلية</w:t>
      </w:r>
    </w:p>
    <w:p w:rsidR="00E36DF1" w:rsidRPr="00082578" w:rsidRDefault="00E36DF1" w:rsidP="00CA7152">
      <w:pPr>
        <w:numPr>
          <w:ilvl w:val="0"/>
          <w:numId w:val="1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82578">
        <w:rPr>
          <w:rFonts w:cs="Calibri"/>
          <w:b/>
          <w:bCs/>
          <w:sz w:val="24"/>
          <w:szCs w:val="24"/>
        </w:rPr>
        <w:t>Opportunity Cost</w:t>
      </w:r>
    </w:p>
    <w:p w:rsidR="00A22EFC" w:rsidRPr="00A22EFC" w:rsidRDefault="00A22EFC" w:rsidP="00A22EFC">
      <w:pPr>
        <w:pStyle w:val="a7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157231" w:rsidRPr="00474312" w:rsidRDefault="00157231" w:rsidP="001572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القرارات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حيث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ارتباطها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بوظائف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الادارة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قرارات</w:t>
      </w:r>
    </w:p>
    <w:p w:rsidR="00157231" w:rsidRPr="00503F90" w:rsidRDefault="00157231" w:rsidP="003A20E4">
      <w:pPr>
        <w:pStyle w:val="a7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طويلة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وقصيرة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الأجل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157231" w:rsidRPr="00503F90" w:rsidRDefault="00157231" w:rsidP="003A20E4">
      <w:pPr>
        <w:pStyle w:val="a7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التصنيع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الداخلي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والشراء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الخارجي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157231" w:rsidRPr="00082578" w:rsidRDefault="00157231" w:rsidP="003A20E4">
      <w:pPr>
        <w:pStyle w:val="a7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082578">
        <w:rPr>
          <w:rFonts w:ascii="Arial" w:hAnsi="Arial"/>
          <w:b/>
          <w:bCs/>
          <w:sz w:val="24"/>
          <w:szCs w:val="24"/>
          <w:rtl/>
        </w:rPr>
        <w:t>روتينية</w:t>
      </w:r>
      <w:r w:rsidRPr="00082578">
        <w:rPr>
          <w:rFonts w:ascii="Arial" w:hAnsi="Arial"/>
          <w:b/>
          <w:bCs/>
          <w:sz w:val="24"/>
          <w:szCs w:val="24"/>
        </w:rPr>
        <w:t xml:space="preserve"> </w:t>
      </w:r>
      <w:r w:rsidRPr="00082578">
        <w:rPr>
          <w:rFonts w:ascii="Arial" w:hAnsi="Arial"/>
          <w:b/>
          <w:bCs/>
          <w:sz w:val="24"/>
          <w:szCs w:val="24"/>
          <w:rtl/>
        </w:rPr>
        <w:t>وغير</w:t>
      </w:r>
      <w:r w:rsidRPr="00082578">
        <w:rPr>
          <w:rFonts w:ascii="Arial" w:hAnsi="Arial"/>
          <w:b/>
          <w:bCs/>
          <w:sz w:val="24"/>
          <w:szCs w:val="24"/>
        </w:rPr>
        <w:t xml:space="preserve"> </w:t>
      </w:r>
      <w:r w:rsidRPr="00082578">
        <w:rPr>
          <w:rFonts w:ascii="Arial" w:hAnsi="Arial"/>
          <w:b/>
          <w:bCs/>
          <w:sz w:val="24"/>
          <w:szCs w:val="24"/>
          <w:rtl/>
        </w:rPr>
        <w:t>روتينية</w:t>
      </w:r>
    </w:p>
    <w:p w:rsidR="00157231" w:rsidRPr="00082578" w:rsidRDefault="00157231" w:rsidP="003A20E4">
      <w:pPr>
        <w:pStyle w:val="a7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082578">
        <w:rPr>
          <w:rFonts w:ascii="Arial" w:hAnsi="Arial"/>
          <w:b/>
          <w:bCs/>
          <w:sz w:val="24"/>
          <w:szCs w:val="24"/>
        </w:rPr>
        <w:t xml:space="preserve"> </w:t>
      </w:r>
      <w:r w:rsidRPr="00082578">
        <w:rPr>
          <w:rFonts w:ascii="Arial" w:hAnsi="Arial"/>
          <w:b/>
          <w:bCs/>
          <w:sz w:val="24"/>
          <w:szCs w:val="24"/>
          <w:rtl/>
        </w:rPr>
        <w:t>تخطيطية،</w:t>
      </w:r>
      <w:r w:rsidRPr="00082578">
        <w:rPr>
          <w:rFonts w:ascii="Arial" w:hAnsi="Arial"/>
          <w:b/>
          <w:bCs/>
          <w:sz w:val="24"/>
          <w:szCs w:val="24"/>
        </w:rPr>
        <w:t xml:space="preserve"> </w:t>
      </w:r>
      <w:r w:rsidRPr="00082578">
        <w:rPr>
          <w:rFonts w:ascii="Arial" w:hAnsi="Arial"/>
          <w:b/>
          <w:bCs/>
          <w:sz w:val="24"/>
          <w:szCs w:val="24"/>
          <w:rtl/>
        </w:rPr>
        <w:t>رقابية</w:t>
      </w:r>
      <w:r w:rsidRPr="00082578">
        <w:rPr>
          <w:rFonts w:ascii="Arial" w:hAnsi="Arial"/>
          <w:b/>
          <w:bCs/>
          <w:sz w:val="24"/>
          <w:szCs w:val="24"/>
        </w:rPr>
        <w:t xml:space="preserve"> </w:t>
      </w:r>
      <w:r w:rsidRPr="00082578">
        <w:rPr>
          <w:rFonts w:ascii="Arial" w:hAnsi="Arial"/>
          <w:b/>
          <w:bCs/>
          <w:sz w:val="24"/>
          <w:szCs w:val="24"/>
          <w:rtl/>
        </w:rPr>
        <w:t>وتنفيذية</w:t>
      </w:r>
      <w:r w:rsidRPr="00082578">
        <w:rPr>
          <w:rFonts w:ascii="Arial" w:hAnsi="Arial"/>
          <w:b/>
          <w:bCs/>
          <w:sz w:val="24"/>
          <w:szCs w:val="24"/>
        </w:rPr>
        <w:t xml:space="preserve"> </w:t>
      </w:r>
    </w:p>
    <w:p w:rsidR="00CA7152" w:rsidRPr="00CA7152" w:rsidRDefault="00CA7152" w:rsidP="00AC7ADD">
      <w:pPr>
        <w:rPr>
          <w:b/>
          <w:bCs/>
          <w:sz w:val="24"/>
          <w:szCs w:val="24"/>
          <w:rtl/>
        </w:rPr>
      </w:pPr>
    </w:p>
    <w:p w:rsidR="00996168" w:rsidRDefault="00374AA6" w:rsidP="00641F50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641F50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التاسعة </w:t>
      </w:r>
    </w:p>
    <w:p w:rsidR="001526E4" w:rsidRPr="001526E4" w:rsidRDefault="001526E4" w:rsidP="001526E4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1) أيا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مما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يلي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يعد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بيان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محاسبي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ملائم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عند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اتخاذ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قرار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بقبول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أو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رفض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طلبيات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البيع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الخاصة</w:t>
      </w:r>
      <w:r w:rsidRPr="001526E4"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بأقل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التكلفة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الكلية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باستخدام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أسلوب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التحليل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التفاضلي</w:t>
      </w:r>
      <w:r w:rsidRPr="001526E4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أ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المواد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المباشرة</w:t>
      </w:r>
    </w:p>
    <w:p w:rsidR="001526E4" w:rsidRPr="00082578" w:rsidRDefault="001526E4" w:rsidP="001526E4">
      <w:pPr>
        <w:pStyle w:val="a8"/>
        <w:rPr>
          <w:rFonts w:cs="Calibri"/>
          <w:sz w:val="24"/>
          <w:szCs w:val="24"/>
          <w:rtl/>
        </w:rPr>
      </w:pPr>
      <w:r w:rsidRPr="00082578">
        <w:rPr>
          <w:rFonts w:ascii="Arial" w:hAnsi="Arial" w:hint="cs"/>
          <w:sz w:val="24"/>
          <w:szCs w:val="24"/>
          <w:rtl/>
        </w:rPr>
        <w:t>ب</w:t>
      </w:r>
      <w:r w:rsidRPr="00082578">
        <w:rPr>
          <w:rFonts w:cs="Calibri"/>
          <w:sz w:val="24"/>
          <w:szCs w:val="24"/>
          <w:rtl/>
        </w:rPr>
        <w:t xml:space="preserve"> </w:t>
      </w:r>
      <w:proofErr w:type="gramStart"/>
      <w:r w:rsidRPr="00082578">
        <w:rPr>
          <w:rFonts w:cs="Calibri"/>
          <w:sz w:val="24"/>
          <w:szCs w:val="24"/>
          <w:rtl/>
        </w:rPr>
        <w:t xml:space="preserve">- </w:t>
      </w:r>
      <w:r w:rsidRPr="00082578">
        <w:rPr>
          <w:rFonts w:ascii="Arial" w:hAnsi="Arial" w:hint="cs"/>
          <w:sz w:val="24"/>
          <w:szCs w:val="24"/>
          <w:rtl/>
        </w:rPr>
        <w:t>المصروفات</w:t>
      </w:r>
      <w:proofErr w:type="gramEnd"/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التسويقية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والإدارية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الثابتة</w:t>
      </w:r>
    </w:p>
    <w:p w:rsidR="001526E4" w:rsidRPr="00082578" w:rsidRDefault="001526E4" w:rsidP="001526E4">
      <w:pPr>
        <w:pStyle w:val="a8"/>
        <w:rPr>
          <w:rFonts w:cs="Calibri"/>
          <w:sz w:val="24"/>
          <w:szCs w:val="24"/>
          <w:rtl/>
        </w:rPr>
      </w:pPr>
      <w:r w:rsidRPr="00082578">
        <w:rPr>
          <w:rFonts w:ascii="Arial" w:hAnsi="Arial" w:hint="cs"/>
          <w:sz w:val="24"/>
          <w:szCs w:val="24"/>
          <w:rtl/>
        </w:rPr>
        <w:t>ج</w:t>
      </w:r>
      <w:r w:rsidRPr="00082578">
        <w:rPr>
          <w:rFonts w:cs="Calibri"/>
          <w:sz w:val="24"/>
          <w:szCs w:val="24"/>
          <w:rtl/>
        </w:rPr>
        <w:t xml:space="preserve"> </w:t>
      </w:r>
      <w:proofErr w:type="gramStart"/>
      <w:r w:rsidRPr="00082578">
        <w:rPr>
          <w:rFonts w:cs="Calibri"/>
          <w:sz w:val="24"/>
          <w:szCs w:val="24"/>
          <w:rtl/>
        </w:rPr>
        <w:t xml:space="preserve">- </w:t>
      </w:r>
      <w:r w:rsidRPr="00082578">
        <w:rPr>
          <w:rFonts w:ascii="Arial" w:hAnsi="Arial" w:hint="cs"/>
          <w:sz w:val="24"/>
          <w:szCs w:val="24"/>
          <w:rtl/>
        </w:rPr>
        <w:t>الأجور</w:t>
      </w:r>
      <w:proofErr w:type="gramEnd"/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المباشرة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د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المصروفات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الإنتاجية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غير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المباشرة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المتغيرة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</w:p>
    <w:p w:rsidR="001526E4" w:rsidRPr="001526E4" w:rsidRDefault="001526E4" w:rsidP="001526E4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2) تحقق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طلبية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البيع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الخاصة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أرباح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تفاضلية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للمنشأة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حالة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أن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أ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الإيرادات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التفاضلية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للطلبية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أقل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من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التكاليف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التفاضلية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للطلبية</w:t>
      </w:r>
    </w:p>
    <w:p w:rsidR="001526E4" w:rsidRPr="00082578" w:rsidRDefault="001526E4" w:rsidP="001526E4">
      <w:pPr>
        <w:pStyle w:val="a8"/>
        <w:rPr>
          <w:rFonts w:cs="Calibri"/>
          <w:sz w:val="24"/>
          <w:szCs w:val="24"/>
          <w:rtl/>
        </w:rPr>
      </w:pPr>
      <w:r w:rsidRPr="00082578">
        <w:rPr>
          <w:rFonts w:ascii="Arial" w:hAnsi="Arial" w:hint="cs"/>
          <w:sz w:val="24"/>
          <w:szCs w:val="24"/>
          <w:rtl/>
        </w:rPr>
        <w:t>ب</w:t>
      </w:r>
      <w:r w:rsidRPr="00082578">
        <w:rPr>
          <w:rFonts w:cs="Calibri"/>
          <w:sz w:val="24"/>
          <w:szCs w:val="24"/>
          <w:rtl/>
        </w:rPr>
        <w:t xml:space="preserve"> </w:t>
      </w:r>
      <w:proofErr w:type="gramStart"/>
      <w:r w:rsidRPr="00082578">
        <w:rPr>
          <w:rFonts w:cs="Calibri"/>
          <w:sz w:val="24"/>
          <w:szCs w:val="24"/>
          <w:rtl/>
        </w:rPr>
        <w:t xml:space="preserve">- </w:t>
      </w:r>
      <w:r w:rsidRPr="00082578">
        <w:rPr>
          <w:rFonts w:ascii="Arial" w:hAnsi="Arial" w:hint="cs"/>
          <w:sz w:val="24"/>
          <w:szCs w:val="24"/>
          <w:rtl/>
        </w:rPr>
        <w:t>الإيرادات</w:t>
      </w:r>
      <w:proofErr w:type="gramEnd"/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التفاضلية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للطلبية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أكبر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من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التكاليف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التفاضلية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للطلبية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ج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الإيرادات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التفاضلية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للطلبية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تساوي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التكاليف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التفاضلية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للطلبية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د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لا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شيء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مما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سبق</w:t>
      </w:r>
    </w:p>
    <w:p w:rsidR="001526E4" w:rsidRPr="00641F50" w:rsidRDefault="001526E4" w:rsidP="001526E4">
      <w:pPr>
        <w:pStyle w:val="a8"/>
        <w:rPr>
          <w:rFonts w:cs="Calibri"/>
          <w:b/>
          <w:bCs/>
          <w:color w:val="000000"/>
          <w:sz w:val="24"/>
          <w:szCs w:val="24"/>
          <w:rtl/>
        </w:rPr>
      </w:pPr>
    </w:p>
    <w:p w:rsidR="001526E4" w:rsidRPr="001526E4" w:rsidRDefault="001526E4" w:rsidP="001526E4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3) التكلفة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المرتبطة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بالطلبية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الخاصة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تكون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>: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أ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متغيرة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فقط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ب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ثابتة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فقط</w:t>
      </w:r>
    </w:p>
    <w:p w:rsidR="001526E4" w:rsidRPr="00082578" w:rsidRDefault="001526E4" w:rsidP="001526E4">
      <w:pPr>
        <w:pStyle w:val="a8"/>
        <w:rPr>
          <w:rFonts w:cs="Calibri"/>
          <w:sz w:val="24"/>
          <w:szCs w:val="24"/>
          <w:u w:val="single"/>
          <w:rtl/>
        </w:rPr>
      </w:pPr>
      <w:r w:rsidRPr="00082578">
        <w:rPr>
          <w:rFonts w:ascii="Arial" w:hAnsi="Arial" w:hint="cs"/>
          <w:sz w:val="24"/>
          <w:szCs w:val="24"/>
          <w:u w:val="single"/>
          <w:rtl/>
        </w:rPr>
        <w:t>ج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proofErr w:type="gramStart"/>
      <w:r w:rsidRPr="00082578">
        <w:rPr>
          <w:rFonts w:cs="Calibri"/>
          <w:sz w:val="24"/>
          <w:szCs w:val="24"/>
          <w:u w:val="single"/>
          <w:rtl/>
        </w:rPr>
        <w:t xml:space="preserve">- </w:t>
      </w:r>
      <w:r w:rsidRPr="00082578">
        <w:rPr>
          <w:rFonts w:ascii="Arial" w:hAnsi="Arial" w:hint="cs"/>
          <w:sz w:val="24"/>
          <w:szCs w:val="24"/>
          <w:u w:val="single"/>
          <w:rtl/>
        </w:rPr>
        <w:t>غير</w:t>
      </w:r>
      <w:proofErr w:type="gramEnd"/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مباشرة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فقط</w:t>
      </w:r>
    </w:p>
    <w:p w:rsidR="001526E4" w:rsidRPr="00082578" w:rsidRDefault="001526E4" w:rsidP="001526E4">
      <w:pPr>
        <w:pStyle w:val="a8"/>
        <w:rPr>
          <w:rFonts w:ascii="Arial" w:hAnsi="Arial"/>
          <w:sz w:val="24"/>
          <w:szCs w:val="24"/>
          <w:u w:val="single"/>
          <w:rtl/>
        </w:rPr>
      </w:pPr>
      <w:r w:rsidRPr="00082578">
        <w:rPr>
          <w:rFonts w:ascii="Arial" w:hAnsi="Arial" w:hint="cs"/>
          <w:sz w:val="24"/>
          <w:szCs w:val="24"/>
          <w:u w:val="single"/>
          <w:rtl/>
        </w:rPr>
        <w:t>د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proofErr w:type="gramStart"/>
      <w:r w:rsidRPr="00082578">
        <w:rPr>
          <w:rFonts w:cs="Calibri"/>
          <w:sz w:val="24"/>
          <w:szCs w:val="24"/>
          <w:u w:val="single"/>
          <w:rtl/>
        </w:rPr>
        <w:t xml:space="preserve">- </w:t>
      </w:r>
      <w:r w:rsidRPr="00082578">
        <w:rPr>
          <w:rFonts w:ascii="Arial" w:hAnsi="Arial" w:hint="cs"/>
          <w:sz w:val="24"/>
          <w:szCs w:val="24"/>
          <w:u w:val="single"/>
          <w:rtl/>
        </w:rPr>
        <w:t>متغيرة</w:t>
      </w:r>
      <w:proofErr w:type="gramEnd"/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فقط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أو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متغير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و</w:t>
      </w:r>
      <w:r w:rsidRPr="00082578">
        <w:rPr>
          <w:rFonts w:cs="Calibri"/>
          <w:sz w:val="24"/>
          <w:szCs w:val="24"/>
          <w:u w:val="single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u w:val="single"/>
          <w:rtl/>
        </w:rPr>
        <w:t>ثابتة</w:t>
      </w:r>
    </w:p>
    <w:p w:rsidR="001526E4" w:rsidRPr="00A647BD" w:rsidRDefault="001526E4" w:rsidP="001526E4">
      <w:pPr>
        <w:pStyle w:val="a8"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</w:p>
    <w:p w:rsidR="001526E4" w:rsidRPr="001526E4" w:rsidRDefault="001526E4" w:rsidP="001526E4">
      <w:pPr>
        <w:pStyle w:val="a8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4) عند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اتخاذ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قرار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بقبول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أو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رفض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طلبيات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البيع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الخاصة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فإن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الفرصة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البديلة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تكون</w:t>
      </w:r>
      <w:r w:rsidRPr="001526E4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C00000"/>
          <w:sz w:val="24"/>
          <w:szCs w:val="24"/>
          <w:rtl/>
        </w:rPr>
        <w:t>موجودة</w:t>
      </w:r>
    </w:p>
    <w:p w:rsidR="001526E4" w:rsidRPr="005B6775" w:rsidRDefault="001526E4" w:rsidP="001526E4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5B6775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5B6775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5B6775">
        <w:rPr>
          <w:rFonts w:ascii="Arial" w:hAnsi="Arial" w:hint="cs"/>
          <w:b/>
          <w:bCs/>
          <w:color w:val="C00000"/>
          <w:sz w:val="24"/>
          <w:szCs w:val="24"/>
          <w:rtl/>
        </w:rPr>
        <w:t>حالة</w:t>
      </w:r>
      <w:r w:rsidRPr="005B6775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5B6775">
        <w:rPr>
          <w:rFonts w:ascii="Arial" w:hAnsi="Arial" w:hint="cs"/>
          <w:b/>
          <w:bCs/>
          <w:color w:val="C00000"/>
          <w:sz w:val="24"/>
          <w:szCs w:val="24"/>
          <w:rtl/>
        </w:rPr>
        <w:t>أن</w:t>
      </w:r>
      <w:r w:rsidRPr="005B6775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أ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كمية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الطلبية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الخاصة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أقل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من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حدود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الطاقة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غير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المستغلة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لدى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المنشأة</w:t>
      </w:r>
    </w:p>
    <w:p w:rsidR="001526E4" w:rsidRPr="00082578" w:rsidRDefault="001526E4" w:rsidP="001526E4">
      <w:pPr>
        <w:pStyle w:val="a8"/>
        <w:rPr>
          <w:rFonts w:cs="Calibri"/>
          <w:sz w:val="24"/>
          <w:szCs w:val="24"/>
          <w:rtl/>
        </w:rPr>
      </w:pPr>
      <w:r w:rsidRPr="00082578">
        <w:rPr>
          <w:rFonts w:ascii="Arial" w:hAnsi="Arial" w:hint="cs"/>
          <w:sz w:val="24"/>
          <w:szCs w:val="24"/>
          <w:rtl/>
        </w:rPr>
        <w:t>ب</w:t>
      </w:r>
      <w:r w:rsidRPr="00082578">
        <w:rPr>
          <w:rFonts w:cs="Calibri"/>
          <w:sz w:val="24"/>
          <w:szCs w:val="24"/>
          <w:rtl/>
        </w:rPr>
        <w:t xml:space="preserve"> </w:t>
      </w:r>
      <w:proofErr w:type="gramStart"/>
      <w:r w:rsidRPr="00082578">
        <w:rPr>
          <w:rFonts w:cs="Calibri"/>
          <w:sz w:val="24"/>
          <w:szCs w:val="24"/>
          <w:rtl/>
        </w:rPr>
        <w:t xml:space="preserve">- </w:t>
      </w:r>
      <w:r w:rsidRPr="00082578">
        <w:rPr>
          <w:rFonts w:ascii="Arial" w:hAnsi="Arial" w:hint="cs"/>
          <w:sz w:val="24"/>
          <w:szCs w:val="24"/>
          <w:rtl/>
        </w:rPr>
        <w:t>كمية</w:t>
      </w:r>
      <w:proofErr w:type="gramEnd"/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الطلبية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الخاصة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أكبر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من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حدود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الطاقة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غير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المستغلة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لدى</w:t>
      </w:r>
      <w:r w:rsidRPr="00082578">
        <w:rPr>
          <w:rFonts w:cs="Calibri"/>
          <w:sz w:val="24"/>
          <w:szCs w:val="24"/>
          <w:rtl/>
        </w:rPr>
        <w:t xml:space="preserve"> </w:t>
      </w:r>
      <w:r w:rsidRPr="00082578">
        <w:rPr>
          <w:rFonts w:ascii="Arial" w:hAnsi="Arial" w:hint="cs"/>
          <w:sz w:val="24"/>
          <w:szCs w:val="24"/>
          <w:rtl/>
        </w:rPr>
        <w:t>المنشأة</w:t>
      </w:r>
    </w:p>
    <w:p w:rsidR="001526E4" w:rsidRPr="00641F50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t>ج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كمية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الطلبية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الخاصة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تساوي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حدود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الطاقة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غير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المستغلة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لدى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المنشأة</w:t>
      </w:r>
    </w:p>
    <w:p w:rsidR="001526E4" w:rsidRDefault="001526E4" w:rsidP="001526E4">
      <w:pPr>
        <w:pStyle w:val="a8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="Arial" w:hAnsi="Arial" w:hint="cs"/>
          <w:color w:val="000000"/>
          <w:sz w:val="24"/>
          <w:szCs w:val="24"/>
          <w:rtl/>
        </w:rPr>
        <w:lastRenderedPageBreak/>
        <w:t>د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641F50">
        <w:rPr>
          <w:rFonts w:cs="Calibri"/>
          <w:color w:val="000000"/>
          <w:sz w:val="24"/>
          <w:szCs w:val="24"/>
          <w:rtl/>
        </w:rPr>
        <w:t xml:space="preserve">-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لا</w:t>
      </w:r>
      <w:proofErr w:type="gramEnd"/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شيء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مما</w:t>
      </w:r>
      <w:r w:rsidRPr="00641F50">
        <w:rPr>
          <w:rFonts w:cs="Calibri"/>
          <w:color w:val="000000"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color w:val="000000"/>
          <w:sz w:val="24"/>
          <w:szCs w:val="24"/>
          <w:rtl/>
        </w:rPr>
        <w:t>سبق</w:t>
      </w:r>
      <w:r w:rsidRPr="00641F50">
        <w:rPr>
          <w:rFonts w:cs="Calibri" w:hint="cs"/>
          <w:color w:val="000000"/>
          <w:sz w:val="24"/>
          <w:szCs w:val="24"/>
          <w:rtl/>
        </w:rPr>
        <w:t xml:space="preserve"> </w:t>
      </w:r>
    </w:p>
    <w:p w:rsidR="001526E4" w:rsidRPr="001526E4" w:rsidRDefault="001526E4" w:rsidP="001526E4">
      <w:pPr>
        <w:pStyle w:val="a8"/>
        <w:rPr>
          <w:rFonts w:cs="Calibri"/>
          <w:color w:val="000000"/>
          <w:sz w:val="24"/>
          <w:szCs w:val="24"/>
        </w:rPr>
      </w:pPr>
    </w:p>
    <w:p w:rsidR="00A000D3" w:rsidRPr="001526E4" w:rsidRDefault="006607DE" w:rsidP="00641F50">
      <w:pPr>
        <w:spacing w:after="0" w:line="240" w:lineRule="auto"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1526E4">
        <w:rPr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FF24281" wp14:editId="6BEE32F7">
                <wp:simplePos x="0" y="0"/>
                <wp:positionH relativeFrom="column">
                  <wp:posOffset>-542925</wp:posOffset>
                </wp:positionH>
                <wp:positionV relativeFrom="paragraph">
                  <wp:posOffset>856615</wp:posOffset>
                </wp:positionV>
                <wp:extent cx="4591050" cy="1552575"/>
                <wp:effectExtent l="0" t="0" r="19050" b="28575"/>
                <wp:wrapNone/>
                <wp:docPr id="100" name="خماسي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91050" cy="15525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6607DE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للطلبية الخاصة =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التكاليف المتغيرة انتاجية وتسويقية للطلبية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تكاليف ثابتة خاصة بالطلبية + تكلفة الفرصة البديلة للطلبية الخاصة </w:t>
                            </w:r>
                          </w:p>
                          <w:p w:rsidR="00D60F7C" w:rsidRDefault="00D60F7C" w:rsidP="006607DE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حسب المعطيات </w:t>
                            </w:r>
                            <w:proofErr w:type="spellStart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نسنخرج</w:t>
                            </w:r>
                            <w:proofErr w:type="spellEnd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االتكاليف</w:t>
                            </w:r>
                            <w:proofErr w:type="spellEnd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 المتغيرة الانتاجية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تكاليف مباشرة + تكاليف انتاجية غير مباشرة + تكلفة أجور مباشرة + تكلفة تسويقية إن وجدت </w:t>
                            </w:r>
                          </w:p>
                          <w:p w:rsidR="00D60F7C" w:rsidRPr="00D378D7" w:rsidRDefault="00D60F7C" w:rsidP="00D378D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تكاليف مباشرة (20000 * </w:t>
                            </w:r>
                            <w:proofErr w:type="gram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2.5 )</w:t>
                            </w:r>
                            <w:proofErr w:type="gram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التكلفة الغير مباشرة (20000 *2 ) +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أجور مباشرة (0) + (0)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لاتتحمل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الشركة مصروفات تسويقية = 90000 </w:t>
                            </w:r>
                          </w:p>
                          <w:p w:rsidR="00D60F7C" w:rsidRPr="00D378D7" w:rsidRDefault="00D60F7C" w:rsidP="00D378D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وبما أنه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ثابتة خاصة بالمنتج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ولاتوجد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فرصة بديلة إذا التكلفة التفاضلية </w:t>
                            </w:r>
                          </w:p>
                          <w:p w:rsidR="00D60F7C" w:rsidRPr="00D378D7" w:rsidRDefault="00D60F7C" w:rsidP="00D378D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90000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24281" id="خماسي 53" o:spid="_x0000_s1103" type="#_x0000_t15" style="position:absolute;left:0;text-align:left;margin-left:-42.75pt;margin-top:67.45pt;width:361.5pt;height:122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" adj="21600" fillcolor="window" strokecolor="black [3213]" strokeweight="2pt">
                <v:path arrowok="t"/>
                <v:textbox>
                  <w:txbxContent>
                    <w:p w:rsidR="00D60F7C" w:rsidRDefault="00D60F7C" w:rsidP="006607DE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للطلبية الخاصة = </w:t>
                      </w:r>
                      <w:r w:rsidRPr="006607D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التكاليف المتغيرة انتاجية وتسويقية للطلبية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تكاليف ثابتة خاصة بالطلبية + تكلفة الفرصة البديلة للطلبية الخاصة </w:t>
                      </w:r>
                    </w:p>
                    <w:p w:rsidR="00D60F7C" w:rsidRDefault="00D60F7C" w:rsidP="006607DE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حسب المعطيات </w:t>
                      </w:r>
                      <w:proofErr w:type="spellStart"/>
                      <w:r w:rsidRPr="006607D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نسنخرج</w:t>
                      </w:r>
                      <w:proofErr w:type="spellEnd"/>
                      <w:r w:rsidRPr="006607D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proofErr w:type="spellStart"/>
                      <w:r w:rsidRPr="006607D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>االتكاليف</w:t>
                      </w:r>
                      <w:proofErr w:type="spellEnd"/>
                      <w:r w:rsidRPr="006607D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 المتغيرة الانتاجية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تكاليف مباشرة + تكاليف انتاجية غير مباشرة + تكلفة أجور مباشرة + تكلفة تسويقية إن وجدت </w:t>
                      </w:r>
                    </w:p>
                    <w:p w:rsidR="00D60F7C" w:rsidRPr="00D378D7" w:rsidRDefault="00D60F7C" w:rsidP="00D378D7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تكاليف مباشرة (20000 * </w:t>
                      </w:r>
                      <w:proofErr w:type="gram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2.5 )</w:t>
                      </w:r>
                      <w:proofErr w:type="gram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التكلفة الغير مباشرة (20000 *2 ) +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أجور مباشرة (0) + (0)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لاتتحمل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الشركة مصروفات تسويقية = 90000 </w:t>
                      </w:r>
                    </w:p>
                    <w:p w:rsidR="00D60F7C" w:rsidRPr="00D378D7" w:rsidRDefault="00D60F7C" w:rsidP="00D378D7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وبما أنه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ثابتة خاصة بالمنتج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ولاتوجد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فرصة بديلة إذا التكلفة التفاضلية </w:t>
                      </w:r>
                    </w:p>
                    <w:p w:rsidR="00D60F7C" w:rsidRPr="00D378D7" w:rsidRDefault="00D60F7C" w:rsidP="00D378D7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90000 ريال </w:t>
                      </w:r>
                    </w:p>
                  </w:txbxContent>
                </v:textbox>
              </v:shape>
            </w:pict>
          </mc:Fallback>
        </mc:AlternateConten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الشركات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لديها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طاقة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انتاجية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كافية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لقبول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عرض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خاص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بتصنيع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2000</w:t>
      </w:r>
      <w:r w:rsidR="00D378D7" w:rsidRPr="001526E4">
        <w:rPr>
          <w:rFonts w:cs="Calibri" w:hint="cs"/>
          <w:b/>
          <w:bCs/>
          <w:color w:val="FF0000"/>
          <w:sz w:val="24"/>
          <w:szCs w:val="24"/>
          <w:rtl/>
        </w:rPr>
        <w:t>0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بسعر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6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،والتكلفة</w:t>
      </w:r>
      <w:proofErr w:type="gramEnd"/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2.5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ريال، والتكلفة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المتغيرة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2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للوحدة، والتكلفة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1.5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والمصروفات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التسويقية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المتغيرة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0.5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يبلغ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البيع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العادي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10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ولا تتحمل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الشركة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مصروفات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تسويقية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لهذا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العرض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الخاص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.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التفاضلية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الملائمة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للطلبية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الخاصة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A000D3" w:rsidRPr="00CD4F8B" w:rsidRDefault="00A000D3" w:rsidP="00A000D3">
      <w:pPr>
        <w:numPr>
          <w:ilvl w:val="0"/>
          <w:numId w:val="25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D4F8B">
        <w:rPr>
          <w:rFonts w:cs="Calibri"/>
          <w:b/>
          <w:bCs/>
          <w:sz w:val="24"/>
          <w:szCs w:val="24"/>
          <w:rtl/>
        </w:rPr>
        <w:t xml:space="preserve">120000 </w:t>
      </w:r>
      <w:r w:rsidRPr="00CD4F8B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A000D3" w:rsidRPr="00CD4F8B" w:rsidRDefault="00A000D3" w:rsidP="00A000D3">
      <w:pPr>
        <w:numPr>
          <w:ilvl w:val="0"/>
          <w:numId w:val="2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D4F8B">
        <w:rPr>
          <w:rFonts w:cs="Calibri"/>
          <w:b/>
          <w:bCs/>
          <w:sz w:val="24"/>
          <w:szCs w:val="24"/>
          <w:rtl/>
        </w:rPr>
        <w:t xml:space="preserve">90000 </w:t>
      </w:r>
      <w:r w:rsidRPr="00CD4F8B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A000D3" w:rsidRPr="00641F50" w:rsidRDefault="00A000D3" w:rsidP="00A000D3">
      <w:pPr>
        <w:numPr>
          <w:ilvl w:val="0"/>
          <w:numId w:val="2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641F50">
        <w:rPr>
          <w:rFonts w:cs="Calibri"/>
          <w:b/>
          <w:bCs/>
          <w:sz w:val="24"/>
          <w:szCs w:val="24"/>
          <w:rtl/>
        </w:rPr>
        <w:t xml:space="preserve">40000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A000D3" w:rsidRDefault="00A000D3" w:rsidP="00A000D3">
      <w:pPr>
        <w:tabs>
          <w:tab w:val="left" w:pos="935"/>
        </w:tabs>
        <w:rPr>
          <w:rFonts w:ascii="Arial" w:hAnsi="Arial"/>
          <w:b/>
          <w:bCs/>
          <w:sz w:val="24"/>
          <w:szCs w:val="24"/>
          <w:rtl/>
        </w:rPr>
      </w:pPr>
      <w:r w:rsidRPr="00641F50">
        <w:rPr>
          <w:rFonts w:ascii="Arial" w:hAnsi="Arial"/>
          <w:b/>
          <w:bCs/>
          <w:sz w:val="24"/>
          <w:szCs w:val="24"/>
        </w:rPr>
        <w:t xml:space="preserve">      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641F50">
        <w:rPr>
          <w:rFonts w:cs="Calibri"/>
          <w:b/>
          <w:bCs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641F50">
        <w:rPr>
          <w:rFonts w:cs="Calibri"/>
          <w:b/>
          <w:bCs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6607DE" w:rsidRDefault="006607DE" w:rsidP="00A000D3">
      <w:pPr>
        <w:tabs>
          <w:tab w:val="left" w:pos="935"/>
        </w:tabs>
        <w:rPr>
          <w:rFonts w:ascii="Arial" w:hAnsi="Arial"/>
          <w:b/>
          <w:bCs/>
          <w:sz w:val="24"/>
          <w:szCs w:val="24"/>
          <w:rtl/>
        </w:rPr>
      </w:pPr>
    </w:p>
    <w:p w:rsidR="006607DE" w:rsidRPr="00641F50" w:rsidRDefault="006607DE" w:rsidP="00A000D3">
      <w:pPr>
        <w:tabs>
          <w:tab w:val="left" w:pos="935"/>
        </w:tabs>
        <w:rPr>
          <w:rFonts w:ascii="Arial" w:hAnsi="Arial"/>
          <w:b/>
          <w:bCs/>
          <w:sz w:val="24"/>
          <w:szCs w:val="24"/>
        </w:rPr>
      </w:pPr>
    </w:p>
    <w:p w:rsidR="00A000D3" w:rsidRPr="001526E4" w:rsidRDefault="00A000D3" w:rsidP="00A000D3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اذا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تم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قبول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هذا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العرض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الخاص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دون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تتاثر</w:t>
      </w:r>
      <w:proofErr w:type="spellEnd"/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العادية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الاثر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الارباح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التشغيلية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يكون</w:t>
      </w:r>
      <w:r w:rsidRPr="001526E4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A000D3" w:rsidRPr="00133E26" w:rsidRDefault="00A000D3" w:rsidP="00A000D3">
      <w:pPr>
        <w:numPr>
          <w:ilvl w:val="0"/>
          <w:numId w:val="26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133E26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9598FDC" wp14:editId="1BF0B840">
                <wp:simplePos x="0" y="0"/>
                <wp:positionH relativeFrom="column">
                  <wp:posOffset>-514350</wp:posOffset>
                </wp:positionH>
                <wp:positionV relativeFrom="paragraph">
                  <wp:posOffset>8255</wp:posOffset>
                </wp:positionV>
                <wp:extent cx="4057650" cy="790575"/>
                <wp:effectExtent l="0" t="0" r="19050" b="28575"/>
                <wp:wrapNone/>
                <wp:docPr id="101" name="خماسي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7650" cy="7905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33E26" w:rsidRDefault="00D60F7C" w:rsidP="002E1D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طبعا الطلبية الخاصة طلعت تكلفتها 90000 ريال نقارن التكلفة </w:t>
                            </w:r>
                            <w:proofErr w:type="spellStart"/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بالايراد</w:t>
                            </w:r>
                            <w:proofErr w:type="spellEnd"/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</w:p>
                          <w:p w:rsidR="00D60F7C" w:rsidRPr="00133E26" w:rsidRDefault="00D60F7C" w:rsidP="002E1D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ايراد الطلبية الخاصة = 20000 * 6 = 120000 ريال </w:t>
                            </w:r>
                          </w:p>
                          <w:p w:rsidR="00D60F7C" w:rsidRPr="00133E26" w:rsidRDefault="00D60F7C" w:rsidP="002E1DC1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الفرق 120000 </w:t>
                            </w:r>
                            <w:r w:rsidRPr="00133E26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90000 = 30000 ريال مكسب </w:t>
                            </w:r>
                          </w:p>
                          <w:p w:rsidR="00D60F7C" w:rsidRPr="002818C1" w:rsidRDefault="00D60F7C" w:rsidP="002E1DC1">
                            <w:pPr>
                              <w:pStyle w:val="a8"/>
                              <w:rPr>
                                <w:rFonts w:cs="Calibri"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إذا ننصح بقبول الطلبية الخاصة</w:t>
                            </w:r>
                            <w:r w:rsidRPr="00133E26">
                              <w:rPr>
                                <w:rFonts w:hint="cs"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98FDC" id="خماسي 54" o:spid="_x0000_s1104" type="#_x0000_t15" style="position:absolute;left:0;text-align:left;margin-left:-40.5pt;margin-top:.65pt;width:319.5pt;height:62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" adj="21600" fillcolor="window" strokecolor="black [3213]" strokeweight="2pt">
                <v:path arrowok="t"/>
                <v:textbox>
                  <w:txbxContent>
                    <w:p w:rsidR="00D60F7C" w:rsidRPr="00133E26" w:rsidRDefault="00D60F7C" w:rsidP="002E1DC1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طبعا الطلبية الخاصة طلعت تكلفتها 90000 ريال نقارن التكلفة </w:t>
                      </w:r>
                      <w:proofErr w:type="spellStart"/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بالايراد</w:t>
                      </w:r>
                      <w:proofErr w:type="spellEnd"/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</w:p>
                    <w:p w:rsidR="00D60F7C" w:rsidRPr="00133E26" w:rsidRDefault="00D60F7C" w:rsidP="002E1DC1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ايراد الطلبية الخاصة = 20000 * 6 = 120000 ريال </w:t>
                      </w:r>
                    </w:p>
                    <w:p w:rsidR="00D60F7C" w:rsidRPr="00133E26" w:rsidRDefault="00D60F7C" w:rsidP="002E1DC1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الفرق 120000 </w:t>
                      </w:r>
                      <w:r w:rsidRPr="00133E26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90000 = 30000 ريال مكسب </w:t>
                      </w:r>
                    </w:p>
                    <w:p w:rsidR="00D60F7C" w:rsidRPr="002818C1" w:rsidRDefault="00D60F7C" w:rsidP="002E1DC1">
                      <w:pPr>
                        <w:pStyle w:val="a8"/>
                        <w:rPr>
                          <w:rFonts w:cs="Calibri"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إذا ننصح بقبول الطلبية الخاصة</w:t>
                      </w:r>
                      <w:r w:rsidRPr="00133E26">
                        <w:rPr>
                          <w:rFonts w:hint="cs"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133E26">
        <w:rPr>
          <w:rFonts w:cs="Calibri"/>
          <w:b/>
          <w:bCs/>
          <w:sz w:val="24"/>
          <w:szCs w:val="24"/>
          <w:rtl/>
        </w:rPr>
        <w:t xml:space="preserve">30000 </w:t>
      </w:r>
      <w:r w:rsidRPr="00133E26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133E26">
        <w:rPr>
          <w:rFonts w:cs="Calibri"/>
          <w:b/>
          <w:bCs/>
          <w:sz w:val="24"/>
          <w:szCs w:val="24"/>
          <w:rtl/>
        </w:rPr>
        <w:t xml:space="preserve"> </w:t>
      </w:r>
      <w:r w:rsidRPr="00133E26">
        <w:rPr>
          <w:rFonts w:ascii="Arial" w:hAnsi="Arial" w:hint="cs"/>
          <w:b/>
          <w:bCs/>
          <w:sz w:val="24"/>
          <w:szCs w:val="24"/>
          <w:rtl/>
        </w:rPr>
        <w:t>نقص</w:t>
      </w:r>
      <w:r w:rsidRPr="00133E26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CD4F8B" w:rsidRDefault="00A000D3" w:rsidP="00A000D3">
      <w:pPr>
        <w:numPr>
          <w:ilvl w:val="0"/>
          <w:numId w:val="2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D4F8B">
        <w:rPr>
          <w:rFonts w:cs="Calibri"/>
          <w:b/>
          <w:bCs/>
          <w:sz w:val="24"/>
          <w:szCs w:val="24"/>
          <w:rtl/>
        </w:rPr>
        <w:t xml:space="preserve">30000 </w:t>
      </w:r>
      <w:r w:rsidRPr="00CD4F8B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D4F8B">
        <w:rPr>
          <w:rFonts w:cs="Calibri"/>
          <w:b/>
          <w:bCs/>
          <w:sz w:val="24"/>
          <w:szCs w:val="24"/>
          <w:rtl/>
        </w:rPr>
        <w:t xml:space="preserve"> </w:t>
      </w:r>
      <w:r w:rsidRPr="00CD4F8B">
        <w:rPr>
          <w:rFonts w:ascii="Arial" w:hAnsi="Arial" w:hint="cs"/>
          <w:b/>
          <w:bCs/>
          <w:sz w:val="24"/>
          <w:szCs w:val="24"/>
          <w:rtl/>
        </w:rPr>
        <w:t>زيادة</w:t>
      </w:r>
    </w:p>
    <w:p w:rsidR="00A000D3" w:rsidRPr="00641F50" w:rsidRDefault="00A000D3" w:rsidP="00A000D3">
      <w:pPr>
        <w:numPr>
          <w:ilvl w:val="0"/>
          <w:numId w:val="2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641F50">
        <w:rPr>
          <w:rFonts w:cs="Calibri"/>
          <w:b/>
          <w:bCs/>
          <w:sz w:val="24"/>
          <w:szCs w:val="24"/>
          <w:rtl/>
        </w:rPr>
        <w:t xml:space="preserve">80000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641F50">
        <w:rPr>
          <w:rFonts w:cs="Calibri"/>
          <w:b/>
          <w:bCs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زيادة</w:t>
      </w:r>
      <w:r w:rsidRPr="00641F50">
        <w:rPr>
          <w:rFonts w:cs="Calibri"/>
          <w:b/>
          <w:bCs/>
          <w:sz w:val="24"/>
          <w:szCs w:val="24"/>
          <w:rtl/>
        </w:rPr>
        <w:t xml:space="preserve">    </w:t>
      </w:r>
    </w:p>
    <w:p w:rsidR="00A000D3" w:rsidRPr="00641F50" w:rsidRDefault="00A000D3" w:rsidP="00A000D3">
      <w:pPr>
        <w:numPr>
          <w:ilvl w:val="0"/>
          <w:numId w:val="2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641F50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641F50">
        <w:rPr>
          <w:rFonts w:cs="Calibri"/>
          <w:b/>
          <w:bCs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641F50">
        <w:rPr>
          <w:rFonts w:cs="Calibri"/>
          <w:b/>
          <w:bCs/>
          <w:sz w:val="24"/>
          <w:szCs w:val="24"/>
          <w:rtl/>
        </w:rPr>
        <w:t xml:space="preserve">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641F50">
        <w:rPr>
          <w:rFonts w:cs="Calibri"/>
          <w:b/>
          <w:bCs/>
          <w:sz w:val="24"/>
          <w:szCs w:val="24"/>
          <w:rtl/>
        </w:rPr>
        <w:t xml:space="preserve">   </w:t>
      </w:r>
    </w:p>
    <w:p w:rsidR="00A000D3" w:rsidRPr="00641F50" w:rsidRDefault="00A000D3" w:rsidP="00A000D3">
      <w:pPr>
        <w:tabs>
          <w:tab w:val="left" w:pos="935"/>
        </w:tabs>
        <w:rPr>
          <w:b/>
          <w:bCs/>
          <w:color w:val="000000"/>
          <w:sz w:val="24"/>
          <w:szCs w:val="24"/>
          <w:u w:val="single"/>
        </w:rPr>
      </w:pPr>
    </w:p>
    <w:p w:rsidR="00A000D3" w:rsidRPr="001526E4" w:rsidRDefault="00133E26" w:rsidP="00A000D3">
      <w:pPr>
        <w:spacing w:after="0" w:line="240" w:lineRule="auto"/>
        <w:ind w:left="260"/>
        <w:contextualSpacing/>
        <w:rPr>
          <w:rFonts w:cs="Calibri"/>
          <w:b/>
          <w:bCs/>
          <w:color w:val="FF0000"/>
          <w:sz w:val="24"/>
          <w:szCs w:val="24"/>
        </w:rPr>
      </w:pPr>
      <w:r w:rsidRPr="001526E4">
        <w:rPr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031C2B0" wp14:editId="4006DB7D">
                <wp:simplePos x="0" y="0"/>
                <wp:positionH relativeFrom="column">
                  <wp:posOffset>-419100</wp:posOffset>
                </wp:positionH>
                <wp:positionV relativeFrom="paragraph">
                  <wp:posOffset>474981</wp:posOffset>
                </wp:positionV>
                <wp:extent cx="3810000" cy="990600"/>
                <wp:effectExtent l="0" t="0" r="19050" b="19050"/>
                <wp:wrapNone/>
                <wp:docPr id="102" name="خماسي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00" cy="9906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A35DE8" w:rsidRDefault="00D60F7C" w:rsidP="00A35DE8">
                            <w:pPr>
                              <w:pStyle w:val="a8"/>
                              <w:jc w:val="both"/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السؤال </w:t>
                            </w:r>
                            <w:proofErr w:type="spellStart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دا</w:t>
                            </w:r>
                            <w:proofErr w:type="spellEnd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محلول في السنوات السابقة 70 بس حسب فهمي الاجابة خطأ إحنا عندنا التكلفة الثابتة موجودة سواء قبلنا بالعرض أو </w:t>
                            </w:r>
                            <w:proofErr w:type="spellStart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لأ</w:t>
                            </w:r>
                            <w:proofErr w:type="spellEnd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يعني 70 تكلفة غير ملائمة لاتخاذ القرار الباقي 30 ريال تكلفة متغيرة هي اللي راح نخسرها لو عملنا الطلبية إذا لازم يزيد سعر البيع عن 30 ريال </w:t>
                            </w:r>
                            <w:proofErr w:type="spellStart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علشان</w:t>
                            </w:r>
                            <w:proofErr w:type="spellEnd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نكسب لأنه </w:t>
                            </w:r>
                            <w:proofErr w:type="gramStart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ال70</w:t>
                            </w:r>
                            <w:proofErr w:type="gramEnd"/>
                            <w:r w:rsidRPr="00A35DE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مدفوعة في كل الأحوال سواء قبلنا بالطلبية أو لا وإن شاء الله أرسل رسالة للدكتور للتأكد </w:t>
                            </w:r>
                          </w:p>
                          <w:p w:rsidR="00D60F7C" w:rsidRDefault="00D60F7C" w:rsidP="00A000D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1C2B0" id="خماسي 55" o:spid="_x0000_s1105" type="#_x0000_t15" style="position:absolute;left:0;text-align:left;margin-left:-33pt;margin-top:37.4pt;width:300pt;height:7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Pr="00A35DE8" w:rsidRDefault="00D60F7C" w:rsidP="00A35DE8">
                      <w:pPr>
                        <w:pStyle w:val="a8"/>
                        <w:jc w:val="both"/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</w:pPr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السؤال </w:t>
                      </w:r>
                      <w:proofErr w:type="spellStart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دا</w:t>
                      </w:r>
                      <w:proofErr w:type="spellEnd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محلول في السنوات السابقة 70 بس حسب فهمي الاجابة خطأ إحنا عندنا التكلفة الثابتة موجودة سواء قبلنا بالعرض أو </w:t>
                      </w:r>
                      <w:proofErr w:type="spellStart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لأ</w:t>
                      </w:r>
                      <w:proofErr w:type="spellEnd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يعني 70 تكلفة غير ملائمة لاتخاذ القرار الباقي 30 ريال تكلفة متغيرة هي اللي راح نخسرها لو عملنا الطلبية إذا لازم يزيد سعر البيع عن 30 ريال </w:t>
                      </w:r>
                      <w:proofErr w:type="spellStart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علشان</w:t>
                      </w:r>
                      <w:proofErr w:type="spellEnd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نكسب لأنه </w:t>
                      </w:r>
                      <w:proofErr w:type="gramStart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ال70</w:t>
                      </w:r>
                      <w:proofErr w:type="gramEnd"/>
                      <w:r w:rsidRPr="00A35DE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مدفوعة في كل الأحوال سواء قبلنا بالطلبية أو لا وإن شاء الله أرسل رسالة للدكتور للتأكد </w:t>
                      </w:r>
                    </w:p>
                    <w:p w:rsidR="00D60F7C" w:rsidRDefault="00D60F7C" w:rsidP="00A000D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اذا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كانت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الكلية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لوحدة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100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منها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30%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متغيرة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،وتقدم</w:t>
      </w:r>
      <w:proofErr w:type="gramEnd"/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احد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المستوردين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بعرض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لشراء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كمية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50%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الطاقة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المستغلة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.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قرار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قبول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او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رفض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هذا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العرض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الخاص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مرتبط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بان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يزيد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السعر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المعروض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="00A000D3" w:rsidRPr="001526E4">
        <w:rPr>
          <w:rFonts w:ascii="Arial" w:hAnsi="Arial" w:hint="cs"/>
          <w:b/>
          <w:bCs/>
          <w:color w:val="FF0000"/>
          <w:sz w:val="24"/>
          <w:szCs w:val="24"/>
          <w:rtl/>
        </w:rPr>
        <w:t>عن</w:t>
      </w:r>
      <w:r w:rsidR="00A000D3" w:rsidRPr="001526E4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A000D3" w:rsidRPr="00641F50" w:rsidRDefault="00A000D3" w:rsidP="00A000D3">
      <w:pPr>
        <w:numPr>
          <w:ilvl w:val="0"/>
          <w:numId w:val="2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641F50">
        <w:rPr>
          <w:rFonts w:cs="Calibri"/>
          <w:b/>
          <w:bCs/>
          <w:sz w:val="24"/>
          <w:szCs w:val="24"/>
          <w:rtl/>
        </w:rPr>
        <w:t xml:space="preserve">100 </w:t>
      </w:r>
      <w:r w:rsidRPr="00641F50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A000D3" w:rsidRPr="00CD4F8B" w:rsidRDefault="00A000D3" w:rsidP="00A000D3">
      <w:pPr>
        <w:numPr>
          <w:ilvl w:val="0"/>
          <w:numId w:val="2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D4F8B">
        <w:rPr>
          <w:rFonts w:cs="Calibri"/>
          <w:b/>
          <w:bCs/>
          <w:sz w:val="24"/>
          <w:szCs w:val="24"/>
          <w:rtl/>
        </w:rPr>
        <w:t xml:space="preserve">70 </w:t>
      </w:r>
      <w:r w:rsidRPr="00CD4F8B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A000D3" w:rsidRPr="00CD4F8B" w:rsidRDefault="00A000D3" w:rsidP="00A000D3">
      <w:pPr>
        <w:numPr>
          <w:ilvl w:val="0"/>
          <w:numId w:val="2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D4F8B">
        <w:rPr>
          <w:rFonts w:cs="Calibri"/>
          <w:b/>
          <w:bCs/>
          <w:sz w:val="24"/>
          <w:szCs w:val="24"/>
          <w:rtl/>
        </w:rPr>
        <w:t xml:space="preserve">30 </w:t>
      </w:r>
      <w:r w:rsidRPr="00CD4F8B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374AA6" w:rsidRPr="00A35DE8" w:rsidRDefault="00A000D3" w:rsidP="00641F50">
      <w:pPr>
        <w:numPr>
          <w:ilvl w:val="0"/>
          <w:numId w:val="2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641F50">
        <w:rPr>
          <w:rFonts w:cs="Times New Roman"/>
          <w:b/>
          <w:bCs/>
          <w:sz w:val="24"/>
          <w:szCs w:val="24"/>
          <w:rtl/>
        </w:rPr>
        <w:t xml:space="preserve">15 </w:t>
      </w:r>
      <w:r w:rsidRPr="00641F50">
        <w:rPr>
          <w:rFonts w:cs="Times New Roman" w:hint="cs"/>
          <w:b/>
          <w:bCs/>
          <w:sz w:val="24"/>
          <w:szCs w:val="24"/>
          <w:rtl/>
        </w:rPr>
        <w:t>ريال</w:t>
      </w:r>
    </w:p>
    <w:p w:rsidR="00A35DE8" w:rsidRDefault="00A35DE8" w:rsidP="003F297B">
      <w:pPr>
        <w:spacing w:after="0" w:line="240" w:lineRule="auto"/>
        <w:ind w:left="1440"/>
        <w:contextualSpacing/>
        <w:rPr>
          <w:rFonts w:cs="Calibri"/>
          <w:b/>
          <w:bCs/>
          <w:sz w:val="24"/>
          <w:szCs w:val="24"/>
        </w:rPr>
      </w:pPr>
    </w:p>
    <w:p w:rsidR="00641F50" w:rsidRPr="00641F50" w:rsidRDefault="00641F50" w:rsidP="00641F50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953142" w:rsidRPr="001526E4" w:rsidRDefault="00A647BD" w:rsidP="00641F50">
      <w:pPr>
        <w:spacing w:line="240" w:lineRule="auto"/>
        <w:ind w:left="-199"/>
        <w:jc w:val="both"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1526E4">
        <w:rPr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5712DD7" wp14:editId="51F85BF5">
                <wp:simplePos x="0" y="0"/>
                <wp:positionH relativeFrom="column">
                  <wp:posOffset>-583565</wp:posOffset>
                </wp:positionH>
                <wp:positionV relativeFrom="paragraph">
                  <wp:posOffset>925830</wp:posOffset>
                </wp:positionV>
                <wp:extent cx="4591050" cy="1552575"/>
                <wp:effectExtent l="0" t="0" r="19050" b="28575"/>
                <wp:wrapNone/>
                <wp:docPr id="128" name="خماسي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91050" cy="15525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للطلبية الخاصة =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التكاليف المتغيرة انتاجية وتسويقية للطلبية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تكاليف ثابتة خاصة بالطلبية + تكلفة الفرصة البديلة للطلبية الخاصة </w:t>
                            </w:r>
                          </w:p>
                          <w:p w:rsidR="00D60F7C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حسب المعطيات </w:t>
                            </w:r>
                            <w:proofErr w:type="spellStart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نسنخرج</w:t>
                            </w:r>
                            <w:proofErr w:type="spellEnd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االتكاليف</w:t>
                            </w:r>
                            <w:proofErr w:type="spellEnd"/>
                            <w:r w:rsidRPr="006607D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 المتغيرة الانتاجية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تكاليف مباشرة + تكاليف انتاجية غير مباشرة + تكلفة أجور مباشرة + تكلفة تسويقية إن وجدت </w:t>
                            </w:r>
                          </w:p>
                          <w:p w:rsidR="00D60F7C" w:rsidRPr="00D378D7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تكاليف مباشرة (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>10000</w:t>
                            </w: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*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>5</w:t>
                            </w: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)</w:t>
                            </w:r>
                            <w:proofErr w:type="gram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التكلفة الغير مباشرة (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>10000</w:t>
                            </w: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*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>3</w:t>
                            </w: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) +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أجور مباشرة (0) + (0)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لاتتحمل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الشركة مصروفات تسويقية =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>80000</w:t>
                            </w:r>
                          </w:p>
                          <w:p w:rsidR="00D60F7C" w:rsidRPr="00D378D7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وبما أنه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ثابتة خاصة بالمنتج </w:t>
                            </w:r>
                            <w:proofErr w:type="spell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ولاتوجد</w:t>
                            </w:r>
                            <w:proofErr w:type="spellEnd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فرصة بديلة إذا التكلفة التفاضلية </w:t>
                            </w:r>
                          </w:p>
                          <w:p w:rsidR="00D60F7C" w:rsidRPr="00D378D7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proofErr w:type="gramStart"/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 xml:space="preserve"> 80000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D378D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12DD7" id="_x0000_s1106" type="#_x0000_t15" style="position:absolute;left:0;text-align:left;margin-left:-45.95pt;margin-top:72.9pt;width:361.5pt;height:122.2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Default="00D60F7C" w:rsidP="00A647BD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للطلبية الخاصة = </w:t>
                      </w:r>
                      <w:r w:rsidRPr="006607D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التكاليف المتغيرة انتاجية وتسويقية للطلبية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تكاليف ثابتة خاصة بالطلبية + تكلفة الفرصة البديلة للطلبية الخاصة </w:t>
                      </w:r>
                    </w:p>
                    <w:p w:rsidR="00D60F7C" w:rsidRDefault="00D60F7C" w:rsidP="00A647BD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حسب المعطيات </w:t>
                      </w:r>
                      <w:proofErr w:type="spellStart"/>
                      <w:r w:rsidRPr="006607D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نسنخرج</w:t>
                      </w:r>
                      <w:proofErr w:type="spellEnd"/>
                      <w:r w:rsidRPr="006607D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proofErr w:type="spellStart"/>
                      <w:r w:rsidRPr="006607D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>االتكاليف</w:t>
                      </w:r>
                      <w:proofErr w:type="spellEnd"/>
                      <w:r w:rsidRPr="006607D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 المتغيرة الانتاجية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تكاليف مباشرة + تكاليف انتاجية غير مباشرة + تكلفة أجور مباشرة + تكلفة تسويقية إن وجدت </w:t>
                      </w:r>
                    </w:p>
                    <w:p w:rsidR="00D60F7C" w:rsidRPr="00D378D7" w:rsidRDefault="00D60F7C" w:rsidP="00A647B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تكاليف مباشرة (</w:t>
                      </w:r>
                      <w:r>
                        <w:rPr>
                          <w:b/>
                          <w:bCs/>
                          <w:color w:val="002060"/>
                        </w:rPr>
                        <w:t>10000</w:t>
                      </w: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* </w:t>
                      </w:r>
                      <w:proofErr w:type="gramStart"/>
                      <w:r>
                        <w:rPr>
                          <w:b/>
                          <w:bCs/>
                          <w:color w:val="002060"/>
                        </w:rPr>
                        <w:t>5</w:t>
                      </w: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)</w:t>
                      </w:r>
                      <w:proofErr w:type="gram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التكلفة الغير مباشرة (</w:t>
                      </w:r>
                      <w:r>
                        <w:rPr>
                          <w:b/>
                          <w:bCs/>
                          <w:color w:val="002060"/>
                        </w:rPr>
                        <w:t>10000</w:t>
                      </w: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*</w:t>
                      </w:r>
                      <w:r>
                        <w:rPr>
                          <w:b/>
                          <w:bCs/>
                          <w:color w:val="002060"/>
                        </w:rPr>
                        <w:t>3</w:t>
                      </w: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) +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أجور مباشرة (0) + (0)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لاتتحمل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الشركة مصروفات تسويقية = </w:t>
                      </w:r>
                      <w:r>
                        <w:rPr>
                          <w:b/>
                          <w:bCs/>
                          <w:color w:val="002060"/>
                        </w:rPr>
                        <w:t>80000</w:t>
                      </w:r>
                    </w:p>
                    <w:p w:rsidR="00D60F7C" w:rsidRPr="00D378D7" w:rsidRDefault="00D60F7C" w:rsidP="00A647B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وبما أنه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ثابتة خاصة بالمنتج </w:t>
                      </w:r>
                      <w:proofErr w:type="spell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ولاتوجد</w:t>
                      </w:r>
                      <w:proofErr w:type="spellEnd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فرصة بديلة إذا التكلفة التفاضلية </w:t>
                      </w:r>
                    </w:p>
                    <w:p w:rsidR="00D60F7C" w:rsidRPr="00D378D7" w:rsidRDefault="00D60F7C" w:rsidP="00A647BD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proofErr w:type="gramStart"/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b/>
                          <w:bCs/>
                          <w:color w:val="002060"/>
                        </w:rPr>
                        <w:t xml:space="preserve"> 80000</w:t>
                      </w:r>
                      <w:proofErr w:type="gramEnd"/>
                      <w:r>
                        <w:rPr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D378D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ريال </w:t>
                      </w:r>
                    </w:p>
                  </w:txbxContent>
                </v:textbox>
              </v:shape>
            </w:pict>
          </mc:Fallback>
        </mc:AlternateConten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احدى الشركات لديها طاقة انتاجية كافية لقبول عرض خاص بتصنيع 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10000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وحدة بسعر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9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للوحدة</w:t>
      </w:r>
      <w:proofErr w:type="gramStart"/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والتكلفة المباشرة للوحدة 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5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, والتكلفة الانتاجية غير المباشرة المتغيرة 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 xml:space="preserve">3 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للوحدة , والتكلفة الانتاجية الثابتة للوحدة 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 xml:space="preserve">2 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, والمصروفات التسويقية المتغيرة للوحدة 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. يبلغ سعر البيع العادي للوحدة </w:t>
      </w:r>
      <w:r w:rsidR="00953142" w:rsidRPr="001526E4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15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</w:t>
      </w:r>
      <w:proofErr w:type="gramStart"/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ولا تتحمل الشركة أية مصروفات تسويقية لهذا الغرض الخاص . وعلى ذلك فان التكلفة التفاض</w:t>
      </w:r>
      <w:r w:rsidR="00641F50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لية الملائمة للطلبية الخاصة هي:</w:t>
      </w:r>
      <w:r w:rsidR="00953142" w:rsidRPr="001526E4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953142" w:rsidRPr="00641F50" w:rsidRDefault="00953142" w:rsidP="00641F50">
      <w:pPr>
        <w:pStyle w:val="a8"/>
        <w:rPr>
          <w:sz w:val="24"/>
          <w:szCs w:val="24"/>
          <w:rtl/>
        </w:rPr>
      </w:pPr>
      <w:r w:rsidRPr="00641F50">
        <w:rPr>
          <w:rFonts w:hint="cs"/>
          <w:sz w:val="24"/>
          <w:szCs w:val="24"/>
          <w:rtl/>
        </w:rPr>
        <w:t xml:space="preserve">  (أ) </w:t>
      </w:r>
      <w:r w:rsidRPr="00641F50">
        <w:rPr>
          <w:sz w:val="24"/>
          <w:szCs w:val="24"/>
        </w:rPr>
        <w:t>90000</w:t>
      </w:r>
      <w:r w:rsidRPr="00641F50">
        <w:rPr>
          <w:rFonts w:hint="cs"/>
          <w:sz w:val="24"/>
          <w:szCs w:val="24"/>
          <w:rtl/>
        </w:rPr>
        <w:t xml:space="preserve"> وحدة </w:t>
      </w:r>
    </w:p>
    <w:p w:rsidR="00953142" w:rsidRPr="00CD4F8B" w:rsidRDefault="00953142" w:rsidP="00641F50">
      <w:pPr>
        <w:pStyle w:val="a8"/>
        <w:rPr>
          <w:b/>
          <w:bCs/>
          <w:sz w:val="24"/>
          <w:szCs w:val="24"/>
          <w:rtl/>
        </w:rPr>
      </w:pPr>
      <w:r w:rsidRPr="00CD4F8B">
        <w:rPr>
          <w:rFonts w:hint="cs"/>
          <w:b/>
          <w:bCs/>
          <w:sz w:val="24"/>
          <w:szCs w:val="24"/>
          <w:rtl/>
        </w:rPr>
        <w:t xml:space="preserve">(ب) </w:t>
      </w:r>
      <w:r w:rsidRPr="00CD4F8B">
        <w:rPr>
          <w:b/>
          <w:bCs/>
          <w:sz w:val="24"/>
          <w:szCs w:val="24"/>
        </w:rPr>
        <w:t>80000</w:t>
      </w:r>
      <w:r w:rsidRPr="00CD4F8B">
        <w:rPr>
          <w:rFonts w:hint="cs"/>
          <w:b/>
          <w:bCs/>
          <w:sz w:val="24"/>
          <w:szCs w:val="24"/>
          <w:rtl/>
        </w:rPr>
        <w:t xml:space="preserve"> وحدة</w:t>
      </w:r>
    </w:p>
    <w:p w:rsidR="00953142" w:rsidRPr="00641F50" w:rsidRDefault="00953142" w:rsidP="00641F50">
      <w:pPr>
        <w:pStyle w:val="a8"/>
        <w:rPr>
          <w:sz w:val="24"/>
          <w:szCs w:val="24"/>
          <w:rtl/>
        </w:rPr>
      </w:pPr>
      <w:r w:rsidRPr="00641F50">
        <w:rPr>
          <w:rFonts w:hint="cs"/>
          <w:sz w:val="24"/>
          <w:szCs w:val="24"/>
          <w:rtl/>
        </w:rPr>
        <w:t xml:space="preserve">(جـ) </w:t>
      </w:r>
      <w:r w:rsidRPr="00641F50">
        <w:rPr>
          <w:sz w:val="24"/>
          <w:szCs w:val="24"/>
        </w:rPr>
        <w:t>30000</w:t>
      </w:r>
      <w:r w:rsidRPr="00641F50">
        <w:rPr>
          <w:rFonts w:hint="cs"/>
          <w:sz w:val="24"/>
          <w:szCs w:val="24"/>
          <w:rtl/>
        </w:rPr>
        <w:t xml:space="preserve"> وحدة </w:t>
      </w:r>
    </w:p>
    <w:p w:rsidR="000E34B4" w:rsidRPr="00641F50" w:rsidRDefault="00953142" w:rsidP="00671556">
      <w:pPr>
        <w:pStyle w:val="a8"/>
        <w:rPr>
          <w:color w:val="C00000"/>
          <w:sz w:val="24"/>
          <w:szCs w:val="24"/>
          <w:rtl/>
        </w:rPr>
      </w:pPr>
      <w:r w:rsidRPr="00641F50">
        <w:rPr>
          <w:rFonts w:hint="cs"/>
          <w:sz w:val="24"/>
          <w:szCs w:val="24"/>
          <w:rtl/>
        </w:rPr>
        <w:t>(د) لا شيء مما سبق</w:t>
      </w:r>
      <w:r w:rsidRPr="00641F50">
        <w:rPr>
          <w:rFonts w:hint="cs"/>
          <w:color w:val="C00000"/>
          <w:sz w:val="24"/>
          <w:szCs w:val="24"/>
          <w:rtl/>
        </w:rPr>
        <w:t xml:space="preserve">   </w:t>
      </w:r>
    </w:p>
    <w:p w:rsidR="00641F50" w:rsidRPr="00641F50" w:rsidRDefault="00641F50" w:rsidP="00641F50">
      <w:pPr>
        <w:pStyle w:val="a8"/>
        <w:rPr>
          <w:color w:val="C00000"/>
          <w:sz w:val="24"/>
          <w:szCs w:val="24"/>
          <w:rtl/>
        </w:rPr>
      </w:pPr>
    </w:p>
    <w:p w:rsidR="00953142" w:rsidRPr="001526E4" w:rsidRDefault="00953142" w:rsidP="00641F50">
      <w:pPr>
        <w:pStyle w:val="a8"/>
        <w:rPr>
          <w:b/>
          <w:bCs/>
          <w:color w:val="FF0000"/>
          <w:sz w:val="24"/>
          <w:szCs w:val="24"/>
          <w:rtl/>
        </w:rPr>
      </w:pPr>
      <w:r w:rsidRPr="001526E4">
        <w:rPr>
          <w:b/>
          <w:bCs/>
          <w:color w:val="FF0000"/>
          <w:sz w:val="24"/>
          <w:szCs w:val="24"/>
        </w:rPr>
        <w:t xml:space="preserve"> </w:t>
      </w:r>
      <w:r w:rsidRPr="001526E4">
        <w:rPr>
          <w:rFonts w:hint="cs"/>
          <w:b/>
          <w:bCs/>
          <w:color w:val="FF0000"/>
          <w:sz w:val="24"/>
          <w:szCs w:val="24"/>
          <w:rtl/>
        </w:rPr>
        <w:t xml:space="preserve"> في</w:t>
      </w:r>
      <w:r w:rsidRPr="001526E4">
        <w:rPr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hint="cs"/>
          <w:b/>
          <w:bCs/>
          <w:color w:val="FF0000"/>
          <w:sz w:val="24"/>
          <w:szCs w:val="24"/>
          <w:rtl/>
        </w:rPr>
        <w:t>نفس</w:t>
      </w:r>
      <w:r w:rsidRPr="001526E4">
        <w:rPr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hint="cs"/>
          <w:b/>
          <w:bCs/>
          <w:color w:val="FF0000"/>
          <w:sz w:val="24"/>
          <w:szCs w:val="24"/>
          <w:rtl/>
        </w:rPr>
        <w:t>فقرة</w:t>
      </w:r>
      <w:r w:rsidRPr="001526E4">
        <w:rPr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hint="cs"/>
          <w:b/>
          <w:bCs/>
          <w:color w:val="FF0000"/>
          <w:sz w:val="24"/>
          <w:szCs w:val="24"/>
          <w:rtl/>
        </w:rPr>
        <w:t>السؤال</w:t>
      </w:r>
      <w:r w:rsidRPr="001526E4">
        <w:rPr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hint="cs"/>
          <w:b/>
          <w:bCs/>
          <w:color w:val="FF0000"/>
          <w:sz w:val="24"/>
          <w:szCs w:val="24"/>
          <w:rtl/>
        </w:rPr>
        <w:t>السابقة</w:t>
      </w:r>
      <w:r w:rsidRPr="001526E4">
        <w:rPr>
          <w:b/>
          <w:bCs/>
          <w:color w:val="FF0000"/>
          <w:sz w:val="24"/>
          <w:szCs w:val="24"/>
          <w:rtl/>
        </w:rPr>
        <w:t xml:space="preserve"> </w:t>
      </w:r>
      <w:r w:rsidRPr="001526E4">
        <w:rPr>
          <w:rFonts w:hint="cs"/>
          <w:b/>
          <w:bCs/>
          <w:color w:val="FF0000"/>
          <w:sz w:val="24"/>
          <w:szCs w:val="24"/>
          <w:rtl/>
        </w:rPr>
        <w:t>مباشرة</w:t>
      </w:r>
      <w:proofErr w:type="gramStart"/>
      <w:r w:rsidRPr="001526E4">
        <w:rPr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1526E4">
        <w:rPr>
          <w:rFonts w:hint="cs"/>
          <w:b/>
          <w:bCs/>
          <w:color w:val="FF0000"/>
          <w:sz w:val="24"/>
          <w:szCs w:val="24"/>
          <w:rtl/>
        </w:rPr>
        <w:t xml:space="preserve"> اذا تم قبول هذا العرض الخاص دون ان تتأثر المبيعات العادية فإن الأثر على </w:t>
      </w:r>
      <w:r w:rsidR="00641F50" w:rsidRPr="001526E4">
        <w:rPr>
          <w:rFonts w:hint="cs"/>
          <w:b/>
          <w:bCs/>
          <w:color w:val="FF0000"/>
          <w:sz w:val="24"/>
          <w:szCs w:val="24"/>
          <w:rtl/>
        </w:rPr>
        <w:t>الأرباح التشغيلية للشركة يكون:</w:t>
      </w:r>
    </w:p>
    <w:p w:rsidR="00953142" w:rsidRPr="00641F50" w:rsidRDefault="00A647BD" w:rsidP="00641F50">
      <w:pPr>
        <w:pStyle w:val="a8"/>
        <w:rPr>
          <w:color w:val="000000" w:themeColor="text1"/>
          <w:sz w:val="24"/>
          <w:szCs w:val="24"/>
          <w:rtl/>
        </w:rPr>
      </w:pPr>
      <w:r w:rsidRPr="00A647BD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F739FF4" wp14:editId="01CC26D1">
                <wp:simplePos x="0" y="0"/>
                <wp:positionH relativeFrom="column">
                  <wp:posOffset>-514350</wp:posOffset>
                </wp:positionH>
                <wp:positionV relativeFrom="paragraph">
                  <wp:posOffset>10160</wp:posOffset>
                </wp:positionV>
                <wp:extent cx="4057650" cy="828675"/>
                <wp:effectExtent l="0" t="0" r="19050" b="28575"/>
                <wp:wrapNone/>
                <wp:docPr id="129" name="خماسي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76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33E26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ايراد الطلبية الخاصة =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10000</w:t>
                            </w: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*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9</w:t>
                            </w: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</w:rPr>
                              <w:t>90000</w:t>
                            </w: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ريال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والتكلفة = 80000 </w:t>
                            </w:r>
                          </w:p>
                          <w:p w:rsidR="00D60F7C" w:rsidRPr="00133E26" w:rsidRDefault="00D60F7C" w:rsidP="00A647B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الفرق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90000-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80000 </w:t>
                            </w: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</w:t>
                            </w:r>
                            <w:proofErr w:type="gramEnd"/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10000</w:t>
                            </w: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ريال مكسب </w:t>
                            </w:r>
                          </w:p>
                          <w:p w:rsidR="00D60F7C" w:rsidRPr="002818C1" w:rsidRDefault="00D60F7C" w:rsidP="00A647BD">
                            <w:pPr>
                              <w:pStyle w:val="a8"/>
                              <w:rPr>
                                <w:rFonts w:cs="Calibri"/>
                              </w:rPr>
                            </w:pPr>
                            <w:r w:rsidRPr="00133E2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إذا ننصح بقبول الطلبية الخاصة</w:t>
                            </w:r>
                            <w:r w:rsidRPr="00133E26">
                              <w:rPr>
                                <w:rFonts w:hint="cs"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39FF4" id="_x0000_s1107" type="#_x0000_t15" style="position:absolute;left:0;text-align:left;margin-left:-40.5pt;margin-top:.8pt;width:319.5pt;height:65.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" adj="21600" fillcolor="window" strokecolor="windowText" strokeweight="2pt">
                <v:path arrowok="t"/>
                <v:textbox>
                  <w:txbxContent>
                    <w:p w:rsidR="00D60F7C" w:rsidRPr="00133E26" w:rsidRDefault="00D60F7C" w:rsidP="00A647B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ايراد الطلبية الخاصة =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t>10000</w:t>
                      </w: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*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t>9</w:t>
                      </w: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</w:rPr>
                        <w:t>90000</w:t>
                      </w: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ريال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والتكلفة = 80000 </w:t>
                      </w:r>
                    </w:p>
                    <w:p w:rsidR="00D60F7C" w:rsidRPr="00133E26" w:rsidRDefault="00D60F7C" w:rsidP="00A647B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الفرق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90000-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80000 </w:t>
                      </w: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</w:t>
                      </w:r>
                      <w:proofErr w:type="gramEnd"/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10000</w:t>
                      </w: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ريال مكسب </w:t>
                      </w:r>
                    </w:p>
                    <w:p w:rsidR="00D60F7C" w:rsidRPr="002818C1" w:rsidRDefault="00D60F7C" w:rsidP="00A647BD">
                      <w:pPr>
                        <w:pStyle w:val="a8"/>
                        <w:rPr>
                          <w:rFonts w:cs="Calibri"/>
                        </w:rPr>
                      </w:pPr>
                      <w:r w:rsidRPr="00133E2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إذا ننصح بقبول الطلبية الخاصة</w:t>
                      </w:r>
                      <w:r w:rsidRPr="00133E26">
                        <w:rPr>
                          <w:rFonts w:hint="cs"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53142" w:rsidRPr="00641F50">
        <w:rPr>
          <w:rFonts w:hint="cs"/>
          <w:sz w:val="24"/>
          <w:szCs w:val="24"/>
          <w:rtl/>
        </w:rPr>
        <w:t xml:space="preserve">(أ) </w:t>
      </w:r>
      <w:r w:rsidR="00953142" w:rsidRPr="00641F50">
        <w:rPr>
          <w:color w:val="000000" w:themeColor="text1"/>
          <w:sz w:val="24"/>
          <w:szCs w:val="24"/>
        </w:rPr>
        <w:t>10000</w:t>
      </w:r>
      <w:r w:rsidR="00953142" w:rsidRPr="00641F50">
        <w:rPr>
          <w:rFonts w:hint="cs"/>
          <w:color w:val="000000" w:themeColor="text1"/>
          <w:sz w:val="24"/>
          <w:szCs w:val="24"/>
          <w:rtl/>
        </w:rPr>
        <w:t xml:space="preserve"> ريال نقص </w:t>
      </w:r>
    </w:p>
    <w:p w:rsidR="00953142" w:rsidRPr="00CD4F8B" w:rsidRDefault="00953142" w:rsidP="00641F50">
      <w:pPr>
        <w:pStyle w:val="a8"/>
        <w:rPr>
          <w:sz w:val="24"/>
          <w:szCs w:val="24"/>
          <w:rtl/>
        </w:rPr>
      </w:pPr>
      <w:r w:rsidRPr="00CD4F8B">
        <w:rPr>
          <w:rFonts w:hint="cs"/>
          <w:sz w:val="24"/>
          <w:szCs w:val="24"/>
          <w:rtl/>
        </w:rPr>
        <w:t xml:space="preserve">(ب) </w:t>
      </w:r>
      <w:r w:rsidRPr="00CD4F8B">
        <w:rPr>
          <w:sz w:val="24"/>
          <w:szCs w:val="24"/>
        </w:rPr>
        <w:t>10000</w:t>
      </w:r>
      <w:r w:rsidRPr="00CD4F8B">
        <w:rPr>
          <w:rFonts w:hint="cs"/>
          <w:sz w:val="24"/>
          <w:szCs w:val="24"/>
          <w:rtl/>
        </w:rPr>
        <w:t xml:space="preserve"> ريال زيادة </w:t>
      </w:r>
    </w:p>
    <w:p w:rsidR="00953142" w:rsidRPr="00641F50" w:rsidRDefault="00953142" w:rsidP="00641F50">
      <w:pPr>
        <w:pStyle w:val="a8"/>
        <w:rPr>
          <w:color w:val="000000" w:themeColor="text1"/>
          <w:sz w:val="24"/>
          <w:szCs w:val="24"/>
          <w:rtl/>
        </w:rPr>
      </w:pPr>
      <w:r w:rsidRPr="00641F50">
        <w:rPr>
          <w:rFonts w:hint="cs"/>
          <w:color w:val="000000" w:themeColor="text1"/>
          <w:sz w:val="24"/>
          <w:szCs w:val="24"/>
          <w:rtl/>
        </w:rPr>
        <w:lastRenderedPageBreak/>
        <w:t xml:space="preserve">(جـ) </w:t>
      </w:r>
      <w:r w:rsidRPr="00641F50">
        <w:rPr>
          <w:color w:val="000000" w:themeColor="text1"/>
          <w:sz w:val="24"/>
          <w:szCs w:val="24"/>
        </w:rPr>
        <w:t>60000</w:t>
      </w:r>
      <w:r w:rsidRPr="00641F50">
        <w:rPr>
          <w:rFonts w:hint="cs"/>
          <w:color w:val="000000" w:themeColor="text1"/>
          <w:sz w:val="24"/>
          <w:szCs w:val="24"/>
          <w:rtl/>
        </w:rPr>
        <w:t xml:space="preserve"> زيادة  </w:t>
      </w:r>
    </w:p>
    <w:p w:rsidR="00953142" w:rsidRPr="00641F50" w:rsidRDefault="00953142" w:rsidP="00641F50">
      <w:pPr>
        <w:pStyle w:val="a8"/>
        <w:rPr>
          <w:color w:val="C00000"/>
          <w:sz w:val="24"/>
          <w:szCs w:val="24"/>
          <w:rtl/>
        </w:rPr>
      </w:pPr>
      <w:r w:rsidRPr="00641F50">
        <w:rPr>
          <w:rFonts w:hint="cs"/>
          <w:sz w:val="24"/>
          <w:szCs w:val="24"/>
          <w:rtl/>
        </w:rPr>
        <w:t>(د) لا شيء مما سبق</w:t>
      </w:r>
      <w:r w:rsidRPr="00641F50">
        <w:rPr>
          <w:rFonts w:hint="cs"/>
          <w:color w:val="C00000"/>
          <w:sz w:val="24"/>
          <w:szCs w:val="24"/>
          <w:rtl/>
        </w:rPr>
        <w:t xml:space="preserve">   </w:t>
      </w:r>
    </w:p>
    <w:p w:rsidR="00641F50" w:rsidRDefault="00641F50" w:rsidP="00641F50">
      <w:pPr>
        <w:pStyle w:val="a8"/>
        <w:rPr>
          <w:color w:val="C00000"/>
          <w:sz w:val="24"/>
          <w:szCs w:val="24"/>
          <w:rtl/>
        </w:rPr>
      </w:pPr>
    </w:p>
    <w:p w:rsidR="000E34B4" w:rsidRPr="00641F50" w:rsidRDefault="000E34B4" w:rsidP="00641F50">
      <w:pPr>
        <w:pStyle w:val="a8"/>
        <w:rPr>
          <w:color w:val="C00000"/>
          <w:sz w:val="24"/>
          <w:szCs w:val="24"/>
          <w:rtl/>
        </w:rPr>
      </w:pPr>
    </w:p>
    <w:p w:rsidR="00953142" w:rsidRPr="001526E4" w:rsidRDefault="00A647BD" w:rsidP="00641F50">
      <w:pPr>
        <w:pStyle w:val="a8"/>
        <w:rPr>
          <w:b/>
          <w:bCs/>
          <w:color w:val="FF0000"/>
          <w:sz w:val="24"/>
          <w:szCs w:val="24"/>
          <w:rtl/>
        </w:rPr>
      </w:pPr>
      <w:r w:rsidRPr="001526E4">
        <w:rPr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44012B6" wp14:editId="491A96D9">
                <wp:simplePos x="0" y="0"/>
                <wp:positionH relativeFrom="column">
                  <wp:posOffset>-307340</wp:posOffset>
                </wp:positionH>
                <wp:positionV relativeFrom="paragraph">
                  <wp:posOffset>475615</wp:posOffset>
                </wp:positionV>
                <wp:extent cx="4057650" cy="828675"/>
                <wp:effectExtent l="0" t="0" r="19050" b="28575"/>
                <wp:wrapNone/>
                <wp:docPr id="130" name="خماسي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76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3F297B">
                            <w:pPr>
                              <w:pStyle w:val="a8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طبعا التكلفة الثابتة تعتبر من التكاليف الغير ملائمة لأنه موجودة في كل الأحوال سواء قبلنا بالطلبية أو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لأ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ونحسب فقط التكلفة المتغيرة وهي =180 ريال يعني لازم يزيد السعر عن 180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علشان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نقبل العرض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012B6" id="_x0000_s1108" type="#_x0000_t15" style="position:absolute;left:0;text-align:left;margin-left:-24.2pt;margin-top:37.45pt;width:319.5pt;height:65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Pr="002818C1" w:rsidRDefault="00D60F7C" w:rsidP="003F297B">
                      <w:pPr>
                        <w:pStyle w:val="a8"/>
                        <w:rPr>
                          <w:rFonts w:cs="Calibri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طبعا التكلفة الثابتة تعتبر من التكاليف الغير ملائمة لأنه موجودة في كل الأحوال سواء قبلنا بالطلبية أو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لأ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ونحسب فقط التكلفة المتغيرة وهي =180 ريال يعني لازم يزيد السعر عن 180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علشان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نقبل العرض </w:t>
                      </w:r>
                    </w:p>
                  </w:txbxContent>
                </v:textbox>
              </v:shape>
            </w:pict>
          </mc:Fallback>
        </mc:AlternateContent>
      </w:r>
      <w:r w:rsidR="00953142" w:rsidRPr="001526E4">
        <w:rPr>
          <w:rFonts w:hint="cs"/>
          <w:b/>
          <w:bCs/>
          <w:color w:val="FF0000"/>
          <w:sz w:val="24"/>
          <w:szCs w:val="24"/>
          <w:rtl/>
        </w:rPr>
        <w:t xml:space="preserve">اذا كانت التكلفة الكلية لوحدة المنتج </w:t>
      </w:r>
      <w:r w:rsidR="00953142" w:rsidRPr="001526E4">
        <w:rPr>
          <w:b/>
          <w:bCs/>
          <w:color w:val="FF0000"/>
          <w:sz w:val="24"/>
          <w:szCs w:val="24"/>
        </w:rPr>
        <w:t>300</w:t>
      </w:r>
      <w:r w:rsidR="00953142" w:rsidRPr="001526E4">
        <w:rPr>
          <w:rFonts w:hint="cs"/>
          <w:b/>
          <w:bCs/>
          <w:color w:val="FF0000"/>
          <w:sz w:val="24"/>
          <w:szCs w:val="24"/>
          <w:rtl/>
        </w:rPr>
        <w:t xml:space="preserve">ريال منها </w:t>
      </w:r>
      <w:r w:rsidR="00953142" w:rsidRPr="001526E4">
        <w:rPr>
          <w:b/>
          <w:bCs/>
          <w:color w:val="FF0000"/>
          <w:sz w:val="24"/>
          <w:szCs w:val="24"/>
        </w:rPr>
        <w:t>60</w:t>
      </w:r>
      <w:r w:rsidR="00953142" w:rsidRPr="001526E4">
        <w:rPr>
          <w:rFonts w:hint="cs"/>
          <w:b/>
          <w:bCs/>
          <w:color w:val="FF0000"/>
          <w:sz w:val="24"/>
          <w:szCs w:val="24"/>
          <w:rtl/>
        </w:rPr>
        <w:t xml:space="preserve">% تكلفة </w:t>
      </w:r>
      <w:proofErr w:type="gramStart"/>
      <w:r w:rsidR="00953142" w:rsidRPr="001526E4">
        <w:rPr>
          <w:rFonts w:hint="cs"/>
          <w:b/>
          <w:bCs/>
          <w:color w:val="FF0000"/>
          <w:sz w:val="24"/>
          <w:szCs w:val="24"/>
          <w:rtl/>
        </w:rPr>
        <w:t>متغيرة,</w:t>
      </w:r>
      <w:proofErr w:type="gramEnd"/>
      <w:r w:rsidR="00953142" w:rsidRPr="001526E4">
        <w:rPr>
          <w:rFonts w:hint="cs"/>
          <w:b/>
          <w:bCs/>
          <w:color w:val="FF0000"/>
          <w:sz w:val="24"/>
          <w:szCs w:val="24"/>
          <w:rtl/>
        </w:rPr>
        <w:t xml:space="preserve"> وتقدم  أحد المستوردين بعرض خاص لشراء كمية </w:t>
      </w:r>
      <w:r w:rsidR="00953142" w:rsidRPr="001526E4">
        <w:rPr>
          <w:b/>
          <w:bCs/>
          <w:color w:val="FF0000"/>
          <w:sz w:val="24"/>
          <w:szCs w:val="24"/>
        </w:rPr>
        <w:t>50</w:t>
      </w:r>
      <w:r w:rsidR="00953142" w:rsidRPr="001526E4">
        <w:rPr>
          <w:rFonts w:hint="cs"/>
          <w:b/>
          <w:bCs/>
          <w:color w:val="FF0000"/>
          <w:sz w:val="24"/>
          <w:szCs w:val="24"/>
          <w:rtl/>
        </w:rPr>
        <w:t>% من الطاقة غير المستغلة . فان قرار أو قبول هذا العرض الخاص مرتب</w:t>
      </w:r>
      <w:r w:rsidR="00641F50" w:rsidRPr="001526E4">
        <w:rPr>
          <w:rFonts w:hint="cs"/>
          <w:b/>
          <w:bCs/>
          <w:color w:val="FF0000"/>
          <w:sz w:val="24"/>
          <w:szCs w:val="24"/>
          <w:rtl/>
        </w:rPr>
        <w:t xml:space="preserve">ط بان يزيد السعر المعروض </w:t>
      </w:r>
      <w:proofErr w:type="gramStart"/>
      <w:r w:rsidR="00641F50" w:rsidRPr="001526E4">
        <w:rPr>
          <w:rFonts w:hint="cs"/>
          <w:b/>
          <w:bCs/>
          <w:color w:val="FF0000"/>
          <w:sz w:val="24"/>
          <w:szCs w:val="24"/>
          <w:rtl/>
        </w:rPr>
        <w:t>عن :</w:t>
      </w:r>
      <w:proofErr w:type="gramEnd"/>
    </w:p>
    <w:p w:rsidR="00953142" w:rsidRPr="00641F50" w:rsidRDefault="00953142" w:rsidP="00641F50">
      <w:pPr>
        <w:pStyle w:val="a8"/>
        <w:rPr>
          <w:color w:val="000000" w:themeColor="text1"/>
          <w:sz w:val="24"/>
          <w:szCs w:val="24"/>
          <w:rtl/>
        </w:rPr>
      </w:pPr>
      <w:r w:rsidRPr="00641F50">
        <w:rPr>
          <w:rFonts w:hint="cs"/>
          <w:sz w:val="24"/>
          <w:szCs w:val="24"/>
          <w:rtl/>
        </w:rPr>
        <w:t xml:space="preserve">(أ) </w:t>
      </w:r>
      <w:r w:rsidRPr="00641F50">
        <w:rPr>
          <w:color w:val="000000" w:themeColor="text1"/>
          <w:sz w:val="24"/>
          <w:szCs w:val="24"/>
        </w:rPr>
        <w:t>300</w:t>
      </w:r>
      <w:r w:rsidRPr="00641F50">
        <w:rPr>
          <w:rFonts w:hint="cs"/>
          <w:color w:val="000000" w:themeColor="text1"/>
          <w:sz w:val="24"/>
          <w:szCs w:val="24"/>
          <w:rtl/>
        </w:rPr>
        <w:t xml:space="preserve"> ريال </w:t>
      </w:r>
    </w:p>
    <w:p w:rsidR="00953142" w:rsidRPr="00CD4F8B" w:rsidRDefault="00953142" w:rsidP="00641F50">
      <w:pPr>
        <w:pStyle w:val="a8"/>
        <w:rPr>
          <w:sz w:val="24"/>
          <w:szCs w:val="24"/>
          <w:rtl/>
        </w:rPr>
      </w:pPr>
      <w:r w:rsidRPr="00CD4F8B">
        <w:rPr>
          <w:rFonts w:hint="cs"/>
          <w:sz w:val="24"/>
          <w:szCs w:val="24"/>
          <w:rtl/>
        </w:rPr>
        <w:t xml:space="preserve">(ب) </w:t>
      </w:r>
      <w:r w:rsidRPr="00CD4F8B">
        <w:rPr>
          <w:sz w:val="24"/>
          <w:szCs w:val="24"/>
        </w:rPr>
        <w:t>180</w:t>
      </w:r>
      <w:r w:rsidRPr="00CD4F8B">
        <w:rPr>
          <w:rFonts w:hint="cs"/>
          <w:sz w:val="24"/>
          <w:szCs w:val="24"/>
          <w:rtl/>
        </w:rPr>
        <w:t xml:space="preserve"> ريال </w:t>
      </w:r>
    </w:p>
    <w:p w:rsidR="00953142" w:rsidRPr="00641F50" w:rsidRDefault="00953142" w:rsidP="00641F50">
      <w:pPr>
        <w:pStyle w:val="a8"/>
        <w:rPr>
          <w:color w:val="000000" w:themeColor="text1"/>
          <w:sz w:val="24"/>
          <w:szCs w:val="24"/>
          <w:rtl/>
        </w:rPr>
      </w:pPr>
      <w:r w:rsidRPr="00641F50">
        <w:rPr>
          <w:rFonts w:hint="cs"/>
          <w:color w:val="000000" w:themeColor="text1"/>
          <w:sz w:val="24"/>
          <w:szCs w:val="24"/>
          <w:rtl/>
        </w:rPr>
        <w:t xml:space="preserve">(جـ) </w:t>
      </w:r>
      <w:r w:rsidRPr="00641F50">
        <w:rPr>
          <w:color w:val="000000" w:themeColor="text1"/>
          <w:sz w:val="24"/>
          <w:szCs w:val="24"/>
        </w:rPr>
        <w:t>120</w:t>
      </w:r>
      <w:r w:rsidRPr="00641F50">
        <w:rPr>
          <w:rFonts w:hint="cs"/>
          <w:color w:val="000000" w:themeColor="text1"/>
          <w:sz w:val="24"/>
          <w:szCs w:val="24"/>
          <w:rtl/>
        </w:rPr>
        <w:t xml:space="preserve"> ريال</w:t>
      </w:r>
    </w:p>
    <w:p w:rsidR="00953142" w:rsidRPr="00641F50" w:rsidRDefault="00953142" w:rsidP="00641F50">
      <w:pPr>
        <w:pStyle w:val="a8"/>
        <w:rPr>
          <w:color w:val="C00000"/>
          <w:sz w:val="24"/>
          <w:szCs w:val="24"/>
          <w:rtl/>
        </w:rPr>
      </w:pPr>
      <w:r w:rsidRPr="00641F50">
        <w:rPr>
          <w:rFonts w:hint="cs"/>
          <w:sz w:val="24"/>
          <w:szCs w:val="24"/>
          <w:rtl/>
        </w:rPr>
        <w:t>(د) لا شيء مما سبق</w:t>
      </w:r>
      <w:r w:rsidRPr="00641F50">
        <w:rPr>
          <w:rFonts w:hint="cs"/>
          <w:color w:val="C00000"/>
          <w:sz w:val="24"/>
          <w:szCs w:val="24"/>
          <w:rtl/>
        </w:rPr>
        <w:t xml:space="preserve">   </w:t>
      </w:r>
    </w:p>
    <w:p w:rsidR="00A000D3" w:rsidRPr="00641F50" w:rsidRDefault="00A000D3" w:rsidP="00641F50">
      <w:pPr>
        <w:pStyle w:val="a8"/>
        <w:rPr>
          <w:color w:val="FF0000"/>
          <w:sz w:val="24"/>
          <w:szCs w:val="24"/>
          <w:u w:val="single"/>
          <w:rtl/>
        </w:rPr>
      </w:pPr>
    </w:p>
    <w:p w:rsidR="00663309" w:rsidRPr="00663309" w:rsidRDefault="00663309" w:rsidP="00663309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/>
          <w:color w:val="7030A0"/>
          <w:rtl/>
        </w:rPr>
        <w:t>-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شركة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حول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العالم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لديها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طاقة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متاحة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تكفي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لقبول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خاص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بتصنيع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6,000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وسعر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لعادي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21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4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الأجور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spellStart"/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غيرالمباشرة</w:t>
      </w:r>
      <w:proofErr w:type="spellEnd"/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الثابتة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3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التسويقية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والإدارية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الثابتة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3.5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التسويقية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2.5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تقدم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المستوردين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الشركة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لشراء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8,000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بسعر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13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علمًا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بأن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التسويقية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سوف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تنخفض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بنسبة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60 %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لهذا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الخاص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واذا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قبول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المقدم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تنخفض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العادية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بمقدار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الفرصة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البديلة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663309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663309" w:rsidRPr="00CD4F8B" w:rsidRDefault="00CA1790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408A43B" wp14:editId="1A913BDF">
                <wp:simplePos x="0" y="0"/>
                <wp:positionH relativeFrom="column">
                  <wp:posOffset>-485775</wp:posOffset>
                </wp:positionH>
                <wp:positionV relativeFrom="paragraph">
                  <wp:posOffset>12700</wp:posOffset>
                </wp:positionV>
                <wp:extent cx="4257675" cy="1457325"/>
                <wp:effectExtent l="0" t="0" r="28575" b="2857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CA1790" w:rsidRDefault="00D60F7C" w:rsidP="00CA179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الوحدات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الزائدة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(8000-</w:t>
                            </w:r>
                            <w:proofErr w:type="gramStart"/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6000)=</w:t>
                            </w:r>
                            <w:proofErr w:type="gramEnd"/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2000</w:t>
                            </w:r>
                          </w:p>
                          <w:p w:rsidR="00D60F7C" w:rsidRPr="00CA1790" w:rsidRDefault="00D60F7C" w:rsidP="00CA179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ايراد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الوحدات الزائدة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=2000×21=42000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  <w:p w:rsidR="00D60F7C" w:rsidRPr="00CA1790" w:rsidRDefault="00D60F7C" w:rsidP="00CA179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تكلفة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ملائمة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عادية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للوحدات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الزائدة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=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تكلفة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مواد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مباشرة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)</w:t>
                            </w:r>
                            <w:proofErr w:type="gramEnd"/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+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أجور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مباشرة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)+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تكاليف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انتاجية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غير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مباشرة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متغيرة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)+(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تكاليف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تسويقية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متغيرة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للوحدة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)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</w:p>
                          <w:p w:rsidR="00D60F7C" w:rsidRDefault="00D60F7C" w:rsidP="008872E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2000×4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)+(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2000×2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)+(2000×5)+(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2000×2.5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) </w:t>
                            </w:r>
                          </w:p>
                          <w:p w:rsidR="00D60F7C" w:rsidRDefault="00D60F7C" w:rsidP="008872E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8000 + 4000 + 10000 + 5000 = 27000 </w:t>
                            </w:r>
                          </w:p>
                          <w:p w:rsidR="00D60F7C" w:rsidRPr="008872EA" w:rsidRDefault="00D60F7C" w:rsidP="00CA1790">
                            <w:pPr>
                              <w:pStyle w:val="a8"/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تكلفة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الفرصة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البديلة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=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ايراد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عادي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للوحدات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الزائدة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-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تكلفة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ملائمة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للوحدات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الزائدة</w:t>
                            </w:r>
                          </w:p>
                          <w:p w:rsidR="00D60F7C" w:rsidRPr="00CA1790" w:rsidRDefault="00D60F7C" w:rsidP="00CA179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proofErr w:type="gramStart"/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42000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proofErr w:type="gramEnd"/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27000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CD4F8B">
                              <w:rPr>
                                <w:b/>
                                <w:bCs/>
                                <w:rtl/>
                              </w:rPr>
                              <w:t>15000</w:t>
                            </w:r>
                            <w:r w:rsidRPr="00CD4F8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8A43B" id="Text Box 52" o:spid="_x0000_s1109" type="#_x0000_t202" style="position:absolute;left:0;text-align:left;margin-left:-38.25pt;margin-top:1pt;width:335.25pt;height:114.7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" fillcolor="white [3201]" strokeweight=".5pt">
                <v:textbox>
                  <w:txbxContent>
                    <w:p w:rsidR="00D60F7C" w:rsidRPr="00CA1790" w:rsidRDefault="00D60F7C" w:rsidP="00CA179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الوحدات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الزائدة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(8000-</w:t>
                      </w:r>
                      <w:proofErr w:type="gramStart"/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6000)=</w:t>
                      </w:r>
                      <w:proofErr w:type="gramEnd"/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 xml:space="preserve"> 2000</w:t>
                      </w:r>
                    </w:p>
                    <w:p w:rsidR="00D60F7C" w:rsidRPr="00CA1790" w:rsidRDefault="00D60F7C" w:rsidP="00CA179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ايراد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الوحدات الزائدة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=2000×21=42000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  <w:p w:rsidR="00D60F7C" w:rsidRPr="00CA1790" w:rsidRDefault="00D60F7C" w:rsidP="00CA179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تكلفة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ملائمة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عادية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للوحدات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الزائدة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= 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تكلفة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مواد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proofErr w:type="gramStart"/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مباشرة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)</w:t>
                      </w:r>
                      <w:proofErr w:type="gramEnd"/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+ 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أجور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مباشرة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)+ 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تكاليف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انتاجية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غير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مباشرة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متغيرة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)+(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تكاليف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تسويقية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متغيرة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للوحدة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)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</w:t>
                      </w:r>
                    </w:p>
                    <w:p w:rsidR="00D60F7C" w:rsidRDefault="00D60F7C" w:rsidP="008872E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(</w:t>
                      </w: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2000×4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)+(</w:t>
                      </w: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2000×2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)+(2000×5)+(</w:t>
                      </w:r>
                      <w:r w:rsidRPr="008872E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2000×2.5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) </w:t>
                      </w:r>
                    </w:p>
                    <w:p w:rsidR="00D60F7C" w:rsidRDefault="00D60F7C" w:rsidP="008872E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8000 + 4000 + 10000 + 5000 = 27000 </w:t>
                      </w:r>
                    </w:p>
                    <w:p w:rsidR="00D60F7C" w:rsidRPr="008872EA" w:rsidRDefault="00D60F7C" w:rsidP="00CA1790">
                      <w:pPr>
                        <w:pStyle w:val="a8"/>
                        <w:rPr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تكلفة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الفرصة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البديلة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>=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ايراد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عادي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للوحدات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الزائدة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>-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تكلفة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ملائمة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للوحدات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الزائدة</w:t>
                      </w:r>
                    </w:p>
                    <w:p w:rsidR="00D60F7C" w:rsidRPr="00CA1790" w:rsidRDefault="00D60F7C" w:rsidP="00CA1790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proofErr w:type="gramStart"/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42000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proofErr w:type="gramEnd"/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27000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CD4F8B">
                        <w:rPr>
                          <w:b/>
                          <w:bCs/>
                          <w:rtl/>
                        </w:rPr>
                        <w:t>15000</w:t>
                      </w:r>
                      <w:r w:rsidRPr="00CD4F8B">
                        <w:rPr>
                          <w:rFonts w:hint="cs"/>
                          <w:b/>
                          <w:bCs/>
                          <w:rtl/>
                        </w:rPr>
                        <w:t xml:space="preserve"> ريال </w:t>
                      </w: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/>
          <w:rtl/>
        </w:rPr>
        <w:t>2,</w:t>
      </w:r>
      <w:r w:rsidR="00663309" w:rsidRPr="00CD4F8B">
        <w:rPr>
          <w:rFonts w:asciiTheme="minorHAnsi" w:eastAsiaTheme="minorHAnsi" w:hAnsiTheme="minorHAnsi"/>
          <w:rtl/>
        </w:rPr>
        <w:t xml:space="preserve">000 </w:t>
      </w:r>
      <w:r w:rsidR="00663309" w:rsidRPr="00CD4F8B">
        <w:rPr>
          <w:rFonts w:asciiTheme="minorHAnsi" w:eastAsiaTheme="minorHAnsi" w:hAnsiTheme="minorHAnsi" w:hint="cs"/>
          <w:rtl/>
        </w:rPr>
        <w:t>ريال</w:t>
      </w:r>
    </w:p>
    <w:p w:rsidR="00663309" w:rsidRPr="00CD4F8B" w:rsidRDefault="00663309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  <w:rtl/>
        </w:rPr>
      </w:pPr>
      <w:r w:rsidRPr="00CD4F8B">
        <w:rPr>
          <w:rFonts w:asciiTheme="minorHAnsi" w:eastAsiaTheme="minorHAnsi" w:hAnsiTheme="minorHAnsi"/>
          <w:rtl/>
        </w:rPr>
        <w:t xml:space="preserve">15,000 </w:t>
      </w:r>
      <w:r w:rsidRPr="00CD4F8B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5,000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CA1790" w:rsidRDefault="00663309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663309">
        <w:rPr>
          <w:rFonts w:asciiTheme="minorHAnsi" w:eastAsiaTheme="minorHAnsi" w:hAnsiTheme="minorHAnsi" w:hint="cs"/>
          <w:rtl/>
        </w:rPr>
        <w:t>من ما</w:t>
      </w:r>
      <w:proofErr w:type="gramEnd"/>
      <w:r w:rsidRPr="00663309">
        <w:rPr>
          <w:rFonts w:asciiTheme="minorHAnsi" w:eastAsiaTheme="minorHAnsi" w:hAnsiTheme="minorHAnsi" w:hint="cs"/>
          <w:rtl/>
        </w:rPr>
        <w:t xml:space="preserve"> سبق</w:t>
      </w: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663309" w:rsidRPr="00663309" w:rsidRDefault="00663309" w:rsidP="00663309">
      <w:pPr>
        <w:rPr>
          <w:rFonts w:asciiTheme="minorHAnsi" w:eastAsiaTheme="minorHAnsi" w:hAnsiTheme="minorHAnsi" w:cstheme="minorBidi"/>
          <w:rtl/>
        </w:rPr>
      </w:pPr>
    </w:p>
    <w:p w:rsidR="00663309" w:rsidRPr="00663309" w:rsidRDefault="00F65FD9" w:rsidP="00663309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B46EB8F" wp14:editId="5AC7A54A">
                <wp:simplePos x="0" y="0"/>
                <wp:positionH relativeFrom="column">
                  <wp:posOffset>-742950</wp:posOffset>
                </wp:positionH>
                <wp:positionV relativeFrom="paragraph">
                  <wp:posOffset>196215</wp:posOffset>
                </wp:positionV>
                <wp:extent cx="4467225" cy="1371600"/>
                <wp:effectExtent l="0" t="0" r="28575" b="1905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F65FD9" w:rsidRDefault="00D60F7C" w:rsidP="00F65FD9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</w:pPr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التكلفة التفاضلية الملائمة للطلبية الخاصة</w:t>
                            </w:r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 xml:space="preserve">= (تكلفة مواد </w:t>
                            </w:r>
                            <w:proofErr w:type="gramStart"/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>مباشرة)+</w:t>
                            </w:r>
                            <w:proofErr w:type="gramEnd"/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>(تكلفة الأجور المباشرة)</w:t>
                            </w:r>
                          </w:p>
                          <w:p w:rsidR="00D60F7C" w:rsidRDefault="00D60F7C" w:rsidP="00F65FD9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</w:pPr>
                            <w:proofErr w:type="gramStart"/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>+(</w:t>
                            </w:r>
                            <w:proofErr w:type="gramEnd"/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>المصروفات الانتاجية غير المباشرة المتغيرة)+(المصروفات التسويقية المتغيرة)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 xml:space="preserve"> + (تكلفة الفرصة البديلة ) </w:t>
                            </w:r>
                          </w:p>
                          <w:p w:rsidR="00D60F7C" w:rsidRDefault="00D60F7C" w:rsidP="00F65FD9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6079C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  <w:rtl/>
                              </w:rPr>
                              <w:t>المصروفات التسويقية من معطيات المسألة ستخفض ب60%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  <w:rtl/>
                              </w:rPr>
                              <w:t xml:space="preserve"> = 8000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×2.5 = 20000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(60% ×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20000 )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8000  والتكلفة البديلة تؤخذ من السؤال السابق </w:t>
                            </w:r>
                          </w:p>
                          <w:p w:rsidR="00D60F7C" w:rsidRPr="001A4CF3" w:rsidRDefault="00D60F7C" w:rsidP="001A4CF3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بالتعويض المباشر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8000×4) + ( 8000 × 2 ) + ( 8000 × 5 ) + 8000  + 15000 </w:t>
                            </w:r>
                          </w:p>
                          <w:p w:rsidR="00D60F7C" w:rsidRPr="00F65FD9" w:rsidRDefault="00D60F7C" w:rsidP="001A4CF3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32000 + 16000 + 40000 + 8000+ 15000 = </w:t>
                            </w:r>
                            <w:r w:rsidRPr="00CD4F8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111000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ريال</w:t>
                            </w:r>
                          </w:p>
                          <w:p w:rsidR="00D60F7C" w:rsidRPr="006079C1" w:rsidRDefault="00D60F7C" w:rsidP="00CA1790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</w:rPr>
                            </w:pPr>
                            <w:r w:rsidRPr="006079C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6EB8F" id="Text Box 53" o:spid="_x0000_s1110" type="#_x0000_t202" style="position:absolute;left:0;text-align:left;margin-left:-58.5pt;margin-top:15.45pt;width:351.75pt;height:10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" fillcolor="white [3201]" strokeweight=".5pt">
                <v:textbox>
                  <w:txbxContent>
                    <w:p w:rsidR="00D60F7C" w:rsidRPr="00F65FD9" w:rsidRDefault="00D60F7C" w:rsidP="00F65FD9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</w:pPr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التكلفة التفاضلية الملائمة للطلبية الخاصة</w:t>
                      </w:r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 xml:space="preserve">= (تكلفة مواد </w:t>
                      </w:r>
                      <w:proofErr w:type="gramStart"/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>مباشرة)+</w:t>
                      </w:r>
                      <w:proofErr w:type="gramEnd"/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>(تكلفة الأجور المباشرة)</w:t>
                      </w:r>
                    </w:p>
                    <w:p w:rsidR="00D60F7C" w:rsidRDefault="00D60F7C" w:rsidP="00F65FD9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</w:pPr>
                      <w:proofErr w:type="gramStart"/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>+(</w:t>
                      </w:r>
                      <w:proofErr w:type="gramEnd"/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>المصروفات الانتاجية غير المباشرة المتغيرة)+(المصروفات التسويقية المتغيرة)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 xml:space="preserve"> + (تكلفة الفرصة البديلة ) </w:t>
                      </w:r>
                    </w:p>
                    <w:p w:rsidR="00D60F7C" w:rsidRDefault="00D60F7C" w:rsidP="00F65FD9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6079C1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2"/>
                          <w:szCs w:val="22"/>
                          <w:rtl/>
                        </w:rPr>
                        <w:t>المصروفات التسويقية من معطيات المسألة ستخفض ب60%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2"/>
                          <w:szCs w:val="22"/>
                          <w:rtl/>
                        </w:rPr>
                        <w:t xml:space="preserve"> = 8000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×2.5 = 20000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(60% ×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20000 )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8000  والتكلفة البديلة تؤخذ من السؤال السابق </w:t>
                      </w:r>
                    </w:p>
                    <w:p w:rsidR="00D60F7C" w:rsidRPr="001A4CF3" w:rsidRDefault="00D60F7C" w:rsidP="001A4CF3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بالتعويض المباشر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(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8000×4) + ( 8000 × 2 ) + ( 8000 × 5 ) + 8000  + 15000 </w:t>
                      </w:r>
                    </w:p>
                    <w:p w:rsidR="00D60F7C" w:rsidRPr="00F65FD9" w:rsidRDefault="00D60F7C" w:rsidP="001A4CF3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32000 + 16000 + 40000 + 8000+ 15000 = </w:t>
                      </w:r>
                      <w:r w:rsidRPr="00CD4F8B">
                        <w:rPr>
                          <w:rFonts w:asciiTheme="majorBidi" w:hAnsiTheme="majorBidi" w:cstheme="maj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111000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2"/>
                          <w:szCs w:val="22"/>
                          <w:rtl/>
                        </w:rPr>
                        <w:t>ريال</w:t>
                      </w:r>
                    </w:p>
                    <w:p w:rsidR="00D60F7C" w:rsidRPr="006079C1" w:rsidRDefault="00D60F7C" w:rsidP="00CA1790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2"/>
                          <w:szCs w:val="22"/>
                        </w:rPr>
                      </w:pPr>
                      <w:r w:rsidRPr="006079C1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2"/>
                          <w:szCs w:val="2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التفاضلية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الملائمة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للطلبية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الخاصة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اتخاذ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663309" w:rsidRPr="00CD4F8B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CD4F8B">
        <w:rPr>
          <w:rFonts w:asciiTheme="minorHAnsi" w:eastAsiaTheme="minorHAnsi" w:hAnsiTheme="minorHAnsi"/>
          <w:rtl/>
        </w:rPr>
        <w:t xml:space="preserve">111,000 </w:t>
      </w:r>
      <w:r w:rsidRPr="00CD4F8B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98,000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101,000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663309">
        <w:rPr>
          <w:rFonts w:asciiTheme="minorHAnsi" w:eastAsiaTheme="minorHAnsi" w:hAnsiTheme="minorHAnsi" w:hint="cs"/>
          <w:rtl/>
        </w:rPr>
        <w:t>من ما</w:t>
      </w:r>
      <w:proofErr w:type="gramEnd"/>
      <w:r w:rsidRPr="00663309">
        <w:rPr>
          <w:rFonts w:asciiTheme="minorHAnsi" w:eastAsiaTheme="minorHAnsi" w:hAnsiTheme="minorHAnsi" w:hint="cs"/>
          <w:rtl/>
        </w:rPr>
        <w:t xml:space="preserve"> سبق </w:t>
      </w:r>
    </w:p>
    <w:p w:rsidR="00663309" w:rsidRDefault="00663309" w:rsidP="00663309">
      <w:pPr>
        <w:rPr>
          <w:rFonts w:asciiTheme="minorHAnsi" w:eastAsiaTheme="minorHAnsi" w:hAnsiTheme="minorHAnsi" w:cstheme="minorBidi"/>
          <w:b/>
          <w:bCs/>
          <w:rtl/>
        </w:rPr>
      </w:pPr>
    </w:p>
    <w:p w:rsidR="003F297B" w:rsidRPr="00663309" w:rsidRDefault="003F297B" w:rsidP="00663309">
      <w:pPr>
        <w:rPr>
          <w:rFonts w:asciiTheme="minorHAnsi" w:eastAsiaTheme="minorHAnsi" w:hAnsiTheme="minorHAnsi" w:cstheme="minorBidi"/>
          <w:b/>
          <w:bCs/>
          <w:rtl/>
        </w:rPr>
      </w:pPr>
    </w:p>
    <w:p w:rsidR="00663309" w:rsidRPr="000403A5" w:rsidRDefault="00663309" w:rsidP="00663309">
      <w:pPr>
        <w:jc w:val="both"/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اذا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كانت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التكلفة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الكلية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لوحدة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المنتج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500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ريال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منها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40 %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تكلفة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proofErr w:type="gramStart"/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ثابتة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proofErr w:type="gramEnd"/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وتقدم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احد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المستوردين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بعرض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خاص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لشراء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كمية</w:t>
      </w:r>
      <w:r w:rsidRPr="000403A5">
        <w:rPr>
          <w:rFonts w:asciiTheme="minorHAnsi" w:eastAsiaTheme="minorHAnsi" w:hAnsiTheme="minorHAnsi" w:cstheme="minorBidi" w:hint="cs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80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>%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الطاقة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المستغلة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فإن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قرار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قبول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او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رفض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هذا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العرض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الخاص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مرتبط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بأن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يزيد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السعر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المعروض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عن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:</w:t>
      </w:r>
    </w:p>
    <w:p w:rsidR="00663309" w:rsidRPr="00170D1A" w:rsidRDefault="002E419A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  <w:rtl/>
        </w:rPr>
      </w:pPr>
      <w:r w:rsidRPr="00170D1A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A9A205B" wp14:editId="55D80080">
                <wp:simplePos x="0" y="0"/>
                <wp:positionH relativeFrom="column">
                  <wp:posOffset>-419100</wp:posOffset>
                </wp:positionH>
                <wp:positionV relativeFrom="paragraph">
                  <wp:posOffset>5715</wp:posOffset>
                </wp:positionV>
                <wp:extent cx="4210050" cy="704850"/>
                <wp:effectExtent l="0" t="0" r="19050" b="1905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014FA5" w:rsidRDefault="00D60F7C" w:rsidP="002E419A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التكلفة الثابتة تعتبر من التكاليف الغير ملائمة لأنه موجودة في كل الأحوال سواء قبلنا بالطلبية أو </w:t>
                            </w:r>
                            <w:proofErr w:type="spellStart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لأ</w:t>
                            </w:r>
                            <w:proofErr w:type="spellEnd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ونحسب فقط التكلفة المتغيرة وهي = 500 – </w:t>
                            </w:r>
                            <w:proofErr w:type="gramStart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( 500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40% ) = 300 ريال يعني لازم يزيد السعر عن 300 </w:t>
                            </w:r>
                            <w:proofErr w:type="spellStart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علشان</w:t>
                            </w:r>
                            <w:proofErr w:type="spellEnd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نقبل العرض</w:t>
                            </w:r>
                          </w:p>
                          <w:p w:rsidR="00D60F7C" w:rsidRPr="00014FA5" w:rsidRDefault="00D60F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A205B" id="Text Box 67" o:spid="_x0000_s1111" type="#_x0000_t202" style="position:absolute;left:0;text-align:left;margin-left:-33pt;margin-top:.45pt;width:331.5pt;height:55.5pt;z-index:251860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" fillcolor="white [3201]" strokeweight=".5pt">
                <v:textbox>
                  <w:txbxContent>
                    <w:p w:rsidR="00D60F7C" w:rsidRPr="00014FA5" w:rsidRDefault="00D60F7C" w:rsidP="002E419A">
                      <w:pPr>
                        <w:rPr>
                          <w:b/>
                          <w:bCs/>
                          <w:color w:val="002060"/>
                        </w:rPr>
                      </w:pP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التكلفة الثابتة تعتبر من التكاليف الغير ملائمة لأنه موجودة في كل الأحوال سواء قبلنا بالطلبية أو </w:t>
                      </w:r>
                      <w:proofErr w:type="spellStart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لأ</w:t>
                      </w:r>
                      <w:proofErr w:type="spellEnd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ونحسب فقط التكلفة المتغيرة وهي = 500 – </w:t>
                      </w:r>
                      <w:proofErr w:type="gramStart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( 500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× 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40% ) = 300 ريال يعني لازم يزيد السعر عن 300 </w:t>
                      </w:r>
                      <w:proofErr w:type="spellStart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علشان</w:t>
                      </w:r>
                      <w:proofErr w:type="spellEnd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نقبل العرض</w:t>
                      </w:r>
                    </w:p>
                    <w:p w:rsidR="00D60F7C" w:rsidRPr="00014FA5" w:rsidRDefault="00D60F7C"/>
                  </w:txbxContent>
                </v:textbox>
              </v:shape>
            </w:pict>
          </mc:Fallback>
        </mc:AlternateContent>
      </w:r>
      <w:r w:rsidR="00663309" w:rsidRPr="00170D1A">
        <w:rPr>
          <w:rFonts w:asciiTheme="minorHAnsi" w:eastAsiaTheme="minorHAnsi" w:hAnsiTheme="minorHAnsi"/>
          <w:rtl/>
        </w:rPr>
        <w:t xml:space="preserve">300 </w:t>
      </w:r>
      <w:r w:rsidR="00663309" w:rsidRPr="00170D1A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180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120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565355" w:rsidRPr="0084077D" w:rsidRDefault="00663309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663309">
        <w:rPr>
          <w:rFonts w:asciiTheme="minorHAnsi" w:eastAsiaTheme="minorHAnsi" w:hAnsiTheme="minorHAnsi" w:hint="cs"/>
          <w:rtl/>
        </w:rPr>
        <w:t>من ما</w:t>
      </w:r>
      <w:proofErr w:type="gramEnd"/>
      <w:r w:rsidRPr="00663309">
        <w:rPr>
          <w:rFonts w:asciiTheme="minorHAnsi" w:eastAsiaTheme="minorHAnsi" w:hAnsiTheme="minorHAnsi" w:hint="cs"/>
          <w:rtl/>
        </w:rPr>
        <w:t xml:space="preserve"> سبق.</w:t>
      </w:r>
    </w:p>
    <w:p w:rsidR="0084077D" w:rsidRPr="00663309" w:rsidRDefault="0084077D" w:rsidP="0084077D">
      <w:pPr>
        <w:contextualSpacing/>
        <w:rPr>
          <w:rFonts w:asciiTheme="minorHAnsi" w:eastAsiaTheme="minorHAnsi" w:hAnsiTheme="minorHAnsi" w:cstheme="minorBidi"/>
          <w:rtl/>
        </w:rPr>
      </w:pPr>
    </w:p>
    <w:p w:rsidR="0084077D" w:rsidRPr="000403A5" w:rsidRDefault="0084077D" w:rsidP="000403A5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اذا كانت التكلفة الكلية لوحدة المنتج ٤٠٠ </w:t>
      </w:r>
      <w:proofErr w:type="gramStart"/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ريال(</w:t>
      </w:r>
      <w:proofErr w:type="gramEnd"/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٥٠٪منها تكلفة متغيرة،٣٠٪منها تكلفة ثابتة مخصصة ، الباقي تكلفة ثابتة خاصة) ، وتقدم احد المستوردين بعرض خاص لشراء كمية ٧٥٪ من الطاقة غير المستقلة .فان قرار قبول او رفض هذا العرض الخاص مرتبط بان يزيد السعر المعروض عن :</w:t>
      </w:r>
    </w:p>
    <w:p w:rsidR="0084077D" w:rsidRPr="000403A5" w:rsidRDefault="002E419A" w:rsidP="003A20E4">
      <w:pPr>
        <w:pStyle w:val="a7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E7940E1" wp14:editId="3CBAE715">
                <wp:simplePos x="0" y="0"/>
                <wp:positionH relativeFrom="column">
                  <wp:posOffset>-200025</wp:posOffset>
                </wp:positionH>
                <wp:positionV relativeFrom="paragraph">
                  <wp:posOffset>5715</wp:posOffset>
                </wp:positionV>
                <wp:extent cx="4210050" cy="704850"/>
                <wp:effectExtent l="0" t="0" r="19050" b="19050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014FA5" w:rsidRDefault="00D60F7C" w:rsidP="002E419A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التكلفة الثابتة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المخصصة 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تعتبر من التكاليف الغير ملائمة لأنه موجودة في كل الأحوال سواء قبلنا بالطلبية أو </w:t>
                            </w:r>
                            <w:proofErr w:type="spellStart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لأ</w:t>
                            </w:r>
                            <w:proofErr w:type="spellEnd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– </w:t>
                            </w:r>
                            <w:proofErr w:type="gramStart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</w:t>
                            </w:r>
                            <w:proofErr w:type="gramEnd"/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0% )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يعني لازم يزيد السعر عن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علشان</w:t>
                            </w:r>
                            <w:proofErr w:type="spellEnd"/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نقبل العرض</w:t>
                            </w:r>
                          </w:p>
                          <w:p w:rsidR="00D60F7C" w:rsidRPr="00014FA5" w:rsidRDefault="00D60F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940E1" id="Text Box 146" o:spid="_x0000_s1112" type="#_x0000_t202" style="position:absolute;left:0;text-align:left;margin-left:-15.75pt;margin-top:.45pt;width:331.5pt;height:55.5pt;z-index:251894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" fillcolor="white [3201]" strokeweight=".5pt">
                <v:textbox>
                  <w:txbxContent>
                    <w:p w:rsidR="00D60F7C" w:rsidRPr="00014FA5" w:rsidRDefault="00D60F7C" w:rsidP="002E419A">
                      <w:pPr>
                        <w:rPr>
                          <w:b/>
                          <w:bCs/>
                          <w:color w:val="002060"/>
                        </w:rPr>
                      </w:pP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التكلفة الثابتة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المخصصة 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تعتبر من التكاليف الغير ملائمة لأنه موجودة في كل الأحوال سواء قبلنا بالطلبية أو </w:t>
                      </w:r>
                      <w:proofErr w:type="spellStart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لأ</w:t>
                      </w:r>
                      <w:proofErr w:type="spellEnd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– </w:t>
                      </w:r>
                      <w:proofErr w:type="gramStart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</w:t>
                      </w:r>
                      <w:proofErr w:type="gramEnd"/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×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0% )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يعني لازم يزيد السعر عن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proofErr w:type="spellStart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علشان</w:t>
                      </w:r>
                      <w:proofErr w:type="spellEnd"/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نقبل العرض</w:t>
                      </w:r>
                    </w:p>
                    <w:p w:rsidR="00D60F7C" w:rsidRPr="00014FA5" w:rsidRDefault="00D60F7C"/>
                  </w:txbxContent>
                </v:textbox>
              </v:shape>
            </w:pict>
          </mc:Fallback>
        </mc:AlternateContent>
      </w:r>
      <w:r w:rsidR="0084077D" w:rsidRPr="000403A5">
        <w:rPr>
          <w:rFonts w:ascii="Arial" w:eastAsia="Times New Roman" w:hAnsi="Arial"/>
          <w:sz w:val="24"/>
          <w:szCs w:val="24"/>
          <w:rtl/>
        </w:rPr>
        <w:t>٢٠٠ريال.</w:t>
      </w:r>
    </w:p>
    <w:p w:rsidR="0084077D" w:rsidRPr="000403A5" w:rsidRDefault="0084077D" w:rsidP="003A20E4">
      <w:pPr>
        <w:pStyle w:val="a7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٢٦٠ريال.</w:t>
      </w:r>
    </w:p>
    <w:p w:rsidR="0084077D" w:rsidRPr="00170D1A" w:rsidRDefault="0084077D" w:rsidP="003A20E4">
      <w:pPr>
        <w:pStyle w:val="a7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170D1A">
        <w:rPr>
          <w:rFonts w:ascii="Arial" w:eastAsia="Times New Roman" w:hAnsi="Arial"/>
          <w:sz w:val="24"/>
          <w:szCs w:val="24"/>
          <w:rtl/>
        </w:rPr>
        <w:t>٢٨٠ريال.</w:t>
      </w:r>
    </w:p>
    <w:p w:rsidR="0084077D" w:rsidRPr="000403A5" w:rsidRDefault="0084077D" w:rsidP="003A20E4">
      <w:pPr>
        <w:pStyle w:val="a7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٣٢٠ريال.</w:t>
      </w:r>
    </w:p>
    <w:p w:rsidR="00A647BD" w:rsidRDefault="00A647BD" w:rsidP="00641F50">
      <w:pPr>
        <w:pStyle w:val="a8"/>
        <w:rPr>
          <w:rFonts w:cs="Calibri"/>
          <w:color w:val="000000"/>
          <w:sz w:val="24"/>
          <w:szCs w:val="24"/>
          <w:rtl/>
        </w:rPr>
      </w:pPr>
    </w:p>
    <w:p w:rsidR="007A4235" w:rsidRPr="000403A5" w:rsidRDefault="002E419A" w:rsidP="000403A5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-600075</wp:posOffset>
                </wp:positionH>
                <wp:positionV relativeFrom="paragraph">
                  <wp:posOffset>1156969</wp:posOffset>
                </wp:positionV>
                <wp:extent cx="4800600" cy="1457325"/>
                <wp:effectExtent l="0" t="0" r="19050" b="28575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2E419A" w:rsidRDefault="00D60F7C" w:rsidP="002E419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التفاضلية الملائمة للطلبية الخاصة = التكاليف المتغيرة انتاجية وتسويقية للطلبية + تكاليف ثابتة خاصة بالطلبية + تكلفة الفرصة البديلة للطلبية الخاصة </w:t>
                            </w:r>
                          </w:p>
                          <w:p w:rsidR="00D60F7C" w:rsidRPr="002E419A" w:rsidRDefault="00D60F7C" w:rsidP="00321E9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حسب المعطيات </w:t>
                            </w:r>
                            <w:proofErr w:type="spellStart"/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نسنخرج</w:t>
                            </w:r>
                            <w:proofErr w:type="spellEnd"/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االتكاليف</w:t>
                            </w:r>
                            <w:proofErr w:type="spellEnd"/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المتغيرة الانتاجية = تكاليف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+</w:t>
                            </w:r>
                            <w:proofErr w:type="gramEnd"/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تكاليف انتاجية غير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(5)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تكلفة أجور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تكلفة تسويقية إن وجدت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(25% </w:t>
                            </w: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4 )</w:t>
                            </w:r>
                          </w:p>
                          <w:p w:rsidR="00D60F7C" w:rsidRDefault="00D60F7C" w:rsidP="002E419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12 + 5 + 0 + 1 = 18 ريال </w:t>
                            </w:r>
                          </w:p>
                          <w:p w:rsidR="00D60F7C" w:rsidRDefault="00D60F7C" w:rsidP="002E419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وبما أنه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تكاليف ثابتة خاصة بالمنتج ولا تكلفة فرصة بديلة إذا التكلفة الجمالية للوحدة = 18 </w:t>
                            </w:r>
                          </w:p>
                          <w:p w:rsidR="00D60F7C" w:rsidRPr="002E419A" w:rsidRDefault="00D60F7C" w:rsidP="002E419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التسويقية موجود في المسألة أن الشركة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لاتتحمل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75 % فمعناه الباقي من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ال75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تتحمله الشركة وهو 25 % من القيمة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113" type="#_x0000_t202" style="position:absolute;left:0;text-align:left;margin-left:-47.25pt;margin-top:91.1pt;width:378pt;height:114.75pt;z-index:251895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" fillcolor="white [3201]" strokeweight=".5pt">
                <v:textbox>
                  <w:txbxContent>
                    <w:p w:rsidR="00D60F7C" w:rsidRPr="002E419A" w:rsidRDefault="00D60F7C" w:rsidP="002E419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التفاضلية الملائمة للطلبية الخاصة = التكاليف المتغيرة انتاجية وتسويقية للطلبية + تكاليف ثابتة خاصة بالطلبية + تكلفة الفرصة البديلة للطلبية الخاصة </w:t>
                      </w:r>
                    </w:p>
                    <w:p w:rsidR="00D60F7C" w:rsidRPr="002E419A" w:rsidRDefault="00D60F7C" w:rsidP="00321E9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حسب المعطيات </w:t>
                      </w:r>
                      <w:proofErr w:type="spellStart"/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نسنخرج</w:t>
                      </w:r>
                      <w:proofErr w:type="spellEnd"/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proofErr w:type="spellStart"/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االتكاليف</w:t>
                      </w:r>
                      <w:proofErr w:type="spellEnd"/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المتغيرة الانتاجية = تكاليف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+</w:t>
                      </w:r>
                      <w:proofErr w:type="gramEnd"/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تكاليف انتاجية غير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(5)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تكلفة أجور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تكلفة تسويقية إن وجدت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(25% </w:t>
                      </w: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4 )</w:t>
                      </w:r>
                    </w:p>
                    <w:p w:rsidR="00D60F7C" w:rsidRDefault="00D60F7C" w:rsidP="002E419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12 + 5 + 0 + 1 = 18 ريال </w:t>
                      </w:r>
                    </w:p>
                    <w:p w:rsidR="00D60F7C" w:rsidRDefault="00D60F7C" w:rsidP="002E419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وبما أنه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تكاليف ثابتة خاصة بالمنتج ولا تكلفة فرصة بديلة إذا التكلفة الجمالية للوحدة = 18 </w:t>
                      </w:r>
                    </w:p>
                    <w:p w:rsidR="00D60F7C" w:rsidRPr="002E419A" w:rsidRDefault="00D60F7C" w:rsidP="002E419A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التسويقية موجود في المسألة أن الشركة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لاتتحمل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75 % فمعناه الباقي من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ال75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تتحمله الشركة وهو 25 % من القيمة </w:t>
                      </w:r>
                    </w:p>
                  </w:txbxContent>
                </v:textbox>
              </v:shape>
            </w:pict>
          </mc:Fallback>
        </mc:AlternateConten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شركة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اليوسف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"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لديها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طاقة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متاحة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تكفي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لقبول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عرض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خاص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تصنيع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٥٠٠٠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بسعر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٢٠ريال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سعر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البيع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العادي٣٠ريال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لوحدة</w:t>
      </w:r>
      <w:proofErr w:type="gramStart"/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،تكلفة</w:t>
      </w:r>
      <w:proofErr w:type="gramEnd"/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١٢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ريال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ثابتة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٢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غير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للوحدة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٥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وإدارية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ثابتة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٣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ريال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٤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.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تتحمل</w:t>
      </w:r>
      <w:r w:rsidR="007A4235"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الشركة</w:t>
      </w:r>
      <w:r w:rsidR="007A4235"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نسبة٧٥٪</w:t>
      </w:r>
      <w:r w:rsidR="007A4235"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اذا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تم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قبول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proofErr w:type="gramStart"/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العرض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.</w:t>
      </w:r>
      <w:proofErr w:type="gramEnd"/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وعلى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 التكلفة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التفاضلية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الملائمة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proofErr w:type="spellStart"/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هذة</w:t>
      </w:r>
      <w:proofErr w:type="spellEnd"/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الطلبية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الخاصة </w:t>
      </w:r>
      <w:proofErr w:type="gramStart"/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هي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  <w:proofErr w:type="gramEnd"/>
    </w:p>
    <w:p w:rsidR="007A4235" w:rsidRPr="007A4235" w:rsidRDefault="007A4235" w:rsidP="003A20E4">
      <w:pPr>
        <w:pStyle w:val="a8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٢٥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Pr="00170D1A" w:rsidRDefault="007A4235" w:rsidP="003A20E4">
      <w:pPr>
        <w:pStyle w:val="a8"/>
        <w:numPr>
          <w:ilvl w:val="0"/>
          <w:numId w:val="138"/>
        </w:numPr>
        <w:rPr>
          <w:rFonts w:cs="Calibri"/>
          <w:sz w:val="24"/>
          <w:szCs w:val="24"/>
          <w:rtl/>
        </w:rPr>
      </w:pPr>
      <w:r w:rsidRPr="00170D1A">
        <w:rPr>
          <w:rFonts w:ascii="Arial" w:hAnsi="Arial" w:hint="cs"/>
          <w:sz w:val="24"/>
          <w:szCs w:val="24"/>
          <w:rtl/>
        </w:rPr>
        <w:t>١٨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ريال</w:t>
      </w:r>
      <w:r w:rsidRPr="00170D1A">
        <w:rPr>
          <w:rFonts w:cs="Calibri"/>
          <w:sz w:val="24"/>
          <w:szCs w:val="24"/>
          <w:rtl/>
        </w:rPr>
        <w:t>.</w:t>
      </w:r>
    </w:p>
    <w:p w:rsidR="007A4235" w:rsidRPr="007A4235" w:rsidRDefault="007A4235" w:rsidP="003A20E4">
      <w:pPr>
        <w:pStyle w:val="a8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٢٣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Pr="007A4235" w:rsidRDefault="007A4235" w:rsidP="003A20E4">
      <w:pPr>
        <w:pStyle w:val="a8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٢٠ريال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Default="007A4235" w:rsidP="007A4235">
      <w:pPr>
        <w:pStyle w:val="a8"/>
        <w:rPr>
          <w:rFonts w:cs="Calibri"/>
          <w:color w:val="000000"/>
          <w:sz w:val="24"/>
          <w:szCs w:val="24"/>
          <w:rtl/>
        </w:rPr>
      </w:pPr>
      <w:r w:rsidRPr="007A4235">
        <w:rPr>
          <w:rFonts w:cs="Calibri"/>
          <w:color w:val="000000"/>
          <w:sz w:val="24"/>
          <w:szCs w:val="24"/>
          <w:rtl/>
        </w:rPr>
        <w:br/>
      </w:r>
    </w:p>
    <w:p w:rsidR="00321E9B" w:rsidRDefault="00321E9B" w:rsidP="007A4235">
      <w:pPr>
        <w:pStyle w:val="a8"/>
        <w:rPr>
          <w:rFonts w:cs="Calibri"/>
          <w:color w:val="000000"/>
          <w:sz w:val="24"/>
          <w:szCs w:val="24"/>
          <w:rtl/>
        </w:rPr>
      </w:pPr>
    </w:p>
    <w:p w:rsidR="002E419A" w:rsidRPr="007A4235" w:rsidRDefault="002E419A" w:rsidP="007A4235">
      <w:pPr>
        <w:pStyle w:val="a8"/>
        <w:rPr>
          <w:rFonts w:cs="Calibri"/>
          <w:color w:val="000000"/>
          <w:sz w:val="24"/>
          <w:szCs w:val="24"/>
          <w:rtl/>
        </w:rPr>
      </w:pPr>
    </w:p>
    <w:p w:rsidR="007A4235" w:rsidRPr="002E419A" w:rsidRDefault="00321E9B" w:rsidP="002E419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3BC589EB" wp14:editId="2448C222">
                <wp:simplePos x="0" y="0"/>
                <wp:positionH relativeFrom="column">
                  <wp:posOffset>-485775</wp:posOffset>
                </wp:positionH>
                <wp:positionV relativeFrom="paragraph">
                  <wp:posOffset>427990</wp:posOffset>
                </wp:positionV>
                <wp:extent cx="2847975" cy="1057275"/>
                <wp:effectExtent l="0" t="0" r="28575" b="28575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321E9B" w:rsidRDefault="00D60F7C" w:rsidP="00321E9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ايراد الطلبية الخاصة = 5000 × </w:t>
                            </w:r>
                            <w:proofErr w:type="gramStart"/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  =</w:t>
                            </w:r>
                            <w:proofErr w:type="gramEnd"/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100000</w:t>
                            </w:r>
                          </w:p>
                          <w:p w:rsidR="00D60F7C" w:rsidRPr="00321E9B" w:rsidRDefault="00D60F7C" w:rsidP="00321E9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والتكلفة = 18 × 5000 = 90000 </w:t>
                            </w:r>
                          </w:p>
                          <w:p w:rsidR="00D60F7C" w:rsidRPr="00321E9B" w:rsidRDefault="00D60F7C" w:rsidP="00321E9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الفرق = 100000 </w:t>
                            </w:r>
                            <w:r w:rsidRPr="00321E9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90000 = 10000 زيادة في الربحية </w:t>
                            </w:r>
                          </w:p>
                          <w:p w:rsidR="00D60F7C" w:rsidRPr="00321E9B" w:rsidRDefault="00D60F7C" w:rsidP="00321E9B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إذا ننصح بقبول الطلبية الخاصة</w:t>
                            </w:r>
                            <w:r w:rsidRPr="00321E9B">
                              <w:rPr>
                                <w:rFonts w:hint="cs"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321E9B" w:rsidRDefault="00D60F7C" w:rsidP="00321E9B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589EB" id="Text Box 148" o:spid="_x0000_s1114" type="#_x0000_t202" style="position:absolute;left:0;text-align:left;margin-left:-38.25pt;margin-top:33.7pt;width:224.25pt;height:83.2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" fillcolor="white [3201]" strokeweight=".5pt">
                <v:textbox>
                  <w:txbxContent>
                    <w:p w:rsidR="00D60F7C" w:rsidRPr="00321E9B" w:rsidRDefault="00D60F7C" w:rsidP="00321E9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ايراد الطلبية الخاصة = 5000 × </w:t>
                      </w:r>
                      <w:proofErr w:type="gramStart"/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  =</w:t>
                      </w:r>
                      <w:proofErr w:type="gramEnd"/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100000</w:t>
                      </w:r>
                    </w:p>
                    <w:p w:rsidR="00D60F7C" w:rsidRPr="00321E9B" w:rsidRDefault="00D60F7C" w:rsidP="00321E9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والتكلفة = 18 × 5000 = 90000 </w:t>
                      </w:r>
                    </w:p>
                    <w:p w:rsidR="00D60F7C" w:rsidRPr="00321E9B" w:rsidRDefault="00D60F7C" w:rsidP="00321E9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الفرق = 100000 </w:t>
                      </w:r>
                      <w:r w:rsidRPr="00321E9B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90000 = 10000 زيادة في الربحية </w:t>
                      </w:r>
                    </w:p>
                    <w:p w:rsidR="00D60F7C" w:rsidRPr="00321E9B" w:rsidRDefault="00D60F7C" w:rsidP="00321E9B">
                      <w:pPr>
                        <w:pStyle w:val="a8"/>
                        <w:rPr>
                          <w:color w:val="002060"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إذا ننصح بقبول الطلبية الخاصة</w:t>
                      </w:r>
                      <w:r w:rsidRPr="00321E9B">
                        <w:rPr>
                          <w:rFonts w:hint="cs"/>
                          <w:color w:val="002060"/>
                          <w:rtl/>
                        </w:rPr>
                        <w:t xml:space="preserve"> </w:t>
                      </w:r>
                    </w:p>
                    <w:p w:rsidR="00D60F7C" w:rsidRPr="00321E9B" w:rsidRDefault="00D60F7C" w:rsidP="00321E9B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باستخدام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نفس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فقرة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السؤال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السابق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وبفرض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قبول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العرض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المقدم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proofErr w:type="gramStart"/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اثر</w:t>
      </w:r>
      <w:proofErr w:type="gramEnd"/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على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الربحية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الصافية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هو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:</w:t>
      </w:r>
    </w:p>
    <w:p w:rsidR="007A4235" w:rsidRPr="00170D1A" w:rsidRDefault="007A4235" w:rsidP="003A20E4">
      <w:pPr>
        <w:pStyle w:val="a8"/>
        <w:numPr>
          <w:ilvl w:val="0"/>
          <w:numId w:val="139"/>
        </w:numPr>
        <w:rPr>
          <w:rFonts w:cs="Calibri"/>
          <w:sz w:val="24"/>
          <w:szCs w:val="24"/>
          <w:rtl/>
        </w:rPr>
      </w:pPr>
      <w:r w:rsidRPr="00170D1A">
        <w:rPr>
          <w:rFonts w:ascii="Arial" w:hAnsi="Arial" w:hint="cs"/>
          <w:sz w:val="24"/>
          <w:szCs w:val="24"/>
          <w:rtl/>
        </w:rPr>
        <w:t>١٠٠٠٠ريال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زيادة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في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الربحية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الصافية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للشركة</w:t>
      </w:r>
      <w:r w:rsidRPr="00170D1A">
        <w:rPr>
          <w:rFonts w:cs="Calibri"/>
          <w:sz w:val="24"/>
          <w:szCs w:val="24"/>
          <w:rtl/>
        </w:rPr>
        <w:t>.</w:t>
      </w:r>
    </w:p>
    <w:p w:rsidR="007A4235" w:rsidRPr="007A4235" w:rsidRDefault="007A4235" w:rsidP="003A20E4">
      <w:pPr>
        <w:pStyle w:val="a8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١٥٠٠٠ريال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تخفيض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في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  <w:proofErr w:type="gramEnd"/>
    </w:p>
    <w:p w:rsidR="007A4235" w:rsidRPr="007A4235" w:rsidRDefault="007A4235" w:rsidP="003A20E4">
      <w:pPr>
        <w:pStyle w:val="a8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٢٥٠٠٠ريال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تخفيض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في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  <w:proofErr w:type="gramEnd"/>
    </w:p>
    <w:p w:rsidR="007A4235" w:rsidRPr="007A4235" w:rsidRDefault="007A4235" w:rsidP="003A20E4">
      <w:pPr>
        <w:pStyle w:val="a8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proofErr w:type="spellStart"/>
      <w:r w:rsidRPr="007A4235">
        <w:rPr>
          <w:rFonts w:ascii="Arial" w:hAnsi="Arial" w:hint="cs"/>
          <w:color w:val="000000"/>
          <w:sz w:val="24"/>
          <w:szCs w:val="24"/>
          <w:rtl/>
        </w:rPr>
        <w:t>لاتتأثر</w:t>
      </w:r>
      <w:proofErr w:type="spellEnd"/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زيادة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او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proofErr w:type="gramStart"/>
      <w:r w:rsidRPr="007A4235">
        <w:rPr>
          <w:rFonts w:ascii="Arial" w:hAnsi="Arial" w:hint="cs"/>
          <w:color w:val="000000"/>
          <w:sz w:val="24"/>
          <w:szCs w:val="24"/>
          <w:rtl/>
        </w:rPr>
        <w:t>نقصان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  <w:proofErr w:type="gramEnd"/>
    </w:p>
    <w:p w:rsidR="00A647BD" w:rsidRPr="00641F50" w:rsidRDefault="00A647BD" w:rsidP="00641F50">
      <w:pPr>
        <w:pStyle w:val="a8"/>
        <w:rPr>
          <w:rFonts w:cs="Calibri"/>
          <w:color w:val="000000"/>
          <w:sz w:val="24"/>
          <w:szCs w:val="24"/>
          <w:rtl/>
        </w:rPr>
      </w:pPr>
    </w:p>
    <w:p w:rsidR="00321E9B" w:rsidRDefault="00321E9B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71556" w:rsidRDefault="00671556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"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السلام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"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لديها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طاقة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متاحة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تكفي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لقبول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عرض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بتصنيع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7000</w:t>
      </w:r>
      <w:proofErr w:type="gramEnd"/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46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 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العادي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55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24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6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 متغيرة،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وإدارية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.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هذه الطلبية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  <w:proofErr w:type="gramEnd"/>
    </w:p>
    <w:p w:rsidR="00671556" w:rsidRPr="00503F90" w:rsidRDefault="00671556" w:rsidP="003A20E4">
      <w:pPr>
        <w:pStyle w:val="a7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671556"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62565E89" wp14:editId="26758E81">
                <wp:simplePos x="0" y="0"/>
                <wp:positionH relativeFrom="column">
                  <wp:posOffset>-581025</wp:posOffset>
                </wp:positionH>
                <wp:positionV relativeFrom="paragraph">
                  <wp:posOffset>108585</wp:posOffset>
                </wp:positionV>
                <wp:extent cx="4800600" cy="990600"/>
                <wp:effectExtent l="0" t="0" r="19050" b="19050"/>
                <wp:wrapNone/>
                <wp:docPr id="172" name="Text 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671556" w:rsidRDefault="00D60F7C" w:rsidP="00671556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  <w:t xml:space="preserve">التكلفة التفاضلية الملائمة للطلبية = التكاليف المتغيرة انتاجية وتسويقية للطلبية + تكاليف ثابتة خاصة بالطلبية + تكلفة الفرصة البديلة للطلبية الخاصة </w:t>
                            </w:r>
                          </w:p>
                          <w:p w:rsidR="00D60F7C" w:rsidRPr="00671556" w:rsidRDefault="00D60F7C" w:rsidP="00671556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التكاليف المتغيرة الانتاجية = تكاليف مباشرة (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24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)+</w:t>
                            </w:r>
                            <w:proofErr w:type="gramEnd"/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تكاليف انتاجية غير مباشرة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10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)+ تكلفة أجور مباشرة (</w:t>
                            </w:r>
                            <w:proofErr w:type="spellStart"/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لايوجد</w:t>
                            </w:r>
                            <w:proofErr w:type="spellEnd"/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)+ تكلفة تسويقية إن وجدت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6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)</w:t>
                            </w:r>
                          </w:p>
                          <w:p w:rsidR="00D60F7C" w:rsidRPr="00671556" w:rsidRDefault="00D60F7C" w:rsidP="00671556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24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10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+ 0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6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40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ريال </w:t>
                            </w:r>
                          </w:p>
                          <w:p w:rsidR="00D60F7C" w:rsidRPr="00671556" w:rsidRDefault="00D60F7C" w:rsidP="00671556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65E89" id="Text Box 172" o:spid="_x0000_s1115" type="#_x0000_t202" style="position:absolute;left:0;text-align:left;margin-left:-45.75pt;margin-top:8.55pt;width:378pt;height:78pt;z-index:25197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" fillcolor="window" strokeweight=".5pt">
                <v:textbox>
                  <w:txbxContent>
                    <w:p w:rsidR="00D60F7C" w:rsidRPr="00671556" w:rsidRDefault="00D60F7C" w:rsidP="00671556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D99594" w:themeColor="accent2" w:themeTint="99"/>
                          <w:rtl/>
                        </w:rPr>
                        <w:t xml:space="preserve">التكلفة التفاضلية الملائمة للطلبية = التكاليف المتغيرة انتاجية وتسويقية للطلبية + تكاليف ثابتة خاصة بالطلبية + تكلفة الفرصة البديلة للطلبية الخاصة </w:t>
                      </w:r>
                    </w:p>
                    <w:p w:rsidR="00D60F7C" w:rsidRPr="00671556" w:rsidRDefault="00D60F7C" w:rsidP="00671556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التكاليف المتغيرة الانتاجية = تكاليف مباشرة (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24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)+</w:t>
                      </w:r>
                      <w:proofErr w:type="gramEnd"/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تكاليف انتاجية غير مباشرة (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10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)+ تكلفة أجور مباشرة (</w:t>
                      </w:r>
                      <w:proofErr w:type="spellStart"/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لايوجد</w:t>
                      </w:r>
                      <w:proofErr w:type="spellEnd"/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)+ تكلفة تسويقية إن وجدت (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6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)</w:t>
                      </w:r>
                    </w:p>
                    <w:p w:rsidR="00D60F7C" w:rsidRPr="00671556" w:rsidRDefault="00D60F7C" w:rsidP="00671556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24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10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+ 0 +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6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40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ريال </w:t>
                      </w:r>
                    </w:p>
                    <w:p w:rsidR="00D60F7C" w:rsidRPr="00671556" w:rsidRDefault="00D60F7C" w:rsidP="00671556">
                      <w:pPr>
                        <w:pStyle w:val="a8"/>
                        <w:rPr>
                          <w:b/>
                          <w:bCs/>
                          <w:color w:val="4F81BD" w:themeColor="accent1"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34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Pr="00671556" w:rsidRDefault="00671556" w:rsidP="003A20E4">
      <w:pPr>
        <w:pStyle w:val="a7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,Bold" w:cs="Arial,Bold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</w:rPr>
        <w:t xml:space="preserve">40 </w:t>
      </w:r>
      <w:r w:rsidRPr="00170D1A">
        <w:rPr>
          <w:rFonts w:ascii="Arial" w:hAnsi="Arial"/>
          <w:b/>
          <w:bCs/>
          <w:sz w:val="24"/>
          <w:szCs w:val="24"/>
          <w:rtl/>
        </w:rPr>
        <w:t>ريال</w:t>
      </w:r>
    </w:p>
    <w:p w:rsidR="00671556" w:rsidRPr="00503F90" w:rsidRDefault="00671556" w:rsidP="003A20E4">
      <w:pPr>
        <w:pStyle w:val="a7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42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Default="00671556" w:rsidP="003A20E4">
      <w:pPr>
        <w:pStyle w:val="a7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46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671556" w:rsidRPr="00671556" w:rsidRDefault="00C35998" w:rsidP="00671556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671556"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17C5F5D" wp14:editId="7B635DB4">
                <wp:simplePos x="0" y="0"/>
                <wp:positionH relativeFrom="column">
                  <wp:posOffset>-647700</wp:posOffset>
                </wp:positionH>
                <wp:positionV relativeFrom="paragraph">
                  <wp:posOffset>297180</wp:posOffset>
                </wp:positionV>
                <wp:extent cx="2847975" cy="809625"/>
                <wp:effectExtent l="0" t="0" r="28575" b="28575"/>
                <wp:wrapNone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C35998" w:rsidRDefault="00D60F7C" w:rsidP="00C35998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ايراد الطلبية الخاصة = 7000 × </w:t>
                            </w:r>
                            <w:proofErr w:type="gramStart"/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46  =</w:t>
                            </w:r>
                            <w:proofErr w:type="gramEnd"/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322000</w:t>
                            </w:r>
                          </w:p>
                          <w:p w:rsidR="00D60F7C" w:rsidRPr="00C35998" w:rsidRDefault="00D60F7C" w:rsidP="00C35998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والتكلفة = 7000 × 40 = 280000</w:t>
                            </w:r>
                          </w:p>
                          <w:p w:rsidR="00D60F7C" w:rsidRPr="00C35998" w:rsidRDefault="00D60F7C" w:rsidP="00C35998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الربح = 322000 </w:t>
                            </w:r>
                            <w:r w:rsidRPr="00C35998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280000 = 42000 زيادة في الربحية </w:t>
                            </w:r>
                          </w:p>
                          <w:p w:rsidR="00D60F7C" w:rsidRPr="00321E9B" w:rsidRDefault="00D60F7C" w:rsidP="00671556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C5F5D" id="Text Box 173" o:spid="_x0000_s1116" type="#_x0000_t202" style="position:absolute;left:0;text-align:left;margin-left:-51pt;margin-top:23.4pt;width:224.25pt;height:63.75pt;z-index:25197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" fillcolor="window" strokeweight=".5pt">
                <v:textbox>
                  <w:txbxContent>
                    <w:p w:rsidR="00D60F7C" w:rsidRPr="00C35998" w:rsidRDefault="00D60F7C" w:rsidP="00C35998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ايراد الطلبية الخاصة = 7000 × </w:t>
                      </w:r>
                      <w:proofErr w:type="gramStart"/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46  =</w:t>
                      </w:r>
                      <w:proofErr w:type="gramEnd"/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322000</w:t>
                      </w:r>
                    </w:p>
                    <w:p w:rsidR="00D60F7C" w:rsidRPr="00C35998" w:rsidRDefault="00D60F7C" w:rsidP="00C35998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والتكلفة = 7000 × 40 = 280000</w:t>
                      </w:r>
                    </w:p>
                    <w:p w:rsidR="00D60F7C" w:rsidRPr="00C35998" w:rsidRDefault="00D60F7C" w:rsidP="00C35998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الربح = 322000 </w:t>
                      </w:r>
                      <w:r w:rsidRPr="00C35998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280000 = 42000 زيادة في الربحية </w:t>
                      </w:r>
                    </w:p>
                    <w:p w:rsidR="00D60F7C" w:rsidRPr="00321E9B" w:rsidRDefault="00D60F7C" w:rsidP="00671556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استخدام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اتخاذ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بقبول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العرض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المقدم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أثر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على</w:t>
      </w:r>
      <w:proofErr w:type="gramEnd"/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الربحية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الصافية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671556" w:rsidRPr="00170D1A" w:rsidRDefault="00671556" w:rsidP="003A20E4">
      <w:pPr>
        <w:pStyle w:val="a7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,Bold" w:cs="Arial,Bold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</w:rPr>
        <w:t>42000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  <w:rtl/>
        </w:rPr>
        <w:t>ريال</w:t>
      </w: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  <w:rtl/>
        </w:rPr>
        <w:t>زيادة</w:t>
      </w: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  <w:rtl/>
        </w:rPr>
        <w:t>في</w:t>
      </w: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  <w:rtl/>
        </w:rPr>
        <w:t>الربحية</w:t>
      </w: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  <w:rtl/>
        </w:rPr>
        <w:t>الصافية</w:t>
      </w: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  <w:rtl/>
        </w:rPr>
        <w:t>للشركة</w:t>
      </w:r>
    </w:p>
    <w:p w:rsidR="00671556" w:rsidRPr="00503F90" w:rsidRDefault="00671556" w:rsidP="003A20E4">
      <w:pPr>
        <w:pStyle w:val="a7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14000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تخفيض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الربحية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الصافية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للشركة</w:t>
      </w:r>
    </w:p>
    <w:p w:rsidR="00671556" w:rsidRPr="00503F90" w:rsidRDefault="00671556" w:rsidP="003A20E4">
      <w:pPr>
        <w:pStyle w:val="a7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42000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تخفيض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الربحية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الصافية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للشركة</w:t>
      </w:r>
    </w:p>
    <w:p w:rsidR="00671556" w:rsidRPr="00671556" w:rsidRDefault="00671556" w:rsidP="003A20E4">
      <w:pPr>
        <w:pStyle w:val="a7"/>
        <w:numPr>
          <w:ilvl w:val="0"/>
          <w:numId w:val="164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لا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تتأثر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الربحية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الصافية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للشركة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زيادة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أو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نقصان</w:t>
      </w:r>
    </w:p>
    <w:p w:rsidR="00321E9B" w:rsidRDefault="00321E9B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565355" w:rsidRDefault="00565355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3076A7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العاشرة</w:t>
      </w:r>
    </w:p>
    <w:p w:rsidR="00FB61A6" w:rsidRPr="00FC1DCC" w:rsidRDefault="00FB61A6" w:rsidP="00FB61A6">
      <w:pPr>
        <w:pStyle w:val="a8"/>
        <w:rPr>
          <w:rFonts w:cs="Calibri"/>
          <w:b/>
          <w:bCs/>
          <w:sz w:val="24"/>
          <w:szCs w:val="24"/>
          <w:rtl/>
        </w:rPr>
      </w:pPr>
      <w:r w:rsidRPr="00FC1DCC">
        <w:rPr>
          <w:rFonts w:ascii="Arial" w:hAnsi="Arial" w:hint="cs"/>
          <w:b/>
          <w:bCs/>
          <w:sz w:val="24"/>
          <w:szCs w:val="24"/>
          <w:rtl/>
        </w:rPr>
        <w:t>الفقرة</w:t>
      </w:r>
      <w:r w:rsidRPr="00FC1DCC">
        <w:rPr>
          <w:rFonts w:cs="Calibri"/>
          <w:b/>
          <w:bCs/>
          <w:sz w:val="24"/>
          <w:szCs w:val="24"/>
        </w:rPr>
        <w:t xml:space="preserve"> </w:t>
      </w:r>
      <w:r w:rsidRPr="00FC1DCC">
        <w:rPr>
          <w:rFonts w:ascii="Arial" w:hAnsi="Arial" w:hint="cs"/>
          <w:b/>
          <w:bCs/>
          <w:sz w:val="24"/>
          <w:szCs w:val="24"/>
          <w:rtl/>
        </w:rPr>
        <w:t>التالية</w:t>
      </w:r>
      <w:r w:rsidRPr="00FC1DCC">
        <w:rPr>
          <w:rFonts w:cs="Calibri"/>
          <w:b/>
          <w:bCs/>
          <w:sz w:val="24"/>
          <w:szCs w:val="24"/>
        </w:rPr>
        <w:t xml:space="preserve"> </w:t>
      </w:r>
      <w:r w:rsidRPr="00FC1DCC">
        <w:rPr>
          <w:rFonts w:ascii="Arial" w:hAnsi="Arial" w:hint="cs"/>
          <w:b/>
          <w:bCs/>
          <w:sz w:val="24"/>
          <w:szCs w:val="24"/>
          <w:rtl/>
        </w:rPr>
        <w:t>تتعلق</w:t>
      </w:r>
      <w:r w:rsidRPr="00FC1DCC">
        <w:rPr>
          <w:rFonts w:cs="Calibri"/>
          <w:b/>
          <w:bCs/>
          <w:sz w:val="24"/>
          <w:szCs w:val="24"/>
        </w:rPr>
        <w:t xml:space="preserve"> </w:t>
      </w:r>
      <w:r w:rsidRPr="00FC1DCC">
        <w:rPr>
          <w:rFonts w:ascii="Arial" w:hAnsi="Arial" w:hint="cs"/>
          <w:b/>
          <w:bCs/>
          <w:sz w:val="24"/>
          <w:szCs w:val="24"/>
          <w:rtl/>
        </w:rPr>
        <w:t>بالأسئلة</w:t>
      </w:r>
      <w:r w:rsidRPr="00FC1DCC">
        <w:rPr>
          <w:rFonts w:cs="Calibri"/>
          <w:b/>
          <w:bCs/>
          <w:sz w:val="24"/>
          <w:szCs w:val="24"/>
        </w:rPr>
        <w:t xml:space="preserve"> </w:t>
      </w:r>
      <w:proofErr w:type="gramStart"/>
      <w:r w:rsidRPr="00FC1DCC">
        <w:rPr>
          <w:rFonts w:ascii="Arial" w:hAnsi="Arial" w:hint="cs"/>
          <w:b/>
          <w:bCs/>
          <w:sz w:val="24"/>
          <w:szCs w:val="24"/>
          <w:rtl/>
        </w:rPr>
        <w:t xml:space="preserve">رقم </w:t>
      </w:r>
      <w:r w:rsidRPr="00FC1DCC">
        <w:rPr>
          <w:rFonts w:cs="Calibri"/>
          <w:b/>
          <w:bCs/>
          <w:sz w:val="24"/>
          <w:szCs w:val="24"/>
        </w:rPr>
        <w:t xml:space="preserve"> 1</w:t>
      </w:r>
      <w:proofErr w:type="gramEnd"/>
      <w:r w:rsidRPr="00FC1DCC">
        <w:rPr>
          <w:rFonts w:cs="Calibri" w:hint="cs"/>
          <w:b/>
          <w:bCs/>
          <w:sz w:val="24"/>
          <w:szCs w:val="24"/>
          <w:rtl/>
        </w:rPr>
        <w:t xml:space="preserve">, 2 </w:t>
      </w:r>
    </w:p>
    <w:p w:rsidR="00FB61A6" w:rsidRPr="00FC1DCC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تلقت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إحدى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الشركات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عرض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أحد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الموردين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لتوريد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15,000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قطعة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بسعر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36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للقطعة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</w:p>
    <w:p w:rsidR="00FB61A6" w:rsidRPr="00FC1DCC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أجزاء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المنتج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الذ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يتم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تصنيعها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داخلي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خلال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تجهيزات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متاحة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للشركة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حالي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.</w:t>
      </w:r>
      <w:proofErr w:type="gramEnd"/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تبلغ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تصنيع</w:t>
      </w:r>
    </w:p>
    <w:p w:rsidR="00FB61A6" w:rsidRPr="00FC1DCC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القطعة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الواحدة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داخلي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12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مواد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16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أجور إنتاجية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6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</w:p>
    <w:p w:rsidR="00FB61A6" w:rsidRPr="00FC1DCC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إنتاجية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متغيرة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proofErr w:type="gramEnd"/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8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ريال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تكلفة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إنتاجية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مباشرة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ثابتة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،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ضوء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هذه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المعلومات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C1DCC">
        <w:rPr>
          <w:rFonts w:ascii="Arial" w:hAnsi="Arial" w:hint="cs"/>
          <w:b/>
          <w:bCs/>
          <w:color w:val="C00000"/>
          <w:sz w:val="24"/>
          <w:szCs w:val="24"/>
          <w:rtl/>
        </w:rPr>
        <w:t>فإن</w:t>
      </w:r>
      <w:r w:rsidRPr="00FC1DCC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FB61A6" w:rsidRPr="00FB61A6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b/>
          <w:bCs/>
          <w:noProof/>
          <w:color w:val="C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6EC4FD09" wp14:editId="162C301E">
                <wp:simplePos x="0" y="0"/>
                <wp:positionH relativeFrom="column">
                  <wp:posOffset>-535940</wp:posOffset>
                </wp:positionH>
                <wp:positionV relativeFrom="paragraph">
                  <wp:posOffset>276225</wp:posOffset>
                </wp:positionV>
                <wp:extent cx="4591050" cy="1000125"/>
                <wp:effectExtent l="0" t="0" r="19050" b="28575"/>
                <wp:wrapNone/>
                <wp:docPr id="136" name="خماسي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91050" cy="1000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للتصنيع الداخلي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التكاليف المتغيرة للتصنيع الداخلي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تكاليف ثابتة خاصة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بالتصنيع الداخلي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تكلفة الفرصة البديلة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للتصنيع الداخلي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960C56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طالما </w:t>
                            </w:r>
                            <w:proofErr w:type="spellStart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ثابتة خاصة بالتصنيع </w:t>
                            </w:r>
                            <w:proofErr w:type="spellStart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ولايوجد</w:t>
                            </w:r>
                            <w:proofErr w:type="spell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الفرصة البديلة إذا نستخرج فقط </w:t>
                            </w:r>
                          </w:p>
                          <w:p w:rsidR="00D60F7C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النتغيرة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المواد المباشرة + الأجور المباشرة + تكلفة غير مباشرة = </w:t>
                            </w:r>
                          </w:p>
                          <w:p w:rsidR="00D60F7C" w:rsidRPr="00960C56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16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34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للقطعة الواحدة </w:t>
                            </w:r>
                          </w:p>
                          <w:p w:rsidR="00D60F7C" w:rsidRPr="00D378D7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4FD09" id="_x0000_s1117" type="#_x0000_t15" style="position:absolute;left:0;text-align:left;margin-left:-42.2pt;margin-top:21.75pt;width:361.5pt;height:78.7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" adj="21600" fillcolor="window" strokecolor="windowText" strokeweight="2pt">
                <v:path arrowok="t"/>
                <v:textbox>
                  <w:txbxContent>
                    <w:p w:rsidR="00D60F7C" w:rsidRDefault="00D60F7C" w:rsidP="00FB61A6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للتصنيع الداخلي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التكاليف المتغيرة للتصنيع الداخلي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تكاليف ثابتة خاصة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بالتصنيع الداخلي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تكلفة الفرصة البديلة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للتصنيع الداخلي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</w:p>
                    <w:p w:rsidR="00D60F7C" w:rsidRPr="00960C56" w:rsidRDefault="00D60F7C" w:rsidP="00FB61A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طالما </w:t>
                      </w:r>
                      <w:proofErr w:type="spellStart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ثابتة خاصة بالتصنيع </w:t>
                      </w:r>
                      <w:proofErr w:type="spellStart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ولايوجد</w:t>
                      </w:r>
                      <w:proofErr w:type="spellEnd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الفرصة البديلة إذا نستخرج فقط </w:t>
                      </w:r>
                    </w:p>
                    <w:p w:rsidR="00D60F7C" w:rsidRDefault="00D60F7C" w:rsidP="00FB61A6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النتغيرة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= المواد المباشرة + الأجور المباشرة + تكلفة غير مباشرة = </w:t>
                      </w:r>
                    </w:p>
                    <w:p w:rsidR="00D60F7C" w:rsidRPr="00960C56" w:rsidRDefault="00D60F7C" w:rsidP="00FB61A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16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34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للقطعة الواحدة </w:t>
                      </w:r>
                    </w:p>
                    <w:p w:rsidR="00D60F7C" w:rsidRPr="00D378D7" w:rsidRDefault="00D60F7C" w:rsidP="00FB61A6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>1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الملائمة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للتصنيع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الداخلي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للقطعة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الواحدة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عند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اتخاذ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هذا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القرار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</w:p>
    <w:p w:rsidR="00FB61A6" w:rsidRPr="003076A7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3076A7">
        <w:rPr>
          <w:rFonts w:ascii="Arial" w:hAnsi="Arial" w:hint="cs"/>
          <w:sz w:val="24"/>
          <w:szCs w:val="24"/>
          <w:rtl/>
        </w:rPr>
        <w:t>أ</w:t>
      </w:r>
      <w:r w:rsidRPr="003076A7">
        <w:rPr>
          <w:rFonts w:cs="Calibri"/>
          <w:sz w:val="24"/>
          <w:szCs w:val="24"/>
          <w:rtl/>
        </w:rPr>
        <w:t xml:space="preserve"> </w:t>
      </w:r>
      <w:proofErr w:type="gramStart"/>
      <w:r w:rsidRPr="003076A7">
        <w:rPr>
          <w:rFonts w:cs="Calibri"/>
          <w:sz w:val="24"/>
          <w:szCs w:val="24"/>
          <w:rtl/>
        </w:rPr>
        <w:t>- 42</w:t>
      </w:r>
      <w:proofErr w:type="gramEnd"/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ريال</w:t>
      </w:r>
    </w:p>
    <w:p w:rsidR="00FB61A6" w:rsidRPr="003076A7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3076A7">
        <w:rPr>
          <w:rFonts w:ascii="Arial" w:hAnsi="Arial" w:hint="cs"/>
          <w:sz w:val="24"/>
          <w:szCs w:val="24"/>
          <w:rtl/>
        </w:rPr>
        <w:t>ب</w:t>
      </w:r>
      <w:r w:rsidRPr="003076A7">
        <w:rPr>
          <w:rFonts w:cs="Calibri"/>
          <w:sz w:val="24"/>
          <w:szCs w:val="24"/>
          <w:rtl/>
        </w:rPr>
        <w:t xml:space="preserve"> </w:t>
      </w:r>
      <w:proofErr w:type="gramStart"/>
      <w:r w:rsidRPr="003076A7">
        <w:rPr>
          <w:rFonts w:cs="Calibri"/>
          <w:sz w:val="24"/>
          <w:szCs w:val="24"/>
          <w:rtl/>
        </w:rPr>
        <w:t>- 30</w:t>
      </w:r>
      <w:proofErr w:type="gramEnd"/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ريال</w:t>
      </w:r>
    </w:p>
    <w:p w:rsidR="00FB61A6" w:rsidRPr="00170D1A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170D1A">
        <w:rPr>
          <w:rFonts w:ascii="Arial" w:hAnsi="Arial" w:hint="cs"/>
          <w:sz w:val="24"/>
          <w:szCs w:val="24"/>
          <w:rtl/>
        </w:rPr>
        <w:t>ج</w:t>
      </w:r>
      <w:r w:rsidRPr="00170D1A">
        <w:rPr>
          <w:rFonts w:cs="Calibri"/>
          <w:sz w:val="24"/>
          <w:szCs w:val="24"/>
          <w:rtl/>
        </w:rPr>
        <w:t xml:space="preserve"> </w:t>
      </w:r>
      <w:proofErr w:type="gramStart"/>
      <w:r w:rsidRPr="00170D1A">
        <w:rPr>
          <w:rFonts w:cs="Calibri"/>
          <w:sz w:val="24"/>
          <w:szCs w:val="24"/>
          <w:rtl/>
        </w:rPr>
        <w:t>- 34</w:t>
      </w:r>
      <w:proofErr w:type="gramEnd"/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ريال</w:t>
      </w:r>
    </w:p>
    <w:p w:rsidR="00FB61A6" w:rsidRPr="003076A7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3076A7">
        <w:rPr>
          <w:rFonts w:ascii="Arial" w:hAnsi="Arial" w:hint="cs"/>
          <w:sz w:val="24"/>
          <w:szCs w:val="24"/>
          <w:rtl/>
        </w:rPr>
        <w:t>د</w:t>
      </w:r>
      <w:r w:rsidRPr="003076A7">
        <w:rPr>
          <w:rFonts w:cs="Calibri"/>
          <w:sz w:val="24"/>
          <w:szCs w:val="24"/>
          <w:rtl/>
        </w:rPr>
        <w:t xml:space="preserve"> </w:t>
      </w:r>
      <w:proofErr w:type="gramStart"/>
      <w:r w:rsidRPr="003076A7">
        <w:rPr>
          <w:rFonts w:cs="Calibri"/>
          <w:sz w:val="24"/>
          <w:szCs w:val="24"/>
          <w:rtl/>
        </w:rPr>
        <w:t xml:space="preserve">- </w:t>
      </w:r>
      <w:r w:rsidRPr="003076A7">
        <w:rPr>
          <w:rFonts w:ascii="Arial" w:hAnsi="Arial" w:hint="cs"/>
          <w:sz w:val="24"/>
          <w:szCs w:val="24"/>
          <w:rtl/>
        </w:rPr>
        <w:t>لا</w:t>
      </w:r>
      <w:proofErr w:type="gramEnd"/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شيء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مما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سبق</w:t>
      </w:r>
    </w:p>
    <w:p w:rsidR="00FB61A6" w:rsidRPr="003076A7" w:rsidRDefault="00FB61A6" w:rsidP="00FB61A6">
      <w:pPr>
        <w:pStyle w:val="a8"/>
        <w:rPr>
          <w:sz w:val="24"/>
          <w:szCs w:val="24"/>
          <w:rtl/>
        </w:rPr>
      </w:pPr>
    </w:p>
    <w:p w:rsidR="00FB61A6" w:rsidRDefault="00FB61A6" w:rsidP="00FB61A6">
      <w:pPr>
        <w:pStyle w:val="a8"/>
        <w:rPr>
          <w:sz w:val="24"/>
          <w:szCs w:val="24"/>
          <w:rtl/>
        </w:rPr>
      </w:pPr>
    </w:p>
    <w:p w:rsidR="00FB61A6" w:rsidRPr="003076A7" w:rsidRDefault="00FB61A6" w:rsidP="00FB61A6">
      <w:pPr>
        <w:pStyle w:val="a8"/>
        <w:rPr>
          <w:sz w:val="24"/>
          <w:szCs w:val="24"/>
          <w:rtl/>
        </w:rPr>
      </w:pPr>
    </w:p>
    <w:p w:rsidR="00FB61A6" w:rsidRPr="00FB61A6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rFonts w:cs="Calibri"/>
          <w:b/>
          <w:bCs/>
          <w:color w:val="C00000"/>
          <w:sz w:val="24"/>
          <w:szCs w:val="24"/>
          <w:rtl/>
        </w:rPr>
        <w:t>2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إذا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اتخذ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القرار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بالتصنيع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الداخلي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للقطعة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المذكورة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فإن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الأثر على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تكاليف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التشغيل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للشركة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هو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B61A6" w:rsidRPr="003076A7" w:rsidRDefault="00FB61A6" w:rsidP="00FB61A6">
      <w:pPr>
        <w:pStyle w:val="a8"/>
        <w:rPr>
          <w:sz w:val="24"/>
          <w:szCs w:val="24"/>
          <w:rtl/>
        </w:rPr>
      </w:pPr>
      <w:r w:rsidRPr="00D809C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1D7D968B" wp14:editId="76051029">
                <wp:simplePos x="0" y="0"/>
                <wp:positionH relativeFrom="margin">
                  <wp:posOffset>-354965</wp:posOffset>
                </wp:positionH>
                <wp:positionV relativeFrom="paragraph">
                  <wp:posOffset>194945</wp:posOffset>
                </wp:positionV>
                <wp:extent cx="3162300" cy="657225"/>
                <wp:effectExtent l="0" t="0" r="19050" b="28575"/>
                <wp:wrapNone/>
                <wp:docPr id="137" name="خماسي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62300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عند شرائها من الخارج تكلف = 15000 *36 = 540000 ريال</w:t>
                            </w:r>
                          </w:p>
                          <w:p w:rsidR="00D60F7C" w:rsidRDefault="00D60F7C" w:rsidP="00FB61A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وعند تصنيعها داخليا تكلف = 15000 *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34  =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510000</w:t>
                            </w:r>
                          </w:p>
                          <w:p w:rsidR="00D60F7C" w:rsidRPr="002818C1" w:rsidRDefault="00D60F7C" w:rsidP="00FB61A6">
                            <w:pPr>
                              <w:pStyle w:val="a8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إذا ستوفر الشركة = 540000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510000 =30000 ريال </w:t>
                            </w:r>
                            <w:r w:rsidRPr="002818C1">
                              <w:rPr>
                                <w:rtl/>
                              </w:rPr>
                              <w:t xml:space="preserve"> </w:t>
                            </w:r>
                          </w:p>
                          <w:p w:rsidR="00D60F7C" w:rsidRPr="002818C1" w:rsidRDefault="00D60F7C" w:rsidP="00FB61A6">
                            <w:pPr>
                              <w:spacing w:after="0" w:line="240" w:lineRule="auto"/>
                              <w:rPr>
                                <w:rFonts w:cs="Calibri"/>
                              </w:rPr>
                            </w:pPr>
                          </w:p>
                          <w:p w:rsidR="00D60F7C" w:rsidRPr="009A02AD" w:rsidRDefault="00D60F7C" w:rsidP="00FB61A6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D968B" id="خماسي 57" o:spid="_x0000_s1118" type="#_x0000_t15" style="position:absolute;left:0;text-align:left;margin-left:-27.95pt;margin-top:15.35pt;width:249pt;height:51.75pt;z-index:25198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Default="00D60F7C" w:rsidP="00FB61A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عند شرائها من الخارج تكلف = 15000 *36 = 540000 ريال</w:t>
                      </w:r>
                    </w:p>
                    <w:p w:rsidR="00D60F7C" w:rsidRDefault="00D60F7C" w:rsidP="00FB61A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وعند تصنيعها داخليا تكلف = 15000 *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34  =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510000</w:t>
                      </w:r>
                    </w:p>
                    <w:p w:rsidR="00D60F7C" w:rsidRPr="002818C1" w:rsidRDefault="00D60F7C" w:rsidP="00FB61A6">
                      <w:pPr>
                        <w:pStyle w:val="a8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إذا ستوفر الشركة = 540000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510000 =30000 ريال </w:t>
                      </w:r>
                      <w:r w:rsidRPr="002818C1">
                        <w:rPr>
                          <w:rtl/>
                        </w:rPr>
                        <w:t xml:space="preserve"> </w:t>
                      </w:r>
                    </w:p>
                    <w:p w:rsidR="00D60F7C" w:rsidRPr="002818C1" w:rsidRDefault="00D60F7C" w:rsidP="00FB61A6">
                      <w:pPr>
                        <w:spacing w:after="0" w:line="240" w:lineRule="auto"/>
                        <w:rPr>
                          <w:rFonts w:cs="Calibri"/>
                        </w:rPr>
                      </w:pPr>
                    </w:p>
                    <w:p w:rsidR="00D60F7C" w:rsidRPr="009A02AD" w:rsidRDefault="00D60F7C" w:rsidP="00FB61A6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076A7">
        <w:rPr>
          <w:rFonts w:ascii="Arial" w:hAnsi="Arial" w:hint="cs"/>
          <w:sz w:val="24"/>
          <w:szCs w:val="24"/>
          <w:rtl/>
        </w:rPr>
        <w:t>أ</w:t>
      </w:r>
      <w:r w:rsidRPr="003076A7">
        <w:rPr>
          <w:rFonts w:cs="Calibri"/>
          <w:sz w:val="24"/>
          <w:szCs w:val="24"/>
          <w:rtl/>
        </w:rPr>
        <w:t xml:space="preserve"> </w:t>
      </w:r>
      <w:proofErr w:type="gramStart"/>
      <w:r w:rsidRPr="003076A7">
        <w:rPr>
          <w:rFonts w:cs="Calibri"/>
          <w:sz w:val="24"/>
          <w:szCs w:val="24"/>
          <w:rtl/>
        </w:rPr>
        <w:t>- 30</w:t>
      </w:r>
      <w:proofErr w:type="gramEnd"/>
      <w:r w:rsidRPr="003076A7">
        <w:rPr>
          <w:rFonts w:cs="Calibri"/>
          <w:sz w:val="24"/>
          <w:szCs w:val="24"/>
          <w:rtl/>
        </w:rPr>
        <w:t xml:space="preserve">,000 </w:t>
      </w:r>
      <w:r w:rsidRPr="003076A7">
        <w:rPr>
          <w:rFonts w:ascii="Arial" w:hAnsi="Arial" w:hint="cs"/>
          <w:sz w:val="24"/>
          <w:szCs w:val="24"/>
          <w:rtl/>
        </w:rPr>
        <w:t>ريال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زيادات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في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التكاليف</w:t>
      </w:r>
    </w:p>
    <w:p w:rsidR="00FB61A6" w:rsidRPr="00170D1A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170D1A">
        <w:rPr>
          <w:rFonts w:ascii="Arial" w:hAnsi="Arial" w:hint="cs"/>
          <w:sz w:val="24"/>
          <w:szCs w:val="24"/>
          <w:rtl/>
        </w:rPr>
        <w:t>ب</w:t>
      </w:r>
      <w:r w:rsidRPr="00170D1A">
        <w:rPr>
          <w:rFonts w:cs="Calibri"/>
          <w:sz w:val="24"/>
          <w:szCs w:val="24"/>
          <w:rtl/>
        </w:rPr>
        <w:t xml:space="preserve"> </w:t>
      </w:r>
      <w:proofErr w:type="gramStart"/>
      <w:r w:rsidRPr="00170D1A">
        <w:rPr>
          <w:rFonts w:cs="Calibri"/>
          <w:sz w:val="24"/>
          <w:szCs w:val="24"/>
          <w:rtl/>
        </w:rPr>
        <w:t>- 30</w:t>
      </w:r>
      <w:proofErr w:type="gramEnd"/>
      <w:r w:rsidRPr="00170D1A">
        <w:rPr>
          <w:rFonts w:cs="Calibri"/>
          <w:sz w:val="24"/>
          <w:szCs w:val="24"/>
          <w:rtl/>
        </w:rPr>
        <w:t xml:space="preserve">,000 </w:t>
      </w:r>
      <w:r w:rsidRPr="00170D1A">
        <w:rPr>
          <w:rFonts w:ascii="Arial" w:hAnsi="Arial" w:hint="cs"/>
          <w:sz w:val="24"/>
          <w:szCs w:val="24"/>
          <w:rtl/>
        </w:rPr>
        <w:t>ريال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وفورات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في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sz w:val="24"/>
          <w:szCs w:val="24"/>
          <w:rtl/>
        </w:rPr>
        <w:t>التكاليف</w:t>
      </w:r>
    </w:p>
    <w:p w:rsidR="00FB61A6" w:rsidRPr="003076A7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3076A7">
        <w:rPr>
          <w:rFonts w:ascii="Arial" w:hAnsi="Arial" w:hint="cs"/>
          <w:sz w:val="24"/>
          <w:szCs w:val="24"/>
          <w:rtl/>
        </w:rPr>
        <w:t>ج</w:t>
      </w:r>
      <w:r w:rsidRPr="003076A7">
        <w:rPr>
          <w:rFonts w:cs="Calibri"/>
          <w:sz w:val="24"/>
          <w:szCs w:val="24"/>
          <w:rtl/>
        </w:rPr>
        <w:t xml:space="preserve"> </w:t>
      </w:r>
      <w:proofErr w:type="gramStart"/>
      <w:r w:rsidRPr="003076A7">
        <w:rPr>
          <w:rFonts w:cs="Calibri"/>
          <w:sz w:val="24"/>
          <w:szCs w:val="24"/>
          <w:rtl/>
        </w:rPr>
        <w:t>- 90</w:t>
      </w:r>
      <w:proofErr w:type="gramEnd"/>
      <w:r w:rsidRPr="003076A7">
        <w:rPr>
          <w:rFonts w:cs="Calibri"/>
          <w:sz w:val="24"/>
          <w:szCs w:val="24"/>
          <w:rtl/>
        </w:rPr>
        <w:t xml:space="preserve">,000 </w:t>
      </w:r>
      <w:r w:rsidRPr="003076A7">
        <w:rPr>
          <w:rFonts w:ascii="Arial" w:hAnsi="Arial" w:hint="cs"/>
          <w:sz w:val="24"/>
          <w:szCs w:val="24"/>
          <w:rtl/>
        </w:rPr>
        <w:t>ريال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زيادات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في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التكاليف</w:t>
      </w:r>
    </w:p>
    <w:p w:rsidR="00FB61A6" w:rsidRDefault="00FB61A6" w:rsidP="00FB61A6">
      <w:pPr>
        <w:pStyle w:val="a8"/>
        <w:rPr>
          <w:rFonts w:ascii="Arial" w:hAnsi="Arial"/>
          <w:sz w:val="24"/>
          <w:szCs w:val="24"/>
          <w:rtl/>
        </w:rPr>
      </w:pPr>
      <w:r w:rsidRPr="003076A7">
        <w:rPr>
          <w:rFonts w:ascii="Arial" w:hAnsi="Arial" w:hint="cs"/>
          <w:sz w:val="24"/>
          <w:szCs w:val="24"/>
          <w:rtl/>
        </w:rPr>
        <w:t>د</w:t>
      </w:r>
      <w:r w:rsidRPr="003076A7">
        <w:rPr>
          <w:rFonts w:cs="Calibri"/>
          <w:sz w:val="24"/>
          <w:szCs w:val="24"/>
          <w:rtl/>
        </w:rPr>
        <w:t xml:space="preserve"> </w:t>
      </w:r>
      <w:proofErr w:type="gramStart"/>
      <w:r w:rsidRPr="003076A7">
        <w:rPr>
          <w:rFonts w:cs="Calibri"/>
          <w:sz w:val="24"/>
          <w:szCs w:val="24"/>
          <w:rtl/>
        </w:rPr>
        <w:t xml:space="preserve">- </w:t>
      </w:r>
      <w:r w:rsidRPr="003076A7">
        <w:rPr>
          <w:rFonts w:ascii="Arial" w:hAnsi="Arial" w:hint="cs"/>
          <w:sz w:val="24"/>
          <w:szCs w:val="24"/>
          <w:rtl/>
        </w:rPr>
        <w:t>لا</w:t>
      </w:r>
      <w:proofErr w:type="gramEnd"/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شيء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مما</w:t>
      </w:r>
      <w:r w:rsidRPr="003076A7">
        <w:rPr>
          <w:rFonts w:cs="Calibri"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sz w:val="24"/>
          <w:szCs w:val="24"/>
          <w:rtl/>
        </w:rPr>
        <w:t>سبق</w:t>
      </w:r>
    </w:p>
    <w:p w:rsidR="00FB61A6" w:rsidRPr="003076A7" w:rsidRDefault="00FB61A6" w:rsidP="00FB61A6">
      <w:pPr>
        <w:pStyle w:val="a8"/>
        <w:rPr>
          <w:rFonts w:cs="Calibri"/>
          <w:sz w:val="24"/>
          <w:szCs w:val="24"/>
          <w:rtl/>
        </w:rPr>
      </w:pPr>
    </w:p>
    <w:p w:rsidR="00FB61A6" w:rsidRPr="00FB61A6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rFonts w:cs="Calibri"/>
          <w:b/>
          <w:bCs/>
          <w:color w:val="C00000"/>
          <w:sz w:val="24"/>
          <w:szCs w:val="24"/>
          <w:rtl/>
        </w:rPr>
        <w:t>3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ــ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الأساس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المفاضلة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بين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بدائل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قرار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التصنيع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الداخلي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أم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الشراء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الخارجي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C0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  <w:r w:rsidRPr="00FB61A6"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</w:p>
    <w:p w:rsidR="00FB61A6" w:rsidRPr="003076A7" w:rsidRDefault="00FB61A6" w:rsidP="00FB61A6">
      <w:pPr>
        <w:pStyle w:val="a8"/>
        <w:rPr>
          <w:rFonts w:ascii="Cambria" w:hAnsi="Cambria" w:cs="Calibri"/>
          <w:sz w:val="24"/>
          <w:szCs w:val="24"/>
          <w:rtl/>
        </w:rPr>
      </w:pPr>
      <w:r w:rsidRPr="003076A7">
        <w:rPr>
          <w:rFonts w:ascii="Cambria" w:hAnsi="Cambria"/>
          <w:sz w:val="24"/>
          <w:szCs w:val="24"/>
          <w:rtl/>
        </w:rPr>
        <w:t>أ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proofErr w:type="gramStart"/>
      <w:r w:rsidRPr="003076A7">
        <w:rPr>
          <w:rFonts w:ascii="Cambria" w:hAnsi="Cambria" w:cs="Calibri"/>
          <w:sz w:val="24"/>
          <w:szCs w:val="24"/>
          <w:rtl/>
        </w:rPr>
        <w:t xml:space="preserve">- </w:t>
      </w:r>
      <w:r w:rsidRPr="003076A7">
        <w:rPr>
          <w:rFonts w:ascii="Cambria" w:hAnsi="Cambria"/>
          <w:sz w:val="24"/>
          <w:szCs w:val="24"/>
          <w:rtl/>
        </w:rPr>
        <w:t>معلومات</w:t>
      </w:r>
      <w:proofErr w:type="gramEnd"/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التكاليف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ومعلومات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الإيرادات</w:t>
      </w:r>
    </w:p>
    <w:p w:rsidR="00FB61A6" w:rsidRPr="00170D1A" w:rsidRDefault="00FB61A6" w:rsidP="00FB61A6">
      <w:pPr>
        <w:pStyle w:val="a8"/>
        <w:rPr>
          <w:rFonts w:ascii="Cambria" w:hAnsi="Cambria" w:cs="Calibri"/>
          <w:sz w:val="24"/>
          <w:szCs w:val="24"/>
          <w:rtl/>
        </w:rPr>
      </w:pPr>
      <w:r w:rsidRPr="00170D1A">
        <w:rPr>
          <w:rFonts w:ascii="Cambria" w:hAnsi="Cambria"/>
          <w:sz w:val="24"/>
          <w:szCs w:val="24"/>
          <w:rtl/>
        </w:rPr>
        <w:t>ب</w:t>
      </w:r>
      <w:r w:rsidRPr="00170D1A">
        <w:rPr>
          <w:rFonts w:ascii="Cambria" w:hAnsi="Cambria" w:cs="Calibri"/>
          <w:sz w:val="24"/>
          <w:szCs w:val="24"/>
          <w:rtl/>
        </w:rPr>
        <w:t xml:space="preserve"> </w:t>
      </w:r>
      <w:proofErr w:type="gramStart"/>
      <w:r w:rsidRPr="00170D1A">
        <w:rPr>
          <w:rFonts w:ascii="Cambria" w:hAnsi="Cambria" w:cs="Calibri"/>
          <w:sz w:val="24"/>
          <w:szCs w:val="24"/>
          <w:rtl/>
        </w:rPr>
        <w:t xml:space="preserve">- </w:t>
      </w:r>
      <w:r w:rsidRPr="00170D1A">
        <w:rPr>
          <w:rFonts w:ascii="Cambria" w:hAnsi="Cambria"/>
          <w:sz w:val="24"/>
          <w:szCs w:val="24"/>
          <w:rtl/>
        </w:rPr>
        <w:t>معلومات</w:t>
      </w:r>
      <w:proofErr w:type="gramEnd"/>
      <w:r w:rsidRPr="00170D1A">
        <w:rPr>
          <w:rFonts w:ascii="Cambria" w:hAnsi="Cambria" w:cs="Calibri"/>
          <w:sz w:val="24"/>
          <w:szCs w:val="24"/>
          <w:rtl/>
        </w:rPr>
        <w:t xml:space="preserve"> </w:t>
      </w:r>
      <w:r w:rsidRPr="00170D1A">
        <w:rPr>
          <w:rFonts w:ascii="Cambria" w:hAnsi="Cambria"/>
          <w:sz w:val="24"/>
          <w:szCs w:val="24"/>
          <w:rtl/>
        </w:rPr>
        <w:t>التكاليف</w:t>
      </w:r>
      <w:r w:rsidRPr="00170D1A">
        <w:rPr>
          <w:rFonts w:ascii="Cambria" w:hAnsi="Cambria" w:cs="Calibri"/>
          <w:sz w:val="24"/>
          <w:szCs w:val="24"/>
          <w:rtl/>
        </w:rPr>
        <w:t xml:space="preserve"> </w:t>
      </w:r>
      <w:r w:rsidRPr="00170D1A">
        <w:rPr>
          <w:rFonts w:ascii="Cambria" w:hAnsi="Cambria"/>
          <w:sz w:val="24"/>
          <w:szCs w:val="24"/>
          <w:rtl/>
        </w:rPr>
        <w:t>فقط</w:t>
      </w:r>
    </w:p>
    <w:p w:rsidR="00FB61A6" w:rsidRPr="003076A7" w:rsidRDefault="00FB61A6" w:rsidP="00FB61A6">
      <w:pPr>
        <w:pStyle w:val="a8"/>
        <w:rPr>
          <w:rFonts w:ascii="Cambria" w:hAnsi="Cambria" w:cs="Calibri"/>
          <w:sz w:val="24"/>
          <w:szCs w:val="24"/>
          <w:rtl/>
        </w:rPr>
      </w:pPr>
      <w:r w:rsidRPr="003076A7">
        <w:rPr>
          <w:rFonts w:ascii="Cambria" w:hAnsi="Cambria"/>
          <w:sz w:val="24"/>
          <w:szCs w:val="24"/>
          <w:rtl/>
        </w:rPr>
        <w:t>ج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proofErr w:type="gramStart"/>
      <w:r w:rsidRPr="003076A7">
        <w:rPr>
          <w:rFonts w:ascii="Cambria" w:hAnsi="Cambria" w:cs="Calibri"/>
          <w:sz w:val="24"/>
          <w:szCs w:val="24"/>
          <w:rtl/>
        </w:rPr>
        <w:t xml:space="preserve">- </w:t>
      </w:r>
      <w:r w:rsidRPr="003076A7">
        <w:rPr>
          <w:rFonts w:ascii="Cambria" w:hAnsi="Cambria"/>
          <w:sz w:val="24"/>
          <w:szCs w:val="24"/>
          <w:rtl/>
        </w:rPr>
        <w:t>معلومات</w:t>
      </w:r>
      <w:proofErr w:type="gramEnd"/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الإيرادات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فقط</w:t>
      </w:r>
    </w:p>
    <w:p w:rsidR="00FB61A6" w:rsidRDefault="00FB61A6" w:rsidP="00FB61A6">
      <w:pPr>
        <w:pStyle w:val="a8"/>
        <w:rPr>
          <w:rFonts w:ascii="Cambria" w:hAnsi="Cambria" w:cs="Calibri"/>
          <w:sz w:val="24"/>
          <w:szCs w:val="24"/>
          <w:rtl/>
        </w:rPr>
      </w:pPr>
      <w:r w:rsidRPr="003076A7">
        <w:rPr>
          <w:rFonts w:ascii="Cambria" w:hAnsi="Cambria"/>
          <w:sz w:val="24"/>
          <w:szCs w:val="24"/>
          <w:rtl/>
        </w:rPr>
        <w:t>د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proofErr w:type="gramStart"/>
      <w:r w:rsidRPr="003076A7">
        <w:rPr>
          <w:rFonts w:ascii="Cambria" w:hAnsi="Cambria" w:cs="Calibri"/>
          <w:sz w:val="24"/>
          <w:szCs w:val="24"/>
          <w:rtl/>
        </w:rPr>
        <w:t xml:space="preserve">- </w:t>
      </w:r>
      <w:r w:rsidRPr="003076A7">
        <w:rPr>
          <w:rFonts w:ascii="Cambria" w:hAnsi="Cambria"/>
          <w:sz w:val="24"/>
          <w:szCs w:val="24"/>
          <w:rtl/>
        </w:rPr>
        <w:t>لا</w:t>
      </w:r>
      <w:proofErr w:type="gramEnd"/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شيء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مما</w:t>
      </w:r>
      <w:r w:rsidRPr="003076A7">
        <w:rPr>
          <w:rFonts w:ascii="Cambria" w:hAnsi="Cambria" w:cs="Calibri"/>
          <w:sz w:val="24"/>
          <w:szCs w:val="24"/>
          <w:rtl/>
        </w:rPr>
        <w:t xml:space="preserve"> </w:t>
      </w:r>
      <w:r w:rsidRPr="003076A7">
        <w:rPr>
          <w:rFonts w:ascii="Cambria" w:hAnsi="Cambria"/>
          <w:sz w:val="24"/>
          <w:szCs w:val="24"/>
          <w:rtl/>
        </w:rPr>
        <w:t>سبق</w:t>
      </w:r>
      <w:r w:rsidRPr="003076A7">
        <w:rPr>
          <w:rFonts w:ascii="Cambria" w:hAnsi="Cambria" w:cs="Calibri" w:hint="cs"/>
          <w:sz w:val="24"/>
          <w:szCs w:val="24"/>
          <w:rtl/>
        </w:rPr>
        <w:t xml:space="preserve">  </w:t>
      </w:r>
    </w:p>
    <w:p w:rsidR="00B020E0" w:rsidRPr="00FB61A6" w:rsidRDefault="00B020E0" w:rsidP="00B020E0">
      <w:pPr>
        <w:spacing w:after="0" w:line="240" w:lineRule="auto"/>
        <w:jc w:val="both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المصطلح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المحاسبي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باللغة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العربية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المقابل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لمفهوم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/>
          <w:b/>
          <w:bCs/>
          <w:color w:val="FF0000"/>
          <w:sz w:val="24"/>
          <w:szCs w:val="24"/>
        </w:rPr>
        <w:t>Make- Buy</w:t>
      </w:r>
      <w:proofErr w:type="gramEnd"/>
      <w:r w:rsidRPr="00FB61A6">
        <w:rPr>
          <w:rFonts w:ascii="Arial" w:hAnsi="Arial"/>
          <w:b/>
          <w:bCs/>
          <w:color w:val="FF0000"/>
          <w:sz w:val="24"/>
          <w:szCs w:val="24"/>
        </w:rPr>
        <w:t xml:space="preserve"> Decision 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:</w:t>
      </w:r>
    </w:p>
    <w:p w:rsidR="00B020E0" w:rsidRPr="00170D1A" w:rsidRDefault="00B020E0" w:rsidP="00B020E0">
      <w:pPr>
        <w:numPr>
          <w:ilvl w:val="0"/>
          <w:numId w:val="4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170D1A">
        <w:rPr>
          <w:rFonts w:ascii="Arial" w:hAnsi="Arial" w:hint="cs"/>
          <w:b/>
          <w:bCs/>
          <w:sz w:val="24"/>
          <w:szCs w:val="24"/>
          <w:rtl/>
        </w:rPr>
        <w:t>قرار</w:t>
      </w:r>
      <w:r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الصنع</w:t>
      </w:r>
      <w:r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او</w:t>
      </w:r>
      <w:r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الشراء</w:t>
      </w:r>
      <w:r w:rsidRPr="00170D1A">
        <w:rPr>
          <w:rFonts w:cs="Calibri"/>
          <w:b/>
          <w:bCs/>
          <w:sz w:val="24"/>
          <w:szCs w:val="24"/>
          <w:rtl/>
        </w:rPr>
        <w:t xml:space="preserve"> </w:t>
      </w:r>
    </w:p>
    <w:p w:rsidR="00B020E0" w:rsidRPr="003076A7" w:rsidRDefault="00B020E0" w:rsidP="00B020E0">
      <w:pPr>
        <w:numPr>
          <w:ilvl w:val="0"/>
          <w:numId w:val="4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ascii="Arial" w:hAnsi="Arial" w:hint="cs"/>
          <w:b/>
          <w:bCs/>
          <w:sz w:val="24"/>
          <w:szCs w:val="24"/>
          <w:rtl/>
        </w:rPr>
        <w:t>قرار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التصنيع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او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التجميع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B020E0" w:rsidRDefault="00B020E0" w:rsidP="00B020E0">
      <w:pPr>
        <w:numPr>
          <w:ilvl w:val="0"/>
          <w:numId w:val="4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ascii="Arial" w:hAnsi="Arial" w:hint="cs"/>
          <w:b/>
          <w:bCs/>
          <w:sz w:val="24"/>
          <w:szCs w:val="24"/>
          <w:rtl/>
        </w:rPr>
        <w:t>قرار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الشراء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او البيع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B020E0" w:rsidRPr="00B020E0" w:rsidRDefault="00B020E0" w:rsidP="00B020E0">
      <w:pPr>
        <w:numPr>
          <w:ilvl w:val="0"/>
          <w:numId w:val="4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20E0">
        <w:rPr>
          <w:rFonts w:ascii="Arial" w:hAnsi="Arial" w:hint="cs"/>
          <w:b/>
          <w:bCs/>
          <w:sz w:val="24"/>
          <w:szCs w:val="24"/>
          <w:rtl/>
        </w:rPr>
        <w:t>قرار</w:t>
      </w:r>
      <w:r w:rsidRPr="00B020E0">
        <w:rPr>
          <w:rFonts w:cs="Calibri"/>
          <w:b/>
          <w:bCs/>
          <w:sz w:val="24"/>
          <w:szCs w:val="24"/>
          <w:rtl/>
        </w:rPr>
        <w:t xml:space="preserve"> </w:t>
      </w:r>
      <w:r w:rsidRPr="00B020E0">
        <w:rPr>
          <w:rFonts w:ascii="Arial" w:hAnsi="Arial" w:hint="cs"/>
          <w:b/>
          <w:bCs/>
          <w:sz w:val="24"/>
          <w:szCs w:val="24"/>
          <w:rtl/>
        </w:rPr>
        <w:t>الصنع</w:t>
      </w:r>
      <w:r w:rsidRPr="00B020E0">
        <w:rPr>
          <w:rFonts w:cs="Calibri"/>
          <w:b/>
          <w:bCs/>
          <w:sz w:val="24"/>
          <w:szCs w:val="24"/>
          <w:rtl/>
        </w:rPr>
        <w:t xml:space="preserve"> </w:t>
      </w:r>
      <w:r w:rsidRPr="00B020E0">
        <w:rPr>
          <w:rFonts w:ascii="Arial" w:hAnsi="Arial" w:hint="cs"/>
          <w:b/>
          <w:bCs/>
          <w:sz w:val="24"/>
          <w:szCs w:val="24"/>
          <w:rtl/>
        </w:rPr>
        <w:t>او</w:t>
      </w:r>
      <w:r w:rsidRPr="00B020E0">
        <w:rPr>
          <w:rFonts w:cs="Calibri"/>
          <w:b/>
          <w:bCs/>
          <w:sz w:val="24"/>
          <w:szCs w:val="24"/>
          <w:rtl/>
        </w:rPr>
        <w:t xml:space="preserve"> </w:t>
      </w:r>
      <w:r w:rsidRPr="00B020E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B020E0">
        <w:rPr>
          <w:rFonts w:cs="Calibri"/>
          <w:b/>
          <w:bCs/>
          <w:sz w:val="24"/>
          <w:szCs w:val="24"/>
          <w:rtl/>
        </w:rPr>
        <w:t xml:space="preserve"> </w:t>
      </w:r>
      <w:r w:rsidRPr="00B020E0">
        <w:rPr>
          <w:rFonts w:ascii="Arial" w:hAnsi="Arial" w:hint="cs"/>
          <w:b/>
          <w:bCs/>
          <w:sz w:val="24"/>
          <w:szCs w:val="24"/>
          <w:rtl/>
        </w:rPr>
        <w:t>المشتركة</w:t>
      </w:r>
    </w:p>
    <w:p w:rsidR="00B020E0" w:rsidRPr="00FB61A6" w:rsidRDefault="00B020E0" w:rsidP="00B020E0">
      <w:pPr>
        <w:pStyle w:val="a8"/>
        <w:rPr>
          <w:rFonts w:ascii="Cambria" w:hAnsi="Cambria" w:cs="Calibri"/>
          <w:sz w:val="24"/>
          <w:szCs w:val="24"/>
        </w:rPr>
      </w:pPr>
    </w:p>
    <w:p w:rsidR="00A000D3" w:rsidRPr="00FB61A6" w:rsidRDefault="00A000D3" w:rsidP="003076A7">
      <w:pPr>
        <w:spacing w:after="0" w:line="240" w:lineRule="auto"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تلقت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الشركات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عرضا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الموردين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لتوريد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15000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قطعة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بسعر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20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للقطعة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اجزاء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الذي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يتم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تصنيعها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داخليا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خلال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تجهيزات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متاحة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حاليا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،تبلغ</w:t>
      </w:r>
      <w:proofErr w:type="gramEnd"/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تصنيع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القطعة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الواحدة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داخليا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6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مواد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,8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اجور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انتاجية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مباشرة،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3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انتاجية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متغيرة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4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انتاجية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ثابتة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.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الملائمة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للتصنيع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الداخلي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للقطعة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الواحدة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A000D3" w:rsidRPr="003076A7" w:rsidRDefault="00960C56" w:rsidP="00A000D3">
      <w:pPr>
        <w:numPr>
          <w:ilvl w:val="0"/>
          <w:numId w:val="28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960C56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0F4B86A" wp14:editId="475375C7">
                <wp:simplePos x="0" y="0"/>
                <wp:positionH relativeFrom="column">
                  <wp:posOffset>-609600</wp:posOffset>
                </wp:positionH>
                <wp:positionV relativeFrom="paragraph">
                  <wp:posOffset>140970</wp:posOffset>
                </wp:positionV>
                <wp:extent cx="4591050" cy="1000125"/>
                <wp:effectExtent l="0" t="0" r="19050" b="28575"/>
                <wp:wrapNone/>
                <wp:docPr id="131" name="خماسي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91050" cy="1000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للتصنيع الداخلي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التكاليف المتغيرة للتصنيع الداخلي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تكاليف ثابتة خاصة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بالتصنيع الداخلي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تكلفة الفرصة البديلة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للتصنيع الداخلي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960C56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طالما </w:t>
                            </w:r>
                            <w:proofErr w:type="spellStart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ثابتة خاصة بالتصنيع </w:t>
                            </w:r>
                            <w:proofErr w:type="spellStart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ولايوجد</w:t>
                            </w:r>
                            <w:proofErr w:type="spell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الفرصة البديلة إذا نستخرج فقط </w:t>
                            </w:r>
                          </w:p>
                          <w:p w:rsidR="00D60F7C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النتغيرة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المواد المباشرة + الأجور المباشرة + تكلفة غير مباشرة = </w:t>
                            </w:r>
                          </w:p>
                          <w:p w:rsidR="00D60F7C" w:rsidRPr="00960C56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= 6 + 8 + 3 = 17 ريال للقطعة الواحدة </w:t>
                            </w:r>
                          </w:p>
                          <w:p w:rsidR="00D60F7C" w:rsidRPr="00D378D7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4B86A" id="_x0000_s1119" type="#_x0000_t15" style="position:absolute;left:0;text-align:left;margin-left:-48pt;margin-top:11.1pt;width:361.5pt;height:78.7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" adj="21600" fillcolor="window" strokecolor="windowText" strokeweight="2pt">
                <v:path arrowok="t"/>
                <v:textbox>
                  <w:txbxContent>
                    <w:p w:rsidR="00D60F7C" w:rsidRDefault="00D60F7C" w:rsidP="00960C56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للتصنيع الداخلي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التكاليف المتغيرة للتصنيع الداخلي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تكاليف ثابتة خاصة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بالتصنيع الداخلي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تكلفة الفرصة البديلة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للتصنيع الداخلي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</w:p>
                    <w:p w:rsidR="00D60F7C" w:rsidRPr="00960C56" w:rsidRDefault="00D60F7C" w:rsidP="00960C5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طالما </w:t>
                      </w:r>
                      <w:proofErr w:type="spellStart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ثابتة خاصة بالتصنيع </w:t>
                      </w:r>
                      <w:proofErr w:type="spellStart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ولايوجد</w:t>
                      </w:r>
                      <w:proofErr w:type="spellEnd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الفرصة البديلة إذا نستخرج فقط </w:t>
                      </w:r>
                    </w:p>
                    <w:p w:rsidR="00D60F7C" w:rsidRDefault="00D60F7C" w:rsidP="00960C56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النتغيرة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= المواد المباشرة + الأجور المباشرة + تكلفة غير مباشرة = </w:t>
                      </w:r>
                    </w:p>
                    <w:p w:rsidR="00D60F7C" w:rsidRPr="00960C56" w:rsidRDefault="00D60F7C" w:rsidP="00960C5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= 6 + 8 + 3 = 17 ريال للقطعة الواحدة </w:t>
                      </w:r>
                    </w:p>
                    <w:p w:rsidR="00D60F7C" w:rsidRPr="00D378D7" w:rsidRDefault="00D60F7C" w:rsidP="00960C56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000D3" w:rsidRPr="003076A7">
        <w:rPr>
          <w:rFonts w:cs="Calibri"/>
          <w:b/>
          <w:bCs/>
          <w:sz w:val="24"/>
          <w:szCs w:val="24"/>
          <w:rtl/>
        </w:rPr>
        <w:t xml:space="preserve">21 </w:t>
      </w:r>
      <w:r w:rsidR="00A000D3"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A000D3"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3076A7" w:rsidRDefault="00A000D3" w:rsidP="00A000D3">
      <w:pPr>
        <w:numPr>
          <w:ilvl w:val="0"/>
          <w:numId w:val="2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cs="Calibri"/>
          <w:b/>
          <w:bCs/>
          <w:sz w:val="24"/>
          <w:szCs w:val="24"/>
          <w:rtl/>
        </w:rPr>
        <w:t xml:space="preserve">15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170D1A" w:rsidRDefault="00A000D3" w:rsidP="00A000D3">
      <w:pPr>
        <w:numPr>
          <w:ilvl w:val="0"/>
          <w:numId w:val="2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70D1A">
        <w:rPr>
          <w:rFonts w:cs="Calibri"/>
          <w:b/>
          <w:bCs/>
          <w:sz w:val="24"/>
          <w:szCs w:val="24"/>
          <w:rtl/>
        </w:rPr>
        <w:t xml:space="preserve">17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170D1A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3076A7" w:rsidRDefault="00A000D3" w:rsidP="00A000D3">
      <w:pPr>
        <w:numPr>
          <w:ilvl w:val="0"/>
          <w:numId w:val="2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3076A7" w:rsidRDefault="00A000D3" w:rsidP="00A000D3">
      <w:pPr>
        <w:spacing w:after="0" w:line="240" w:lineRule="auto"/>
        <w:rPr>
          <w:rFonts w:cs="Calibri"/>
          <w:b/>
          <w:bCs/>
          <w:sz w:val="24"/>
          <w:szCs w:val="24"/>
        </w:rPr>
      </w:pPr>
    </w:p>
    <w:p w:rsidR="00A000D3" w:rsidRPr="003076A7" w:rsidRDefault="00A000D3" w:rsidP="00A000D3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</w:p>
    <w:p w:rsidR="00A000D3" w:rsidRPr="003076A7" w:rsidRDefault="00A000D3" w:rsidP="00A000D3">
      <w:pPr>
        <w:spacing w:after="0" w:line="240" w:lineRule="auto"/>
        <w:rPr>
          <w:rFonts w:cs="Calibri"/>
          <w:b/>
          <w:bCs/>
          <w:color w:val="C00000"/>
          <w:sz w:val="24"/>
          <w:szCs w:val="24"/>
          <w:rtl/>
        </w:rPr>
      </w:pPr>
    </w:p>
    <w:p w:rsidR="00A000D3" w:rsidRPr="00FB61A6" w:rsidRDefault="00A000D3" w:rsidP="00FB61A6">
      <w:pPr>
        <w:spacing w:after="0" w:line="240" w:lineRule="auto"/>
        <w:jc w:val="both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اذا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اتخذ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القرار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بالتصنيع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الداخلي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للقطعة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المذكورة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الاثر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تكاليف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التشغيل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FB61A6">
        <w:rPr>
          <w:rFonts w:ascii="Arial" w:hAnsi="Arial"/>
          <w:b/>
          <w:bCs/>
          <w:color w:val="FF0000"/>
          <w:sz w:val="24"/>
          <w:szCs w:val="24"/>
          <w:rtl/>
        </w:rPr>
        <w:t xml:space="preserve"> :</w:t>
      </w:r>
    </w:p>
    <w:p w:rsidR="00A000D3" w:rsidRPr="00170D1A" w:rsidRDefault="00960C56" w:rsidP="00A000D3">
      <w:pPr>
        <w:numPr>
          <w:ilvl w:val="0"/>
          <w:numId w:val="29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rtl/>
        </w:rPr>
      </w:pPr>
      <w:r w:rsidRPr="00170D1A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26385A4" wp14:editId="3F0AA40B">
                <wp:simplePos x="0" y="0"/>
                <wp:positionH relativeFrom="column">
                  <wp:posOffset>-485775</wp:posOffset>
                </wp:positionH>
                <wp:positionV relativeFrom="paragraph">
                  <wp:posOffset>27940</wp:posOffset>
                </wp:positionV>
                <wp:extent cx="3162300" cy="657225"/>
                <wp:effectExtent l="0" t="0" r="19050" b="28575"/>
                <wp:wrapNone/>
                <wp:docPr id="104" name="خماسي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62300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عند شرائها من الخارج تكلف = 15000 *20 = 300000 ريال</w:t>
                            </w:r>
                          </w:p>
                          <w:p w:rsidR="00D60F7C" w:rsidRDefault="00D60F7C" w:rsidP="00960C5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وعند تصنيعها داخليا تكلف = 15000 * 17 = 255000</w:t>
                            </w:r>
                          </w:p>
                          <w:p w:rsidR="00D60F7C" w:rsidRPr="002818C1" w:rsidRDefault="00D60F7C" w:rsidP="00960C56">
                            <w:pPr>
                              <w:pStyle w:val="a8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إذا ستوفر الشركة = 300000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255000 =45000 ريال </w:t>
                            </w:r>
                            <w:r w:rsidRPr="002818C1">
                              <w:rPr>
                                <w:rtl/>
                              </w:rPr>
                              <w:t xml:space="preserve"> </w:t>
                            </w:r>
                          </w:p>
                          <w:p w:rsidR="00D60F7C" w:rsidRPr="002818C1" w:rsidRDefault="00D60F7C" w:rsidP="00A000D3">
                            <w:pPr>
                              <w:spacing w:after="0" w:line="240" w:lineRule="auto"/>
                              <w:rPr>
                                <w:rFonts w:cs="Calibri"/>
                              </w:rPr>
                            </w:pPr>
                          </w:p>
                          <w:p w:rsidR="00D60F7C" w:rsidRPr="009A02AD" w:rsidRDefault="00D60F7C" w:rsidP="00A000D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385A4" id="_x0000_s1120" type="#_x0000_t15" style="position:absolute;left:0;text-align:left;margin-left:-38.25pt;margin-top:2.2pt;width:249pt;height:51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Default="00D60F7C" w:rsidP="00960C5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عند شرائها من الخارج تكلف = 15000 *20 = 300000 ريال</w:t>
                      </w:r>
                    </w:p>
                    <w:p w:rsidR="00D60F7C" w:rsidRDefault="00D60F7C" w:rsidP="00960C5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وعند تصنيعها داخليا تكلف = 15000 * 17 = 255000</w:t>
                      </w:r>
                    </w:p>
                    <w:p w:rsidR="00D60F7C" w:rsidRPr="002818C1" w:rsidRDefault="00D60F7C" w:rsidP="00960C56">
                      <w:pPr>
                        <w:pStyle w:val="a8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إذا ستوفر الشركة = 300000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255000 =45000 ريال </w:t>
                      </w:r>
                      <w:r w:rsidRPr="002818C1">
                        <w:rPr>
                          <w:rtl/>
                        </w:rPr>
                        <w:t xml:space="preserve"> </w:t>
                      </w:r>
                    </w:p>
                    <w:p w:rsidR="00D60F7C" w:rsidRPr="002818C1" w:rsidRDefault="00D60F7C" w:rsidP="00A000D3">
                      <w:pPr>
                        <w:spacing w:after="0" w:line="240" w:lineRule="auto"/>
                        <w:rPr>
                          <w:rFonts w:cs="Calibri"/>
                        </w:rPr>
                      </w:pPr>
                    </w:p>
                    <w:p w:rsidR="00D60F7C" w:rsidRPr="009A02AD" w:rsidRDefault="00D60F7C" w:rsidP="00A000D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000D3" w:rsidRPr="00170D1A">
        <w:rPr>
          <w:rFonts w:cs="Calibri"/>
          <w:b/>
          <w:bCs/>
          <w:sz w:val="24"/>
          <w:szCs w:val="24"/>
          <w:rtl/>
        </w:rPr>
        <w:t xml:space="preserve">45000 </w:t>
      </w:r>
      <w:r w:rsidR="00A000D3" w:rsidRPr="00170D1A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A000D3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A000D3" w:rsidRPr="00170D1A">
        <w:rPr>
          <w:rFonts w:ascii="Arial" w:hAnsi="Arial" w:hint="cs"/>
          <w:b/>
          <w:bCs/>
          <w:sz w:val="24"/>
          <w:szCs w:val="24"/>
          <w:rtl/>
        </w:rPr>
        <w:t>وفورات</w:t>
      </w:r>
      <w:r w:rsidR="00A000D3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A000D3" w:rsidRPr="00170D1A">
        <w:rPr>
          <w:rFonts w:ascii="Arial" w:hAnsi="Arial" w:hint="cs"/>
          <w:b/>
          <w:bCs/>
          <w:sz w:val="24"/>
          <w:szCs w:val="24"/>
          <w:rtl/>
        </w:rPr>
        <w:t>في</w:t>
      </w:r>
      <w:r w:rsidR="00A000D3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A000D3" w:rsidRPr="00170D1A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="00A000D3" w:rsidRPr="00170D1A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3076A7" w:rsidRDefault="00A000D3" w:rsidP="00A000D3">
      <w:pPr>
        <w:numPr>
          <w:ilvl w:val="0"/>
          <w:numId w:val="2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cs="Calibri"/>
          <w:b/>
          <w:bCs/>
          <w:sz w:val="24"/>
          <w:szCs w:val="24"/>
          <w:rtl/>
        </w:rPr>
        <w:t xml:space="preserve">45000 </w:t>
      </w:r>
      <w:proofErr w:type="gramStart"/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3076A7">
        <w:rPr>
          <w:rFonts w:cs="Calibri"/>
          <w:b/>
          <w:bCs/>
          <w:sz w:val="24"/>
          <w:szCs w:val="24"/>
          <w:rtl/>
        </w:rPr>
        <w:t xml:space="preserve"> 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زيادات</w:t>
      </w:r>
      <w:proofErr w:type="gramEnd"/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في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3076A7" w:rsidRDefault="00A000D3" w:rsidP="00A000D3">
      <w:pPr>
        <w:numPr>
          <w:ilvl w:val="0"/>
          <w:numId w:val="2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cs="Calibri"/>
          <w:b/>
          <w:bCs/>
          <w:sz w:val="24"/>
          <w:szCs w:val="24"/>
          <w:rtl/>
        </w:rPr>
        <w:t xml:space="preserve">75000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وفورات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في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A000D3" w:rsidRPr="003076A7" w:rsidRDefault="00A000D3" w:rsidP="00A000D3">
      <w:pPr>
        <w:numPr>
          <w:ilvl w:val="0"/>
          <w:numId w:val="2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cs="Calibri" w:hint="cs"/>
          <w:b/>
          <w:bCs/>
          <w:sz w:val="24"/>
          <w:szCs w:val="24"/>
          <w:rtl/>
        </w:rPr>
        <w:t xml:space="preserve"> </w:t>
      </w:r>
    </w:p>
    <w:p w:rsidR="0051563B" w:rsidRDefault="0051563B" w:rsidP="00B020E0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FC1DCC" w:rsidRPr="003076A7" w:rsidRDefault="00FC1DCC" w:rsidP="00D809CD">
      <w:pPr>
        <w:pStyle w:val="a8"/>
        <w:rPr>
          <w:sz w:val="24"/>
          <w:szCs w:val="24"/>
          <w:rtl/>
        </w:rPr>
      </w:pPr>
    </w:p>
    <w:p w:rsidR="00A21BD4" w:rsidRPr="00FC1DCC" w:rsidRDefault="00FC1DCC" w:rsidP="00FC1DCC">
      <w:pPr>
        <w:pStyle w:val="a8"/>
        <w:jc w:val="both"/>
        <w:rPr>
          <w:b/>
          <w:bCs/>
          <w:color w:val="FF0000"/>
          <w:sz w:val="24"/>
          <w:szCs w:val="24"/>
          <w:rtl/>
        </w:rPr>
      </w:pP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تلقت احدى الشركات عرضا من أحد الموردين لتوريد </w:t>
      </w:r>
      <w:r w:rsidR="00A21BD4" w:rsidRPr="00FC1DCC">
        <w:rPr>
          <w:b/>
          <w:bCs/>
          <w:color w:val="FF0000"/>
          <w:sz w:val="24"/>
          <w:szCs w:val="24"/>
        </w:rPr>
        <w:t>60000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قطعة بسعر </w:t>
      </w:r>
      <w:proofErr w:type="gramStart"/>
      <w:r w:rsidR="00A21BD4" w:rsidRPr="00FC1DCC">
        <w:rPr>
          <w:b/>
          <w:bCs/>
          <w:color w:val="FF0000"/>
          <w:sz w:val="24"/>
          <w:szCs w:val="24"/>
        </w:rPr>
        <w:t xml:space="preserve">9.5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</w:t>
      </w:r>
      <w:proofErr w:type="gramEnd"/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للقطعة من أجزاء المنتج الذي يتم تصنيعها داخليا من خلال تجهيزات متاحة للشركة حاليا . تبلغ تكلفة تصنيع القطعة الواحدة </w:t>
      </w:r>
      <w:proofErr w:type="gramStart"/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داخليا :</w:t>
      </w:r>
      <w:proofErr w:type="gramEnd"/>
      <w:r w:rsidR="00A21BD4" w:rsidRPr="00FC1DCC">
        <w:rPr>
          <w:b/>
          <w:bCs/>
          <w:color w:val="FF0000"/>
          <w:sz w:val="24"/>
          <w:szCs w:val="24"/>
        </w:rPr>
        <w:t xml:space="preserve"> 3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ريال تكلفة مواد مباشرة , </w:t>
      </w:r>
      <w:r w:rsidR="00A21BD4" w:rsidRPr="00FC1DCC">
        <w:rPr>
          <w:b/>
          <w:bCs/>
          <w:color w:val="FF0000"/>
          <w:sz w:val="24"/>
          <w:szCs w:val="24"/>
        </w:rPr>
        <w:t xml:space="preserve"> 4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ريال أجور انتاجيه مباشرة , </w:t>
      </w:r>
      <w:r w:rsidR="00A21BD4" w:rsidRPr="00FC1DCC">
        <w:rPr>
          <w:b/>
          <w:bCs/>
          <w:color w:val="FF0000"/>
          <w:sz w:val="24"/>
          <w:szCs w:val="24"/>
        </w:rPr>
        <w:t>2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 تكلفة انتاجية غير مباشرة متغيرة , </w:t>
      </w:r>
      <w:r w:rsidR="00A21BD4" w:rsidRPr="00FC1DCC">
        <w:rPr>
          <w:b/>
          <w:bCs/>
          <w:color w:val="FF0000"/>
          <w:sz w:val="24"/>
          <w:szCs w:val="24"/>
        </w:rPr>
        <w:t>5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 تكلفة انتاجية غير مباشرة ثابتة . وعلى ذلك فان التكلفة الملائمة للتصنيع الداخلي للقطعة الواحدة </w:t>
      </w:r>
      <w:proofErr w:type="gramStart"/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هي::</w:t>
      </w:r>
      <w:proofErr w:type="gramEnd"/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21BD4" w:rsidRPr="003076A7" w:rsidRDefault="00D809CD" w:rsidP="003076A7">
      <w:pPr>
        <w:pStyle w:val="a8"/>
        <w:rPr>
          <w:color w:val="C00000"/>
          <w:sz w:val="24"/>
          <w:szCs w:val="24"/>
          <w:rtl/>
        </w:rPr>
      </w:pPr>
      <w:r w:rsidRPr="00FC1DC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C740487" wp14:editId="29DE7E52">
                <wp:simplePos x="0" y="0"/>
                <wp:positionH relativeFrom="column">
                  <wp:posOffset>-488315</wp:posOffset>
                </wp:positionH>
                <wp:positionV relativeFrom="paragraph">
                  <wp:posOffset>195580</wp:posOffset>
                </wp:positionV>
                <wp:extent cx="4591050" cy="1000125"/>
                <wp:effectExtent l="0" t="0" r="19050" b="28575"/>
                <wp:wrapNone/>
                <wp:docPr id="134" name="خماسي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91050" cy="10001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FC1DCC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للتصنيع الداخلي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= التكاليف المتغيرة للتصنيع الداخلي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تكاليف ثابتة خاصة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بالتصنيع الداخلي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+ تكلفة الفرصة البديلة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للتصنيع الداخلي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960C56" w:rsidRDefault="00D60F7C" w:rsidP="00FC1DCC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طالما </w:t>
                            </w:r>
                            <w:proofErr w:type="spellStart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لايوجد</w:t>
                            </w:r>
                            <w:proofErr w:type="spell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ثابتة خاصة بالتصنيع </w:t>
                            </w:r>
                            <w:proofErr w:type="spellStart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ولايوجد</w:t>
                            </w:r>
                            <w:proofErr w:type="spell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الفرصة البديلة إذا نستخرج فقط </w:t>
                            </w:r>
                          </w:p>
                          <w:p w:rsidR="00D60F7C" w:rsidRDefault="00D60F7C" w:rsidP="00FC1DCC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النتغيرة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المواد المباشرة + الأجور المباشرة + تكلفة غير مباشرة = </w:t>
                            </w:r>
                          </w:p>
                          <w:p w:rsidR="00D60F7C" w:rsidRPr="00960C56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9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للقطعة الواحدة </w:t>
                            </w:r>
                          </w:p>
                          <w:p w:rsidR="00D60F7C" w:rsidRPr="00D378D7" w:rsidRDefault="00D60F7C" w:rsidP="00FC1DCC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40487" id="_x0000_s1121" type="#_x0000_t15" style="position:absolute;left:0;text-align:left;margin-left:-38.45pt;margin-top:15.4pt;width:361.5pt;height:78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" adj="21600" fillcolor="window" strokecolor="windowText" strokeweight="2pt">
                <v:path arrowok="t"/>
                <v:textbox>
                  <w:txbxContent>
                    <w:p w:rsidR="00D60F7C" w:rsidRDefault="00D60F7C" w:rsidP="00FC1DCC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للتصنيع الداخلي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= التكاليف المتغيرة للتصنيع الداخلي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تكاليف ثابتة خاصة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بالتصنيع الداخلي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+ تكلفة الفرصة البديلة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للتصنيع الداخلي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</w:p>
                    <w:p w:rsidR="00D60F7C" w:rsidRPr="00960C56" w:rsidRDefault="00D60F7C" w:rsidP="00FC1DCC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طالما </w:t>
                      </w:r>
                      <w:proofErr w:type="spellStart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لايوجد</w:t>
                      </w:r>
                      <w:proofErr w:type="spellEnd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ثابتة خاصة بالتصنيع </w:t>
                      </w:r>
                      <w:proofErr w:type="spellStart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ولايوجد</w:t>
                      </w:r>
                      <w:proofErr w:type="spellEnd"/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الفرصة البديلة إذا نستخرج فقط </w:t>
                      </w:r>
                    </w:p>
                    <w:p w:rsidR="00D60F7C" w:rsidRDefault="00D60F7C" w:rsidP="00FC1DCC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النتغيرة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= المواد المباشرة + الأجور المباشرة + تكلفة غير مباشرة = </w:t>
                      </w:r>
                    </w:p>
                    <w:p w:rsidR="00D60F7C" w:rsidRPr="00960C56" w:rsidRDefault="00D60F7C" w:rsidP="00D809C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9</w:t>
                      </w:r>
                      <w:r w:rsidRPr="00960C5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للقطعة الواحدة </w:t>
                      </w:r>
                    </w:p>
                    <w:p w:rsidR="00D60F7C" w:rsidRPr="00D378D7" w:rsidRDefault="00D60F7C" w:rsidP="00FC1DCC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1BD4" w:rsidRPr="003076A7">
        <w:rPr>
          <w:rFonts w:hint="cs"/>
          <w:sz w:val="24"/>
          <w:szCs w:val="24"/>
          <w:rtl/>
        </w:rPr>
        <w:t xml:space="preserve">(أ) </w:t>
      </w:r>
      <w:proofErr w:type="gramStart"/>
      <w:r w:rsidR="00A21BD4" w:rsidRPr="003076A7">
        <w:rPr>
          <w:sz w:val="24"/>
          <w:szCs w:val="24"/>
        </w:rPr>
        <w:t xml:space="preserve">12 </w:t>
      </w:r>
      <w:r w:rsidR="00A21BD4" w:rsidRPr="003076A7">
        <w:rPr>
          <w:rFonts w:hint="cs"/>
          <w:sz w:val="24"/>
          <w:szCs w:val="24"/>
          <w:rtl/>
        </w:rPr>
        <w:t xml:space="preserve"> ريال</w:t>
      </w:r>
      <w:proofErr w:type="gramEnd"/>
      <w:r w:rsidR="00A21BD4" w:rsidRPr="003076A7">
        <w:rPr>
          <w:rFonts w:hint="cs"/>
          <w:sz w:val="24"/>
          <w:szCs w:val="24"/>
          <w:rtl/>
        </w:rPr>
        <w:t xml:space="preserve"> </w:t>
      </w:r>
      <w:r w:rsidR="00A21BD4" w:rsidRPr="003076A7">
        <w:rPr>
          <w:rFonts w:hint="cs"/>
          <w:color w:val="C00000"/>
          <w:sz w:val="24"/>
          <w:szCs w:val="24"/>
          <w:rtl/>
        </w:rPr>
        <w:t xml:space="preserve"> </w:t>
      </w:r>
    </w:p>
    <w:p w:rsidR="00A21BD4" w:rsidRPr="003076A7" w:rsidRDefault="00A21BD4" w:rsidP="003076A7">
      <w:pPr>
        <w:pStyle w:val="a8"/>
        <w:rPr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 xml:space="preserve">(ب) </w:t>
      </w:r>
      <w:r w:rsidRPr="003076A7">
        <w:rPr>
          <w:sz w:val="24"/>
          <w:szCs w:val="24"/>
        </w:rPr>
        <w:t>11</w:t>
      </w:r>
      <w:r w:rsidRPr="003076A7">
        <w:rPr>
          <w:rFonts w:hint="cs"/>
          <w:sz w:val="24"/>
          <w:szCs w:val="24"/>
          <w:rtl/>
        </w:rPr>
        <w:t xml:space="preserve"> ريال </w:t>
      </w:r>
    </w:p>
    <w:p w:rsidR="00A21BD4" w:rsidRPr="00170D1A" w:rsidRDefault="00A21BD4" w:rsidP="003076A7">
      <w:pPr>
        <w:pStyle w:val="a8"/>
        <w:rPr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 xml:space="preserve">(جـ) </w:t>
      </w:r>
      <w:r w:rsidRPr="00170D1A">
        <w:rPr>
          <w:sz w:val="24"/>
          <w:szCs w:val="24"/>
        </w:rPr>
        <w:t>9</w:t>
      </w:r>
      <w:r w:rsidRPr="00170D1A">
        <w:rPr>
          <w:rFonts w:hint="cs"/>
          <w:sz w:val="24"/>
          <w:szCs w:val="24"/>
          <w:rtl/>
        </w:rPr>
        <w:t xml:space="preserve"> ريال </w:t>
      </w:r>
    </w:p>
    <w:p w:rsidR="00A21BD4" w:rsidRDefault="00A21BD4" w:rsidP="003076A7">
      <w:pPr>
        <w:pStyle w:val="a8"/>
        <w:rPr>
          <w:color w:val="C00000"/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>(د) لا شيء مما سبق</w:t>
      </w:r>
      <w:r w:rsidRPr="003076A7">
        <w:rPr>
          <w:rFonts w:hint="cs"/>
          <w:color w:val="C00000"/>
          <w:sz w:val="24"/>
          <w:szCs w:val="24"/>
          <w:rtl/>
        </w:rPr>
        <w:t xml:space="preserve">   </w:t>
      </w:r>
    </w:p>
    <w:p w:rsidR="00D809CD" w:rsidRDefault="00D809CD" w:rsidP="003076A7">
      <w:pPr>
        <w:pStyle w:val="a8"/>
        <w:rPr>
          <w:color w:val="C00000"/>
          <w:sz w:val="24"/>
          <w:szCs w:val="24"/>
          <w:rtl/>
        </w:rPr>
      </w:pPr>
    </w:p>
    <w:p w:rsidR="00D809CD" w:rsidRDefault="00D809CD" w:rsidP="003076A7">
      <w:pPr>
        <w:pStyle w:val="a8"/>
        <w:rPr>
          <w:color w:val="C00000"/>
          <w:sz w:val="24"/>
          <w:szCs w:val="24"/>
          <w:rtl/>
        </w:rPr>
      </w:pPr>
    </w:p>
    <w:p w:rsidR="00D809CD" w:rsidRDefault="00D809CD" w:rsidP="003076A7">
      <w:pPr>
        <w:pStyle w:val="a8"/>
        <w:rPr>
          <w:color w:val="C00000"/>
          <w:sz w:val="24"/>
          <w:szCs w:val="24"/>
          <w:rtl/>
        </w:rPr>
      </w:pPr>
    </w:p>
    <w:p w:rsidR="00FC1DCC" w:rsidRPr="003076A7" w:rsidRDefault="00FC1DCC" w:rsidP="003076A7">
      <w:pPr>
        <w:pStyle w:val="a8"/>
        <w:rPr>
          <w:color w:val="C00000"/>
          <w:sz w:val="24"/>
          <w:szCs w:val="24"/>
          <w:rtl/>
        </w:rPr>
      </w:pPr>
    </w:p>
    <w:p w:rsidR="00A21BD4" w:rsidRPr="00FC1DCC" w:rsidRDefault="00FB61A6" w:rsidP="00E94318">
      <w:pPr>
        <w:pStyle w:val="a8"/>
        <w:rPr>
          <w:b/>
          <w:bCs/>
          <w:color w:val="FF0000"/>
          <w:sz w:val="24"/>
          <w:szCs w:val="24"/>
          <w:rtl/>
        </w:rPr>
      </w:pPr>
      <w:r>
        <w:rPr>
          <w:b/>
          <w:bCs/>
          <w:color w:val="FF0000"/>
          <w:sz w:val="24"/>
          <w:szCs w:val="24"/>
          <w:rtl/>
        </w:rPr>
        <w:t xml:space="preserve"> </w:t>
      </w:r>
      <w:r w:rsidR="00FC1DCC" w:rsidRPr="00FC1DC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في</w:t>
      </w:r>
      <w:r w:rsidR="00A21BD4" w:rsidRPr="00FC1DCC">
        <w:rPr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نفس</w:t>
      </w:r>
      <w:r w:rsidR="00A21BD4" w:rsidRPr="00FC1DCC">
        <w:rPr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فقرة</w:t>
      </w:r>
      <w:r w:rsidR="00A21BD4" w:rsidRPr="00FC1DCC">
        <w:rPr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السؤال</w:t>
      </w:r>
      <w:r w:rsidR="00A21BD4" w:rsidRPr="00FC1DCC">
        <w:rPr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السابقة</w:t>
      </w:r>
      <w:r w:rsidR="00A21BD4" w:rsidRPr="00FC1DCC">
        <w:rPr>
          <w:b/>
          <w:bCs/>
          <w:color w:val="FF0000"/>
          <w:sz w:val="24"/>
          <w:szCs w:val="24"/>
          <w:rtl/>
        </w:rPr>
        <w:t xml:space="preserve"> </w:t>
      </w:r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>مباشرة</w:t>
      </w:r>
      <w:proofErr w:type="gramStart"/>
      <w:r w:rsidR="00A21BD4" w:rsidRPr="00FC1DCC">
        <w:rPr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A21BD4" w:rsidRPr="00FC1DCC">
        <w:rPr>
          <w:rFonts w:hint="cs"/>
          <w:b/>
          <w:bCs/>
          <w:color w:val="FF0000"/>
          <w:sz w:val="24"/>
          <w:szCs w:val="24"/>
          <w:rtl/>
        </w:rPr>
        <w:t xml:space="preserve">  اذا اتخذ القرار بالتصنيع الداخلي للقطعة المذكورة فان الأثر </w:t>
      </w:r>
      <w:r w:rsidR="00FC1DCC" w:rsidRPr="00FC1DCC">
        <w:rPr>
          <w:rFonts w:hint="cs"/>
          <w:b/>
          <w:bCs/>
          <w:color w:val="FF0000"/>
          <w:sz w:val="24"/>
          <w:szCs w:val="24"/>
          <w:rtl/>
        </w:rPr>
        <w:t>على تكاليف التشغيل للشركة هو :</w:t>
      </w:r>
    </w:p>
    <w:p w:rsidR="00A21BD4" w:rsidRPr="00D809CD" w:rsidRDefault="00A21BD4" w:rsidP="003076A7">
      <w:pPr>
        <w:pStyle w:val="a8"/>
        <w:rPr>
          <w:b/>
          <w:bCs/>
          <w:color w:val="00B050"/>
          <w:sz w:val="24"/>
          <w:szCs w:val="24"/>
          <w:u w:val="single"/>
          <w:rtl/>
        </w:rPr>
      </w:pPr>
      <w:r w:rsidRPr="00D809CD">
        <w:rPr>
          <w:rFonts w:hint="cs"/>
          <w:b/>
          <w:bCs/>
          <w:color w:val="00B050"/>
          <w:sz w:val="24"/>
          <w:szCs w:val="24"/>
          <w:u w:val="single"/>
          <w:rtl/>
        </w:rPr>
        <w:t>(</w:t>
      </w:r>
      <w:proofErr w:type="gramStart"/>
      <w:r w:rsidRPr="00170D1A">
        <w:rPr>
          <w:rFonts w:hint="cs"/>
          <w:sz w:val="24"/>
          <w:szCs w:val="24"/>
          <w:rtl/>
        </w:rPr>
        <w:t xml:space="preserve">أ) </w:t>
      </w:r>
      <w:r w:rsidRPr="00170D1A">
        <w:rPr>
          <w:sz w:val="24"/>
          <w:szCs w:val="24"/>
        </w:rPr>
        <w:t xml:space="preserve"> 30000</w:t>
      </w:r>
      <w:proofErr w:type="gramEnd"/>
      <w:r w:rsidRPr="00170D1A">
        <w:rPr>
          <w:sz w:val="24"/>
          <w:szCs w:val="24"/>
        </w:rPr>
        <w:t xml:space="preserve"> </w:t>
      </w:r>
      <w:r w:rsidRPr="00170D1A">
        <w:rPr>
          <w:rFonts w:hint="cs"/>
          <w:sz w:val="24"/>
          <w:szCs w:val="24"/>
          <w:rtl/>
        </w:rPr>
        <w:t>ريال وفورات في التكاليف</w:t>
      </w:r>
      <w:r w:rsidRPr="00170D1A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A21BD4" w:rsidRPr="003076A7" w:rsidRDefault="00D809CD" w:rsidP="003076A7">
      <w:pPr>
        <w:pStyle w:val="a8"/>
        <w:rPr>
          <w:sz w:val="24"/>
          <w:szCs w:val="24"/>
          <w:rtl/>
        </w:rPr>
      </w:pPr>
      <w:r w:rsidRPr="00D809C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165371C2" wp14:editId="1A3FD38E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162300" cy="657225"/>
                <wp:effectExtent l="0" t="0" r="19050" b="28575"/>
                <wp:wrapNone/>
                <wp:docPr id="135" name="خماسي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62300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 شرائها من الخارج تكلف =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60000  *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9.5 = 570000 ريال</w:t>
                            </w:r>
                          </w:p>
                          <w:p w:rsidR="00D60F7C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وعند تصنيعها داخليا تكلف = 60000 *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9  =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540000</w:t>
                            </w:r>
                          </w:p>
                          <w:p w:rsidR="00D60F7C" w:rsidRPr="002818C1" w:rsidRDefault="00D60F7C" w:rsidP="00D809CD">
                            <w:pPr>
                              <w:pStyle w:val="a8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إذا ستوفر الشركة = 570000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540000 =30000 ريال </w:t>
                            </w:r>
                            <w:r w:rsidRPr="002818C1">
                              <w:rPr>
                                <w:rtl/>
                              </w:rPr>
                              <w:t xml:space="preserve"> </w:t>
                            </w:r>
                          </w:p>
                          <w:p w:rsidR="00D60F7C" w:rsidRPr="002818C1" w:rsidRDefault="00D60F7C" w:rsidP="00D809CD">
                            <w:pPr>
                              <w:spacing w:after="0" w:line="240" w:lineRule="auto"/>
                              <w:rPr>
                                <w:rFonts w:cs="Calibri"/>
                              </w:rPr>
                            </w:pPr>
                          </w:p>
                          <w:p w:rsidR="00D60F7C" w:rsidRPr="009A02AD" w:rsidRDefault="00D60F7C" w:rsidP="00D809C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5371C2" id="_x0000_s1122" type="#_x0000_t15" style="position:absolute;left:0;text-align:left;margin-left:0;margin-top:.7pt;width:249pt;height:51.75pt;z-index:251821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" adj="21600" fillcolor="window" strokecolor="windowText" strokeweight="2pt">
                <v:path arrowok="t"/>
                <v:textbox>
                  <w:txbxContent>
                    <w:p w:rsidR="00D60F7C" w:rsidRDefault="00D60F7C" w:rsidP="00D809C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 شرائها من الخارج تكلف =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60000  *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9.5 = 570000 ريال</w:t>
                      </w:r>
                    </w:p>
                    <w:p w:rsidR="00D60F7C" w:rsidRDefault="00D60F7C" w:rsidP="00D809C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وعند تصنيعها داخليا تكلف = 60000 *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9  =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540000</w:t>
                      </w:r>
                    </w:p>
                    <w:p w:rsidR="00D60F7C" w:rsidRPr="002818C1" w:rsidRDefault="00D60F7C" w:rsidP="00D809CD">
                      <w:pPr>
                        <w:pStyle w:val="a8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إذا ستوفر الشركة = 570000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540000 =30000 ريال </w:t>
                      </w:r>
                      <w:r w:rsidRPr="002818C1">
                        <w:rPr>
                          <w:rtl/>
                        </w:rPr>
                        <w:t xml:space="preserve"> </w:t>
                      </w:r>
                    </w:p>
                    <w:p w:rsidR="00D60F7C" w:rsidRPr="002818C1" w:rsidRDefault="00D60F7C" w:rsidP="00D809CD">
                      <w:pPr>
                        <w:spacing w:after="0" w:line="240" w:lineRule="auto"/>
                        <w:rPr>
                          <w:rFonts w:cs="Calibri"/>
                        </w:rPr>
                      </w:pPr>
                    </w:p>
                    <w:p w:rsidR="00D60F7C" w:rsidRPr="009A02AD" w:rsidRDefault="00D60F7C" w:rsidP="00D809C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21BD4" w:rsidRPr="003076A7">
        <w:rPr>
          <w:rFonts w:hint="cs"/>
          <w:sz w:val="24"/>
          <w:szCs w:val="24"/>
          <w:rtl/>
        </w:rPr>
        <w:t xml:space="preserve"> (</w:t>
      </w:r>
      <w:proofErr w:type="gramStart"/>
      <w:r w:rsidR="00A21BD4" w:rsidRPr="003076A7">
        <w:rPr>
          <w:rFonts w:hint="cs"/>
          <w:sz w:val="24"/>
          <w:szCs w:val="24"/>
          <w:rtl/>
        </w:rPr>
        <w:t xml:space="preserve">ب) </w:t>
      </w:r>
      <w:r w:rsidR="00A21BD4" w:rsidRPr="003076A7">
        <w:rPr>
          <w:sz w:val="24"/>
          <w:szCs w:val="24"/>
        </w:rPr>
        <w:t xml:space="preserve"> 30000</w:t>
      </w:r>
      <w:proofErr w:type="gramEnd"/>
      <w:r w:rsidR="00A21BD4" w:rsidRPr="003076A7">
        <w:rPr>
          <w:sz w:val="24"/>
          <w:szCs w:val="24"/>
        </w:rPr>
        <w:t xml:space="preserve"> </w:t>
      </w:r>
      <w:r w:rsidR="00A21BD4" w:rsidRPr="003076A7">
        <w:rPr>
          <w:rFonts w:hint="cs"/>
          <w:sz w:val="24"/>
          <w:szCs w:val="24"/>
          <w:rtl/>
        </w:rPr>
        <w:t xml:space="preserve">ريال زيادات في التكاليف </w:t>
      </w:r>
    </w:p>
    <w:p w:rsidR="00A21BD4" w:rsidRPr="003076A7" w:rsidRDefault="00A21BD4" w:rsidP="003076A7">
      <w:pPr>
        <w:pStyle w:val="a8"/>
        <w:rPr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 xml:space="preserve"> (جـ) </w:t>
      </w:r>
      <w:r w:rsidRPr="003076A7">
        <w:rPr>
          <w:sz w:val="24"/>
          <w:szCs w:val="24"/>
        </w:rPr>
        <w:t>90000</w:t>
      </w:r>
      <w:r w:rsidRPr="003076A7">
        <w:rPr>
          <w:rFonts w:hint="cs"/>
          <w:sz w:val="24"/>
          <w:szCs w:val="24"/>
          <w:rtl/>
        </w:rPr>
        <w:t xml:space="preserve"> ريال وفورات في التكاليف </w:t>
      </w:r>
    </w:p>
    <w:p w:rsidR="00A21BD4" w:rsidRPr="003076A7" w:rsidRDefault="00A21BD4" w:rsidP="003076A7">
      <w:pPr>
        <w:pStyle w:val="a8"/>
        <w:rPr>
          <w:color w:val="C00000"/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>(د) لا شيء مما سبق</w:t>
      </w:r>
      <w:r w:rsidRPr="003076A7">
        <w:rPr>
          <w:rFonts w:hint="cs"/>
          <w:color w:val="C00000"/>
          <w:sz w:val="24"/>
          <w:szCs w:val="24"/>
          <w:rtl/>
        </w:rPr>
        <w:t xml:space="preserve">   </w:t>
      </w:r>
    </w:p>
    <w:p w:rsidR="00374AA6" w:rsidRDefault="00374AA6" w:rsidP="003076A7">
      <w:pPr>
        <w:pStyle w:val="a8"/>
        <w:rPr>
          <w:color w:val="000000"/>
          <w:sz w:val="24"/>
          <w:szCs w:val="24"/>
          <w:rtl/>
        </w:rPr>
      </w:pPr>
    </w:p>
    <w:p w:rsidR="00FC1DCC" w:rsidRPr="003076A7" w:rsidRDefault="00FC1DCC" w:rsidP="003076A7">
      <w:pPr>
        <w:pStyle w:val="a8"/>
        <w:rPr>
          <w:color w:val="000000"/>
          <w:sz w:val="24"/>
          <w:szCs w:val="24"/>
          <w:rtl/>
        </w:rPr>
      </w:pPr>
    </w:p>
    <w:p w:rsidR="00663309" w:rsidRPr="003076A7" w:rsidRDefault="00663309" w:rsidP="003076A7">
      <w:pPr>
        <w:pStyle w:val="a8"/>
        <w:rPr>
          <w:rFonts w:ascii="Cambria" w:hAnsi="Cambria" w:cs="Calibri"/>
          <w:sz w:val="24"/>
          <w:szCs w:val="24"/>
          <w:rtl/>
        </w:rPr>
      </w:pPr>
    </w:p>
    <w:p w:rsidR="00663309" w:rsidRPr="00663309" w:rsidRDefault="00014FA5" w:rsidP="00663309">
      <w:pPr>
        <w:jc w:val="both"/>
        <w:rPr>
          <w:b/>
          <w:bCs/>
          <w:color w:val="7030A0"/>
          <w:rtl/>
        </w:rPr>
      </w:pPr>
      <w:r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1256666</wp:posOffset>
                </wp:positionV>
                <wp:extent cx="4476750" cy="876300"/>
                <wp:effectExtent l="0" t="0" r="19050" b="1905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B34E80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مباشرة+أجور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D60F7C" w:rsidRDefault="00D60F7C" w:rsidP="00B34E8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50 + 40 + 20 + </w:t>
                            </w:r>
                            <w:proofErr w:type="gram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( 10</w:t>
                            </w:r>
                            <w:proofErr w:type="gram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* 60% ) = 116 ريال </w:t>
                            </w:r>
                          </w:p>
                          <w:p w:rsidR="00D60F7C" w:rsidRPr="00B34E80" w:rsidRDefault="00D60F7C" w:rsidP="0018702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التصنبع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الداخلي = 116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50000 قطعة = 5800000 ريال </w:t>
                            </w:r>
                          </w:p>
                          <w:p w:rsidR="00D60F7C" w:rsidRDefault="00D60F7C" w:rsidP="00014FA5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123" type="#_x0000_t202" style="position:absolute;left:0;text-align:left;margin-left:-49.5pt;margin-top:98.95pt;width:352.5pt;height:69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" fillcolor="white [3201]" strokeweight=".5pt">
                <v:textbox>
                  <w:txbxContent>
                    <w:p w:rsidR="00D60F7C" w:rsidRDefault="00D60F7C" w:rsidP="00B34E80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مباشرة+أجور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D60F7C" w:rsidRDefault="00D60F7C" w:rsidP="00B34E8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50 + 40 + 20 + </w:t>
                      </w:r>
                      <w:proofErr w:type="gramStart"/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( 10</w:t>
                      </w:r>
                      <w:proofErr w:type="gramEnd"/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* 60% ) = 116 ريال </w:t>
                      </w:r>
                    </w:p>
                    <w:p w:rsidR="00D60F7C" w:rsidRPr="00B34E80" w:rsidRDefault="00D60F7C" w:rsidP="00187028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التصنبع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الداخلي = 116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50000 قطعة = 5800000 ريال </w:t>
                      </w:r>
                    </w:p>
                    <w:p w:rsidR="00D60F7C" w:rsidRDefault="00D60F7C" w:rsidP="00014FA5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hint="cs"/>
          <w:b/>
          <w:bCs/>
          <w:color w:val="7030A0"/>
          <w:rtl/>
        </w:rPr>
        <w:t>تلقت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شركة</w:t>
      </w:r>
      <w:r w:rsidR="00663309" w:rsidRPr="00663309">
        <w:rPr>
          <w:b/>
          <w:bCs/>
          <w:color w:val="7030A0"/>
          <w:rtl/>
        </w:rPr>
        <w:t xml:space="preserve"> " </w:t>
      </w:r>
      <w:r w:rsidR="00663309" w:rsidRPr="00663309">
        <w:rPr>
          <w:rFonts w:hint="cs"/>
          <w:b/>
          <w:bCs/>
          <w:color w:val="7030A0"/>
          <w:rtl/>
        </w:rPr>
        <w:t>الشمس</w:t>
      </w:r>
      <w:r w:rsidR="00663309" w:rsidRPr="00663309">
        <w:rPr>
          <w:b/>
          <w:bCs/>
          <w:color w:val="7030A0"/>
          <w:rtl/>
        </w:rPr>
        <w:t xml:space="preserve"> " </w:t>
      </w:r>
      <w:r w:rsidR="00663309" w:rsidRPr="00663309">
        <w:rPr>
          <w:rFonts w:hint="cs"/>
          <w:b/>
          <w:bCs/>
          <w:color w:val="7030A0"/>
          <w:rtl/>
        </w:rPr>
        <w:t>عرضًا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احد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الموردين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لتوريد</w:t>
      </w:r>
      <w:r w:rsidR="00663309" w:rsidRPr="00663309">
        <w:rPr>
          <w:b/>
          <w:bCs/>
          <w:color w:val="7030A0"/>
          <w:rtl/>
        </w:rPr>
        <w:t xml:space="preserve"> 50,000 </w:t>
      </w:r>
      <w:r w:rsidR="00663309" w:rsidRPr="00663309">
        <w:rPr>
          <w:rFonts w:hint="cs"/>
          <w:b/>
          <w:bCs/>
          <w:color w:val="7030A0"/>
          <w:rtl/>
        </w:rPr>
        <w:t>قطعة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بسعر</w:t>
      </w:r>
      <w:r w:rsidR="00663309" w:rsidRPr="00663309">
        <w:rPr>
          <w:b/>
          <w:bCs/>
          <w:color w:val="7030A0"/>
          <w:rtl/>
        </w:rPr>
        <w:t xml:space="preserve"> 130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للقطعة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أجزاء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المنتج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التي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تقوم بتصنيعها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داخليا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خلال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تجهيزات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متاحة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للشركة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حاليا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وسوف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تتحمل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الشركة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عمولات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ومصروفات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شراء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نسبتها</w:t>
      </w:r>
      <w:r w:rsidR="00663309" w:rsidRPr="00663309">
        <w:rPr>
          <w:b/>
          <w:bCs/>
          <w:color w:val="7030A0"/>
          <w:rtl/>
        </w:rPr>
        <w:t xml:space="preserve"> 10 %</w:t>
      </w:r>
      <w:r w:rsidR="00663309" w:rsidRPr="00663309">
        <w:rPr>
          <w:rFonts w:hint="cs"/>
          <w:b/>
          <w:bCs/>
          <w:color w:val="7030A0"/>
          <w:rtl/>
        </w:rPr>
        <w:t xml:space="preserve"> 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قيمة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البضاعة</w:t>
      </w:r>
      <w:r w:rsidR="00663309" w:rsidRPr="00663309">
        <w:rPr>
          <w:b/>
          <w:bCs/>
          <w:color w:val="7030A0"/>
          <w:rtl/>
        </w:rPr>
        <w:t xml:space="preserve"> </w:t>
      </w:r>
      <w:proofErr w:type="spellStart"/>
      <w:r w:rsidR="00663309" w:rsidRPr="00663309">
        <w:rPr>
          <w:rFonts w:hint="cs"/>
          <w:b/>
          <w:bCs/>
          <w:color w:val="7030A0"/>
          <w:rtl/>
        </w:rPr>
        <w:t>المشتراة</w:t>
      </w:r>
      <w:proofErr w:type="spellEnd"/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تكلفة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تصنيع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القطعة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الواحدة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داخليا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كما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تظهر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في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سجلات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التكاليف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كالاتي</w:t>
      </w:r>
      <w:r w:rsidR="00663309" w:rsidRPr="00663309">
        <w:rPr>
          <w:b/>
          <w:bCs/>
          <w:color w:val="7030A0"/>
          <w:rtl/>
        </w:rPr>
        <w:t xml:space="preserve"> :</w:t>
      </w:r>
      <w:r w:rsidR="00663309" w:rsidRPr="00663309">
        <w:rPr>
          <w:rFonts w:hint="cs"/>
          <w:b/>
          <w:bCs/>
          <w:color w:val="7030A0"/>
          <w:rtl/>
        </w:rPr>
        <w:t xml:space="preserve"> تكلفة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مواد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50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أجور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إنتاجية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40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مصروفات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إنتاجية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غير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متغيرة</w:t>
      </w:r>
      <w:r w:rsidR="00663309" w:rsidRPr="00663309">
        <w:rPr>
          <w:b/>
          <w:bCs/>
          <w:color w:val="7030A0"/>
          <w:rtl/>
        </w:rPr>
        <w:t xml:space="preserve"> 20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مصروفات إنتاجية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غير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ثابته</w:t>
      </w:r>
      <w:r w:rsidR="00663309" w:rsidRPr="00663309">
        <w:rPr>
          <w:b/>
          <w:bCs/>
          <w:color w:val="7030A0"/>
          <w:rtl/>
        </w:rPr>
        <w:t xml:space="preserve"> 10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(</w:t>
      </w:r>
      <w:r w:rsidR="00663309" w:rsidRPr="00663309">
        <w:rPr>
          <w:b/>
          <w:bCs/>
          <w:color w:val="7030A0"/>
          <w:rtl/>
        </w:rPr>
        <w:t xml:space="preserve">60 % </w:t>
      </w:r>
      <w:r w:rsidR="00663309" w:rsidRPr="00663309">
        <w:rPr>
          <w:rFonts w:hint="cs"/>
          <w:b/>
          <w:bCs/>
          <w:color w:val="7030A0"/>
          <w:rtl/>
        </w:rPr>
        <w:t>منها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يمكن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تجنيها )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وعلى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ذلك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فإن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التكلفة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الملائمة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للتصنيع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الداخلي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للقطعة الواحدة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هي</w:t>
      </w:r>
      <w:r w:rsidR="00663309" w:rsidRPr="00663309">
        <w:rPr>
          <w:b/>
          <w:bCs/>
          <w:color w:val="7030A0"/>
          <w:rtl/>
        </w:rPr>
        <w:t xml:space="preserve"> :</w:t>
      </w:r>
    </w:p>
    <w:p w:rsidR="00663309" w:rsidRPr="00170D1A" w:rsidRDefault="00663309" w:rsidP="00AE087A">
      <w:pPr>
        <w:pStyle w:val="a7"/>
        <w:numPr>
          <w:ilvl w:val="0"/>
          <w:numId w:val="80"/>
        </w:numPr>
        <w:rPr>
          <w:b/>
          <w:bCs/>
          <w:rtl/>
        </w:rPr>
      </w:pPr>
      <w:r w:rsidRPr="00170D1A">
        <w:rPr>
          <w:b/>
          <w:bCs/>
          <w:rtl/>
        </w:rPr>
        <w:t xml:space="preserve">116 </w:t>
      </w:r>
      <w:r w:rsidRPr="00170D1A">
        <w:rPr>
          <w:rFonts w:hint="cs"/>
          <w:b/>
          <w:bCs/>
          <w:rtl/>
        </w:rPr>
        <w:t>ريال</w:t>
      </w:r>
    </w:p>
    <w:p w:rsidR="00663309" w:rsidRDefault="00663309" w:rsidP="00AE087A">
      <w:pPr>
        <w:pStyle w:val="a7"/>
        <w:numPr>
          <w:ilvl w:val="0"/>
          <w:numId w:val="80"/>
        </w:numPr>
        <w:rPr>
          <w:rtl/>
        </w:rPr>
      </w:pPr>
      <w:r w:rsidRPr="004C381E">
        <w:rPr>
          <w:rtl/>
        </w:rPr>
        <w:t xml:space="preserve">114 </w:t>
      </w:r>
      <w:r w:rsidRPr="004C381E">
        <w:rPr>
          <w:rFonts w:hint="cs"/>
          <w:rtl/>
        </w:rPr>
        <w:t>ريال</w:t>
      </w:r>
    </w:p>
    <w:p w:rsidR="00663309" w:rsidRDefault="00663309" w:rsidP="00AE087A">
      <w:pPr>
        <w:pStyle w:val="a7"/>
        <w:numPr>
          <w:ilvl w:val="0"/>
          <w:numId w:val="80"/>
        </w:numPr>
        <w:rPr>
          <w:rtl/>
        </w:rPr>
      </w:pPr>
      <w:r w:rsidRPr="004C381E">
        <w:rPr>
          <w:rtl/>
        </w:rPr>
        <w:t xml:space="preserve">110 </w:t>
      </w:r>
      <w:r w:rsidRPr="004C381E">
        <w:rPr>
          <w:rFonts w:hint="cs"/>
          <w:rtl/>
        </w:rPr>
        <w:t>ريال</w:t>
      </w:r>
    </w:p>
    <w:p w:rsidR="00663309" w:rsidRDefault="00663309" w:rsidP="00B020E0">
      <w:pPr>
        <w:pStyle w:val="a7"/>
        <w:numPr>
          <w:ilvl w:val="0"/>
          <w:numId w:val="80"/>
        </w:numPr>
      </w:pPr>
      <w:r w:rsidRPr="004C381E">
        <w:rPr>
          <w:rFonts w:hint="cs"/>
          <w:rtl/>
        </w:rPr>
        <w:lastRenderedPageBreak/>
        <w:t xml:space="preserve">لا شيء </w:t>
      </w:r>
      <w:proofErr w:type="gramStart"/>
      <w:r w:rsidRPr="004C381E">
        <w:rPr>
          <w:rFonts w:hint="cs"/>
          <w:rtl/>
        </w:rPr>
        <w:t>من ما</w:t>
      </w:r>
      <w:proofErr w:type="gramEnd"/>
      <w:r w:rsidRPr="004C381E">
        <w:rPr>
          <w:rFonts w:hint="cs"/>
          <w:rtl/>
        </w:rPr>
        <w:t xml:space="preserve"> سبق </w:t>
      </w:r>
    </w:p>
    <w:p w:rsidR="00B020E0" w:rsidRPr="00B020E0" w:rsidRDefault="00B020E0" w:rsidP="00B020E0">
      <w:pPr>
        <w:pStyle w:val="a7"/>
        <w:rPr>
          <w:rtl/>
        </w:rPr>
      </w:pPr>
    </w:p>
    <w:p w:rsidR="00663309" w:rsidRPr="007A0186" w:rsidRDefault="00187028" w:rsidP="007A0186">
      <w:pPr>
        <w:rPr>
          <w:b/>
          <w:bCs/>
          <w:color w:val="7030A0"/>
          <w:sz w:val="24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8356CB1" wp14:editId="3497AAD4">
                <wp:simplePos x="0" y="0"/>
                <wp:positionH relativeFrom="column">
                  <wp:posOffset>-685800</wp:posOffset>
                </wp:positionH>
                <wp:positionV relativeFrom="paragraph">
                  <wp:posOffset>295275</wp:posOffset>
                </wp:positionV>
                <wp:extent cx="3648075" cy="981075"/>
                <wp:effectExtent l="0" t="0" r="28575" b="28575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18702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تكاليف الشراء </w:t>
                            </w:r>
                            <w:proofErr w:type="gramStart"/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50000</w:t>
                            </w:r>
                            <w:proofErr w:type="gramEnd"/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× 130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) + عمولة 10% من قيمة الشراء </w:t>
                            </w:r>
                          </w:p>
                          <w:p w:rsidR="00D60F7C" w:rsidRDefault="00D60F7C" w:rsidP="0018702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6500000 + 650000 = 7150000 ريال </w:t>
                            </w:r>
                          </w:p>
                          <w:p w:rsidR="00D60F7C" w:rsidRDefault="00D60F7C" w:rsidP="0018702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التصنيع الداخلي = 5800000 ريال من السؤال السابق </w:t>
                            </w:r>
                          </w:p>
                          <w:p w:rsidR="00D60F7C" w:rsidRDefault="00D60F7C" w:rsidP="0018702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اتخذ قرار التصنيع الداخلي ستوفر الشركة = 7150000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5800000 </w:t>
                            </w:r>
                          </w:p>
                          <w:p w:rsidR="00D60F7C" w:rsidRPr="00187028" w:rsidRDefault="00D60F7C" w:rsidP="0018702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170D1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1350000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56CB1" id="Text Box 69" o:spid="_x0000_s1124" type="#_x0000_t202" style="position:absolute;left:0;text-align:left;margin-left:-54pt;margin-top:23.25pt;width:287.25pt;height:77.2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" fillcolor="white [3201]" strokeweight=".5pt">
                <v:textbox>
                  <w:txbxContent>
                    <w:p w:rsidR="00D60F7C" w:rsidRDefault="00D60F7C" w:rsidP="0018702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تكاليف الشراء </w:t>
                      </w:r>
                      <w:proofErr w:type="gramStart"/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50000</w:t>
                      </w:r>
                      <w:proofErr w:type="gramEnd"/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× 130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) + عمولة 10% من قيمة الشراء </w:t>
                      </w:r>
                    </w:p>
                    <w:p w:rsidR="00D60F7C" w:rsidRDefault="00D60F7C" w:rsidP="0018702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6500000 + 650000 = 7150000 ريال </w:t>
                      </w:r>
                    </w:p>
                    <w:p w:rsidR="00D60F7C" w:rsidRDefault="00D60F7C" w:rsidP="0018702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تكلفة التصنيع الداخلي = 5800000 ريال من السؤال السابق </w:t>
                      </w:r>
                    </w:p>
                    <w:p w:rsidR="00D60F7C" w:rsidRDefault="00D60F7C" w:rsidP="0018702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اتخذ قرار التصنيع الداخلي ستوفر الشركة = 7150000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5800000 </w:t>
                      </w:r>
                    </w:p>
                    <w:p w:rsidR="00D60F7C" w:rsidRPr="00187028" w:rsidRDefault="00D60F7C" w:rsidP="0018702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170D1A"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1350000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</w:txbxContent>
                </v:textbox>
              </v:shape>
            </w:pict>
          </mc:Fallback>
        </mc:AlternateConten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في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نفس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فقرة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السؤال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السابقة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proofErr w:type="gramStart"/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مباشرة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،</w:t>
      </w:r>
      <w:proofErr w:type="gramEnd"/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اذا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اتخذ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القرار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بالتصنيع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الداخلي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للقطعة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المذكورة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فإن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الأثر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على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تكاليف</w:t>
      </w:r>
      <w:r w:rsidR="007A0186">
        <w:rPr>
          <w:rFonts w:hint="cs"/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التشغيل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للشركة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هو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:</w:t>
      </w:r>
    </w:p>
    <w:p w:rsidR="00663309" w:rsidRDefault="00663309" w:rsidP="00AE087A">
      <w:pPr>
        <w:pStyle w:val="a7"/>
        <w:numPr>
          <w:ilvl w:val="0"/>
          <w:numId w:val="81"/>
        </w:numPr>
        <w:rPr>
          <w:rtl/>
        </w:rPr>
      </w:pPr>
      <w:r w:rsidRPr="004C381E">
        <w:rPr>
          <w:rtl/>
        </w:rPr>
        <w:t xml:space="preserve">700,000 </w:t>
      </w:r>
      <w:r w:rsidRPr="004C381E">
        <w:rPr>
          <w:rFonts w:hint="cs"/>
          <w:rtl/>
        </w:rPr>
        <w:t>ريال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وفورات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في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التكاليف</w:t>
      </w:r>
    </w:p>
    <w:p w:rsidR="00663309" w:rsidRDefault="00663309" w:rsidP="00AE087A">
      <w:pPr>
        <w:pStyle w:val="a7"/>
        <w:numPr>
          <w:ilvl w:val="0"/>
          <w:numId w:val="81"/>
        </w:numPr>
        <w:rPr>
          <w:rtl/>
        </w:rPr>
      </w:pPr>
      <w:r w:rsidRPr="004C381E">
        <w:rPr>
          <w:rtl/>
        </w:rPr>
        <w:t xml:space="preserve">1,650,000 </w:t>
      </w:r>
      <w:r w:rsidRPr="004C381E">
        <w:rPr>
          <w:rFonts w:hint="cs"/>
          <w:rtl/>
        </w:rPr>
        <w:t>ريال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وفورات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في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التكاليف</w:t>
      </w:r>
    </w:p>
    <w:p w:rsidR="00663309" w:rsidRPr="00170D1A" w:rsidRDefault="00663309" w:rsidP="00AE087A">
      <w:pPr>
        <w:pStyle w:val="a7"/>
        <w:numPr>
          <w:ilvl w:val="0"/>
          <w:numId w:val="81"/>
        </w:numPr>
        <w:rPr>
          <w:rtl/>
        </w:rPr>
      </w:pPr>
      <w:r w:rsidRPr="00170D1A">
        <w:rPr>
          <w:rtl/>
        </w:rPr>
        <w:t xml:space="preserve">1,350,000 </w:t>
      </w:r>
      <w:r w:rsidRPr="00170D1A">
        <w:rPr>
          <w:rFonts w:hint="cs"/>
          <w:rtl/>
        </w:rPr>
        <w:t>ريال</w:t>
      </w:r>
      <w:r w:rsidRPr="00170D1A">
        <w:rPr>
          <w:rtl/>
        </w:rPr>
        <w:t xml:space="preserve"> </w:t>
      </w:r>
      <w:r w:rsidRPr="00170D1A">
        <w:rPr>
          <w:rFonts w:hint="cs"/>
          <w:rtl/>
        </w:rPr>
        <w:t>وفورات</w:t>
      </w:r>
      <w:r w:rsidRPr="00170D1A">
        <w:rPr>
          <w:rtl/>
        </w:rPr>
        <w:t xml:space="preserve"> </w:t>
      </w:r>
      <w:r w:rsidRPr="00170D1A">
        <w:rPr>
          <w:rFonts w:hint="cs"/>
          <w:rtl/>
        </w:rPr>
        <w:t>في</w:t>
      </w:r>
      <w:r w:rsidRPr="00170D1A">
        <w:rPr>
          <w:rtl/>
        </w:rPr>
        <w:t xml:space="preserve"> </w:t>
      </w:r>
      <w:r w:rsidRPr="00170D1A">
        <w:rPr>
          <w:rFonts w:hint="cs"/>
          <w:rtl/>
        </w:rPr>
        <w:t>التكاليف</w:t>
      </w:r>
    </w:p>
    <w:p w:rsidR="00663309" w:rsidRDefault="00663309" w:rsidP="00AE087A">
      <w:pPr>
        <w:pStyle w:val="a7"/>
        <w:numPr>
          <w:ilvl w:val="0"/>
          <w:numId w:val="81"/>
        </w:numPr>
        <w:rPr>
          <w:rtl/>
        </w:rPr>
      </w:pPr>
      <w:proofErr w:type="spellStart"/>
      <w:r w:rsidRPr="004C381E">
        <w:rPr>
          <w:rFonts w:hint="cs"/>
          <w:rtl/>
        </w:rPr>
        <w:t>لاشيء</w:t>
      </w:r>
      <w:proofErr w:type="spellEnd"/>
      <w:r w:rsidRPr="004C381E">
        <w:rPr>
          <w:rFonts w:hint="cs"/>
          <w:rtl/>
        </w:rPr>
        <w:t xml:space="preserve"> </w:t>
      </w:r>
      <w:proofErr w:type="gramStart"/>
      <w:r w:rsidRPr="004C381E">
        <w:rPr>
          <w:rFonts w:hint="cs"/>
          <w:rtl/>
        </w:rPr>
        <w:t>من ما</w:t>
      </w:r>
      <w:proofErr w:type="gramEnd"/>
      <w:r w:rsidRPr="004C381E">
        <w:rPr>
          <w:rFonts w:hint="cs"/>
          <w:rtl/>
        </w:rPr>
        <w:t xml:space="preserve"> سبق </w:t>
      </w:r>
    </w:p>
    <w:p w:rsidR="006473DB" w:rsidRPr="00466681" w:rsidRDefault="006473DB" w:rsidP="006473DB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</w:rPr>
      </w:pPr>
      <w:r w:rsidRPr="00BC5EBF">
        <w:rPr>
          <w:b/>
          <w:bCs/>
          <w:color w:val="F79646" w:themeColor="accent6"/>
          <w:sz w:val="24"/>
          <w:szCs w:val="24"/>
          <w:rtl/>
        </w:rPr>
        <w:t xml:space="preserve">تلقت </w:t>
      </w:r>
      <w:proofErr w:type="spellStart"/>
      <w:r w:rsidRPr="00BC5EBF">
        <w:rPr>
          <w:b/>
          <w:bCs/>
          <w:color w:val="F79646" w:themeColor="accent6"/>
          <w:sz w:val="24"/>
          <w:szCs w:val="24"/>
          <w:rtl/>
        </w:rPr>
        <w:t>شركة"مكة</w:t>
      </w:r>
      <w:proofErr w:type="spellEnd"/>
      <w:r w:rsidRPr="00BC5EBF">
        <w:rPr>
          <w:b/>
          <w:bCs/>
          <w:color w:val="F79646" w:themeColor="accent6"/>
          <w:sz w:val="24"/>
          <w:szCs w:val="24"/>
          <w:rtl/>
        </w:rPr>
        <w:t xml:space="preserve">" عرضا من احد الموردين لتوريد ٢٠٠٠٠قطعة بسعر ١٦ ريال للقطعة(ص) من اجزاء المنتج التي يتم تصنيعها داخليا من خلال تجهيزات متاحة حاليا </w:t>
      </w:r>
      <w:proofErr w:type="gramStart"/>
      <w:r w:rsidRPr="00BC5EBF">
        <w:rPr>
          <w:b/>
          <w:bCs/>
          <w:color w:val="F79646" w:themeColor="accent6"/>
          <w:sz w:val="24"/>
          <w:szCs w:val="24"/>
          <w:rtl/>
        </w:rPr>
        <w:t>للشركة ،</w:t>
      </w:r>
      <w:proofErr w:type="gramEnd"/>
      <w:r w:rsidRPr="00BC5EBF">
        <w:rPr>
          <w:b/>
          <w:bCs/>
          <w:color w:val="F79646" w:themeColor="accent6"/>
          <w:sz w:val="24"/>
          <w:szCs w:val="24"/>
          <w:rtl/>
        </w:rPr>
        <w:t xml:space="preserve"> وسوف تتحمل الشركة مصروفات شراء اخرى نسبتها ٢٥٪ من ثمن الشراء . تكلفة التصنيع الداخلي للقطعة الواحدة </w:t>
      </w:r>
      <w:proofErr w:type="gramStart"/>
      <w:r w:rsidRPr="00BC5EBF">
        <w:rPr>
          <w:b/>
          <w:bCs/>
          <w:color w:val="F79646" w:themeColor="accent6"/>
          <w:sz w:val="24"/>
          <w:szCs w:val="24"/>
          <w:rtl/>
        </w:rPr>
        <w:t>كالآتي :تكلفة</w:t>
      </w:r>
      <w:proofErr w:type="gramEnd"/>
      <w:r w:rsidRPr="00BC5EBF">
        <w:rPr>
          <w:b/>
          <w:bCs/>
          <w:color w:val="F79646" w:themeColor="accent6"/>
          <w:sz w:val="24"/>
          <w:szCs w:val="24"/>
          <w:rtl/>
        </w:rPr>
        <w:t xml:space="preserve"> مواد </w:t>
      </w:r>
      <w:r w:rsidRPr="008165E2">
        <w:rPr>
          <w:b/>
          <w:bCs/>
          <w:color w:val="4F81BD" w:themeColor="accent1"/>
          <w:sz w:val="24"/>
          <w:szCs w:val="24"/>
          <w:rtl/>
        </w:rPr>
        <w:t xml:space="preserve">مباشرة ٨ </w:t>
      </w:r>
      <w:r w:rsidRPr="00BC5EBF">
        <w:rPr>
          <w:b/>
          <w:bCs/>
          <w:color w:val="F79646" w:themeColor="accent6"/>
          <w:sz w:val="24"/>
          <w:szCs w:val="24"/>
          <w:rtl/>
        </w:rPr>
        <w:t>ريال ، اجور انتاجية مباشرة</w:t>
      </w:r>
      <w:r w:rsidRPr="008165E2">
        <w:rPr>
          <w:b/>
          <w:bCs/>
          <w:color w:val="4F81BD" w:themeColor="accent1"/>
          <w:sz w:val="24"/>
          <w:szCs w:val="24"/>
          <w:rtl/>
        </w:rPr>
        <w:t xml:space="preserve"> ٧ ريال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 ، مصروفات انتاجية غير مباشرة متغيرة </w:t>
      </w:r>
      <w:r w:rsidRPr="008165E2">
        <w:rPr>
          <w:b/>
          <w:bCs/>
          <w:color w:val="4F81BD" w:themeColor="accent1"/>
          <w:sz w:val="24"/>
          <w:szCs w:val="24"/>
          <w:rtl/>
        </w:rPr>
        <w:t>٦ريال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  ، مصروفات انتاجية ثابتة </w:t>
      </w:r>
      <w:r w:rsidRPr="008165E2">
        <w:rPr>
          <w:b/>
          <w:bCs/>
          <w:color w:val="4F81BD" w:themeColor="accent1"/>
          <w:sz w:val="24"/>
          <w:szCs w:val="24"/>
          <w:rtl/>
        </w:rPr>
        <w:t>٥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ريال (٦٠٪منها </w:t>
      </w:r>
      <w:proofErr w:type="spellStart"/>
      <w:r w:rsidRPr="00BC5EBF">
        <w:rPr>
          <w:b/>
          <w:bCs/>
          <w:color w:val="F79646" w:themeColor="accent6"/>
          <w:sz w:val="24"/>
          <w:szCs w:val="24"/>
          <w:rtl/>
        </w:rPr>
        <w:t>لايمكن</w:t>
      </w:r>
      <w:proofErr w:type="spellEnd"/>
      <w:r w:rsidRPr="00BC5EBF">
        <w:rPr>
          <w:b/>
          <w:bCs/>
          <w:color w:val="F79646" w:themeColor="accent6"/>
          <w:sz w:val="24"/>
          <w:szCs w:val="24"/>
          <w:rtl/>
        </w:rPr>
        <w:t xml:space="preserve"> تجنبها). وعلى ذلك فان التكلفة الملائمة للتصنيع الداخلي للقطعة الواحدة </w:t>
      </w:r>
      <w:proofErr w:type="gramStart"/>
      <w:r w:rsidRPr="00BC5EBF">
        <w:rPr>
          <w:b/>
          <w:bCs/>
          <w:color w:val="F79646" w:themeColor="accent6"/>
          <w:sz w:val="24"/>
          <w:szCs w:val="24"/>
          <w:rtl/>
        </w:rPr>
        <w:t>هي :</w:t>
      </w:r>
      <w:proofErr w:type="gramEnd"/>
      <w:r w:rsidRPr="00BC5EBF">
        <w:rPr>
          <w:b/>
          <w:bCs/>
          <w:color w:val="F79646" w:themeColor="accent6"/>
          <w:sz w:val="24"/>
          <w:szCs w:val="24"/>
          <w:rtl/>
        </w:rPr>
        <w:t> </w:t>
      </w:r>
    </w:p>
    <w:p w:rsidR="006473DB" w:rsidRPr="00BC5EBF" w:rsidRDefault="008165E2" w:rsidP="003A20E4">
      <w:pPr>
        <w:pStyle w:val="a7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165E2"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D496D12" wp14:editId="44EA2A2C">
                <wp:simplePos x="0" y="0"/>
                <wp:positionH relativeFrom="column">
                  <wp:posOffset>-278765</wp:posOffset>
                </wp:positionH>
                <wp:positionV relativeFrom="paragraph">
                  <wp:posOffset>8890</wp:posOffset>
                </wp:positionV>
                <wp:extent cx="4476750" cy="876300"/>
                <wp:effectExtent l="0" t="0" r="19050" b="1905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8165E2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مباشرة+أجور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D60F7C" w:rsidRDefault="00D60F7C" w:rsidP="008165E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proofErr w:type="gram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proofErr w:type="gram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) = </w:t>
                            </w:r>
                            <w:r w:rsidRPr="00170D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23 ريال </w:t>
                            </w:r>
                          </w:p>
                          <w:p w:rsidR="00D60F7C" w:rsidRPr="00B34E80" w:rsidRDefault="00D60F7C" w:rsidP="008165E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التصنبع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الداخلي = 23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20000 قطعة = 460000 ريال</w:t>
                            </w:r>
                          </w:p>
                          <w:p w:rsidR="00D60F7C" w:rsidRDefault="00D60F7C" w:rsidP="008165E2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96D12" id="Text Box 149" o:spid="_x0000_s1125" type="#_x0000_t202" style="position:absolute;left:0;text-align:left;margin-left:-21.95pt;margin-top:.7pt;width:352.5pt;height:69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" fillcolor="window" strokeweight=".5pt">
                <v:textbox>
                  <w:txbxContent>
                    <w:p w:rsidR="00D60F7C" w:rsidRDefault="00D60F7C" w:rsidP="008165E2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مباشرة+أجور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D60F7C" w:rsidRDefault="00D60F7C" w:rsidP="008165E2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proofErr w:type="gramStart"/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proofErr w:type="gramEnd"/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165E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) = </w:t>
                      </w:r>
                      <w:r w:rsidRPr="00170D1A">
                        <w:rPr>
                          <w:rFonts w:hint="cs"/>
                          <w:b/>
                          <w:bCs/>
                          <w:rtl/>
                        </w:rPr>
                        <w:t xml:space="preserve">23 ريال </w:t>
                      </w:r>
                    </w:p>
                    <w:p w:rsidR="00D60F7C" w:rsidRPr="00B34E80" w:rsidRDefault="00D60F7C" w:rsidP="008165E2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التصنبع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الداخلي = 23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20000 قطعة = 460000 ريال</w:t>
                      </w:r>
                    </w:p>
                    <w:p w:rsidR="00D60F7C" w:rsidRDefault="00D60F7C" w:rsidP="008165E2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6473DB" w:rsidRPr="00BC5EBF">
        <w:rPr>
          <w:rFonts w:ascii="Arial" w:eastAsia="Times New Roman" w:hAnsi="Arial"/>
          <w:sz w:val="24"/>
          <w:szCs w:val="24"/>
          <w:rtl/>
        </w:rPr>
        <w:t>٢٦ ريال.</w:t>
      </w:r>
      <w:r w:rsidRPr="008165E2">
        <w:rPr>
          <w:rFonts w:hint="cs"/>
          <w:b/>
          <w:bCs/>
          <w:noProof/>
          <w:color w:val="7030A0"/>
          <w:rtl/>
        </w:rPr>
        <w:t xml:space="preserve"> </w:t>
      </w:r>
    </w:p>
    <w:p w:rsidR="006473DB" w:rsidRPr="00170D1A" w:rsidRDefault="006473DB" w:rsidP="003A20E4">
      <w:pPr>
        <w:pStyle w:val="a7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170D1A">
        <w:rPr>
          <w:rFonts w:ascii="Arial" w:eastAsia="Times New Roman" w:hAnsi="Arial"/>
          <w:sz w:val="24"/>
          <w:szCs w:val="24"/>
          <w:rtl/>
        </w:rPr>
        <w:t>٢٣ريال.</w:t>
      </w:r>
    </w:p>
    <w:p w:rsidR="006473DB" w:rsidRPr="00BC5EBF" w:rsidRDefault="006473DB" w:rsidP="003A20E4">
      <w:pPr>
        <w:pStyle w:val="a7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٢٤ريال.</w:t>
      </w:r>
    </w:p>
    <w:p w:rsidR="006473DB" w:rsidRPr="00BC5EBF" w:rsidRDefault="006473DB" w:rsidP="003A20E4">
      <w:pPr>
        <w:pStyle w:val="a7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٢١ريال.</w:t>
      </w: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6473DB" w:rsidRPr="00BC5EBF" w:rsidRDefault="008165E2" w:rsidP="00BC5EBF">
      <w:pPr>
        <w:jc w:val="both"/>
        <w:rPr>
          <w:b/>
          <w:bCs/>
          <w:color w:val="F79646" w:themeColor="accent6"/>
          <w:sz w:val="24"/>
          <w:szCs w:val="24"/>
          <w:rtl/>
        </w:rPr>
      </w:pPr>
      <w:r w:rsidRPr="008165E2">
        <w:rPr>
          <w:noProof/>
          <w:rtl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B3313EC" wp14:editId="418FFB6F">
                <wp:simplePos x="0" y="0"/>
                <wp:positionH relativeFrom="column">
                  <wp:posOffset>-704850</wp:posOffset>
                </wp:positionH>
                <wp:positionV relativeFrom="paragraph">
                  <wp:posOffset>460375</wp:posOffset>
                </wp:positionV>
                <wp:extent cx="3476625" cy="1095375"/>
                <wp:effectExtent l="0" t="0" r="28575" b="28575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1095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8165E2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تكاليف الشراء </w:t>
                            </w:r>
                            <w:proofErr w:type="gramStart"/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0000</w:t>
                            </w:r>
                            <w:proofErr w:type="gramEnd"/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16) + عمولة 25% من قيمة الشراء </w:t>
                            </w:r>
                          </w:p>
                          <w:p w:rsidR="00D60F7C" w:rsidRDefault="00D60F7C" w:rsidP="008165E2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320000 + 80000 = 400000 </w:t>
                            </w:r>
                          </w:p>
                          <w:p w:rsidR="00D60F7C" w:rsidRDefault="00D60F7C" w:rsidP="008165E2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التصنيع الداخلي = 460000 ريال من السؤال السابق </w:t>
                            </w:r>
                          </w:p>
                          <w:p w:rsidR="00D60F7C" w:rsidRDefault="00D60F7C" w:rsidP="008165E2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اتخذ قرار التصنيع الداخلي = 400000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460000</w:t>
                            </w:r>
                          </w:p>
                          <w:p w:rsidR="00D60F7C" w:rsidRPr="00187028" w:rsidRDefault="00D60F7C" w:rsidP="008165E2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rtl/>
                              </w:rPr>
                              <w:t>-</w:t>
                            </w:r>
                            <w:r w:rsidRPr="00170D1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 xml:space="preserve">60000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ريال زيادة في تكاليف التشغيل يعني الحكاية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مو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جايبة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همها نشتري اوفر لنا من التصنيع الداخلي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313EC" id="Text Box 150" o:spid="_x0000_s1126" type="#_x0000_t202" style="position:absolute;left:0;text-align:left;margin-left:-55.5pt;margin-top:36.25pt;width:273.75pt;height:86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" fillcolor="window" strokeweight=".5pt">
                <v:textbox>
                  <w:txbxContent>
                    <w:p w:rsidR="00D60F7C" w:rsidRDefault="00D60F7C" w:rsidP="008165E2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تكاليف الشراء </w:t>
                      </w:r>
                      <w:proofErr w:type="gramStart"/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0000</w:t>
                      </w:r>
                      <w:proofErr w:type="gramEnd"/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16) + عمولة 25% من قيمة الشراء </w:t>
                      </w:r>
                    </w:p>
                    <w:p w:rsidR="00D60F7C" w:rsidRDefault="00D60F7C" w:rsidP="008165E2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320000 + 80000 = 400000 </w:t>
                      </w:r>
                    </w:p>
                    <w:p w:rsidR="00D60F7C" w:rsidRDefault="00D60F7C" w:rsidP="008165E2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تكلفة التصنيع الداخلي = 460000 ريال من السؤال السابق </w:t>
                      </w:r>
                    </w:p>
                    <w:p w:rsidR="00D60F7C" w:rsidRDefault="00D60F7C" w:rsidP="008165E2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اتخذ قرار التصنيع الداخلي = 400000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460000</w:t>
                      </w:r>
                    </w:p>
                    <w:p w:rsidR="00D60F7C" w:rsidRPr="00187028" w:rsidRDefault="00D60F7C" w:rsidP="008165E2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rtl/>
                        </w:rPr>
                        <w:t>-</w:t>
                      </w:r>
                      <w:r w:rsidRPr="00170D1A"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 xml:space="preserve">60000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ريال زيادة في تكاليف التشغيل يعني الحكاية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مو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جايبة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همها نشتري اوفر لنا من التصنيع الداخلي </w:t>
                      </w:r>
                    </w:p>
                  </w:txbxContent>
                </v:textbox>
              </v:shape>
            </w:pict>
          </mc:Fallback>
        </mc:AlternateContent>
      </w:r>
      <w:r w:rsidR="006473DB" w:rsidRPr="00BC5EBF">
        <w:rPr>
          <w:b/>
          <w:bCs/>
          <w:color w:val="F79646" w:themeColor="accent6"/>
          <w:sz w:val="24"/>
          <w:szCs w:val="24"/>
          <w:rtl/>
        </w:rPr>
        <w:t xml:space="preserve">باستخدام نفس بيانات فقرة السؤال السابق </w:t>
      </w:r>
      <w:proofErr w:type="gramStart"/>
      <w:r w:rsidR="006473DB" w:rsidRPr="00BC5EBF">
        <w:rPr>
          <w:b/>
          <w:bCs/>
          <w:color w:val="F79646" w:themeColor="accent6"/>
          <w:sz w:val="24"/>
          <w:szCs w:val="24"/>
          <w:rtl/>
        </w:rPr>
        <w:t>مباشرة .وبفرض</w:t>
      </w:r>
      <w:proofErr w:type="gramEnd"/>
      <w:r w:rsidR="006473DB" w:rsidRPr="00BC5EBF">
        <w:rPr>
          <w:b/>
          <w:bCs/>
          <w:color w:val="F79646" w:themeColor="accent6"/>
          <w:sz w:val="24"/>
          <w:szCs w:val="24"/>
          <w:rtl/>
        </w:rPr>
        <w:t xml:space="preserve"> انه تم اتخاذ القرار بالتصنيع الداخلي فان اثر ذلك على الشركة يكون:</w:t>
      </w:r>
    </w:p>
    <w:p w:rsidR="006473DB" w:rsidRPr="00BC5EBF" w:rsidRDefault="006473DB" w:rsidP="003A20E4">
      <w:pPr>
        <w:pStyle w:val="a7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٦٠٠٠٠ريال وفورات في تكاليف التشغيل.</w:t>
      </w:r>
      <w:r w:rsidR="008165E2" w:rsidRPr="008165E2">
        <w:rPr>
          <w:noProof/>
          <w:rtl/>
        </w:rPr>
        <w:t xml:space="preserve"> </w:t>
      </w:r>
    </w:p>
    <w:p w:rsidR="006473DB" w:rsidRPr="00170D1A" w:rsidRDefault="006473DB" w:rsidP="003A20E4">
      <w:pPr>
        <w:pStyle w:val="a7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170D1A">
        <w:rPr>
          <w:rFonts w:ascii="Arial" w:eastAsia="Times New Roman" w:hAnsi="Arial"/>
          <w:sz w:val="24"/>
          <w:szCs w:val="24"/>
          <w:rtl/>
        </w:rPr>
        <w:t>٦٠٠٠٠ريال زيادات في تكاليف التشغيل.</w:t>
      </w:r>
    </w:p>
    <w:p w:rsidR="006473DB" w:rsidRPr="00BC5EBF" w:rsidRDefault="006473DB" w:rsidP="003A20E4">
      <w:pPr>
        <w:pStyle w:val="a7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٨٠٠٠٠ريال وفورات في تكاليف التشغيل.</w:t>
      </w:r>
    </w:p>
    <w:p w:rsidR="006473DB" w:rsidRPr="00BC5EBF" w:rsidRDefault="006473DB" w:rsidP="003A20E4">
      <w:pPr>
        <w:pStyle w:val="a7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 xml:space="preserve">٨٠٠٠٠ريال زيادات في </w:t>
      </w:r>
      <w:proofErr w:type="spellStart"/>
      <w:r w:rsidRPr="00BC5EBF">
        <w:rPr>
          <w:rFonts w:ascii="Arial" w:eastAsia="Times New Roman" w:hAnsi="Arial"/>
          <w:sz w:val="24"/>
          <w:szCs w:val="24"/>
          <w:rtl/>
        </w:rPr>
        <w:t>تماليف</w:t>
      </w:r>
      <w:proofErr w:type="spellEnd"/>
      <w:r w:rsidRPr="00BC5EBF">
        <w:rPr>
          <w:rFonts w:ascii="Arial" w:eastAsia="Times New Roman" w:hAnsi="Arial"/>
          <w:sz w:val="24"/>
          <w:szCs w:val="24"/>
          <w:rtl/>
        </w:rPr>
        <w:t xml:space="preserve"> التشغيل.</w:t>
      </w:r>
    </w:p>
    <w:p w:rsidR="00FB61A6" w:rsidRDefault="00FB61A6" w:rsidP="006060B3">
      <w:pPr>
        <w:rPr>
          <w:rFonts w:ascii="Cambria" w:hAnsi="Cambria" w:cs="Calibri"/>
          <w:b/>
          <w:bCs/>
          <w:sz w:val="28"/>
          <w:szCs w:val="28"/>
          <w:u w:val="single"/>
          <w:rtl/>
        </w:rPr>
      </w:pPr>
    </w:p>
    <w:p w:rsidR="00B020E0" w:rsidRDefault="00B020E0" w:rsidP="006060B3">
      <w:pPr>
        <w:rPr>
          <w:rFonts w:ascii="Cambria" w:hAnsi="Cambria" w:cs="Calibri"/>
          <w:b/>
          <w:bCs/>
          <w:sz w:val="28"/>
          <w:szCs w:val="28"/>
          <w:u w:val="single"/>
          <w:rtl/>
        </w:rPr>
      </w:pPr>
    </w:p>
    <w:p w:rsidR="00B020E0" w:rsidRDefault="00B020E0" w:rsidP="006060B3">
      <w:pPr>
        <w:rPr>
          <w:rFonts w:ascii="Cambria" w:hAnsi="Cambria" w:cs="Calibri"/>
          <w:b/>
          <w:bCs/>
          <w:sz w:val="28"/>
          <w:szCs w:val="28"/>
          <w:u w:val="single"/>
          <w:rtl/>
        </w:rPr>
      </w:pPr>
    </w:p>
    <w:p w:rsidR="00D721A0" w:rsidRPr="00B020E0" w:rsidRDefault="00D721A0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تقوم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الهدى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حاليا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الجزء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</w:t>
      </w:r>
      <w:proofErr w:type="gramEnd"/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داخليا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خلال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تجهيزات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متاحة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لديها،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20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 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تلقت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الشركة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عرضا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احد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الموردين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الخارجيين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لتوريد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هذا الجزء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 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50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1A0" w:rsidRPr="00503F90" w:rsidRDefault="00B020E0" w:rsidP="003A20E4">
      <w:pPr>
        <w:pStyle w:val="a7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B020E0"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2AB95CD9" wp14:editId="242BBEAF">
                <wp:simplePos x="0" y="0"/>
                <wp:positionH relativeFrom="column">
                  <wp:posOffset>-431165</wp:posOffset>
                </wp:positionH>
                <wp:positionV relativeFrom="paragraph">
                  <wp:posOffset>98425</wp:posOffset>
                </wp:positionV>
                <wp:extent cx="4476750" cy="876300"/>
                <wp:effectExtent l="0" t="0" r="19050" b="19050"/>
                <wp:wrapNone/>
                <wp:docPr id="183" name="Text Box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B020E0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مباشرة+أجور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D60F7C" w:rsidRDefault="00D60F7C" w:rsidP="00BA372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70D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= 45 ريال </w:t>
                            </w:r>
                          </w:p>
                          <w:p w:rsidR="00D60F7C" w:rsidRPr="00B34E80" w:rsidRDefault="00D60F7C" w:rsidP="00BA372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تكاليف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التصنبع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الداخلي = 45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قطعة = 450000 ريال</w:t>
                            </w:r>
                          </w:p>
                          <w:p w:rsidR="00D60F7C" w:rsidRDefault="00D60F7C" w:rsidP="00B020E0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95CD9" id="Text Box 183" o:spid="_x0000_s1127" type="#_x0000_t202" style="position:absolute;left:0;text-align:left;margin-left:-33.95pt;margin-top:7.75pt;width:352.5pt;height:69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" fillcolor="window" strokeweight=".5pt">
                <v:textbox>
                  <w:txbxContent>
                    <w:p w:rsidR="00D60F7C" w:rsidRDefault="00D60F7C" w:rsidP="00B020E0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مباشرة+أجور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D60F7C" w:rsidRDefault="00D60F7C" w:rsidP="00BA372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70D1A">
                        <w:rPr>
                          <w:rFonts w:hint="cs"/>
                          <w:b/>
                          <w:bCs/>
                          <w:rtl/>
                        </w:rPr>
                        <w:t xml:space="preserve">= 45 ريال </w:t>
                      </w:r>
                    </w:p>
                    <w:p w:rsidR="00D60F7C" w:rsidRPr="00B34E80" w:rsidRDefault="00D60F7C" w:rsidP="00BA372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تكاليف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التصنبع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الداخلي = 45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 قطعة = 450000 ريال</w:t>
                      </w:r>
                    </w:p>
                    <w:p w:rsidR="00D60F7C" w:rsidRDefault="00D60F7C" w:rsidP="00B020E0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20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503F90" w:rsidRDefault="00D721A0" w:rsidP="003A20E4">
      <w:pPr>
        <w:pStyle w:val="a7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60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503F90" w:rsidRDefault="00D721A0" w:rsidP="003A20E4">
      <w:pPr>
        <w:pStyle w:val="a7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170D1A" w:rsidRDefault="00D721A0" w:rsidP="003A20E4">
      <w:pPr>
        <w:pStyle w:val="a7"/>
        <w:numPr>
          <w:ilvl w:val="0"/>
          <w:numId w:val="165"/>
        </w:numPr>
        <w:jc w:val="both"/>
        <w:rPr>
          <w:rFonts w:ascii="Arial" w:hAnsi="Arial"/>
          <w:b/>
          <w:bCs/>
          <w:sz w:val="24"/>
          <w:szCs w:val="24"/>
        </w:rPr>
      </w:pP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,Bold" w:cs="Arial,Bold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</w:rPr>
        <w:t xml:space="preserve">45 </w:t>
      </w:r>
      <w:r w:rsidRPr="00170D1A">
        <w:rPr>
          <w:rFonts w:ascii="Arial" w:hAnsi="Arial"/>
          <w:b/>
          <w:bCs/>
          <w:sz w:val="24"/>
          <w:szCs w:val="24"/>
          <w:rtl/>
        </w:rPr>
        <w:t>ريال</w:t>
      </w:r>
    </w:p>
    <w:p w:rsidR="00B020E0" w:rsidRPr="00B020E0" w:rsidRDefault="00B020E0" w:rsidP="00B020E0">
      <w:pPr>
        <w:jc w:val="both"/>
        <w:rPr>
          <w:rFonts w:ascii="Arial" w:hAnsi="Arial"/>
          <w:b/>
          <w:bCs/>
          <w:color w:val="00B050"/>
          <w:sz w:val="24"/>
          <w:szCs w:val="24"/>
          <w:rtl/>
        </w:rPr>
      </w:pPr>
    </w:p>
    <w:p w:rsidR="00D721A0" w:rsidRPr="00B020E0" w:rsidRDefault="00D721A0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proofErr w:type="spellStart"/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بأستخدام</w:t>
      </w:r>
      <w:proofErr w:type="spellEnd"/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نفس بيانات فقرة السؤال السابق مباشرة وبفرض </w:t>
      </w:r>
      <w:proofErr w:type="gramStart"/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أن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40</w:t>
      </w:r>
      <w:proofErr w:type="gramEnd"/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%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الثابتة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يمكن تجنبها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تكون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1A0" w:rsidRPr="00503F90" w:rsidRDefault="00BA3729" w:rsidP="003A20E4">
      <w:pPr>
        <w:pStyle w:val="a7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BA3729"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345443B0" wp14:editId="1FB598F2">
                <wp:simplePos x="0" y="0"/>
                <wp:positionH relativeFrom="column">
                  <wp:posOffset>-438150</wp:posOffset>
                </wp:positionH>
                <wp:positionV relativeFrom="paragraph">
                  <wp:posOffset>89535</wp:posOffset>
                </wp:positionV>
                <wp:extent cx="4476750" cy="666750"/>
                <wp:effectExtent l="0" t="0" r="19050" b="19050"/>
                <wp:wrapNone/>
                <wp:docPr id="184" name="Text Box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BA3729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مباشرة+أجور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مباشرة+مصروفات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متغيرة+مصروفات</w:t>
                            </w:r>
                            <w:proofErr w:type="spell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D60F7C" w:rsidRDefault="00D60F7C" w:rsidP="00BA3729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proofErr w:type="gramStart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15</w:t>
                            </w:r>
                            <w:proofErr w:type="gramEnd"/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)  = </w:t>
                            </w:r>
                            <w:r w:rsidRPr="00170D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51 ريال </w:t>
                            </w:r>
                          </w:p>
                          <w:p w:rsidR="00D60F7C" w:rsidRDefault="00D60F7C" w:rsidP="00BA3729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443B0" id="Text Box 184" o:spid="_x0000_s1128" type="#_x0000_t202" style="position:absolute;left:0;text-align:left;margin-left:-34.5pt;margin-top:7.05pt;width:352.5pt;height:52.5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" fillcolor="window" strokeweight=".5pt">
                <v:textbox>
                  <w:txbxContent>
                    <w:p w:rsidR="00D60F7C" w:rsidRDefault="00D60F7C" w:rsidP="00BA3729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مباشرة+أجور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مباشرة+مصروفات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متغيرة+مصروفات</w:t>
                      </w:r>
                      <w:proofErr w:type="spellEnd"/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D60F7C" w:rsidRDefault="00D60F7C" w:rsidP="00BA3729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proofErr w:type="gramStart"/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15</w:t>
                      </w:r>
                      <w:proofErr w:type="gramEnd"/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165E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)  = </w:t>
                      </w:r>
                      <w:r w:rsidRPr="00170D1A">
                        <w:rPr>
                          <w:rFonts w:hint="cs"/>
                          <w:b/>
                          <w:bCs/>
                          <w:rtl/>
                        </w:rPr>
                        <w:t xml:space="preserve">51 ريال </w:t>
                      </w:r>
                    </w:p>
                    <w:p w:rsidR="00D60F7C" w:rsidRDefault="00D60F7C" w:rsidP="00BA3729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26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170D1A" w:rsidRDefault="00D721A0" w:rsidP="003A20E4">
      <w:pPr>
        <w:pStyle w:val="a7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B020E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B020E0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</w:rPr>
        <w:t xml:space="preserve">51 </w:t>
      </w:r>
      <w:r w:rsidRPr="00170D1A">
        <w:rPr>
          <w:rFonts w:ascii="Arial" w:hAnsi="Arial"/>
          <w:b/>
          <w:bCs/>
          <w:sz w:val="24"/>
          <w:szCs w:val="24"/>
          <w:rtl/>
        </w:rPr>
        <w:t>ريال</w:t>
      </w:r>
      <w:r w:rsidRPr="00170D1A">
        <w:rPr>
          <w:rFonts w:ascii="Arial" w:hAnsi="Arial"/>
          <w:b/>
          <w:bCs/>
          <w:sz w:val="24"/>
          <w:szCs w:val="24"/>
        </w:rPr>
        <w:t xml:space="preserve"> </w:t>
      </w:r>
    </w:p>
    <w:p w:rsidR="00D721A0" w:rsidRPr="00170D1A" w:rsidRDefault="00D721A0" w:rsidP="003A20E4">
      <w:pPr>
        <w:pStyle w:val="a7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170D1A">
        <w:rPr>
          <w:rFonts w:ascii="Arial" w:hAnsi="Arial"/>
          <w:b/>
          <w:bCs/>
          <w:sz w:val="24"/>
          <w:szCs w:val="24"/>
        </w:rPr>
        <w:t xml:space="preserve"> </w:t>
      </w:r>
      <w:r w:rsidRPr="00170D1A">
        <w:rPr>
          <w:rFonts w:ascii="Arial,Bold" w:cs="Arial,Bold"/>
          <w:b/>
          <w:bCs/>
          <w:sz w:val="24"/>
          <w:szCs w:val="24"/>
        </w:rPr>
        <w:t xml:space="preserve"> </w:t>
      </w:r>
      <w:r w:rsidRPr="00170D1A">
        <w:rPr>
          <w:rFonts w:ascii="Arial" w:hAnsi="Arial"/>
          <w:b/>
          <w:bCs/>
          <w:sz w:val="24"/>
          <w:szCs w:val="24"/>
        </w:rPr>
        <w:t xml:space="preserve">54 </w:t>
      </w:r>
      <w:r w:rsidRPr="00170D1A">
        <w:rPr>
          <w:rFonts w:ascii="Arial" w:hAnsi="Arial"/>
          <w:b/>
          <w:bCs/>
          <w:sz w:val="24"/>
          <w:szCs w:val="24"/>
          <w:rtl/>
        </w:rPr>
        <w:t>ريال</w:t>
      </w:r>
    </w:p>
    <w:p w:rsidR="00FB61A6" w:rsidRPr="009B2E06" w:rsidRDefault="00D721A0" w:rsidP="003A20E4">
      <w:pPr>
        <w:pStyle w:val="a7"/>
        <w:numPr>
          <w:ilvl w:val="0"/>
          <w:numId w:val="16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020E0">
        <w:rPr>
          <w:rFonts w:ascii="Arial" w:hAnsi="Arial"/>
          <w:b/>
          <w:bCs/>
          <w:sz w:val="24"/>
          <w:szCs w:val="24"/>
        </w:rPr>
        <w:t xml:space="preserve"> </w:t>
      </w:r>
      <w:r w:rsidRPr="00B020E0">
        <w:rPr>
          <w:rFonts w:ascii="Arial,Bold" w:cs="Arial,Bold"/>
          <w:b/>
          <w:bCs/>
          <w:sz w:val="24"/>
          <w:szCs w:val="24"/>
        </w:rPr>
        <w:t xml:space="preserve"> </w:t>
      </w:r>
      <w:r w:rsidRPr="00B020E0">
        <w:rPr>
          <w:rFonts w:ascii="Arial" w:hAnsi="Arial"/>
          <w:b/>
          <w:bCs/>
          <w:sz w:val="24"/>
          <w:szCs w:val="24"/>
        </w:rPr>
        <w:t xml:space="preserve">29 </w:t>
      </w:r>
      <w:r w:rsidRPr="00B020E0">
        <w:rPr>
          <w:rFonts w:ascii="Arial" w:hAnsi="Arial"/>
          <w:b/>
          <w:bCs/>
          <w:sz w:val="24"/>
          <w:szCs w:val="24"/>
          <w:rtl/>
        </w:rPr>
        <w:t>ريال</w:t>
      </w:r>
    </w:p>
    <w:p w:rsidR="006D43ED" w:rsidRDefault="006D43ED" w:rsidP="006D43ED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9431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الحادية عشر </w:t>
      </w:r>
    </w:p>
    <w:p w:rsidR="00FB61A6" w:rsidRPr="00FB61A6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rFonts w:cs="Calibri" w:hint="cs"/>
          <w:b/>
          <w:bCs/>
          <w:color w:val="C00000"/>
          <w:sz w:val="24"/>
          <w:szCs w:val="24"/>
          <w:rtl/>
        </w:rPr>
        <w:t>1)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أيا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مما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يلي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يعد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بيان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محاسبي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غير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ملائمة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عند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اتخاذ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قرار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استبعاد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أو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عدم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استبعاد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منتج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معين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باستخدام</w:t>
      </w:r>
      <w:r w:rsidRPr="00FB61A6"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أسلوب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التحليل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B61A6">
        <w:rPr>
          <w:rFonts w:hint="cs"/>
          <w:b/>
          <w:bCs/>
          <w:color w:val="C00000"/>
          <w:sz w:val="24"/>
          <w:szCs w:val="24"/>
          <w:rtl/>
        </w:rPr>
        <w:t>التفاضلي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أ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المواد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الإنتاجية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المباشرة</w:t>
      </w:r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ب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المصروفات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الإنتاجية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غير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المباشرة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المتغيرة</w:t>
      </w:r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ج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الأجور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الإنتاجية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المباشرة</w:t>
      </w:r>
    </w:p>
    <w:p w:rsidR="00FB61A6" w:rsidRPr="00170D1A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>د</w:t>
      </w:r>
      <w:r w:rsidRPr="00170D1A">
        <w:rPr>
          <w:rFonts w:cs="Calibri"/>
          <w:sz w:val="24"/>
          <w:szCs w:val="24"/>
          <w:rtl/>
        </w:rPr>
        <w:t xml:space="preserve"> </w:t>
      </w:r>
      <w:proofErr w:type="gramStart"/>
      <w:r w:rsidRPr="00170D1A">
        <w:rPr>
          <w:rFonts w:cs="Calibri"/>
          <w:sz w:val="24"/>
          <w:szCs w:val="24"/>
          <w:rtl/>
        </w:rPr>
        <w:t xml:space="preserve">- </w:t>
      </w:r>
      <w:r w:rsidRPr="00170D1A">
        <w:rPr>
          <w:rFonts w:hint="cs"/>
          <w:sz w:val="24"/>
          <w:szCs w:val="24"/>
          <w:rtl/>
        </w:rPr>
        <w:t>المصروفات</w:t>
      </w:r>
      <w:proofErr w:type="gramEnd"/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الإنتاجية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الثابتة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المخصصة</w:t>
      </w:r>
      <w:r w:rsidRPr="00170D1A">
        <w:rPr>
          <w:rFonts w:cs="Calibri"/>
          <w:sz w:val="24"/>
          <w:szCs w:val="24"/>
          <w:rtl/>
        </w:rPr>
        <w:t xml:space="preserve"> </w:t>
      </w:r>
    </w:p>
    <w:p w:rsidR="00FB61A6" w:rsidRDefault="00FB61A6" w:rsidP="00FB61A6">
      <w:pPr>
        <w:pStyle w:val="a8"/>
        <w:rPr>
          <w:rFonts w:cs="Calibri"/>
          <w:b/>
          <w:bCs/>
          <w:color w:val="FF0000"/>
          <w:sz w:val="24"/>
          <w:szCs w:val="24"/>
          <w:rtl/>
        </w:rPr>
      </w:pPr>
    </w:p>
    <w:p w:rsidR="00FB61A6" w:rsidRPr="00FB61A6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rFonts w:cs="Calibri" w:hint="cs"/>
          <w:b/>
          <w:bCs/>
          <w:color w:val="C00000"/>
          <w:sz w:val="24"/>
          <w:szCs w:val="24"/>
          <w:rtl/>
        </w:rPr>
        <w:t xml:space="preserve">2)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يحقق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المرشح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للاستبعاد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هامش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ربحية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موجبة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حالة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B61A6">
        <w:rPr>
          <w:rFonts w:hint="cs"/>
          <w:b/>
          <w:bCs/>
          <w:color w:val="C00000"/>
          <w:sz w:val="24"/>
          <w:szCs w:val="24"/>
          <w:rtl/>
        </w:rPr>
        <w:t>أن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أ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الإيرادات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المرتبطة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بالمنتج</w:t>
      </w:r>
      <w:r w:rsidRPr="00E94318">
        <w:rPr>
          <w:rFonts w:cs="Calibri"/>
          <w:sz w:val="24"/>
          <w:szCs w:val="24"/>
          <w:rtl/>
        </w:rPr>
        <w:t xml:space="preserve"> (</w:t>
      </w:r>
      <w:r w:rsidRPr="00E94318">
        <w:rPr>
          <w:rFonts w:hint="cs"/>
          <w:sz w:val="24"/>
          <w:szCs w:val="24"/>
          <w:rtl/>
        </w:rPr>
        <w:t>والمستبعدة</w:t>
      </w:r>
      <w:r w:rsidRPr="00E94318">
        <w:rPr>
          <w:rFonts w:cs="Calibri"/>
          <w:sz w:val="24"/>
          <w:szCs w:val="24"/>
          <w:rtl/>
        </w:rPr>
        <w:t>)</w:t>
      </w:r>
      <w:r w:rsidRPr="00E94318">
        <w:rPr>
          <w:rFonts w:hint="cs"/>
          <w:sz w:val="24"/>
          <w:szCs w:val="24"/>
          <w:rtl/>
        </w:rPr>
        <w:t>أقل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من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التكاليف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المرتبطة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بالمنتج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والقابلة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للتجنب</w:t>
      </w:r>
    </w:p>
    <w:p w:rsidR="00FB61A6" w:rsidRPr="00170D1A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>ب</w:t>
      </w:r>
      <w:r w:rsidRPr="00170D1A">
        <w:rPr>
          <w:rFonts w:cs="Calibri"/>
          <w:sz w:val="24"/>
          <w:szCs w:val="24"/>
          <w:rtl/>
        </w:rPr>
        <w:t xml:space="preserve"> </w:t>
      </w:r>
      <w:proofErr w:type="gramStart"/>
      <w:r w:rsidRPr="00170D1A">
        <w:rPr>
          <w:rFonts w:cs="Calibri"/>
          <w:sz w:val="24"/>
          <w:szCs w:val="24"/>
          <w:rtl/>
        </w:rPr>
        <w:t xml:space="preserve">- </w:t>
      </w:r>
      <w:r w:rsidRPr="00170D1A">
        <w:rPr>
          <w:rFonts w:hint="cs"/>
          <w:sz w:val="24"/>
          <w:szCs w:val="24"/>
          <w:rtl/>
        </w:rPr>
        <w:t>الإيرادات</w:t>
      </w:r>
      <w:proofErr w:type="gramEnd"/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المرتبطة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بالمنتج</w:t>
      </w:r>
      <w:r w:rsidRPr="00170D1A">
        <w:rPr>
          <w:rFonts w:cs="Calibri"/>
          <w:sz w:val="24"/>
          <w:szCs w:val="24"/>
          <w:rtl/>
        </w:rPr>
        <w:t xml:space="preserve"> (</w:t>
      </w:r>
      <w:r w:rsidRPr="00170D1A">
        <w:rPr>
          <w:rFonts w:hint="cs"/>
          <w:sz w:val="24"/>
          <w:szCs w:val="24"/>
          <w:rtl/>
        </w:rPr>
        <w:t>والمستبعدة</w:t>
      </w:r>
      <w:r w:rsidRPr="00170D1A">
        <w:rPr>
          <w:rFonts w:cs="Calibri"/>
          <w:sz w:val="24"/>
          <w:szCs w:val="24"/>
          <w:rtl/>
        </w:rPr>
        <w:t xml:space="preserve"> )</w:t>
      </w:r>
      <w:r w:rsidRPr="00170D1A">
        <w:rPr>
          <w:rFonts w:hint="cs"/>
          <w:sz w:val="24"/>
          <w:szCs w:val="24"/>
          <w:rtl/>
        </w:rPr>
        <w:t>أكبر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من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التكاليف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المرتبطة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بالمنتج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والقابلة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للتجنب</w:t>
      </w:r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ج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الإيرادات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المرتبطة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بالمنتج</w:t>
      </w:r>
      <w:r w:rsidRPr="00E94318">
        <w:rPr>
          <w:rFonts w:cs="Calibri"/>
          <w:sz w:val="24"/>
          <w:szCs w:val="24"/>
          <w:rtl/>
        </w:rPr>
        <w:t xml:space="preserve"> (</w:t>
      </w:r>
      <w:r w:rsidRPr="00E94318">
        <w:rPr>
          <w:rFonts w:hint="cs"/>
          <w:sz w:val="24"/>
          <w:szCs w:val="24"/>
          <w:rtl/>
        </w:rPr>
        <w:t>والمستبعدة</w:t>
      </w:r>
      <w:r w:rsidRPr="00E94318">
        <w:rPr>
          <w:rFonts w:cs="Calibri"/>
          <w:sz w:val="24"/>
          <w:szCs w:val="24"/>
          <w:rtl/>
        </w:rPr>
        <w:t xml:space="preserve"> )</w:t>
      </w:r>
      <w:r w:rsidRPr="00E94318">
        <w:rPr>
          <w:rFonts w:hint="cs"/>
          <w:sz w:val="24"/>
          <w:szCs w:val="24"/>
          <w:rtl/>
        </w:rPr>
        <w:t>تساوي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التكاليف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المرتبطة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بالمنتج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والقابلة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للتجنب</w:t>
      </w:r>
    </w:p>
    <w:p w:rsidR="00FB61A6" w:rsidRDefault="00FB61A6" w:rsidP="00FB61A6">
      <w:pPr>
        <w:pStyle w:val="a8"/>
        <w:rPr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د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لا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شيء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مما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سبق</w:t>
      </w:r>
    </w:p>
    <w:p w:rsidR="00FB61A6" w:rsidRPr="00FB61A6" w:rsidRDefault="00FB61A6" w:rsidP="00FB61A6">
      <w:pPr>
        <w:pStyle w:val="a8"/>
        <w:rPr>
          <w:rFonts w:cs="Calibri"/>
          <w:color w:val="C00000"/>
          <w:sz w:val="24"/>
          <w:szCs w:val="24"/>
          <w:rtl/>
        </w:rPr>
      </w:pPr>
    </w:p>
    <w:p w:rsidR="00FB61A6" w:rsidRPr="00FB61A6" w:rsidRDefault="00FB61A6" w:rsidP="00FB61A6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rFonts w:cs="Calibri" w:hint="cs"/>
          <w:b/>
          <w:bCs/>
          <w:color w:val="C00000"/>
          <w:sz w:val="24"/>
          <w:szCs w:val="24"/>
          <w:rtl/>
        </w:rPr>
        <w:t xml:space="preserve">3) 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الثابتة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التي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ترتبط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بالمنتج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والقابلة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للتجنب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حالة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عدم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إضافة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FB61A6">
        <w:rPr>
          <w:rFonts w:hint="cs"/>
          <w:b/>
          <w:bCs/>
          <w:color w:val="C00000"/>
          <w:sz w:val="24"/>
          <w:szCs w:val="24"/>
          <w:rtl/>
        </w:rPr>
        <w:t>الجديد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FB61A6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B61A6" w:rsidRPr="00170D1A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>أ</w:t>
      </w:r>
      <w:r w:rsidRPr="00170D1A">
        <w:rPr>
          <w:rFonts w:cs="Calibri"/>
          <w:sz w:val="24"/>
          <w:szCs w:val="24"/>
          <w:rtl/>
        </w:rPr>
        <w:t xml:space="preserve"> </w:t>
      </w:r>
      <w:proofErr w:type="gramStart"/>
      <w:r w:rsidRPr="00170D1A">
        <w:rPr>
          <w:rFonts w:cs="Calibri"/>
          <w:sz w:val="24"/>
          <w:szCs w:val="24"/>
          <w:rtl/>
        </w:rPr>
        <w:t xml:space="preserve">- </w:t>
      </w:r>
      <w:r w:rsidRPr="00170D1A">
        <w:rPr>
          <w:rFonts w:hint="cs"/>
          <w:sz w:val="24"/>
          <w:szCs w:val="24"/>
          <w:rtl/>
        </w:rPr>
        <w:t>تكلفة</w:t>
      </w:r>
      <w:proofErr w:type="gramEnd"/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ثابتة</w:t>
      </w:r>
      <w:r w:rsidRPr="00170D1A">
        <w:rPr>
          <w:rFonts w:cs="Calibri"/>
          <w:sz w:val="24"/>
          <w:szCs w:val="24"/>
          <w:rtl/>
        </w:rPr>
        <w:t xml:space="preserve"> </w:t>
      </w:r>
      <w:r w:rsidRPr="00170D1A">
        <w:rPr>
          <w:rFonts w:hint="cs"/>
          <w:sz w:val="24"/>
          <w:szCs w:val="24"/>
          <w:rtl/>
        </w:rPr>
        <w:t>خاصة</w:t>
      </w:r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ب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تكلفة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ثابتة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مخصصة</w:t>
      </w:r>
    </w:p>
    <w:p w:rsidR="00FB61A6" w:rsidRPr="00E94318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ج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تكلفة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ثابتة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خاصة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و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مخصصة</w:t>
      </w:r>
    </w:p>
    <w:p w:rsidR="00FB61A6" w:rsidRDefault="00FB61A6" w:rsidP="00FB61A6">
      <w:pPr>
        <w:pStyle w:val="a8"/>
        <w:rPr>
          <w:rFonts w:cs="Calibri"/>
          <w:sz w:val="24"/>
          <w:szCs w:val="24"/>
          <w:rtl/>
        </w:rPr>
      </w:pPr>
      <w:r w:rsidRPr="00E94318">
        <w:rPr>
          <w:rFonts w:hint="cs"/>
          <w:sz w:val="24"/>
          <w:szCs w:val="24"/>
          <w:rtl/>
        </w:rPr>
        <w:t>د</w:t>
      </w:r>
      <w:r w:rsidRPr="00E94318">
        <w:rPr>
          <w:rFonts w:cs="Calibri"/>
          <w:sz w:val="24"/>
          <w:szCs w:val="24"/>
          <w:rtl/>
        </w:rPr>
        <w:t xml:space="preserve"> </w:t>
      </w:r>
      <w:proofErr w:type="gramStart"/>
      <w:r w:rsidRPr="00E94318">
        <w:rPr>
          <w:rFonts w:cs="Calibri"/>
          <w:sz w:val="24"/>
          <w:szCs w:val="24"/>
          <w:rtl/>
        </w:rPr>
        <w:t xml:space="preserve">- </w:t>
      </w:r>
      <w:r w:rsidRPr="00E94318">
        <w:rPr>
          <w:rFonts w:hint="cs"/>
          <w:sz w:val="24"/>
          <w:szCs w:val="24"/>
          <w:rtl/>
        </w:rPr>
        <w:t>لا</w:t>
      </w:r>
      <w:proofErr w:type="gramEnd"/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شيء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مما</w:t>
      </w:r>
      <w:r w:rsidRPr="00E94318">
        <w:rPr>
          <w:rFonts w:cs="Calibri"/>
          <w:sz w:val="24"/>
          <w:szCs w:val="24"/>
          <w:rtl/>
        </w:rPr>
        <w:t xml:space="preserve"> </w:t>
      </w:r>
      <w:r w:rsidRPr="00E94318">
        <w:rPr>
          <w:rFonts w:hint="cs"/>
          <w:sz w:val="24"/>
          <w:szCs w:val="24"/>
          <w:rtl/>
        </w:rPr>
        <w:t>سبق</w:t>
      </w:r>
      <w:r w:rsidRPr="00E94318">
        <w:rPr>
          <w:rFonts w:cs="Calibri"/>
          <w:sz w:val="24"/>
          <w:szCs w:val="24"/>
          <w:rtl/>
        </w:rPr>
        <w:t xml:space="preserve"> </w:t>
      </w:r>
    </w:p>
    <w:p w:rsidR="00FB61A6" w:rsidRPr="00FB61A6" w:rsidRDefault="00FB61A6" w:rsidP="00FB61A6">
      <w:pPr>
        <w:pStyle w:val="a8"/>
        <w:rPr>
          <w:rFonts w:cs="Calibri"/>
          <w:sz w:val="24"/>
          <w:szCs w:val="24"/>
          <w:rtl/>
        </w:rPr>
      </w:pPr>
    </w:p>
    <w:p w:rsidR="00D809CD" w:rsidRPr="003076A7" w:rsidRDefault="00D809CD" w:rsidP="00D809CD">
      <w:pPr>
        <w:spacing w:after="0" w:line="240" w:lineRule="auto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تفكر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الشركة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القومية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اضافة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جديد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تشكيلة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القائمة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حاليا</w:t>
      </w:r>
      <w:proofErr w:type="gramStart"/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عدد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الوحدات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المتوقع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انتاجها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وبيعها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منه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10000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,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البيع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8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,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4.5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غير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المتغيرة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1.5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,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المصروفات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المخصصة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2.5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التفاضلية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الملائمة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لتصنيع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076A7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D809CD" w:rsidRPr="003076A7" w:rsidRDefault="00D809CD" w:rsidP="00D809CD">
      <w:pPr>
        <w:numPr>
          <w:ilvl w:val="0"/>
          <w:numId w:val="3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3076A7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21C7F67" wp14:editId="4A50935F">
                <wp:simplePos x="0" y="0"/>
                <wp:positionH relativeFrom="column">
                  <wp:posOffset>-571500</wp:posOffset>
                </wp:positionH>
                <wp:positionV relativeFrom="paragraph">
                  <wp:posOffset>19685</wp:posOffset>
                </wp:positionV>
                <wp:extent cx="4562475" cy="657225"/>
                <wp:effectExtent l="0" t="0" r="28575" b="28575"/>
                <wp:wrapNone/>
                <wp:docPr id="62" name="خماسي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62475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لتصنيع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الوحدة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=</w:t>
                            </w:r>
                            <w:proofErr w:type="gram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تكاليف انتاجية متغيرة( مواد مباشرة + أجور مباشرة + مواد غير مباشرة ) + تكاليف ثابتة خاصة بالمنتج (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لاتوجد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في هذا المثال ) </w:t>
                            </w:r>
                          </w:p>
                          <w:p w:rsidR="00D60F7C" w:rsidRPr="005862D6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862D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4.5 + 1.5 = 6 ريال </w:t>
                            </w:r>
                          </w:p>
                          <w:p w:rsidR="00D60F7C" w:rsidRPr="002818C1" w:rsidRDefault="00D60F7C" w:rsidP="00D809CD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1C7F67" id="خماسي 62" o:spid="_x0000_s1129" type="#_x0000_t15" style="position:absolute;left:0;text-align:left;margin-left:-45pt;margin-top:1.55pt;width:359.25pt;height:51.7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" adj="21600" fillcolor="window" strokecolor="black [3213]" strokeweight="2pt">
                <v:path arrowok="t"/>
                <v:textbox>
                  <w:txbxContent>
                    <w:p w:rsidR="00D60F7C" w:rsidRDefault="00D60F7C" w:rsidP="00D809CD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لتصنيع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الوحدة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=</w:t>
                      </w:r>
                      <w:proofErr w:type="gramEnd"/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تكاليف انتاجية متغيرة( مواد مباشرة + أجور مباشرة + مواد غير مباشرة ) + تكاليف ثابتة خاصة بالمنتج (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لاتوجد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في هذا المثال ) </w:t>
                      </w:r>
                    </w:p>
                    <w:p w:rsidR="00D60F7C" w:rsidRPr="005862D6" w:rsidRDefault="00D60F7C" w:rsidP="00D809C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862D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4.5 + 1.5 = 6 ريال </w:t>
                      </w:r>
                    </w:p>
                    <w:p w:rsidR="00D60F7C" w:rsidRPr="002818C1" w:rsidRDefault="00D60F7C" w:rsidP="00D809CD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Pr="003076A7">
        <w:rPr>
          <w:rFonts w:cs="Calibri"/>
          <w:b/>
          <w:bCs/>
          <w:sz w:val="24"/>
          <w:szCs w:val="24"/>
          <w:rtl/>
        </w:rPr>
        <w:t xml:space="preserve">1.5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D809CD" w:rsidRPr="003076A7" w:rsidRDefault="00D809CD" w:rsidP="00D809CD">
      <w:pPr>
        <w:numPr>
          <w:ilvl w:val="0"/>
          <w:numId w:val="3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cs="Calibri"/>
          <w:b/>
          <w:bCs/>
          <w:sz w:val="24"/>
          <w:szCs w:val="24"/>
          <w:rtl/>
        </w:rPr>
        <w:t xml:space="preserve">8.5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D809CD" w:rsidRPr="00170D1A" w:rsidRDefault="00D809CD" w:rsidP="00D809CD">
      <w:pPr>
        <w:numPr>
          <w:ilvl w:val="0"/>
          <w:numId w:val="3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70D1A">
        <w:rPr>
          <w:rFonts w:cs="Calibri"/>
          <w:b/>
          <w:bCs/>
          <w:sz w:val="24"/>
          <w:szCs w:val="24"/>
          <w:rtl/>
        </w:rPr>
        <w:t xml:space="preserve">6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170D1A">
        <w:rPr>
          <w:rFonts w:cs="Calibri"/>
          <w:b/>
          <w:bCs/>
          <w:sz w:val="24"/>
          <w:szCs w:val="24"/>
          <w:rtl/>
        </w:rPr>
        <w:t xml:space="preserve"> </w:t>
      </w:r>
    </w:p>
    <w:p w:rsidR="00D809CD" w:rsidRPr="009B2E06" w:rsidRDefault="00D809CD" w:rsidP="009B2E06">
      <w:pPr>
        <w:numPr>
          <w:ilvl w:val="0"/>
          <w:numId w:val="3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</w:p>
    <w:p w:rsidR="00D809CD" w:rsidRPr="00FB61A6" w:rsidRDefault="00D809CD" w:rsidP="00D809CD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cs="Calibri" w:hint="cs"/>
          <w:b/>
          <w:bCs/>
          <w:color w:val="FF0000"/>
          <w:sz w:val="24"/>
          <w:szCs w:val="24"/>
          <w:rtl/>
        </w:rPr>
        <w:t>’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بفرض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40%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المصروفات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لا يمكن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تجنبها</w:t>
      </w:r>
      <w:proofErr w:type="gramStart"/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التفاضلية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الملائمة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لتصنيع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الوحدة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تكون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D809CD" w:rsidRPr="003076A7" w:rsidRDefault="00D809CD" w:rsidP="00D809CD">
      <w:pPr>
        <w:numPr>
          <w:ilvl w:val="0"/>
          <w:numId w:val="38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3076A7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0326E38" wp14:editId="79BB117D">
                <wp:simplePos x="0" y="0"/>
                <wp:positionH relativeFrom="column">
                  <wp:posOffset>-219075</wp:posOffset>
                </wp:positionH>
                <wp:positionV relativeFrom="paragraph">
                  <wp:posOffset>75565</wp:posOffset>
                </wp:positionV>
                <wp:extent cx="3571875" cy="923925"/>
                <wp:effectExtent l="0" t="0" r="28575" b="28575"/>
                <wp:wrapNone/>
                <wp:docPr id="63" name="خماسي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71875" cy="9239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D809CD">
                            <w:pPr>
                              <w:pStyle w:val="a8"/>
                              <w:jc w:val="both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818C1">
                              <w:rPr>
                                <w:shd w:val="clear" w:color="auto" w:fill="F5F6F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في هذه الحالة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حيكون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عندنا تكاليف ثابتة خاصة بالمنتج لأنه فقط 40% مخصصة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لايمكن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تجنبها في حال أن 60 % يمكن تجنبها فتعتبر خاصة بالمنتج إذا التكاليف التفاضلية الملائمة = 4.5 + 1.5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+( 60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% *2.5 ) =</w:t>
                            </w:r>
                          </w:p>
                          <w:p w:rsidR="00D60F7C" w:rsidRPr="005862D6" w:rsidRDefault="00D60F7C" w:rsidP="00D809CD">
                            <w:pPr>
                              <w:pStyle w:val="a8"/>
                              <w:jc w:val="both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6+ 1.5 = 7.5 </w:t>
                            </w:r>
                          </w:p>
                          <w:p w:rsidR="00D60F7C" w:rsidRDefault="00D60F7C" w:rsidP="00D809C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26E38" id="خماسي 63" o:spid="_x0000_s1130" type="#_x0000_t15" style="position:absolute;left:0;text-align:left;margin-left:-17.25pt;margin-top:5.95pt;width:281.25pt;height:72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" adj="21600" fillcolor="window" strokecolor="black [3213]" strokeweight="2pt">
                <v:path arrowok="t"/>
                <v:textbox>
                  <w:txbxContent>
                    <w:p w:rsidR="00D60F7C" w:rsidRDefault="00D60F7C" w:rsidP="00D809CD">
                      <w:pPr>
                        <w:pStyle w:val="a8"/>
                        <w:jc w:val="both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818C1">
                        <w:rPr>
                          <w:shd w:val="clear" w:color="auto" w:fill="F5F6F8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في هذه الحالة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حيكون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عندنا تكاليف ثابتة خاصة بالمنتج لأنه فقط 40% مخصصة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لايمكن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تجنبها في حال أن 60 % يمكن تجنبها فتعتبر خاصة بالمنتج إذا التكاليف التفاضلية الملائمة = 4.5 + 1.5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+( 60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% *2.5 ) =</w:t>
                      </w:r>
                    </w:p>
                    <w:p w:rsidR="00D60F7C" w:rsidRPr="005862D6" w:rsidRDefault="00D60F7C" w:rsidP="00D809CD">
                      <w:pPr>
                        <w:pStyle w:val="a8"/>
                        <w:jc w:val="both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6+ 1.5 = 7.5 </w:t>
                      </w:r>
                    </w:p>
                    <w:p w:rsidR="00D60F7C" w:rsidRDefault="00D60F7C" w:rsidP="00D809C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3076A7">
        <w:rPr>
          <w:rFonts w:cs="Calibri"/>
          <w:b/>
          <w:bCs/>
          <w:sz w:val="24"/>
          <w:szCs w:val="24"/>
          <w:rtl/>
        </w:rPr>
        <w:t xml:space="preserve">6.5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D809CD" w:rsidRPr="003076A7" w:rsidRDefault="00D809CD" w:rsidP="00D809CD">
      <w:pPr>
        <w:numPr>
          <w:ilvl w:val="0"/>
          <w:numId w:val="3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cs="Calibri"/>
          <w:b/>
          <w:bCs/>
          <w:sz w:val="24"/>
          <w:szCs w:val="24"/>
          <w:rtl/>
        </w:rPr>
        <w:t xml:space="preserve">7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D809CD" w:rsidRPr="00170D1A" w:rsidRDefault="00D809CD" w:rsidP="00D809CD">
      <w:pPr>
        <w:numPr>
          <w:ilvl w:val="0"/>
          <w:numId w:val="3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70D1A">
        <w:rPr>
          <w:rFonts w:cs="Calibri"/>
          <w:b/>
          <w:bCs/>
          <w:sz w:val="24"/>
          <w:szCs w:val="24"/>
          <w:rtl/>
        </w:rPr>
        <w:t xml:space="preserve">7.5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D809CD" w:rsidRDefault="00D809CD" w:rsidP="00D809CD">
      <w:pPr>
        <w:numPr>
          <w:ilvl w:val="0"/>
          <w:numId w:val="38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3076A7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3076A7">
        <w:rPr>
          <w:rFonts w:cs="Calibri"/>
          <w:b/>
          <w:bCs/>
          <w:sz w:val="24"/>
          <w:szCs w:val="24"/>
          <w:rtl/>
        </w:rPr>
        <w:t xml:space="preserve"> </w:t>
      </w:r>
      <w:r w:rsidRPr="003076A7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3076A7">
        <w:rPr>
          <w:rFonts w:cs="Calibri" w:hint="cs"/>
          <w:b/>
          <w:bCs/>
          <w:sz w:val="24"/>
          <w:szCs w:val="24"/>
          <w:rtl/>
        </w:rPr>
        <w:t xml:space="preserve"> </w:t>
      </w:r>
    </w:p>
    <w:p w:rsidR="00663309" w:rsidRDefault="00663309" w:rsidP="00663309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663309" w:rsidRPr="003076A7" w:rsidRDefault="00663309" w:rsidP="00663309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D809CD" w:rsidRPr="00FC1DCC" w:rsidRDefault="00D809CD" w:rsidP="00D809CD">
      <w:pPr>
        <w:pStyle w:val="a8"/>
        <w:rPr>
          <w:b/>
          <w:bCs/>
          <w:color w:val="FF0000"/>
          <w:sz w:val="24"/>
          <w:szCs w:val="24"/>
          <w:rtl/>
        </w:rPr>
      </w:pP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تفكر الشركة القومية في اضافة منتج جديد (ك) الى تشكيلة المنتجات القائمة </w:t>
      </w:r>
      <w:proofErr w:type="gramStart"/>
      <w:r w:rsidRPr="00FC1DCC">
        <w:rPr>
          <w:rFonts w:hint="cs"/>
          <w:b/>
          <w:bCs/>
          <w:color w:val="FF0000"/>
          <w:sz w:val="24"/>
          <w:szCs w:val="24"/>
          <w:rtl/>
        </w:rPr>
        <w:t>حاليا,</w:t>
      </w:r>
      <w:proofErr w:type="gramEnd"/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عدد الوحدات المتوقع انتاجها وبيعها منه </w:t>
      </w:r>
      <w:r w:rsidRPr="00FC1DCC">
        <w:rPr>
          <w:b/>
          <w:bCs/>
          <w:color w:val="FF0000"/>
          <w:sz w:val="24"/>
          <w:szCs w:val="24"/>
        </w:rPr>
        <w:t>20000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وحدة , سعر البيع للوحدة </w:t>
      </w:r>
      <w:r w:rsidRPr="00FC1DCC">
        <w:rPr>
          <w:b/>
          <w:bCs/>
          <w:color w:val="FF0000"/>
          <w:sz w:val="24"/>
          <w:szCs w:val="24"/>
        </w:rPr>
        <w:t>7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 , التكلفة المباشرة للوحدة </w:t>
      </w:r>
      <w:r w:rsidRPr="00FC1DCC">
        <w:rPr>
          <w:b/>
          <w:bCs/>
          <w:color w:val="FF0000"/>
          <w:sz w:val="24"/>
          <w:szCs w:val="24"/>
        </w:rPr>
        <w:t>3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 , التكلفة 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الانتاجية الغير مباشرة المتغيرة للوحدة </w:t>
      </w:r>
      <w:r w:rsidRPr="00FC1DCC">
        <w:rPr>
          <w:b/>
          <w:bCs/>
          <w:color w:val="FF0000"/>
          <w:sz w:val="24"/>
          <w:szCs w:val="24"/>
        </w:rPr>
        <w:t>2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ريال, المصروفات الانتاجية الثابتة المخصصة للوحدة</w:t>
      </w:r>
      <w:r w:rsidRPr="00FC1DCC">
        <w:rPr>
          <w:b/>
          <w:bCs/>
          <w:color w:val="FF0000"/>
          <w:sz w:val="24"/>
          <w:szCs w:val="24"/>
        </w:rPr>
        <w:t xml:space="preserve">2.5 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ريال . وعلى ذلك فإن التكلفة التفاضلية الملائمة ل</w:t>
      </w:r>
      <w:r>
        <w:rPr>
          <w:rFonts w:hint="cs"/>
          <w:b/>
          <w:bCs/>
          <w:color w:val="FF0000"/>
          <w:sz w:val="24"/>
          <w:szCs w:val="24"/>
          <w:rtl/>
        </w:rPr>
        <w:t>تصنيع الوحدة من المنتج (ك) هي:</w:t>
      </w:r>
    </w:p>
    <w:p w:rsidR="00D809CD" w:rsidRPr="003076A7" w:rsidRDefault="00D809CD" w:rsidP="00D809CD">
      <w:pPr>
        <w:pStyle w:val="a8"/>
        <w:rPr>
          <w:sz w:val="24"/>
          <w:szCs w:val="24"/>
          <w:rtl/>
        </w:rPr>
      </w:pPr>
      <w:r w:rsidRPr="00FC1DCC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A8AC20B" wp14:editId="0842CBE8">
                <wp:simplePos x="0" y="0"/>
                <wp:positionH relativeFrom="column">
                  <wp:posOffset>-545465</wp:posOffset>
                </wp:positionH>
                <wp:positionV relativeFrom="paragraph">
                  <wp:posOffset>71120</wp:posOffset>
                </wp:positionV>
                <wp:extent cx="4562475" cy="657225"/>
                <wp:effectExtent l="0" t="0" r="28575" b="28575"/>
                <wp:wrapNone/>
                <wp:docPr id="132" name="خماسي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62475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لتصنيع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الوحدة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=</w:t>
                            </w:r>
                            <w:proofErr w:type="gram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تكلفة مواد مباشرة + تكلفة أجور مباشرة + تكلفة مواد غير مباشرة + تكاليف ثابتة خاصة بالمنتج </w:t>
                            </w:r>
                          </w:p>
                          <w:p w:rsidR="00D60F7C" w:rsidRPr="005862D6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862D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 + 0 + 2 +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 </w:t>
                            </w:r>
                            <w:r w:rsidRPr="005862D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</w:t>
                            </w:r>
                            <w:proofErr w:type="gramEnd"/>
                            <w:r w:rsidRPr="005862D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5862D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  <w:p w:rsidR="00D60F7C" w:rsidRPr="002818C1" w:rsidRDefault="00D60F7C" w:rsidP="00D809CD">
                            <w:pPr>
                              <w:pStyle w:val="a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AC20B" id="_x0000_s1131" type="#_x0000_t15" style="position:absolute;left:0;text-align:left;margin-left:-42.95pt;margin-top:5.6pt;width:359.25pt;height:51.7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" adj="21600" fillcolor="window" strokecolor="windowText" strokeweight="2pt">
                <v:path arrowok="t"/>
                <v:textbox>
                  <w:txbxContent>
                    <w:p w:rsidR="00D60F7C" w:rsidRDefault="00D60F7C" w:rsidP="00D809CD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لتصنيع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الوحدة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=</w:t>
                      </w:r>
                      <w:proofErr w:type="gramEnd"/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تكلفة مواد مباشرة + تكلفة أجور مباشرة + تكلفة مواد غير مباشرة + تكاليف ثابتة خاصة بالمنتج </w:t>
                      </w:r>
                    </w:p>
                    <w:p w:rsidR="00D60F7C" w:rsidRPr="005862D6" w:rsidRDefault="00D60F7C" w:rsidP="00D809CD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862D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3 + 0 + 2 +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 </w:t>
                      </w:r>
                      <w:r w:rsidRPr="005862D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</w:t>
                      </w:r>
                      <w:proofErr w:type="gramEnd"/>
                      <w:r w:rsidRPr="005862D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5862D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  <w:p w:rsidR="00D60F7C" w:rsidRPr="002818C1" w:rsidRDefault="00D60F7C" w:rsidP="00D809CD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r w:rsidRPr="003076A7">
        <w:rPr>
          <w:rFonts w:hint="cs"/>
          <w:sz w:val="24"/>
          <w:szCs w:val="24"/>
          <w:rtl/>
        </w:rPr>
        <w:t xml:space="preserve">(أ) </w:t>
      </w:r>
      <w:proofErr w:type="gramStart"/>
      <w:r w:rsidRPr="003076A7">
        <w:rPr>
          <w:sz w:val="24"/>
          <w:szCs w:val="24"/>
        </w:rPr>
        <w:t xml:space="preserve">2 </w:t>
      </w:r>
      <w:r w:rsidRPr="003076A7">
        <w:rPr>
          <w:rFonts w:hint="cs"/>
          <w:sz w:val="24"/>
          <w:szCs w:val="24"/>
          <w:rtl/>
        </w:rPr>
        <w:t xml:space="preserve"> ريال</w:t>
      </w:r>
      <w:proofErr w:type="gramEnd"/>
      <w:r w:rsidRPr="003076A7">
        <w:rPr>
          <w:rFonts w:hint="cs"/>
          <w:sz w:val="24"/>
          <w:szCs w:val="24"/>
          <w:rtl/>
        </w:rPr>
        <w:t xml:space="preserve"> </w:t>
      </w:r>
    </w:p>
    <w:p w:rsidR="00D809CD" w:rsidRPr="003076A7" w:rsidRDefault="00D809CD" w:rsidP="00D809CD">
      <w:pPr>
        <w:pStyle w:val="a8"/>
        <w:rPr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 xml:space="preserve">(ب) </w:t>
      </w:r>
      <w:r w:rsidRPr="003076A7">
        <w:rPr>
          <w:sz w:val="24"/>
          <w:szCs w:val="24"/>
        </w:rPr>
        <w:t>7.5</w:t>
      </w:r>
      <w:r w:rsidRPr="003076A7">
        <w:rPr>
          <w:rFonts w:hint="cs"/>
          <w:sz w:val="24"/>
          <w:szCs w:val="24"/>
          <w:rtl/>
        </w:rPr>
        <w:t xml:space="preserve"> ريال </w:t>
      </w:r>
    </w:p>
    <w:p w:rsidR="00D809CD" w:rsidRPr="00170D1A" w:rsidRDefault="00D809CD" w:rsidP="00D809CD">
      <w:pPr>
        <w:pStyle w:val="a8"/>
        <w:rPr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 xml:space="preserve">(جـ) </w:t>
      </w:r>
      <w:r w:rsidRPr="00170D1A">
        <w:rPr>
          <w:sz w:val="24"/>
          <w:szCs w:val="24"/>
        </w:rPr>
        <w:t>5</w:t>
      </w:r>
      <w:r w:rsidRPr="00170D1A">
        <w:rPr>
          <w:rFonts w:hint="cs"/>
          <w:sz w:val="24"/>
          <w:szCs w:val="24"/>
          <w:rtl/>
        </w:rPr>
        <w:t xml:space="preserve"> ريال </w:t>
      </w:r>
    </w:p>
    <w:p w:rsidR="00D809CD" w:rsidRPr="003076A7" w:rsidRDefault="00D809CD" w:rsidP="00D809CD">
      <w:pPr>
        <w:pStyle w:val="a8"/>
        <w:rPr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>(د) لا شيء مما سبق</w:t>
      </w:r>
    </w:p>
    <w:p w:rsidR="00D809CD" w:rsidRPr="00FC1DCC" w:rsidRDefault="00D809CD" w:rsidP="00D809CD">
      <w:pPr>
        <w:pStyle w:val="a8"/>
        <w:rPr>
          <w:b/>
          <w:bCs/>
          <w:color w:val="FF0000"/>
          <w:sz w:val="24"/>
          <w:szCs w:val="24"/>
          <w:rtl/>
        </w:rPr>
      </w:pPr>
    </w:p>
    <w:p w:rsidR="00D809CD" w:rsidRPr="00FC1DCC" w:rsidRDefault="00D809CD" w:rsidP="00D809CD">
      <w:pPr>
        <w:pStyle w:val="a8"/>
        <w:rPr>
          <w:b/>
          <w:bCs/>
          <w:color w:val="FF0000"/>
          <w:sz w:val="24"/>
          <w:szCs w:val="24"/>
          <w:rtl/>
        </w:rPr>
      </w:pPr>
      <w:r w:rsidRPr="00FC1DCC">
        <w:rPr>
          <w:rFonts w:hint="cs"/>
          <w:b/>
          <w:bCs/>
          <w:color w:val="FF0000"/>
          <w:sz w:val="24"/>
          <w:szCs w:val="24"/>
          <w:rtl/>
        </w:rPr>
        <w:t>في نفس فقرة السؤال السابقة مباشرة</w:t>
      </w:r>
      <w:proofErr w:type="gramStart"/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FC1DCC">
        <w:rPr>
          <w:rFonts w:hint="cs"/>
          <w:b/>
          <w:bCs/>
          <w:color w:val="FF0000"/>
          <w:sz w:val="24"/>
          <w:szCs w:val="24"/>
          <w:rtl/>
        </w:rPr>
        <w:t xml:space="preserve"> بفرض أن </w:t>
      </w:r>
      <w:r w:rsidRPr="00FC1DCC">
        <w:rPr>
          <w:b/>
          <w:bCs/>
          <w:color w:val="FF0000"/>
          <w:sz w:val="24"/>
          <w:szCs w:val="24"/>
        </w:rPr>
        <w:t>60</w:t>
      </w:r>
      <w:r w:rsidRPr="00FC1DCC">
        <w:rPr>
          <w:rFonts w:hint="cs"/>
          <w:b/>
          <w:bCs/>
          <w:color w:val="FF0000"/>
          <w:sz w:val="24"/>
          <w:szCs w:val="24"/>
          <w:rtl/>
        </w:rPr>
        <w:t>% من المصروفات الثابتة لا يمكن تجنبها , فإن التكلفة التفاضلية الملائمة لتصنيع الوحدة من المنتج (ك) تكون:</w:t>
      </w:r>
    </w:p>
    <w:p w:rsidR="00D809CD" w:rsidRPr="003076A7" w:rsidRDefault="00D809CD" w:rsidP="00D809CD">
      <w:pPr>
        <w:pStyle w:val="a8"/>
        <w:rPr>
          <w:sz w:val="24"/>
          <w:szCs w:val="24"/>
          <w:rtl/>
        </w:rPr>
      </w:pPr>
      <w:r w:rsidRPr="00FC1DCC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59547B2" wp14:editId="4AEC24EC">
                <wp:simplePos x="0" y="0"/>
                <wp:positionH relativeFrom="column">
                  <wp:posOffset>142875</wp:posOffset>
                </wp:positionH>
                <wp:positionV relativeFrom="paragraph">
                  <wp:posOffset>120650</wp:posOffset>
                </wp:positionV>
                <wp:extent cx="3571875" cy="666750"/>
                <wp:effectExtent l="0" t="0" r="28575" b="19050"/>
                <wp:wrapNone/>
                <wp:docPr id="133" name="خماسي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71875" cy="6667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التكلفة التفاضلية الملائمة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لتصنيع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الوحدة </w:t>
                            </w:r>
                            <w:r w:rsidRPr="006607DE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=</w:t>
                            </w:r>
                            <w:proofErr w:type="gramEnd"/>
                            <w:r w:rsidRPr="00960C56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 xml:space="preserve">تكلفة مواد مباشرة + تكلفة أجور مباشرة + تكلفة مواد غير مباشرة + تكاليف ثابتة خاصة بالمنتج </w:t>
                            </w:r>
                          </w:p>
                          <w:p w:rsidR="00D60F7C" w:rsidRPr="00FC1DCC" w:rsidRDefault="00D60F7C" w:rsidP="00D809C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FC1DC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3+ 0+ 2 + (40% *</w:t>
                            </w:r>
                            <w:proofErr w:type="gramStart"/>
                            <w:r w:rsidRPr="00FC1DC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2.5 )</w:t>
                            </w:r>
                            <w:proofErr w:type="gramEnd"/>
                            <w:r w:rsidRPr="00FC1DC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5+ 1 = 6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9547B2" id="_x0000_s1132" type="#_x0000_t15" style="position:absolute;left:0;text-align:left;margin-left:11.25pt;margin-top:9.5pt;width:281.25pt;height:52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Default="00D60F7C" w:rsidP="00D809CD">
                      <w:pPr>
                        <w:pStyle w:val="a8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التكلفة التفاضلية الملائمة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لتصنيع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الوحدة </w:t>
                      </w:r>
                      <w:r w:rsidRPr="006607DE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=</w:t>
                      </w:r>
                      <w:proofErr w:type="gramEnd"/>
                      <w:r w:rsidRPr="00960C56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 xml:space="preserve">تكلفة مواد مباشرة + تكلفة أجور مباشرة + تكلفة مواد غير مباشرة + تكاليف ثابتة خاصة بالمنتج </w:t>
                      </w:r>
                    </w:p>
                    <w:p w:rsidR="00D60F7C" w:rsidRPr="00FC1DCC" w:rsidRDefault="00D60F7C" w:rsidP="00D809CD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FC1DC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3+ 0+ 2 + (40% *</w:t>
                      </w:r>
                      <w:proofErr w:type="gramStart"/>
                      <w:r w:rsidRPr="00FC1DC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2.5 )</w:t>
                      </w:r>
                      <w:proofErr w:type="gramEnd"/>
                      <w:r w:rsidRPr="00FC1DC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5+ 1 = 6 ريال </w:t>
                      </w:r>
                    </w:p>
                  </w:txbxContent>
                </v:textbox>
              </v:shape>
            </w:pict>
          </mc:Fallback>
        </mc:AlternateContent>
      </w:r>
      <w:r w:rsidRPr="003076A7">
        <w:rPr>
          <w:rFonts w:hint="cs"/>
          <w:sz w:val="24"/>
          <w:szCs w:val="24"/>
          <w:rtl/>
        </w:rPr>
        <w:t xml:space="preserve">(أ) </w:t>
      </w:r>
      <w:proofErr w:type="gramStart"/>
      <w:r w:rsidRPr="003076A7">
        <w:rPr>
          <w:sz w:val="24"/>
          <w:szCs w:val="24"/>
        </w:rPr>
        <w:t xml:space="preserve">3 </w:t>
      </w:r>
      <w:r w:rsidRPr="003076A7">
        <w:rPr>
          <w:rFonts w:hint="cs"/>
          <w:sz w:val="24"/>
          <w:szCs w:val="24"/>
          <w:rtl/>
        </w:rPr>
        <w:t xml:space="preserve"> ريال</w:t>
      </w:r>
      <w:proofErr w:type="gramEnd"/>
      <w:r w:rsidRPr="003076A7">
        <w:rPr>
          <w:rFonts w:hint="cs"/>
          <w:sz w:val="24"/>
          <w:szCs w:val="24"/>
          <w:rtl/>
        </w:rPr>
        <w:t xml:space="preserve"> </w:t>
      </w:r>
    </w:p>
    <w:p w:rsidR="00D809CD" w:rsidRPr="003076A7" w:rsidRDefault="00D809CD" w:rsidP="00D809CD">
      <w:pPr>
        <w:pStyle w:val="a8"/>
        <w:rPr>
          <w:sz w:val="24"/>
          <w:szCs w:val="24"/>
          <w:rtl/>
        </w:rPr>
      </w:pPr>
      <w:r w:rsidRPr="003076A7">
        <w:rPr>
          <w:rFonts w:hint="cs"/>
          <w:sz w:val="24"/>
          <w:szCs w:val="24"/>
          <w:rtl/>
        </w:rPr>
        <w:t xml:space="preserve">(ب) </w:t>
      </w:r>
      <w:r w:rsidRPr="003076A7">
        <w:rPr>
          <w:sz w:val="24"/>
          <w:szCs w:val="24"/>
        </w:rPr>
        <w:t>5.6</w:t>
      </w:r>
      <w:r w:rsidRPr="003076A7">
        <w:rPr>
          <w:rFonts w:hint="cs"/>
          <w:sz w:val="24"/>
          <w:szCs w:val="24"/>
          <w:rtl/>
        </w:rPr>
        <w:t xml:space="preserve"> ريال</w:t>
      </w:r>
    </w:p>
    <w:p w:rsidR="00D809CD" w:rsidRPr="00170D1A" w:rsidRDefault="00D809CD" w:rsidP="00D809CD">
      <w:pPr>
        <w:pStyle w:val="a8"/>
        <w:rPr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 xml:space="preserve"> (جـ)</w:t>
      </w:r>
      <w:proofErr w:type="gramStart"/>
      <w:r w:rsidRPr="00170D1A">
        <w:rPr>
          <w:sz w:val="24"/>
          <w:szCs w:val="24"/>
        </w:rPr>
        <w:t xml:space="preserve">6 </w:t>
      </w:r>
      <w:r w:rsidRPr="00170D1A">
        <w:rPr>
          <w:rFonts w:hint="cs"/>
          <w:sz w:val="24"/>
          <w:szCs w:val="24"/>
          <w:rtl/>
        </w:rPr>
        <w:t xml:space="preserve"> ريال</w:t>
      </w:r>
      <w:proofErr w:type="gramEnd"/>
      <w:r w:rsidRPr="00170D1A">
        <w:rPr>
          <w:rFonts w:hint="cs"/>
          <w:sz w:val="24"/>
          <w:szCs w:val="24"/>
          <w:rtl/>
        </w:rPr>
        <w:t xml:space="preserve"> </w:t>
      </w:r>
    </w:p>
    <w:p w:rsidR="00D809CD" w:rsidRDefault="00D809CD" w:rsidP="00D809CD">
      <w:pPr>
        <w:pStyle w:val="a8"/>
        <w:rPr>
          <w:sz w:val="24"/>
          <w:szCs w:val="24"/>
          <w:rtl/>
        </w:rPr>
      </w:pPr>
      <w:r w:rsidRPr="00170D1A">
        <w:rPr>
          <w:rFonts w:hint="cs"/>
          <w:sz w:val="24"/>
          <w:szCs w:val="24"/>
          <w:rtl/>
        </w:rPr>
        <w:t xml:space="preserve"> (د) لا شيء مما </w:t>
      </w:r>
      <w:r w:rsidRPr="003076A7">
        <w:rPr>
          <w:rFonts w:hint="cs"/>
          <w:sz w:val="24"/>
          <w:szCs w:val="24"/>
          <w:rtl/>
        </w:rPr>
        <w:t xml:space="preserve">سبق  </w:t>
      </w:r>
    </w:p>
    <w:p w:rsidR="00D809CD" w:rsidRDefault="00D809CD" w:rsidP="003907A8">
      <w:pPr>
        <w:rPr>
          <w:rFonts w:ascii="Cambria" w:hAnsi="Cambria"/>
          <w:b/>
          <w:bCs/>
          <w:sz w:val="28"/>
          <w:szCs w:val="28"/>
          <w:u w:val="single"/>
        </w:rPr>
      </w:pPr>
    </w:p>
    <w:p w:rsidR="00592402" w:rsidRPr="00FB61A6" w:rsidRDefault="00592402" w:rsidP="00E94318">
      <w:pPr>
        <w:spacing w:after="0" w:line="240" w:lineRule="auto"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احدى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الشركات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وتبيع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ثلاثة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منتجات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proofErr w:type="gramStart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س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>,</w:t>
      </w:r>
      <w:proofErr w:type="gramEnd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ص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>,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يبلغ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صافي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الربح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الحالي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50000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وتفكر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ادارة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الشركة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استبعاد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بسبب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تحقيقه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خسائر،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وكانت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بيانات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: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ايرادات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المبيعات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30000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,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المتغيرة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15000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ريال، التكاليف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الخاصة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10000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،التكاليف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المخصصة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8000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ريال،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وعلى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المرتبطة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والقابلة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للتجنب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استبعاده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592402" w:rsidRPr="00E94318" w:rsidRDefault="00592402" w:rsidP="00592402">
      <w:pPr>
        <w:numPr>
          <w:ilvl w:val="0"/>
          <w:numId w:val="35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E94318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AEB3144" wp14:editId="1BCDC1BE">
                <wp:simplePos x="0" y="0"/>
                <wp:positionH relativeFrom="column">
                  <wp:posOffset>-142875</wp:posOffset>
                </wp:positionH>
                <wp:positionV relativeFrom="paragraph">
                  <wp:posOffset>158750</wp:posOffset>
                </wp:positionV>
                <wp:extent cx="3952875" cy="466725"/>
                <wp:effectExtent l="0" t="0" r="28575" b="28575"/>
                <wp:wrapNone/>
                <wp:docPr id="60" name="خماسي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52875" cy="4667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87D5C" w:rsidRDefault="00D60F7C" w:rsidP="00187D5C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التكاليف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المرتبطة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بالمنتج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ع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التكاليف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المتغيرة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+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التكاليف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الثابتة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الخاصة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187D5C" w:rsidRDefault="00D60F7C" w:rsidP="00187D5C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C00000"/>
                                <w:rtl/>
                              </w:rPr>
                            </w:pPr>
                            <w:r w:rsidRPr="002818C1">
                              <w:rPr>
                                <w:rFonts w:cs="Calibri" w:hint="cs"/>
                                <w:rtl/>
                              </w:rPr>
                              <w:t xml:space="preserve">        </w:t>
                            </w:r>
                            <w:r w:rsidRPr="002818C1">
                              <w:rPr>
                                <w:rFonts w:cs="Calibri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15000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10000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proofErr w:type="gramStart"/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25000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</w:t>
                            </w:r>
                            <w:proofErr w:type="gramEnd"/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2818C1" w:rsidRDefault="00D60F7C" w:rsidP="00187D5C">
                            <w:pPr>
                              <w:pStyle w:val="a8"/>
                              <w:rPr>
                                <w:rFonts w:cs="Calibri"/>
                              </w:rPr>
                            </w:pPr>
                          </w:p>
                          <w:p w:rsidR="00D60F7C" w:rsidRDefault="00D60F7C" w:rsidP="0059240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B3144" id="خماسي 60" o:spid="_x0000_s1133" type="#_x0000_t15" style="position:absolute;left:0;text-align:left;margin-left:-11.25pt;margin-top:12.5pt;width:311.25pt;height:36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" adj="21600" fillcolor="window" strokecolor="black [3213]" strokeweight="2pt">
                <v:path arrowok="t"/>
                <v:textbox>
                  <w:txbxContent>
                    <w:p w:rsidR="00D60F7C" w:rsidRPr="00187D5C" w:rsidRDefault="00D60F7C" w:rsidP="00187D5C">
                      <w:pPr>
                        <w:pStyle w:val="a8"/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</w:pP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التكاليف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المرتبطة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بالمنتج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ع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=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التكاليف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المتغيرة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+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التكاليف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الثابتة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الخاصة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</w:p>
                    <w:p w:rsidR="00D60F7C" w:rsidRPr="00187D5C" w:rsidRDefault="00D60F7C" w:rsidP="00187D5C">
                      <w:pPr>
                        <w:pStyle w:val="a8"/>
                        <w:rPr>
                          <w:rFonts w:cs="Calibri"/>
                          <w:b/>
                          <w:bCs/>
                          <w:color w:val="C00000"/>
                          <w:rtl/>
                        </w:rPr>
                      </w:pPr>
                      <w:r w:rsidRPr="002818C1">
                        <w:rPr>
                          <w:rFonts w:cs="Calibri" w:hint="cs"/>
                          <w:rtl/>
                        </w:rPr>
                        <w:t xml:space="preserve">        </w:t>
                      </w:r>
                      <w:r w:rsidRPr="002818C1">
                        <w:rPr>
                          <w:rFonts w:cs="Calibri"/>
                          <w:rtl/>
                        </w:rPr>
                        <w:t xml:space="preserve"> 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15000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10000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proofErr w:type="gramStart"/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25000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b/>
                          <w:bCs/>
                          <w:color w:val="002060"/>
                          <w:rtl/>
                        </w:rPr>
                        <w:t xml:space="preserve"> ريال</w:t>
                      </w:r>
                      <w:proofErr w:type="gramEnd"/>
                      <w:r>
                        <w:rPr>
                          <w:rFonts w:cs="Times New Roman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D60F7C" w:rsidRPr="002818C1" w:rsidRDefault="00D60F7C" w:rsidP="00187D5C">
                      <w:pPr>
                        <w:pStyle w:val="a8"/>
                        <w:rPr>
                          <w:rFonts w:cs="Calibri"/>
                        </w:rPr>
                      </w:pPr>
                    </w:p>
                    <w:p w:rsidR="00D60F7C" w:rsidRDefault="00D60F7C" w:rsidP="0059240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4318">
        <w:rPr>
          <w:rFonts w:cs="Calibri"/>
          <w:b/>
          <w:bCs/>
          <w:sz w:val="24"/>
          <w:szCs w:val="24"/>
          <w:rtl/>
        </w:rPr>
        <w:t xml:space="preserve">15000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170D1A" w:rsidRDefault="00592402" w:rsidP="00592402">
      <w:pPr>
        <w:numPr>
          <w:ilvl w:val="0"/>
          <w:numId w:val="3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70D1A">
        <w:rPr>
          <w:rFonts w:cs="Calibri"/>
          <w:b/>
          <w:bCs/>
          <w:sz w:val="24"/>
          <w:szCs w:val="24"/>
          <w:rtl/>
        </w:rPr>
        <w:t xml:space="preserve">25000 </w:t>
      </w:r>
      <w:r w:rsidRPr="00170D1A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592402" w:rsidRPr="00E94318" w:rsidRDefault="00592402" w:rsidP="00592402">
      <w:pPr>
        <w:numPr>
          <w:ilvl w:val="0"/>
          <w:numId w:val="3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6000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E94318" w:rsidRDefault="00592402" w:rsidP="00592402">
      <w:pPr>
        <w:numPr>
          <w:ilvl w:val="0"/>
          <w:numId w:val="3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23000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592402" w:rsidRPr="00E94318" w:rsidRDefault="00592402" w:rsidP="00592402">
      <w:pPr>
        <w:spacing w:after="0" w:line="240" w:lineRule="auto"/>
        <w:ind w:left="720"/>
        <w:contextualSpacing/>
        <w:rPr>
          <w:rFonts w:cs="Calibri"/>
          <w:b/>
          <w:bCs/>
          <w:color w:val="C00000"/>
          <w:sz w:val="24"/>
          <w:szCs w:val="24"/>
          <w:rtl/>
        </w:rPr>
      </w:pPr>
      <w:r w:rsidRPr="00E94318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</w:p>
    <w:p w:rsidR="00592402" w:rsidRPr="00E94318" w:rsidRDefault="00592402" w:rsidP="00592402">
      <w:pPr>
        <w:spacing w:after="0" w:line="240" w:lineRule="auto"/>
        <w:rPr>
          <w:rFonts w:cs="Calibri"/>
          <w:b/>
          <w:bCs/>
          <w:sz w:val="24"/>
          <w:szCs w:val="24"/>
        </w:rPr>
      </w:pPr>
    </w:p>
    <w:p w:rsidR="00592402" w:rsidRPr="00FB61A6" w:rsidRDefault="00592402" w:rsidP="00592402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اذا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اتخذ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القرار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باستبعاد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المنتج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الاثر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الربحية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الصافية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FB61A6">
        <w:rPr>
          <w:rFonts w:ascii="Arial" w:hAnsi="Arial" w:hint="cs"/>
          <w:b/>
          <w:bCs/>
          <w:color w:val="FF0000"/>
          <w:sz w:val="24"/>
          <w:szCs w:val="24"/>
          <w:rtl/>
        </w:rPr>
        <w:t>هي</w:t>
      </w:r>
      <w:r w:rsidRPr="00FB61A6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592402" w:rsidRPr="00170D1A" w:rsidRDefault="00187D5C" w:rsidP="00592402">
      <w:pPr>
        <w:numPr>
          <w:ilvl w:val="0"/>
          <w:numId w:val="36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170D1A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6689D9E" wp14:editId="2673A54B">
                <wp:simplePos x="0" y="0"/>
                <wp:positionH relativeFrom="column">
                  <wp:posOffset>-685800</wp:posOffset>
                </wp:positionH>
                <wp:positionV relativeFrom="paragraph">
                  <wp:posOffset>3810</wp:posOffset>
                </wp:positionV>
                <wp:extent cx="3057525" cy="657225"/>
                <wp:effectExtent l="0" t="0" r="28575" b="28575"/>
                <wp:wrapNone/>
                <wp:docPr id="61" name="خماسي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7525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87D5C" w:rsidRDefault="00D60F7C" w:rsidP="00187D5C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صافي ربح المنتج ع = ايرادات المنتج </w:t>
                            </w:r>
                            <w:r w:rsidRPr="00187D5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المنتج = 30000 -25000 = 5000 ريال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ستخفض من قيمة صافي الربح في حال استبعد المنتج ع </w:t>
                            </w:r>
                          </w:p>
                          <w:p w:rsidR="00D60F7C" w:rsidRPr="002818C1" w:rsidRDefault="00D60F7C" w:rsidP="00592402">
                            <w:pPr>
                              <w:jc w:val="center"/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689D9E" id="خماسي 61" o:spid="_x0000_s1134" type="#_x0000_t15" style="position:absolute;left:0;text-align:left;margin-left:-54pt;margin-top:.3pt;width:240.75pt;height:51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" adj="21600" fillcolor="window" strokecolor="black [3213]" strokeweight="2pt">
                <v:path arrowok="t"/>
                <v:textbox>
                  <w:txbxContent>
                    <w:p w:rsidR="00D60F7C" w:rsidRPr="00187D5C" w:rsidRDefault="00D60F7C" w:rsidP="00187D5C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صافي ربح المنتج ع = ايرادات المنتج </w:t>
                      </w:r>
                      <w:r w:rsidRPr="00187D5C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المنتج = 30000 -25000 = 5000 ريال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ستخفض من قيمة صافي الربح في حال استبعد المنتج ع </w:t>
                      </w:r>
                    </w:p>
                    <w:p w:rsidR="00D60F7C" w:rsidRPr="002818C1" w:rsidRDefault="00D60F7C" w:rsidP="00592402">
                      <w:pPr>
                        <w:jc w:val="center"/>
                        <w:rPr>
                          <w:b/>
                          <w:bCs/>
                          <w:color w:val="1F497D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5000 </w:t>
      </w:r>
      <w:r w:rsidR="00592402" w:rsidRPr="00170D1A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70D1A">
        <w:rPr>
          <w:rFonts w:ascii="Arial" w:hAnsi="Arial" w:hint="cs"/>
          <w:b/>
          <w:bCs/>
          <w:sz w:val="24"/>
          <w:szCs w:val="24"/>
          <w:rtl/>
        </w:rPr>
        <w:t>تخفيض</w: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70D1A">
        <w:rPr>
          <w:rFonts w:ascii="Arial" w:hAnsi="Arial" w:hint="cs"/>
          <w:b/>
          <w:bCs/>
          <w:sz w:val="24"/>
          <w:szCs w:val="24"/>
          <w:rtl/>
        </w:rPr>
        <w:t>في</w: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70D1A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70D1A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70D1A">
        <w:rPr>
          <w:rFonts w:ascii="Arial" w:hAnsi="Arial" w:hint="cs"/>
          <w:b/>
          <w:bCs/>
          <w:sz w:val="24"/>
          <w:szCs w:val="24"/>
          <w:rtl/>
        </w:rPr>
        <w:t>للشركة</w:t>
      </w:r>
      <w:r w:rsidR="00592402" w:rsidRPr="00170D1A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E94318" w:rsidRDefault="00592402" w:rsidP="00592402">
      <w:pPr>
        <w:numPr>
          <w:ilvl w:val="0"/>
          <w:numId w:val="3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5000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زيادة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592402" w:rsidRPr="00187D5C" w:rsidRDefault="00592402" w:rsidP="00592402">
      <w:pPr>
        <w:numPr>
          <w:ilvl w:val="0"/>
          <w:numId w:val="3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55000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تخفيض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6D43ED" w:rsidRDefault="00187D5C" w:rsidP="00187D5C">
      <w:pPr>
        <w:numPr>
          <w:ilvl w:val="0"/>
          <w:numId w:val="3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>
        <w:rPr>
          <w:rFonts w:cs="Calibri" w:hint="cs"/>
          <w:b/>
          <w:bCs/>
          <w:sz w:val="24"/>
          <w:szCs w:val="24"/>
          <w:rtl/>
        </w:rPr>
        <w:t>55000</w:t>
      </w:r>
      <w:r w:rsidR="00592402" w:rsidRPr="00187D5C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87D5C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592402" w:rsidRPr="00187D5C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87D5C">
        <w:rPr>
          <w:rFonts w:ascii="Arial" w:hAnsi="Arial" w:hint="cs"/>
          <w:b/>
          <w:bCs/>
          <w:sz w:val="24"/>
          <w:szCs w:val="24"/>
          <w:rtl/>
        </w:rPr>
        <w:t>زيادة</w:t>
      </w:r>
      <w:r w:rsidR="00592402" w:rsidRPr="00187D5C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87D5C">
        <w:rPr>
          <w:rFonts w:ascii="Arial" w:hAnsi="Arial" w:hint="cs"/>
          <w:b/>
          <w:bCs/>
          <w:sz w:val="24"/>
          <w:szCs w:val="24"/>
          <w:rtl/>
        </w:rPr>
        <w:t>في</w:t>
      </w:r>
      <w:r w:rsidR="00592402" w:rsidRPr="00187D5C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87D5C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="00592402" w:rsidRPr="00187D5C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87D5C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="00592402" w:rsidRPr="00187D5C">
        <w:rPr>
          <w:rFonts w:cs="Calibri"/>
          <w:b/>
          <w:bCs/>
          <w:sz w:val="24"/>
          <w:szCs w:val="24"/>
          <w:rtl/>
        </w:rPr>
        <w:t xml:space="preserve"> </w:t>
      </w:r>
      <w:r w:rsidR="00592402" w:rsidRPr="00187D5C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187D5C" w:rsidRDefault="00187D5C" w:rsidP="00187D5C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187D5C" w:rsidRDefault="00187D5C" w:rsidP="00E94318">
      <w:pPr>
        <w:pStyle w:val="a8"/>
        <w:rPr>
          <w:rFonts w:cs="Calibri"/>
          <w:sz w:val="24"/>
          <w:szCs w:val="24"/>
          <w:rtl/>
        </w:rPr>
      </w:pPr>
    </w:p>
    <w:p w:rsidR="009B2E06" w:rsidRDefault="009B2E06" w:rsidP="00E94318">
      <w:pPr>
        <w:pStyle w:val="a8"/>
        <w:rPr>
          <w:rFonts w:cs="Calibri"/>
          <w:sz w:val="24"/>
          <w:szCs w:val="24"/>
          <w:rtl/>
        </w:rPr>
      </w:pPr>
    </w:p>
    <w:p w:rsidR="009B2E06" w:rsidRDefault="009B2E06" w:rsidP="00E94318">
      <w:pPr>
        <w:pStyle w:val="a8"/>
        <w:rPr>
          <w:rFonts w:cs="Calibri"/>
          <w:sz w:val="24"/>
          <w:szCs w:val="24"/>
          <w:rtl/>
        </w:rPr>
      </w:pPr>
    </w:p>
    <w:p w:rsidR="009B2E06" w:rsidRPr="00E94318" w:rsidRDefault="009B2E06" w:rsidP="00E94318">
      <w:pPr>
        <w:pStyle w:val="a8"/>
        <w:rPr>
          <w:rFonts w:cs="Calibri"/>
          <w:sz w:val="24"/>
          <w:szCs w:val="24"/>
          <w:rtl/>
        </w:rPr>
      </w:pPr>
    </w:p>
    <w:p w:rsidR="00A21BD4" w:rsidRPr="00187D5C" w:rsidRDefault="00A21BD4" w:rsidP="00187D5C">
      <w:pPr>
        <w:pStyle w:val="a8"/>
        <w:jc w:val="both"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احدى الشركات تنتج وتبيع ثلاث منتجات (</w:t>
      </w:r>
      <w:proofErr w:type="gramStart"/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أ,</w:t>
      </w:r>
      <w:proofErr w:type="gramEnd"/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ب, ج) يبيع صافي الربح الحالي للشركة </w:t>
      </w:r>
      <w:r w:rsidRPr="00187D5C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60000</w:t>
      </w:r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وتفكر ادارة الشركة باستبعاد المنتج (ج) بسبب تحقيقيه خسائر وكانت بيانات المنتج (ج) هي: ايرادات المبيعات </w:t>
      </w:r>
      <w:r w:rsidRPr="00187D5C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 xml:space="preserve"> </w:t>
      </w:r>
      <w:r w:rsid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  </w:t>
      </w:r>
      <w:r w:rsidRPr="00187D5C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45000</w:t>
      </w:r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ريال, التكاليف المتغيرة </w:t>
      </w:r>
      <w:r w:rsidRPr="00187D5C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 xml:space="preserve"> 22500</w:t>
      </w:r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ريال , التكاليف الثابتة الخاصة  </w:t>
      </w:r>
      <w:r w:rsidRPr="00187D5C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15000</w:t>
      </w:r>
      <w:r w:rsid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</w:t>
      </w:r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ريال, التكاليف الثابتة المخصصة </w:t>
      </w:r>
      <w:r w:rsidRPr="00187D5C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 xml:space="preserve"> 12000</w:t>
      </w:r>
      <w:r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ريال, وعلى ذلك فإن التكاليف المرتبطة بالمنتج (ج) وال</w:t>
      </w:r>
      <w:r w:rsidR="00187D5C" w:rsidRPr="00187D5C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قابلة للتجنب حالة استبعاده هي:</w:t>
      </w:r>
    </w:p>
    <w:p w:rsidR="00A21BD4" w:rsidRPr="00170D1A" w:rsidRDefault="00187D5C" w:rsidP="00E94318">
      <w:pPr>
        <w:pStyle w:val="a8"/>
        <w:rPr>
          <w:rFonts w:asciiTheme="minorHAnsi" w:eastAsiaTheme="minorHAnsi" w:hAnsiTheme="minorHAnsi" w:cstheme="minorBidi"/>
          <w:sz w:val="24"/>
          <w:szCs w:val="24"/>
        </w:rPr>
      </w:pPr>
      <w:r w:rsidRPr="00170D1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4F444F3" wp14:editId="2A05D401">
                <wp:simplePos x="0" y="0"/>
                <wp:positionH relativeFrom="column">
                  <wp:posOffset>-307340</wp:posOffset>
                </wp:positionH>
                <wp:positionV relativeFrom="paragraph">
                  <wp:posOffset>147320</wp:posOffset>
                </wp:positionV>
                <wp:extent cx="3952875" cy="466725"/>
                <wp:effectExtent l="0" t="0" r="28575" b="28575"/>
                <wp:wrapNone/>
                <wp:docPr id="138" name="خماسي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52875" cy="4667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87D5C" w:rsidRDefault="00D60F7C" w:rsidP="006C5346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التكاليف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المرتبطة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بالمنتج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ج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=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التكاليف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المتغيرة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+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التكاليف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الثابتة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7030A0"/>
                                <w:rtl/>
                              </w:rPr>
                              <w:t>الخاصة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7030A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187D5C" w:rsidRDefault="00D60F7C" w:rsidP="006C5346">
                            <w:pPr>
                              <w:pStyle w:val="a8"/>
                              <w:rPr>
                                <w:rFonts w:cs="Calibri"/>
                                <w:b/>
                                <w:bCs/>
                                <w:color w:val="C00000"/>
                                <w:rtl/>
                              </w:rPr>
                            </w:pPr>
                            <w:r w:rsidRPr="002818C1">
                              <w:rPr>
                                <w:rFonts w:cs="Calibri" w:hint="cs"/>
                                <w:rtl/>
                              </w:rPr>
                              <w:t xml:space="preserve">        </w:t>
                            </w:r>
                            <w:r w:rsidRPr="002818C1">
                              <w:rPr>
                                <w:rFonts w:cs="Calibri"/>
                                <w:rtl/>
                              </w:rPr>
                              <w:t xml:space="preserve"> 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22500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15000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proofErr w:type="gramStart"/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rtl/>
                              </w:rPr>
                              <w:t>37500</w:t>
                            </w:r>
                            <w:r w:rsidRPr="00187D5C">
                              <w:rPr>
                                <w:rFonts w:cs="Calibr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</w:t>
                            </w:r>
                            <w:proofErr w:type="gramEnd"/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D60F7C" w:rsidRPr="002818C1" w:rsidRDefault="00D60F7C" w:rsidP="00187D5C">
                            <w:pPr>
                              <w:pStyle w:val="a8"/>
                              <w:rPr>
                                <w:rFonts w:cs="Calibri"/>
                              </w:rPr>
                            </w:pPr>
                          </w:p>
                          <w:p w:rsidR="00D60F7C" w:rsidRDefault="00D60F7C" w:rsidP="00187D5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444F3" id="_x0000_s1135" type="#_x0000_t15" style="position:absolute;left:0;text-align:left;margin-left:-24.2pt;margin-top:11.6pt;width:311.25pt;height:36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" adj="21600" fillcolor="window" strokecolor="windowText" strokeweight="2pt">
                <v:path arrowok="t"/>
                <v:textbox>
                  <w:txbxContent>
                    <w:p w:rsidR="00D60F7C" w:rsidRPr="00187D5C" w:rsidRDefault="00D60F7C" w:rsidP="006C5346">
                      <w:pPr>
                        <w:pStyle w:val="a8"/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</w:pP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التكاليف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المرتبطة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بالمنتج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ج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=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التكاليف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المتغيرة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+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التكاليف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الثابتة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  <w:r w:rsidRPr="00187D5C">
                        <w:rPr>
                          <w:rFonts w:hint="cs"/>
                          <w:b/>
                          <w:bCs/>
                          <w:color w:val="7030A0"/>
                          <w:rtl/>
                        </w:rPr>
                        <w:t>الخاصة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7030A0"/>
                          <w:rtl/>
                        </w:rPr>
                        <w:t xml:space="preserve"> </w:t>
                      </w:r>
                    </w:p>
                    <w:p w:rsidR="00D60F7C" w:rsidRPr="00187D5C" w:rsidRDefault="00D60F7C" w:rsidP="006C5346">
                      <w:pPr>
                        <w:pStyle w:val="a8"/>
                        <w:rPr>
                          <w:rFonts w:cs="Calibri"/>
                          <w:b/>
                          <w:bCs/>
                          <w:color w:val="C00000"/>
                          <w:rtl/>
                        </w:rPr>
                      </w:pPr>
                      <w:r w:rsidRPr="002818C1">
                        <w:rPr>
                          <w:rFonts w:cs="Calibri" w:hint="cs"/>
                          <w:rtl/>
                        </w:rPr>
                        <w:t xml:space="preserve">        </w:t>
                      </w:r>
                      <w:r w:rsidRPr="002818C1">
                        <w:rPr>
                          <w:rFonts w:cs="Calibri"/>
                          <w:rtl/>
                        </w:rPr>
                        <w:t xml:space="preserve"> 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22500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15000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proofErr w:type="gramStart"/>
                      <w:r>
                        <w:rPr>
                          <w:rFonts w:cs="Calibri" w:hint="cs"/>
                          <w:b/>
                          <w:bCs/>
                          <w:color w:val="002060"/>
                          <w:rtl/>
                        </w:rPr>
                        <w:t>37500</w:t>
                      </w:r>
                      <w:r w:rsidRPr="00187D5C">
                        <w:rPr>
                          <w:rFonts w:cs="Calibr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b/>
                          <w:bCs/>
                          <w:color w:val="002060"/>
                          <w:rtl/>
                        </w:rPr>
                        <w:t xml:space="preserve"> ريال</w:t>
                      </w:r>
                      <w:proofErr w:type="gramEnd"/>
                      <w:r>
                        <w:rPr>
                          <w:rFonts w:cs="Times New Roman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D60F7C" w:rsidRPr="002818C1" w:rsidRDefault="00D60F7C" w:rsidP="00187D5C">
                      <w:pPr>
                        <w:pStyle w:val="a8"/>
                        <w:rPr>
                          <w:rFonts w:cs="Calibri"/>
                        </w:rPr>
                      </w:pPr>
                    </w:p>
                    <w:p w:rsidR="00D60F7C" w:rsidRDefault="00D60F7C" w:rsidP="00187D5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1BD4" w:rsidRPr="00170D1A">
        <w:rPr>
          <w:rFonts w:asciiTheme="minorHAnsi" w:eastAsiaTheme="minorHAnsi" w:hAnsiTheme="minorHAnsi" w:cstheme="minorBidi" w:hint="cs"/>
          <w:sz w:val="24"/>
          <w:szCs w:val="24"/>
          <w:rtl/>
        </w:rPr>
        <w:t xml:space="preserve">(أ) </w:t>
      </w:r>
      <w:r w:rsidR="00A21BD4" w:rsidRPr="00170D1A">
        <w:rPr>
          <w:rFonts w:asciiTheme="minorHAnsi" w:eastAsiaTheme="minorHAnsi" w:hAnsiTheme="minorHAnsi" w:cstheme="minorBidi"/>
          <w:sz w:val="24"/>
          <w:szCs w:val="24"/>
        </w:rPr>
        <w:t>37500</w:t>
      </w:r>
    </w:p>
    <w:p w:rsidR="00A21BD4" w:rsidRPr="00E94318" w:rsidRDefault="00A21BD4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</w:rPr>
      </w:pP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(ب) </w:t>
      </w:r>
      <w:r w:rsidRPr="00E94318">
        <w:rPr>
          <w:rFonts w:asciiTheme="minorHAnsi" w:eastAsiaTheme="minorHAnsi" w:hAnsiTheme="minorHAnsi" w:cstheme="minorBidi"/>
          <w:color w:val="000000" w:themeColor="text1"/>
          <w:sz w:val="24"/>
          <w:szCs w:val="24"/>
        </w:rPr>
        <w:t>22700</w:t>
      </w:r>
    </w:p>
    <w:p w:rsidR="00A21BD4" w:rsidRPr="00E94318" w:rsidRDefault="00A21BD4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</w:rPr>
      </w:pP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(جـ) </w:t>
      </w:r>
      <w:r w:rsidRPr="00E94318">
        <w:rPr>
          <w:rFonts w:asciiTheme="minorHAnsi" w:eastAsiaTheme="minorHAnsi" w:hAnsiTheme="minorHAnsi" w:cstheme="minorBidi"/>
          <w:color w:val="000000" w:themeColor="text1"/>
          <w:sz w:val="24"/>
          <w:szCs w:val="24"/>
        </w:rPr>
        <w:t>15000</w:t>
      </w:r>
    </w:p>
    <w:p w:rsidR="00A21BD4" w:rsidRDefault="00A21BD4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  <w:rtl/>
        </w:rPr>
      </w:pP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(د) لا شيء مما سبق </w:t>
      </w:r>
    </w:p>
    <w:p w:rsidR="00187D5C" w:rsidRPr="00E94318" w:rsidRDefault="00187D5C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  <w:rtl/>
        </w:rPr>
      </w:pPr>
    </w:p>
    <w:p w:rsidR="00A21BD4" w:rsidRPr="006C5346" w:rsidRDefault="00A21BD4" w:rsidP="00E94318">
      <w:pPr>
        <w:pStyle w:val="a8"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6C5346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في نفس الفقرة السؤال السابقة </w:t>
      </w:r>
      <w:proofErr w:type="gramStart"/>
      <w:r w:rsidRPr="006C5346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مباشرة,</w:t>
      </w:r>
      <w:proofErr w:type="gramEnd"/>
      <w:r w:rsidRPr="006C5346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اذا اتخذ القرار باستبعاد المنتج (ج) فإن الأثر على الربحية الصافية للشركة هو: </w:t>
      </w:r>
    </w:p>
    <w:p w:rsidR="00A21BD4" w:rsidRPr="00170D1A" w:rsidRDefault="006C5346" w:rsidP="00E94318">
      <w:pPr>
        <w:pStyle w:val="a8"/>
        <w:rPr>
          <w:rFonts w:asciiTheme="minorHAnsi" w:eastAsiaTheme="minorHAnsi" w:hAnsiTheme="minorHAnsi" w:cstheme="minorBidi"/>
          <w:sz w:val="24"/>
          <w:szCs w:val="24"/>
          <w:rtl/>
        </w:rPr>
      </w:pPr>
      <w:r w:rsidRPr="00170D1A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57C49FF5" wp14:editId="2D39574B">
                <wp:simplePos x="0" y="0"/>
                <wp:positionH relativeFrom="column">
                  <wp:posOffset>-545465</wp:posOffset>
                </wp:positionH>
                <wp:positionV relativeFrom="paragraph">
                  <wp:posOffset>13970</wp:posOffset>
                </wp:positionV>
                <wp:extent cx="3057525" cy="657225"/>
                <wp:effectExtent l="0" t="0" r="28575" b="28575"/>
                <wp:wrapNone/>
                <wp:docPr id="139" name="خماسي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7525" cy="6572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187D5C" w:rsidRDefault="00D60F7C" w:rsidP="006C534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صافي ربح المنتج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ج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ايرادات المنتج </w:t>
                            </w:r>
                            <w:r w:rsidRPr="00187D5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تكلفة المنتج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45000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37500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7500</w:t>
                            </w:r>
                            <w:r w:rsidRPr="00187D5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ستخفض من قيمة صافي الربح في حال استبعد المنتج ج</w:t>
                            </w:r>
                          </w:p>
                          <w:p w:rsidR="00D60F7C" w:rsidRPr="002818C1" w:rsidRDefault="00D60F7C" w:rsidP="006C5346">
                            <w:pPr>
                              <w:jc w:val="center"/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49FF5" id="_x0000_s1136" type="#_x0000_t15" style="position:absolute;left:0;text-align:left;margin-left:-42.95pt;margin-top:1.1pt;width:240.75pt;height:51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" adj="21600" fillcolor="window" strokecolor="windowText" strokeweight="2pt">
                <v:path arrowok="t"/>
                <v:textbox>
                  <w:txbxContent>
                    <w:p w:rsidR="00D60F7C" w:rsidRPr="00187D5C" w:rsidRDefault="00D60F7C" w:rsidP="006C534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صافي ربح المنتج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ج</w:t>
                      </w: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ايرادات المنتج </w:t>
                      </w:r>
                      <w:r w:rsidRPr="00187D5C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تكلفة المنتج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45000</w:t>
                      </w: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-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37500</w:t>
                      </w: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7500</w:t>
                      </w:r>
                      <w:r w:rsidRPr="00187D5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ستخفض من قيمة صافي الربح في حال استبعد المنتج ج</w:t>
                      </w:r>
                    </w:p>
                    <w:p w:rsidR="00D60F7C" w:rsidRPr="002818C1" w:rsidRDefault="00D60F7C" w:rsidP="006C5346">
                      <w:pPr>
                        <w:jc w:val="center"/>
                        <w:rPr>
                          <w:b/>
                          <w:bCs/>
                          <w:color w:val="1F497D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1BD4" w:rsidRPr="00170D1A">
        <w:rPr>
          <w:rFonts w:asciiTheme="minorHAnsi" w:eastAsiaTheme="minorHAnsi" w:hAnsiTheme="minorHAnsi" w:cstheme="minorBidi" w:hint="cs"/>
          <w:sz w:val="24"/>
          <w:szCs w:val="24"/>
          <w:rtl/>
        </w:rPr>
        <w:t xml:space="preserve">(أ) </w:t>
      </w:r>
      <w:r w:rsidR="00A21BD4" w:rsidRPr="00170D1A">
        <w:rPr>
          <w:rFonts w:asciiTheme="minorHAnsi" w:eastAsiaTheme="minorHAnsi" w:hAnsiTheme="minorHAnsi" w:cstheme="minorBidi"/>
          <w:sz w:val="24"/>
          <w:szCs w:val="24"/>
        </w:rPr>
        <w:t>7500</w:t>
      </w:r>
      <w:r w:rsidR="00A21BD4" w:rsidRPr="00170D1A">
        <w:rPr>
          <w:rFonts w:asciiTheme="minorHAnsi" w:eastAsiaTheme="minorHAnsi" w:hAnsiTheme="minorHAnsi" w:cstheme="minorBidi" w:hint="cs"/>
          <w:sz w:val="24"/>
          <w:szCs w:val="24"/>
          <w:rtl/>
        </w:rPr>
        <w:t xml:space="preserve"> ريال تخفيض في الربحية الصافية للشركة </w:t>
      </w:r>
    </w:p>
    <w:p w:rsidR="00A21BD4" w:rsidRPr="00E94318" w:rsidRDefault="00A21BD4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  <w:rtl/>
        </w:rPr>
      </w:pP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(ب) 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</w:rPr>
        <w:t>7500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ريال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زيادة في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الربحية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الصافية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للشركة</w:t>
      </w:r>
    </w:p>
    <w:p w:rsidR="00A21BD4" w:rsidRPr="00E94318" w:rsidRDefault="00A21BD4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  <w:rtl/>
        </w:rPr>
      </w:pP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(جـ) </w:t>
      </w:r>
      <w:r w:rsidRPr="00E94318">
        <w:rPr>
          <w:rFonts w:asciiTheme="minorHAnsi" w:eastAsiaTheme="minorHAnsi" w:hAnsiTheme="minorHAnsi" w:cstheme="minorBidi"/>
          <w:color w:val="000000" w:themeColor="text1"/>
          <w:sz w:val="24"/>
          <w:szCs w:val="24"/>
        </w:rPr>
        <w:t>67500</w:t>
      </w: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 ريال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تخفيض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في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الربحية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الصافية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للشركة</w:t>
      </w:r>
    </w:p>
    <w:p w:rsidR="00A21BD4" w:rsidRPr="00E94318" w:rsidRDefault="00A21BD4" w:rsidP="00E94318">
      <w:pPr>
        <w:pStyle w:val="a8"/>
        <w:rPr>
          <w:rFonts w:asciiTheme="minorHAnsi" w:eastAsiaTheme="minorHAnsi" w:hAnsiTheme="minorHAnsi" w:cstheme="minorBidi"/>
          <w:color w:val="000000" w:themeColor="text1"/>
          <w:sz w:val="24"/>
          <w:szCs w:val="24"/>
          <w:rtl/>
        </w:rPr>
      </w:pP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(د) </w:t>
      </w:r>
      <w:r w:rsidRPr="00E94318">
        <w:rPr>
          <w:rFonts w:asciiTheme="minorHAnsi" w:eastAsiaTheme="minorHAnsi" w:hAnsiTheme="minorHAnsi" w:cstheme="minorBidi"/>
          <w:color w:val="000000" w:themeColor="text1"/>
          <w:sz w:val="24"/>
          <w:szCs w:val="24"/>
        </w:rPr>
        <w:t>67500</w:t>
      </w: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ريال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تخفيض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في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الربحية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الصافية</w:t>
      </w:r>
      <w:r w:rsidRPr="00E94318">
        <w:rPr>
          <w:rFonts w:asciiTheme="minorHAnsi" w:eastAsiaTheme="minorHAnsi" w:hAnsiTheme="minorHAnsi"/>
          <w:color w:val="000000" w:themeColor="text1"/>
          <w:sz w:val="24"/>
          <w:szCs w:val="24"/>
          <w:rtl/>
        </w:rPr>
        <w:t xml:space="preserve"> </w:t>
      </w:r>
      <w:r w:rsidRPr="00E94318">
        <w:rPr>
          <w:rFonts w:asciiTheme="minorHAnsi" w:eastAsiaTheme="minorHAnsi" w:hAnsiTheme="minorHAnsi" w:hint="cs"/>
          <w:color w:val="000000" w:themeColor="text1"/>
          <w:sz w:val="24"/>
          <w:szCs w:val="24"/>
          <w:rtl/>
        </w:rPr>
        <w:t>للشركة</w:t>
      </w:r>
      <w:r w:rsidRPr="00E94318">
        <w:rPr>
          <w:rFonts w:asciiTheme="minorHAnsi" w:eastAsiaTheme="minorHAnsi" w:hAnsiTheme="minorHAnsi" w:cstheme="minorBidi" w:hint="cs"/>
          <w:color w:val="000000" w:themeColor="text1"/>
          <w:sz w:val="24"/>
          <w:szCs w:val="24"/>
          <w:rtl/>
        </w:rPr>
        <w:t xml:space="preserve">  </w:t>
      </w:r>
    </w:p>
    <w:p w:rsidR="00F83605" w:rsidRDefault="00F83605" w:rsidP="006D43ED">
      <w:pPr>
        <w:rPr>
          <w:rFonts w:cs="Calibri"/>
          <w:b/>
          <w:bCs/>
          <w:sz w:val="24"/>
          <w:szCs w:val="24"/>
          <w:rtl/>
        </w:rPr>
      </w:pPr>
    </w:p>
    <w:p w:rsidR="00171626" w:rsidRPr="00171626" w:rsidRDefault="00171626" w:rsidP="00171626">
      <w:pPr>
        <w:rPr>
          <w:rFonts w:asciiTheme="minorHAnsi" w:eastAsiaTheme="minorHAnsi" w:hAnsiTheme="minorHAnsi" w:cstheme="minorBidi"/>
          <w:b/>
          <w:bCs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المرتبطة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بالقرار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والمؤثرة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فيه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تسمى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171626" w:rsidRPr="0017162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>التكاليف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المتغيرة</w:t>
      </w:r>
    </w:p>
    <w:p w:rsidR="00171626" w:rsidRPr="00170D1A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  <w:rtl/>
        </w:rPr>
      </w:pPr>
      <w:r w:rsidRPr="00170D1A">
        <w:rPr>
          <w:rFonts w:asciiTheme="minorHAnsi" w:eastAsiaTheme="minorHAnsi" w:hAnsiTheme="minorHAnsi" w:hint="cs"/>
          <w:rtl/>
        </w:rPr>
        <w:t>التكاليف</w:t>
      </w:r>
      <w:r w:rsidRPr="00170D1A">
        <w:rPr>
          <w:rFonts w:asciiTheme="minorHAnsi" w:eastAsiaTheme="minorHAnsi" w:hAnsiTheme="minorHAnsi"/>
          <w:rtl/>
        </w:rPr>
        <w:t xml:space="preserve"> </w:t>
      </w:r>
      <w:r w:rsidRPr="00170D1A">
        <w:rPr>
          <w:rFonts w:asciiTheme="minorHAnsi" w:eastAsiaTheme="minorHAnsi" w:hAnsiTheme="minorHAnsi" w:hint="cs"/>
          <w:rtl/>
        </w:rPr>
        <w:t>الملائمة</w:t>
      </w:r>
    </w:p>
    <w:p w:rsidR="00171626" w:rsidRPr="0017162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>التكاليف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الثابتة</w:t>
      </w:r>
    </w:p>
    <w:p w:rsidR="00171626" w:rsidRPr="009B2E0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</w:rPr>
      </w:pPr>
      <w:r w:rsidRPr="00171626">
        <w:rPr>
          <w:rFonts w:asciiTheme="minorHAnsi" w:eastAsiaTheme="minorHAnsi" w:hAnsiTheme="minorHAnsi" w:hint="cs"/>
          <w:rtl/>
        </w:rPr>
        <w:t>التكاليف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التفاضلية</w:t>
      </w:r>
    </w:p>
    <w:p w:rsidR="009B2E06" w:rsidRPr="00171626" w:rsidRDefault="009B2E06" w:rsidP="009B2E06">
      <w:pPr>
        <w:contextualSpacing/>
        <w:rPr>
          <w:rFonts w:asciiTheme="minorHAnsi" w:eastAsiaTheme="minorHAnsi" w:hAnsiTheme="minorHAnsi" w:cstheme="minorBidi"/>
          <w:rtl/>
        </w:rPr>
      </w:pPr>
    </w:p>
    <w:p w:rsidR="009B2E06" w:rsidRPr="00BC5EBF" w:rsidRDefault="009B2E06" w:rsidP="009B2E06">
      <w:pPr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 xml:space="preserve">يقصد بهامش </w:t>
      </w:r>
      <w:proofErr w:type="gramStart"/>
      <w:r w:rsidRPr="00BC5EBF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الربحية :</w:t>
      </w:r>
      <w:proofErr w:type="gramEnd"/>
      <w:r w:rsidRPr="00BC5EBF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 xml:space="preserve">-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rtl/>
        </w:rPr>
        <w:t xml:space="preserve">الفرق بين ايراد المبيعات والتكاليف المتغيرة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 xml:space="preserve">الفرق بين ايراد المبيعات والتكاليف الثابتة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rtl/>
        </w:rPr>
        <w:t xml:space="preserve">الفرق بين ايراد المبيعات والتكاليف الثابتة والمتغيرة </w:t>
      </w:r>
    </w:p>
    <w:p w:rsidR="009B2E06" w:rsidRPr="00170D1A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proofErr w:type="spellStart"/>
      <w:r w:rsidRPr="00170D1A">
        <w:rPr>
          <w:rFonts w:asciiTheme="minorHAnsi" w:eastAsiaTheme="minorHAnsi" w:hAnsiTheme="minorHAnsi" w:hint="cs"/>
          <w:rtl/>
        </w:rPr>
        <w:t>لاشئ</w:t>
      </w:r>
      <w:proofErr w:type="spellEnd"/>
      <w:r w:rsidRPr="00170D1A">
        <w:rPr>
          <w:rFonts w:asciiTheme="minorHAnsi" w:eastAsiaTheme="minorHAnsi" w:hAnsiTheme="minorHAnsi" w:hint="cs"/>
          <w:rtl/>
        </w:rPr>
        <w:t xml:space="preserve"> مما سبق </w:t>
      </w: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احدى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وتبيع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ثلاثة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منتجات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</w:t>
      </w:r>
      <w:proofErr w:type="gramStart"/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س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ص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يبلغ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صافي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الربح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الحالي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100,000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وتفكر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إدارة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الشركة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استبعاد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المنتج(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ص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بسبب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تحقيقه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خسائر،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وكانت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بيانات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(ص)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إيرادات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40,000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3907A8">
        <w:rPr>
          <w:rFonts w:asciiTheme="minorHAnsi" w:eastAsiaTheme="minorHAnsi" w:hAnsiTheme="minorHAnsi"/>
          <w:b/>
          <w:bCs/>
          <w:color w:val="4F81BD" w:themeColor="accent1"/>
          <w:rtl/>
        </w:rPr>
        <w:t xml:space="preserve">25,000 </w:t>
      </w:r>
      <w:r w:rsidRPr="003907A8">
        <w:rPr>
          <w:rFonts w:asciiTheme="minorHAnsi" w:eastAsiaTheme="minorHAnsi" w:hAnsiTheme="minorHAnsi" w:hint="cs"/>
          <w:b/>
          <w:bCs/>
          <w:color w:val="4F81BD" w:themeColor="accent1"/>
          <w:rtl/>
        </w:rPr>
        <w:t>ريال</w:t>
      </w:r>
      <w:r w:rsidRPr="003907A8">
        <w:rPr>
          <w:rFonts w:asciiTheme="minorHAnsi" w:eastAsiaTheme="minorHAnsi" w:hAnsiTheme="minorHAnsi"/>
          <w:b/>
          <w:bCs/>
          <w:color w:val="4F81BD" w:themeColor="accent1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الثابتة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10,000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ريال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30 %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منها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تكلفة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موزعة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المرتبطة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(ص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والقابلة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للتجنب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حالة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استبعاده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71626" w:rsidRPr="00171626" w:rsidRDefault="003907A8" w:rsidP="00AE087A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9D4032C" wp14:editId="558A9AE1">
                <wp:simplePos x="0" y="0"/>
                <wp:positionH relativeFrom="column">
                  <wp:posOffset>-561975</wp:posOffset>
                </wp:positionH>
                <wp:positionV relativeFrom="paragraph">
                  <wp:posOffset>26036</wp:posOffset>
                </wp:positionV>
                <wp:extent cx="4352925" cy="666750"/>
                <wp:effectExtent l="0" t="0" r="28575" b="1905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3907A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ص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D60F7C" w:rsidRDefault="00D60F7C" w:rsidP="003907A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25000 + (10000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70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% )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تم استبعاد 30 % تكلفة موزعة = 25000 + 7000</w:t>
                            </w:r>
                          </w:p>
                          <w:p w:rsidR="00D60F7C" w:rsidRPr="003907A8" w:rsidRDefault="00D60F7C" w:rsidP="003907A8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32000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4032C" id="Text Box 70" o:spid="_x0000_s1137" type="#_x0000_t202" style="position:absolute;left:0;text-align:left;margin-left:-44.25pt;margin-top:2.05pt;width:342.75pt;height:52.5pt;z-index:251864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" fillcolor="white [3201]" strokeweight=".5pt">
                <v:textbox>
                  <w:txbxContent>
                    <w:p w:rsidR="00D60F7C" w:rsidRDefault="00D60F7C" w:rsidP="003907A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ص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D60F7C" w:rsidRDefault="00D60F7C" w:rsidP="003907A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25000 + (10000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70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% )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تم استبعاد 30 % تكلفة موزعة = 25000 + 7000</w:t>
                      </w:r>
                    </w:p>
                    <w:p w:rsidR="00D60F7C" w:rsidRPr="003907A8" w:rsidRDefault="00D60F7C" w:rsidP="003907A8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32000 ريال </w:t>
                      </w: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/>
          <w:rtl/>
        </w:rPr>
        <w:t xml:space="preserve">28,000 </w:t>
      </w:r>
      <w:r w:rsidR="00171626" w:rsidRPr="00171626">
        <w:rPr>
          <w:rFonts w:asciiTheme="minorHAnsi" w:eastAsiaTheme="minorHAnsi" w:hAnsiTheme="minorHAnsi" w:hint="cs"/>
          <w:rtl/>
        </w:rPr>
        <w:t>ريال</w:t>
      </w:r>
    </w:p>
    <w:p w:rsidR="00171626" w:rsidRPr="00170D1A" w:rsidRDefault="00171626" w:rsidP="00AE087A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  <w:rtl/>
        </w:rPr>
      </w:pPr>
      <w:r w:rsidRPr="00170D1A">
        <w:rPr>
          <w:rFonts w:asciiTheme="minorHAnsi" w:eastAsiaTheme="minorHAnsi" w:hAnsiTheme="minorHAnsi"/>
          <w:rtl/>
        </w:rPr>
        <w:t xml:space="preserve">32,000 </w:t>
      </w:r>
      <w:r w:rsidRPr="00170D1A">
        <w:rPr>
          <w:rFonts w:asciiTheme="minorHAnsi" w:eastAsiaTheme="minorHAnsi" w:hAnsiTheme="minorHAnsi" w:hint="cs"/>
          <w:rtl/>
        </w:rPr>
        <w:t>ريال</w:t>
      </w:r>
    </w:p>
    <w:p w:rsidR="00171626" w:rsidRPr="00171626" w:rsidRDefault="00171626" w:rsidP="00AE087A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25,000 </w:t>
      </w:r>
      <w:r w:rsidRPr="00171626">
        <w:rPr>
          <w:rFonts w:asciiTheme="minorHAnsi" w:eastAsiaTheme="minorHAnsi" w:hAnsiTheme="minorHAnsi" w:hint="cs"/>
          <w:rtl/>
        </w:rPr>
        <w:t>ريال</w:t>
      </w:r>
    </w:p>
    <w:p w:rsidR="00171626" w:rsidRDefault="00171626" w:rsidP="009B2E06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171626">
        <w:rPr>
          <w:rFonts w:asciiTheme="minorHAnsi" w:eastAsiaTheme="minorHAnsi" w:hAnsiTheme="minorHAnsi" w:hint="cs"/>
          <w:rtl/>
        </w:rPr>
        <w:t>من ما</w:t>
      </w:r>
      <w:proofErr w:type="gramEnd"/>
      <w:r w:rsidRPr="00171626">
        <w:rPr>
          <w:rFonts w:asciiTheme="minorHAnsi" w:eastAsiaTheme="minorHAnsi" w:hAnsiTheme="minorHAnsi" w:hint="cs"/>
          <w:rtl/>
        </w:rPr>
        <w:t xml:space="preserve"> سبق </w:t>
      </w:r>
    </w:p>
    <w:p w:rsidR="009B2E06" w:rsidRPr="009B2E06" w:rsidRDefault="009B2E06" w:rsidP="009B2E06">
      <w:pPr>
        <w:contextualSpacing/>
        <w:rPr>
          <w:rFonts w:asciiTheme="minorHAnsi" w:eastAsiaTheme="minorHAnsi" w:hAnsiTheme="minorHAnsi" w:cstheme="minorBidi"/>
          <w:rtl/>
        </w:rPr>
      </w:pPr>
    </w:p>
    <w:p w:rsidR="00171626" w:rsidRPr="00171626" w:rsidRDefault="003907A8" w:rsidP="003907A8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9020F3B" wp14:editId="5F0F47A3">
                <wp:simplePos x="0" y="0"/>
                <wp:positionH relativeFrom="column">
                  <wp:posOffset>-561975</wp:posOffset>
                </wp:positionH>
                <wp:positionV relativeFrom="paragraph">
                  <wp:posOffset>329565</wp:posOffset>
                </wp:positionV>
                <wp:extent cx="3095625" cy="666750"/>
                <wp:effectExtent l="0" t="0" r="28575" b="1905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56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BB2EDB" w:rsidRDefault="00D60F7C" w:rsidP="00BB2ED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صافي ربح المنتج ص = ايرادات المنتج </w:t>
                            </w:r>
                            <w:r w:rsidRPr="00BB2E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D60F7C" w:rsidRPr="003907A8" w:rsidRDefault="00D60F7C" w:rsidP="00BB2EDB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40000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-3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20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00=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8000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ستخفض من قيمة صافي الربح في حال استبعد 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ص</w:t>
                            </w:r>
                          </w:p>
                          <w:p w:rsidR="00D60F7C" w:rsidRPr="003907A8" w:rsidRDefault="00D60F7C" w:rsidP="003907A8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20F3B" id="Text Box 71" o:spid="_x0000_s1138" type="#_x0000_t202" style="position:absolute;left:0;text-align:left;margin-left:-44.25pt;margin-top:25.95pt;width:243.75pt;height:52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" fillcolor="white [3201]" strokeweight=".5pt">
                <v:textbox>
                  <w:txbxContent>
                    <w:p w:rsidR="00D60F7C" w:rsidRPr="00BB2EDB" w:rsidRDefault="00D60F7C" w:rsidP="00BB2ED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صافي ربح المنتج ص = ايرادات المنتج </w:t>
                      </w:r>
                      <w:r w:rsidRPr="00BB2EDB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–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تكلفة المنتج =</w:t>
                      </w:r>
                    </w:p>
                    <w:p w:rsidR="00D60F7C" w:rsidRPr="003907A8" w:rsidRDefault="00D60F7C" w:rsidP="00BB2EDB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40000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-3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20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00=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8000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ستخفض من قيمة صافي الربح في حال استبعد 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ص</w:t>
                      </w:r>
                    </w:p>
                    <w:p w:rsidR="00D60F7C" w:rsidRPr="003907A8" w:rsidRDefault="00D60F7C" w:rsidP="003907A8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اذا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اتخذ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باستبعاد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ص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الأثر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الربحية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71626" w:rsidRPr="00170D1A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0D1A">
        <w:rPr>
          <w:rFonts w:asciiTheme="minorHAnsi" w:eastAsiaTheme="minorHAnsi" w:hAnsiTheme="minorHAnsi"/>
          <w:rtl/>
        </w:rPr>
        <w:t xml:space="preserve">8,000 </w:t>
      </w:r>
      <w:r w:rsidRPr="00170D1A">
        <w:rPr>
          <w:rFonts w:asciiTheme="minorHAnsi" w:eastAsiaTheme="minorHAnsi" w:hAnsiTheme="minorHAnsi" w:hint="cs"/>
          <w:rtl/>
        </w:rPr>
        <w:t>ريال</w:t>
      </w:r>
      <w:r w:rsidRPr="00170D1A">
        <w:rPr>
          <w:rFonts w:asciiTheme="minorHAnsi" w:eastAsiaTheme="minorHAnsi" w:hAnsiTheme="minorHAnsi"/>
          <w:rtl/>
        </w:rPr>
        <w:t xml:space="preserve"> </w:t>
      </w:r>
      <w:r w:rsidRPr="00170D1A">
        <w:rPr>
          <w:rFonts w:asciiTheme="minorHAnsi" w:eastAsiaTheme="minorHAnsi" w:hAnsiTheme="minorHAnsi" w:hint="cs"/>
          <w:rtl/>
        </w:rPr>
        <w:t>تخفيض</w:t>
      </w:r>
      <w:r w:rsidRPr="00170D1A">
        <w:rPr>
          <w:rFonts w:asciiTheme="minorHAnsi" w:eastAsiaTheme="minorHAnsi" w:hAnsiTheme="minorHAnsi"/>
          <w:rtl/>
        </w:rPr>
        <w:t xml:space="preserve"> </w:t>
      </w:r>
      <w:r w:rsidRPr="00170D1A">
        <w:rPr>
          <w:rFonts w:asciiTheme="minorHAnsi" w:eastAsiaTheme="minorHAnsi" w:hAnsiTheme="minorHAnsi" w:hint="cs"/>
          <w:rtl/>
        </w:rPr>
        <w:t>في</w:t>
      </w:r>
      <w:r w:rsidRPr="00170D1A">
        <w:rPr>
          <w:rFonts w:asciiTheme="minorHAnsi" w:eastAsiaTheme="minorHAnsi" w:hAnsiTheme="minorHAnsi"/>
          <w:rtl/>
        </w:rPr>
        <w:t xml:space="preserve"> </w:t>
      </w:r>
      <w:r w:rsidRPr="00170D1A">
        <w:rPr>
          <w:rFonts w:asciiTheme="minorHAnsi" w:eastAsiaTheme="minorHAnsi" w:hAnsiTheme="minorHAnsi" w:hint="cs"/>
          <w:rtl/>
        </w:rPr>
        <w:t>الربحية</w:t>
      </w:r>
      <w:r w:rsidRPr="00170D1A">
        <w:rPr>
          <w:rFonts w:asciiTheme="minorHAnsi" w:eastAsiaTheme="minorHAnsi" w:hAnsiTheme="minorHAnsi"/>
          <w:rtl/>
        </w:rPr>
        <w:t xml:space="preserve"> </w:t>
      </w:r>
      <w:r w:rsidRPr="00170D1A">
        <w:rPr>
          <w:rFonts w:asciiTheme="minorHAnsi" w:eastAsiaTheme="minorHAnsi" w:hAnsiTheme="minorHAnsi" w:hint="cs"/>
          <w:rtl/>
        </w:rPr>
        <w:t>الصافية</w:t>
      </w:r>
      <w:r w:rsidRPr="00170D1A">
        <w:rPr>
          <w:rFonts w:asciiTheme="minorHAnsi" w:eastAsiaTheme="minorHAnsi" w:hAnsiTheme="minorHAnsi"/>
          <w:rtl/>
        </w:rPr>
        <w:t xml:space="preserve"> </w:t>
      </w:r>
      <w:r w:rsidRPr="00170D1A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15,000 </w:t>
      </w:r>
      <w:r w:rsidRPr="00171626">
        <w:rPr>
          <w:rFonts w:asciiTheme="minorHAnsi" w:eastAsiaTheme="minorHAnsi" w:hAnsiTheme="minorHAnsi" w:hint="cs"/>
          <w:rtl/>
        </w:rPr>
        <w:t>تخفيض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في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الربحية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الصافية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12,000 </w:t>
      </w:r>
      <w:r w:rsidRPr="00171626">
        <w:rPr>
          <w:rFonts w:asciiTheme="minorHAnsi" w:eastAsiaTheme="minorHAnsi" w:hAnsiTheme="minorHAnsi" w:hint="cs"/>
          <w:rtl/>
        </w:rPr>
        <w:t>تخفيض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في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الربحية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الصافية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BC5EBF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171626">
        <w:rPr>
          <w:rFonts w:asciiTheme="minorHAnsi" w:eastAsiaTheme="minorHAnsi" w:hAnsiTheme="minorHAnsi" w:hint="cs"/>
          <w:rtl/>
        </w:rPr>
        <w:t>من ما</w:t>
      </w:r>
      <w:proofErr w:type="gramEnd"/>
      <w:r w:rsidRPr="00171626">
        <w:rPr>
          <w:rFonts w:asciiTheme="minorHAnsi" w:eastAsiaTheme="minorHAnsi" w:hAnsiTheme="minorHAnsi" w:hint="cs"/>
          <w:rtl/>
        </w:rPr>
        <w:t xml:space="preserve"> سبق</w:t>
      </w: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تفكر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الشركة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"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العربية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"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إضافة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(ط)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تشكيلة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القائمة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حاليا،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عدد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الوحدات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انتاجها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وبيعها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منه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>5,00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0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10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3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2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مصروفات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نتيجة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تشغيل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المصنع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إضافيا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2.5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مصروفات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مخصصة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1.5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التفاضلية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الملائمة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لتصنيع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(ط)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</w:p>
    <w:p w:rsidR="00171626" w:rsidRPr="00171626" w:rsidRDefault="00D75C2F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40640</wp:posOffset>
                </wp:positionV>
                <wp:extent cx="4210050" cy="866775"/>
                <wp:effectExtent l="0" t="0" r="19050" b="28575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D75C2F" w:rsidRDefault="00D60F7C" w:rsidP="00D75C2F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التفاضلية الملائمة لتصنيع </w:t>
                            </w:r>
                            <w:proofErr w:type="gramStart"/>
                            <w:r w:rsidRPr="00D75C2F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الوحدة  =</w:t>
                            </w:r>
                            <w:proofErr w:type="gramEnd"/>
                            <w:r w:rsidRPr="00D75C2F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تكلفة مواد مباشرة + تكلفة أجور مباشرة + تكلفة مواد غير مباشرة + تكاليف ثابتة خاصة بالمنتج </w:t>
                            </w:r>
                          </w:p>
                          <w:p w:rsidR="00D60F7C" w:rsidRDefault="00D60F7C" w:rsidP="00D75C2F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 + 0 + 2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2.5</w:t>
                            </w: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 w:rsidRPr="00170D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7.5 ريال</w:t>
                            </w:r>
                          </w:p>
                          <w:p w:rsidR="00D60F7C" w:rsidRPr="00D75C2F" w:rsidRDefault="00D60F7C" w:rsidP="00D75C2F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تجاهل التكاليف الثابتة المخصصة لأنها غير قابلة للتجنب حال استبعاد المنتج ط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3" o:spid="_x0000_s1139" type="#_x0000_t202" style="position:absolute;left:0;text-align:left;margin-left:-39pt;margin-top:3.2pt;width:331.5pt;height:68.25pt;z-index:251867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" fillcolor="white [3201]" strokeweight=".5pt">
                <v:textbox>
                  <w:txbxContent>
                    <w:p w:rsidR="00D60F7C" w:rsidRPr="00D75C2F" w:rsidRDefault="00D60F7C" w:rsidP="00D75C2F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75C2F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التفاضلية الملائمة لتصنيع </w:t>
                      </w:r>
                      <w:proofErr w:type="gramStart"/>
                      <w:r w:rsidRPr="00D75C2F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الوحدة  =</w:t>
                      </w:r>
                      <w:proofErr w:type="gramEnd"/>
                      <w:r w:rsidRPr="00D75C2F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تكلفة مواد مباشرة + تكلفة أجور مباشرة + تكلفة مواد غير مباشرة + تكاليف ثابتة خاصة بالمنتج </w:t>
                      </w:r>
                    </w:p>
                    <w:p w:rsidR="00D60F7C" w:rsidRDefault="00D60F7C" w:rsidP="00D75C2F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75C2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3 + 0 + 2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2.5</w:t>
                      </w:r>
                      <w:r w:rsidRPr="00D75C2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 w:rsidRPr="00170D1A">
                        <w:rPr>
                          <w:rFonts w:hint="cs"/>
                          <w:b/>
                          <w:bCs/>
                          <w:rtl/>
                        </w:rPr>
                        <w:t>7.5 ريال</w:t>
                      </w:r>
                    </w:p>
                    <w:p w:rsidR="00D60F7C" w:rsidRPr="00D75C2F" w:rsidRDefault="00D60F7C" w:rsidP="00D75C2F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يتم تجاهل التكاليف الثابتة المخصصة لأنها غير قابلة للتجنب حال استبعاد المنتج ط </w:t>
                      </w: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/>
          <w:rtl/>
        </w:rPr>
        <w:t xml:space="preserve">2 </w:t>
      </w:r>
      <w:r w:rsidR="00171626" w:rsidRPr="00171626">
        <w:rPr>
          <w:rFonts w:asciiTheme="minorHAnsi" w:eastAsiaTheme="minorHAnsi" w:hAnsiTheme="minorHAnsi" w:hint="cs"/>
          <w:rtl/>
        </w:rPr>
        <w:t>ريال</w:t>
      </w:r>
    </w:p>
    <w:p w:rsidR="00171626" w:rsidRPr="00170D1A" w:rsidRDefault="00171626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 w:rsidRPr="00170D1A">
        <w:rPr>
          <w:rFonts w:asciiTheme="minorHAnsi" w:eastAsiaTheme="minorHAnsi" w:hAnsiTheme="minorHAnsi"/>
          <w:rtl/>
        </w:rPr>
        <w:t xml:space="preserve">7.5 </w:t>
      </w:r>
      <w:r w:rsidRPr="00170D1A">
        <w:rPr>
          <w:rFonts w:asciiTheme="minorHAnsi" w:eastAsiaTheme="minorHAnsi" w:hAnsiTheme="minorHAnsi" w:hint="cs"/>
          <w:rtl/>
        </w:rPr>
        <w:t>ريال</w:t>
      </w:r>
    </w:p>
    <w:p w:rsidR="00171626" w:rsidRPr="00171626" w:rsidRDefault="00171626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5 </w:t>
      </w:r>
      <w:r w:rsidRPr="00171626">
        <w:rPr>
          <w:rFonts w:asciiTheme="minorHAnsi" w:eastAsiaTheme="minorHAnsi" w:hAnsiTheme="minorHAnsi" w:hint="cs"/>
          <w:rtl/>
        </w:rPr>
        <w:t>ريال</w:t>
      </w:r>
    </w:p>
    <w:p w:rsidR="00171626" w:rsidRPr="00171626" w:rsidRDefault="00171626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171626">
        <w:rPr>
          <w:rFonts w:asciiTheme="minorHAnsi" w:eastAsiaTheme="minorHAnsi" w:hAnsiTheme="minorHAnsi" w:hint="cs"/>
          <w:rtl/>
        </w:rPr>
        <w:t>من ما</w:t>
      </w:r>
      <w:proofErr w:type="gramEnd"/>
      <w:r w:rsidRPr="00171626">
        <w:rPr>
          <w:rFonts w:asciiTheme="minorHAnsi" w:eastAsiaTheme="minorHAnsi" w:hAnsiTheme="minorHAnsi" w:hint="cs"/>
          <w:rtl/>
        </w:rPr>
        <w:t xml:space="preserve"> سبق </w:t>
      </w:r>
    </w:p>
    <w:p w:rsidR="00171626" w:rsidRPr="00171626" w:rsidRDefault="00171626" w:rsidP="00171626">
      <w:pPr>
        <w:rPr>
          <w:rFonts w:asciiTheme="minorHAnsi" w:eastAsiaTheme="minorHAnsi" w:hAnsiTheme="minorHAnsi" w:cstheme="minorBidi"/>
          <w:rtl/>
        </w:rPr>
      </w:pP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اذا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اتخذ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قرار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بتصنيع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الجديد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(ط)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الأثر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الربحية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الصافية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spellStart"/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للشركةهو</w:t>
      </w:r>
      <w:proofErr w:type="spellEnd"/>
      <w:r w:rsidR="009B2E0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</w:p>
    <w:p w:rsidR="00171626" w:rsidRPr="00C3719E" w:rsidRDefault="00171626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 w:rsidRPr="00C3719E">
        <w:rPr>
          <w:rFonts w:asciiTheme="minorHAnsi" w:eastAsiaTheme="minorHAnsi" w:hAnsiTheme="minorHAnsi"/>
          <w:rtl/>
        </w:rPr>
        <w:lastRenderedPageBreak/>
        <w:t xml:space="preserve">12,500 </w:t>
      </w:r>
      <w:r w:rsidRPr="00C3719E">
        <w:rPr>
          <w:rFonts w:asciiTheme="minorHAnsi" w:eastAsiaTheme="minorHAnsi" w:hAnsiTheme="minorHAnsi" w:hint="cs"/>
          <w:rtl/>
        </w:rPr>
        <w:t>ريال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زيادة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في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الربحية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الصافية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0151CA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-695325</wp:posOffset>
                </wp:positionH>
                <wp:positionV relativeFrom="paragraph">
                  <wp:posOffset>-66675</wp:posOffset>
                </wp:positionV>
                <wp:extent cx="3133725" cy="952500"/>
                <wp:effectExtent l="0" t="0" r="28575" b="1905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0151CA" w:rsidRDefault="00D60F7C" w:rsidP="000151CA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صافي ربح المنتج ط = ايرادات المنتج </w:t>
                            </w:r>
                            <w:r w:rsidRPr="000151CA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D60F7C" w:rsidRPr="000151CA" w:rsidRDefault="00D60F7C" w:rsidP="000151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ايراد المنتج = 5000 × 10 = 50000 ريال </w:t>
                            </w:r>
                          </w:p>
                          <w:p w:rsidR="00D60F7C" w:rsidRPr="000151CA" w:rsidRDefault="00D60F7C" w:rsidP="000151CA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المنتج = 5000 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7.5 = 37500 </w:t>
                            </w:r>
                          </w:p>
                          <w:p w:rsidR="00D60F7C" w:rsidRPr="000151CA" w:rsidRDefault="00D60F7C" w:rsidP="000151CA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صافي الربح = 50000 </w:t>
                            </w:r>
                            <w:r w:rsidRPr="000151C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37500 = 12500 ريال زيادة في الربحية في حال تصنيع </w:t>
                            </w:r>
                            <w:proofErr w:type="spellStart"/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النتج</w:t>
                            </w:r>
                            <w:proofErr w:type="spellEnd"/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الجديد ط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4" o:spid="_x0000_s1140" type="#_x0000_t202" style="position:absolute;left:0;text-align:left;margin-left:-54.75pt;margin-top:-5.25pt;width:246.75pt;height:75pt;z-index:251868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" fillcolor="white [3201]" strokeweight=".5pt">
                <v:textbox>
                  <w:txbxContent>
                    <w:p w:rsidR="00D60F7C" w:rsidRPr="000151CA" w:rsidRDefault="00D60F7C" w:rsidP="000151CA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0151CA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صافي ربح المنتج ط = ايرادات المنتج </w:t>
                      </w:r>
                      <w:r w:rsidRPr="000151CA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0151CA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تكلفة المنتج =</w:t>
                      </w:r>
                    </w:p>
                    <w:p w:rsidR="00D60F7C" w:rsidRPr="000151CA" w:rsidRDefault="00D60F7C" w:rsidP="000151CA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151C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ايراد المنتج = 5000 × 10 = 50000 ريال </w:t>
                      </w:r>
                    </w:p>
                    <w:p w:rsidR="00D60F7C" w:rsidRPr="000151CA" w:rsidRDefault="00D60F7C" w:rsidP="000151CA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0151C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تكلفة المنتج = 5000 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× 7.5 = 37500 </w:t>
                      </w:r>
                    </w:p>
                    <w:p w:rsidR="00D60F7C" w:rsidRPr="000151CA" w:rsidRDefault="00D60F7C" w:rsidP="000151CA">
                      <w:pPr>
                        <w:pStyle w:val="a8"/>
                        <w:rPr>
                          <w:color w:val="002060"/>
                        </w:rPr>
                      </w:pP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صافي الربح = 50000 </w:t>
                      </w:r>
                      <w:r w:rsidRPr="000151C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37500 = 12500 ريال زيادة في الربحية في حال تصنيع </w:t>
                      </w:r>
                      <w:proofErr w:type="spellStart"/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النتج</w:t>
                      </w:r>
                      <w:proofErr w:type="spellEnd"/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الجديد ط </w:t>
                      </w: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/>
          <w:rtl/>
        </w:rPr>
        <w:t xml:space="preserve">12,500 </w:t>
      </w:r>
      <w:r w:rsidR="00171626" w:rsidRPr="00171626">
        <w:rPr>
          <w:rFonts w:asciiTheme="minorHAnsi" w:eastAsiaTheme="minorHAnsi" w:hAnsiTheme="minorHAnsi" w:hint="cs"/>
          <w:rtl/>
        </w:rPr>
        <w:t>ريال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تخفيض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في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الربحية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الصافية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5,000 </w:t>
      </w:r>
      <w:r w:rsidRPr="00171626">
        <w:rPr>
          <w:rFonts w:asciiTheme="minorHAnsi" w:eastAsiaTheme="minorHAnsi" w:hAnsiTheme="minorHAnsi" w:hint="cs"/>
          <w:rtl/>
        </w:rPr>
        <w:t>زيادة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في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الربحية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الصافية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171626">
        <w:rPr>
          <w:rFonts w:asciiTheme="minorHAnsi" w:eastAsiaTheme="minorHAnsi" w:hAnsiTheme="minorHAnsi" w:hint="cs"/>
          <w:rtl/>
        </w:rPr>
        <w:t>من ما</w:t>
      </w:r>
      <w:proofErr w:type="gramEnd"/>
      <w:r w:rsidRPr="00171626">
        <w:rPr>
          <w:rFonts w:asciiTheme="minorHAnsi" w:eastAsiaTheme="minorHAnsi" w:hAnsiTheme="minorHAnsi" w:hint="cs"/>
          <w:rtl/>
        </w:rPr>
        <w:t xml:space="preserve"> سبق </w:t>
      </w:r>
    </w:p>
    <w:p w:rsidR="00E94318" w:rsidRDefault="00E94318" w:rsidP="006D43ED">
      <w:pPr>
        <w:rPr>
          <w:rFonts w:cs="Calibri"/>
          <w:b/>
          <w:bCs/>
          <w:sz w:val="24"/>
          <w:szCs w:val="24"/>
          <w:rtl/>
        </w:rPr>
      </w:pPr>
    </w:p>
    <w:p w:rsidR="00E94318" w:rsidRDefault="00E94318" w:rsidP="006D43ED">
      <w:pPr>
        <w:rPr>
          <w:rFonts w:cs="Calibri"/>
          <w:b/>
          <w:bCs/>
          <w:sz w:val="24"/>
          <w:szCs w:val="24"/>
          <w:rtl/>
        </w:rPr>
      </w:pPr>
    </w:p>
    <w:p w:rsidR="0084077D" w:rsidRPr="00BC5EBF" w:rsidRDefault="0084077D" w:rsidP="00BC5EBF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لدى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جدة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"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ثلاث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منتجات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-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-</w:t>
      </w:r>
      <w:proofErr w:type="gramStart"/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يبلغ</w:t>
      </w:r>
      <w:proofErr w:type="gramEnd"/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صافي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الحالي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١٥٠٠٠٠ريال،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يقترح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مدير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المبيعات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بسبب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تحقيقه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proofErr w:type="spellStart"/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خسائر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.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وكانت</w:t>
      </w:r>
      <w:proofErr w:type="spellEnd"/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ايرادات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المبيعات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١٤٠٠٠٠ريال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المباشرة٦٥٠٠٠ريال،التكاليف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غير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المباشرة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المتغيرة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٣٥٠٠٠ريال،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الثابتة٤٠٠٠٠ريال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٧٥٪منها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تكلفة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خاصة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).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وعلى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المرتبطة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والقابلة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للتجنب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حالك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استبعاده هي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84077D" w:rsidRPr="00BC5EBF" w:rsidRDefault="00FA5BF5" w:rsidP="003A20E4">
      <w:pPr>
        <w:pStyle w:val="a7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FA5BF5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7F62FAB" wp14:editId="3A8FA9A9">
                <wp:simplePos x="0" y="0"/>
                <wp:positionH relativeFrom="column">
                  <wp:posOffset>-342900</wp:posOffset>
                </wp:positionH>
                <wp:positionV relativeFrom="paragraph">
                  <wp:posOffset>175895</wp:posOffset>
                </wp:positionV>
                <wp:extent cx="4352925" cy="581025"/>
                <wp:effectExtent l="0" t="0" r="28575" b="28575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FA5BF5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أ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D60F7C" w:rsidRPr="003907A8" w:rsidRDefault="00D60F7C" w:rsidP="00FA5BF5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65000 +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35000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75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% )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100000 + 30000 = 130000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2FAB" id="Text Box 151" o:spid="_x0000_s1141" type="#_x0000_t202" style="position:absolute;left:0;text-align:left;margin-left:-27pt;margin-top:13.85pt;width:342.75pt;height:45.75pt;z-index:251902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" fillcolor="window" strokeweight=".5pt">
                <v:textbox>
                  <w:txbxContent>
                    <w:p w:rsidR="00D60F7C" w:rsidRDefault="00D60F7C" w:rsidP="00FA5BF5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أ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D60F7C" w:rsidRPr="003907A8" w:rsidRDefault="00D60F7C" w:rsidP="00FA5BF5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65000 +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35000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+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75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% )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= 100000 + 30000 = 130000 ريال </w:t>
                      </w:r>
                    </w:p>
                  </w:txbxContent>
                </v:textbox>
              </v:shape>
            </w:pict>
          </mc:Fallback>
        </mc:AlternateContent>
      </w:r>
      <w:r w:rsidR="0084077D" w:rsidRPr="00BC5EBF">
        <w:rPr>
          <w:rFonts w:ascii="Arial" w:hAnsi="Arial" w:hint="cs"/>
          <w:sz w:val="24"/>
          <w:szCs w:val="24"/>
          <w:rtl/>
        </w:rPr>
        <w:t>١٠٠٠٠٠</w:t>
      </w:r>
    </w:p>
    <w:p w:rsidR="0084077D" w:rsidRPr="00BC5EBF" w:rsidRDefault="0084077D" w:rsidP="003A20E4">
      <w:pPr>
        <w:pStyle w:val="a7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١١٠٠٠٠</w:t>
      </w:r>
    </w:p>
    <w:p w:rsidR="0084077D" w:rsidRPr="00C3719E" w:rsidRDefault="0084077D" w:rsidP="003A20E4">
      <w:pPr>
        <w:pStyle w:val="a7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C3719E">
        <w:rPr>
          <w:rFonts w:ascii="Arial" w:hAnsi="Arial" w:hint="cs"/>
          <w:sz w:val="24"/>
          <w:szCs w:val="24"/>
          <w:rtl/>
        </w:rPr>
        <w:t>١٣٠٠٠٠</w:t>
      </w:r>
    </w:p>
    <w:p w:rsidR="0084077D" w:rsidRPr="00BC5EBF" w:rsidRDefault="0084077D" w:rsidP="003A20E4">
      <w:pPr>
        <w:pStyle w:val="a7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١٤٠٠٠٠</w:t>
      </w:r>
    </w:p>
    <w:p w:rsidR="0084077D" w:rsidRPr="0084077D" w:rsidRDefault="0084077D" w:rsidP="0084077D">
      <w:pPr>
        <w:rPr>
          <w:rFonts w:cs="Calibri"/>
          <w:b/>
          <w:bCs/>
          <w:sz w:val="24"/>
          <w:szCs w:val="24"/>
          <w:rtl/>
        </w:rPr>
      </w:pPr>
    </w:p>
    <w:p w:rsidR="0084077D" w:rsidRPr="00BC5EBF" w:rsidRDefault="0084077D" w:rsidP="00BC5EBF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باستخدام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نفس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فقرة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السؤال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السابقة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مباشرة، بفرض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اتخاذ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قرار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صافي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المتوقع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بعد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يكون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:</w:t>
      </w:r>
    </w:p>
    <w:p w:rsidR="0084077D" w:rsidRPr="00BC5EBF" w:rsidRDefault="00FA5BF5" w:rsidP="003A20E4">
      <w:pPr>
        <w:pStyle w:val="a7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FA5BF5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760048EF" wp14:editId="03FAF19D">
                <wp:simplePos x="0" y="0"/>
                <wp:positionH relativeFrom="column">
                  <wp:posOffset>-314325</wp:posOffset>
                </wp:positionH>
                <wp:positionV relativeFrom="paragraph">
                  <wp:posOffset>58419</wp:posOffset>
                </wp:positionV>
                <wp:extent cx="3790950" cy="752475"/>
                <wp:effectExtent l="0" t="0" r="19050" b="28575"/>
                <wp:wrapNone/>
                <wp:docPr id="152" name="Text Box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BB2EDB" w:rsidRDefault="00D60F7C" w:rsidP="00FA5BF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صافي ربح المنتج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أ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=</w:t>
                            </w:r>
                            <w:proofErr w:type="gramEnd"/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ايرادات المنتج </w:t>
                            </w:r>
                            <w:r w:rsidRPr="00BB2E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D60F7C" w:rsidRDefault="00D60F7C" w:rsidP="00473BCF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140000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130000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ربح </w:t>
                            </w:r>
                          </w:p>
                          <w:p w:rsidR="00D60F7C" w:rsidRPr="003907A8" w:rsidRDefault="00D60F7C" w:rsidP="00473BCF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في حال استبعاد المنتج أ تخسر الشركة 10000 ريال وتصبح أرباحها 150000 -10000 = </w:t>
                            </w:r>
                            <w:r w:rsidRPr="008A74C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140000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ريال صافي الربح </w:t>
                            </w:r>
                          </w:p>
                          <w:p w:rsidR="00D60F7C" w:rsidRPr="003907A8" w:rsidRDefault="00D60F7C" w:rsidP="00FA5BF5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048EF" id="Text Box 152" o:spid="_x0000_s1142" type="#_x0000_t202" style="position:absolute;left:0;text-align:left;margin-left:-24.75pt;margin-top:4.6pt;width:298.5pt;height:59.2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" fillcolor="window" strokeweight=".5pt">
                <v:textbox>
                  <w:txbxContent>
                    <w:p w:rsidR="00D60F7C" w:rsidRPr="00BB2EDB" w:rsidRDefault="00D60F7C" w:rsidP="00FA5BF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صافي ربح المنتج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أ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=</w:t>
                      </w:r>
                      <w:proofErr w:type="gramEnd"/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ايرادات المنتج </w:t>
                      </w:r>
                      <w:r w:rsidRPr="00BB2EDB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–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تكلفة المنتج =</w:t>
                      </w:r>
                    </w:p>
                    <w:p w:rsidR="00D60F7C" w:rsidRDefault="00D60F7C" w:rsidP="00473BCF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140000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130000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ربح </w:t>
                      </w:r>
                    </w:p>
                    <w:p w:rsidR="00D60F7C" w:rsidRPr="003907A8" w:rsidRDefault="00D60F7C" w:rsidP="00473BCF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في حال استبعاد المنتج أ تخسر الشركة 10000 ريال وتصبح أرباحها 150000 -10000 = </w:t>
                      </w:r>
                      <w:r w:rsidRPr="008A74C3">
                        <w:rPr>
                          <w:rFonts w:asciiTheme="majorBidi" w:hAnsiTheme="majorBidi" w:cstheme="majorBidi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140000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ريال صافي الربح </w:t>
                      </w:r>
                    </w:p>
                    <w:p w:rsidR="00D60F7C" w:rsidRPr="003907A8" w:rsidRDefault="00D60F7C" w:rsidP="00FA5BF5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077D" w:rsidRPr="00BC5EBF">
        <w:rPr>
          <w:rFonts w:ascii="Arial" w:hAnsi="Arial" w:hint="cs"/>
          <w:sz w:val="24"/>
          <w:szCs w:val="24"/>
          <w:rtl/>
        </w:rPr>
        <w:t>١٢٠٠٠٠ريال</w:t>
      </w:r>
      <w:r w:rsidR="0084077D" w:rsidRPr="00BC5EBF">
        <w:rPr>
          <w:rFonts w:cs="Calibri"/>
          <w:sz w:val="24"/>
          <w:szCs w:val="24"/>
          <w:rtl/>
        </w:rPr>
        <w:t>.</w:t>
      </w:r>
    </w:p>
    <w:p w:rsidR="0084077D" w:rsidRPr="00BC5EBF" w:rsidRDefault="0084077D" w:rsidP="003A20E4">
      <w:pPr>
        <w:pStyle w:val="a7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١٨٠٠٠٠ريال</w:t>
      </w:r>
      <w:r w:rsidRPr="00BC5EBF">
        <w:rPr>
          <w:rFonts w:cs="Calibri"/>
          <w:sz w:val="24"/>
          <w:szCs w:val="24"/>
          <w:rtl/>
        </w:rPr>
        <w:t>.</w:t>
      </w:r>
      <w:r w:rsidR="00FA5BF5" w:rsidRPr="00FA5BF5">
        <w:rPr>
          <w:rFonts w:asciiTheme="minorHAnsi" w:eastAsiaTheme="minorHAnsi" w:hAnsiTheme="minorHAnsi"/>
          <w:noProof/>
          <w:rtl/>
        </w:rPr>
        <w:t xml:space="preserve"> </w:t>
      </w:r>
    </w:p>
    <w:p w:rsidR="0084077D" w:rsidRPr="00C3719E" w:rsidRDefault="0084077D" w:rsidP="003A20E4">
      <w:pPr>
        <w:pStyle w:val="a7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C3719E">
        <w:rPr>
          <w:rFonts w:ascii="Arial" w:hAnsi="Arial" w:hint="cs"/>
          <w:sz w:val="24"/>
          <w:szCs w:val="24"/>
          <w:rtl/>
        </w:rPr>
        <w:t>١٤٠٠٠٠ريال</w:t>
      </w:r>
      <w:r w:rsidRPr="00C3719E">
        <w:rPr>
          <w:rFonts w:cs="Calibri"/>
          <w:sz w:val="24"/>
          <w:szCs w:val="24"/>
          <w:rtl/>
        </w:rPr>
        <w:t>.</w:t>
      </w:r>
    </w:p>
    <w:p w:rsidR="0084077D" w:rsidRPr="00BC5EBF" w:rsidRDefault="0084077D" w:rsidP="003A20E4">
      <w:pPr>
        <w:pStyle w:val="a7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١٦٠٠٠٠ريال</w:t>
      </w:r>
      <w:r w:rsidRPr="00BC5EBF">
        <w:rPr>
          <w:rFonts w:cs="Calibri"/>
          <w:sz w:val="24"/>
          <w:szCs w:val="24"/>
          <w:rtl/>
        </w:rPr>
        <w:t>.</w:t>
      </w:r>
    </w:p>
    <w:p w:rsidR="000335AB" w:rsidRDefault="000335AB" w:rsidP="006C534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B2E06" w:rsidRDefault="009B2E06" w:rsidP="006C534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0335AB" w:rsidRPr="00EB4716" w:rsidRDefault="000335AB" w:rsidP="00EB471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المدينة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ثلاثة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منتجات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proofErr w:type="spellStart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proofErr w:type="gramEnd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،ص،ع</w:t>
      </w:r>
      <w:proofErr w:type="spellEnd"/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صافي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الحالي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450000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يقترح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spellStart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مديرالمبيعات</w:t>
      </w:r>
      <w:proofErr w:type="spellEnd"/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بسبب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تحقيقه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خسائر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وكانت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340000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spellStart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ايرادت</w:t>
      </w:r>
      <w:proofErr w:type="spellEnd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المبيعات،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200000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 ثابتة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كلها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المرتبطة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والقابلة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للتجنب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EB4716" w:rsidRDefault="00EB4716" w:rsidP="003A20E4">
      <w:pPr>
        <w:pStyle w:val="a7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eastAsiaTheme="minorHAns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28ACE00F" wp14:editId="0B1C6CB4">
                <wp:simplePos x="0" y="0"/>
                <wp:positionH relativeFrom="column">
                  <wp:posOffset>-447675</wp:posOffset>
                </wp:positionH>
                <wp:positionV relativeFrom="paragraph">
                  <wp:posOffset>108586</wp:posOffset>
                </wp:positionV>
                <wp:extent cx="4067175" cy="781050"/>
                <wp:effectExtent l="0" t="0" r="28575" b="19050"/>
                <wp:wrapNone/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EB4716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D60F7C" w:rsidRDefault="00D60F7C" w:rsidP="00EB4716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التكاليف المتغيرة 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المباشرة (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200000 )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غير مباشرة (100000 ) = 300000</w:t>
                            </w:r>
                          </w:p>
                          <w:p w:rsidR="00D60F7C" w:rsidRDefault="00D60F7C" w:rsidP="00EB4716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التكاليف الثابتة الخاصة = 50000  </w:t>
                            </w:r>
                          </w:p>
                          <w:p w:rsidR="00D60F7C" w:rsidRDefault="00D60F7C" w:rsidP="00EB4716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300000 +50000 = </w:t>
                            </w:r>
                            <w:r w:rsidRPr="008A74C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 xml:space="preserve">350000 ريال </w:t>
                            </w:r>
                          </w:p>
                          <w:p w:rsidR="00D60F7C" w:rsidRPr="003907A8" w:rsidRDefault="00D60F7C" w:rsidP="00EB4716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CE00F" id="Text Box 185" o:spid="_x0000_s1143" type="#_x0000_t202" style="position:absolute;left:0;text-align:left;margin-left:-35.25pt;margin-top:8.55pt;width:320.25pt;height:61.5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" fillcolor="window" strokeweight=".5pt">
                <v:textbox>
                  <w:txbxContent>
                    <w:p w:rsidR="00D60F7C" w:rsidRDefault="00D60F7C" w:rsidP="00EB4716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س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D60F7C" w:rsidRDefault="00D60F7C" w:rsidP="00EB4716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التكاليف المتغيرة 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المباشرة (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200000 )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+ غير مباشرة (100000 ) = 300000</w:t>
                      </w:r>
                    </w:p>
                    <w:p w:rsidR="00D60F7C" w:rsidRDefault="00D60F7C" w:rsidP="00EB4716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التكاليف الثابتة الخاصة = 50000  </w:t>
                      </w:r>
                    </w:p>
                    <w:p w:rsidR="00D60F7C" w:rsidRDefault="00D60F7C" w:rsidP="00EB4716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300000 +50000 = </w:t>
                      </w:r>
                      <w:r w:rsidRPr="008A74C3"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 xml:space="preserve">350000 ريال </w:t>
                      </w:r>
                    </w:p>
                    <w:p w:rsidR="00D60F7C" w:rsidRPr="003907A8" w:rsidRDefault="00D60F7C" w:rsidP="00EB4716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5AB" w:rsidRPr="00EB4716">
        <w:rPr>
          <w:rFonts w:asciiTheme="majorBidi" w:hAnsiTheme="majorBidi" w:cstheme="majorBidi"/>
          <w:color w:val="000000"/>
          <w:sz w:val="24"/>
          <w:szCs w:val="24"/>
          <w:rtl/>
        </w:rPr>
        <w:t>300000</w:t>
      </w:r>
      <w:r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="000335AB"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a7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</w:rPr>
        <w:t xml:space="preserve">  330000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Pr="00C3719E" w:rsidRDefault="000335AB" w:rsidP="003A20E4">
      <w:pPr>
        <w:pStyle w:val="a7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B4716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 </w:t>
      </w:r>
      <w:r w:rsidRPr="00C3719E">
        <w:rPr>
          <w:rFonts w:asciiTheme="majorBidi" w:hAnsiTheme="majorBidi" w:cstheme="majorBidi"/>
          <w:sz w:val="24"/>
          <w:szCs w:val="24"/>
        </w:rPr>
        <w:t xml:space="preserve">350000 </w:t>
      </w:r>
      <w:r w:rsidRPr="00C3719E">
        <w:rPr>
          <w:rFonts w:asciiTheme="majorBidi" w:hAnsiTheme="majorBidi" w:cstheme="majorBidi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a7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</w:rPr>
        <w:t xml:space="preserve">320000 </w:t>
      </w:r>
      <w:r w:rsidR="00EB4716" w:rsidRPr="00EB4716">
        <w:rPr>
          <w:rFonts w:asciiTheme="majorBidi" w:hAnsiTheme="majorBidi" w:cstheme="majorBidi"/>
          <w:color w:val="000000"/>
          <w:sz w:val="24"/>
          <w:szCs w:val="24"/>
          <w:rtl/>
        </w:rPr>
        <w:t xml:space="preserve">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Default="000335AB" w:rsidP="000335AB">
      <w:pPr>
        <w:pStyle w:val="a7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4716" w:rsidRDefault="00EB4716" w:rsidP="000335AB">
      <w:pPr>
        <w:pStyle w:val="a7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4716" w:rsidRPr="00503F90" w:rsidRDefault="00EB4716" w:rsidP="000335AB">
      <w:pPr>
        <w:pStyle w:val="a7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EB4716" w:rsidRDefault="000335AB" w:rsidP="00EB471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الثابتة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30000</w:t>
      </w:r>
      <w:proofErr w:type="gramEnd"/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مخصصة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والباقي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المرتبطة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والقابلة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للتجنب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 هذه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FA4969" w:rsidP="003A20E4">
      <w:pPr>
        <w:pStyle w:val="a7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FA4969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6AA5782B" wp14:editId="690000AE">
                <wp:simplePos x="0" y="0"/>
                <wp:positionH relativeFrom="column">
                  <wp:posOffset>-707390</wp:posOffset>
                </wp:positionH>
                <wp:positionV relativeFrom="paragraph">
                  <wp:posOffset>8890</wp:posOffset>
                </wp:positionV>
                <wp:extent cx="4352925" cy="581025"/>
                <wp:effectExtent l="0" t="0" r="28575" b="28575"/>
                <wp:wrapNone/>
                <wp:docPr id="186" name="Text Box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FA4969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D60F7C" w:rsidRPr="003907A8" w:rsidRDefault="00D60F7C" w:rsidP="00FA4969">
                            <w:pPr>
                              <w:pStyle w:val="a8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200000 +100000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50000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30000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) = 300000 + 20000 = </w:t>
                            </w:r>
                            <w:r w:rsidRPr="008A74C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 xml:space="preserve">320000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5782B" id="Text Box 186" o:spid="_x0000_s1144" type="#_x0000_t202" style="position:absolute;left:0;text-align:left;margin-left:-55.7pt;margin-top:.7pt;width:342.75pt;height:45.75pt;z-index:25199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" fillcolor="window" strokeweight=".5pt">
                <v:textbox>
                  <w:txbxContent>
                    <w:p w:rsidR="00D60F7C" w:rsidRDefault="00D60F7C" w:rsidP="00FA4969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س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D60F7C" w:rsidRPr="003907A8" w:rsidRDefault="00D60F7C" w:rsidP="00FA4969">
                      <w:pPr>
                        <w:pStyle w:val="a8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200000 +100000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+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50000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30000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) = 300000 + 20000 = </w:t>
                      </w:r>
                      <w:r w:rsidRPr="008A74C3"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 xml:space="preserve">320000 ريال </w:t>
                      </w:r>
                    </w:p>
                  </w:txbxContent>
                </v:textbox>
              </v:shape>
            </w:pict>
          </mc:Fallback>
        </mc:AlternateContent>
      </w:r>
      <w:r w:rsidR="000335AB" w:rsidRPr="00503F90">
        <w:rPr>
          <w:rFonts w:ascii="Arial" w:hAnsi="Arial"/>
          <w:b/>
          <w:bCs/>
          <w:color w:val="000000"/>
          <w:sz w:val="24"/>
          <w:szCs w:val="24"/>
        </w:rPr>
        <w:t xml:space="preserve">300000 </w:t>
      </w:r>
      <w:r w:rsidR="000335AB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a7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lastRenderedPageBreak/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330000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a7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350000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C3719E" w:rsidRDefault="000335AB" w:rsidP="003A20E4">
      <w:pPr>
        <w:pStyle w:val="a7"/>
        <w:numPr>
          <w:ilvl w:val="0"/>
          <w:numId w:val="16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EB471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EB4716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C3719E">
        <w:rPr>
          <w:rFonts w:ascii="Arial" w:hAnsi="Arial"/>
          <w:b/>
          <w:bCs/>
          <w:sz w:val="24"/>
          <w:szCs w:val="24"/>
        </w:rPr>
        <w:t xml:space="preserve">320000 </w:t>
      </w:r>
      <w:r w:rsidRPr="00C3719E">
        <w:rPr>
          <w:rFonts w:ascii="Arial" w:hAnsi="Arial"/>
          <w:b/>
          <w:bCs/>
          <w:sz w:val="24"/>
          <w:szCs w:val="24"/>
          <w:rtl/>
        </w:rPr>
        <w:t>ريال</w:t>
      </w:r>
      <w:r w:rsidRPr="00C3719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FA4969" w:rsidRPr="00FA4969" w:rsidRDefault="00FA4969" w:rsidP="00FA4969">
      <w:pPr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F83605" w:rsidRDefault="00F83605" w:rsidP="006C534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الثانية</w:t>
      </w: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</w:p>
    <w:p w:rsidR="00D721A0" w:rsidRPr="00D721A0" w:rsidRDefault="00D721A0" w:rsidP="00D721A0">
      <w:pPr>
        <w:pStyle w:val="a8"/>
        <w:rPr>
          <w:rFonts w:cs="Calibri"/>
          <w:b/>
          <w:bCs/>
          <w:color w:val="C00000"/>
          <w:sz w:val="24"/>
          <w:szCs w:val="24"/>
        </w:rPr>
      </w:pPr>
      <w:r>
        <w:rPr>
          <w:rFonts w:cs="Calibri" w:hint="cs"/>
          <w:b/>
          <w:bCs/>
          <w:color w:val="C00000"/>
          <w:sz w:val="24"/>
          <w:szCs w:val="24"/>
          <w:rtl/>
        </w:rPr>
        <w:t>1</w:t>
      </w:r>
      <w:r w:rsidRPr="00D721A0">
        <w:rPr>
          <w:rFonts w:cs="Calibri" w:hint="cs"/>
          <w:b/>
          <w:bCs/>
          <w:color w:val="C00000"/>
          <w:sz w:val="24"/>
          <w:szCs w:val="24"/>
          <w:rtl/>
        </w:rPr>
        <w:t xml:space="preserve">)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الإيرادات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التفاضلية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من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التشغيل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الإضافي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للمنتج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تتمثل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:</w:t>
      </w:r>
      <w:proofErr w:type="gramEnd"/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أ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سعر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البيع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للوحدة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بعد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التشغيل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مضروب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عدد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الوحدات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المتوقع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تشغيلها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اضافيا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ب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سعر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البيع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للوحدة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عند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نقطة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الانفصال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مضروب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عدد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الوحدات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المتوقع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تشغيلها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إضافيا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</w:p>
    <w:p w:rsidR="00D721A0" w:rsidRPr="00C3719E" w:rsidRDefault="00D721A0" w:rsidP="00D721A0">
      <w:pPr>
        <w:pStyle w:val="a8"/>
        <w:rPr>
          <w:rFonts w:cs="Calibri"/>
        </w:rPr>
      </w:pPr>
      <w:r w:rsidRPr="00C3719E">
        <w:rPr>
          <w:rFonts w:ascii="Arial" w:hAnsi="Arial" w:hint="cs"/>
          <w:rtl/>
        </w:rPr>
        <w:t>ج</w:t>
      </w:r>
      <w:r w:rsidRPr="00C3719E">
        <w:rPr>
          <w:rFonts w:cs="Calibri"/>
        </w:rPr>
        <w:t xml:space="preserve"> </w:t>
      </w:r>
      <w:proofErr w:type="gramStart"/>
      <w:r w:rsidRPr="00C3719E">
        <w:rPr>
          <w:rFonts w:cs="Calibri"/>
        </w:rPr>
        <w:t xml:space="preserve">- </w:t>
      </w:r>
      <w:r w:rsidRPr="00C3719E">
        <w:rPr>
          <w:rFonts w:ascii="Arial" w:hAnsi="Arial" w:hint="cs"/>
          <w:rtl/>
        </w:rPr>
        <w:t>الفرق</w:t>
      </w:r>
      <w:proofErr w:type="gramEnd"/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بين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سعر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البيع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للوحدة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بعد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التشغيل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الإضافي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وسعر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بيعها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عند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نقطة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الانفصال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مضروبا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في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عدد</w:t>
      </w:r>
      <w:r w:rsidRPr="00C3719E">
        <w:rPr>
          <w:rFonts w:cs="Calibri"/>
        </w:rPr>
        <w:t xml:space="preserve"> </w:t>
      </w:r>
      <w:r w:rsidRPr="00C3719E">
        <w:rPr>
          <w:rFonts w:ascii="Arial" w:hAnsi="Arial" w:hint="cs"/>
          <w:rtl/>
        </w:rPr>
        <w:t>الوحدات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المتوقع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تشغيلها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اضافيا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  <w:rtl/>
        </w:rPr>
      </w:pPr>
      <w:r w:rsidRPr="00234ECA">
        <w:rPr>
          <w:rFonts w:ascii="Arial" w:hAnsi="Arial" w:hint="cs"/>
          <w:sz w:val="24"/>
          <w:szCs w:val="24"/>
          <w:rtl/>
        </w:rPr>
        <w:t>د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شيء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مما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سبق</w:t>
      </w:r>
      <w:r w:rsidRPr="00234ECA">
        <w:rPr>
          <w:rFonts w:cs="Calibri" w:hint="cs"/>
          <w:sz w:val="24"/>
          <w:szCs w:val="24"/>
          <w:rtl/>
        </w:rPr>
        <w:t xml:space="preserve"> 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</w:p>
    <w:p w:rsidR="00D721A0" w:rsidRPr="00D721A0" w:rsidRDefault="00D721A0" w:rsidP="00D721A0">
      <w:pPr>
        <w:pStyle w:val="a8"/>
        <w:rPr>
          <w:rFonts w:cs="Calibri"/>
          <w:b/>
          <w:bCs/>
          <w:color w:val="C00000"/>
          <w:sz w:val="24"/>
          <w:szCs w:val="24"/>
        </w:rPr>
      </w:pPr>
      <w:r w:rsidRPr="00D721A0">
        <w:rPr>
          <w:rFonts w:cs="Calibri" w:hint="cs"/>
          <w:b/>
          <w:bCs/>
          <w:color w:val="C00000"/>
          <w:sz w:val="24"/>
          <w:szCs w:val="24"/>
          <w:rtl/>
        </w:rPr>
        <w:t>2)</w:t>
      </w:r>
      <w:r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التفاضلية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للتشغيل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الإضافي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للمنتج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تتمثل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:</w:t>
      </w:r>
      <w:proofErr w:type="gramEnd"/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أ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تكلفة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مستلزمات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الإنتاج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اللازمة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للتشغيل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  <w:r w:rsidRPr="00234ECA">
        <w:rPr>
          <w:rFonts w:cs="Calibri"/>
          <w:sz w:val="24"/>
          <w:szCs w:val="24"/>
        </w:rPr>
        <w:t xml:space="preserve"> )</w:t>
      </w:r>
      <w:r w:rsidRPr="00234ECA">
        <w:rPr>
          <w:rFonts w:ascii="Arial" w:hAnsi="Arial" w:hint="cs"/>
          <w:sz w:val="24"/>
          <w:szCs w:val="24"/>
          <w:rtl/>
        </w:rPr>
        <w:t>المواد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المباشرة،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الأجور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المباشرة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،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والتكاليف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الإنتاجية</w:t>
      </w:r>
      <w:r w:rsidRPr="00234ECA">
        <w:rPr>
          <w:rFonts w:cs="Calibri"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غير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المباشرة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المتغيرة</w:t>
      </w:r>
      <w:r w:rsidRPr="00234ECA">
        <w:rPr>
          <w:rFonts w:cs="Calibri"/>
          <w:sz w:val="24"/>
          <w:szCs w:val="24"/>
        </w:rPr>
        <w:t>(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ب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التكلفة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الثابتة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الإضافية</w:t>
      </w:r>
      <w:r w:rsidRPr="00234ECA">
        <w:rPr>
          <w:rFonts w:cs="Calibri"/>
          <w:sz w:val="24"/>
          <w:szCs w:val="24"/>
        </w:rPr>
        <w:t xml:space="preserve"> / </w:t>
      </w:r>
      <w:r w:rsidRPr="00234ECA">
        <w:rPr>
          <w:rFonts w:ascii="Arial" w:hAnsi="Arial" w:hint="cs"/>
          <w:sz w:val="24"/>
          <w:szCs w:val="24"/>
          <w:rtl/>
        </w:rPr>
        <w:t>الخاصة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اللازمة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للتشغيل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ج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تكلفة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الفرصة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البديلة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يتم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التضحية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بها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نتيجة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التشغيل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</w:p>
    <w:p w:rsidR="00D721A0" w:rsidRPr="00C3719E" w:rsidRDefault="00D721A0" w:rsidP="00D721A0">
      <w:pPr>
        <w:pStyle w:val="a8"/>
        <w:rPr>
          <w:rFonts w:cs="Calibri"/>
          <w:sz w:val="24"/>
          <w:szCs w:val="24"/>
          <w:rtl/>
        </w:rPr>
      </w:pPr>
      <w:r w:rsidRPr="00C3719E">
        <w:rPr>
          <w:rFonts w:ascii="Arial" w:hAnsi="Arial" w:hint="cs"/>
          <w:sz w:val="24"/>
          <w:szCs w:val="24"/>
          <w:rtl/>
        </w:rPr>
        <w:t>د</w:t>
      </w:r>
      <w:r w:rsidRPr="00C3719E">
        <w:rPr>
          <w:rFonts w:cs="Calibri"/>
          <w:sz w:val="24"/>
          <w:szCs w:val="24"/>
        </w:rPr>
        <w:t xml:space="preserve"> </w:t>
      </w:r>
      <w:proofErr w:type="gramStart"/>
      <w:r w:rsidRPr="00C3719E">
        <w:rPr>
          <w:rFonts w:cs="Calibri"/>
          <w:sz w:val="24"/>
          <w:szCs w:val="24"/>
        </w:rPr>
        <w:t xml:space="preserve">- </w:t>
      </w:r>
      <w:r w:rsidRPr="00C3719E">
        <w:rPr>
          <w:rFonts w:ascii="Arial" w:hAnsi="Arial" w:hint="cs"/>
          <w:sz w:val="24"/>
          <w:szCs w:val="24"/>
          <w:rtl/>
        </w:rPr>
        <w:t>جميع</w:t>
      </w:r>
      <w:proofErr w:type="gramEnd"/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ما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سبق</w:t>
      </w:r>
      <w:r w:rsidRPr="00C3719E">
        <w:rPr>
          <w:rFonts w:cs="Calibri" w:hint="cs"/>
          <w:sz w:val="24"/>
          <w:szCs w:val="24"/>
          <w:rtl/>
        </w:rPr>
        <w:t xml:space="preserve"> </w:t>
      </w:r>
    </w:p>
    <w:p w:rsidR="00D721A0" w:rsidRPr="00234ECA" w:rsidRDefault="00D721A0" w:rsidP="00D721A0">
      <w:pPr>
        <w:pStyle w:val="a8"/>
        <w:rPr>
          <w:rFonts w:cs="Calibri"/>
          <w:color w:val="00B050"/>
          <w:sz w:val="24"/>
          <w:szCs w:val="24"/>
          <w:u w:val="single"/>
        </w:rPr>
      </w:pPr>
    </w:p>
    <w:p w:rsidR="00D721A0" w:rsidRPr="00D721A0" w:rsidRDefault="00D721A0" w:rsidP="00D721A0">
      <w:pPr>
        <w:pStyle w:val="a8"/>
        <w:rPr>
          <w:rFonts w:cs="Calibri"/>
          <w:b/>
          <w:bCs/>
          <w:color w:val="C00000"/>
          <w:sz w:val="24"/>
          <w:szCs w:val="24"/>
        </w:rPr>
      </w:pPr>
      <w:r w:rsidRPr="00D721A0">
        <w:rPr>
          <w:rFonts w:cs="Calibri" w:hint="cs"/>
          <w:b/>
          <w:bCs/>
          <w:color w:val="C00000"/>
          <w:sz w:val="24"/>
          <w:szCs w:val="24"/>
          <w:rtl/>
        </w:rPr>
        <w:t xml:space="preserve">3)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يكون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القرار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المناسب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هو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بيع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المنتجات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بعد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إجراء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تشغيل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إضافي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عليها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حالة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أن</w:t>
      </w:r>
      <w:r w:rsidRPr="00D721A0">
        <w:rPr>
          <w:rFonts w:cs="Calibri"/>
          <w:b/>
          <w:bCs/>
          <w:color w:val="C00000"/>
          <w:sz w:val="24"/>
          <w:szCs w:val="24"/>
        </w:rPr>
        <w:t xml:space="preserve"> :</w:t>
      </w:r>
      <w:proofErr w:type="gramEnd"/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أ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عمليات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التشغيل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تحقق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خسائر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إضافية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تؤدي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إلى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تخفيض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الربحية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الصافية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للمنشأة</w:t>
      </w:r>
    </w:p>
    <w:p w:rsidR="00D721A0" w:rsidRPr="00C3719E" w:rsidRDefault="00D721A0" w:rsidP="00D721A0">
      <w:pPr>
        <w:pStyle w:val="a8"/>
        <w:rPr>
          <w:rFonts w:cs="Calibri"/>
          <w:sz w:val="24"/>
          <w:szCs w:val="24"/>
        </w:rPr>
      </w:pPr>
      <w:r w:rsidRPr="00C3719E">
        <w:rPr>
          <w:rFonts w:ascii="Arial" w:hAnsi="Arial" w:hint="cs"/>
          <w:sz w:val="24"/>
          <w:szCs w:val="24"/>
          <w:rtl/>
        </w:rPr>
        <w:t>ب</w:t>
      </w:r>
      <w:r w:rsidRPr="00C3719E">
        <w:rPr>
          <w:rFonts w:cs="Calibri"/>
          <w:sz w:val="24"/>
          <w:szCs w:val="24"/>
        </w:rPr>
        <w:t xml:space="preserve"> </w:t>
      </w:r>
      <w:proofErr w:type="gramStart"/>
      <w:r w:rsidRPr="00C3719E">
        <w:rPr>
          <w:rFonts w:cs="Calibri"/>
          <w:sz w:val="24"/>
          <w:szCs w:val="24"/>
        </w:rPr>
        <w:t>-</w:t>
      </w:r>
      <w:r w:rsidRPr="00B0387E">
        <w:rPr>
          <w:rFonts w:cs="Calibri"/>
          <w:b/>
          <w:bCs/>
          <w:color w:val="00B050"/>
          <w:sz w:val="24"/>
          <w:szCs w:val="24"/>
          <w:u w:val="single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عمليات</w:t>
      </w:r>
      <w:proofErr w:type="gramEnd"/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التشغيل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الإضافي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للمنتج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تحقق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أرباح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إضافية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تؤدي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إلى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زيادة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الربحية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الصافية</w:t>
      </w:r>
      <w:r w:rsidRPr="00C3719E">
        <w:rPr>
          <w:rFonts w:cs="Calibri"/>
          <w:sz w:val="24"/>
          <w:szCs w:val="24"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للمنشأة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</w:rPr>
      </w:pPr>
      <w:r w:rsidRPr="00234ECA">
        <w:rPr>
          <w:rFonts w:ascii="Arial" w:hAnsi="Arial" w:hint="cs"/>
          <w:sz w:val="24"/>
          <w:szCs w:val="24"/>
          <w:rtl/>
        </w:rPr>
        <w:t>ج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تكاليف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التشغيل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الإضافي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للمنتج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تساوي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نصيب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المنتج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من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التكاليف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المشتركة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قبل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الانفصال</w:t>
      </w:r>
    </w:p>
    <w:p w:rsidR="00D721A0" w:rsidRPr="00234ECA" w:rsidRDefault="00D721A0" w:rsidP="00D721A0">
      <w:pPr>
        <w:pStyle w:val="a8"/>
        <w:rPr>
          <w:rFonts w:cs="Calibri"/>
          <w:sz w:val="24"/>
          <w:szCs w:val="24"/>
          <w:rtl/>
        </w:rPr>
      </w:pPr>
      <w:r w:rsidRPr="00234ECA">
        <w:rPr>
          <w:rFonts w:ascii="Arial" w:hAnsi="Arial" w:hint="cs"/>
          <w:sz w:val="24"/>
          <w:szCs w:val="24"/>
          <w:rtl/>
        </w:rPr>
        <w:t>د</w:t>
      </w:r>
      <w:r w:rsidRPr="00234ECA">
        <w:rPr>
          <w:rFonts w:cs="Calibri"/>
          <w:sz w:val="24"/>
          <w:szCs w:val="24"/>
        </w:rPr>
        <w:t xml:space="preserve"> </w:t>
      </w:r>
      <w:proofErr w:type="gramStart"/>
      <w:r w:rsidRPr="00234ECA">
        <w:rPr>
          <w:rFonts w:cs="Calibri"/>
          <w:sz w:val="24"/>
          <w:szCs w:val="24"/>
        </w:rPr>
        <w:t xml:space="preserve">- </w:t>
      </w:r>
      <w:r w:rsidRPr="00234ECA">
        <w:rPr>
          <w:rFonts w:ascii="Arial" w:hAnsi="Arial" w:hint="cs"/>
          <w:sz w:val="24"/>
          <w:szCs w:val="24"/>
          <w:rtl/>
        </w:rPr>
        <w:t>لا</w:t>
      </w:r>
      <w:proofErr w:type="gramEnd"/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شيء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مما</w:t>
      </w:r>
      <w:r w:rsidRPr="00234ECA">
        <w:rPr>
          <w:rFonts w:cs="Calibri"/>
          <w:sz w:val="24"/>
          <w:szCs w:val="24"/>
        </w:rPr>
        <w:t xml:space="preserve"> </w:t>
      </w:r>
      <w:r w:rsidRPr="00234ECA">
        <w:rPr>
          <w:rFonts w:ascii="Arial" w:hAnsi="Arial" w:hint="cs"/>
          <w:sz w:val="24"/>
          <w:szCs w:val="24"/>
          <w:rtl/>
        </w:rPr>
        <w:t>سبق</w:t>
      </w:r>
      <w:r w:rsidRPr="00234ECA">
        <w:rPr>
          <w:rFonts w:cs="Calibri"/>
          <w:sz w:val="24"/>
          <w:szCs w:val="24"/>
          <w:rtl/>
        </w:rPr>
        <w:t xml:space="preserve"> </w:t>
      </w:r>
    </w:p>
    <w:p w:rsidR="00D721A0" w:rsidRDefault="00D721A0" w:rsidP="00D721A0">
      <w:pPr>
        <w:pStyle w:val="a8"/>
        <w:rPr>
          <w:rFonts w:cs="Calibri"/>
          <w:sz w:val="24"/>
          <w:szCs w:val="24"/>
          <w:rtl/>
        </w:rPr>
      </w:pPr>
    </w:p>
    <w:p w:rsidR="00D721A0" w:rsidRDefault="00D721A0" w:rsidP="006C5346">
      <w:pPr>
        <w:jc w:val="center"/>
        <w:rPr>
          <w:rFonts w:cs="Calibri"/>
          <w:b/>
          <w:bCs/>
          <w:sz w:val="28"/>
          <w:szCs w:val="28"/>
          <w:u w:val="single"/>
          <w:rtl/>
        </w:rPr>
      </w:pPr>
    </w:p>
    <w:p w:rsidR="003275D3" w:rsidRDefault="003275D3" w:rsidP="006C5346">
      <w:pPr>
        <w:jc w:val="center"/>
        <w:rPr>
          <w:rFonts w:cs="Calibri"/>
          <w:b/>
          <w:bCs/>
          <w:sz w:val="28"/>
          <w:szCs w:val="28"/>
          <w:u w:val="single"/>
          <w:rtl/>
        </w:rPr>
      </w:pPr>
    </w:p>
    <w:p w:rsidR="00187D5C" w:rsidRPr="00D721A0" w:rsidRDefault="00187D5C" w:rsidP="00187D5C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شركة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الاحساء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تنتج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المنتجين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أ،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نهاية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المرحلة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الاولى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،ويممكن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استمرار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التشغيل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عليهما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بعد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نقطة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الانفصال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ولا يستلزم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تجهيزات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انتاجية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خاصة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.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وقد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توافرت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البيانات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الاتية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tbl>
      <w:tblPr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1381"/>
        <w:gridCol w:w="2209"/>
        <w:gridCol w:w="2124"/>
        <w:gridCol w:w="1657"/>
      </w:tblGrid>
      <w:tr w:rsidR="00187D5C" w:rsidRPr="00E94318" w:rsidTr="004838E2">
        <w:tc>
          <w:tcPr>
            <w:tcW w:w="935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المنتج</w:t>
            </w:r>
          </w:p>
        </w:tc>
        <w:tc>
          <w:tcPr>
            <w:tcW w:w="1701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كمية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الانتاج</w:t>
            </w:r>
          </w:p>
        </w:tc>
        <w:tc>
          <w:tcPr>
            <w:tcW w:w="2976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سعر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البيع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عند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نقطة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الانفصال</w:t>
            </w:r>
          </w:p>
        </w:tc>
        <w:tc>
          <w:tcPr>
            <w:tcW w:w="2933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سعر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البيع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عند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تشغيل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اضافي</w:t>
            </w:r>
          </w:p>
        </w:tc>
        <w:tc>
          <w:tcPr>
            <w:tcW w:w="2137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تكاليف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تشغيل</w:t>
            </w: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اضافي</w:t>
            </w:r>
          </w:p>
        </w:tc>
      </w:tr>
      <w:tr w:rsidR="00187D5C" w:rsidRPr="00E94318" w:rsidTr="004838E2">
        <w:tc>
          <w:tcPr>
            <w:tcW w:w="935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701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10000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وحدة</w:t>
            </w:r>
          </w:p>
        </w:tc>
        <w:tc>
          <w:tcPr>
            <w:tcW w:w="2976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933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2137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>50000</w:t>
            </w:r>
          </w:p>
        </w:tc>
      </w:tr>
      <w:tr w:rsidR="00187D5C" w:rsidRPr="00E94318" w:rsidTr="004838E2">
        <w:tc>
          <w:tcPr>
            <w:tcW w:w="935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701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 xml:space="preserve">15000 </w:t>
            </w:r>
            <w:r w:rsidRPr="00E9431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وحدة</w:t>
            </w:r>
          </w:p>
        </w:tc>
        <w:tc>
          <w:tcPr>
            <w:tcW w:w="2976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933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2137" w:type="dxa"/>
            <w:shd w:val="clear" w:color="auto" w:fill="auto"/>
            <w:hideMark/>
          </w:tcPr>
          <w:p w:rsidR="00187D5C" w:rsidRPr="00E94318" w:rsidRDefault="00187D5C" w:rsidP="004838E2">
            <w:pPr>
              <w:spacing w:after="0"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E94318">
              <w:rPr>
                <w:rFonts w:cs="Calibri"/>
                <w:b/>
                <w:bCs/>
                <w:sz w:val="24"/>
                <w:szCs w:val="24"/>
                <w:rtl/>
              </w:rPr>
              <w:t>80000</w:t>
            </w:r>
          </w:p>
        </w:tc>
      </w:tr>
    </w:tbl>
    <w:p w:rsidR="00187D5C" w:rsidRPr="00C3719E" w:rsidRDefault="00187D5C" w:rsidP="00187D5C">
      <w:pPr>
        <w:spacing w:after="0" w:line="240" w:lineRule="auto"/>
        <w:rPr>
          <w:rFonts w:cs="Calibri"/>
          <w:b/>
          <w:bCs/>
          <w:sz w:val="24"/>
          <w:szCs w:val="24"/>
          <w:rtl/>
        </w:rPr>
      </w:pPr>
      <w:r w:rsidRPr="00D721A0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9E74A8F" wp14:editId="39244344">
                <wp:simplePos x="0" y="0"/>
                <wp:positionH relativeFrom="column">
                  <wp:posOffset>-685800</wp:posOffset>
                </wp:positionH>
                <wp:positionV relativeFrom="paragraph">
                  <wp:posOffset>361950</wp:posOffset>
                </wp:positionV>
                <wp:extent cx="3086100" cy="1066800"/>
                <wp:effectExtent l="0" t="0" r="19050" b="19050"/>
                <wp:wrapNone/>
                <wp:docPr id="64" name="خماسي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6100" cy="10668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234ECA">
                            <w:pPr>
                              <w:pStyle w:val="a8"/>
                              <w:jc w:val="both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6C5346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لمعرفة أثر الربحية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بعد التشغيل الاضافي نجيب فرق سعر البيع عند نقطة الانفصال والتشغيل الاضافي ونضربه في كمية الانتاج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=  9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5 = 4  * 10000 = 40000 ريال ربح صافي بمقارنته بالتكاليف الاضافية = 40000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50000 = -10000 ريال </w:t>
                            </w:r>
                          </w:p>
                          <w:p w:rsidR="00D60F7C" w:rsidRPr="006C5346" w:rsidRDefault="00D60F7C" w:rsidP="00234ECA">
                            <w:pPr>
                              <w:pStyle w:val="a8"/>
                              <w:jc w:val="both"/>
                              <w:rPr>
                                <w:rFonts w:cs="Calibr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   خسارة 10000 ريال بعد التشغيل الاضافي على المنتج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74A8F" id="خماسي 64" o:spid="_x0000_s1145" type="#_x0000_t15" style="position:absolute;left:0;text-align:left;margin-left:-54pt;margin-top:28.5pt;width:243pt;height:84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Default="00D60F7C" w:rsidP="00234ECA">
                      <w:pPr>
                        <w:pStyle w:val="a8"/>
                        <w:jc w:val="both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6C5346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لمعرفة أثر الربحية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بعد التشغيل الاضافي نجيب فرق سعر البيع عند نقطة الانفصال والتشغيل الاضافي ونضربه في كمية الانتاج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=  9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5 = 4  * 10000 = 40000 ريال ربح صافي بمقارنته بالتكاليف الاضافية = 40000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50000 = -10000 ريال </w:t>
                      </w:r>
                    </w:p>
                    <w:p w:rsidR="00D60F7C" w:rsidRPr="006C5346" w:rsidRDefault="00D60F7C" w:rsidP="00234ECA">
                      <w:pPr>
                        <w:pStyle w:val="a8"/>
                        <w:jc w:val="both"/>
                        <w:rPr>
                          <w:rFonts w:cs="Calibr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   خسارة 10000 ريال بعد التشغيل الاضافي على المنتج </w:t>
                      </w:r>
                    </w:p>
                  </w:txbxContent>
                </v:textbox>
              </v:shape>
            </w:pict>
          </mc:Fallback>
        </mc:AlternateConten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بلغت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المشتركة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30000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.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اذا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تقرر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التشغيل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الاضافي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للمنتج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أ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>)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الاثر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الربحية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الصافية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187D5C" w:rsidRPr="00C3719E" w:rsidRDefault="00187D5C" w:rsidP="00187D5C">
      <w:pPr>
        <w:numPr>
          <w:ilvl w:val="0"/>
          <w:numId w:val="4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3719E">
        <w:rPr>
          <w:rFonts w:cs="Calibri"/>
          <w:b/>
          <w:bCs/>
          <w:sz w:val="24"/>
          <w:szCs w:val="24"/>
          <w:rtl/>
        </w:rPr>
        <w:t xml:space="preserve">10000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تخفيض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في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E94318" w:rsidRDefault="00187D5C" w:rsidP="00187D5C">
      <w:pPr>
        <w:numPr>
          <w:ilvl w:val="0"/>
          <w:numId w:val="4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10000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زيادة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E94318" w:rsidRDefault="00187D5C" w:rsidP="00187D5C">
      <w:pPr>
        <w:numPr>
          <w:ilvl w:val="0"/>
          <w:numId w:val="4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25000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تخفيض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Default="00187D5C" w:rsidP="00187D5C">
      <w:pPr>
        <w:numPr>
          <w:ilvl w:val="0"/>
          <w:numId w:val="4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25000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زيادة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  <w:r w:rsidRPr="00E94318">
        <w:rPr>
          <w:rFonts w:cs="Calibri" w:hint="cs"/>
          <w:b/>
          <w:bCs/>
          <w:sz w:val="24"/>
          <w:szCs w:val="24"/>
          <w:rtl/>
        </w:rPr>
        <w:t xml:space="preserve"> </w:t>
      </w:r>
    </w:p>
    <w:p w:rsidR="006C5346" w:rsidRDefault="006C5346" w:rsidP="006C5346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6C5346" w:rsidRPr="00E94318" w:rsidRDefault="006C5346" w:rsidP="006C5346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87D5C" w:rsidRPr="00E94318" w:rsidRDefault="00187D5C" w:rsidP="00187D5C">
      <w:pPr>
        <w:spacing w:after="0" w:line="240" w:lineRule="auto"/>
        <w:ind w:left="360"/>
        <w:contextualSpacing/>
        <w:rPr>
          <w:rFonts w:cs="Calibri"/>
          <w:b/>
          <w:bCs/>
          <w:sz w:val="24"/>
          <w:szCs w:val="24"/>
        </w:rPr>
      </w:pPr>
    </w:p>
    <w:p w:rsidR="00187D5C" w:rsidRPr="00D721A0" w:rsidRDefault="00187D5C" w:rsidP="00187D5C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،اذا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تقرر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التشغيل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الاضافي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للمنتج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)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الاثر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الربحية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الصافية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للشركة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187D5C" w:rsidRPr="00E94318" w:rsidRDefault="00234ECA" w:rsidP="00187D5C">
      <w:pPr>
        <w:numPr>
          <w:ilvl w:val="0"/>
          <w:numId w:val="4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E94318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729C576" wp14:editId="088900FC">
                <wp:simplePos x="0" y="0"/>
                <wp:positionH relativeFrom="column">
                  <wp:posOffset>-571500</wp:posOffset>
                </wp:positionH>
                <wp:positionV relativeFrom="paragraph">
                  <wp:posOffset>8890</wp:posOffset>
                </wp:positionV>
                <wp:extent cx="2686050" cy="828675"/>
                <wp:effectExtent l="0" t="0" r="19050" b="28575"/>
                <wp:wrapNone/>
                <wp:docPr id="65" name="خماسي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الأثر على الربحية الصافية = 13-6 = 7</w:t>
                            </w:r>
                          </w:p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الربح الصافي بعد التشغيل الاضافي = 7 * 15000= </w:t>
                            </w:r>
                          </w:p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105000 </w:t>
                            </w:r>
                            <w:r w:rsidRPr="00234ECA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 </w:t>
                            </w:r>
                            <w:proofErr w:type="gramStart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( 80000</w:t>
                            </w:r>
                            <w:proofErr w:type="gramEnd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) = 25000 ريال </w:t>
                            </w:r>
                          </w:p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ربح 25000 بعد التشغيل الاضافي للمنتج </w:t>
                            </w:r>
                          </w:p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</w:p>
                          <w:p w:rsidR="00D60F7C" w:rsidRPr="002818C1" w:rsidRDefault="00D60F7C" w:rsidP="00234ECA">
                            <w:pPr>
                              <w:pStyle w:val="a8"/>
                              <w:rPr>
                                <w:rFonts w:cs="Calibri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D60F7C" w:rsidRDefault="00D60F7C" w:rsidP="00187D5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9C576" id="خماسي 65" o:spid="_x0000_s1146" type="#_x0000_t15" style="position:absolute;left:0;text-align:left;margin-left:-45pt;margin-top:.7pt;width:211.5pt;height:65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" adj="21600" fillcolor="window" strokecolor="black [3213]" strokeweight="2pt">
                <v:path arrowok="t"/>
                <v:textbox>
                  <w:txbxContent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الأثر على الربحية الصافية = 13-6 = 7</w:t>
                      </w:r>
                    </w:p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الربح الصافي بعد التشغيل الاضافي = 7 * 15000= </w:t>
                      </w:r>
                    </w:p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105000 </w:t>
                      </w:r>
                      <w:r w:rsidRPr="00234ECA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 </w:t>
                      </w:r>
                      <w:proofErr w:type="gramStart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( 80000</w:t>
                      </w:r>
                      <w:proofErr w:type="gramEnd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) = 25000 ريال </w:t>
                      </w:r>
                    </w:p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ربح 25000 بعد التشغيل الاضافي للمنتج </w:t>
                      </w:r>
                    </w:p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</w:p>
                    <w:p w:rsidR="00D60F7C" w:rsidRPr="002818C1" w:rsidRDefault="00D60F7C" w:rsidP="00234ECA">
                      <w:pPr>
                        <w:pStyle w:val="a8"/>
                        <w:rPr>
                          <w:rFonts w:cs="Calibri"/>
                          <w:sz w:val="28"/>
                          <w:szCs w:val="28"/>
                          <w:rtl/>
                        </w:rPr>
                      </w:pPr>
                    </w:p>
                    <w:p w:rsidR="00D60F7C" w:rsidRDefault="00D60F7C" w:rsidP="00187D5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87D5C" w:rsidRPr="00E94318">
        <w:rPr>
          <w:rFonts w:cs="Calibri"/>
          <w:b/>
          <w:bCs/>
          <w:sz w:val="24"/>
          <w:szCs w:val="24"/>
          <w:rtl/>
        </w:rPr>
        <w:t xml:space="preserve">10000 </w:t>
      </w:r>
      <w:r w:rsidR="00187D5C"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="00187D5C"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="00187D5C" w:rsidRPr="00E94318">
        <w:rPr>
          <w:rFonts w:ascii="Arial" w:hAnsi="Arial" w:hint="cs"/>
          <w:b/>
          <w:bCs/>
          <w:sz w:val="24"/>
          <w:szCs w:val="24"/>
          <w:rtl/>
        </w:rPr>
        <w:t>تخفيض</w:t>
      </w:r>
      <w:r w:rsidR="00187D5C"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="00187D5C"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="00187D5C"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="00187D5C"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="00187D5C"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="00187D5C"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="00187D5C"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="00187D5C"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E94318" w:rsidRDefault="00187D5C" w:rsidP="00187D5C">
      <w:pPr>
        <w:numPr>
          <w:ilvl w:val="0"/>
          <w:numId w:val="4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10000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زيادة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E94318" w:rsidRDefault="00187D5C" w:rsidP="00187D5C">
      <w:pPr>
        <w:numPr>
          <w:ilvl w:val="0"/>
          <w:numId w:val="4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E94318">
        <w:rPr>
          <w:rFonts w:cs="Calibri"/>
          <w:b/>
          <w:bCs/>
          <w:sz w:val="24"/>
          <w:szCs w:val="24"/>
          <w:rtl/>
        </w:rPr>
        <w:t xml:space="preserve">25000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تخفيض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في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E94318">
        <w:rPr>
          <w:rFonts w:cs="Calibri"/>
          <w:b/>
          <w:bCs/>
          <w:sz w:val="24"/>
          <w:szCs w:val="24"/>
          <w:rtl/>
        </w:rPr>
        <w:t xml:space="preserve"> </w:t>
      </w:r>
      <w:r w:rsidRPr="00E94318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C3719E" w:rsidRDefault="00187D5C" w:rsidP="00187D5C">
      <w:pPr>
        <w:numPr>
          <w:ilvl w:val="0"/>
          <w:numId w:val="4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3719E">
        <w:rPr>
          <w:rFonts w:cs="Calibri"/>
          <w:b/>
          <w:bCs/>
          <w:sz w:val="24"/>
          <w:szCs w:val="24"/>
          <w:rtl/>
        </w:rPr>
        <w:t xml:space="preserve">25000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زيادة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في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الصافية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للشركة</w:t>
      </w:r>
    </w:p>
    <w:p w:rsidR="00187D5C" w:rsidRPr="00187D5C" w:rsidRDefault="00187D5C" w:rsidP="006D43ED">
      <w:pPr>
        <w:rPr>
          <w:rFonts w:cs="Calibri"/>
          <w:b/>
          <w:bCs/>
          <w:sz w:val="28"/>
          <w:szCs w:val="28"/>
          <w:u w:val="single"/>
        </w:rPr>
      </w:pPr>
    </w:p>
    <w:p w:rsidR="00A21BD4" w:rsidRPr="00D721A0" w:rsidRDefault="00A21BD4" w:rsidP="00A21BD4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اتخاذ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قرار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بيع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المنتجات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المشتركة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نقطة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الانفصال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او بيعها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بعد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التشغيل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الاضافي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،تعتبر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المشتركة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A21BD4" w:rsidRPr="00234ECA" w:rsidRDefault="00A21BD4" w:rsidP="00A21BD4">
      <w:pPr>
        <w:numPr>
          <w:ilvl w:val="0"/>
          <w:numId w:val="5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234ECA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في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</w:p>
    <w:p w:rsidR="00A21BD4" w:rsidRPr="00C3719E" w:rsidRDefault="00A21BD4" w:rsidP="00A21BD4">
      <w:pPr>
        <w:numPr>
          <w:ilvl w:val="0"/>
          <w:numId w:val="5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3719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في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3719E">
        <w:rPr>
          <w:rFonts w:cs="Calibri"/>
          <w:b/>
          <w:bCs/>
          <w:sz w:val="24"/>
          <w:szCs w:val="24"/>
          <w:rtl/>
        </w:rPr>
        <w:t xml:space="preserve"> </w:t>
      </w:r>
    </w:p>
    <w:p w:rsidR="00A21BD4" w:rsidRPr="00234ECA" w:rsidRDefault="00A21BD4" w:rsidP="00A21BD4">
      <w:pPr>
        <w:numPr>
          <w:ilvl w:val="0"/>
          <w:numId w:val="5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234ECA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234ECA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وغير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اخرى</w:t>
      </w:r>
    </w:p>
    <w:p w:rsidR="00A21BD4" w:rsidRPr="00234ECA" w:rsidRDefault="00A21BD4" w:rsidP="00A21BD4">
      <w:pPr>
        <w:numPr>
          <w:ilvl w:val="0"/>
          <w:numId w:val="5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234ECA">
        <w:rPr>
          <w:rFonts w:cs="Calibri"/>
          <w:b/>
          <w:bCs/>
          <w:sz w:val="24"/>
          <w:szCs w:val="24"/>
          <w:rtl/>
        </w:rPr>
        <w:t xml:space="preserve">50%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،</w:t>
      </w:r>
      <w:r w:rsidRPr="00234ECA">
        <w:rPr>
          <w:rFonts w:cs="Calibri"/>
          <w:b/>
          <w:bCs/>
          <w:sz w:val="24"/>
          <w:szCs w:val="24"/>
          <w:rtl/>
        </w:rPr>
        <w:t xml:space="preserve">50%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234ECA">
        <w:rPr>
          <w:rFonts w:cs="Calibri"/>
          <w:b/>
          <w:bCs/>
          <w:sz w:val="24"/>
          <w:szCs w:val="24"/>
          <w:rtl/>
        </w:rPr>
        <w:t xml:space="preserve"> </w:t>
      </w:r>
      <w:r w:rsidRPr="00234ECA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234ECA">
        <w:rPr>
          <w:rFonts w:cs="Calibri" w:hint="cs"/>
          <w:b/>
          <w:bCs/>
          <w:sz w:val="24"/>
          <w:szCs w:val="24"/>
          <w:rtl/>
        </w:rPr>
        <w:t xml:space="preserve"> </w:t>
      </w:r>
      <w:r w:rsidRPr="00234ECA">
        <w:rPr>
          <w:rFonts w:cstheme="minorBidi" w:hint="cs"/>
          <w:b/>
          <w:bCs/>
          <w:sz w:val="24"/>
          <w:szCs w:val="24"/>
          <w:rtl/>
        </w:rPr>
        <w:t xml:space="preserve"> </w:t>
      </w:r>
    </w:p>
    <w:p w:rsidR="00A21BD4" w:rsidRPr="00234ECA" w:rsidRDefault="00A21BD4" w:rsidP="00A21BD4">
      <w:pPr>
        <w:spacing w:after="0" w:line="240" w:lineRule="auto"/>
        <w:ind w:left="720"/>
        <w:contextualSpacing/>
        <w:rPr>
          <w:rFonts w:cstheme="minorBidi"/>
          <w:sz w:val="24"/>
          <w:szCs w:val="24"/>
          <w:rtl/>
        </w:rPr>
      </w:pPr>
    </w:p>
    <w:p w:rsidR="00A21BD4" w:rsidRPr="00D721A0" w:rsidRDefault="00A21BD4" w:rsidP="00A21BD4">
      <w:pPr>
        <w:ind w:left="-199"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D721A0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شركة الأحساء تنتج المنتجين (</w:t>
      </w:r>
      <w:proofErr w:type="gramStart"/>
      <w:r w:rsidRPr="00D721A0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س,</w:t>
      </w:r>
      <w:proofErr w:type="gramEnd"/>
      <w:r w:rsidRPr="00D721A0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ش) في نهاية المرحلة الاولى , ويمكن استمرار التشغيل عليهما بعد نقطة الانفصال ولا يستلزم ذلك تجهيزات انتاجية خا</w:t>
      </w:r>
      <w:r w:rsidR="00234ECA" w:rsidRPr="00D721A0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صة وقد توافرت البيانات التالية:</w:t>
      </w:r>
    </w:p>
    <w:tbl>
      <w:tblPr>
        <w:tblStyle w:val="TableGrid3"/>
        <w:bidiVisual/>
        <w:tblW w:w="0" w:type="auto"/>
        <w:tblInd w:w="-19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091"/>
        <w:gridCol w:w="1819"/>
        <w:gridCol w:w="1958"/>
        <w:gridCol w:w="1863"/>
        <w:gridCol w:w="1684"/>
      </w:tblGrid>
      <w:tr w:rsidR="00A21BD4" w:rsidRPr="00234ECA" w:rsidTr="003967EC">
        <w:trPr>
          <w:trHeight w:val="670"/>
        </w:trPr>
        <w:tc>
          <w:tcPr>
            <w:tcW w:w="1100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المنتج</w:t>
            </w:r>
          </w:p>
        </w:tc>
        <w:tc>
          <w:tcPr>
            <w:tcW w:w="1843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كمية الانتاج</w:t>
            </w:r>
          </w:p>
        </w:tc>
        <w:tc>
          <w:tcPr>
            <w:tcW w:w="1984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سعر البيع عند نقطة الانفصال</w:t>
            </w:r>
          </w:p>
        </w:tc>
        <w:tc>
          <w:tcPr>
            <w:tcW w:w="1890" w:type="dxa"/>
          </w:tcPr>
          <w:p w:rsidR="00A21BD4" w:rsidRPr="00234ECA" w:rsidRDefault="00A21BD4" w:rsidP="00A21BD4">
            <w:pP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سعر البيع بعد تشغيل اضافي</w:t>
            </w:r>
          </w:p>
        </w:tc>
        <w:tc>
          <w:tcPr>
            <w:tcW w:w="1705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تكاليف تشغيل اضافي</w:t>
            </w:r>
          </w:p>
        </w:tc>
      </w:tr>
      <w:tr w:rsidR="00A21BD4" w:rsidRPr="00234ECA" w:rsidTr="003967EC">
        <w:tc>
          <w:tcPr>
            <w:tcW w:w="1100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س</w:t>
            </w:r>
          </w:p>
        </w:tc>
        <w:tc>
          <w:tcPr>
            <w:tcW w:w="1843" w:type="dxa"/>
          </w:tcPr>
          <w:p w:rsidR="00A21BD4" w:rsidRPr="00234ECA" w:rsidRDefault="00A21BD4" w:rsidP="00A21BD4">
            <w:pP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20000</w:t>
            </w: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وحدة</w:t>
            </w:r>
          </w:p>
        </w:tc>
        <w:tc>
          <w:tcPr>
            <w:tcW w:w="1984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90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05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35000</w:t>
            </w:r>
          </w:p>
        </w:tc>
      </w:tr>
      <w:tr w:rsidR="00A21BD4" w:rsidRPr="00234ECA" w:rsidTr="003967EC">
        <w:tc>
          <w:tcPr>
            <w:tcW w:w="1100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ش</w:t>
            </w:r>
          </w:p>
        </w:tc>
        <w:tc>
          <w:tcPr>
            <w:tcW w:w="1843" w:type="dxa"/>
          </w:tcPr>
          <w:p w:rsidR="00A21BD4" w:rsidRPr="00234ECA" w:rsidRDefault="00A21BD4" w:rsidP="00A21BD4">
            <w:pP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30000</w:t>
            </w:r>
            <w:r w:rsidRPr="00234EC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وحدة</w:t>
            </w:r>
          </w:p>
        </w:tc>
        <w:tc>
          <w:tcPr>
            <w:tcW w:w="1984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90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705" w:type="dxa"/>
          </w:tcPr>
          <w:p w:rsidR="00A21BD4" w:rsidRPr="00234ECA" w:rsidRDefault="00A21BD4" w:rsidP="00A21BD4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234EC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80000</w:t>
            </w:r>
          </w:p>
        </w:tc>
      </w:tr>
    </w:tbl>
    <w:p w:rsidR="00A21BD4" w:rsidRDefault="00A21BD4" w:rsidP="00A21BD4">
      <w:pPr>
        <w:ind w:left="-199"/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</w:p>
    <w:p w:rsidR="00BC5EBF" w:rsidRDefault="00BC5EBF" w:rsidP="00A21BD4">
      <w:pPr>
        <w:ind w:left="-199"/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</w:p>
    <w:p w:rsidR="00BC5EBF" w:rsidRPr="00234ECA" w:rsidRDefault="00BC5EBF" w:rsidP="00A21BD4">
      <w:pPr>
        <w:ind w:left="-199"/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</w:p>
    <w:p w:rsidR="00A21BD4" w:rsidRPr="00234ECA" w:rsidRDefault="00234ECA" w:rsidP="00234ECA">
      <w:pPr>
        <w:pStyle w:val="a8"/>
        <w:rPr>
          <w:b/>
          <w:bCs/>
          <w:color w:val="FF0000"/>
          <w:sz w:val="24"/>
          <w:szCs w:val="24"/>
          <w:rtl/>
        </w:rPr>
      </w:pPr>
      <w:r w:rsidRPr="00234ECA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9F8CC12" wp14:editId="48B9A7B4">
                <wp:simplePos x="0" y="0"/>
                <wp:positionH relativeFrom="column">
                  <wp:posOffset>-250190</wp:posOffset>
                </wp:positionH>
                <wp:positionV relativeFrom="paragraph">
                  <wp:posOffset>232410</wp:posOffset>
                </wp:positionV>
                <wp:extent cx="2686050" cy="828675"/>
                <wp:effectExtent l="0" t="0" r="19050" b="28575"/>
                <wp:wrapNone/>
                <wp:docPr id="140" name="خماسي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34ECA" w:rsidRDefault="00D60F7C" w:rsidP="00B0387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الأثر على الربحية الصافية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10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7 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3</w:t>
                            </w:r>
                          </w:p>
                          <w:p w:rsidR="00D60F7C" w:rsidRPr="00234ECA" w:rsidRDefault="00D60F7C" w:rsidP="00B0387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الربح الصافي بعد التشغيل الاضافي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3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20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000= </w:t>
                            </w:r>
                          </w:p>
                          <w:p w:rsidR="00D60F7C" w:rsidRPr="00234ECA" w:rsidRDefault="00D60F7C" w:rsidP="00B0387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60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000 </w:t>
                            </w:r>
                            <w:r w:rsidRPr="00234ECA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 </w:t>
                            </w:r>
                            <w:proofErr w:type="gramStart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35000</w:t>
                            </w:r>
                            <w:proofErr w:type="gramEnd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) = 25000 ريال </w:t>
                            </w:r>
                          </w:p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ربح 25000 بعد التشغيل الاضافي للمنتج </w:t>
                            </w:r>
                          </w:p>
                          <w:p w:rsidR="00D60F7C" w:rsidRPr="00234ECA" w:rsidRDefault="00D60F7C" w:rsidP="00234ECA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</w:p>
                          <w:p w:rsidR="00D60F7C" w:rsidRPr="002818C1" w:rsidRDefault="00D60F7C" w:rsidP="00234ECA">
                            <w:pPr>
                              <w:pStyle w:val="a8"/>
                              <w:rPr>
                                <w:rFonts w:cs="Calibri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D60F7C" w:rsidRDefault="00D60F7C" w:rsidP="00234EC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8CC12" id="_x0000_s1147" type="#_x0000_t15" style="position:absolute;left:0;text-align:left;margin-left:-19.7pt;margin-top:18.3pt;width:211.5pt;height:65.2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" adj="21600" fillcolor="window" strokecolor="black [3213]" strokeweight="2pt">
                <v:path arrowok="t"/>
                <v:textbox>
                  <w:txbxContent>
                    <w:p w:rsidR="00D60F7C" w:rsidRPr="00234ECA" w:rsidRDefault="00D60F7C" w:rsidP="00B0387E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الأثر على الربحية الصافية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10 </w:t>
                      </w:r>
                      <w:r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7 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3</w:t>
                      </w:r>
                    </w:p>
                    <w:p w:rsidR="00D60F7C" w:rsidRPr="00234ECA" w:rsidRDefault="00D60F7C" w:rsidP="00B0387E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الربح الصافي بعد التشغيل الاضافي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3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20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000= </w:t>
                      </w:r>
                    </w:p>
                    <w:p w:rsidR="00D60F7C" w:rsidRPr="00234ECA" w:rsidRDefault="00D60F7C" w:rsidP="00B0387E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60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000 </w:t>
                      </w:r>
                      <w:r w:rsidRPr="00234ECA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 </w:t>
                      </w:r>
                      <w:proofErr w:type="gramStart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35000</w:t>
                      </w:r>
                      <w:proofErr w:type="gramEnd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) = 25000 ريال </w:t>
                      </w:r>
                    </w:p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ربح 25000 بعد التشغيل الاضافي للمنتج </w:t>
                      </w:r>
                    </w:p>
                    <w:p w:rsidR="00D60F7C" w:rsidRPr="00234ECA" w:rsidRDefault="00D60F7C" w:rsidP="00234ECA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</w:p>
                    <w:p w:rsidR="00D60F7C" w:rsidRPr="002818C1" w:rsidRDefault="00D60F7C" w:rsidP="00234ECA">
                      <w:pPr>
                        <w:pStyle w:val="a8"/>
                        <w:rPr>
                          <w:rFonts w:cs="Calibri"/>
                          <w:sz w:val="28"/>
                          <w:szCs w:val="28"/>
                          <w:rtl/>
                        </w:rPr>
                      </w:pPr>
                    </w:p>
                    <w:p w:rsidR="00D60F7C" w:rsidRDefault="00D60F7C" w:rsidP="00234EC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1BD4" w:rsidRPr="00234ECA">
        <w:rPr>
          <w:rFonts w:hint="cs"/>
          <w:b/>
          <w:bCs/>
          <w:color w:val="FF0000"/>
          <w:sz w:val="24"/>
          <w:szCs w:val="24"/>
          <w:rtl/>
        </w:rPr>
        <w:t>بلغت التكاليف المشتركة (ما قبل الانفصال)</w:t>
      </w:r>
      <w:r w:rsidR="00A21BD4" w:rsidRPr="00234ECA">
        <w:rPr>
          <w:b/>
          <w:bCs/>
          <w:color w:val="FF0000"/>
          <w:sz w:val="24"/>
          <w:szCs w:val="24"/>
        </w:rPr>
        <w:t>10000</w:t>
      </w:r>
      <w:r w:rsidR="00A21BD4" w:rsidRPr="00234ECA">
        <w:rPr>
          <w:rFonts w:hint="cs"/>
          <w:b/>
          <w:bCs/>
          <w:color w:val="FF0000"/>
          <w:sz w:val="24"/>
          <w:szCs w:val="24"/>
          <w:rtl/>
        </w:rPr>
        <w:t xml:space="preserve"> ريال</w:t>
      </w:r>
      <w:proofErr w:type="gramStart"/>
      <w:r w:rsidR="00A21BD4" w:rsidRPr="00234ECA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A21BD4" w:rsidRPr="00234ECA">
        <w:rPr>
          <w:rFonts w:hint="cs"/>
          <w:b/>
          <w:bCs/>
          <w:color w:val="FF0000"/>
          <w:sz w:val="24"/>
          <w:szCs w:val="24"/>
          <w:rtl/>
        </w:rPr>
        <w:t xml:space="preserve"> وعلى ذلك اذا تقرر التشغيل الاضافي للمنتج (س) فان الأثر </w:t>
      </w:r>
      <w:r w:rsidRPr="00234ECA">
        <w:rPr>
          <w:rFonts w:hint="cs"/>
          <w:b/>
          <w:bCs/>
          <w:color w:val="FF0000"/>
          <w:sz w:val="24"/>
          <w:szCs w:val="24"/>
          <w:rtl/>
        </w:rPr>
        <w:t>على الربحية الصافية للشركة هو:</w:t>
      </w:r>
    </w:p>
    <w:p w:rsidR="00A21BD4" w:rsidRPr="00234ECA" w:rsidRDefault="00A21BD4" w:rsidP="00234ECA">
      <w:pPr>
        <w:pStyle w:val="a8"/>
        <w:rPr>
          <w:sz w:val="24"/>
          <w:szCs w:val="24"/>
          <w:rtl/>
        </w:rPr>
      </w:pPr>
      <w:r w:rsidRPr="00234ECA">
        <w:rPr>
          <w:rFonts w:hint="cs"/>
          <w:sz w:val="24"/>
          <w:szCs w:val="24"/>
          <w:rtl/>
        </w:rPr>
        <w:t xml:space="preserve">(أ) </w:t>
      </w:r>
      <w:r w:rsidRPr="00234ECA">
        <w:rPr>
          <w:sz w:val="24"/>
          <w:szCs w:val="24"/>
        </w:rPr>
        <w:t>20000</w:t>
      </w:r>
      <w:r w:rsidRPr="00234ECA">
        <w:rPr>
          <w:rFonts w:hint="cs"/>
          <w:sz w:val="24"/>
          <w:szCs w:val="24"/>
          <w:rtl/>
        </w:rPr>
        <w:t xml:space="preserve"> ريال تخفيض في الربحية الصافية للشركة </w:t>
      </w:r>
    </w:p>
    <w:p w:rsidR="00A21BD4" w:rsidRPr="00234ECA" w:rsidRDefault="00A21BD4" w:rsidP="00234ECA">
      <w:pPr>
        <w:pStyle w:val="a8"/>
        <w:rPr>
          <w:sz w:val="24"/>
          <w:szCs w:val="24"/>
          <w:rtl/>
        </w:rPr>
      </w:pPr>
      <w:r w:rsidRPr="00234ECA">
        <w:rPr>
          <w:rFonts w:hint="cs"/>
          <w:sz w:val="24"/>
          <w:szCs w:val="24"/>
          <w:rtl/>
        </w:rPr>
        <w:t xml:space="preserve">(ب) </w:t>
      </w:r>
      <w:r w:rsidRPr="00234ECA">
        <w:rPr>
          <w:sz w:val="24"/>
          <w:szCs w:val="24"/>
        </w:rPr>
        <w:t>20000</w:t>
      </w:r>
      <w:r w:rsidRPr="00234ECA">
        <w:rPr>
          <w:rFonts w:hint="cs"/>
          <w:sz w:val="24"/>
          <w:szCs w:val="24"/>
          <w:rtl/>
        </w:rPr>
        <w:t xml:space="preserve"> ريال زيادة في الربحية الصافية للشركة</w:t>
      </w:r>
    </w:p>
    <w:p w:rsidR="00A21BD4" w:rsidRPr="00234ECA" w:rsidRDefault="00A21BD4" w:rsidP="00234ECA">
      <w:pPr>
        <w:pStyle w:val="a8"/>
        <w:rPr>
          <w:sz w:val="24"/>
          <w:szCs w:val="24"/>
          <w:rtl/>
        </w:rPr>
      </w:pPr>
      <w:r w:rsidRPr="00234ECA">
        <w:rPr>
          <w:rFonts w:hint="cs"/>
          <w:sz w:val="24"/>
          <w:szCs w:val="24"/>
          <w:rtl/>
        </w:rPr>
        <w:t xml:space="preserve">(جـ) </w:t>
      </w:r>
      <w:r w:rsidRPr="00234ECA">
        <w:rPr>
          <w:sz w:val="24"/>
          <w:szCs w:val="24"/>
        </w:rPr>
        <w:t>25000</w:t>
      </w:r>
      <w:r w:rsidRPr="00234ECA">
        <w:rPr>
          <w:rFonts w:hint="cs"/>
          <w:sz w:val="24"/>
          <w:szCs w:val="24"/>
          <w:rtl/>
        </w:rPr>
        <w:t xml:space="preserve"> ريال</w:t>
      </w:r>
      <w:r w:rsidRPr="00234ECA">
        <w:rPr>
          <w:sz w:val="24"/>
          <w:szCs w:val="24"/>
          <w:rtl/>
        </w:rPr>
        <w:t xml:space="preserve"> </w:t>
      </w:r>
      <w:r w:rsidRPr="00234ECA">
        <w:rPr>
          <w:rFonts w:hint="cs"/>
          <w:sz w:val="24"/>
          <w:szCs w:val="24"/>
          <w:rtl/>
        </w:rPr>
        <w:t>تخفيض</w:t>
      </w:r>
      <w:r w:rsidRPr="00234ECA">
        <w:rPr>
          <w:sz w:val="24"/>
          <w:szCs w:val="24"/>
          <w:rtl/>
        </w:rPr>
        <w:t xml:space="preserve"> </w:t>
      </w:r>
      <w:r w:rsidRPr="00234ECA">
        <w:rPr>
          <w:rFonts w:hint="cs"/>
          <w:sz w:val="24"/>
          <w:szCs w:val="24"/>
          <w:rtl/>
        </w:rPr>
        <w:t>في</w:t>
      </w:r>
      <w:r w:rsidRPr="00234ECA">
        <w:rPr>
          <w:sz w:val="24"/>
          <w:szCs w:val="24"/>
          <w:rtl/>
        </w:rPr>
        <w:t xml:space="preserve"> </w:t>
      </w:r>
      <w:r w:rsidRPr="00234ECA">
        <w:rPr>
          <w:rFonts w:hint="cs"/>
          <w:sz w:val="24"/>
          <w:szCs w:val="24"/>
          <w:rtl/>
        </w:rPr>
        <w:t>الربحية</w:t>
      </w:r>
      <w:r w:rsidRPr="00234ECA">
        <w:rPr>
          <w:sz w:val="24"/>
          <w:szCs w:val="24"/>
          <w:rtl/>
        </w:rPr>
        <w:t xml:space="preserve"> </w:t>
      </w:r>
      <w:r w:rsidRPr="00234ECA">
        <w:rPr>
          <w:rFonts w:hint="cs"/>
          <w:sz w:val="24"/>
          <w:szCs w:val="24"/>
          <w:rtl/>
        </w:rPr>
        <w:t>الصافية</w:t>
      </w:r>
      <w:r w:rsidRPr="00234ECA">
        <w:rPr>
          <w:sz w:val="24"/>
          <w:szCs w:val="24"/>
          <w:rtl/>
        </w:rPr>
        <w:t xml:space="preserve"> </w:t>
      </w:r>
      <w:r w:rsidRPr="00234ECA">
        <w:rPr>
          <w:rFonts w:hint="cs"/>
          <w:sz w:val="24"/>
          <w:szCs w:val="24"/>
          <w:rtl/>
        </w:rPr>
        <w:t>للشركة</w:t>
      </w:r>
    </w:p>
    <w:p w:rsidR="00A21BD4" w:rsidRPr="00C3719E" w:rsidRDefault="00A21BD4" w:rsidP="00234ECA">
      <w:pPr>
        <w:pStyle w:val="a8"/>
        <w:rPr>
          <w:sz w:val="24"/>
          <w:szCs w:val="24"/>
          <w:rtl/>
        </w:rPr>
      </w:pPr>
      <w:r w:rsidRPr="00C3719E">
        <w:rPr>
          <w:rFonts w:hint="cs"/>
          <w:sz w:val="24"/>
          <w:szCs w:val="24"/>
          <w:rtl/>
        </w:rPr>
        <w:t xml:space="preserve">(د) </w:t>
      </w:r>
      <w:r w:rsidRPr="00C3719E">
        <w:rPr>
          <w:sz w:val="24"/>
          <w:szCs w:val="24"/>
        </w:rPr>
        <w:t>25000</w:t>
      </w:r>
      <w:r w:rsidRPr="00C3719E">
        <w:rPr>
          <w:rFonts w:hint="cs"/>
          <w:sz w:val="24"/>
          <w:szCs w:val="24"/>
          <w:rtl/>
        </w:rPr>
        <w:t xml:space="preserve"> ريال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زيادة في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الربحية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الصافية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 xml:space="preserve">للشركة </w:t>
      </w:r>
    </w:p>
    <w:p w:rsidR="00234ECA" w:rsidRDefault="00234ECA" w:rsidP="00234ECA">
      <w:pPr>
        <w:pStyle w:val="a8"/>
        <w:rPr>
          <w:color w:val="00B050"/>
          <w:sz w:val="24"/>
          <w:szCs w:val="24"/>
          <w:u w:val="single"/>
          <w:rtl/>
        </w:rPr>
      </w:pPr>
    </w:p>
    <w:p w:rsidR="00BC5EBF" w:rsidRPr="00234ECA" w:rsidRDefault="00BC5EBF" w:rsidP="00234ECA">
      <w:pPr>
        <w:pStyle w:val="a8"/>
        <w:rPr>
          <w:color w:val="00B050"/>
          <w:sz w:val="24"/>
          <w:szCs w:val="24"/>
          <w:u w:val="single"/>
          <w:rtl/>
        </w:rPr>
      </w:pPr>
    </w:p>
    <w:p w:rsidR="00A21BD4" w:rsidRPr="00234ECA" w:rsidRDefault="00A21BD4" w:rsidP="00234ECA">
      <w:pPr>
        <w:pStyle w:val="a8"/>
        <w:rPr>
          <w:b/>
          <w:bCs/>
          <w:color w:val="FF0000"/>
          <w:sz w:val="24"/>
          <w:szCs w:val="24"/>
          <w:rtl/>
        </w:rPr>
      </w:pPr>
      <w:r w:rsidRPr="00234ECA">
        <w:rPr>
          <w:rFonts w:hint="cs"/>
          <w:b/>
          <w:bCs/>
          <w:color w:val="FF0000"/>
          <w:sz w:val="24"/>
          <w:szCs w:val="24"/>
          <w:rtl/>
        </w:rPr>
        <w:t>في نفس فقرة السؤال السابقة مباشرة</w:t>
      </w:r>
      <w:proofErr w:type="gramStart"/>
      <w:r w:rsidRPr="00234ECA">
        <w:rPr>
          <w:rFonts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234ECA">
        <w:rPr>
          <w:rFonts w:hint="cs"/>
          <w:b/>
          <w:bCs/>
          <w:color w:val="FF0000"/>
          <w:sz w:val="24"/>
          <w:szCs w:val="24"/>
          <w:rtl/>
        </w:rPr>
        <w:t xml:space="preserve"> اذا تقرر التشغيل الاضافي للمنتج (ش) فان الأثر </w:t>
      </w:r>
      <w:r w:rsidR="00234ECA" w:rsidRPr="00234ECA">
        <w:rPr>
          <w:rFonts w:hint="cs"/>
          <w:b/>
          <w:bCs/>
          <w:color w:val="FF0000"/>
          <w:sz w:val="24"/>
          <w:szCs w:val="24"/>
          <w:rtl/>
        </w:rPr>
        <w:t>على الربحية الصافية للشركة هو:</w:t>
      </w:r>
    </w:p>
    <w:p w:rsidR="00A21BD4" w:rsidRPr="00C3719E" w:rsidRDefault="00E572DB" w:rsidP="00234ECA">
      <w:pPr>
        <w:pStyle w:val="a8"/>
        <w:rPr>
          <w:sz w:val="24"/>
          <w:szCs w:val="24"/>
          <w:rtl/>
        </w:rPr>
      </w:pPr>
      <w:r w:rsidRPr="00B0387E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4F38D92" wp14:editId="6E8B13DF">
                <wp:simplePos x="0" y="0"/>
                <wp:positionH relativeFrom="column">
                  <wp:posOffset>-250190</wp:posOffset>
                </wp:positionH>
                <wp:positionV relativeFrom="paragraph">
                  <wp:posOffset>86360</wp:posOffset>
                </wp:positionV>
                <wp:extent cx="2686050" cy="828675"/>
                <wp:effectExtent l="0" t="0" r="19050" b="28575"/>
                <wp:wrapNone/>
                <wp:docPr id="141" name="خماسي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34ECA" w:rsidRDefault="00D60F7C" w:rsidP="00B0387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الأثر على الربحية الصافية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11 </w:t>
                            </w:r>
                            <w:proofErr w:type="gramStart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9</w:t>
                            </w:r>
                            <w:proofErr w:type="gramEnd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</w:t>
                            </w:r>
                          </w:p>
                          <w:p w:rsidR="00D60F7C" w:rsidRPr="00234ECA" w:rsidRDefault="00D60F7C" w:rsidP="00B0387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الربح الصافي بعد التشغيل الاضافي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2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30000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</w:p>
                          <w:p w:rsidR="00D60F7C" w:rsidRPr="00234ECA" w:rsidRDefault="00D60F7C" w:rsidP="00B0387E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60000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234ECA"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التكاليف </w:t>
                            </w:r>
                            <w:proofErr w:type="gramStart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( 80000</w:t>
                            </w:r>
                            <w:proofErr w:type="gramEnd"/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)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- 20000 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ريال </w:t>
                            </w:r>
                          </w:p>
                          <w:p w:rsidR="00D60F7C" w:rsidRPr="00234ECA" w:rsidRDefault="00D60F7C" w:rsidP="00E572D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خسارة 20000</w:t>
                            </w:r>
                            <w:r w:rsidRPr="00234ECA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بعد التشغيل الاضافي للمنتج </w:t>
                            </w:r>
                          </w:p>
                          <w:p w:rsidR="00D60F7C" w:rsidRPr="00234ECA" w:rsidRDefault="00D60F7C" w:rsidP="00E572D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</w:p>
                          <w:p w:rsidR="00D60F7C" w:rsidRPr="002818C1" w:rsidRDefault="00D60F7C" w:rsidP="00234ECA">
                            <w:pPr>
                              <w:pStyle w:val="a3"/>
                              <w:rPr>
                                <w:rFonts w:cs="Calibri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D60F7C" w:rsidRDefault="00D60F7C" w:rsidP="00234EC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38D92" id="_x0000_s1148" type="#_x0000_t15" style="position:absolute;left:0;text-align:left;margin-left:-19.7pt;margin-top:6.8pt;width:211.5pt;height:65.2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Pr="00234ECA" w:rsidRDefault="00D60F7C" w:rsidP="00B0387E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الأثر على الربحية الصافية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11 </w:t>
                      </w:r>
                      <w:proofErr w:type="gramStart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-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9</w:t>
                      </w:r>
                      <w:proofErr w:type="gramEnd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</w:t>
                      </w:r>
                    </w:p>
                    <w:p w:rsidR="00D60F7C" w:rsidRPr="00234ECA" w:rsidRDefault="00D60F7C" w:rsidP="00B0387E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الربح الصافي بعد التشغيل الاضافي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2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30000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</w:p>
                    <w:p w:rsidR="00D60F7C" w:rsidRPr="00234ECA" w:rsidRDefault="00D60F7C" w:rsidP="00B0387E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60000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234ECA"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–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التكاليف </w:t>
                      </w:r>
                      <w:proofErr w:type="gramStart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( 80000</w:t>
                      </w:r>
                      <w:proofErr w:type="gramEnd"/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)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- 20000 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ريال </w:t>
                      </w:r>
                    </w:p>
                    <w:p w:rsidR="00D60F7C" w:rsidRPr="00234ECA" w:rsidRDefault="00D60F7C" w:rsidP="00E572DB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خسارة 20000</w:t>
                      </w:r>
                      <w:r w:rsidRPr="00234ECA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بعد التشغيل الاضافي للمنتج </w:t>
                      </w:r>
                    </w:p>
                    <w:p w:rsidR="00D60F7C" w:rsidRPr="00234ECA" w:rsidRDefault="00D60F7C" w:rsidP="00E572DB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</w:p>
                    <w:p w:rsidR="00D60F7C" w:rsidRPr="002818C1" w:rsidRDefault="00D60F7C" w:rsidP="00234ECA">
                      <w:pPr>
                        <w:pStyle w:val="a3"/>
                        <w:rPr>
                          <w:rFonts w:cs="Calibri"/>
                          <w:sz w:val="28"/>
                          <w:szCs w:val="28"/>
                          <w:rtl/>
                        </w:rPr>
                      </w:pPr>
                    </w:p>
                    <w:p w:rsidR="00D60F7C" w:rsidRDefault="00D60F7C" w:rsidP="00234EC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1BD4" w:rsidRPr="00B0387E">
        <w:rPr>
          <w:rFonts w:hint="cs"/>
          <w:b/>
          <w:bCs/>
          <w:sz w:val="24"/>
          <w:szCs w:val="24"/>
          <w:rtl/>
        </w:rPr>
        <w:t xml:space="preserve"> </w:t>
      </w:r>
      <w:r w:rsidR="00A21BD4" w:rsidRPr="00C3719E">
        <w:rPr>
          <w:rFonts w:hint="cs"/>
          <w:sz w:val="24"/>
          <w:szCs w:val="24"/>
          <w:rtl/>
        </w:rPr>
        <w:t xml:space="preserve">(أ) </w:t>
      </w:r>
      <w:r w:rsidR="00A21BD4" w:rsidRPr="00C3719E">
        <w:rPr>
          <w:sz w:val="24"/>
          <w:szCs w:val="24"/>
        </w:rPr>
        <w:t>20000</w:t>
      </w:r>
      <w:r w:rsidR="00A21BD4" w:rsidRPr="00C3719E">
        <w:rPr>
          <w:rFonts w:hint="cs"/>
          <w:sz w:val="24"/>
          <w:szCs w:val="24"/>
          <w:rtl/>
        </w:rPr>
        <w:t xml:space="preserve"> ريال تخفيض في الربحية الصافية للشركة </w:t>
      </w:r>
    </w:p>
    <w:p w:rsidR="00A21BD4" w:rsidRPr="00C3719E" w:rsidRDefault="00A21BD4" w:rsidP="00234ECA">
      <w:pPr>
        <w:pStyle w:val="a8"/>
        <w:rPr>
          <w:sz w:val="24"/>
          <w:szCs w:val="24"/>
          <w:rtl/>
        </w:rPr>
      </w:pPr>
      <w:r w:rsidRPr="00C3719E">
        <w:rPr>
          <w:rFonts w:hint="cs"/>
          <w:sz w:val="24"/>
          <w:szCs w:val="24"/>
          <w:rtl/>
        </w:rPr>
        <w:t xml:space="preserve">(ب) </w:t>
      </w:r>
      <w:r w:rsidRPr="00C3719E">
        <w:rPr>
          <w:sz w:val="24"/>
          <w:szCs w:val="24"/>
        </w:rPr>
        <w:t>20000</w:t>
      </w:r>
      <w:r w:rsidRPr="00C3719E">
        <w:rPr>
          <w:rFonts w:hint="cs"/>
          <w:sz w:val="24"/>
          <w:szCs w:val="24"/>
          <w:rtl/>
        </w:rPr>
        <w:t xml:space="preserve"> ريال زيادة في الربحية الصافية للشركة</w:t>
      </w:r>
    </w:p>
    <w:p w:rsidR="00A21BD4" w:rsidRPr="00C3719E" w:rsidRDefault="00A21BD4" w:rsidP="00234ECA">
      <w:pPr>
        <w:pStyle w:val="a8"/>
        <w:rPr>
          <w:sz w:val="24"/>
          <w:szCs w:val="24"/>
          <w:rtl/>
        </w:rPr>
      </w:pPr>
      <w:r w:rsidRPr="00C3719E">
        <w:rPr>
          <w:rFonts w:hint="cs"/>
          <w:sz w:val="24"/>
          <w:szCs w:val="24"/>
          <w:rtl/>
        </w:rPr>
        <w:t xml:space="preserve">(جـ) </w:t>
      </w:r>
      <w:r w:rsidRPr="00C3719E">
        <w:rPr>
          <w:sz w:val="24"/>
          <w:szCs w:val="24"/>
        </w:rPr>
        <w:t>25000</w:t>
      </w:r>
      <w:r w:rsidRPr="00C3719E">
        <w:rPr>
          <w:rFonts w:hint="cs"/>
          <w:sz w:val="24"/>
          <w:szCs w:val="24"/>
          <w:rtl/>
        </w:rPr>
        <w:t xml:space="preserve"> ريال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تخفيض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في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الربحية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الصافية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للشركة</w:t>
      </w:r>
    </w:p>
    <w:p w:rsidR="00A21BD4" w:rsidRPr="00C3719E" w:rsidRDefault="00A21BD4" w:rsidP="00234ECA">
      <w:pPr>
        <w:pStyle w:val="a8"/>
        <w:rPr>
          <w:sz w:val="24"/>
          <w:szCs w:val="24"/>
          <w:rtl/>
        </w:rPr>
      </w:pPr>
      <w:r w:rsidRPr="00C3719E">
        <w:rPr>
          <w:rFonts w:hint="cs"/>
          <w:sz w:val="24"/>
          <w:szCs w:val="24"/>
          <w:rtl/>
        </w:rPr>
        <w:t xml:space="preserve">(د) </w:t>
      </w:r>
      <w:r w:rsidRPr="00C3719E">
        <w:rPr>
          <w:sz w:val="24"/>
          <w:szCs w:val="24"/>
        </w:rPr>
        <w:t>25000</w:t>
      </w:r>
      <w:r w:rsidRPr="00C3719E">
        <w:rPr>
          <w:rFonts w:hint="cs"/>
          <w:sz w:val="24"/>
          <w:szCs w:val="24"/>
          <w:rtl/>
        </w:rPr>
        <w:t xml:space="preserve"> ريال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زيادة في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الربحية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>الصافية</w:t>
      </w:r>
      <w:r w:rsidRPr="00C3719E">
        <w:rPr>
          <w:sz w:val="24"/>
          <w:szCs w:val="24"/>
          <w:rtl/>
        </w:rPr>
        <w:t xml:space="preserve"> </w:t>
      </w:r>
      <w:r w:rsidRPr="00C3719E">
        <w:rPr>
          <w:rFonts w:hint="cs"/>
          <w:sz w:val="24"/>
          <w:szCs w:val="24"/>
          <w:rtl/>
        </w:rPr>
        <w:t xml:space="preserve">للشركة </w:t>
      </w:r>
    </w:p>
    <w:p w:rsidR="00A21BD4" w:rsidRPr="00234ECA" w:rsidRDefault="00A21BD4" w:rsidP="00234ECA">
      <w:pPr>
        <w:pStyle w:val="a8"/>
        <w:rPr>
          <w:rFonts w:cs="Calibri"/>
          <w:sz w:val="24"/>
          <w:szCs w:val="24"/>
          <w:u w:val="single"/>
          <w:rtl/>
        </w:rPr>
      </w:pPr>
    </w:p>
    <w:p w:rsidR="00B0387E" w:rsidRDefault="00B0387E" w:rsidP="00234ECA">
      <w:pPr>
        <w:pStyle w:val="a8"/>
        <w:rPr>
          <w:rFonts w:cs="Calibri"/>
          <w:sz w:val="24"/>
          <w:szCs w:val="24"/>
          <w:u w:val="single"/>
          <w:rtl/>
        </w:rPr>
      </w:pPr>
    </w:p>
    <w:p w:rsidR="00BC5EBF" w:rsidRDefault="00BC5EBF" w:rsidP="002529EC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2529EC" w:rsidRPr="002529EC" w:rsidRDefault="002529EC" w:rsidP="002529EC">
      <w:pPr>
        <w:jc w:val="both"/>
        <w:rPr>
          <w:rFonts w:asciiTheme="minorHAnsi" w:eastAsiaTheme="minorHAnsi" w:hAnsiTheme="minorHAnsi" w:cstheme="minorBidi"/>
          <w:b/>
          <w:bCs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توفرت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لديك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بيانات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(ع)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عدد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الوحدات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المنتجة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10,000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الحالي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نقطة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الانفصال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/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بعد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التشغيل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الإضافي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26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مشتركة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مخصصة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3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إضافية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متغيرة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4.5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إضافية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1.5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إضافية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بيعيه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وإدارة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متغيرة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2.5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ضوء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هذه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البيانات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المناسب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بالنسبة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للمنتج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(ع)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529EC" w:rsidRPr="002529EC" w:rsidRDefault="002529EC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بيع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المنتج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ع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عند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نقطة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الانفصال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مباشرة</w:t>
      </w:r>
    </w:p>
    <w:p w:rsidR="002529EC" w:rsidRPr="00C3719E" w:rsidRDefault="002529EC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 w:rsidRPr="00C3719E">
        <w:rPr>
          <w:rFonts w:asciiTheme="minorHAnsi" w:eastAsiaTheme="minorHAnsi" w:hAnsiTheme="minorHAnsi" w:hint="cs"/>
          <w:rtl/>
        </w:rPr>
        <w:t>بيع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المنتج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ع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بعد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التشغيل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الإضافي</w:t>
      </w:r>
    </w:p>
    <w:p w:rsidR="002529EC" w:rsidRPr="002529EC" w:rsidRDefault="00964AED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noProof/>
          <w:rtl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287656</wp:posOffset>
                </wp:positionV>
                <wp:extent cx="4381500" cy="685800"/>
                <wp:effectExtent l="0" t="0" r="19050" b="1905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964AED" w:rsidRDefault="00D60F7C" w:rsidP="005B444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ايرادات اضافية للتشغيل الإضافي(26-</w:t>
                            </w:r>
                            <w:proofErr w:type="gramStart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15)×</w:t>
                            </w:r>
                            <w:proofErr w:type="gramEnd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11 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110000</w:t>
                            </w:r>
                          </w:p>
                          <w:p w:rsidR="00D60F7C" w:rsidRDefault="00D60F7C" w:rsidP="005B444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تكاليف التشغيل الإضافي(4.5+1.5+</w:t>
                            </w:r>
                            <w:proofErr w:type="gramStart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2.5)×</w:t>
                            </w:r>
                            <w:proofErr w:type="gramEnd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8.5 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85000 ريال </w:t>
                            </w:r>
                          </w:p>
                          <w:p w:rsidR="00D60F7C" w:rsidRPr="00964AED" w:rsidRDefault="00D60F7C" w:rsidP="005B444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الايرادات اكبر من </w:t>
                            </w:r>
                            <w:proofErr w:type="spellStart"/>
                            <w:proofErr w:type="gramStart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التكاليف,</w:t>
                            </w:r>
                            <w:proofErr w:type="gramEnd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اذن</w:t>
                            </w:r>
                            <w:proofErr w:type="spellEnd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ينصح ببيع المنتج (ع) بعد التشغيل </w:t>
                            </w:r>
                            <w:proofErr w:type="spellStart"/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الأضافي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9" o:spid="_x0000_s1149" type="#_x0000_t202" style="position:absolute;left:0;text-align:left;margin-left:-53.25pt;margin-top:22.65pt;width:345pt;height:54pt;z-index:251875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" fillcolor="white [3201]" strokeweight=".5pt">
                <v:textbox>
                  <w:txbxContent>
                    <w:p w:rsidR="00D60F7C" w:rsidRPr="00964AED" w:rsidRDefault="00D60F7C" w:rsidP="005B4445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ايرادات اضافية للتشغيل الإضافي(26-</w:t>
                      </w:r>
                      <w:proofErr w:type="gramStart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15)×</w:t>
                      </w:r>
                      <w:proofErr w:type="gramEnd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11 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10000 = 110000</w:t>
                      </w:r>
                    </w:p>
                    <w:p w:rsidR="00D60F7C" w:rsidRDefault="00D60F7C" w:rsidP="005B4445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تكاليف التشغيل الإضافي(4.5+1.5+</w:t>
                      </w:r>
                      <w:proofErr w:type="gramStart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2.5)×</w:t>
                      </w:r>
                      <w:proofErr w:type="gramEnd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8.5 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10000 = 85000 ريال </w:t>
                      </w:r>
                    </w:p>
                    <w:p w:rsidR="00D60F7C" w:rsidRPr="00964AED" w:rsidRDefault="00D60F7C" w:rsidP="005B4445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الايرادات اكبر من </w:t>
                      </w:r>
                      <w:proofErr w:type="spellStart"/>
                      <w:proofErr w:type="gramStart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التكاليف,</w:t>
                      </w:r>
                      <w:proofErr w:type="gramEnd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اذن</w:t>
                      </w:r>
                      <w:proofErr w:type="spellEnd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ينصح ببيع المنتج (ع) بعد التشغيل </w:t>
                      </w:r>
                      <w:proofErr w:type="spellStart"/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الأضافي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 w:hint="cs"/>
          <w:rtl/>
        </w:rPr>
        <w:t>بيع</w:t>
      </w:r>
      <w:r w:rsidR="002529EC" w:rsidRPr="002529EC">
        <w:rPr>
          <w:rFonts w:asciiTheme="minorHAnsi" w:eastAsiaTheme="minorHAnsi" w:hAnsiTheme="minorHAnsi"/>
          <w:rtl/>
        </w:rPr>
        <w:t xml:space="preserve"> 50 % </w:t>
      </w:r>
      <w:r w:rsidR="002529EC" w:rsidRPr="002529EC">
        <w:rPr>
          <w:rFonts w:asciiTheme="minorHAnsi" w:eastAsiaTheme="minorHAnsi" w:hAnsiTheme="minorHAnsi" w:hint="cs"/>
          <w:rtl/>
        </w:rPr>
        <w:t>من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المنتج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ع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عند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نقطة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proofErr w:type="gramStart"/>
      <w:r w:rsidR="002529EC" w:rsidRPr="002529EC">
        <w:rPr>
          <w:rFonts w:asciiTheme="minorHAnsi" w:eastAsiaTheme="minorHAnsi" w:hAnsiTheme="minorHAnsi" w:hint="cs"/>
          <w:rtl/>
        </w:rPr>
        <w:t>الانفصال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،</w:t>
      </w:r>
      <w:proofErr w:type="gramEnd"/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وبيع</w:t>
      </w:r>
      <w:r w:rsidR="002529EC" w:rsidRPr="002529EC">
        <w:rPr>
          <w:rFonts w:asciiTheme="minorHAnsi" w:eastAsiaTheme="minorHAnsi" w:hAnsiTheme="minorHAnsi"/>
          <w:rtl/>
        </w:rPr>
        <w:t xml:space="preserve"> 50 % </w:t>
      </w:r>
      <w:r w:rsidR="002529EC" w:rsidRPr="002529EC">
        <w:rPr>
          <w:rFonts w:asciiTheme="minorHAnsi" w:eastAsiaTheme="minorHAnsi" w:hAnsiTheme="minorHAnsi" w:hint="cs"/>
          <w:rtl/>
        </w:rPr>
        <w:t>الأخرى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بعد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التشغيل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الإضافي</w:t>
      </w:r>
    </w:p>
    <w:p w:rsidR="002529EC" w:rsidRPr="002529EC" w:rsidRDefault="002529EC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2529EC">
        <w:rPr>
          <w:rFonts w:asciiTheme="minorHAnsi" w:eastAsiaTheme="minorHAnsi" w:hAnsiTheme="minorHAnsi" w:hint="cs"/>
          <w:rtl/>
        </w:rPr>
        <w:t>من ما</w:t>
      </w:r>
      <w:proofErr w:type="gramEnd"/>
      <w:r w:rsidRPr="002529EC">
        <w:rPr>
          <w:rFonts w:asciiTheme="minorHAnsi" w:eastAsiaTheme="minorHAnsi" w:hAnsiTheme="minorHAnsi" w:hint="cs"/>
          <w:rtl/>
        </w:rPr>
        <w:t xml:space="preserve"> سبق </w:t>
      </w:r>
    </w:p>
    <w:p w:rsidR="002529EC" w:rsidRDefault="002529EC" w:rsidP="002529EC">
      <w:pPr>
        <w:rPr>
          <w:rFonts w:asciiTheme="minorHAnsi" w:eastAsiaTheme="minorHAnsi" w:hAnsiTheme="minorHAnsi" w:cstheme="minorBidi"/>
          <w:rtl/>
        </w:rPr>
      </w:pPr>
    </w:p>
    <w:p w:rsidR="00964AED" w:rsidRDefault="00964AED" w:rsidP="002529EC">
      <w:pPr>
        <w:rPr>
          <w:rFonts w:asciiTheme="minorHAnsi" w:eastAsiaTheme="minorHAnsi" w:hAnsiTheme="minorHAnsi" w:cstheme="minorBidi"/>
          <w:rtl/>
        </w:rPr>
      </w:pPr>
    </w:p>
    <w:p w:rsidR="00964AED" w:rsidRPr="002529EC" w:rsidRDefault="00964AED" w:rsidP="002529EC">
      <w:pPr>
        <w:rPr>
          <w:rFonts w:asciiTheme="minorHAnsi" w:eastAsiaTheme="minorHAnsi" w:hAnsiTheme="minorHAnsi" w:cstheme="minorBidi"/>
          <w:rtl/>
        </w:rPr>
      </w:pPr>
    </w:p>
    <w:p w:rsidR="002529EC" w:rsidRPr="002529EC" w:rsidRDefault="005B4445" w:rsidP="002529EC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-619125</wp:posOffset>
                </wp:positionH>
                <wp:positionV relativeFrom="paragraph">
                  <wp:posOffset>455295</wp:posOffset>
                </wp:positionV>
                <wp:extent cx="2990850" cy="485775"/>
                <wp:effectExtent l="0" t="0" r="19050" b="28575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953C9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53C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صافي الربح = الايرادات </w:t>
                            </w:r>
                            <w:r w:rsidRPr="00953C9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953C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التكاليف </w:t>
                            </w:r>
                          </w:p>
                          <w:p w:rsidR="00D60F7C" w:rsidRPr="00953C9B" w:rsidRDefault="00D60F7C" w:rsidP="00953C9B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110000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85000 = 25000 ريال زيادة في الربحية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0" o:spid="_x0000_s1150" type="#_x0000_t202" style="position:absolute;left:0;text-align:left;margin-left:-48.75pt;margin-top:35.85pt;width:235.5pt;height:38.25pt;z-index:251876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" fillcolor="white [3201]" strokeweight=".5pt">
                <v:textbox>
                  <w:txbxContent>
                    <w:p w:rsidR="00D60F7C" w:rsidRDefault="00D60F7C" w:rsidP="00953C9B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53C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صافي الربح = الايرادات </w:t>
                      </w:r>
                      <w:r w:rsidRPr="00953C9B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953C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التكاليف </w:t>
                      </w:r>
                    </w:p>
                    <w:p w:rsidR="00D60F7C" w:rsidRPr="00953C9B" w:rsidRDefault="00D60F7C" w:rsidP="00953C9B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110000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85000 = 25000 ريال زيادة في الربحية </w:t>
                      </w: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مباشرة،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اذا</w:t>
      </w:r>
      <w:proofErr w:type="gramEnd"/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تقرر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التشغيل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الإضافي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للمنتج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(ع)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بعد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نقطة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الانفصال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الأثر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spellStart"/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الربحيةالصافية</w:t>
      </w:r>
      <w:proofErr w:type="spellEnd"/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2529EC" w:rsidRPr="002529EC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5,000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تخفيض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الربحية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الصافية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للشركة</w:t>
      </w:r>
    </w:p>
    <w:p w:rsidR="002529EC" w:rsidRPr="002529EC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5,000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زيادة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الربحية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الصافية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للشركة</w:t>
      </w:r>
    </w:p>
    <w:p w:rsidR="002529EC" w:rsidRPr="002529EC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25,000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تخفيض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الربحية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الصافية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للشركة</w:t>
      </w:r>
    </w:p>
    <w:p w:rsidR="002529EC" w:rsidRPr="00C3719E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</w:rPr>
      </w:pPr>
      <w:r w:rsidRPr="00C3719E">
        <w:rPr>
          <w:rFonts w:asciiTheme="minorHAnsi" w:eastAsiaTheme="minorHAnsi" w:hAnsiTheme="minorHAnsi"/>
          <w:rtl/>
        </w:rPr>
        <w:t xml:space="preserve">25,000 </w:t>
      </w:r>
      <w:r w:rsidRPr="00C3719E">
        <w:rPr>
          <w:rFonts w:asciiTheme="minorHAnsi" w:eastAsiaTheme="minorHAnsi" w:hAnsiTheme="minorHAnsi" w:hint="cs"/>
          <w:rtl/>
        </w:rPr>
        <w:t>ريال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زيادة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في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الربحية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الصافية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للشركة</w:t>
      </w:r>
    </w:p>
    <w:p w:rsidR="00221A03" w:rsidRDefault="00221A03" w:rsidP="00221A03">
      <w:pPr>
        <w:pStyle w:val="a8"/>
        <w:rPr>
          <w:rFonts w:cs="Calibri"/>
          <w:sz w:val="24"/>
          <w:szCs w:val="24"/>
          <w:rtl/>
        </w:rPr>
      </w:pPr>
    </w:p>
    <w:p w:rsidR="00221A03" w:rsidRPr="002529EC" w:rsidRDefault="00221A03" w:rsidP="00221A03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اتخاذ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قرار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المنتجات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المشتركة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نقطة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الانفصال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او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بيعها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بعد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التشغيل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الإضافي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المشتركة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تفاضلية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مؤثرة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القرار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المتخذ</w:t>
      </w:r>
    </w:p>
    <w:p w:rsidR="00221A03" w:rsidRPr="00C3719E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  <w:rtl/>
        </w:rPr>
      </w:pPr>
      <w:r w:rsidRPr="00C3719E">
        <w:rPr>
          <w:rFonts w:asciiTheme="minorHAnsi" w:eastAsiaTheme="minorHAnsi" w:hAnsiTheme="minorHAnsi" w:hint="cs"/>
          <w:rtl/>
        </w:rPr>
        <w:t>تكاليف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غير</w:t>
      </w:r>
      <w:r w:rsidRPr="00C3719E">
        <w:rPr>
          <w:rFonts w:asciiTheme="minorHAnsi" w:eastAsiaTheme="minorHAnsi" w:hAnsiTheme="minorHAnsi"/>
          <w:rtl/>
        </w:rPr>
        <w:t xml:space="preserve"> </w:t>
      </w:r>
      <w:r w:rsidRPr="00C3719E">
        <w:rPr>
          <w:rFonts w:asciiTheme="minorHAnsi" w:eastAsiaTheme="minorHAnsi" w:hAnsiTheme="minorHAnsi" w:hint="cs"/>
          <w:rtl/>
        </w:rPr>
        <w:t>تفاضلية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2529EC">
        <w:rPr>
          <w:rFonts w:asciiTheme="minorHAnsi" w:eastAsiaTheme="minorHAnsi" w:hAnsiTheme="minorHAnsi" w:hint="cs"/>
          <w:rtl/>
        </w:rPr>
        <w:t>من ما</w:t>
      </w:r>
      <w:proofErr w:type="gramEnd"/>
      <w:r w:rsidRPr="002529EC">
        <w:rPr>
          <w:rFonts w:asciiTheme="minorHAnsi" w:eastAsiaTheme="minorHAnsi" w:hAnsiTheme="minorHAnsi" w:hint="cs"/>
          <w:rtl/>
        </w:rPr>
        <w:t xml:space="preserve"> سبق </w:t>
      </w:r>
    </w:p>
    <w:p w:rsidR="007A0186" w:rsidRPr="007A0186" w:rsidRDefault="007A0186" w:rsidP="007A0186">
      <w:p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</w:p>
    <w:p w:rsidR="007A0186" w:rsidRPr="007A0186" w:rsidRDefault="007A0186" w:rsidP="007A018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A018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اتخاذ قرار بيع المنتجات المشتركة عند نقطة الانفصال أو بيعها بعد التشغيل الاضافي، فان تكاليف التشغيل الاضافي تكون:</w:t>
      </w:r>
    </w:p>
    <w:p w:rsidR="007A0186" w:rsidRPr="007A0186" w:rsidRDefault="007A0186" w:rsidP="003A20E4">
      <w:pPr>
        <w:pStyle w:val="a7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 xml:space="preserve">غير ملائمة في جميع </w:t>
      </w:r>
      <w:proofErr w:type="gramStart"/>
      <w:r w:rsidRPr="007A0186">
        <w:rPr>
          <w:rFonts w:ascii="Arial" w:eastAsia="Times New Roman" w:hAnsi="Arial"/>
          <w:color w:val="222222"/>
          <w:sz w:val="24"/>
          <w:szCs w:val="24"/>
          <w:rtl/>
        </w:rPr>
        <w:t>الحالات .</w:t>
      </w:r>
      <w:proofErr w:type="gramEnd"/>
    </w:p>
    <w:p w:rsidR="007A0186" w:rsidRPr="00C3719E" w:rsidRDefault="007A0186" w:rsidP="003A20E4">
      <w:pPr>
        <w:pStyle w:val="a7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C3719E">
        <w:rPr>
          <w:rFonts w:ascii="Arial" w:eastAsia="Times New Roman" w:hAnsi="Arial"/>
          <w:sz w:val="24"/>
          <w:szCs w:val="24"/>
          <w:rtl/>
        </w:rPr>
        <w:t>ملائمة في جميع الحالات.</w:t>
      </w:r>
    </w:p>
    <w:p w:rsidR="007A0186" w:rsidRPr="007A0186" w:rsidRDefault="007A0186" w:rsidP="003A20E4">
      <w:pPr>
        <w:pStyle w:val="a7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ملائمة أحيانا، وغير ملائمة أحيانا اخرى</w:t>
      </w:r>
    </w:p>
    <w:p w:rsidR="000335AB" w:rsidRPr="00221A03" w:rsidRDefault="007A0186" w:rsidP="003A20E4">
      <w:pPr>
        <w:pStyle w:val="a7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٥٠٪ ملائمة ،٥٠٪غير ملائمة.</w:t>
      </w:r>
    </w:p>
    <w:p w:rsidR="000335AB" w:rsidRDefault="000335AB" w:rsidP="007A0186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0335AB" w:rsidRPr="00221A03" w:rsidRDefault="000335AB" w:rsidP="000335A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اتخاذ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قرار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بيع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المنتجات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المشتركة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نقطة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الانفصال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او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بيعها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بعد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التشغيل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الإضافي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تعتبر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221A03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المشتركة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C3719E" w:rsidRDefault="000335AB" w:rsidP="003A20E4">
      <w:pPr>
        <w:pStyle w:val="a7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C3719E">
        <w:rPr>
          <w:rFonts w:ascii="Arial" w:hAnsi="Arial"/>
          <w:sz w:val="24"/>
          <w:szCs w:val="24"/>
          <w:rtl/>
        </w:rPr>
        <w:t>غير</w:t>
      </w:r>
      <w:r w:rsidRPr="00C3719E">
        <w:rPr>
          <w:rFonts w:ascii="Arial" w:hAnsi="Arial"/>
          <w:sz w:val="24"/>
          <w:szCs w:val="24"/>
        </w:rPr>
        <w:t xml:space="preserve"> </w:t>
      </w:r>
      <w:r w:rsidRPr="00C3719E">
        <w:rPr>
          <w:rFonts w:ascii="Arial" w:hAnsi="Arial"/>
          <w:sz w:val="24"/>
          <w:szCs w:val="24"/>
          <w:rtl/>
        </w:rPr>
        <w:t>ملائمة</w:t>
      </w:r>
      <w:r w:rsidRPr="00C3719E">
        <w:rPr>
          <w:rFonts w:ascii="Arial" w:hAnsi="Arial"/>
          <w:sz w:val="24"/>
          <w:szCs w:val="24"/>
        </w:rPr>
        <w:t xml:space="preserve"> </w:t>
      </w:r>
      <w:r w:rsidRPr="00C3719E">
        <w:rPr>
          <w:rFonts w:ascii="Arial" w:hAnsi="Arial"/>
          <w:sz w:val="24"/>
          <w:szCs w:val="24"/>
          <w:rtl/>
        </w:rPr>
        <w:t>في</w:t>
      </w:r>
      <w:r w:rsidRPr="00C3719E">
        <w:rPr>
          <w:rFonts w:ascii="Arial" w:hAnsi="Arial"/>
          <w:sz w:val="24"/>
          <w:szCs w:val="24"/>
        </w:rPr>
        <w:t xml:space="preserve"> </w:t>
      </w:r>
      <w:r w:rsidRPr="00C3719E">
        <w:rPr>
          <w:rFonts w:ascii="Arial" w:hAnsi="Arial"/>
          <w:sz w:val="24"/>
          <w:szCs w:val="24"/>
          <w:rtl/>
        </w:rPr>
        <w:t>جميع</w:t>
      </w:r>
      <w:r w:rsidRPr="00C3719E">
        <w:rPr>
          <w:rFonts w:ascii="Arial" w:hAnsi="Arial"/>
          <w:sz w:val="24"/>
          <w:szCs w:val="24"/>
        </w:rPr>
        <w:t xml:space="preserve"> </w:t>
      </w:r>
      <w:r w:rsidRPr="00C3719E">
        <w:rPr>
          <w:rFonts w:ascii="Arial" w:hAnsi="Arial"/>
          <w:sz w:val="24"/>
          <w:szCs w:val="24"/>
          <w:rtl/>
        </w:rPr>
        <w:t>الحالات</w:t>
      </w:r>
      <w:r w:rsidRPr="00C3719E">
        <w:rPr>
          <w:rFonts w:ascii="Arial" w:hAnsi="Arial"/>
          <w:sz w:val="24"/>
          <w:szCs w:val="24"/>
        </w:rPr>
        <w:t xml:space="preserve"> </w:t>
      </w:r>
    </w:p>
    <w:p w:rsidR="000335AB" w:rsidRPr="00221A03" w:rsidRDefault="000335AB" w:rsidP="003A20E4">
      <w:pPr>
        <w:pStyle w:val="a7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في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جميع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الحالات</w:t>
      </w:r>
    </w:p>
    <w:p w:rsidR="000335AB" w:rsidRPr="00221A03" w:rsidRDefault="000335AB" w:rsidP="003A20E4">
      <w:pPr>
        <w:pStyle w:val="a7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proofErr w:type="gramStart"/>
      <w:r w:rsidRPr="00221A03">
        <w:rPr>
          <w:rFonts w:ascii="Arial" w:hAnsi="Arial"/>
          <w:color w:val="000000"/>
          <w:sz w:val="24"/>
          <w:szCs w:val="24"/>
          <w:rtl/>
        </w:rPr>
        <w:t>احيانا</w:t>
      </w:r>
      <w:r w:rsidRPr="00221A03">
        <w:rPr>
          <w:rFonts w:ascii="Arial" w:hAnsi="Arial"/>
          <w:color w:val="000000"/>
          <w:sz w:val="24"/>
          <w:szCs w:val="24"/>
        </w:rPr>
        <w:t xml:space="preserve">  </w:t>
      </w:r>
      <w:r w:rsidRPr="00221A03">
        <w:rPr>
          <w:rFonts w:ascii="Arial" w:hAnsi="Arial"/>
          <w:color w:val="000000"/>
          <w:sz w:val="24"/>
          <w:szCs w:val="24"/>
          <w:rtl/>
        </w:rPr>
        <w:t>وغير</w:t>
      </w:r>
      <w:proofErr w:type="gramEnd"/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احيانا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اخرى</w:t>
      </w:r>
    </w:p>
    <w:p w:rsidR="000335AB" w:rsidRPr="00081F4B" w:rsidRDefault="00221A03" w:rsidP="003A20E4">
      <w:pPr>
        <w:pStyle w:val="a7"/>
        <w:numPr>
          <w:ilvl w:val="0"/>
          <w:numId w:val="16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  </w:t>
      </w:r>
      <w:r w:rsidR="000335AB" w:rsidRPr="00221A03">
        <w:rPr>
          <w:rFonts w:ascii="Arial" w:hAnsi="Arial"/>
          <w:color w:val="000000"/>
          <w:sz w:val="24"/>
          <w:szCs w:val="24"/>
        </w:rPr>
        <w:t>50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%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 50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%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غير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ملائمة</w:t>
      </w:r>
    </w:p>
    <w:p w:rsidR="00081F4B" w:rsidRPr="00081F4B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2529EC" w:rsidRPr="00234ECA" w:rsidRDefault="002529EC" w:rsidP="00234ECA">
      <w:pPr>
        <w:pStyle w:val="a8"/>
        <w:rPr>
          <w:rFonts w:cs="Calibri"/>
          <w:sz w:val="24"/>
          <w:szCs w:val="24"/>
          <w:rtl/>
        </w:rPr>
      </w:pPr>
    </w:p>
    <w:p w:rsidR="00F83605" w:rsidRPr="00E87954" w:rsidRDefault="001F75F7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108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الثالثة</w:t>
      </w:r>
      <w:r w:rsidR="00413CB2" w:rsidRPr="007C108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="00413CB2"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</w:p>
    <w:p w:rsidR="00F83605" w:rsidRPr="00D721A0" w:rsidRDefault="00D721A0" w:rsidP="00B0387E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D721A0">
        <w:rPr>
          <w:rFonts w:cs="Calibri" w:hint="cs"/>
          <w:b/>
          <w:bCs/>
          <w:color w:val="C00000"/>
          <w:sz w:val="24"/>
          <w:szCs w:val="24"/>
          <w:rtl/>
        </w:rPr>
        <w:t>1</w:t>
      </w:r>
      <w:r w:rsidR="00B0387E" w:rsidRPr="00D721A0">
        <w:rPr>
          <w:rFonts w:cs="Calibri" w:hint="cs"/>
          <w:b/>
          <w:bCs/>
          <w:color w:val="C00000"/>
          <w:sz w:val="24"/>
          <w:szCs w:val="24"/>
          <w:rtl/>
        </w:rPr>
        <w:t>)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محاسبة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المسئولية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نظام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رقابي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يهدف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إلى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أ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التحقق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من</w:t>
      </w:r>
      <w:r w:rsidRPr="00B0387E">
        <w:rPr>
          <w:rFonts w:cs="Calibri"/>
          <w:sz w:val="24"/>
          <w:szCs w:val="24"/>
          <w:rtl/>
        </w:rPr>
        <w:t xml:space="preserve"> </w:t>
      </w:r>
      <w:r w:rsidR="00CE7D4C" w:rsidRPr="00B0387E">
        <w:rPr>
          <w:rFonts w:ascii="Arial" w:hAnsi="Arial" w:hint="cs"/>
          <w:sz w:val="24"/>
          <w:szCs w:val="24"/>
          <w:rtl/>
        </w:rPr>
        <w:t>الا</w:t>
      </w:r>
      <w:r w:rsidRPr="00B0387E">
        <w:rPr>
          <w:rFonts w:ascii="Arial" w:hAnsi="Arial" w:hint="cs"/>
          <w:sz w:val="24"/>
          <w:szCs w:val="24"/>
          <w:rtl/>
        </w:rPr>
        <w:t>ستخدام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الأمثل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للموارد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المتاحة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للمنشأة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خلال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فترة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زمنية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معينة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ب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التحقق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من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التكامل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الداخلي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بين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إدارات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وأقسام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المنشأة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بما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يساعد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على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تحقيق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الأهداف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ج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="00CE7D4C" w:rsidRPr="00B0387E">
        <w:rPr>
          <w:rFonts w:ascii="Arial" w:hAnsi="Arial" w:hint="cs"/>
          <w:sz w:val="24"/>
          <w:szCs w:val="24"/>
          <w:rtl/>
        </w:rPr>
        <w:t>ا</w:t>
      </w:r>
      <w:r w:rsidRPr="00B0387E">
        <w:rPr>
          <w:rFonts w:ascii="Arial" w:hAnsi="Arial" w:hint="cs"/>
          <w:sz w:val="24"/>
          <w:szCs w:val="24"/>
          <w:rtl/>
        </w:rPr>
        <w:t>قتراح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الوسائل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المناسبة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لمعالجة</w:t>
      </w:r>
      <w:r w:rsidRPr="00B0387E">
        <w:rPr>
          <w:rFonts w:cs="Calibri"/>
          <w:sz w:val="24"/>
          <w:szCs w:val="24"/>
          <w:rtl/>
        </w:rPr>
        <w:t xml:space="preserve"> </w:t>
      </w:r>
      <w:r w:rsidR="00CE7D4C" w:rsidRPr="00B0387E">
        <w:rPr>
          <w:rFonts w:ascii="Arial" w:hAnsi="Arial" w:hint="cs"/>
          <w:sz w:val="24"/>
          <w:szCs w:val="24"/>
          <w:rtl/>
        </w:rPr>
        <w:t>الا</w:t>
      </w:r>
      <w:r w:rsidRPr="00B0387E">
        <w:rPr>
          <w:rFonts w:ascii="Arial" w:hAnsi="Arial" w:hint="cs"/>
          <w:sz w:val="24"/>
          <w:szCs w:val="24"/>
          <w:rtl/>
        </w:rPr>
        <w:t>نحرافات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عن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الأهداف</w:t>
      </w:r>
    </w:p>
    <w:p w:rsidR="00F83605" w:rsidRPr="00C3719E" w:rsidRDefault="00F83605" w:rsidP="00B0387E">
      <w:pPr>
        <w:pStyle w:val="a8"/>
        <w:rPr>
          <w:rFonts w:cs="Calibri"/>
          <w:b/>
          <w:bCs/>
          <w:sz w:val="24"/>
          <w:szCs w:val="24"/>
          <w:u w:val="single"/>
          <w:rtl/>
        </w:rPr>
      </w:pPr>
      <w:r w:rsidRPr="00C3719E">
        <w:rPr>
          <w:rFonts w:ascii="Arial" w:hAnsi="Arial" w:hint="cs"/>
          <w:sz w:val="24"/>
          <w:szCs w:val="24"/>
          <w:u w:val="single"/>
          <w:rtl/>
        </w:rPr>
        <w:t>د</w:t>
      </w:r>
      <w:r w:rsidRPr="00C3719E">
        <w:rPr>
          <w:rFonts w:cs="Calibri"/>
          <w:sz w:val="24"/>
          <w:szCs w:val="24"/>
          <w:u w:val="single"/>
          <w:rtl/>
        </w:rPr>
        <w:t xml:space="preserve"> </w:t>
      </w:r>
      <w:proofErr w:type="gramStart"/>
      <w:r w:rsidRPr="00C3719E">
        <w:rPr>
          <w:rFonts w:cs="Calibri"/>
          <w:sz w:val="24"/>
          <w:szCs w:val="24"/>
          <w:rtl/>
        </w:rPr>
        <w:t xml:space="preserve">- </w:t>
      </w:r>
      <w:r w:rsidRPr="00C3719E">
        <w:rPr>
          <w:rFonts w:ascii="Arial" w:hAnsi="Arial" w:hint="cs"/>
          <w:sz w:val="24"/>
          <w:szCs w:val="24"/>
          <w:rtl/>
        </w:rPr>
        <w:t>جميع</w:t>
      </w:r>
      <w:proofErr w:type="gramEnd"/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ما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سبق</w:t>
      </w:r>
      <w:r w:rsidR="00413CB2" w:rsidRPr="00C3719E">
        <w:rPr>
          <w:rFonts w:cs="Calibri"/>
          <w:b/>
          <w:bCs/>
          <w:sz w:val="24"/>
          <w:szCs w:val="24"/>
          <w:u w:val="single"/>
          <w:rtl/>
        </w:rPr>
        <w:t xml:space="preserve"> </w:t>
      </w:r>
    </w:p>
    <w:p w:rsidR="00413CB2" w:rsidRPr="00B0387E" w:rsidRDefault="00413CB2" w:rsidP="00B0387E">
      <w:pPr>
        <w:pStyle w:val="a8"/>
        <w:rPr>
          <w:rFonts w:cs="Calibri"/>
          <w:sz w:val="24"/>
          <w:szCs w:val="24"/>
          <w:rtl/>
        </w:rPr>
      </w:pPr>
    </w:p>
    <w:p w:rsidR="00F83605" w:rsidRPr="00D721A0" w:rsidRDefault="00D721A0" w:rsidP="00B0387E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D721A0">
        <w:rPr>
          <w:rFonts w:cs="Calibri" w:hint="cs"/>
          <w:b/>
          <w:bCs/>
          <w:color w:val="C00000"/>
          <w:sz w:val="24"/>
          <w:szCs w:val="24"/>
          <w:rtl/>
        </w:rPr>
        <w:t>2</w:t>
      </w:r>
      <w:r w:rsidR="00B0387E" w:rsidRPr="00D721A0">
        <w:rPr>
          <w:rFonts w:cs="Calibri" w:hint="cs"/>
          <w:b/>
          <w:bCs/>
          <w:color w:val="C00000"/>
          <w:sz w:val="24"/>
          <w:szCs w:val="24"/>
          <w:rtl/>
        </w:rPr>
        <w:t>)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مركز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التكلفة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عبارة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عن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دائرة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نشاط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يكون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مديرها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مسئولا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عن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83605" w:rsidRPr="00B0387E" w:rsidRDefault="00F83605" w:rsidP="00B0387E">
      <w:pPr>
        <w:pStyle w:val="a8"/>
        <w:rPr>
          <w:rFonts w:cs="Calibri"/>
          <w:b/>
          <w:bCs/>
          <w:color w:val="00B050"/>
          <w:sz w:val="24"/>
          <w:szCs w:val="24"/>
          <w:u w:val="single"/>
          <w:rtl/>
        </w:rPr>
      </w:pPr>
      <w:r w:rsidRPr="00C3719E">
        <w:rPr>
          <w:rFonts w:ascii="Arial" w:hAnsi="Arial" w:hint="cs"/>
          <w:sz w:val="24"/>
          <w:szCs w:val="24"/>
          <w:u w:val="single"/>
          <w:rtl/>
        </w:rPr>
        <w:t>أ</w:t>
      </w:r>
      <w:r w:rsidRPr="00C3719E">
        <w:rPr>
          <w:rFonts w:cs="Calibri"/>
          <w:sz w:val="24"/>
          <w:szCs w:val="24"/>
          <w:u w:val="single"/>
          <w:rtl/>
        </w:rPr>
        <w:t xml:space="preserve"> </w:t>
      </w:r>
      <w:proofErr w:type="gramStart"/>
      <w:r w:rsidRPr="00C3719E">
        <w:rPr>
          <w:rFonts w:cs="Calibri"/>
          <w:sz w:val="24"/>
          <w:szCs w:val="24"/>
          <w:u w:val="single"/>
          <w:rtl/>
        </w:rPr>
        <w:t>-</w:t>
      </w:r>
      <w:r w:rsidRPr="00C3719E">
        <w:rPr>
          <w:rFonts w:cs="Calibri"/>
          <w:b/>
          <w:bCs/>
          <w:sz w:val="24"/>
          <w:szCs w:val="24"/>
          <w:u w:val="single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عناصر</w:t>
      </w:r>
      <w:proofErr w:type="gramEnd"/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تكاليف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فقط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خاضعة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لرقابته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ب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عناصر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تكاليف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متغيرة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فقط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ج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عناصر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تكاليف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متغيرة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وثابتة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تحدث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بمركزه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د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جميع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ما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سبق</w:t>
      </w:r>
      <w:r w:rsidR="00413CB2" w:rsidRPr="00B0387E">
        <w:rPr>
          <w:rFonts w:cs="Calibri"/>
          <w:sz w:val="24"/>
          <w:szCs w:val="24"/>
          <w:rtl/>
        </w:rPr>
        <w:t xml:space="preserve"> </w:t>
      </w:r>
    </w:p>
    <w:p w:rsidR="00413CB2" w:rsidRPr="00B0387E" w:rsidRDefault="00413CB2" w:rsidP="00B0387E">
      <w:pPr>
        <w:pStyle w:val="a8"/>
        <w:rPr>
          <w:rFonts w:cs="Calibri"/>
          <w:sz w:val="24"/>
          <w:szCs w:val="24"/>
          <w:rtl/>
        </w:rPr>
      </w:pPr>
    </w:p>
    <w:p w:rsidR="00F83605" w:rsidRPr="00D721A0" w:rsidRDefault="00D721A0" w:rsidP="00B0387E">
      <w:pPr>
        <w:pStyle w:val="a8"/>
        <w:rPr>
          <w:rFonts w:cs="Calibri"/>
          <w:b/>
          <w:bCs/>
          <w:color w:val="C00000"/>
          <w:sz w:val="24"/>
          <w:szCs w:val="24"/>
          <w:rtl/>
        </w:rPr>
      </w:pPr>
      <w:r w:rsidRPr="00D721A0">
        <w:rPr>
          <w:rFonts w:cs="Calibri" w:hint="cs"/>
          <w:b/>
          <w:bCs/>
          <w:color w:val="C00000"/>
          <w:sz w:val="24"/>
          <w:szCs w:val="24"/>
          <w:rtl/>
        </w:rPr>
        <w:t>3</w:t>
      </w:r>
      <w:r w:rsidR="00B0387E" w:rsidRPr="00D721A0">
        <w:rPr>
          <w:rFonts w:cs="Calibri" w:hint="cs"/>
          <w:b/>
          <w:bCs/>
          <w:color w:val="C00000"/>
          <w:sz w:val="24"/>
          <w:szCs w:val="24"/>
          <w:rtl/>
        </w:rPr>
        <w:t>)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في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حالة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ان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CE7D4C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نحراف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معدل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الأجر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غير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ملائم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قد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يكون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="00F83605" w:rsidRPr="00D721A0">
        <w:rPr>
          <w:rFonts w:ascii="Arial" w:hAnsi="Arial" w:hint="cs"/>
          <w:b/>
          <w:bCs/>
          <w:color w:val="C00000"/>
          <w:sz w:val="24"/>
          <w:szCs w:val="24"/>
          <w:rtl/>
        </w:rPr>
        <w:t>السبب</w:t>
      </w:r>
      <w:r w:rsidR="00F83605" w:rsidRPr="00D721A0">
        <w:rPr>
          <w:rFonts w:cs="Calibri"/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F83605" w:rsidRPr="00C3719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C3719E">
        <w:rPr>
          <w:rFonts w:ascii="Arial" w:hAnsi="Arial" w:hint="cs"/>
          <w:sz w:val="24"/>
          <w:szCs w:val="24"/>
          <w:rtl/>
        </w:rPr>
        <w:t>أ</w:t>
      </w:r>
      <w:r w:rsidRPr="00C3719E">
        <w:rPr>
          <w:rFonts w:cs="Calibri"/>
          <w:sz w:val="24"/>
          <w:szCs w:val="24"/>
          <w:rtl/>
        </w:rPr>
        <w:t xml:space="preserve"> </w:t>
      </w:r>
      <w:proofErr w:type="gramStart"/>
      <w:r w:rsidRPr="00C3719E">
        <w:rPr>
          <w:rFonts w:cs="Calibri"/>
          <w:sz w:val="24"/>
          <w:szCs w:val="24"/>
          <w:rtl/>
        </w:rPr>
        <w:t xml:space="preserve">- </w:t>
      </w:r>
      <w:r w:rsidR="00CE7D4C" w:rsidRPr="00C3719E">
        <w:rPr>
          <w:rFonts w:ascii="Arial" w:hAnsi="Arial" w:hint="cs"/>
          <w:sz w:val="24"/>
          <w:szCs w:val="24"/>
          <w:rtl/>
        </w:rPr>
        <w:t>ا</w:t>
      </w:r>
      <w:r w:rsidRPr="00C3719E">
        <w:rPr>
          <w:rFonts w:ascii="Arial" w:hAnsi="Arial" w:hint="cs"/>
          <w:sz w:val="24"/>
          <w:szCs w:val="24"/>
          <w:rtl/>
        </w:rPr>
        <w:t>رتفاع</w:t>
      </w:r>
      <w:proofErr w:type="gramEnd"/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معدلات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الأجور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بشكل</w:t>
      </w:r>
      <w:r w:rsidRPr="00C3719E">
        <w:rPr>
          <w:rFonts w:cs="Calibri"/>
          <w:sz w:val="24"/>
          <w:szCs w:val="24"/>
          <w:rtl/>
        </w:rPr>
        <w:t xml:space="preserve"> </w:t>
      </w:r>
      <w:r w:rsidRPr="00C3719E">
        <w:rPr>
          <w:rFonts w:ascii="Arial" w:hAnsi="Arial" w:hint="cs"/>
          <w:sz w:val="24"/>
          <w:szCs w:val="24"/>
          <w:rtl/>
        </w:rPr>
        <w:t>عام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ب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توقف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عمليات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الإنتاج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بسب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أعطال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مفاجئة</w:t>
      </w:r>
    </w:p>
    <w:p w:rsidR="00F83605" w:rsidRPr="00B0387E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ج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عدم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كفاءة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العاملين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مما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يؤدي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إلى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زيادة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وقت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التنفيذ</w:t>
      </w:r>
    </w:p>
    <w:p w:rsidR="00F83605" w:rsidRDefault="00F83605" w:rsidP="00B0387E">
      <w:pPr>
        <w:pStyle w:val="a8"/>
        <w:rPr>
          <w:rFonts w:cs="Calibri"/>
          <w:sz w:val="24"/>
          <w:szCs w:val="24"/>
          <w:rtl/>
        </w:rPr>
      </w:pPr>
      <w:r w:rsidRPr="00B0387E">
        <w:rPr>
          <w:rFonts w:ascii="Arial" w:hAnsi="Arial" w:hint="cs"/>
          <w:sz w:val="24"/>
          <w:szCs w:val="24"/>
          <w:rtl/>
        </w:rPr>
        <w:t>د</w:t>
      </w:r>
      <w:r w:rsidRPr="00B0387E">
        <w:rPr>
          <w:rFonts w:cs="Calibri"/>
          <w:sz w:val="24"/>
          <w:szCs w:val="24"/>
          <w:rtl/>
        </w:rPr>
        <w:t xml:space="preserve"> </w:t>
      </w:r>
      <w:proofErr w:type="gramStart"/>
      <w:r w:rsidRPr="00B0387E">
        <w:rPr>
          <w:rFonts w:cs="Calibri"/>
          <w:sz w:val="24"/>
          <w:szCs w:val="24"/>
          <w:rtl/>
        </w:rPr>
        <w:t xml:space="preserve">- </w:t>
      </w:r>
      <w:r w:rsidRPr="00B0387E">
        <w:rPr>
          <w:rFonts w:ascii="Arial" w:hAnsi="Arial" w:hint="cs"/>
          <w:sz w:val="24"/>
          <w:szCs w:val="24"/>
          <w:rtl/>
        </w:rPr>
        <w:t>جميع</w:t>
      </w:r>
      <w:proofErr w:type="gramEnd"/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ما</w:t>
      </w:r>
      <w:r w:rsidRPr="00B0387E">
        <w:rPr>
          <w:rFonts w:cs="Calibri"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sz w:val="24"/>
          <w:szCs w:val="24"/>
          <w:rtl/>
        </w:rPr>
        <w:t>سبق</w:t>
      </w:r>
      <w:r w:rsidR="001F75F7" w:rsidRPr="00B0387E">
        <w:rPr>
          <w:rFonts w:cs="Calibri"/>
          <w:sz w:val="24"/>
          <w:szCs w:val="24"/>
          <w:rtl/>
        </w:rPr>
        <w:t xml:space="preserve"> </w:t>
      </w:r>
      <w:r w:rsidR="00EE5324" w:rsidRPr="00B0387E">
        <w:rPr>
          <w:rFonts w:cs="Calibri" w:hint="cs"/>
          <w:sz w:val="24"/>
          <w:szCs w:val="24"/>
          <w:rtl/>
        </w:rPr>
        <w:t xml:space="preserve"> </w:t>
      </w:r>
    </w:p>
    <w:p w:rsidR="00D721A0" w:rsidRDefault="00D721A0" w:rsidP="00B0387E">
      <w:pPr>
        <w:pStyle w:val="a8"/>
        <w:rPr>
          <w:rFonts w:cs="Calibri"/>
          <w:sz w:val="24"/>
          <w:szCs w:val="24"/>
          <w:rtl/>
        </w:rPr>
      </w:pPr>
    </w:p>
    <w:p w:rsidR="00D721A0" w:rsidRPr="00B0387E" w:rsidRDefault="00D721A0" w:rsidP="00D721A0">
      <w:pPr>
        <w:pStyle w:val="a8"/>
        <w:rPr>
          <w:b/>
          <w:bCs/>
          <w:color w:val="FF0000"/>
          <w:sz w:val="24"/>
          <w:szCs w:val="24"/>
          <w:rtl/>
        </w:rPr>
      </w:pPr>
      <w:r w:rsidRPr="00B0387E">
        <w:rPr>
          <w:rFonts w:hint="cs"/>
          <w:b/>
          <w:bCs/>
          <w:color w:val="FF0000"/>
          <w:sz w:val="24"/>
          <w:szCs w:val="24"/>
          <w:rtl/>
        </w:rPr>
        <w:t>قسم "الأدوات المنزلية" في المنشآت ذات الأقسام يعتبر من مراكز:</w:t>
      </w:r>
    </w:p>
    <w:p w:rsidR="00D721A0" w:rsidRPr="00B0387E" w:rsidRDefault="00D721A0" w:rsidP="00D721A0">
      <w:pPr>
        <w:pStyle w:val="a8"/>
        <w:rPr>
          <w:sz w:val="24"/>
          <w:szCs w:val="24"/>
          <w:rtl/>
        </w:rPr>
      </w:pPr>
      <w:r w:rsidRPr="00B0387E">
        <w:rPr>
          <w:rFonts w:hint="cs"/>
          <w:sz w:val="24"/>
          <w:szCs w:val="24"/>
          <w:rtl/>
        </w:rPr>
        <w:t xml:space="preserve">(أ) الاستثمار </w:t>
      </w:r>
    </w:p>
    <w:p w:rsidR="00D721A0" w:rsidRPr="00C3719E" w:rsidRDefault="00D721A0" w:rsidP="00D721A0">
      <w:pPr>
        <w:pStyle w:val="a8"/>
        <w:rPr>
          <w:sz w:val="24"/>
          <w:szCs w:val="24"/>
          <w:rtl/>
        </w:rPr>
      </w:pPr>
      <w:r w:rsidRPr="00C3719E">
        <w:rPr>
          <w:rFonts w:hint="cs"/>
          <w:sz w:val="24"/>
          <w:szCs w:val="24"/>
          <w:rtl/>
        </w:rPr>
        <w:t xml:space="preserve">(ب) الربحية </w:t>
      </w:r>
    </w:p>
    <w:p w:rsidR="00D721A0" w:rsidRPr="00B0387E" w:rsidRDefault="00D721A0" w:rsidP="00D721A0">
      <w:pPr>
        <w:pStyle w:val="a8"/>
        <w:rPr>
          <w:sz w:val="24"/>
          <w:szCs w:val="24"/>
          <w:rtl/>
        </w:rPr>
      </w:pPr>
      <w:r w:rsidRPr="00B0387E">
        <w:rPr>
          <w:rFonts w:hint="cs"/>
          <w:sz w:val="24"/>
          <w:szCs w:val="24"/>
          <w:rtl/>
        </w:rPr>
        <w:t>(جـ) الايرادات</w:t>
      </w:r>
    </w:p>
    <w:p w:rsidR="00081F4B" w:rsidRDefault="00D721A0" w:rsidP="00081F4B">
      <w:pPr>
        <w:pStyle w:val="a8"/>
        <w:rPr>
          <w:sz w:val="24"/>
          <w:szCs w:val="24"/>
          <w:rtl/>
        </w:rPr>
      </w:pPr>
      <w:r w:rsidRPr="00B0387E">
        <w:rPr>
          <w:rFonts w:hint="cs"/>
          <w:sz w:val="24"/>
          <w:szCs w:val="24"/>
          <w:rtl/>
        </w:rPr>
        <w:t xml:space="preserve"> (</w:t>
      </w:r>
      <w:proofErr w:type="gramStart"/>
      <w:r w:rsidRPr="00B0387E">
        <w:rPr>
          <w:rFonts w:hint="cs"/>
          <w:sz w:val="24"/>
          <w:szCs w:val="24"/>
          <w:rtl/>
        </w:rPr>
        <w:t>د )التكلفة</w:t>
      </w:r>
      <w:proofErr w:type="gramEnd"/>
      <w:r w:rsidRPr="00B0387E">
        <w:rPr>
          <w:rFonts w:hint="cs"/>
          <w:sz w:val="24"/>
          <w:szCs w:val="24"/>
          <w:rtl/>
        </w:rPr>
        <w:t xml:space="preserve">  </w:t>
      </w:r>
    </w:p>
    <w:p w:rsidR="00081F4B" w:rsidRPr="00E87954" w:rsidRDefault="00081F4B" w:rsidP="00081F4B">
      <w:pPr>
        <w:pStyle w:val="a8"/>
        <w:rPr>
          <w:color w:val="17365D" w:themeColor="text2" w:themeShade="BF"/>
          <w:sz w:val="24"/>
          <w:szCs w:val="24"/>
          <w:rtl/>
        </w:rPr>
      </w:pP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قسم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الأدوات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الكهربائية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الأقسام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يمكن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اعتباره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أمثلة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E87954" w:rsidRPr="00503F90" w:rsidRDefault="00E87954" w:rsidP="003A20E4">
      <w:pPr>
        <w:pStyle w:val="a7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E87954" w:rsidRPr="00503F90" w:rsidRDefault="00E87954" w:rsidP="003A20E4">
      <w:pPr>
        <w:pStyle w:val="a7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استثمار</w:t>
      </w:r>
    </w:p>
    <w:p w:rsidR="00E87954" w:rsidRPr="00C3719E" w:rsidRDefault="00E87954" w:rsidP="003A20E4">
      <w:pPr>
        <w:pStyle w:val="a7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C3719E">
        <w:rPr>
          <w:rFonts w:ascii="Arial" w:hAnsi="Arial"/>
          <w:b/>
          <w:bCs/>
          <w:sz w:val="24"/>
          <w:szCs w:val="24"/>
          <w:rtl/>
        </w:rPr>
        <w:t>مراكز</w:t>
      </w:r>
      <w:r w:rsidRPr="00C3719E">
        <w:rPr>
          <w:rFonts w:ascii="Arial" w:hAnsi="Arial"/>
          <w:b/>
          <w:bCs/>
          <w:sz w:val="24"/>
          <w:szCs w:val="24"/>
        </w:rPr>
        <w:t xml:space="preserve"> </w:t>
      </w:r>
      <w:r w:rsidRPr="00C3719E">
        <w:rPr>
          <w:rFonts w:ascii="Arial" w:hAnsi="Arial"/>
          <w:b/>
          <w:bCs/>
          <w:sz w:val="24"/>
          <w:szCs w:val="24"/>
          <w:rtl/>
        </w:rPr>
        <w:t>ربحية</w:t>
      </w:r>
    </w:p>
    <w:p w:rsidR="00081F4B" w:rsidRPr="00E87954" w:rsidRDefault="00E87954" w:rsidP="003A20E4">
      <w:pPr>
        <w:pStyle w:val="a7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إيراد</w:t>
      </w: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الفروع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الخارجية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للمنشآت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المالية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بنوك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وشركات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تامين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مراكز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081F4B" w:rsidRPr="00C3719E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  <w:rtl/>
        </w:rPr>
      </w:pPr>
      <w:r w:rsidRPr="00C3719E">
        <w:rPr>
          <w:rFonts w:asciiTheme="minorHAnsi" w:eastAsiaTheme="minorHAnsi" w:hAnsiTheme="minorHAnsi" w:hint="cs"/>
          <w:rtl/>
        </w:rPr>
        <w:t>الاستثمار</w:t>
      </w:r>
    </w:p>
    <w:p w:rsidR="00081F4B" w:rsidRPr="002529EC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الربحية</w:t>
      </w:r>
    </w:p>
    <w:p w:rsidR="00081F4B" w:rsidRPr="002529EC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الإيرادات</w:t>
      </w:r>
    </w:p>
    <w:p w:rsidR="00081F4B" w:rsidRPr="00081F4B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التكلفة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7E2256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قسم "صيانة المعدات </w:t>
      </w:r>
      <w:proofErr w:type="spell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والآلآت</w:t>
      </w:r>
      <w:proofErr w:type="spellEnd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 في المنشآت الصناعية يمكن اعتباره من </w:t>
      </w:r>
      <w:proofErr w:type="gram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امثلة :</w:t>
      </w:r>
      <w:proofErr w:type="gramEnd"/>
    </w:p>
    <w:p w:rsidR="00081F4B" w:rsidRPr="007E2256" w:rsidRDefault="00081F4B" w:rsidP="003A20E4">
      <w:pPr>
        <w:pStyle w:val="a7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مركز ربحية. </w:t>
      </w:r>
    </w:p>
    <w:p w:rsidR="00081F4B" w:rsidRPr="007E2256" w:rsidRDefault="00081F4B" w:rsidP="003A20E4">
      <w:pPr>
        <w:pStyle w:val="a7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مراكز استثمار.</w:t>
      </w:r>
    </w:p>
    <w:p w:rsidR="00081F4B" w:rsidRPr="00F11A2F" w:rsidRDefault="00081F4B" w:rsidP="003A20E4">
      <w:pPr>
        <w:pStyle w:val="a7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F11A2F">
        <w:rPr>
          <w:rFonts w:ascii="Arial" w:eastAsia="Times New Roman" w:hAnsi="Arial"/>
          <w:sz w:val="24"/>
          <w:szCs w:val="24"/>
          <w:rtl/>
        </w:rPr>
        <w:t>مراكز تكلفة.</w:t>
      </w:r>
    </w:p>
    <w:p w:rsidR="00081F4B" w:rsidRPr="00081F4B" w:rsidRDefault="00081F4B" w:rsidP="003A20E4">
      <w:pPr>
        <w:pStyle w:val="a7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مراكز </w:t>
      </w:r>
      <w:proofErr w:type="gram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ايراد .</w:t>
      </w:r>
      <w:proofErr w:type="gramEnd"/>
    </w:p>
    <w:p w:rsidR="00081F4B" w:rsidRPr="00081F4B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</w:p>
    <w:p w:rsidR="00081F4B" w:rsidRPr="007A0186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A018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كثير من دوائر النشاط الانتاجي والخدمي في منشآت الأعمال يمكن اعتبارها:</w:t>
      </w:r>
    </w:p>
    <w:p w:rsidR="00081F4B" w:rsidRPr="00F11A2F" w:rsidRDefault="00081F4B" w:rsidP="003A20E4">
      <w:pPr>
        <w:pStyle w:val="a7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F11A2F">
        <w:rPr>
          <w:rFonts w:ascii="Arial" w:eastAsia="Times New Roman" w:hAnsi="Arial"/>
          <w:sz w:val="24"/>
          <w:szCs w:val="24"/>
          <w:rtl/>
        </w:rPr>
        <w:lastRenderedPageBreak/>
        <w:t xml:space="preserve">مراكز </w:t>
      </w:r>
      <w:proofErr w:type="gramStart"/>
      <w:r w:rsidRPr="00F11A2F">
        <w:rPr>
          <w:rFonts w:ascii="Arial" w:eastAsia="Times New Roman" w:hAnsi="Arial"/>
          <w:sz w:val="24"/>
          <w:szCs w:val="24"/>
          <w:rtl/>
        </w:rPr>
        <w:t>تكلفة .</w:t>
      </w:r>
      <w:proofErr w:type="gramEnd"/>
    </w:p>
    <w:p w:rsidR="00081F4B" w:rsidRPr="007A0186" w:rsidRDefault="00081F4B" w:rsidP="003A20E4">
      <w:pPr>
        <w:pStyle w:val="a7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 xml:space="preserve">مراكز </w:t>
      </w:r>
      <w:proofErr w:type="gramStart"/>
      <w:r w:rsidRPr="007A0186">
        <w:rPr>
          <w:rFonts w:ascii="Arial" w:eastAsia="Times New Roman" w:hAnsi="Arial"/>
          <w:color w:val="222222"/>
          <w:sz w:val="24"/>
          <w:szCs w:val="24"/>
          <w:rtl/>
        </w:rPr>
        <w:t>ربحية .</w:t>
      </w:r>
      <w:proofErr w:type="gramEnd"/>
    </w:p>
    <w:p w:rsidR="00081F4B" w:rsidRPr="007A0186" w:rsidRDefault="00081F4B" w:rsidP="003A20E4">
      <w:pPr>
        <w:pStyle w:val="a7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استثمارية.</w:t>
      </w:r>
    </w:p>
    <w:p w:rsidR="00081F4B" w:rsidRDefault="00081F4B" w:rsidP="003A20E4">
      <w:pPr>
        <w:pStyle w:val="a7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رقابية.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592402" w:rsidRPr="00D721A0" w:rsidRDefault="00592402" w:rsidP="00592402">
      <w:pPr>
        <w:spacing w:before="240" w:after="0" w:line="240" w:lineRule="auto"/>
        <w:contextualSpacing/>
        <w:rPr>
          <w:rFonts w:cs="Calibri"/>
          <w:b/>
          <w:bCs/>
          <w:color w:val="FF0000"/>
          <w:sz w:val="24"/>
          <w:szCs w:val="24"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تنقسم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الى</w:t>
      </w:r>
      <w:proofErr w:type="gramEnd"/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تكلفة</w:t>
      </w:r>
      <w:proofErr w:type="gramStart"/>
      <w:r w:rsidRPr="00B0387E">
        <w:rPr>
          <w:rFonts w:cs="Calibri"/>
          <w:b/>
          <w:bCs/>
          <w:sz w:val="24"/>
          <w:szCs w:val="24"/>
          <w:rtl/>
        </w:rPr>
        <w:t xml:space="preserve"> ,</w:t>
      </w:r>
      <w:proofErr w:type="gramEnd"/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تكلفة</w:t>
      </w:r>
      <w:proofErr w:type="gramStart"/>
      <w:r w:rsidRPr="00B0387E">
        <w:rPr>
          <w:rFonts w:cs="Calibri"/>
          <w:b/>
          <w:bCs/>
          <w:sz w:val="24"/>
          <w:szCs w:val="24"/>
          <w:rtl/>
        </w:rPr>
        <w:t xml:space="preserve"> ,</w:t>
      </w:r>
      <w:proofErr w:type="gramEnd"/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                  </w:t>
      </w:r>
    </w:p>
    <w:p w:rsidR="00592402" w:rsidRPr="00F11A2F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proofErr w:type="gramStart"/>
      <w:r w:rsidRPr="00F11A2F">
        <w:rPr>
          <w:rFonts w:cs="Calibri"/>
          <w:b/>
          <w:bCs/>
          <w:sz w:val="24"/>
          <w:szCs w:val="24"/>
          <w:rtl/>
        </w:rPr>
        <w:t xml:space="preserve"> ,</w:t>
      </w:r>
      <w:proofErr w:type="gramEnd"/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F11A2F">
        <w:rPr>
          <w:rFonts w:cs="Calibri"/>
          <w:b/>
          <w:bCs/>
          <w:sz w:val="24"/>
          <w:szCs w:val="24"/>
          <w:rtl/>
        </w:rPr>
        <w:t xml:space="preserve"> ,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ربحية</w:t>
      </w:r>
      <w:proofErr w:type="gramStart"/>
      <w:r w:rsidRPr="00B0387E">
        <w:rPr>
          <w:rFonts w:cs="Calibri"/>
          <w:b/>
          <w:bCs/>
          <w:sz w:val="24"/>
          <w:szCs w:val="24"/>
          <w:rtl/>
        </w:rPr>
        <w:t xml:space="preserve"> ,</w:t>
      </w:r>
      <w:proofErr w:type="gramEnd"/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Default="00081F4B" w:rsidP="00E87954">
      <w:pPr>
        <w:contextualSpacing/>
        <w:rPr>
          <w:rFonts w:asciiTheme="minorHAnsi" w:eastAsiaTheme="minorHAnsi" w:hAnsiTheme="minorHAnsi" w:cstheme="minorBidi"/>
        </w:rPr>
      </w:pPr>
    </w:p>
    <w:p w:rsidR="00081F4B" w:rsidRDefault="00081F4B" w:rsidP="00081F4B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نبوب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عناصر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حيث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علاقتها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المسئولية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081F4B" w:rsidRPr="00081F4B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يتم تقسيم عناصر التكاليف من </w:t>
      </w:r>
      <w:proofErr w:type="gram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حيث</w:t>
      </w:r>
      <w: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 علاقتها</w:t>
      </w:r>
      <w:proofErr w:type="gramEnd"/>
      <w: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بمراكز </w:t>
      </w:r>
      <w:proofErr w:type="spellStart"/>
      <w: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المسؤلية</w:t>
      </w:r>
      <w:proofErr w:type="spellEnd"/>
      <w: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الى :</w:t>
      </w:r>
    </w:p>
    <w:p w:rsidR="00081F4B" w:rsidRPr="00B0387E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ثابتة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متغيرة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Pr="00B0387E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081F4B" w:rsidRPr="00081F4B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592402" w:rsidRPr="00F11A2F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قابلة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للرقابة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قابلة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للرقابة</w:t>
      </w:r>
    </w:p>
    <w:p w:rsidR="00081F4B" w:rsidRPr="00081F4B" w:rsidRDefault="00081F4B" w:rsidP="00081F4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</w:rPr>
      </w:pPr>
    </w:p>
    <w:p w:rsidR="00081F4B" w:rsidRPr="00B0387E" w:rsidRDefault="00081F4B" w:rsidP="00081F4B">
      <w:pPr>
        <w:spacing w:after="0" w:line="240" w:lineRule="auto"/>
        <w:contextualSpacing/>
        <w:rPr>
          <w:rFonts w:cs="Calibri"/>
          <w:color w:val="C00000"/>
          <w:sz w:val="24"/>
          <w:szCs w:val="24"/>
        </w:rPr>
      </w:pPr>
    </w:p>
    <w:p w:rsidR="00081F4B" w:rsidRPr="00D721A0" w:rsidRDefault="00081F4B" w:rsidP="00081F4B">
      <w:pPr>
        <w:spacing w:after="0" w:line="240" w:lineRule="auto"/>
        <w:rPr>
          <w:rFonts w:cs="Calibri"/>
          <w:b/>
          <w:bCs/>
          <w:color w:val="FF0000"/>
          <w:sz w:val="24"/>
          <w:szCs w:val="24"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يعتبر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قسم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الحسابات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أي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منشاة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proofErr w:type="gramEnd"/>
    </w:p>
    <w:p w:rsidR="00081F4B" w:rsidRPr="00B0387E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الاستثمار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Pr="00B0387E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الربحية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الإيرادات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Pr="00F11A2F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التكلفة</w:t>
      </w:r>
    </w:p>
    <w:p w:rsidR="00081F4B" w:rsidRPr="00D721A0" w:rsidRDefault="00081F4B" w:rsidP="00081F4B">
      <w:pPr>
        <w:spacing w:after="0" w:line="240" w:lineRule="auto"/>
        <w:contextualSpacing/>
        <w:rPr>
          <w:rFonts w:cs="Calibri"/>
          <w:b/>
          <w:bCs/>
          <w:color w:val="FF0000"/>
          <w:sz w:val="24"/>
          <w:szCs w:val="24"/>
          <w:rtl/>
        </w:rPr>
      </w:pPr>
    </w:p>
    <w:p w:rsidR="00081F4B" w:rsidRPr="00E87954" w:rsidRDefault="00081F4B" w:rsidP="00081F4B">
      <w:pPr>
        <w:spacing w:after="0" w:line="240" w:lineRule="auto"/>
        <w:rPr>
          <w:rFonts w:cs="Calibri"/>
          <w:b/>
          <w:bCs/>
          <w:color w:val="17365D" w:themeColor="text2" w:themeShade="BF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جوهر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محاسبة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proofErr w:type="gramStart"/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  <w:proofErr w:type="gramEnd"/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توجيه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اللوم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للمسئولين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عن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الاخطاء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تشجيع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المتميز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         </w:t>
      </w:r>
    </w:p>
    <w:p w:rsidR="00081F4B" w:rsidRPr="00F11A2F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تتبع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لعناصر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الانتاج</w:t>
      </w:r>
    </w:p>
    <w:p w:rsidR="00081F4B" w:rsidRPr="00F11A2F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تحقيق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الرقابة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وتقديم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الاداء</w:t>
      </w:r>
    </w:p>
    <w:p w:rsidR="00081F4B" w:rsidRPr="00081F4B" w:rsidRDefault="00081F4B" w:rsidP="00081F4B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592402" w:rsidRPr="00D721A0" w:rsidRDefault="00592402" w:rsidP="00592402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يتضمن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نظام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بطاقات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القياس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المتوازن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للأداء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proofErr w:type="gramStart"/>
      <w:r w:rsidRPr="00D721A0">
        <w:rPr>
          <w:rFonts w:cs="Calibri"/>
          <w:b/>
          <w:bCs/>
          <w:color w:val="FF0000"/>
          <w:sz w:val="24"/>
          <w:szCs w:val="24"/>
        </w:rPr>
        <w:t xml:space="preserve">BSC 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>)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المحاور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الاتية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592402" w:rsidRPr="00B0387E" w:rsidRDefault="00592402" w:rsidP="00592402">
      <w:pPr>
        <w:numPr>
          <w:ilvl w:val="0"/>
          <w:numId w:val="13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proofErr w:type="gramStart"/>
      <w:r w:rsidRPr="00B0387E">
        <w:rPr>
          <w:rFonts w:ascii="Arial" w:hAnsi="Arial" w:hint="cs"/>
          <w:b/>
          <w:bCs/>
          <w:sz w:val="24"/>
          <w:szCs w:val="24"/>
          <w:rtl/>
        </w:rPr>
        <w:t>المالي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العملاء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العمليات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التسويقية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والرقابة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spacing w:after="0" w:line="240" w:lineRule="auto"/>
        <w:ind w:left="368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F11A2F">
        <w:rPr>
          <w:rFonts w:ascii="Arial" w:hAnsi="Arial"/>
          <w:b/>
          <w:bCs/>
          <w:sz w:val="24"/>
          <w:szCs w:val="24"/>
          <w:u w:val="single"/>
        </w:rPr>
        <w:t>(</w:t>
      </w:r>
      <w:proofErr w:type="gramStart"/>
      <w:r w:rsidRPr="00F11A2F">
        <w:rPr>
          <w:rFonts w:ascii="Arial" w:hAnsi="Arial"/>
          <w:b/>
          <w:bCs/>
          <w:sz w:val="24"/>
          <w:szCs w:val="24"/>
        </w:rPr>
        <w:t>b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المالي</w:t>
      </w:r>
      <w:proofErr w:type="gramEnd"/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العملاء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العمليات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الداخلية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،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الابتكار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والابداع</w:t>
      </w:r>
      <w:r w:rsidRPr="00F11A2F">
        <w:rPr>
          <w:rFonts w:cs="Calibri"/>
          <w:b/>
          <w:bCs/>
          <w:sz w:val="24"/>
          <w:szCs w:val="24"/>
          <w:u w:val="single"/>
          <w:rtl/>
        </w:rPr>
        <w:t xml:space="preserve">              </w:t>
      </w:r>
    </w:p>
    <w:p w:rsidR="00592402" w:rsidRPr="00B0387E" w:rsidRDefault="00592402" w:rsidP="00592402">
      <w:pPr>
        <w:numPr>
          <w:ilvl w:val="0"/>
          <w:numId w:val="13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proofErr w:type="gramStart"/>
      <w:r w:rsidRPr="00B0387E">
        <w:rPr>
          <w:rFonts w:ascii="Arial" w:hAnsi="Arial" w:hint="cs"/>
          <w:b/>
          <w:bCs/>
          <w:sz w:val="24"/>
          <w:szCs w:val="24"/>
          <w:rtl/>
        </w:rPr>
        <w:t>المالي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الاداري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التسويقي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الابتكار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والابداع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</w:t>
      </w:r>
    </w:p>
    <w:p w:rsidR="00592402" w:rsidRDefault="00592402" w:rsidP="00592402">
      <w:pPr>
        <w:numPr>
          <w:ilvl w:val="0"/>
          <w:numId w:val="13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proofErr w:type="gramStart"/>
      <w:r w:rsidRPr="00B0387E">
        <w:rPr>
          <w:rFonts w:ascii="Arial" w:hAnsi="Arial" w:hint="cs"/>
          <w:b/>
          <w:bCs/>
          <w:sz w:val="24"/>
          <w:szCs w:val="24"/>
          <w:rtl/>
        </w:rPr>
        <w:t>المالي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proofErr w:type="gramEnd"/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الانتاجي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التسويقي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،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الاداري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Default="00081F4B" w:rsidP="00081F4B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المعلومات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تستخدم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لتحديد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مدى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نجاح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المديرين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تحقيق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الأهداف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المطلوبة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تظهر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081F4B" w:rsidRPr="002529EC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الموازنة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التشغيلية</w:t>
      </w:r>
    </w:p>
    <w:p w:rsidR="00081F4B" w:rsidRPr="00F11A2F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تقارير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الأداء</w:t>
      </w:r>
    </w:p>
    <w:p w:rsidR="00081F4B" w:rsidRPr="002529EC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القوائم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المالية</w:t>
      </w:r>
    </w:p>
    <w:p w:rsidR="00081F4B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2529EC">
        <w:rPr>
          <w:rFonts w:asciiTheme="minorHAnsi" w:eastAsiaTheme="minorHAnsi" w:hAnsiTheme="minorHAnsi" w:hint="cs"/>
          <w:rtl/>
        </w:rPr>
        <w:t>من ما</w:t>
      </w:r>
      <w:proofErr w:type="gramEnd"/>
      <w:r w:rsidRPr="002529EC">
        <w:rPr>
          <w:rFonts w:asciiTheme="minorHAnsi" w:eastAsiaTheme="minorHAnsi" w:hAnsiTheme="minorHAnsi" w:hint="cs"/>
          <w:rtl/>
        </w:rPr>
        <w:t xml:space="preserve"> سبق </w:t>
      </w:r>
    </w:p>
    <w:p w:rsidR="00081F4B" w:rsidRPr="00D721A0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color w:val="7030A0"/>
          <w:rtl/>
        </w:rPr>
        <w:t>ا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لتكاليف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عادلا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ومفضلا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في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تسعير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التحويلات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الداخلية</w:t>
      </w:r>
      <w:r w:rsidRPr="00E87954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="00E87954"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 xml:space="preserve">بين أقسام المنشأة </w:t>
      </w:r>
      <w:proofErr w:type="gramStart"/>
      <w:r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هي</w:t>
      </w:r>
      <w:r w:rsidRPr="00E87954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:</w:t>
      </w:r>
      <w:proofErr w:type="gramEnd"/>
    </w:p>
    <w:p w:rsidR="00081F4B" w:rsidRPr="00F11A2F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التكاليف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المعيارية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lastRenderedPageBreak/>
        <w:t>التكاليف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الفعلية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فالفرصة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البديلة</w:t>
      </w:r>
    </w:p>
    <w:p w:rsidR="00081F4B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التكلفة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المستهدفة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مركز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الاستثمار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عبارة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دائرة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نشاط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يتم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محاسبة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المسئول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081F4B" w:rsidRPr="002529EC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عناصر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خاضعة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لرقابته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فقط</w:t>
      </w:r>
    </w:p>
    <w:p w:rsidR="00081F4B" w:rsidRPr="002529EC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عناصر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إيرادات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خاضعة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لرقابته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فقط</w:t>
      </w:r>
    </w:p>
    <w:p w:rsidR="00081F4B" w:rsidRPr="002529EC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عناصر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وايرادات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خاضعه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لرقابته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فقط</w:t>
      </w:r>
    </w:p>
    <w:p w:rsidR="00081F4B" w:rsidRPr="00F11A2F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</w:rPr>
      </w:pPr>
      <w:r w:rsidRPr="00F11A2F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F11A2F">
        <w:rPr>
          <w:rFonts w:asciiTheme="minorHAnsi" w:eastAsiaTheme="minorHAnsi" w:hAnsiTheme="minorHAnsi" w:hint="cs"/>
          <w:rtl/>
        </w:rPr>
        <w:t>من ما</w:t>
      </w:r>
      <w:proofErr w:type="gramEnd"/>
      <w:r w:rsidRPr="00F11A2F">
        <w:rPr>
          <w:rFonts w:asciiTheme="minorHAnsi" w:eastAsiaTheme="minorHAnsi" w:hAnsiTheme="minorHAnsi" w:hint="cs"/>
          <w:rtl/>
        </w:rPr>
        <w:t xml:space="preserve"> سبق </w:t>
      </w:r>
    </w:p>
    <w:p w:rsidR="00081F4B" w:rsidRPr="002529EC" w:rsidRDefault="00081F4B" w:rsidP="00081F4B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حالة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تركيز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الإدارة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جهدها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مراقبة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النتائج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الطبيعية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تخرج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النطاق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المألوف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يتفق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مع</w:t>
      </w:r>
      <w:r w:rsidRPr="002529EC">
        <w:rPr>
          <w:rFonts w:asciiTheme="minorHAnsi" w:eastAsiaTheme="minorHAnsi" w:hAnsiTheme="minorHAnsi"/>
          <w:color w:val="7030A0"/>
          <w:rtl/>
        </w:rPr>
        <w:t xml:space="preserve"> :</w:t>
      </w:r>
      <w:proofErr w:type="gramEnd"/>
    </w:p>
    <w:p w:rsidR="00081F4B" w:rsidRPr="002529EC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الموازنة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كمعيار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لتقييم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الأداء</w:t>
      </w:r>
    </w:p>
    <w:p w:rsidR="00081F4B" w:rsidRPr="00F11A2F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الإدارة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بالاستثناء</w:t>
      </w:r>
    </w:p>
    <w:p w:rsidR="00081F4B" w:rsidRPr="002529EC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الرقابة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بالموازنة</w:t>
      </w:r>
    </w:p>
    <w:p w:rsidR="00081F4B" w:rsidRPr="00E87954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2529EC">
        <w:rPr>
          <w:rFonts w:asciiTheme="minorHAnsi" w:eastAsiaTheme="minorHAnsi" w:hAnsiTheme="minorHAnsi" w:hint="cs"/>
          <w:rtl/>
        </w:rPr>
        <w:t>من ما</w:t>
      </w:r>
      <w:proofErr w:type="gramEnd"/>
      <w:r w:rsidRPr="002529EC">
        <w:rPr>
          <w:rFonts w:asciiTheme="minorHAnsi" w:eastAsiaTheme="minorHAnsi" w:hAnsiTheme="minorHAnsi" w:hint="cs"/>
          <w:rtl/>
        </w:rPr>
        <w:t xml:space="preserve"> سبق </w:t>
      </w:r>
    </w:p>
    <w:p w:rsidR="00E87954" w:rsidRPr="00BC5EBF" w:rsidRDefault="00E87954" w:rsidP="00E87954">
      <w:pPr>
        <w:contextualSpacing/>
        <w:rPr>
          <w:rFonts w:asciiTheme="minorHAnsi" w:eastAsiaTheme="minorHAnsi" w:hAnsiTheme="minorHAnsi" w:cstheme="minorBidi"/>
          <w:rtl/>
        </w:rPr>
      </w:pPr>
    </w:p>
    <w:p w:rsidR="00E87954" w:rsidRPr="00F11A2F" w:rsidRDefault="00E87954" w:rsidP="00E87954">
      <w:pPr>
        <w:rPr>
          <w:rFonts w:asciiTheme="minorHAnsi" w:eastAsiaTheme="minorHAnsi" w:hAnsiTheme="minorHAnsi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يعتب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proofErr w:type="gram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مقياس[</w:t>
      </w:r>
      <w:proofErr w:type="gramEnd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معدل العائد على الاستثمار=(ربحية المركز ÷ الاصول المستثمرة بالمركز)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 xml:space="preserve">  x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100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 أمثلة :</w:t>
      </w:r>
    </w:p>
    <w:p w:rsidR="00E87954" w:rsidRPr="00F11A2F" w:rsidRDefault="00E87954" w:rsidP="003A20E4">
      <w:pPr>
        <w:pStyle w:val="a7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F11A2F">
        <w:rPr>
          <w:rFonts w:ascii="Arial" w:eastAsia="Times New Roman" w:hAnsi="Arial"/>
          <w:sz w:val="24"/>
          <w:szCs w:val="24"/>
          <w:rtl/>
        </w:rPr>
        <w:t>مقاييس الاداء ذات المعيار الواحد </w:t>
      </w:r>
    </w:p>
    <w:p w:rsidR="00E87954" w:rsidRPr="007E2256" w:rsidRDefault="00E87954" w:rsidP="003A20E4">
      <w:pPr>
        <w:pStyle w:val="a7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مقاييس الاداء ذات المعايير </w:t>
      </w:r>
      <w:proofErr w:type="spellStart"/>
      <w:proofErr w:type="gram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المتعدده</w:t>
      </w:r>
      <w:proofErr w:type="spellEnd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 .</w:t>
      </w:r>
      <w:proofErr w:type="gramEnd"/>
    </w:p>
    <w:p w:rsidR="00E87954" w:rsidRPr="007E2256" w:rsidRDefault="00E87954" w:rsidP="003A20E4">
      <w:pPr>
        <w:pStyle w:val="a7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مقاييس الاداء ذات المعايير </w:t>
      </w:r>
      <w:proofErr w:type="gram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المركبة .</w:t>
      </w:r>
      <w:proofErr w:type="gramEnd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 </w:t>
      </w:r>
    </w:p>
    <w:p w:rsidR="00E87954" w:rsidRDefault="00E87954" w:rsidP="003A20E4">
      <w:pPr>
        <w:pStyle w:val="a7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مقاييس بطاقات القياس المتوازن </w:t>
      </w:r>
      <w:proofErr w:type="spellStart"/>
      <w:proofErr w:type="gram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للاداء</w:t>
      </w:r>
      <w:proofErr w:type="spellEnd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 .</w:t>
      </w:r>
      <w:proofErr w:type="gramEnd"/>
    </w:p>
    <w:p w:rsidR="00E87954" w:rsidRPr="00081F4B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E87954" w:rsidRPr="00081F4B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17365D" w:themeColor="text2" w:themeShade="BF"/>
          <w:sz w:val="24"/>
          <w:szCs w:val="24"/>
        </w:rPr>
      </w:pP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إطار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يعتبر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مقياس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الربحية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أمثلة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E87954" w:rsidRPr="00081F4B" w:rsidRDefault="00E87954" w:rsidP="003A20E4">
      <w:pPr>
        <w:pStyle w:val="a7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مقاييس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الأداء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ذات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المعايير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المركبة</w:t>
      </w:r>
    </w:p>
    <w:p w:rsidR="00E87954" w:rsidRPr="00081F4B" w:rsidRDefault="00E87954" w:rsidP="003A20E4">
      <w:pPr>
        <w:pStyle w:val="a7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081F4B">
        <w:rPr>
          <w:rFonts w:ascii="Arial" w:hAnsi="Arial"/>
          <w:color w:val="000000"/>
          <w:sz w:val="24"/>
          <w:szCs w:val="24"/>
          <w:rtl/>
        </w:rPr>
        <w:t>مقاييس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الأداء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ذات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المعايير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المتعددة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</w:p>
    <w:p w:rsidR="00E87954" w:rsidRPr="00F11A2F" w:rsidRDefault="00E87954" w:rsidP="003A20E4">
      <w:pPr>
        <w:pStyle w:val="a7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F11A2F">
        <w:rPr>
          <w:rFonts w:ascii="Arial" w:hAnsi="Arial"/>
          <w:sz w:val="24"/>
          <w:szCs w:val="24"/>
          <w:rtl/>
        </w:rPr>
        <w:t>مقاييس</w:t>
      </w:r>
      <w:r w:rsidRPr="00F11A2F">
        <w:rPr>
          <w:rFonts w:ascii="Arial" w:hAnsi="Arial"/>
          <w:sz w:val="24"/>
          <w:szCs w:val="24"/>
        </w:rPr>
        <w:t xml:space="preserve"> </w:t>
      </w:r>
      <w:r w:rsidRPr="00F11A2F">
        <w:rPr>
          <w:rFonts w:ascii="Arial" w:hAnsi="Arial"/>
          <w:sz w:val="24"/>
          <w:szCs w:val="24"/>
          <w:rtl/>
        </w:rPr>
        <w:t>الأداء</w:t>
      </w:r>
      <w:r w:rsidRPr="00F11A2F">
        <w:rPr>
          <w:rFonts w:ascii="Arial" w:hAnsi="Arial"/>
          <w:sz w:val="24"/>
          <w:szCs w:val="24"/>
        </w:rPr>
        <w:t xml:space="preserve"> </w:t>
      </w:r>
      <w:r w:rsidRPr="00F11A2F">
        <w:rPr>
          <w:rFonts w:ascii="Arial" w:hAnsi="Arial"/>
          <w:sz w:val="24"/>
          <w:szCs w:val="24"/>
          <w:rtl/>
        </w:rPr>
        <w:t>ذات</w:t>
      </w:r>
      <w:r w:rsidRPr="00F11A2F">
        <w:rPr>
          <w:rFonts w:ascii="Arial" w:hAnsi="Arial"/>
          <w:sz w:val="24"/>
          <w:szCs w:val="24"/>
        </w:rPr>
        <w:t xml:space="preserve"> </w:t>
      </w:r>
      <w:r w:rsidRPr="00F11A2F">
        <w:rPr>
          <w:rFonts w:ascii="Arial" w:hAnsi="Arial"/>
          <w:sz w:val="24"/>
          <w:szCs w:val="24"/>
          <w:rtl/>
        </w:rPr>
        <w:t>المعيار</w:t>
      </w:r>
      <w:r w:rsidRPr="00F11A2F">
        <w:rPr>
          <w:rFonts w:ascii="Arial" w:hAnsi="Arial"/>
          <w:sz w:val="24"/>
          <w:szCs w:val="24"/>
        </w:rPr>
        <w:t xml:space="preserve"> </w:t>
      </w:r>
      <w:r w:rsidRPr="00F11A2F">
        <w:rPr>
          <w:rFonts w:ascii="Arial" w:hAnsi="Arial"/>
          <w:sz w:val="24"/>
          <w:szCs w:val="24"/>
          <w:rtl/>
        </w:rPr>
        <w:t>الواحد</w:t>
      </w:r>
    </w:p>
    <w:p w:rsidR="00E87954" w:rsidRPr="00081F4B" w:rsidRDefault="00E87954" w:rsidP="003A20E4">
      <w:pPr>
        <w:pStyle w:val="a7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081F4B">
        <w:rPr>
          <w:rFonts w:ascii="Arial" w:hAnsi="Arial"/>
          <w:sz w:val="24"/>
          <w:szCs w:val="24"/>
          <w:rtl/>
        </w:rPr>
        <w:t>مقاييس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بطاقة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القياس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المتوازن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للأداء</w:t>
      </w:r>
    </w:p>
    <w:p w:rsidR="00E87954" w:rsidRDefault="00E87954" w:rsidP="00E87954">
      <w:pPr>
        <w:pStyle w:val="a7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E87954" w:rsidRDefault="00E87954" w:rsidP="00E87954">
      <w:pPr>
        <w:pStyle w:val="a7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E87954" w:rsidRPr="002529EC" w:rsidRDefault="00E87954" w:rsidP="00E87954">
      <w:pPr>
        <w:contextualSpacing/>
        <w:rPr>
          <w:rFonts w:asciiTheme="minorHAnsi" w:eastAsiaTheme="minorHAnsi" w:hAnsiTheme="minorHAnsi" w:cstheme="minorBidi"/>
          <w:rtl/>
        </w:rPr>
      </w:pPr>
    </w:p>
    <w:p w:rsidR="00E87954" w:rsidRPr="007E2256" w:rsidRDefault="00E87954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ان انحراف معدل الاجر غير الملائم (لتكلفة العمل </w:t>
      </w:r>
      <w:proofErr w:type="gram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المباشر )</w:t>
      </w:r>
      <w:proofErr w:type="gramEnd"/>
      <w:r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قد يكون بسبب: </w:t>
      </w:r>
    </w:p>
    <w:p w:rsidR="00E87954" w:rsidRPr="007E2256" w:rsidRDefault="00E87954" w:rsidP="003A20E4">
      <w:pPr>
        <w:pStyle w:val="a7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توقف عمليات الانتاج بسبب أعطال </w:t>
      </w:r>
      <w:proofErr w:type="gram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مفاجئة .</w:t>
      </w:r>
      <w:proofErr w:type="gramEnd"/>
    </w:p>
    <w:p w:rsidR="00E87954" w:rsidRPr="00F11A2F" w:rsidRDefault="00E87954" w:rsidP="003A20E4">
      <w:pPr>
        <w:pStyle w:val="a7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F11A2F">
        <w:rPr>
          <w:rFonts w:ascii="Arial" w:eastAsia="Times New Roman" w:hAnsi="Arial"/>
          <w:sz w:val="24"/>
          <w:szCs w:val="24"/>
          <w:rtl/>
        </w:rPr>
        <w:t xml:space="preserve">استخدام عمالة ذات مهارة </w:t>
      </w:r>
      <w:proofErr w:type="gramStart"/>
      <w:r w:rsidRPr="00F11A2F">
        <w:rPr>
          <w:rFonts w:ascii="Arial" w:eastAsia="Times New Roman" w:hAnsi="Arial"/>
          <w:sz w:val="24"/>
          <w:szCs w:val="24"/>
          <w:rtl/>
        </w:rPr>
        <w:t>مرتفعة .</w:t>
      </w:r>
      <w:proofErr w:type="gramEnd"/>
    </w:p>
    <w:p w:rsidR="00E87954" w:rsidRPr="007E2256" w:rsidRDefault="00E87954" w:rsidP="003A20E4">
      <w:pPr>
        <w:pStyle w:val="a7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عدم كفاءة العاملين مما يسبب زيادة وقت </w:t>
      </w:r>
      <w:proofErr w:type="gram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التنفيذ .</w:t>
      </w:r>
      <w:proofErr w:type="gramEnd"/>
    </w:p>
    <w:p w:rsidR="00E87954" w:rsidRDefault="00E87954" w:rsidP="003A20E4">
      <w:pPr>
        <w:pStyle w:val="a7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proofErr w:type="spell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لاشئ</w:t>
      </w:r>
      <w:proofErr w:type="spellEnd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 xml:space="preserve"> </w:t>
      </w:r>
      <w:proofErr w:type="spellStart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مماسبق</w:t>
      </w:r>
      <w:proofErr w:type="spellEnd"/>
      <w:r w:rsidRPr="007E2256">
        <w:rPr>
          <w:rFonts w:ascii="Arial" w:eastAsia="Times New Roman" w:hAnsi="Arial"/>
          <w:color w:val="222222"/>
          <w:sz w:val="24"/>
          <w:szCs w:val="24"/>
          <w:rtl/>
        </w:rPr>
        <w:t>.</w:t>
      </w:r>
    </w:p>
    <w:p w:rsidR="00E87954" w:rsidRPr="00E87954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يستلزم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تطبيق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تحديد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أدوات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قياس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محددة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مقدما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للحكم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كفاية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نتائج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التنفيذ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الفعلي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وهذه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تسمى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E87954" w:rsidRPr="00F11A2F" w:rsidRDefault="00E87954" w:rsidP="003A20E4">
      <w:pPr>
        <w:pStyle w:val="a7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  <w:rtl/>
        </w:rPr>
        <w:t>معايير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الأداء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E87954" w:rsidRPr="00503F90" w:rsidRDefault="00E87954" w:rsidP="003A20E4">
      <w:pPr>
        <w:pStyle w:val="a7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المسئولية</w:t>
      </w:r>
    </w:p>
    <w:p w:rsidR="00E87954" w:rsidRPr="00503F90" w:rsidRDefault="00E87954" w:rsidP="003A20E4">
      <w:pPr>
        <w:pStyle w:val="a7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التقارير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الرقابية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81F4B" w:rsidRPr="00E87954" w:rsidRDefault="00E87954" w:rsidP="003A20E4">
      <w:pPr>
        <w:pStyle w:val="a7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القوائم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والتقارير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المالية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B0387E" w:rsidRPr="00B0387E" w:rsidRDefault="00B0387E" w:rsidP="00B0387E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592402" w:rsidRPr="00D721A0" w:rsidRDefault="00592402" w:rsidP="00B0387E">
      <w:pPr>
        <w:spacing w:after="0" w:line="240" w:lineRule="auto"/>
        <w:jc w:val="both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يقوم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قسم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المحركات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بشركة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"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حول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العالم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"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لصناعة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المبردات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بإمداد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قسم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الانتاج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باحتياجاته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المحركات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لصناعة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الثلاجات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وكان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السوق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للمحرك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المثيل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يبلغ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200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وتكلفة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المحرك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الواحد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تشمل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انتاجية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65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تسويقية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40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تكلفة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ادارية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35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ريال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وبناء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ذلك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التحويل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للمحرك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الواحد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بين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القسمين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اساس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السوق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المعدل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هو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 </w:t>
      </w:r>
    </w:p>
    <w:p w:rsidR="00592402" w:rsidRPr="00B0387E" w:rsidRDefault="00592402" w:rsidP="00592402">
      <w:pPr>
        <w:numPr>
          <w:ilvl w:val="0"/>
          <w:numId w:val="14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BE25893" wp14:editId="356D0274">
                <wp:simplePos x="0" y="0"/>
                <wp:positionH relativeFrom="margin">
                  <wp:posOffset>-314324</wp:posOffset>
                </wp:positionH>
                <wp:positionV relativeFrom="paragraph">
                  <wp:posOffset>22225</wp:posOffset>
                </wp:positionV>
                <wp:extent cx="3067050" cy="733425"/>
                <wp:effectExtent l="0" t="0" r="19050" b="28575"/>
                <wp:wrapNone/>
                <wp:docPr id="47" name="خماسي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67050" cy="7334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016992" w:rsidRDefault="00D60F7C" w:rsidP="00016992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السعر السوق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المعدل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سعر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السوق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-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التكلفة</w:t>
                            </w:r>
                            <w:proofErr w:type="gramEnd"/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التسويقية</w:t>
                            </w:r>
                          </w:p>
                          <w:p w:rsidR="00D60F7C" w:rsidRPr="00016992" w:rsidRDefault="00D60F7C" w:rsidP="00016992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200 - 40 = 160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25893" id="خماسي 47" o:spid="_x0000_s1151" type="#_x0000_t15" style="position:absolute;left:0;text-align:left;margin-left:-24.75pt;margin-top:1.75pt;width:241.5pt;height:57.7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Pr="00016992" w:rsidRDefault="00D60F7C" w:rsidP="00016992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السعر السوق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المعدل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=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سعر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السوق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proofErr w:type="gramStart"/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-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التكلفة</w:t>
                      </w:r>
                      <w:proofErr w:type="gramEnd"/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التسويقية</w:t>
                      </w:r>
                    </w:p>
                    <w:p w:rsidR="00D60F7C" w:rsidRPr="00016992" w:rsidRDefault="00D60F7C" w:rsidP="00016992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01699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200 - 40 = 160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0387E">
        <w:rPr>
          <w:rFonts w:cs="Calibri"/>
          <w:b/>
          <w:bCs/>
          <w:sz w:val="24"/>
          <w:szCs w:val="24"/>
          <w:rtl/>
        </w:rPr>
        <w:t xml:space="preserve">200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F11A2F" w:rsidRDefault="00592402" w:rsidP="00592402">
      <w:pPr>
        <w:numPr>
          <w:ilvl w:val="0"/>
          <w:numId w:val="1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cs="Calibri"/>
          <w:b/>
          <w:bCs/>
          <w:sz w:val="24"/>
          <w:szCs w:val="24"/>
          <w:rtl/>
        </w:rPr>
        <w:t xml:space="preserve">160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1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cs="Calibri"/>
          <w:b/>
          <w:bCs/>
          <w:sz w:val="24"/>
          <w:szCs w:val="24"/>
          <w:rtl/>
        </w:rPr>
        <w:t xml:space="preserve">140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14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سبق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spacing w:after="0" w:line="240" w:lineRule="auto"/>
        <w:ind w:left="720"/>
        <w:contextualSpacing/>
        <w:rPr>
          <w:rFonts w:cs="Calibri"/>
          <w:sz w:val="24"/>
          <w:szCs w:val="24"/>
        </w:rPr>
      </w:pPr>
    </w:p>
    <w:p w:rsidR="00592402" w:rsidRPr="00B0387E" w:rsidRDefault="00592402" w:rsidP="00592402">
      <w:pPr>
        <w:spacing w:after="0" w:line="240" w:lineRule="auto"/>
        <w:ind w:left="720"/>
        <w:contextualSpacing/>
        <w:rPr>
          <w:rFonts w:cs="Calibri"/>
          <w:sz w:val="24"/>
          <w:szCs w:val="24"/>
          <w:rtl/>
        </w:rPr>
      </w:pPr>
    </w:p>
    <w:p w:rsidR="00592402" w:rsidRPr="00D721A0" w:rsidRDefault="00592402" w:rsidP="00592402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نفس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فقرة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السؤال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السابقة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مباشرة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،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بفرض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التحويل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للمحرك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بين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القسمين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يتحدد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اساس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الفعلية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مضافا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اليها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نسبة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ربح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مستهدف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25% ,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فان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سعر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التحويل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للمحرك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الواحد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يكون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592402" w:rsidRPr="00B0387E" w:rsidRDefault="00592402" w:rsidP="00592402">
      <w:pPr>
        <w:numPr>
          <w:ilvl w:val="0"/>
          <w:numId w:val="15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203EA24" wp14:editId="5B3A444A">
                <wp:simplePos x="0" y="0"/>
                <wp:positionH relativeFrom="column">
                  <wp:posOffset>-171450</wp:posOffset>
                </wp:positionH>
                <wp:positionV relativeFrom="paragraph">
                  <wp:posOffset>66675</wp:posOffset>
                </wp:positionV>
                <wp:extent cx="4048125" cy="781050"/>
                <wp:effectExtent l="0" t="0" r="28575" b="19050"/>
                <wp:wrapNone/>
                <wp:docPr id="48" name="خماسي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48125" cy="7810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99041D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99041D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سعر التحويل = التكلفة الفعلية + </w:t>
                            </w:r>
                            <w:proofErr w:type="gramStart"/>
                            <w:r w:rsidRPr="0099041D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( التكلفة</w:t>
                            </w:r>
                            <w:proofErr w:type="gramEnd"/>
                            <w:r w:rsidRPr="0099041D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الفعلية * نسبة الربح المستهدف )</w:t>
                            </w:r>
                          </w:p>
                          <w:p w:rsidR="00D60F7C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99041D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تكلفة الفعلية = تكلفة انتاجية + تكلفة تسويقية + تكلفة ادارية </w:t>
                            </w:r>
                          </w:p>
                          <w:p w:rsidR="00D60F7C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65 + 40 + 35 = 140 + ( 140 * 25% ) = </w:t>
                            </w:r>
                          </w:p>
                          <w:p w:rsidR="00D60F7C" w:rsidRPr="0099041D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140 + 35 = 175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3EA24" id="خماسي 48" o:spid="_x0000_s1152" type="#_x0000_t15" style="position:absolute;left:0;text-align:left;margin-left:-13.5pt;margin-top:5.25pt;width:318.75pt;height:61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" adj="21600" fillcolor="window" strokecolor="black [3213]" strokeweight="2pt">
                <v:path arrowok="t"/>
                <v:textbox>
                  <w:txbxContent>
                    <w:p w:rsidR="00D60F7C" w:rsidRPr="0099041D" w:rsidRDefault="00D60F7C" w:rsidP="0099041D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99041D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سعر التحويل = التكلفة الفعلية + </w:t>
                      </w:r>
                      <w:proofErr w:type="gramStart"/>
                      <w:r w:rsidRPr="0099041D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( التكلفة</w:t>
                      </w:r>
                      <w:proofErr w:type="gramEnd"/>
                      <w:r w:rsidRPr="0099041D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الفعلية * نسبة الربح المستهدف )</w:t>
                      </w:r>
                    </w:p>
                    <w:p w:rsidR="00D60F7C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99041D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تكلفة الفعلية = تكلفة انتاجية + تكلفة تسويقية + تكلفة ادارية </w:t>
                      </w:r>
                    </w:p>
                    <w:p w:rsidR="00D60F7C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65 + 40 + 35 = 140 + ( 140 * 25% ) = </w:t>
                      </w:r>
                    </w:p>
                    <w:p w:rsidR="00D60F7C" w:rsidRPr="0099041D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140 + 35 = 175 ريال </w:t>
                      </w:r>
                    </w:p>
                  </w:txbxContent>
                </v:textbox>
              </v:shape>
            </w:pict>
          </mc:Fallback>
        </mc:AlternateContent>
      </w:r>
      <w:r w:rsidRPr="00B0387E">
        <w:rPr>
          <w:rFonts w:cs="Calibri"/>
          <w:b/>
          <w:bCs/>
          <w:sz w:val="24"/>
          <w:szCs w:val="24"/>
          <w:rtl/>
        </w:rPr>
        <w:t xml:space="preserve">140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ريال</w:t>
      </w:r>
    </w:p>
    <w:p w:rsidR="00592402" w:rsidRPr="00F11A2F" w:rsidRDefault="00592402" w:rsidP="00592402">
      <w:pPr>
        <w:numPr>
          <w:ilvl w:val="0"/>
          <w:numId w:val="1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cs="Calibri"/>
          <w:b/>
          <w:bCs/>
          <w:sz w:val="24"/>
          <w:szCs w:val="24"/>
          <w:rtl/>
        </w:rPr>
        <w:t xml:space="preserve">175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1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cs="Calibri"/>
          <w:b/>
          <w:bCs/>
          <w:sz w:val="24"/>
          <w:szCs w:val="24"/>
          <w:rtl/>
        </w:rPr>
        <w:t xml:space="preserve">165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ريال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15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لاشي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مما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سبق</w:t>
      </w:r>
    </w:p>
    <w:p w:rsidR="00592402" w:rsidRDefault="00592402" w:rsidP="00592402">
      <w:pPr>
        <w:spacing w:after="0" w:line="240" w:lineRule="auto"/>
        <w:ind w:left="720"/>
        <w:contextualSpacing/>
        <w:rPr>
          <w:rFonts w:cs="Calibri"/>
          <w:sz w:val="24"/>
          <w:szCs w:val="24"/>
          <w:rtl/>
        </w:rPr>
      </w:pPr>
    </w:p>
    <w:p w:rsidR="00A21BD4" w:rsidRPr="0099041D" w:rsidRDefault="0099041D" w:rsidP="0099041D">
      <w:pPr>
        <w:ind w:left="-199"/>
        <w:jc w:val="both"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  <w:r w:rsidRPr="0099041D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646FE058" wp14:editId="32FE877B">
                <wp:simplePos x="0" y="0"/>
                <wp:positionH relativeFrom="margin">
                  <wp:posOffset>245110</wp:posOffset>
                </wp:positionH>
                <wp:positionV relativeFrom="paragraph">
                  <wp:posOffset>912495</wp:posOffset>
                </wp:positionV>
                <wp:extent cx="3067050" cy="733425"/>
                <wp:effectExtent l="0" t="0" r="19050" b="28575"/>
                <wp:wrapNone/>
                <wp:docPr id="142" name="خماسي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67050" cy="73342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016992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السعر السوق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المعدل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سعر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السوق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-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التكلفة</w:t>
                            </w:r>
                            <w:proofErr w:type="gramEnd"/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التسويقية</w:t>
                            </w:r>
                          </w:p>
                          <w:p w:rsidR="00D60F7C" w:rsidRPr="00016992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6992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500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-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80</w:t>
                            </w:r>
                            <w:r w:rsidRPr="00016992">
                              <w:rPr>
                                <w:rFonts w:cs="Calibri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420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6FE058" id="_x0000_s1153" type="#_x0000_t15" style="position:absolute;left:0;text-align:left;margin-left:19.3pt;margin-top:71.85pt;width:241.5pt;height:57.7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" adj="21600" fillcolor="window" strokecolor="windowText" strokeweight="2pt">
                <v:path arrowok="t"/>
                <v:textbox>
                  <w:txbxContent>
                    <w:p w:rsidR="00D60F7C" w:rsidRPr="00016992" w:rsidRDefault="00D60F7C" w:rsidP="0099041D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السعر السوق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المعدل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=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سعر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السوق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proofErr w:type="gramStart"/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-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التكلفة</w:t>
                      </w:r>
                      <w:proofErr w:type="gramEnd"/>
                      <w:r w:rsidRPr="00016992">
                        <w:rPr>
                          <w:rFonts w:cs="Calibri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التسويقية</w:t>
                      </w:r>
                    </w:p>
                    <w:p w:rsidR="00D60F7C" w:rsidRPr="00016992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 w:rsidRPr="00016992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=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500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-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80</w:t>
                      </w:r>
                      <w:r w:rsidRPr="00016992">
                        <w:rPr>
                          <w:rFonts w:cs="Calibri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</w:t>
                      </w:r>
                      <w:r>
                        <w:rPr>
                          <w:rFonts w:cs="Calibri"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420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>يقوم قسم المحركات بشركة "الاحلام" لصناعة المبردات بـ امداد قسم الانتاج باحتياجاته من المحركات لصناعة الثلاجات</w:t>
      </w:r>
      <w:proofErr w:type="gramStart"/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وكان سعر السوق للمحرك المثيل يبلغ </w:t>
      </w:r>
      <w:r w:rsidR="00A21BD4" w:rsidRPr="0099041D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500</w:t>
      </w:r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.وتكلفة المحرك الواحد تشمل :تكلفة انتاجية </w:t>
      </w:r>
      <w:r w:rsidR="00A21BD4" w:rsidRPr="0099041D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150</w:t>
      </w:r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, تكلفة تسويقية </w:t>
      </w:r>
      <w:r w:rsidR="00A21BD4" w:rsidRPr="0099041D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80</w:t>
      </w:r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ريال, تكلفة ادارية </w:t>
      </w:r>
      <w:r w:rsidR="00A21BD4" w:rsidRPr="0099041D"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  <w:t>70</w:t>
      </w:r>
      <w:r w:rsidR="00A21BD4"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ريال . بناء على ذلك فان سعر التحويل للمحرك الواحد بين القسمين</w:t>
      </w:r>
      <w:r w:rsidRPr="0099041D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rtl/>
        </w:rPr>
        <w:t xml:space="preserve"> على أساس سعر السوق المعدل هو:</w:t>
      </w:r>
    </w:p>
    <w:p w:rsidR="00A21BD4" w:rsidRPr="00F11A2F" w:rsidRDefault="00A21BD4" w:rsidP="0099041D">
      <w:pPr>
        <w:pStyle w:val="a8"/>
        <w:rPr>
          <w:sz w:val="24"/>
          <w:szCs w:val="24"/>
          <w:rtl/>
        </w:rPr>
      </w:pPr>
      <w:r w:rsidRPr="00F11A2F">
        <w:rPr>
          <w:rFonts w:hint="cs"/>
          <w:sz w:val="24"/>
          <w:szCs w:val="24"/>
          <w:rtl/>
        </w:rPr>
        <w:t xml:space="preserve">(أ) </w:t>
      </w:r>
      <w:r w:rsidRPr="00F11A2F">
        <w:rPr>
          <w:sz w:val="24"/>
          <w:szCs w:val="24"/>
        </w:rPr>
        <w:t>420</w:t>
      </w:r>
      <w:r w:rsidRPr="00F11A2F">
        <w:rPr>
          <w:rFonts w:hint="cs"/>
          <w:sz w:val="24"/>
          <w:szCs w:val="24"/>
          <w:rtl/>
        </w:rPr>
        <w:t xml:space="preserve"> ريال </w:t>
      </w:r>
    </w:p>
    <w:p w:rsidR="00A21BD4" w:rsidRPr="0099041D" w:rsidRDefault="00A21BD4" w:rsidP="0099041D">
      <w:pPr>
        <w:pStyle w:val="a8"/>
        <w:rPr>
          <w:sz w:val="24"/>
          <w:szCs w:val="24"/>
          <w:rtl/>
        </w:rPr>
      </w:pPr>
      <w:r w:rsidRPr="0099041D">
        <w:rPr>
          <w:rFonts w:hint="cs"/>
          <w:sz w:val="24"/>
          <w:szCs w:val="24"/>
          <w:rtl/>
        </w:rPr>
        <w:t>(ب)</w:t>
      </w:r>
      <w:r w:rsidRPr="0099041D">
        <w:rPr>
          <w:sz w:val="24"/>
          <w:szCs w:val="24"/>
        </w:rPr>
        <w:t>500</w:t>
      </w:r>
      <w:r w:rsidRPr="0099041D">
        <w:rPr>
          <w:rFonts w:hint="cs"/>
          <w:sz w:val="24"/>
          <w:szCs w:val="24"/>
          <w:rtl/>
        </w:rPr>
        <w:t xml:space="preserve"> ريال </w:t>
      </w:r>
    </w:p>
    <w:p w:rsidR="00A21BD4" w:rsidRPr="0099041D" w:rsidRDefault="00A21BD4" w:rsidP="0099041D">
      <w:pPr>
        <w:pStyle w:val="a8"/>
        <w:rPr>
          <w:sz w:val="24"/>
          <w:szCs w:val="24"/>
          <w:rtl/>
        </w:rPr>
      </w:pPr>
      <w:r w:rsidRPr="0099041D">
        <w:rPr>
          <w:rFonts w:hint="cs"/>
          <w:sz w:val="24"/>
          <w:szCs w:val="24"/>
          <w:rtl/>
        </w:rPr>
        <w:t>(جـ)</w:t>
      </w:r>
      <w:r w:rsidRPr="0099041D">
        <w:rPr>
          <w:sz w:val="24"/>
          <w:szCs w:val="24"/>
        </w:rPr>
        <w:t>300</w:t>
      </w:r>
      <w:r w:rsidRPr="0099041D">
        <w:rPr>
          <w:rFonts w:hint="cs"/>
          <w:sz w:val="24"/>
          <w:szCs w:val="24"/>
          <w:rtl/>
        </w:rPr>
        <w:t xml:space="preserve"> ريال </w:t>
      </w:r>
    </w:p>
    <w:p w:rsidR="00A21BD4" w:rsidRDefault="00A21BD4" w:rsidP="0099041D">
      <w:pPr>
        <w:pStyle w:val="a8"/>
        <w:rPr>
          <w:color w:val="C00000"/>
          <w:sz w:val="24"/>
          <w:szCs w:val="24"/>
          <w:rtl/>
        </w:rPr>
      </w:pPr>
      <w:r w:rsidRPr="0099041D">
        <w:rPr>
          <w:rFonts w:hint="cs"/>
          <w:sz w:val="24"/>
          <w:szCs w:val="24"/>
          <w:rtl/>
        </w:rPr>
        <w:t>(د) لا شيء مما سبق</w:t>
      </w:r>
      <w:r w:rsidRPr="0099041D">
        <w:rPr>
          <w:rFonts w:hint="cs"/>
          <w:color w:val="C00000"/>
          <w:sz w:val="24"/>
          <w:szCs w:val="24"/>
          <w:rtl/>
        </w:rPr>
        <w:t xml:space="preserve"> </w:t>
      </w:r>
    </w:p>
    <w:p w:rsidR="0099041D" w:rsidRPr="0099041D" w:rsidRDefault="0099041D" w:rsidP="0099041D">
      <w:pPr>
        <w:pStyle w:val="a8"/>
        <w:rPr>
          <w:color w:val="C00000"/>
          <w:sz w:val="24"/>
          <w:szCs w:val="24"/>
          <w:rtl/>
        </w:rPr>
      </w:pPr>
    </w:p>
    <w:p w:rsidR="00A21BD4" w:rsidRPr="0099041D" w:rsidRDefault="00A21BD4" w:rsidP="0099041D">
      <w:pPr>
        <w:pStyle w:val="a8"/>
        <w:rPr>
          <w:b/>
          <w:bCs/>
          <w:color w:val="FF0000"/>
          <w:sz w:val="24"/>
          <w:szCs w:val="24"/>
          <w:rtl/>
        </w:rPr>
      </w:pPr>
      <w:r w:rsidRPr="0099041D">
        <w:rPr>
          <w:rFonts w:hint="cs"/>
          <w:b/>
          <w:bCs/>
          <w:color w:val="FF0000"/>
          <w:sz w:val="24"/>
          <w:szCs w:val="24"/>
          <w:rtl/>
        </w:rPr>
        <w:t>في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نفس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فقرة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السؤال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السابقة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مباشرة</w:t>
      </w:r>
      <w:proofErr w:type="gramStart"/>
      <w:r w:rsidRPr="0099041D">
        <w:rPr>
          <w:b/>
          <w:bCs/>
          <w:color w:val="FF0000"/>
          <w:sz w:val="24"/>
          <w:szCs w:val="24"/>
          <w:rtl/>
        </w:rPr>
        <w:t xml:space="preserve"> ,</w:t>
      </w:r>
      <w:proofErr w:type="gramEnd"/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بفرض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أن</w:t>
      </w:r>
      <w:r w:rsidRPr="0099041D">
        <w:rPr>
          <w:b/>
          <w:bCs/>
          <w:color w:val="FF0000"/>
          <w:sz w:val="24"/>
          <w:szCs w:val="24"/>
          <w:rtl/>
        </w:rPr>
        <w:t xml:space="preserve"> 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 xml:space="preserve">سعر التحويل للمحرك بين القسمين يتحدد على أساس التكلفة الفعلية مضافا اليها نسبة ربح مستهدف  </w:t>
      </w:r>
      <w:r w:rsidRPr="0099041D">
        <w:rPr>
          <w:b/>
          <w:bCs/>
          <w:color w:val="FF0000"/>
          <w:sz w:val="24"/>
          <w:szCs w:val="24"/>
        </w:rPr>
        <w:t>10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>% , فإن س</w:t>
      </w:r>
      <w:r w:rsidR="0099041D" w:rsidRPr="0099041D">
        <w:rPr>
          <w:rFonts w:hint="cs"/>
          <w:b/>
          <w:bCs/>
          <w:color w:val="FF0000"/>
          <w:sz w:val="24"/>
          <w:szCs w:val="24"/>
          <w:rtl/>
        </w:rPr>
        <w:t>عر التحويل للمحرك الواحد يكون:</w:t>
      </w:r>
      <w:r w:rsidRPr="0099041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21BD4" w:rsidRPr="0099041D" w:rsidRDefault="0099041D" w:rsidP="0099041D">
      <w:pPr>
        <w:pStyle w:val="a8"/>
        <w:rPr>
          <w:sz w:val="24"/>
          <w:szCs w:val="24"/>
          <w:rtl/>
        </w:rPr>
      </w:pPr>
      <w:r w:rsidRPr="0099041D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712E76C4" wp14:editId="1E8F3F6E">
                <wp:simplePos x="0" y="0"/>
                <wp:positionH relativeFrom="margin">
                  <wp:align>left</wp:align>
                </wp:positionH>
                <wp:positionV relativeFrom="paragraph">
                  <wp:posOffset>57150</wp:posOffset>
                </wp:positionV>
                <wp:extent cx="4048125" cy="781050"/>
                <wp:effectExtent l="0" t="0" r="28575" b="19050"/>
                <wp:wrapNone/>
                <wp:docPr id="143" name="خماسي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48125" cy="7810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99041D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</w:pPr>
                            <w:r w:rsidRPr="0099041D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سعر التحويل = التكلفة الفعلية + </w:t>
                            </w:r>
                            <w:proofErr w:type="gramStart"/>
                            <w:r w:rsidRPr="0099041D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>( التكلفة</w:t>
                            </w:r>
                            <w:proofErr w:type="gramEnd"/>
                            <w:r w:rsidRPr="0099041D">
                              <w:rPr>
                                <w:rFonts w:hint="cs"/>
                                <w:b/>
                                <w:bCs/>
                                <w:color w:val="7030A0"/>
                                <w:shd w:val="clear" w:color="auto" w:fill="F5F6F8"/>
                                <w:rtl/>
                              </w:rPr>
                              <w:t xml:space="preserve"> الفعلية * نسبة الربح المستهدف )</w:t>
                            </w:r>
                          </w:p>
                          <w:p w:rsidR="00D60F7C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 w:rsidRPr="0099041D"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تكلفة الفعلية = تكلفة انتاجية + تكلفة تسويقية + تكلفة ادارية </w:t>
                            </w:r>
                          </w:p>
                          <w:p w:rsidR="00D60F7C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= 150 + 80 + 70 = 300 </w:t>
                            </w:r>
                          </w:p>
                          <w:p w:rsidR="00D60F7C" w:rsidRPr="0099041D" w:rsidRDefault="00D60F7C" w:rsidP="0099041D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سعر التحويل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>=  300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hd w:val="clear" w:color="auto" w:fill="F5F6F8"/>
                                <w:rtl/>
                              </w:rPr>
                              <w:t xml:space="preserve"> + ( 300 * 10% )  = 300 + 30 = 330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2E76C4" id="_x0000_s1154" type="#_x0000_t15" style="position:absolute;left:0;text-align:left;margin-left:0;margin-top:4.5pt;width:318.75pt;height:61.5pt;z-index:251840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" adj="21600" fillcolor="window" strokecolor="windowText" strokeweight="2pt">
                <v:path arrowok="t"/>
                <v:textbox>
                  <w:txbxContent>
                    <w:p w:rsidR="00D60F7C" w:rsidRPr="0099041D" w:rsidRDefault="00D60F7C" w:rsidP="0099041D">
                      <w:pPr>
                        <w:pStyle w:val="a8"/>
                        <w:rPr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</w:pPr>
                      <w:r w:rsidRPr="0099041D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سعر التحويل = التكلفة الفعلية + </w:t>
                      </w:r>
                      <w:proofErr w:type="gramStart"/>
                      <w:r w:rsidRPr="0099041D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>( التكلفة</w:t>
                      </w:r>
                      <w:proofErr w:type="gramEnd"/>
                      <w:r w:rsidRPr="0099041D">
                        <w:rPr>
                          <w:rFonts w:hint="cs"/>
                          <w:b/>
                          <w:bCs/>
                          <w:color w:val="7030A0"/>
                          <w:shd w:val="clear" w:color="auto" w:fill="F5F6F8"/>
                          <w:rtl/>
                        </w:rPr>
                        <w:t xml:space="preserve"> الفعلية * نسبة الربح المستهدف )</w:t>
                      </w:r>
                    </w:p>
                    <w:p w:rsidR="00D60F7C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 w:rsidRPr="0099041D"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ال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تكلفة الفعلية = تكلفة انتاجية + تكلفة تسويقية + تكلفة ادارية </w:t>
                      </w:r>
                    </w:p>
                    <w:p w:rsidR="00D60F7C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= 150 + 80 + 70 = 300 </w:t>
                      </w:r>
                    </w:p>
                    <w:p w:rsidR="00D60F7C" w:rsidRPr="0099041D" w:rsidRDefault="00D60F7C" w:rsidP="0099041D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سعر التحويل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>=  300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shd w:val="clear" w:color="auto" w:fill="F5F6F8"/>
                          <w:rtl/>
                        </w:rPr>
                        <w:t xml:space="preserve"> + ( 300 * 10% )  = 300 + 30 = 330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1BD4" w:rsidRPr="0099041D">
        <w:rPr>
          <w:rFonts w:hint="cs"/>
          <w:sz w:val="24"/>
          <w:szCs w:val="24"/>
          <w:rtl/>
        </w:rPr>
        <w:t xml:space="preserve">(أ) </w:t>
      </w:r>
      <w:r w:rsidR="00A21BD4" w:rsidRPr="0099041D">
        <w:rPr>
          <w:sz w:val="24"/>
          <w:szCs w:val="24"/>
        </w:rPr>
        <w:t>300</w:t>
      </w:r>
      <w:r w:rsidR="00A21BD4" w:rsidRPr="0099041D">
        <w:rPr>
          <w:rFonts w:hint="cs"/>
          <w:sz w:val="24"/>
          <w:szCs w:val="24"/>
          <w:rtl/>
        </w:rPr>
        <w:t xml:space="preserve"> ريال </w:t>
      </w:r>
    </w:p>
    <w:p w:rsidR="00A21BD4" w:rsidRPr="0099041D" w:rsidRDefault="00A21BD4" w:rsidP="0099041D">
      <w:pPr>
        <w:pStyle w:val="a8"/>
        <w:rPr>
          <w:b/>
          <w:bCs/>
          <w:color w:val="00B050"/>
          <w:sz w:val="24"/>
          <w:szCs w:val="24"/>
          <w:u w:val="single"/>
          <w:rtl/>
        </w:rPr>
      </w:pPr>
      <w:r w:rsidRPr="00F11A2F">
        <w:rPr>
          <w:rFonts w:hint="cs"/>
          <w:b/>
          <w:bCs/>
          <w:sz w:val="24"/>
          <w:szCs w:val="24"/>
          <w:u w:val="single"/>
          <w:rtl/>
        </w:rPr>
        <w:t>(</w:t>
      </w:r>
      <w:r w:rsidRPr="00F11A2F">
        <w:rPr>
          <w:rFonts w:hint="cs"/>
          <w:sz w:val="24"/>
          <w:szCs w:val="24"/>
          <w:u w:val="single"/>
          <w:rtl/>
        </w:rPr>
        <w:t>ب)</w:t>
      </w:r>
      <w:r w:rsidRPr="00F11A2F">
        <w:rPr>
          <w:sz w:val="24"/>
          <w:szCs w:val="24"/>
          <w:u w:val="single"/>
        </w:rPr>
        <w:t xml:space="preserve"> </w:t>
      </w:r>
      <w:r w:rsidRPr="00F11A2F">
        <w:rPr>
          <w:sz w:val="24"/>
          <w:szCs w:val="24"/>
        </w:rPr>
        <w:t xml:space="preserve">330 </w:t>
      </w:r>
      <w:r w:rsidRPr="00F11A2F">
        <w:rPr>
          <w:rFonts w:hint="cs"/>
          <w:sz w:val="24"/>
          <w:szCs w:val="24"/>
          <w:rtl/>
        </w:rPr>
        <w:t>ريال</w:t>
      </w:r>
      <w:r w:rsidRPr="00F11A2F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A21BD4" w:rsidRPr="0099041D" w:rsidRDefault="00A21BD4" w:rsidP="0099041D">
      <w:pPr>
        <w:pStyle w:val="a8"/>
        <w:rPr>
          <w:sz w:val="24"/>
          <w:szCs w:val="24"/>
          <w:rtl/>
        </w:rPr>
      </w:pPr>
      <w:r w:rsidRPr="0099041D">
        <w:rPr>
          <w:rFonts w:hint="cs"/>
          <w:sz w:val="24"/>
          <w:szCs w:val="24"/>
          <w:rtl/>
        </w:rPr>
        <w:t xml:space="preserve">(جـ) </w:t>
      </w:r>
      <w:r w:rsidRPr="0099041D">
        <w:rPr>
          <w:sz w:val="24"/>
          <w:szCs w:val="24"/>
        </w:rPr>
        <w:t>460</w:t>
      </w:r>
      <w:r w:rsidRPr="0099041D">
        <w:rPr>
          <w:rFonts w:hint="cs"/>
          <w:sz w:val="24"/>
          <w:szCs w:val="24"/>
          <w:rtl/>
        </w:rPr>
        <w:t xml:space="preserve"> ريال </w:t>
      </w:r>
    </w:p>
    <w:p w:rsidR="00A21BD4" w:rsidRPr="00E87954" w:rsidRDefault="00A21BD4" w:rsidP="00E87954">
      <w:pPr>
        <w:pStyle w:val="a8"/>
        <w:rPr>
          <w:color w:val="C00000"/>
          <w:sz w:val="24"/>
          <w:szCs w:val="24"/>
          <w:rtl/>
        </w:rPr>
      </w:pPr>
      <w:r w:rsidRPr="0099041D">
        <w:rPr>
          <w:sz w:val="24"/>
          <w:szCs w:val="24"/>
        </w:rPr>
        <w:t xml:space="preserve"> </w:t>
      </w:r>
      <w:r w:rsidRPr="0099041D">
        <w:rPr>
          <w:rFonts w:hint="cs"/>
          <w:sz w:val="24"/>
          <w:szCs w:val="24"/>
          <w:rtl/>
        </w:rPr>
        <w:t>(د) لا شيء مما سبق</w:t>
      </w:r>
      <w:r w:rsidRPr="0099041D">
        <w:rPr>
          <w:rFonts w:hint="cs"/>
          <w:color w:val="C00000"/>
          <w:sz w:val="24"/>
          <w:szCs w:val="24"/>
          <w:rtl/>
        </w:rPr>
        <w:t xml:space="preserve">   </w:t>
      </w:r>
    </w:p>
    <w:p w:rsidR="002529EC" w:rsidRPr="002529EC" w:rsidRDefault="002529EC" w:rsidP="00B0634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يقوم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قسم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المحركات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بشركة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السلام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لصناعة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المبردات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بإمداد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قسم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باحتياجاته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المحركات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لصناعة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الثلاجات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وكان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السوق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المثيل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يبلغ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A5E30">
        <w:rPr>
          <w:rFonts w:asciiTheme="minorHAnsi" w:eastAsiaTheme="minorHAnsi" w:hAnsiTheme="minorHAnsi"/>
          <w:b/>
          <w:bCs/>
          <w:color w:val="4BACC6" w:themeColor="accent5"/>
          <w:rtl/>
        </w:rPr>
        <w:t>380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تشمل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متغيرة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100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50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تسويقية</w:t>
      </w:r>
      <w:r w:rsidRPr="006A5E30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80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إدارية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70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وبناء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التحويل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القسمين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السوق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المعدل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529EC" w:rsidRPr="002529EC" w:rsidRDefault="006A5E30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0E574358" wp14:editId="44BF50EC">
                <wp:simplePos x="0" y="0"/>
                <wp:positionH relativeFrom="column">
                  <wp:posOffset>-390525</wp:posOffset>
                </wp:positionH>
                <wp:positionV relativeFrom="paragraph">
                  <wp:posOffset>10795</wp:posOffset>
                </wp:positionV>
                <wp:extent cx="4229100" cy="581025"/>
                <wp:effectExtent l="0" t="0" r="19050" b="28575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6A5E30" w:rsidRDefault="00D60F7C" w:rsidP="006A5E3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سعر التحويل =سعر السوق المعدل = (سعر السوق </w:t>
                            </w:r>
                            <w:r w:rsidRPr="00462165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تكاليف ومصاريف تسويقية)</w:t>
                            </w:r>
                          </w:p>
                          <w:p w:rsidR="00D60F7C" w:rsidRPr="006A5E30" w:rsidRDefault="00D60F7C" w:rsidP="006A5E30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                </w:t>
                            </w:r>
                            <w:proofErr w:type="gramStart"/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380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 ريال</w:t>
                            </w:r>
                          </w:p>
                          <w:p w:rsidR="00D60F7C" w:rsidRPr="006A5E30" w:rsidRDefault="00D60F7C" w:rsidP="006A5E30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74358" id="Text Box 77" o:spid="_x0000_s1155" type="#_x0000_t202" style="position:absolute;left:0;text-align:left;margin-left:-30.75pt;margin-top:.85pt;width:333pt;height:45.75pt;z-index:251872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" fillcolor="white [3201]" strokeweight=".5pt">
                <v:textbox>
                  <w:txbxContent>
                    <w:p w:rsidR="00D60F7C" w:rsidRPr="006A5E30" w:rsidRDefault="00D60F7C" w:rsidP="006A5E3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سعر التحويل =سعر السوق المعدل = (سعر السوق </w:t>
                      </w:r>
                      <w:r w:rsidRPr="00462165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تكاليف ومصاريف تسويقية)</w:t>
                      </w:r>
                    </w:p>
                    <w:p w:rsidR="00D60F7C" w:rsidRPr="006A5E30" w:rsidRDefault="00D60F7C" w:rsidP="006A5E30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                </w:t>
                      </w:r>
                      <w:proofErr w:type="gramStart"/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380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 ريال</w:t>
                      </w:r>
                    </w:p>
                    <w:p w:rsidR="00D60F7C" w:rsidRPr="006A5E30" w:rsidRDefault="00D60F7C" w:rsidP="006A5E30">
                      <w:pPr>
                        <w:pStyle w:val="a8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/>
          <w:rtl/>
        </w:rPr>
        <w:t xml:space="preserve">420 </w:t>
      </w:r>
      <w:r w:rsidR="002529EC"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2529EC" w:rsidRDefault="002529EC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500 </w:t>
      </w:r>
      <w:r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F11A2F" w:rsidRDefault="002529EC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/>
          <w:rtl/>
        </w:rPr>
        <w:t xml:space="preserve">300 </w:t>
      </w:r>
      <w:r w:rsidRPr="00F11A2F">
        <w:rPr>
          <w:rFonts w:asciiTheme="minorHAnsi" w:eastAsiaTheme="minorHAnsi" w:hAnsiTheme="minorHAnsi" w:hint="cs"/>
          <w:rtl/>
        </w:rPr>
        <w:t>ريال</w:t>
      </w:r>
    </w:p>
    <w:p w:rsidR="002529EC" w:rsidRPr="00B06346" w:rsidRDefault="002529EC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2529EC">
        <w:rPr>
          <w:rFonts w:asciiTheme="minorHAnsi" w:eastAsiaTheme="minorHAnsi" w:hAnsiTheme="minorHAnsi" w:hint="cs"/>
          <w:rtl/>
        </w:rPr>
        <w:t>من ما</w:t>
      </w:r>
      <w:proofErr w:type="gramEnd"/>
      <w:r w:rsidRPr="002529EC">
        <w:rPr>
          <w:rFonts w:asciiTheme="minorHAnsi" w:eastAsiaTheme="minorHAnsi" w:hAnsiTheme="minorHAnsi" w:hint="cs"/>
          <w:rtl/>
        </w:rPr>
        <w:t xml:space="preserve"> سبق</w:t>
      </w:r>
    </w:p>
    <w:p w:rsidR="00B06346" w:rsidRPr="002529EC" w:rsidRDefault="00B06346" w:rsidP="00B06346">
      <w:pPr>
        <w:contextualSpacing/>
        <w:rPr>
          <w:rFonts w:asciiTheme="minorHAnsi" w:eastAsiaTheme="minorHAnsi" w:hAnsiTheme="minorHAnsi" w:cstheme="minorBidi"/>
        </w:rPr>
      </w:pPr>
    </w:p>
    <w:p w:rsidR="002529EC" w:rsidRPr="002529EC" w:rsidRDefault="002529EC" w:rsidP="002529EC">
      <w:pPr>
        <w:rPr>
          <w:rFonts w:asciiTheme="minorHAnsi" w:eastAsiaTheme="minorHAnsi" w:hAnsiTheme="minorHAnsi" w:cstheme="minorBidi"/>
          <w:color w:val="7030A0"/>
          <w:rtl/>
        </w:rPr>
      </w:pPr>
      <w:r w:rsidRPr="002529EC">
        <w:rPr>
          <w:rFonts w:asciiTheme="minorHAnsi" w:eastAsiaTheme="minorHAnsi" w:hAnsiTheme="minorHAnsi" w:hint="cs"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بفرض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التحويل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القسمين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يتحدد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الفعلية</w:t>
      </w:r>
      <w:r w:rsidRPr="002529EC">
        <w:rPr>
          <w:rFonts w:asciiTheme="minorHAnsi" w:eastAsiaTheme="minorHAnsi" w:hAnsiTheme="minorHAnsi" w:cstheme="minorBidi" w:hint="cs"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مضافا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اليها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نسبة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ربح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مستهدف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54 %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التحويل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يكون</w:t>
      </w:r>
      <w:r w:rsidRPr="002529EC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2529EC" w:rsidRPr="002529EC" w:rsidRDefault="006A5E30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0B6066CA" wp14:editId="0C53F75A">
                <wp:simplePos x="0" y="0"/>
                <wp:positionH relativeFrom="column">
                  <wp:posOffset>-381000</wp:posOffset>
                </wp:positionH>
                <wp:positionV relativeFrom="paragraph">
                  <wp:posOffset>13970</wp:posOffset>
                </wp:positionV>
                <wp:extent cx="4229100" cy="666750"/>
                <wp:effectExtent l="0" t="0" r="19050" b="1905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Default="00D60F7C" w:rsidP="00462165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الفعلية=تكلفة انتاجية </w:t>
                            </w:r>
                            <w:proofErr w:type="spellStart"/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متغيرة+تكلفة</w:t>
                            </w:r>
                            <w:proofErr w:type="spellEnd"/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انتاجية </w:t>
                            </w:r>
                            <w:proofErr w:type="spellStart"/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ثابتة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+تكلفة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تسويقية+تكلفة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ادارية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  <w:p w:rsidR="00D60F7C" w:rsidRPr="00462165" w:rsidRDefault="00D60F7C" w:rsidP="00462165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                100 + 50 + 80 + 70 = 300 ريال </w:t>
                            </w:r>
                          </w:p>
                          <w:p w:rsidR="00D60F7C" w:rsidRPr="00462165" w:rsidRDefault="00D60F7C" w:rsidP="0046216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مضاف اليها ربح 54%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=300 </w:t>
                            </w:r>
                            <w:proofErr w:type="gramStart"/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+(</w:t>
                            </w:r>
                            <w:proofErr w:type="gramEnd"/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300×54%) = </w:t>
                            </w:r>
                            <w:r w:rsidRPr="008A74C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462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ريال</w:t>
                            </w:r>
                          </w:p>
                          <w:p w:rsidR="00D60F7C" w:rsidRPr="006A5E30" w:rsidRDefault="00D60F7C" w:rsidP="006A5E30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066CA" id="Text Box 78" o:spid="_x0000_s1156" type="#_x0000_t202" style="position:absolute;left:0;text-align:left;margin-left:-30pt;margin-top:1.1pt;width:333pt;height:52.5pt;z-index:251874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" fillcolor="white [3201]" strokeweight=".5pt">
                <v:textbox>
                  <w:txbxContent>
                    <w:p w:rsidR="00D60F7C" w:rsidRDefault="00D60F7C" w:rsidP="00462165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الفعلية=تكلفة انتاجية </w:t>
                      </w:r>
                      <w:proofErr w:type="spellStart"/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متغيرة+تكلفة</w:t>
                      </w:r>
                      <w:proofErr w:type="spellEnd"/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انتاجية </w:t>
                      </w:r>
                      <w:proofErr w:type="spellStart"/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ثابتة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+تكلفة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تسويقية+تكلفة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ادارية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  <w:p w:rsidR="00D60F7C" w:rsidRPr="00462165" w:rsidRDefault="00D60F7C" w:rsidP="00462165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                100 + 50 + 80 + 70 = 300 ريال </w:t>
                      </w:r>
                    </w:p>
                    <w:p w:rsidR="00D60F7C" w:rsidRPr="00462165" w:rsidRDefault="00D60F7C" w:rsidP="00462165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مضاف اليها ربح 54%</w:t>
                      </w:r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=300 </w:t>
                      </w:r>
                      <w:proofErr w:type="gramStart"/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+(</w:t>
                      </w:r>
                      <w:proofErr w:type="gramEnd"/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300×54%) = </w:t>
                      </w:r>
                      <w:r w:rsidRPr="008A74C3">
                        <w:rPr>
                          <w:rFonts w:hint="cs"/>
                          <w:b/>
                          <w:bCs/>
                          <w:rtl/>
                        </w:rPr>
                        <w:t xml:space="preserve">462 </w:t>
                      </w:r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ريال</w:t>
                      </w:r>
                    </w:p>
                    <w:p w:rsidR="00D60F7C" w:rsidRPr="006A5E30" w:rsidRDefault="00D60F7C" w:rsidP="006A5E30">
                      <w:pPr>
                        <w:pStyle w:val="a8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/>
          <w:rtl/>
        </w:rPr>
        <w:t xml:space="preserve">162 </w:t>
      </w:r>
      <w:r w:rsidR="002529EC"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2529EC" w:rsidRDefault="002529EC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lastRenderedPageBreak/>
        <w:t xml:space="preserve">385 </w:t>
      </w:r>
      <w:r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F11A2F" w:rsidRDefault="002529EC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/>
          <w:rtl/>
        </w:rPr>
        <w:t xml:space="preserve">462 </w:t>
      </w:r>
      <w:r w:rsidRPr="00F11A2F">
        <w:rPr>
          <w:rFonts w:asciiTheme="minorHAnsi" w:eastAsiaTheme="minorHAnsi" w:hAnsiTheme="minorHAnsi" w:hint="cs"/>
          <w:rtl/>
        </w:rPr>
        <w:t>ريال</w:t>
      </w:r>
    </w:p>
    <w:p w:rsidR="002529EC" w:rsidRPr="00B06346" w:rsidRDefault="002529EC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</w:t>
      </w:r>
      <w:proofErr w:type="gramStart"/>
      <w:r w:rsidRPr="002529EC">
        <w:rPr>
          <w:rFonts w:asciiTheme="minorHAnsi" w:eastAsiaTheme="minorHAnsi" w:hAnsiTheme="minorHAnsi" w:hint="cs"/>
          <w:rtl/>
        </w:rPr>
        <w:t>من ما</w:t>
      </w:r>
      <w:proofErr w:type="gramEnd"/>
      <w:r w:rsidRPr="002529EC">
        <w:rPr>
          <w:rFonts w:asciiTheme="minorHAnsi" w:eastAsiaTheme="minorHAnsi" w:hAnsiTheme="minorHAnsi" w:hint="cs"/>
          <w:rtl/>
        </w:rPr>
        <w:t xml:space="preserve"> سبق </w:t>
      </w:r>
    </w:p>
    <w:p w:rsidR="00B06346" w:rsidRPr="002529EC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2529EC" w:rsidRPr="002529EC" w:rsidRDefault="002529EC" w:rsidP="002529EC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كانت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بينات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عنصري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والعمل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المباشر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لإحدى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الصناعية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2529EC" w:rsidRPr="002529EC" w:rsidRDefault="002529EC" w:rsidP="002529EC">
      <w:pPr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cstheme="minorBidi" w:hint="cs"/>
          <w:noProof/>
        </w:rPr>
        <w:drawing>
          <wp:inline distT="0" distB="0" distL="0" distR="0" wp14:anchorId="403FC296" wp14:editId="6918BBAC">
            <wp:extent cx="5270500" cy="1242060"/>
            <wp:effectExtent l="0" t="0" r="6350" b="0"/>
            <wp:docPr id="2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9EC" w:rsidRPr="002529EC" w:rsidRDefault="00407AF7" w:rsidP="002529EC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ED3F5B6" wp14:editId="7486103F">
                <wp:simplePos x="0" y="0"/>
                <wp:positionH relativeFrom="column">
                  <wp:posOffset>-647700</wp:posOffset>
                </wp:positionH>
                <wp:positionV relativeFrom="paragraph">
                  <wp:posOffset>274955</wp:posOffset>
                </wp:positionV>
                <wp:extent cx="4324350" cy="723900"/>
                <wp:effectExtent l="0" t="0" r="19050" b="1905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407AF7" w:rsidRDefault="00D60F7C" w:rsidP="00407AF7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انحراف معدل الأجر </w:t>
                            </w:r>
                            <w:proofErr w:type="gramStart"/>
                            <w:r w:rsidRPr="00407AF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=(</w:t>
                            </w:r>
                            <w:proofErr w:type="gramEnd"/>
                            <w:r w:rsidRPr="00407AF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السعر الفعلي-السعر المعياري)×الكمية الفعلية</w:t>
                            </w:r>
                          </w:p>
                          <w:p w:rsidR="00D60F7C" w:rsidRPr="00407AF7" w:rsidRDefault="00D60F7C" w:rsidP="00407AF7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= </w:t>
                            </w: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(7.5-</w:t>
                            </w:r>
                            <w:proofErr w:type="gramStart"/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8)×</w:t>
                            </w:r>
                            <w:proofErr w:type="gramEnd"/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3200 =-1600 ريال ملائم</w:t>
                            </w:r>
                          </w:p>
                          <w:p w:rsidR="00D60F7C" w:rsidRPr="00407AF7" w:rsidRDefault="00D60F7C" w:rsidP="00407AF7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  <w:proofErr w:type="gramStart"/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اذا</w:t>
                            </w:r>
                            <w:proofErr w:type="gramEnd"/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كانت تكلفة الساعات الفعلية أقل من تكلفة الساعات المعيارية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يكون انحراف ملائم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3F5B6" id="Text Box 75" o:spid="_x0000_s1157" type="#_x0000_t202" style="position:absolute;left:0;text-align:left;margin-left:-51pt;margin-top:21.65pt;width:340.5pt;height:57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" fillcolor="white [3201]" strokeweight=".5pt">
                <v:textbox>
                  <w:txbxContent>
                    <w:p w:rsidR="00D60F7C" w:rsidRPr="00407AF7" w:rsidRDefault="00D60F7C" w:rsidP="00407AF7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07AF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انحراف معدل الأجر </w:t>
                      </w:r>
                      <w:proofErr w:type="gramStart"/>
                      <w:r w:rsidRPr="00407AF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=(</w:t>
                      </w:r>
                      <w:proofErr w:type="gramEnd"/>
                      <w:r w:rsidRPr="00407AF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السعر الفعلي-السعر المعياري)×الكمية الفعلية</w:t>
                      </w:r>
                    </w:p>
                    <w:p w:rsidR="00D60F7C" w:rsidRPr="00407AF7" w:rsidRDefault="00D60F7C" w:rsidP="00407AF7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= </w:t>
                      </w:r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(7.5-</w:t>
                      </w:r>
                      <w:proofErr w:type="gramStart"/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8)×</w:t>
                      </w:r>
                      <w:proofErr w:type="gramEnd"/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3200 =-1600 ريال ملائم</w:t>
                      </w:r>
                    </w:p>
                    <w:p w:rsidR="00D60F7C" w:rsidRPr="00407AF7" w:rsidRDefault="00D60F7C" w:rsidP="00407AF7">
                      <w:pPr>
                        <w:pStyle w:val="a8"/>
                        <w:rPr>
                          <w:color w:val="002060"/>
                        </w:rPr>
                      </w:pPr>
                      <w:proofErr w:type="gramStart"/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اذا</w:t>
                      </w:r>
                      <w:proofErr w:type="gramEnd"/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كانت تكلفة الساعات الفعلية أقل من تكلفة الساعات المعيارية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يكون انحراف ملائم</w:t>
                      </w: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ضوء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هذه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البيانات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انحراف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المعدل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للأجور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الذي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يظهر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بتقرير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الأداء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يكون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2529EC" w:rsidRPr="00F11A2F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/>
          <w:b/>
          <w:bCs/>
          <w:rtl/>
        </w:rPr>
        <w:t>1,</w:t>
      </w:r>
      <w:r w:rsidRPr="00F11A2F">
        <w:rPr>
          <w:rFonts w:asciiTheme="minorHAnsi" w:eastAsiaTheme="minorHAnsi" w:hAnsiTheme="minorHAnsi"/>
          <w:rtl/>
        </w:rPr>
        <w:t xml:space="preserve">600 </w:t>
      </w:r>
      <w:r w:rsidRPr="00F11A2F">
        <w:rPr>
          <w:rFonts w:asciiTheme="minorHAnsi" w:eastAsiaTheme="minorHAnsi" w:hAnsiTheme="minorHAnsi" w:hint="cs"/>
          <w:rtl/>
        </w:rPr>
        <w:t>ريال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1,600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غير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1,500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1,500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غير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2529EC">
      <w:pPr>
        <w:rPr>
          <w:rFonts w:asciiTheme="minorHAnsi" w:eastAsiaTheme="minorHAnsi" w:hAnsiTheme="minorHAnsi" w:cstheme="minorBidi"/>
          <w:color w:val="7030A0"/>
          <w:rtl/>
        </w:rPr>
      </w:pPr>
    </w:p>
    <w:p w:rsidR="002529EC" w:rsidRPr="007A0186" w:rsidRDefault="002529EC" w:rsidP="002529EC">
      <w:pPr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نفس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فقرة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السؤال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السابقة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proofErr w:type="gramStart"/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مباشرة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proofErr w:type="gramEnd"/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اذا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علمت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انحراف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الساعات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للأجور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هو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1,600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ريال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ملائم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فان</w:t>
      </w:r>
      <w:r w:rsidRPr="007A0186">
        <w:rPr>
          <w:rFonts w:asciiTheme="minorHAnsi" w:eastAsiaTheme="minorHAnsi" w:hAnsiTheme="minorHAnsi" w:cstheme="minorBidi" w:hint="cs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الانحراف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الإجمالي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للأجور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الذي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يظهر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بتقرير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الأداء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يكون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:</w:t>
      </w:r>
    </w:p>
    <w:p w:rsidR="002529EC" w:rsidRPr="002529EC" w:rsidRDefault="00407AF7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EB6A343" wp14:editId="5FA20C91">
                <wp:simplePos x="0" y="0"/>
                <wp:positionH relativeFrom="column">
                  <wp:posOffset>-647700</wp:posOffset>
                </wp:positionH>
                <wp:positionV relativeFrom="paragraph">
                  <wp:posOffset>10161</wp:posOffset>
                </wp:positionV>
                <wp:extent cx="4324350" cy="419100"/>
                <wp:effectExtent l="0" t="0" r="19050" b="1905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407AF7" w:rsidRDefault="00D60F7C" w:rsidP="00407AF7">
                            <w:pPr>
                              <w:rPr>
                                <w:rFonts w:cs="Akhbar MT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407AF7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1600 </w:t>
                            </w:r>
                            <w:proofErr w:type="spellStart"/>
                            <w:r w:rsidRPr="00407AF7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غيرملائم</w:t>
                            </w:r>
                            <w:proofErr w:type="spellEnd"/>
                            <w:r w:rsidRPr="00407AF7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407AF7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+(</w:t>
                            </w:r>
                            <w:proofErr w:type="gramEnd"/>
                            <w:r w:rsidRPr="00407AF7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-1600 ) ملائم = صفر</w:t>
                            </w:r>
                          </w:p>
                          <w:p w:rsidR="00D60F7C" w:rsidRPr="00407AF7" w:rsidRDefault="00D60F7C" w:rsidP="00407AF7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6A343" id="Text Box 76" o:spid="_x0000_s1158" type="#_x0000_t202" style="position:absolute;left:0;text-align:left;margin-left:-51pt;margin-top:.8pt;width:340.5pt;height:33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" fillcolor="white [3201]" strokeweight=".5pt">
                <v:textbox>
                  <w:txbxContent>
                    <w:p w:rsidR="00D60F7C" w:rsidRPr="00407AF7" w:rsidRDefault="00D60F7C" w:rsidP="00407AF7">
                      <w:pPr>
                        <w:rPr>
                          <w:rFonts w:cs="Akhbar MT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407AF7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1600 </w:t>
                      </w:r>
                      <w:proofErr w:type="spellStart"/>
                      <w:r w:rsidRPr="00407AF7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غيرملائم</w:t>
                      </w:r>
                      <w:proofErr w:type="spellEnd"/>
                      <w:r w:rsidRPr="00407AF7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407AF7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+(</w:t>
                      </w:r>
                      <w:proofErr w:type="gramEnd"/>
                      <w:r w:rsidRPr="00407AF7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-1600 ) ملائم = صفر</w:t>
                      </w:r>
                    </w:p>
                    <w:p w:rsidR="00D60F7C" w:rsidRPr="00407AF7" w:rsidRDefault="00D60F7C" w:rsidP="00407AF7">
                      <w:pPr>
                        <w:pStyle w:val="a3"/>
                        <w:rPr>
                          <w:rFonts w:asciiTheme="majorBidi" w:hAnsiTheme="majorBidi" w:cstheme="majorBidi"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/>
          <w:rtl/>
        </w:rPr>
        <w:t xml:space="preserve">3,200 </w:t>
      </w:r>
      <w:r w:rsidR="002529EC" w:rsidRPr="002529EC">
        <w:rPr>
          <w:rFonts w:asciiTheme="minorHAnsi" w:eastAsiaTheme="minorHAnsi" w:hAnsiTheme="minorHAnsi" w:hint="cs"/>
          <w:rtl/>
        </w:rPr>
        <w:t>ريال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غير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F11A2F" w:rsidRDefault="002529EC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صفر</w:t>
      </w:r>
    </w:p>
    <w:p w:rsidR="002529EC" w:rsidRPr="002529EC" w:rsidRDefault="002529EC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3,100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غير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C25A63" w:rsidRDefault="002529EC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لا شيء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مما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سبق</w:t>
      </w:r>
    </w:p>
    <w:p w:rsidR="00C25A63" w:rsidRDefault="00C25A63" w:rsidP="00C25A63">
      <w:pPr>
        <w:contextualSpacing/>
        <w:rPr>
          <w:rFonts w:asciiTheme="minorHAnsi" w:eastAsiaTheme="minorHAnsi" w:hAnsiTheme="minorHAnsi"/>
          <w:rtl/>
        </w:rPr>
      </w:pP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C25A63" w:rsidRPr="00C25A63" w:rsidRDefault="00C25A63" w:rsidP="00C25A63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C25A63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كانت بيانات عنصري تكلفة المواد المباشرة والعمل المباشر </w:t>
      </w:r>
      <w:proofErr w:type="spellStart"/>
      <w:r w:rsidRPr="00C25A63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لاحدى</w:t>
      </w:r>
      <w:proofErr w:type="spellEnd"/>
      <w:r w:rsidRPr="00C25A63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الشركات الصناعية هي: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1659"/>
        <w:gridCol w:w="1656"/>
        <w:gridCol w:w="1665"/>
        <w:gridCol w:w="1650"/>
        <w:gridCol w:w="1666"/>
      </w:tblGrid>
      <w:tr w:rsidR="00C25A63" w:rsidRPr="00B319A7" w:rsidTr="00FD3886">
        <w:tc>
          <w:tcPr>
            <w:tcW w:w="1659" w:type="dxa"/>
            <w:vMerge w:val="restart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بيان</w:t>
            </w:r>
          </w:p>
        </w:tc>
        <w:tc>
          <w:tcPr>
            <w:tcW w:w="3321" w:type="dxa"/>
            <w:gridSpan w:val="2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معيارية لمستوى الانتاج الفعلي</w:t>
            </w:r>
          </w:p>
        </w:tc>
        <w:tc>
          <w:tcPr>
            <w:tcW w:w="3316" w:type="dxa"/>
            <w:gridSpan w:val="2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فعلية لمستوى الانتاج الفعلي</w:t>
            </w:r>
          </w:p>
        </w:tc>
      </w:tr>
      <w:tr w:rsidR="00C25A63" w:rsidRPr="00B319A7" w:rsidTr="00FD3886">
        <w:tc>
          <w:tcPr>
            <w:tcW w:w="1659" w:type="dxa"/>
            <w:vMerge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1656" w:type="dxa"/>
            <w:shd w:val="clear" w:color="auto" w:fill="F2DBDB" w:themeFill="accent2" w:themeFillTint="33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ساعات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معيارية</w:t>
            </w:r>
          </w:p>
        </w:tc>
        <w:tc>
          <w:tcPr>
            <w:tcW w:w="1665" w:type="dxa"/>
            <w:shd w:val="clear" w:color="auto" w:fill="F2DBDB" w:themeFill="accent2" w:themeFillTint="33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معياري</w:t>
            </w:r>
          </w:p>
        </w:tc>
        <w:tc>
          <w:tcPr>
            <w:tcW w:w="1650" w:type="dxa"/>
            <w:shd w:val="clear" w:color="auto" w:fill="F2DBDB" w:themeFill="accent2" w:themeFillTint="33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ساعات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فعلية</w:t>
            </w:r>
          </w:p>
        </w:tc>
        <w:tc>
          <w:tcPr>
            <w:tcW w:w="1666" w:type="dxa"/>
            <w:shd w:val="clear" w:color="auto" w:fill="F2DBDB" w:themeFill="accent2" w:themeFillTint="33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فعلي</w:t>
            </w:r>
          </w:p>
        </w:tc>
      </w:tr>
      <w:tr w:rsidR="00C25A63" w:rsidRPr="00B319A7" w:rsidTr="00FD3886">
        <w:tc>
          <w:tcPr>
            <w:tcW w:w="1659" w:type="dxa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الأجور المباشرة</w:t>
            </w:r>
          </w:p>
        </w:tc>
        <w:tc>
          <w:tcPr>
            <w:tcW w:w="1656" w:type="dxa"/>
          </w:tcPr>
          <w:p w:rsidR="00C25A63" w:rsidRPr="00B319A7" w:rsidRDefault="00C25A63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</w:t>
            </w:r>
            <w:r w:rsid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2</w:t>
            </w: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00 ساعة عمل مباشرة</w:t>
            </w:r>
          </w:p>
        </w:tc>
        <w:tc>
          <w:tcPr>
            <w:tcW w:w="1665" w:type="dxa"/>
          </w:tcPr>
          <w:p w:rsidR="00C25A63" w:rsidRPr="00B319A7" w:rsidRDefault="00FD3886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7.5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ريال/ساعة</w:t>
            </w:r>
          </w:p>
        </w:tc>
        <w:tc>
          <w:tcPr>
            <w:tcW w:w="1650" w:type="dxa"/>
          </w:tcPr>
          <w:p w:rsidR="00C25A63" w:rsidRPr="00B319A7" w:rsidRDefault="00C25A63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</w:t>
            </w:r>
            <w:r w:rsid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</w:t>
            </w: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00 ساعة عمل مباشر</w:t>
            </w:r>
          </w:p>
        </w:tc>
        <w:tc>
          <w:tcPr>
            <w:tcW w:w="1666" w:type="dxa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8 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ريال/ساعة</w:t>
            </w:r>
          </w:p>
        </w:tc>
      </w:tr>
    </w:tbl>
    <w:p w:rsidR="00C25A63" w:rsidRPr="00FD3886" w:rsidRDefault="00FD3886" w:rsidP="00AC3DF2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5FA8D45" wp14:editId="080A8688">
                <wp:simplePos x="0" y="0"/>
                <wp:positionH relativeFrom="column">
                  <wp:posOffset>-657225</wp:posOffset>
                </wp:positionH>
                <wp:positionV relativeFrom="paragraph">
                  <wp:posOffset>421005</wp:posOffset>
                </wp:positionV>
                <wp:extent cx="4324350" cy="723900"/>
                <wp:effectExtent l="0" t="0" r="19050" b="1905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0F7C" w:rsidRPr="00FD3886" w:rsidRDefault="00D60F7C" w:rsidP="00407AF7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انحراف معدل الأجر </w:t>
                            </w:r>
                            <w:proofErr w:type="gramStart"/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=(</w:t>
                            </w:r>
                            <w:proofErr w:type="gramEnd"/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السعر الفعلي-السعر المعياري)×الكمية الفعلية</w:t>
                            </w:r>
                          </w:p>
                          <w:p w:rsidR="00D60F7C" w:rsidRPr="00FD3886" w:rsidRDefault="00D60F7C" w:rsidP="00AC3DF2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=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7.5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)×</w:t>
                            </w:r>
                            <w:proofErr w:type="gramEnd"/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1500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ملائم </w:t>
                            </w:r>
                          </w:p>
                          <w:p w:rsidR="00D60F7C" w:rsidRPr="00FD3886" w:rsidRDefault="00D60F7C" w:rsidP="00407AF7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ولأن الساعات الفعلية أقل من المعيارية إذا الانحراف ملائم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A8D45" id="Text Box 82" o:spid="_x0000_s1159" type="#_x0000_t202" style="position:absolute;left:0;text-align:left;margin-left:-51.75pt;margin-top:33.15pt;width:340.5pt;height:57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" fillcolor="white [3201]" strokeweight=".5pt">
                <v:textbox>
                  <w:txbxContent>
                    <w:p w:rsidR="00D60F7C" w:rsidRPr="00FD3886" w:rsidRDefault="00D60F7C" w:rsidP="00407AF7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انحراف معدل الأجر </w:t>
                      </w:r>
                      <w:proofErr w:type="gramStart"/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=(</w:t>
                      </w:r>
                      <w:proofErr w:type="gramEnd"/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السعر الفعلي-السعر المعياري)×الكمية الفعلية</w:t>
                      </w:r>
                    </w:p>
                    <w:p w:rsidR="00D60F7C" w:rsidRPr="00FD3886" w:rsidRDefault="00D60F7C" w:rsidP="00AC3DF2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=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8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7.5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)×</w:t>
                      </w:r>
                      <w:proofErr w:type="gramEnd"/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1500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ملائم </w:t>
                      </w:r>
                    </w:p>
                    <w:p w:rsidR="00D60F7C" w:rsidRPr="00FD3886" w:rsidRDefault="00D60F7C" w:rsidP="00407AF7">
                      <w:pPr>
                        <w:pStyle w:val="a3"/>
                        <w:rPr>
                          <w:rFonts w:asciiTheme="majorBidi" w:hAnsiTheme="majorBidi" w:cstheme="majorBidi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ولأن الساعات الفعلية أقل من المعيارية إذا الانحراف ملائم  </w:t>
                      </w:r>
                    </w:p>
                  </w:txbxContent>
                </v:textbox>
              </v:shape>
            </w:pict>
          </mc:Fallback>
        </mc:AlternateContent>
      </w:r>
      <w:r w:rsidR="00C25A63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في ضوء هذه البيانات فإن انحراف </w:t>
      </w:r>
      <w:r w:rsidR="00AC3DF2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>الوقت (</w:t>
      </w:r>
      <w:proofErr w:type="gramStart"/>
      <w:r w:rsidR="00AC3DF2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>الساعات )للأجور</w:t>
      </w:r>
      <w:proofErr w:type="gramEnd"/>
      <w:r w:rsidR="00C25A63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المباشرة الذي يظهر بتقرير </w:t>
      </w:r>
      <w:proofErr w:type="spellStart"/>
      <w:r w:rsidR="00C25A63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الآداء</w:t>
      </w:r>
      <w:proofErr w:type="spellEnd"/>
      <w:r w:rsidR="00C25A63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يكون:</w:t>
      </w:r>
    </w:p>
    <w:p w:rsidR="00FD3886" w:rsidRPr="00FD3886" w:rsidRDefault="00FD3886" w:rsidP="003A20E4">
      <w:pPr>
        <w:pStyle w:val="a7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 xml:space="preserve">١٦٠٠ريال </w:t>
      </w:r>
      <w:proofErr w:type="gramStart"/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ملائم .</w:t>
      </w:r>
      <w:proofErr w:type="gramEnd"/>
    </w:p>
    <w:p w:rsidR="00FD3886" w:rsidRPr="00FD3886" w:rsidRDefault="00FD3886" w:rsidP="003A20E4">
      <w:pPr>
        <w:pStyle w:val="a7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 xml:space="preserve">١٦٠٠ريال غير </w:t>
      </w:r>
      <w:proofErr w:type="gramStart"/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ملائم .</w:t>
      </w:r>
      <w:proofErr w:type="gramEnd"/>
    </w:p>
    <w:p w:rsidR="00FD3886" w:rsidRPr="00F11A2F" w:rsidRDefault="00FD3886" w:rsidP="003A20E4">
      <w:pPr>
        <w:pStyle w:val="a7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11A2F">
        <w:rPr>
          <w:rFonts w:asciiTheme="minorHAnsi" w:eastAsiaTheme="minorHAnsi" w:hAnsiTheme="minorHAnsi" w:cstheme="minorBidi"/>
          <w:sz w:val="24"/>
          <w:szCs w:val="24"/>
          <w:rtl/>
        </w:rPr>
        <w:t xml:space="preserve">١٥٠٠ريال </w:t>
      </w:r>
      <w:proofErr w:type="gramStart"/>
      <w:r w:rsidRPr="00F11A2F">
        <w:rPr>
          <w:rFonts w:asciiTheme="minorHAnsi" w:eastAsiaTheme="minorHAnsi" w:hAnsiTheme="minorHAnsi" w:cstheme="minorBidi"/>
          <w:sz w:val="24"/>
          <w:szCs w:val="24"/>
          <w:rtl/>
        </w:rPr>
        <w:t>ملائم .</w:t>
      </w:r>
      <w:proofErr w:type="gramEnd"/>
    </w:p>
    <w:p w:rsidR="00B70C1A" w:rsidRPr="00594F2F" w:rsidRDefault="00FD3886" w:rsidP="003A20E4">
      <w:pPr>
        <w:pStyle w:val="a7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١٥٠٠ريال غير ملائم.</w:t>
      </w:r>
    </w:p>
    <w:p w:rsidR="00FD3886" w:rsidRPr="00FD3886" w:rsidRDefault="00AC3DF2" w:rsidP="00FD3886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AC3DF2">
        <w:rPr>
          <w:rFonts w:asciiTheme="minorHAnsi" w:eastAsiaTheme="minorHAnsi" w:hAnsiTheme="minorHAnsi" w:hint="cs"/>
          <w:b/>
          <w:bCs/>
          <w:noProof/>
          <w:color w:val="7030A0"/>
          <w:rtl/>
        </w:rPr>
        <w:lastRenderedPageBreak/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5A02F4CA" wp14:editId="3E75D4E8">
                <wp:simplePos x="0" y="0"/>
                <wp:positionH relativeFrom="column">
                  <wp:posOffset>-657225</wp:posOffset>
                </wp:positionH>
                <wp:positionV relativeFrom="paragraph">
                  <wp:posOffset>504825</wp:posOffset>
                </wp:positionV>
                <wp:extent cx="4324350" cy="933450"/>
                <wp:effectExtent l="0" t="0" r="19050" b="19050"/>
                <wp:wrapNone/>
                <wp:docPr id="153" name="Text Box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933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FD3886" w:rsidRDefault="00D60F7C" w:rsidP="00AC3DF2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انحراف معدل الأجر </w:t>
                            </w:r>
                            <w:proofErr w:type="gramStart"/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=(</w:t>
                            </w:r>
                            <w:proofErr w:type="gramEnd"/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السعر الفعلي-السعر المعياري)×الكمية الفعلية</w:t>
                            </w:r>
                          </w:p>
                          <w:p w:rsidR="00D60F7C" w:rsidRDefault="00D60F7C" w:rsidP="00AC3DF2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=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7.5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)×</w:t>
                            </w:r>
                            <w:proofErr w:type="gramEnd"/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1500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غير ملائم </w:t>
                            </w:r>
                          </w:p>
                          <w:p w:rsidR="00D60F7C" w:rsidRPr="00FD3886" w:rsidRDefault="00D60F7C" w:rsidP="00AC3DF2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لأن معدل الأجر الفعلي أكبر من المعدل المعياري هنا طلب الأجر والسؤال السابق طلب الوقت حتى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لايلتبس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عليكم الموضوع </w:t>
                            </w:r>
                          </w:p>
                          <w:p w:rsidR="00D60F7C" w:rsidRPr="00407AF7" w:rsidRDefault="00D60F7C" w:rsidP="00AC3DF2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2F4CA" id="Text Box 153" o:spid="_x0000_s1160" type="#_x0000_t202" style="position:absolute;left:0;text-align:left;margin-left:-51.75pt;margin-top:39.75pt;width:340.5pt;height:73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" fillcolor="window" strokeweight=".5pt">
                <v:textbox>
                  <w:txbxContent>
                    <w:p w:rsidR="00D60F7C" w:rsidRPr="00FD3886" w:rsidRDefault="00D60F7C" w:rsidP="00AC3DF2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انحراف معدل الأجر </w:t>
                      </w:r>
                      <w:proofErr w:type="gramStart"/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=(</w:t>
                      </w:r>
                      <w:proofErr w:type="gramEnd"/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السعر الفعلي-السعر المعياري)×الكمية الفعلية</w:t>
                      </w:r>
                    </w:p>
                    <w:p w:rsidR="00D60F7C" w:rsidRDefault="00D60F7C" w:rsidP="00AC3DF2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=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8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7.5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)×</w:t>
                      </w:r>
                      <w:proofErr w:type="gramEnd"/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1500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غير ملائم </w:t>
                      </w:r>
                    </w:p>
                    <w:p w:rsidR="00D60F7C" w:rsidRPr="00FD3886" w:rsidRDefault="00D60F7C" w:rsidP="00AC3DF2">
                      <w:pPr>
                        <w:pStyle w:val="a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لأن معدل الأجر الفعلي أكبر من المعدل المعياري هنا طلب الأجر والسؤال السابق طلب الوقت حتى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لايلتبس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عليكم الموضوع </w:t>
                      </w:r>
                    </w:p>
                    <w:p w:rsidR="00D60F7C" w:rsidRPr="00407AF7" w:rsidRDefault="00D60F7C" w:rsidP="00AC3DF2">
                      <w:pPr>
                        <w:pStyle w:val="a8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886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باستخدام نفس بيانات فقرة السؤال السابق مباشرة فان انحراف معدل الأجر </w:t>
      </w:r>
      <w:proofErr w:type="spellStart"/>
      <w:r w:rsidR="00FD3886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للاجور</w:t>
      </w:r>
      <w:proofErr w:type="spellEnd"/>
      <w:r w:rsidR="00FD3886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المباشرة الذي يظهر بتقرير الاداء يكون: </w:t>
      </w:r>
    </w:p>
    <w:p w:rsidR="00FD3886" w:rsidRPr="00F11A2F" w:rsidRDefault="00FD3886" w:rsidP="003A20E4">
      <w:pPr>
        <w:pStyle w:val="a7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  <w:r w:rsidRPr="00F11A2F"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  <w:t>١٦٠٠ريال ملائم.</w:t>
      </w:r>
      <w:r w:rsidR="00AC3DF2" w:rsidRPr="00F11A2F">
        <w:rPr>
          <w:rFonts w:asciiTheme="minorHAnsi" w:eastAsiaTheme="minorHAnsi" w:hAnsiTheme="minorHAnsi" w:hint="cs"/>
          <w:b/>
          <w:bCs/>
          <w:noProof/>
          <w:color w:val="7030A0"/>
          <w:rtl/>
        </w:rPr>
        <w:t xml:space="preserve"> </w:t>
      </w:r>
    </w:p>
    <w:p w:rsidR="00FD3886" w:rsidRPr="00F11A2F" w:rsidRDefault="00FD3886" w:rsidP="003A20E4">
      <w:pPr>
        <w:pStyle w:val="a7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  <w:r w:rsidRPr="00F11A2F"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  <w:t>١٦٠٠ريال غير ملائم.</w:t>
      </w:r>
    </w:p>
    <w:p w:rsidR="00FD3886" w:rsidRPr="00F11A2F" w:rsidRDefault="00FD3886" w:rsidP="003A20E4">
      <w:pPr>
        <w:pStyle w:val="a7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  <w:r w:rsidRPr="00F11A2F"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  <w:t>١٥٠٠ريال ملائم.</w:t>
      </w:r>
    </w:p>
    <w:p w:rsidR="00FD3886" w:rsidRPr="00F11A2F" w:rsidRDefault="00FD3886" w:rsidP="003A20E4">
      <w:pPr>
        <w:pStyle w:val="a7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11A2F"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  <w:t>١٥٠٠ريال غير ملائم.</w:t>
      </w:r>
    </w:p>
    <w:p w:rsidR="00C25A63" w:rsidRPr="007A0186" w:rsidRDefault="00C25A63" w:rsidP="00C25A63">
      <w:pPr>
        <w:contextualSpacing/>
        <w:rPr>
          <w:rFonts w:asciiTheme="minorHAnsi" w:eastAsiaTheme="minorHAnsi" w:hAnsiTheme="minorHAnsi" w:cstheme="minorBidi"/>
        </w:rPr>
      </w:pPr>
    </w:p>
    <w:p w:rsidR="00E56708" w:rsidRPr="00E56708" w:rsidRDefault="00ED2138" w:rsidP="00E56708">
      <w:pPr>
        <w:jc w:val="both"/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ED2138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04B44ABC" wp14:editId="13A3AFB8">
                <wp:simplePos x="0" y="0"/>
                <wp:positionH relativeFrom="column">
                  <wp:posOffset>-485775</wp:posOffset>
                </wp:positionH>
                <wp:positionV relativeFrom="paragraph">
                  <wp:posOffset>932181</wp:posOffset>
                </wp:positionV>
                <wp:extent cx="4648200" cy="971550"/>
                <wp:effectExtent l="0" t="0" r="19050" b="1905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Default="00D60F7C" w:rsidP="00ED2138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المتغيرة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=تكلفة انتاجية متغيرة+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تكلفة تسويقية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متغيرة  =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  <w:p w:rsidR="00D60F7C" w:rsidRDefault="00D60F7C" w:rsidP="00ED2138">
                            <w:pPr>
                              <w:pStyle w:val="a8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(80% </w:t>
                            </w:r>
                            <w:r w:rsidRPr="00ED2138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200 ) + ( 75% </w:t>
                            </w:r>
                            <w:r w:rsidRPr="00ED213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ED213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60 ) </w:t>
                            </w: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160 + 45 = 205    </w:t>
                            </w:r>
                          </w:p>
                          <w:p w:rsidR="00D60F7C" w:rsidRDefault="00D60F7C" w:rsidP="00ED2138">
                            <w:pPr>
                              <w:pStyle w:val="a8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طبعا </w:t>
                            </w:r>
                            <w:proofErr w:type="spellStart"/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مانحسب</w:t>
                            </w:r>
                            <w:proofErr w:type="spellEnd"/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لا الثابتة ولا الادارية لأنها ثابتة هو طلب فقط المتغيرة لو طلب الفعلية نحسب جميع المعطيات </w:t>
                            </w:r>
                            <w:r w:rsidRPr="00ED213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:rsidR="00D60F7C" w:rsidRPr="00B70C1A" w:rsidRDefault="00D60F7C" w:rsidP="00ED2138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التكلفة المتغيرة مضاف اليها ربح 60% = 205 + (205 </w:t>
                            </w:r>
                            <w:r w:rsidRPr="00B70C1A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60</w:t>
                            </w:r>
                            <w:proofErr w:type="gramStart"/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% )</w:t>
                            </w:r>
                            <w:proofErr w:type="gramEnd"/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  <w:r w:rsidRPr="008A74C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328 </w:t>
                            </w: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44ABC" id="Text Box 154" o:spid="_x0000_s1161" type="#_x0000_t202" style="position:absolute;left:0;text-align:left;margin-left:-38.25pt;margin-top:73.4pt;width:366pt;height:76.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" fillcolor="window" strokeweight=".5pt">
                <v:textbox>
                  <w:txbxContent>
                    <w:p w:rsidR="00D60F7C" w:rsidRDefault="00D60F7C" w:rsidP="00ED2138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المتغيرة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=تكلفة انتاجية متغيرة+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تكلفة تسويقية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متغيرة  =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  <w:p w:rsidR="00D60F7C" w:rsidRDefault="00D60F7C" w:rsidP="00ED2138">
                      <w:pPr>
                        <w:pStyle w:val="a8"/>
                        <w:rPr>
                          <w:sz w:val="24"/>
                          <w:szCs w:val="24"/>
                          <w:rtl/>
                        </w:rPr>
                      </w:pP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(80% </w:t>
                      </w:r>
                      <w:r w:rsidRPr="00ED2138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200 ) + ( 75% </w:t>
                      </w:r>
                      <w:r w:rsidRPr="00ED213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ED213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60 ) </w:t>
                      </w: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160 + 45 = 205    </w:t>
                      </w:r>
                    </w:p>
                    <w:p w:rsidR="00D60F7C" w:rsidRDefault="00D60F7C" w:rsidP="00ED2138">
                      <w:pPr>
                        <w:pStyle w:val="a8"/>
                        <w:rPr>
                          <w:sz w:val="24"/>
                          <w:szCs w:val="24"/>
                          <w:rtl/>
                        </w:rPr>
                      </w:pP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طبعا </w:t>
                      </w:r>
                      <w:proofErr w:type="spellStart"/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مانحسب</w:t>
                      </w:r>
                      <w:proofErr w:type="spellEnd"/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لا الثابتة ولا الادارية لأنها ثابتة هو طلب فقط المتغيرة لو طلب الفعلية نحسب جميع المعطيات </w:t>
                      </w:r>
                      <w:r w:rsidRPr="00ED2138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D60F7C" w:rsidRPr="00B70C1A" w:rsidRDefault="00D60F7C" w:rsidP="00ED2138">
                      <w:pPr>
                        <w:pStyle w:val="a8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التكلفة المتغيرة مضاف اليها ربح 60% = 205 + (205 </w:t>
                      </w:r>
                      <w:r w:rsidRPr="00B70C1A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60</w:t>
                      </w:r>
                      <w:proofErr w:type="gramStart"/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% )</w:t>
                      </w:r>
                      <w:proofErr w:type="gramEnd"/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= </w:t>
                      </w:r>
                      <w:r w:rsidRPr="008A74C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328 </w:t>
                      </w:r>
                      <w:r w:rsidRPr="00B70C1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يقوم القسم الانتاجي (أ) بشركة "الوفاء لصناعة المبردات </w:t>
      </w:r>
      <w:proofErr w:type="spellStart"/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بامداد</w:t>
      </w:r>
      <w:proofErr w:type="spellEnd"/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القسم الانتاجي (ب) باحتياجاته من المحركات لصناعة </w:t>
      </w:r>
      <w:proofErr w:type="gramStart"/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الثلاجات ،</w:t>
      </w:r>
      <w:proofErr w:type="gramEnd"/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وكان سعر السوق للمحرك المثيل يبلغ ٤٠٠ريال . وتكلفة المحرك الواحد </w:t>
      </w:r>
      <w:proofErr w:type="gramStart"/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تشمل :تكلفة</w:t>
      </w:r>
      <w:proofErr w:type="gramEnd"/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انتاجية ٢٠٠ريال(٨٠٪منها متغيرة)، تكلفة تسويقيك ٦٠ريال (٢٥٪منها ثابتة ) ،تكلفة ادارية ثابتة ٨٠ريال وبناء على ذلك فان سعر التحويل للمحرك الواحد على أساس التكلفة المتغيرة مضافا اليها نسبة ربح مستهدف٦٠٪ يكون :</w:t>
      </w:r>
    </w:p>
    <w:p w:rsidR="00E56708" w:rsidRPr="00F11A2F" w:rsidRDefault="00E56708" w:rsidP="003A20E4">
      <w:pPr>
        <w:pStyle w:val="a7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cstheme="minorBidi"/>
          <w:b/>
          <w:bCs/>
          <w:rtl/>
        </w:rPr>
        <w:t>٢٠٥ريال.</w:t>
      </w:r>
      <w:r w:rsidR="00ED2138" w:rsidRPr="00F11A2F">
        <w:rPr>
          <w:rFonts w:asciiTheme="minorHAnsi" w:eastAsiaTheme="minorHAnsi" w:hAnsiTheme="minorHAnsi"/>
          <w:b/>
          <w:bCs/>
          <w:noProof/>
          <w:rtl/>
        </w:rPr>
        <w:t xml:space="preserve"> </w:t>
      </w:r>
    </w:p>
    <w:p w:rsidR="00E56708" w:rsidRPr="00F11A2F" w:rsidRDefault="00E56708" w:rsidP="003A20E4">
      <w:pPr>
        <w:pStyle w:val="a7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cstheme="minorBidi"/>
          <w:b/>
          <w:bCs/>
          <w:rtl/>
        </w:rPr>
        <w:t xml:space="preserve">٣٢٨ </w:t>
      </w:r>
      <w:proofErr w:type="gramStart"/>
      <w:r w:rsidRPr="00F11A2F">
        <w:rPr>
          <w:rFonts w:asciiTheme="minorHAnsi" w:eastAsiaTheme="minorHAnsi" w:hAnsiTheme="minorHAnsi" w:cstheme="minorBidi"/>
          <w:b/>
          <w:bCs/>
          <w:rtl/>
        </w:rPr>
        <w:t>ريال .</w:t>
      </w:r>
      <w:proofErr w:type="gramEnd"/>
    </w:p>
    <w:p w:rsidR="00E56708" w:rsidRPr="00F11A2F" w:rsidRDefault="00E56708" w:rsidP="003A20E4">
      <w:pPr>
        <w:pStyle w:val="a7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cstheme="minorBidi"/>
          <w:b/>
          <w:bCs/>
          <w:rtl/>
        </w:rPr>
        <w:t>٢٨٠ريال.</w:t>
      </w:r>
    </w:p>
    <w:p w:rsidR="002529EC" w:rsidRPr="00F11A2F" w:rsidRDefault="00E87954" w:rsidP="003A20E4">
      <w:pPr>
        <w:pStyle w:val="a7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cstheme="minorBidi"/>
          <w:b/>
          <w:bCs/>
          <w:rtl/>
        </w:rPr>
        <w:t>٢٥٦ريال</w:t>
      </w: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يقوم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بشركة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النور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لصناعة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المبردات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بإمداد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ص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باحتياجاته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المحركات،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وتكلفة</w:t>
      </w:r>
      <w:r w:rsidR="00594F2F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300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proofErr w:type="gramEnd"/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)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150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50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   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100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ادارية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أساس التكلفة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المتغيرة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مضافا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إليها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نسبة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ربح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مستهدف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80%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594F2F" w:rsidP="003A20E4">
      <w:pPr>
        <w:pStyle w:val="a7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94F2F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05496473" wp14:editId="6B9F4234">
                <wp:simplePos x="0" y="0"/>
                <wp:positionH relativeFrom="column">
                  <wp:posOffset>-514350</wp:posOffset>
                </wp:positionH>
                <wp:positionV relativeFrom="paragraph">
                  <wp:posOffset>110490</wp:posOffset>
                </wp:positionV>
                <wp:extent cx="4648200" cy="819150"/>
                <wp:effectExtent l="0" t="0" r="19050" b="19050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594F2F" w:rsidRDefault="00D60F7C" w:rsidP="00594F2F">
                            <w:pPr>
                              <w:pStyle w:val="a8"/>
                              <w:rPr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</w:pP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التكلفة المتغيرة =تكلفة انتاجية متغيرة+ تكلفة تسويقية </w:t>
                            </w:r>
                            <w:proofErr w:type="gramStart"/>
                            <w:r w:rsidRPr="00594F2F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متغيرة  =</w:t>
                            </w:r>
                            <w:proofErr w:type="gramEnd"/>
                            <w:r w:rsidRPr="00594F2F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 </w:t>
                            </w:r>
                          </w:p>
                          <w:p w:rsidR="00D60F7C" w:rsidRPr="00594F2F" w:rsidRDefault="00D60F7C" w:rsidP="00A74265">
                            <w:pPr>
                              <w:pStyle w:val="a8"/>
                              <w:rPr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</w:pP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250 + 50 </w:t>
                            </w:r>
                            <w:r w:rsidRPr="00594F2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300 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</w:p>
                          <w:p w:rsidR="00D60F7C" w:rsidRPr="00594F2F" w:rsidRDefault="00D60F7C" w:rsidP="00A74265">
                            <w:pPr>
                              <w:pStyle w:val="a8"/>
                              <w:rPr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</w:rPr>
                            </w:pP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التكلفة المتغيرة مضاف اليها ربح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0%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300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300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94F2F">
                              <w:rPr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proofErr w:type="gramStart"/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% )</w:t>
                            </w:r>
                            <w:proofErr w:type="gramEnd"/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300+240 =</w:t>
                            </w:r>
                            <w:r w:rsidRPr="008A74C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540</w:t>
                            </w:r>
                            <w:r w:rsidRPr="008A74C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96473" id="Text Box 187" o:spid="_x0000_s1162" type="#_x0000_t202" style="position:absolute;left:0;text-align:left;margin-left:-40.5pt;margin-top:8.7pt;width:366pt;height:64.5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" fillcolor="window" strokeweight=".5pt">
                <v:textbox>
                  <w:txbxContent>
                    <w:p w:rsidR="00D60F7C" w:rsidRPr="00594F2F" w:rsidRDefault="00D60F7C" w:rsidP="00594F2F">
                      <w:pPr>
                        <w:pStyle w:val="a8"/>
                        <w:rPr>
                          <w:b/>
                          <w:bCs/>
                          <w:color w:val="943634" w:themeColor="accent2" w:themeShade="BF"/>
                          <w:rtl/>
                        </w:rPr>
                      </w:pPr>
                      <w:r w:rsidRPr="00594F2F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التكلفة المتغيرة =تكلفة انتاجية متغيرة+ تكلفة تسويقية </w:t>
                      </w:r>
                      <w:proofErr w:type="gramStart"/>
                      <w:r w:rsidRPr="00594F2F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>متغيرة  =</w:t>
                      </w:r>
                      <w:proofErr w:type="gramEnd"/>
                      <w:r w:rsidRPr="00594F2F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 </w:t>
                      </w:r>
                    </w:p>
                    <w:p w:rsidR="00D60F7C" w:rsidRPr="00594F2F" w:rsidRDefault="00D60F7C" w:rsidP="00A74265">
                      <w:pPr>
                        <w:pStyle w:val="a8"/>
                        <w:rPr>
                          <w:color w:val="365F91" w:themeColor="accent1" w:themeShade="BF"/>
                          <w:sz w:val="24"/>
                          <w:szCs w:val="24"/>
                          <w:rtl/>
                        </w:rPr>
                      </w:pP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250 + 50 </w:t>
                      </w:r>
                      <w:r w:rsidRPr="00594F2F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300 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   </w:t>
                      </w:r>
                    </w:p>
                    <w:p w:rsidR="00D60F7C" w:rsidRPr="00594F2F" w:rsidRDefault="00D60F7C" w:rsidP="00A74265">
                      <w:pPr>
                        <w:pStyle w:val="a8"/>
                        <w:rPr>
                          <w:b/>
                          <w:bCs/>
                          <w:color w:val="365F91" w:themeColor="accent1" w:themeShade="BF"/>
                          <w:sz w:val="24"/>
                          <w:szCs w:val="24"/>
                        </w:rPr>
                      </w:pP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التكلفة المتغيرة مضاف اليها ربح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8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0% 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300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+ (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300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94F2F">
                        <w:rPr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×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8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0</w:t>
                      </w:r>
                      <w:proofErr w:type="gramStart"/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% )</w:t>
                      </w:r>
                      <w:proofErr w:type="gramEnd"/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300+240 =</w:t>
                      </w:r>
                      <w:r w:rsidRPr="008A74C3">
                        <w:rPr>
                          <w:rFonts w:hint="cs"/>
                          <w:b/>
                          <w:bCs/>
                          <w:sz w:val="24"/>
                          <w:szCs w:val="24"/>
                          <w:highlight w:val="yellow"/>
                          <w:rtl/>
                        </w:rPr>
                        <w:t>540</w:t>
                      </w:r>
                      <w:r w:rsidRPr="008A74C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color w:val="002060"/>
          <w:rtl/>
        </w:rPr>
        <w:t xml:space="preserve"> </w:t>
      </w:r>
      <w:r w:rsidR="000335AB"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>440</w:t>
      </w:r>
      <w:r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="000335AB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F11A2F" w:rsidRDefault="000335AB" w:rsidP="003A20E4">
      <w:pPr>
        <w:pStyle w:val="a7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94F2F">
        <w:rPr>
          <w:rFonts w:ascii="Arial" w:hAnsi="Arial"/>
          <w:b/>
          <w:bCs/>
          <w:color w:val="00B050"/>
          <w:sz w:val="24"/>
          <w:szCs w:val="24"/>
        </w:rPr>
        <w:t xml:space="preserve">  </w:t>
      </w:r>
      <w:r w:rsidRPr="00F11A2F">
        <w:rPr>
          <w:rFonts w:ascii="Arial" w:hAnsi="Arial"/>
          <w:b/>
          <w:bCs/>
          <w:sz w:val="24"/>
          <w:szCs w:val="24"/>
        </w:rPr>
        <w:t xml:space="preserve">540 </w:t>
      </w:r>
      <w:r w:rsidRPr="00F11A2F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F11A2F" w:rsidRDefault="000335AB" w:rsidP="003A20E4">
      <w:pPr>
        <w:pStyle w:val="a7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 300 </w:t>
      </w:r>
      <w:r w:rsidRPr="00F11A2F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Default="000335AB" w:rsidP="003A20E4">
      <w:pPr>
        <w:pStyle w:val="a7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240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594F2F" w:rsidRDefault="00594F2F" w:rsidP="00594F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594F2F" w:rsidRPr="00594F2F" w:rsidRDefault="00594F2F" w:rsidP="00594F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أساس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</w:p>
    <w:p w:rsidR="000335AB" w:rsidRPr="00594F2F" w:rsidRDefault="00A74265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74265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77E382D2" wp14:editId="6E1E9C9C">
                <wp:simplePos x="0" y="0"/>
                <wp:positionH relativeFrom="column">
                  <wp:posOffset>-352425</wp:posOffset>
                </wp:positionH>
                <wp:positionV relativeFrom="paragraph">
                  <wp:posOffset>120015</wp:posOffset>
                </wp:positionV>
                <wp:extent cx="4171950" cy="590550"/>
                <wp:effectExtent l="0" t="0" r="19050" b="19050"/>
                <wp:wrapNone/>
                <wp:docPr id="188" name="خماسي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71950" cy="5905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A74265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الكلية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=تكلفة انتاجية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(</w:t>
                            </w:r>
                            <w:proofErr w:type="gramStart"/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متغيرة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و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ثابتة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) +تكلفة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تسويقية+تكلفة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ادارية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  <w:p w:rsidR="00D60F7C" w:rsidRDefault="00D60F7C" w:rsidP="00A74265">
                            <w:pPr>
                              <w:pStyle w:val="a8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300 + 150 + 100 = 550 ريال </w:t>
                            </w:r>
                          </w:p>
                          <w:p w:rsidR="00D60F7C" w:rsidRPr="0099041D" w:rsidRDefault="00D60F7C" w:rsidP="00A74265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382D2" id="_x0000_s1163" type="#_x0000_t15" style="position:absolute;left:0;text-align:left;margin-left:-27.75pt;margin-top:9.45pt;width:328.5pt;height:46.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" adj="21600" fillcolor="window" strokecolor="windowText" strokeweight="2pt">
                <v:path arrowok="t"/>
                <v:textbox>
                  <w:txbxContent>
                    <w:p w:rsidR="00D60F7C" w:rsidRDefault="00D60F7C" w:rsidP="00A74265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الكلية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=تكلفة انتاجية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(</w:t>
                      </w:r>
                      <w:proofErr w:type="gramStart"/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متغيرة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و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ثابتة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) +تكلفة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تسويقية+تكلفة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ادارية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  <w:p w:rsidR="00D60F7C" w:rsidRDefault="00D60F7C" w:rsidP="00A74265">
                      <w:pPr>
                        <w:pStyle w:val="a8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300 + 150 + 100 = 550 ريال </w:t>
                      </w:r>
                    </w:p>
                    <w:p w:rsidR="00D60F7C" w:rsidRPr="0099041D" w:rsidRDefault="00D60F7C" w:rsidP="00A74265">
                      <w:pPr>
                        <w:pStyle w:val="a8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0335AB" w:rsidP="003A20E4">
      <w:pPr>
        <w:pStyle w:val="a7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300 </w:t>
      </w:r>
      <w:r w:rsidRPr="00503F90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a7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450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F11A2F" w:rsidRDefault="000335AB" w:rsidP="003A20E4">
      <w:pPr>
        <w:pStyle w:val="a7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</w:t>
      </w:r>
      <w:r w:rsidRPr="00F11A2F">
        <w:rPr>
          <w:rFonts w:ascii="Arial" w:hAnsi="Arial"/>
          <w:b/>
          <w:bCs/>
          <w:sz w:val="24"/>
          <w:szCs w:val="24"/>
        </w:rPr>
        <w:t xml:space="preserve">400 </w:t>
      </w:r>
      <w:r w:rsidRPr="00F11A2F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F11A2F" w:rsidRDefault="000335AB" w:rsidP="003A20E4">
      <w:pPr>
        <w:pStyle w:val="a7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 550 </w:t>
      </w:r>
      <w:r w:rsidRPr="00F11A2F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503F90" w:rsidRDefault="000335AB" w:rsidP="000335AB">
      <w:pPr>
        <w:pStyle w:val="a7"/>
        <w:autoSpaceDE w:val="0"/>
        <w:autoSpaceDN w:val="0"/>
        <w:adjustRightInd w:val="0"/>
        <w:spacing w:after="0" w:line="240" w:lineRule="auto"/>
        <w:ind w:left="785"/>
        <w:rPr>
          <w:rFonts w:ascii="Arial" w:hAnsi="Arial"/>
          <w:b/>
          <w:bCs/>
          <w:color w:val="FF0000"/>
          <w:sz w:val="24"/>
          <w:szCs w:val="24"/>
          <w:u w:val="single"/>
        </w:rPr>
      </w:pPr>
    </w:p>
    <w:p w:rsidR="000335AB" w:rsidRPr="00594F2F" w:rsidRDefault="00D20C8F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20C8F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341AED34" wp14:editId="080AB09F">
                <wp:simplePos x="0" y="0"/>
                <wp:positionH relativeFrom="column">
                  <wp:posOffset>-297815</wp:posOffset>
                </wp:positionH>
                <wp:positionV relativeFrom="paragraph">
                  <wp:posOffset>637540</wp:posOffset>
                </wp:positionV>
                <wp:extent cx="4229100" cy="581025"/>
                <wp:effectExtent l="0" t="0" r="19050" b="28575"/>
                <wp:wrapNone/>
                <wp:docPr id="191" name="Text Box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60F7C" w:rsidRPr="006A5E30" w:rsidRDefault="00D60F7C" w:rsidP="00D20C8F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سعر السوق المعدل = (سعر السوق </w:t>
                            </w:r>
                            <w:r w:rsidRPr="00462165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تكاليف ومصاريف تسويقية)</w:t>
                            </w:r>
                          </w:p>
                          <w:p w:rsidR="00D60F7C" w:rsidRPr="006A5E30" w:rsidRDefault="00D60F7C" w:rsidP="00FE5426">
                            <w:pPr>
                              <w:pStyle w:val="a8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               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600 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150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450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ريال</w:t>
                            </w:r>
                          </w:p>
                          <w:p w:rsidR="00D60F7C" w:rsidRPr="006A5E30" w:rsidRDefault="00D60F7C" w:rsidP="00D20C8F">
                            <w:pPr>
                              <w:pStyle w:val="a8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AED34" id="Text Box 191" o:spid="_x0000_s1164" type="#_x0000_t202" style="position:absolute;left:0;text-align:left;margin-left:-23.45pt;margin-top:50.2pt;width:333pt;height:45.75pt;z-index:252005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" fillcolor="window" strokeweight=".5pt">
                <v:textbox>
                  <w:txbxContent>
                    <w:p w:rsidR="00D60F7C" w:rsidRPr="006A5E30" w:rsidRDefault="00D60F7C" w:rsidP="00D20C8F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سعر السوق المعدل = (سعر السوق </w:t>
                      </w:r>
                      <w:r w:rsidRPr="00462165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تكاليف ومصاريف تسويقية)</w:t>
                      </w:r>
                    </w:p>
                    <w:p w:rsidR="00D60F7C" w:rsidRPr="006A5E30" w:rsidRDefault="00D60F7C" w:rsidP="00FE5426">
                      <w:pPr>
                        <w:pStyle w:val="a8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               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600 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150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450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ريال</w:t>
                      </w:r>
                    </w:p>
                    <w:p w:rsidR="00D60F7C" w:rsidRPr="006A5E30" w:rsidRDefault="00D60F7C" w:rsidP="00D20C8F">
                      <w:pPr>
                        <w:pStyle w:val="a8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يقوم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</w:t>
      </w:r>
      <w:proofErr w:type="gramEnd"/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بشركة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الفالح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لصناعة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المبردات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بإمداد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باحتياجاته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المحركات،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المثيل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يبلغ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600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300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 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100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ادارية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المعدل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F11A2F" w:rsidRDefault="000335AB" w:rsidP="003A20E4">
      <w:pPr>
        <w:pStyle w:val="a7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450</w:t>
      </w:r>
      <w:r w:rsidR="00594F2F" w:rsidRPr="00F11A2F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a7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350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a7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300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103BD0" w:rsidRDefault="000335AB" w:rsidP="003A20E4">
      <w:pPr>
        <w:pStyle w:val="a7"/>
        <w:numPr>
          <w:ilvl w:val="0"/>
          <w:numId w:val="175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500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103BD0" w:rsidRPr="00103BD0" w:rsidRDefault="00103BD0" w:rsidP="00103BD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EE5324" w:rsidRDefault="00EE5324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الرابعة عشر </w:t>
      </w:r>
    </w:p>
    <w:p w:rsidR="00D721A0" w:rsidRPr="00232BB0" w:rsidRDefault="00D721A0" w:rsidP="00D721A0">
      <w:pPr>
        <w:jc w:val="center"/>
        <w:rPr>
          <w:rFonts w:ascii="Cambria" w:hAnsi="Cambria"/>
          <w:b/>
          <w:bCs/>
          <w:sz w:val="24"/>
          <w:szCs w:val="24"/>
          <w:u w:val="single"/>
          <w:rtl/>
        </w:rPr>
      </w:pPr>
    </w:p>
    <w:p w:rsidR="00D721A0" w:rsidRPr="00D721A0" w:rsidRDefault="00D721A0" w:rsidP="00D721A0">
      <w:pPr>
        <w:pStyle w:val="a8"/>
        <w:rPr>
          <w:b/>
          <w:bCs/>
          <w:color w:val="C00000"/>
          <w:sz w:val="24"/>
          <w:szCs w:val="24"/>
          <w:rtl/>
        </w:rPr>
      </w:pPr>
      <w:r w:rsidRPr="00D721A0">
        <w:rPr>
          <w:rFonts w:hint="cs"/>
          <w:b/>
          <w:bCs/>
          <w:color w:val="C00000"/>
          <w:sz w:val="24"/>
          <w:szCs w:val="24"/>
          <w:rtl/>
        </w:rPr>
        <w:t>1)  من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أهم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التأثيرات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للتطورات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والتغيرات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الحديثة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على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المحاسبة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الإدارية</w:t>
      </w:r>
      <w:r w:rsidRPr="00D721A0">
        <w:rPr>
          <w:b/>
          <w:bCs/>
          <w:color w:val="C00000"/>
          <w:sz w:val="24"/>
          <w:szCs w:val="24"/>
          <w:rtl/>
        </w:rPr>
        <w:t>: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232BB0">
        <w:rPr>
          <w:rFonts w:hint="cs"/>
          <w:sz w:val="24"/>
          <w:szCs w:val="24"/>
          <w:rtl/>
        </w:rPr>
        <w:t>أ</w:t>
      </w:r>
      <w:r w:rsidRPr="00232BB0">
        <w:rPr>
          <w:sz w:val="24"/>
          <w:szCs w:val="24"/>
          <w:rtl/>
        </w:rPr>
        <w:t xml:space="preserve"> </w:t>
      </w:r>
      <w:proofErr w:type="gramStart"/>
      <w:r w:rsidRPr="00232BB0">
        <w:rPr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تحديد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تكاليف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المنتج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F11A2F">
        <w:rPr>
          <w:rFonts w:hint="cs"/>
          <w:b/>
          <w:bCs/>
          <w:sz w:val="24"/>
          <w:szCs w:val="24"/>
          <w:rtl/>
        </w:rPr>
        <w:t>ب</w:t>
      </w:r>
      <w:r w:rsidRPr="00F11A2F">
        <w:rPr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b/>
          <w:bCs/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الرقابة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على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التكاليف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وتقييم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الأداء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F11A2F">
        <w:rPr>
          <w:rFonts w:hint="cs"/>
          <w:b/>
          <w:bCs/>
          <w:sz w:val="24"/>
          <w:szCs w:val="24"/>
          <w:rtl/>
        </w:rPr>
        <w:t>ج</w:t>
      </w:r>
      <w:r w:rsidRPr="00F11A2F">
        <w:rPr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b/>
          <w:bCs/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اتساع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طاقة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المعلومات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لدى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متخذ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القرار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F11A2F">
        <w:rPr>
          <w:rFonts w:hint="cs"/>
          <w:b/>
          <w:bCs/>
          <w:sz w:val="24"/>
          <w:szCs w:val="24"/>
          <w:rtl/>
        </w:rPr>
        <w:t>د</w:t>
      </w:r>
      <w:r w:rsidRPr="00F11A2F">
        <w:rPr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b/>
          <w:bCs/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جميع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ما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 xml:space="preserve">سبق  </w:t>
      </w:r>
    </w:p>
    <w:p w:rsidR="00D721A0" w:rsidRPr="00232BB0" w:rsidRDefault="00D721A0" w:rsidP="00D721A0">
      <w:pPr>
        <w:pStyle w:val="a8"/>
        <w:rPr>
          <w:b/>
          <w:bCs/>
          <w:sz w:val="24"/>
          <w:szCs w:val="24"/>
          <w:u w:val="single"/>
          <w:rtl/>
        </w:rPr>
      </w:pPr>
    </w:p>
    <w:p w:rsidR="00D721A0" w:rsidRPr="00D721A0" w:rsidRDefault="00D721A0" w:rsidP="00D721A0">
      <w:pPr>
        <w:pStyle w:val="a8"/>
        <w:rPr>
          <w:b/>
          <w:bCs/>
          <w:color w:val="C00000"/>
          <w:sz w:val="24"/>
          <w:szCs w:val="24"/>
          <w:rtl/>
        </w:rPr>
      </w:pPr>
      <w:r w:rsidRPr="00D721A0">
        <w:rPr>
          <w:rFonts w:hint="cs"/>
          <w:b/>
          <w:bCs/>
          <w:color w:val="C00000"/>
          <w:sz w:val="24"/>
          <w:szCs w:val="24"/>
          <w:rtl/>
        </w:rPr>
        <w:t>2) أن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ظهور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هذا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النظام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كان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استجابة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للتطورات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الكبيرة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عمليات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التصنيع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وارتفاع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درجة التقنية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العالية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للمعدات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والآلات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D721A0">
        <w:rPr>
          <w:rFonts w:hint="cs"/>
          <w:b/>
          <w:bCs/>
          <w:color w:val="C00000"/>
          <w:sz w:val="24"/>
          <w:szCs w:val="24"/>
          <w:rtl/>
        </w:rPr>
        <w:t>المستخدمة</w:t>
      </w:r>
      <w:r w:rsidRPr="00D721A0">
        <w:rPr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232BB0">
        <w:rPr>
          <w:rFonts w:hint="cs"/>
          <w:sz w:val="24"/>
          <w:szCs w:val="24"/>
          <w:rtl/>
        </w:rPr>
        <w:t>أ</w:t>
      </w:r>
      <w:r w:rsidRPr="00232BB0">
        <w:rPr>
          <w:sz w:val="24"/>
          <w:szCs w:val="24"/>
          <w:rtl/>
        </w:rPr>
        <w:t xml:space="preserve"> </w:t>
      </w:r>
      <w:proofErr w:type="gramStart"/>
      <w:r w:rsidRPr="00232BB0">
        <w:rPr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التكلفة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المستهدفة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F11A2F">
        <w:rPr>
          <w:rFonts w:hint="cs"/>
          <w:b/>
          <w:bCs/>
          <w:sz w:val="24"/>
          <w:szCs w:val="24"/>
          <w:rtl/>
        </w:rPr>
        <w:t>ب</w:t>
      </w:r>
      <w:r w:rsidRPr="00F11A2F">
        <w:rPr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b/>
          <w:bCs/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التكلفة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على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أساس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النشاط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F11A2F">
        <w:rPr>
          <w:rFonts w:hint="cs"/>
          <w:b/>
          <w:bCs/>
          <w:sz w:val="24"/>
          <w:szCs w:val="24"/>
          <w:rtl/>
        </w:rPr>
        <w:t>ج</w:t>
      </w:r>
      <w:r w:rsidRPr="00F11A2F">
        <w:rPr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b/>
          <w:bCs/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الإدارة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الاستراتيجية</w:t>
      </w:r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>للتكلفة</w:t>
      </w:r>
    </w:p>
    <w:p w:rsidR="00D721A0" w:rsidRPr="00F11A2F" w:rsidRDefault="00D721A0" w:rsidP="00D721A0">
      <w:pPr>
        <w:pStyle w:val="a8"/>
        <w:rPr>
          <w:b/>
          <w:bCs/>
          <w:sz w:val="24"/>
          <w:szCs w:val="24"/>
          <w:rtl/>
        </w:rPr>
      </w:pPr>
      <w:r w:rsidRPr="00F11A2F">
        <w:rPr>
          <w:rFonts w:hint="cs"/>
          <w:b/>
          <w:bCs/>
          <w:sz w:val="24"/>
          <w:szCs w:val="24"/>
          <w:rtl/>
        </w:rPr>
        <w:t>د</w:t>
      </w:r>
      <w:r w:rsidRPr="00F11A2F">
        <w:rPr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b/>
          <w:bCs/>
          <w:sz w:val="24"/>
          <w:szCs w:val="24"/>
          <w:rtl/>
        </w:rPr>
        <w:t xml:space="preserve">- </w:t>
      </w:r>
      <w:r w:rsidRPr="00F11A2F">
        <w:rPr>
          <w:rFonts w:hint="cs"/>
          <w:b/>
          <w:bCs/>
          <w:sz w:val="24"/>
          <w:szCs w:val="24"/>
          <w:rtl/>
        </w:rPr>
        <w:t>المقاييس</w:t>
      </w:r>
      <w:proofErr w:type="gramEnd"/>
      <w:r w:rsidRPr="00F11A2F">
        <w:rPr>
          <w:b/>
          <w:bCs/>
          <w:sz w:val="24"/>
          <w:szCs w:val="24"/>
          <w:rtl/>
        </w:rPr>
        <w:t xml:space="preserve"> </w:t>
      </w:r>
      <w:r w:rsidRPr="00F11A2F">
        <w:rPr>
          <w:rFonts w:hint="cs"/>
          <w:b/>
          <w:bCs/>
          <w:sz w:val="24"/>
          <w:szCs w:val="24"/>
          <w:rtl/>
        </w:rPr>
        <w:t xml:space="preserve">المرجعية </w:t>
      </w:r>
    </w:p>
    <w:p w:rsidR="00D721A0" w:rsidRPr="00232BB0" w:rsidRDefault="00D721A0" w:rsidP="00D721A0">
      <w:pPr>
        <w:pStyle w:val="a8"/>
        <w:rPr>
          <w:sz w:val="24"/>
          <w:szCs w:val="24"/>
          <w:rtl/>
        </w:rPr>
      </w:pPr>
    </w:p>
    <w:p w:rsidR="00D721A0" w:rsidRPr="00D721A0" w:rsidRDefault="00D721A0" w:rsidP="00D721A0">
      <w:pPr>
        <w:pStyle w:val="a8"/>
        <w:rPr>
          <w:b/>
          <w:bCs/>
          <w:color w:val="C00000"/>
          <w:sz w:val="24"/>
          <w:szCs w:val="24"/>
          <w:rtl/>
        </w:rPr>
      </w:pPr>
      <w:r w:rsidRPr="00D721A0">
        <w:rPr>
          <w:rFonts w:hint="cs"/>
          <w:b/>
          <w:bCs/>
          <w:color w:val="C00000"/>
          <w:sz w:val="24"/>
          <w:szCs w:val="24"/>
          <w:rtl/>
        </w:rPr>
        <w:t>3) أكدت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الدراسات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أن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العديد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من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الشركات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الناجحة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تستخدم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r w:rsidRPr="00D721A0">
        <w:rPr>
          <w:rFonts w:hint="cs"/>
          <w:b/>
          <w:bCs/>
          <w:color w:val="C00000"/>
          <w:sz w:val="24"/>
          <w:szCs w:val="24"/>
          <w:rtl/>
        </w:rPr>
        <w:t>بشكل</w:t>
      </w:r>
      <w:r w:rsidRPr="00D721A0">
        <w:rPr>
          <w:b/>
          <w:bCs/>
          <w:color w:val="C00000"/>
          <w:sz w:val="24"/>
          <w:szCs w:val="24"/>
          <w:rtl/>
        </w:rPr>
        <w:t xml:space="preserve"> </w:t>
      </w:r>
      <w:proofErr w:type="gramStart"/>
      <w:r w:rsidRPr="00D721A0">
        <w:rPr>
          <w:rFonts w:hint="cs"/>
          <w:b/>
          <w:bCs/>
          <w:color w:val="C00000"/>
          <w:sz w:val="24"/>
          <w:szCs w:val="24"/>
          <w:rtl/>
        </w:rPr>
        <w:t>واسع</w:t>
      </w:r>
      <w:r w:rsidRPr="00D721A0">
        <w:rPr>
          <w:b/>
          <w:bCs/>
          <w:color w:val="C00000"/>
          <w:sz w:val="24"/>
          <w:szCs w:val="24"/>
          <w:rtl/>
        </w:rPr>
        <w:t xml:space="preserve"> :</w:t>
      </w:r>
      <w:proofErr w:type="gramEnd"/>
    </w:p>
    <w:p w:rsidR="00D721A0" w:rsidRPr="00F11A2F" w:rsidRDefault="00D721A0" w:rsidP="00D721A0">
      <w:pPr>
        <w:pStyle w:val="a8"/>
        <w:rPr>
          <w:sz w:val="24"/>
          <w:szCs w:val="24"/>
          <w:rtl/>
        </w:rPr>
      </w:pPr>
      <w:r w:rsidRPr="00232BB0">
        <w:rPr>
          <w:rFonts w:hint="cs"/>
          <w:b/>
          <w:bCs/>
          <w:color w:val="00B050"/>
          <w:sz w:val="24"/>
          <w:szCs w:val="24"/>
          <w:u w:val="single"/>
          <w:rtl/>
        </w:rPr>
        <w:t>أ</w:t>
      </w:r>
      <w:r w:rsidRPr="00232BB0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gramStart"/>
      <w:r w:rsidRPr="00232BB0">
        <w:rPr>
          <w:b/>
          <w:bCs/>
          <w:color w:val="00B050"/>
          <w:sz w:val="24"/>
          <w:szCs w:val="24"/>
          <w:u w:val="single"/>
          <w:rtl/>
        </w:rPr>
        <w:t xml:space="preserve">- </w:t>
      </w:r>
      <w:r w:rsidRPr="00F11A2F">
        <w:rPr>
          <w:rFonts w:hint="cs"/>
          <w:sz w:val="24"/>
          <w:szCs w:val="24"/>
          <w:rtl/>
        </w:rPr>
        <w:t>الأساليب</w:t>
      </w:r>
      <w:proofErr w:type="gramEnd"/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التقليدية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للمحاسبة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الإدارية</w:t>
      </w:r>
    </w:p>
    <w:p w:rsidR="00D721A0" w:rsidRPr="00F11A2F" w:rsidRDefault="00D721A0" w:rsidP="00D721A0">
      <w:pPr>
        <w:pStyle w:val="a8"/>
        <w:rPr>
          <w:sz w:val="24"/>
          <w:szCs w:val="24"/>
          <w:rtl/>
        </w:rPr>
      </w:pPr>
      <w:r w:rsidRPr="00F11A2F">
        <w:rPr>
          <w:rFonts w:hint="cs"/>
          <w:sz w:val="24"/>
          <w:szCs w:val="24"/>
          <w:rtl/>
        </w:rPr>
        <w:t>ب</w:t>
      </w:r>
      <w:r w:rsidRPr="00F11A2F">
        <w:rPr>
          <w:sz w:val="24"/>
          <w:szCs w:val="24"/>
          <w:rtl/>
        </w:rPr>
        <w:t xml:space="preserve"> </w:t>
      </w:r>
      <w:proofErr w:type="gramStart"/>
      <w:r w:rsidRPr="00F11A2F">
        <w:rPr>
          <w:sz w:val="24"/>
          <w:szCs w:val="24"/>
          <w:rtl/>
        </w:rPr>
        <w:t xml:space="preserve">- </w:t>
      </w:r>
      <w:r w:rsidRPr="00F11A2F">
        <w:rPr>
          <w:rFonts w:hint="cs"/>
          <w:sz w:val="24"/>
          <w:szCs w:val="24"/>
          <w:rtl/>
        </w:rPr>
        <w:t>الأساليب</w:t>
      </w:r>
      <w:proofErr w:type="gramEnd"/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الحديثة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للمحاسبة</w:t>
      </w:r>
    </w:p>
    <w:p w:rsidR="00D721A0" w:rsidRPr="00F11A2F" w:rsidRDefault="00D721A0" w:rsidP="00D721A0">
      <w:pPr>
        <w:pStyle w:val="a8"/>
        <w:rPr>
          <w:sz w:val="24"/>
          <w:szCs w:val="24"/>
          <w:rtl/>
        </w:rPr>
      </w:pPr>
      <w:r w:rsidRPr="00F11A2F">
        <w:rPr>
          <w:rFonts w:hint="cs"/>
          <w:sz w:val="24"/>
          <w:szCs w:val="24"/>
          <w:rtl/>
        </w:rPr>
        <w:t>ج</w:t>
      </w:r>
      <w:r w:rsidRPr="00F11A2F">
        <w:rPr>
          <w:sz w:val="24"/>
          <w:szCs w:val="24"/>
          <w:rtl/>
        </w:rPr>
        <w:t xml:space="preserve"> </w:t>
      </w:r>
      <w:proofErr w:type="gramStart"/>
      <w:r w:rsidRPr="00F11A2F">
        <w:rPr>
          <w:sz w:val="24"/>
          <w:szCs w:val="24"/>
          <w:rtl/>
        </w:rPr>
        <w:t xml:space="preserve">- </w:t>
      </w:r>
      <w:r w:rsidRPr="00F11A2F">
        <w:rPr>
          <w:rFonts w:hint="cs"/>
          <w:sz w:val="24"/>
          <w:szCs w:val="24"/>
          <w:rtl/>
        </w:rPr>
        <w:t>الأساليب</w:t>
      </w:r>
      <w:proofErr w:type="gramEnd"/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التقليدية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والحديثة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للمحاسبة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الإدارية</w:t>
      </w:r>
    </w:p>
    <w:p w:rsidR="00D721A0" w:rsidRPr="00F11A2F" w:rsidRDefault="00D721A0" w:rsidP="00103BD0">
      <w:pPr>
        <w:pStyle w:val="a8"/>
        <w:rPr>
          <w:sz w:val="24"/>
          <w:szCs w:val="24"/>
          <w:rtl/>
        </w:rPr>
      </w:pPr>
      <w:r w:rsidRPr="00F11A2F">
        <w:rPr>
          <w:rFonts w:hint="cs"/>
          <w:sz w:val="24"/>
          <w:szCs w:val="24"/>
          <w:rtl/>
        </w:rPr>
        <w:t>د</w:t>
      </w:r>
      <w:r w:rsidRPr="00F11A2F">
        <w:rPr>
          <w:sz w:val="24"/>
          <w:szCs w:val="24"/>
          <w:rtl/>
        </w:rPr>
        <w:t xml:space="preserve"> </w:t>
      </w:r>
      <w:proofErr w:type="gramStart"/>
      <w:r w:rsidRPr="00F11A2F">
        <w:rPr>
          <w:sz w:val="24"/>
          <w:szCs w:val="24"/>
          <w:rtl/>
        </w:rPr>
        <w:t xml:space="preserve">- </w:t>
      </w:r>
      <w:r w:rsidRPr="00F11A2F">
        <w:rPr>
          <w:rFonts w:hint="cs"/>
          <w:sz w:val="24"/>
          <w:szCs w:val="24"/>
          <w:rtl/>
        </w:rPr>
        <w:t>الأساليب</w:t>
      </w:r>
      <w:proofErr w:type="gramEnd"/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المبسطة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للمحاسبة</w:t>
      </w:r>
      <w:r w:rsidRPr="00F11A2F">
        <w:rPr>
          <w:sz w:val="24"/>
          <w:szCs w:val="24"/>
          <w:rtl/>
        </w:rPr>
        <w:t xml:space="preserve"> </w:t>
      </w:r>
      <w:r w:rsidRPr="00F11A2F">
        <w:rPr>
          <w:rFonts w:hint="cs"/>
          <w:sz w:val="24"/>
          <w:szCs w:val="24"/>
          <w:rtl/>
        </w:rPr>
        <w:t>الإدارية</w:t>
      </w:r>
    </w:p>
    <w:p w:rsidR="00103BD0" w:rsidRPr="00103BD0" w:rsidRDefault="00103BD0" w:rsidP="00103BD0">
      <w:pPr>
        <w:pStyle w:val="a8"/>
        <w:rPr>
          <w:sz w:val="24"/>
          <w:szCs w:val="24"/>
          <w:rtl/>
        </w:rPr>
      </w:pPr>
    </w:p>
    <w:p w:rsidR="00592402" w:rsidRPr="00D721A0" w:rsidRDefault="00592402" w:rsidP="00592402">
      <w:pPr>
        <w:spacing w:after="0" w:line="240" w:lineRule="auto"/>
        <w:rPr>
          <w:rFonts w:cs="Calibri"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نظام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اساس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الانشطة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>(</w:t>
      </w:r>
      <w:proofErr w:type="gramStart"/>
      <w:r w:rsidRPr="00103BD0">
        <w:rPr>
          <w:rFonts w:cs="Calibri"/>
          <w:b/>
          <w:bCs/>
          <w:color w:val="17365D" w:themeColor="text2" w:themeShade="BF"/>
          <w:sz w:val="24"/>
          <w:szCs w:val="24"/>
        </w:rPr>
        <w:t xml:space="preserve">ABC 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>)</w:t>
      </w:r>
      <w:proofErr w:type="gramEnd"/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يهدف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الى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اعادة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تخصيص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592402" w:rsidRPr="00F11A2F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المواد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</w:t>
      </w:r>
    </w:p>
    <w:p w:rsidR="00592402" w:rsidRPr="00F11A2F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الاجور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592402" w:rsidRPr="00F11A2F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الانتاجية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F11A2F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الكلية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103BD0" w:rsidRDefault="00103BD0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103BD0" w:rsidRDefault="00103BD0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08316F" w:rsidRPr="00232BB0" w:rsidRDefault="0008316F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03BD0" w:rsidRPr="00B06346" w:rsidRDefault="00103BD0" w:rsidP="00103BD0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وفقا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لنظام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الأنشطة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(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ABC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)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يتم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تخصيص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التكاليف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غير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المباشرة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على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المنتجات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على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proofErr w:type="gramStart"/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أساس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:</w:t>
      </w:r>
      <w:proofErr w:type="gramEnd"/>
    </w:p>
    <w:p w:rsidR="00103BD0" w:rsidRPr="00F11A2F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معدلات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تحميل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حسبت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وفقا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لأسس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معينة</w:t>
      </w:r>
    </w:p>
    <w:p w:rsidR="00103BD0" w:rsidRPr="00F11A2F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النشاط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المسبب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للتكلفة</w:t>
      </w:r>
    </w:p>
    <w:p w:rsidR="00103BD0" w:rsidRPr="00F11A2F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التكلفة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المستهدفة</w:t>
      </w:r>
    </w:p>
    <w:p w:rsidR="00103BD0" w:rsidRPr="00F11A2F" w:rsidRDefault="00103BD0" w:rsidP="0008316F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المقاييس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المرجعية</w:t>
      </w:r>
    </w:p>
    <w:p w:rsidR="0008316F" w:rsidRPr="0008316F" w:rsidRDefault="0008316F" w:rsidP="0008316F">
      <w:pPr>
        <w:contextualSpacing/>
        <w:rPr>
          <w:rFonts w:asciiTheme="minorHAnsi" w:eastAsiaTheme="minorHAnsi" w:hAnsiTheme="minorHAnsi" w:cstheme="minorBidi"/>
        </w:rPr>
      </w:pPr>
    </w:p>
    <w:p w:rsidR="00E94318" w:rsidRPr="00D721A0" w:rsidRDefault="00E94318" w:rsidP="00E94318">
      <w:pPr>
        <w:spacing w:before="240" w:after="0" w:line="240" w:lineRule="auto"/>
        <w:ind w:left="-58"/>
        <w:contextualSpacing/>
        <w:rPr>
          <w:rFonts w:cs="Calibri"/>
          <w:b/>
          <w:bCs/>
          <w:color w:val="FF0000"/>
          <w:sz w:val="24"/>
          <w:szCs w:val="24"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نظام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التكلفة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المستهدفة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(</w:t>
      </w:r>
      <w:proofErr w:type="gramStart"/>
      <w:r w:rsidRPr="00D721A0">
        <w:rPr>
          <w:rFonts w:cs="Calibri"/>
          <w:b/>
          <w:bCs/>
          <w:color w:val="FF0000"/>
          <w:sz w:val="24"/>
          <w:szCs w:val="24"/>
        </w:rPr>
        <w:t>TC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) 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يعني</w:t>
      </w:r>
      <w:proofErr w:type="gramEnd"/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E94318" w:rsidRPr="00F11A2F" w:rsidRDefault="00E94318" w:rsidP="00E94318">
      <w:pPr>
        <w:numPr>
          <w:ilvl w:val="0"/>
          <w:numId w:val="4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تحديد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السعر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وفقا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لتكلفة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</w:t>
      </w:r>
    </w:p>
    <w:p w:rsidR="00E94318" w:rsidRPr="00F11A2F" w:rsidRDefault="00E94318" w:rsidP="00E94318">
      <w:pPr>
        <w:numPr>
          <w:ilvl w:val="0"/>
          <w:numId w:val="4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تحديد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وفقا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proofErr w:type="spellStart"/>
      <w:r w:rsidRPr="00F11A2F">
        <w:rPr>
          <w:rFonts w:ascii="Arial" w:hAnsi="Arial" w:hint="cs"/>
          <w:b/>
          <w:bCs/>
          <w:sz w:val="24"/>
          <w:szCs w:val="24"/>
          <w:rtl/>
        </w:rPr>
        <w:t>لاسعار</w:t>
      </w:r>
      <w:proofErr w:type="spellEnd"/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البيع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التي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يقبلها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السوق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    </w:t>
      </w:r>
    </w:p>
    <w:p w:rsidR="00E94318" w:rsidRPr="00F11A2F" w:rsidRDefault="00E94318" w:rsidP="00E94318">
      <w:pPr>
        <w:numPr>
          <w:ilvl w:val="0"/>
          <w:numId w:val="4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تحديد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المنتج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في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ضوء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نسب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التلف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والضياع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المخططة</w:t>
      </w:r>
      <w:r w:rsidRPr="00F11A2F">
        <w:rPr>
          <w:rFonts w:cs="Calibri"/>
          <w:b/>
          <w:bCs/>
          <w:sz w:val="24"/>
          <w:szCs w:val="24"/>
          <w:rtl/>
        </w:rPr>
        <w:t xml:space="preserve">                                  </w:t>
      </w:r>
    </w:p>
    <w:p w:rsidR="00E94318" w:rsidRPr="00F11A2F" w:rsidRDefault="00E94318" w:rsidP="00E94318">
      <w:pPr>
        <w:numPr>
          <w:ilvl w:val="0"/>
          <w:numId w:val="4"/>
        </w:num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F11A2F">
        <w:rPr>
          <w:rFonts w:ascii="Arial" w:hAnsi="Arial" w:hint="cs"/>
          <w:b/>
          <w:bCs/>
          <w:sz w:val="24"/>
          <w:szCs w:val="24"/>
          <w:rtl/>
        </w:rPr>
        <w:t>تحديد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السعر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وفقا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proofErr w:type="gramStart"/>
      <w:r w:rsidRPr="00F11A2F">
        <w:rPr>
          <w:rFonts w:ascii="Arial" w:hAnsi="Arial" w:hint="cs"/>
          <w:b/>
          <w:bCs/>
          <w:sz w:val="24"/>
          <w:szCs w:val="24"/>
          <w:rtl/>
        </w:rPr>
        <w:t>للربح</w:t>
      </w:r>
      <w:r w:rsidRPr="00F11A2F">
        <w:rPr>
          <w:rFonts w:cs="Calibri"/>
          <w:b/>
          <w:bCs/>
          <w:sz w:val="24"/>
          <w:szCs w:val="24"/>
          <w:rtl/>
        </w:rPr>
        <w:t xml:space="preserve"> 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الذي</w:t>
      </w:r>
      <w:proofErr w:type="gramEnd"/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ترغب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الادارة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  <w:r w:rsidRPr="00F11A2F">
        <w:rPr>
          <w:rFonts w:ascii="Arial" w:hAnsi="Arial" w:hint="cs"/>
          <w:b/>
          <w:bCs/>
          <w:sz w:val="24"/>
          <w:szCs w:val="24"/>
          <w:rtl/>
        </w:rPr>
        <w:t>تحقيق</w:t>
      </w:r>
      <w:r w:rsidRPr="00F11A2F">
        <w:rPr>
          <w:rFonts w:cs="Calibri"/>
          <w:b/>
          <w:bCs/>
          <w:sz w:val="24"/>
          <w:szCs w:val="24"/>
          <w:rtl/>
        </w:rPr>
        <w:t xml:space="preserve"> </w:t>
      </w:r>
    </w:p>
    <w:p w:rsidR="00D721A0" w:rsidRDefault="00D721A0" w:rsidP="00D721A0">
      <w:pPr>
        <w:spacing w:before="240"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103BD0" w:rsidRPr="00B06346" w:rsidRDefault="00103BD0" w:rsidP="00103BD0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يعتبر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نظام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المستهدفة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(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TC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)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الأساليب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المستحدثة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لرفع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كفاءة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عملية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اتخاذ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القرارات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proofErr w:type="gramStart"/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في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:</w:t>
      </w:r>
      <w:proofErr w:type="gramEnd"/>
    </w:p>
    <w:p w:rsidR="00103BD0" w:rsidRPr="00F11A2F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lastRenderedPageBreak/>
        <w:t>مجال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الرقابة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وتقييم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الأداء</w:t>
      </w:r>
    </w:p>
    <w:p w:rsidR="00103BD0" w:rsidRPr="00F11A2F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مجال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التسعير</w:t>
      </w:r>
    </w:p>
    <w:p w:rsidR="00103BD0" w:rsidRPr="00F11A2F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مجال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تخصيص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التكاليف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الكلية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على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المنتجات</w:t>
      </w:r>
    </w:p>
    <w:p w:rsidR="00103BD0" w:rsidRPr="00F11A2F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 xml:space="preserve">لا شيء </w:t>
      </w:r>
      <w:proofErr w:type="gramStart"/>
      <w:r w:rsidRPr="00F11A2F">
        <w:rPr>
          <w:rFonts w:asciiTheme="minorHAnsi" w:eastAsiaTheme="minorHAnsi" w:hAnsiTheme="minorHAnsi" w:hint="cs"/>
          <w:b/>
          <w:bCs/>
          <w:rtl/>
        </w:rPr>
        <w:t>من ما</w:t>
      </w:r>
      <w:proofErr w:type="gramEnd"/>
      <w:r w:rsidRPr="00F11A2F">
        <w:rPr>
          <w:rFonts w:asciiTheme="minorHAnsi" w:eastAsiaTheme="minorHAnsi" w:hAnsiTheme="minorHAnsi" w:hint="cs"/>
          <w:b/>
          <w:bCs/>
          <w:rtl/>
        </w:rPr>
        <w:t xml:space="preserve"> سبق </w:t>
      </w:r>
    </w:p>
    <w:p w:rsidR="00D721A0" w:rsidRPr="00232BB0" w:rsidRDefault="00D721A0" w:rsidP="00D721A0">
      <w:p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يؤثر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مدى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استخدام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المنشآت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الأساليب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التقليدية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والحديثة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للمحاسبة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الإدارية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B06346" w:rsidRPr="00F11A2F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درجة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proofErr w:type="gramStart"/>
      <w:r w:rsidRPr="00F11A2F">
        <w:rPr>
          <w:rFonts w:asciiTheme="minorHAnsi" w:eastAsiaTheme="minorHAnsi" w:hAnsiTheme="minorHAnsi" w:hint="cs"/>
          <w:b/>
          <w:bCs/>
          <w:rtl/>
        </w:rPr>
        <w:t>المنافسة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proofErr w:type="gramEnd"/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حجم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المنشأة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الجهات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الحكومية</w:t>
      </w:r>
    </w:p>
    <w:p w:rsidR="00B06346" w:rsidRPr="00F11A2F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درجة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proofErr w:type="gramStart"/>
      <w:r w:rsidRPr="00F11A2F">
        <w:rPr>
          <w:rFonts w:asciiTheme="minorHAnsi" w:eastAsiaTheme="minorHAnsi" w:hAnsiTheme="minorHAnsi" w:hint="cs"/>
          <w:b/>
          <w:bCs/>
          <w:rtl/>
        </w:rPr>
        <w:t>المنافسة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proofErr w:type="gramEnd"/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نوع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الصناعة،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الجهات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الحكومية</w:t>
      </w:r>
    </w:p>
    <w:p w:rsidR="00B06346" w:rsidRPr="00F11A2F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درجة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proofErr w:type="gramStart"/>
      <w:r w:rsidRPr="00F11A2F">
        <w:rPr>
          <w:rFonts w:asciiTheme="minorHAnsi" w:eastAsiaTheme="minorHAnsi" w:hAnsiTheme="minorHAnsi" w:hint="cs"/>
          <w:b/>
          <w:bCs/>
          <w:rtl/>
        </w:rPr>
        <w:t>المنافسة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proofErr w:type="gramEnd"/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نوع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الصناعة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عوامل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ثقافية</w:t>
      </w:r>
    </w:p>
    <w:p w:rsidR="00B06346" w:rsidRPr="00F11A2F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b/>
          <w:bCs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درجة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proofErr w:type="gramStart"/>
      <w:r w:rsidRPr="00F11A2F">
        <w:rPr>
          <w:rFonts w:asciiTheme="minorHAnsi" w:eastAsiaTheme="minorHAnsi" w:hAnsiTheme="minorHAnsi" w:hint="cs"/>
          <w:b/>
          <w:bCs/>
          <w:rtl/>
        </w:rPr>
        <w:t>المنافسة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proofErr w:type="gramEnd"/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حجم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المنشأة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،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عوامل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قانونية</w:t>
      </w:r>
    </w:p>
    <w:p w:rsidR="00B06346" w:rsidRPr="00B06346" w:rsidRDefault="00B06346" w:rsidP="00B06346">
      <w:pPr>
        <w:ind w:left="720"/>
        <w:contextualSpacing/>
        <w:rPr>
          <w:rFonts w:asciiTheme="minorHAnsi" w:eastAsiaTheme="minorHAnsi" w:hAnsiTheme="minorHAnsi" w:cstheme="minorBidi"/>
          <w:rtl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اعتماد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معايير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أداء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المنشآت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الرائدة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الصناعية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كمقاييس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لتقييم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الأداء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بالمنشأة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proofErr w:type="gramEnd"/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يشير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B06346" w:rsidRPr="00F11A2F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تقارير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الأداء</w:t>
      </w:r>
    </w:p>
    <w:p w:rsidR="00B06346" w:rsidRPr="00F11A2F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المقاييس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المرجعية</w:t>
      </w:r>
    </w:p>
    <w:p w:rsidR="00B06346" w:rsidRPr="00F11A2F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التكلفة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المستهدفة</w:t>
      </w:r>
    </w:p>
    <w:p w:rsidR="00B06346" w:rsidRPr="00F11A2F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b/>
          <w:bCs/>
        </w:rPr>
      </w:pPr>
      <w:r w:rsidRPr="00F11A2F">
        <w:rPr>
          <w:rFonts w:asciiTheme="minorHAnsi" w:eastAsiaTheme="minorHAnsi" w:hAnsiTheme="minorHAnsi" w:hint="cs"/>
          <w:b/>
          <w:bCs/>
          <w:rtl/>
        </w:rPr>
        <w:t>بطاقات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القياس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المتوازن</w:t>
      </w:r>
      <w:r w:rsidRPr="00F11A2F">
        <w:rPr>
          <w:rFonts w:asciiTheme="minorHAnsi" w:eastAsiaTheme="minorHAnsi" w:hAnsiTheme="minorHAnsi"/>
          <w:b/>
          <w:bCs/>
          <w:rtl/>
        </w:rPr>
        <w:t xml:space="preserve"> </w:t>
      </w:r>
      <w:r w:rsidRPr="00F11A2F">
        <w:rPr>
          <w:rFonts w:asciiTheme="minorHAnsi" w:eastAsiaTheme="minorHAnsi" w:hAnsiTheme="minorHAnsi" w:hint="cs"/>
          <w:b/>
          <w:bCs/>
          <w:rtl/>
        </w:rPr>
        <w:t>للأداء</w:t>
      </w:r>
    </w:p>
    <w:p w:rsidR="00B06346" w:rsidRPr="00B06346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08316F" w:rsidRDefault="00103BD0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تحرص بعض منشآت الأعمال على استخدامها في مجالات تقييم الاداء والرقابة لتحفيز العاملين للوصول الى نفس مستويات اداء المنشآت الرائدة في ذات </w:t>
      </w:r>
      <w:proofErr w:type="gram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الصناعة ،</w:t>
      </w:r>
      <w:proofErr w:type="spell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هذة</w:t>
      </w:r>
      <w:proofErr w:type="spellEnd"/>
      <w:proofErr w:type="gramEnd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تشير إلى:</w:t>
      </w:r>
      <w:r w:rsidR="0008316F" w:rsidRPr="0008316F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</w:p>
    <w:p w:rsidR="00103BD0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  <w:rtl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أدوات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حديثه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تستخدمها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بعض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مجال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تقييم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الأداء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والرقابة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لتحفيز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العاملين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للوصول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أداء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الرائدة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الصناعة،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هذه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تشير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103BD0" w:rsidRPr="00F11A2F" w:rsidRDefault="00103BD0" w:rsidP="003A20E4">
      <w:pPr>
        <w:pStyle w:val="a7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 xml:space="preserve">تقارير </w:t>
      </w:r>
      <w:proofErr w:type="gramStart"/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الأداء .</w:t>
      </w:r>
      <w:proofErr w:type="gramEnd"/>
    </w:p>
    <w:p w:rsidR="00103BD0" w:rsidRPr="00F11A2F" w:rsidRDefault="00103BD0" w:rsidP="003A20E4">
      <w:pPr>
        <w:pStyle w:val="a7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التكلفة المستهدفة.</w:t>
      </w:r>
    </w:p>
    <w:p w:rsidR="00103BD0" w:rsidRPr="00F11A2F" w:rsidRDefault="00103BD0" w:rsidP="003A20E4">
      <w:pPr>
        <w:pStyle w:val="a7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المقاييس المرجعية.</w:t>
      </w:r>
    </w:p>
    <w:p w:rsidR="00BC5EBF" w:rsidRPr="00F11A2F" w:rsidRDefault="00103BD0" w:rsidP="003A20E4">
      <w:pPr>
        <w:pStyle w:val="a7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 xml:space="preserve">بطاقات القياس المتوازن </w:t>
      </w:r>
      <w:proofErr w:type="spellStart"/>
      <w:r w:rsidRPr="00F11A2F">
        <w:rPr>
          <w:rFonts w:ascii="Arial" w:eastAsia="Times New Roman" w:hAnsi="Arial"/>
          <w:b/>
          <w:bCs/>
          <w:sz w:val="24"/>
          <w:szCs w:val="24"/>
          <w:rtl/>
        </w:rPr>
        <w:t>للاداء</w:t>
      </w:r>
      <w:proofErr w:type="spellEnd"/>
      <w:r w:rsidRPr="00F11A2F">
        <w:rPr>
          <w:rFonts w:ascii="Arial" w:eastAsia="Times New Roman" w:hAnsi="Arial"/>
          <w:b/>
          <w:bCs/>
          <w:sz w:val="24"/>
          <w:szCs w:val="24"/>
          <w:rtl/>
        </w:rPr>
        <w:t>.</w:t>
      </w: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</w:p>
    <w:p w:rsidR="00103BD0" w:rsidRPr="00103BD0" w:rsidRDefault="00103BD0" w:rsidP="00103BD0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المصطلح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المحاسبي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باللغة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الإنجليزية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المقابل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لمفهوم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الحدية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B06346" w:rsidRPr="00B06346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cstheme="minorBidi"/>
        </w:rPr>
        <w:t>Joint Costs</w:t>
      </w:r>
      <w:r w:rsidRPr="00B06346">
        <w:rPr>
          <w:rFonts w:asciiTheme="minorHAnsi" w:eastAsiaTheme="minorHAnsi" w:hAnsiTheme="minorHAnsi"/>
          <w:rtl/>
        </w:rPr>
        <w:t xml:space="preserve"> </w:t>
      </w:r>
    </w:p>
    <w:p w:rsidR="00B06346" w:rsidRPr="00F11A2F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cstheme="minorBidi"/>
        </w:rPr>
        <w:t>Marginal Costs</w:t>
      </w:r>
    </w:p>
    <w:p w:rsidR="00B06346" w:rsidRPr="00F11A2F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cstheme="minorBidi"/>
        </w:rPr>
        <w:t>Modified Costs</w:t>
      </w:r>
    </w:p>
    <w:p w:rsidR="00B06346" w:rsidRPr="00F11A2F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</w:rPr>
      </w:pPr>
      <w:r w:rsidRPr="00F11A2F">
        <w:rPr>
          <w:rFonts w:asciiTheme="minorHAnsi" w:eastAsiaTheme="minorHAnsi" w:hAnsiTheme="minorHAnsi" w:cstheme="minorBidi"/>
        </w:rPr>
        <w:t>Sunk Costs</w:t>
      </w:r>
    </w:p>
    <w:p w:rsidR="00B06346" w:rsidRPr="00B06346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المصطلح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المحاسبي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باللغة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العربية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المقابل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لمفهوم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Flexible Budget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proofErr w:type="gramStart"/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proofErr w:type="gramEnd"/>
    </w:p>
    <w:p w:rsidR="00B06346" w:rsidRPr="00F11A2F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الموازنة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المرنة</w:t>
      </w:r>
    </w:p>
    <w:p w:rsidR="00B06346" w:rsidRPr="00F11A2F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الموازنة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الساكنة</w:t>
      </w:r>
    </w:p>
    <w:p w:rsidR="00B06346" w:rsidRPr="00F11A2F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rtl/>
        </w:rPr>
      </w:pPr>
      <w:r w:rsidRPr="00F11A2F">
        <w:rPr>
          <w:rFonts w:asciiTheme="minorHAnsi" w:eastAsiaTheme="minorHAnsi" w:hAnsiTheme="minorHAnsi" w:hint="cs"/>
          <w:rtl/>
        </w:rPr>
        <w:t>الموازنة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الشاملة</w:t>
      </w:r>
    </w:p>
    <w:p w:rsidR="00B06346" w:rsidRPr="00F11A2F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</w:rPr>
      </w:pPr>
      <w:r w:rsidRPr="00F11A2F">
        <w:rPr>
          <w:rFonts w:asciiTheme="minorHAnsi" w:eastAsiaTheme="minorHAnsi" w:hAnsiTheme="minorHAnsi" w:hint="cs"/>
          <w:rtl/>
        </w:rPr>
        <w:t>الموازنة</w:t>
      </w:r>
      <w:r w:rsidRPr="00F11A2F">
        <w:rPr>
          <w:rFonts w:asciiTheme="minorHAnsi" w:eastAsiaTheme="minorHAnsi" w:hAnsiTheme="minorHAnsi"/>
          <w:rtl/>
        </w:rPr>
        <w:t xml:space="preserve"> </w:t>
      </w:r>
      <w:r w:rsidRPr="00F11A2F">
        <w:rPr>
          <w:rFonts w:asciiTheme="minorHAnsi" w:eastAsiaTheme="minorHAnsi" w:hAnsiTheme="minorHAnsi" w:hint="cs"/>
          <w:rtl/>
        </w:rPr>
        <w:t>التشغيلية</w:t>
      </w:r>
    </w:p>
    <w:p w:rsidR="00103BD0" w:rsidRPr="007E2256" w:rsidRDefault="00103BD0" w:rsidP="00103BD0">
      <w:pPr>
        <w:contextualSpacing/>
        <w:rPr>
          <w:rFonts w:asciiTheme="minorHAnsi" w:eastAsiaTheme="minorHAnsi" w:hAnsiTheme="minorHAnsi" w:cstheme="minorBidi"/>
        </w:rPr>
      </w:pPr>
    </w:p>
    <w:p w:rsidR="00103BD0" w:rsidRPr="007E2256" w:rsidRDefault="00103BD0" w:rsidP="00103BD0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المصطلح المحاسبي باللغة </w:t>
      </w:r>
      <w:proofErr w:type="spellStart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الأنجليزية</w:t>
      </w:r>
      <w:proofErr w:type="spellEnd"/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المقابل لمفهوم "المقاييس المرجعية" هو:</w:t>
      </w:r>
    </w:p>
    <w:p w:rsidR="00103BD0" w:rsidRPr="00F11A2F" w:rsidRDefault="00103BD0" w:rsidP="003A20E4">
      <w:pPr>
        <w:pStyle w:val="a7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color w:val="222222"/>
          <w:sz w:val="24"/>
          <w:szCs w:val="24"/>
        </w:rPr>
        <w:lastRenderedPageBreak/>
        <w:t xml:space="preserve">Split off </w:t>
      </w:r>
      <w:r w:rsidRPr="00F11A2F">
        <w:rPr>
          <w:rFonts w:ascii="Arial" w:eastAsia="Times New Roman" w:hAnsi="Arial"/>
          <w:b/>
          <w:bCs/>
          <w:sz w:val="24"/>
          <w:szCs w:val="24"/>
        </w:rPr>
        <w:t>point</w:t>
      </w:r>
    </w:p>
    <w:p w:rsidR="00103BD0" w:rsidRPr="00F11A2F" w:rsidRDefault="00103BD0" w:rsidP="003A20E4">
      <w:pPr>
        <w:pStyle w:val="a7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</w:rPr>
        <w:t>Accuracy</w:t>
      </w:r>
    </w:p>
    <w:p w:rsidR="00103BD0" w:rsidRPr="00F11A2F" w:rsidRDefault="00103BD0" w:rsidP="003A20E4">
      <w:pPr>
        <w:pStyle w:val="a7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</w:rPr>
        <w:t>Benchmarking</w:t>
      </w:r>
    </w:p>
    <w:p w:rsidR="00103BD0" w:rsidRPr="00F11A2F" w:rsidRDefault="00103BD0" w:rsidP="003A20E4">
      <w:pPr>
        <w:pStyle w:val="a7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</w:rPr>
      </w:pPr>
      <w:r w:rsidRPr="00F11A2F">
        <w:rPr>
          <w:rFonts w:ascii="Arial" w:eastAsia="Times New Roman" w:hAnsi="Arial"/>
          <w:b/>
          <w:bCs/>
          <w:sz w:val="24"/>
          <w:szCs w:val="24"/>
        </w:rPr>
        <w:t>Relevance</w:t>
      </w: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08316F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المصطلح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المحاسبي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باللغة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العربية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المقابل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proofErr w:type="gramStart"/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لمفهوم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" w:hAnsi="Arial"/>
          <w:b/>
          <w:bCs/>
          <w:color w:val="17365D" w:themeColor="text2" w:themeShade="BF"/>
          <w:sz w:val="24"/>
          <w:szCs w:val="24"/>
        </w:rPr>
        <w:t xml:space="preserve"> target</w:t>
      </w:r>
      <w:proofErr w:type="gramEnd"/>
      <w:r w:rsidRPr="0008316F">
        <w:rPr>
          <w:rFonts w:ascii="Arial" w:hAnsi="Arial"/>
          <w:b/>
          <w:bCs/>
          <w:color w:val="17365D" w:themeColor="text2" w:themeShade="BF"/>
          <w:sz w:val="24"/>
          <w:szCs w:val="24"/>
        </w:rPr>
        <w:t xml:space="preserve"> costing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8316F" w:rsidRPr="00F11A2F" w:rsidRDefault="0008316F" w:rsidP="003A20E4">
      <w:pPr>
        <w:pStyle w:val="a7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المعيارية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08316F" w:rsidRPr="00F11A2F" w:rsidRDefault="0008316F" w:rsidP="003A20E4">
      <w:pPr>
        <w:pStyle w:val="a7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المعدلة</w:t>
      </w:r>
    </w:p>
    <w:p w:rsidR="0008316F" w:rsidRPr="00F11A2F" w:rsidRDefault="0008316F" w:rsidP="003A20E4">
      <w:pPr>
        <w:pStyle w:val="a7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المستهدفة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08316F" w:rsidRPr="00F11A2F" w:rsidRDefault="0008316F" w:rsidP="003A20E4">
      <w:pPr>
        <w:pStyle w:val="a7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الحدية</w:t>
      </w:r>
    </w:p>
    <w:p w:rsidR="0008316F" w:rsidRPr="00503F90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</w:p>
    <w:p w:rsidR="0008316F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المصطلح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المحاسبي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باللغة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الانجليزية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المقابل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لمفهوم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الساكنة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08316F" w:rsidRPr="00F11A2F" w:rsidRDefault="0008316F" w:rsidP="003A20E4">
      <w:pPr>
        <w:pStyle w:val="a7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 Fixed budget </w:t>
      </w:r>
    </w:p>
    <w:p w:rsidR="0008316F" w:rsidRPr="00503F90" w:rsidRDefault="0008316F" w:rsidP="003A20E4">
      <w:pPr>
        <w:pStyle w:val="a7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>Flexible budget</w:t>
      </w:r>
    </w:p>
    <w:p w:rsidR="0008316F" w:rsidRPr="00503F90" w:rsidRDefault="0008316F" w:rsidP="003A20E4">
      <w:pPr>
        <w:pStyle w:val="a7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Master budget</w:t>
      </w:r>
    </w:p>
    <w:p w:rsidR="007E2256" w:rsidRPr="0008316F" w:rsidRDefault="0008316F" w:rsidP="003A20E4">
      <w:pPr>
        <w:pStyle w:val="a7"/>
        <w:numPr>
          <w:ilvl w:val="0"/>
          <w:numId w:val="179"/>
        </w:numPr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Operating budget</w:t>
      </w:r>
    </w:p>
    <w:p w:rsidR="007E2256" w:rsidRPr="007E2256" w:rsidRDefault="007E2256" w:rsidP="007E225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من التطورات الحديثة في بيئة الأعمال والتي أثرت على نظم وأدوات المحاسبة الادارية التالي ماعدا:</w:t>
      </w:r>
    </w:p>
    <w:p w:rsidR="007E2256" w:rsidRPr="00F11A2F" w:rsidRDefault="007E2256" w:rsidP="003A20E4">
      <w:pPr>
        <w:pStyle w:val="a7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تغيرات في تقنية الانتاج.</w:t>
      </w:r>
    </w:p>
    <w:p w:rsidR="007E2256" w:rsidRPr="00F11A2F" w:rsidRDefault="007E2256" w:rsidP="003A20E4">
      <w:pPr>
        <w:pStyle w:val="a7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 xml:space="preserve">التركيز على اشباع رغبات </w:t>
      </w:r>
      <w:proofErr w:type="gramStart"/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العملاء .</w:t>
      </w:r>
      <w:proofErr w:type="gramEnd"/>
    </w:p>
    <w:p w:rsidR="007E2256" w:rsidRPr="00F11A2F" w:rsidRDefault="007E2256" w:rsidP="003A20E4">
      <w:pPr>
        <w:pStyle w:val="a7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  <w:rtl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 xml:space="preserve">انخفاض الاهتمام بجودة </w:t>
      </w:r>
      <w:proofErr w:type="gramStart"/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المنتجات .</w:t>
      </w:r>
      <w:proofErr w:type="gramEnd"/>
    </w:p>
    <w:p w:rsidR="007E2256" w:rsidRPr="00F11A2F" w:rsidRDefault="007E2256" w:rsidP="003A20E4">
      <w:pPr>
        <w:pStyle w:val="a7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sz w:val="24"/>
          <w:szCs w:val="24"/>
        </w:rPr>
      </w:pPr>
      <w:r w:rsidRPr="00F11A2F">
        <w:rPr>
          <w:rFonts w:ascii="Arial" w:eastAsia="Times New Roman" w:hAnsi="Arial"/>
          <w:b/>
          <w:bCs/>
          <w:sz w:val="24"/>
          <w:szCs w:val="24"/>
          <w:rtl/>
        </w:rPr>
        <w:t>رغبة منشآت الأعمال في الحصول على شهادات المواصفات القياسية.</w:t>
      </w: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المستهدفة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يعني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0335AB" w:rsidRPr="00F11A2F" w:rsidRDefault="000335AB" w:rsidP="003A20E4">
      <w:pPr>
        <w:pStyle w:val="a7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تحديد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السعر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وفقا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المنتج</w:t>
      </w:r>
    </w:p>
    <w:p w:rsidR="000335AB" w:rsidRPr="00F11A2F" w:rsidRDefault="000335AB" w:rsidP="003A20E4">
      <w:pPr>
        <w:pStyle w:val="a7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تحديد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المنتج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وفقا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لأسعار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البيع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التي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يقبلها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السوق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0335AB" w:rsidRPr="00F11A2F" w:rsidRDefault="000335AB" w:rsidP="003A20E4">
      <w:pPr>
        <w:pStyle w:val="a7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تحديد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المنتج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في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ضوء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نسب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التلف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والضياع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المخططة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0335AB" w:rsidRPr="00F11A2F" w:rsidRDefault="000335AB" w:rsidP="003A20E4">
      <w:pPr>
        <w:pStyle w:val="a7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تحديد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السعر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وفقا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للربح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الذي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ترغب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الادارة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تحقيقه</w:t>
      </w: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0335AB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8316F" w:rsidRDefault="0008316F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8316F" w:rsidRPr="00503F90" w:rsidRDefault="0008316F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تشير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نتائج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بحوث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ودراسات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تطبيقية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اجريت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بالمملكة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الشركات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السعودية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الصناعية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17365D" w:themeColor="text2" w:themeShade="BF"/>
          <w:sz w:val="24"/>
          <w:szCs w:val="24"/>
        </w:rPr>
        <w:t>-</w:t>
      </w: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تستخدم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وبشكل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كبير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الأدوات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التقليدية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للمحاسبة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الإدارية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وخاصة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أسلوب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F11A2F" w:rsidRDefault="000335AB" w:rsidP="003A20E4">
      <w:pPr>
        <w:pStyle w:val="a7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الموازنات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التخطيطية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0335AB" w:rsidRPr="00F11A2F" w:rsidRDefault="000335AB" w:rsidP="003A20E4">
      <w:pPr>
        <w:pStyle w:val="a7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المستهدفة</w:t>
      </w:r>
    </w:p>
    <w:p w:rsidR="000335AB" w:rsidRPr="00F11A2F" w:rsidRDefault="000335AB" w:rsidP="003A20E4">
      <w:pPr>
        <w:pStyle w:val="a7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على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أساس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النشاط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</w:p>
    <w:p w:rsidR="000335AB" w:rsidRPr="00F11A2F" w:rsidRDefault="000335AB" w:rsidP="003A20E4">
      <w:pPr>
        <w:pStyle w:val="a7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التكلفة</w:t>
      </w:r>
      <w:r w:rsidRPr="00F11A2F">
        <w:rPr>
          <w:rFonts w:ascii="Arial" w:hAnsi="Arial"/>
          <w:b/>
          <w:bCs/>
          <w:sz w:val="24"/>
          <w:szCs w:val="24"/>
        </w:rPr>
        <w:t xml:space="preserve"> </w:t>
      </w:r>
      <w:r w:rsidRPr="00F11A2F">
        <w:rPr>
          <w:rFonts w:ascii="Arial" w:hAnsi="Arial"/>
          <w:b/>
          <w:bCs/>
          <w:sz w:val="24"/>
          <w:szCs w:val="24"/>
          <w:rtl/>
        </w:rPr>
        <w:t>الحدية</w:t>
      </w: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2818C1" w:rsidRDefault="000335AB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4A72E5" w:rsidRPr="002818C1" w:rsidRDefault="004A72E5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4A72E5" w:rsidRPr="002818C1" w:rsidRDefault="00461DDD" w:rsidP="00836455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8C5B4F4" wp14:editId="43BBCC3B">
                <wp:simplePos x="0" y="0"/>
                <wp:positionH relativeFrom="column">
                  <wp:posOffset>1636395</wp:posOffset>
                </wp:positionH>
                <wp:positionV relativeFrom="paragraph">
                  <wp:posOffset>-278130</wp:posOffset>
                </wp:positionV>
                <wp:extent cx="2018665" cy="467995"/>
                <wp:effectExtent l="0" t="0" r="19685" b="27305"/>
                <wp:wrapNone/>
                <wp:docPr id="21" name="مستطيل مستدير الزوايا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8665" cy="46799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C4748" w:rsidRDefault="00D60F7C" w:rsidP="00FC474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قوانين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المحاسبة</w:t>
                            </w:r>
                            <w:r w:rsidRPr="00FC4748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الإدارية</w:t>
                            </w:r>
                          </w:p>
                          <w:p w:rsidR="00D60F7C" w:rsidRDefault="00D60F7C" w:rsidP="00FC474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C5B4F4" id="مستطيل مستدير الزوايا 21" o:spid="_x0000_s1165" style="position:absolute;left:0;text-align:left;margin-left:128.85pt;margin-top:-21.9pt;width:158.95pt;height:36.8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" fillcolor="window" strokecolor="windowText" strokeweight="2pt">
                <v:path arrowok="t"/>
                <v:textbox>
                  <w:txbxContent>
                    <w:p w:rsidR="00D60F7C" w:rsidRPr="00FC4748" w:rsidRDefault="00D60F7C" w:rsidP="00FC4748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قوانين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المحاسبة</w:t>
                      </w:r>
                      <w:r w:rsidRPr="00FC4748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الإدارية</w:t>
                      </w:r>
                    </w:p>
                    <w:p w:rsidR="00D60F7C" w:rsidRDefault="00D60F7C" w:rsidP="00FC4748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1F75F7" w:rsidRPr="002818C1" w:rsidRDefault="00461DDD" w:rsidP="00836455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198120</wp:posOffset>
                </wp:positionV>
                <wp:extent cx="4652010" cy="563245"/>
                <wp:effectExtent l="0" t="0" r="15240" b="27305"/>
                <wp:wrapNone/>
                <wp:docPr id="28" name="مستطيل ذو زاوية واحدة مستديرة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2010" cy="56324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240E1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*</w:t>
                            </w:r>
                            <w:proofErr w:type="spellStart"/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لاعداد</w:t>
                            </w:r>
                            <w:proofErr w:type="spellEnd"/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موازنة المبيعات على المعادلة: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قيمة المبيعات التقديرية=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كمية المبيعات التقديرية 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سعر البيع التقديري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</w:p>
                          <w:p w:rsidR="00D60F7C" w:rsidRDefault="00D60F7C" w:rsidP="005240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28" o:spid="_x0000_s1166" style="position:absolute;left:0;text-align:left;margin-left:29.25pt;margin-top:15.6pt;width:366.3pt;height:44.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652010,56324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" adj="-11796480,,5400" path="m,l4558134,v51846,,93876,42030,93876,93876l4652010,563245,,563245,,xe" fillcolor="window" strokecolor="#953735" strokeweight="2pt">
                <v:stroke joinstyle="miter"/>
                <v:formulas/>
                <v:path arrowok="t" o:connecttype="custom" o:connectlocs="0,0;4558134,0;4652010,93876;4652010,563245;0,563245;0,0" o:connectangles="0,0,0,0,0,0" textboxrect="0,0,4652010,563245"/>
                <v:textbox>
                  <w:txbxContent>
                    <w:p w:rsidR="00D60F7C" w:rsidRDefault="00D60F7C" w:rsidP="005240E1">
                      <w:pPr>
                        <w:rPr>
                          <w:rFonts w:ascii="Arial Black" w:hAnsi="Arial Black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*</w:t>
                      </w:r>
                      <w:proofErr w:type="spellStart"/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لاعداد</w:t>
                      </w:r>
                      <w:proofErr w:type="spellEnd"/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موازنة المبيعات على المعادلة: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قيمة المبيعات التقديرية=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كمية المبيعات التقديرية 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سعر البيع التقديري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. </w:t>
                      </w:r>
                    </w:p>
                    <w:p w:rsidR="00D60F7C" w:rsidRDefault="00D60F7C" w:rsidP="005240E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C4748" w:rsidRPr="002818C1" w:rsidRDefault="00FC4748" w:rsidP="00FC4748">
      <w:pPr>
        <w:jc w:val="center"/>
        <w:rPr>
          <w:rFonts w:ascii="Cambria" w:hAnsi="Cambria"/>
          <w:b/>
          <w:bCs/>
          <w:sz w:val="28"/>
          <w:szCs w:val="28"/>
          <w:u w:val="single"/>
          <w:rtl/>
        </w:rPr>
      </w:pPr>
    </w:p>
    <w:p w:rsidR="006D4265" w:rsidRDefault="00461DDD" w:rsidP="006D4265">
      <w:pPr>
        <w:rPr>
          <w:rFonts w:ascii="Arial Black" w:hAnsi="Arial Black"/>
          <w:b/>
          <w:bCs/>
          <w:sz w:val="28"/>
          <w:szCs w:val="28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341630</wp:posOffset>
                </wp:positionV>
                <wp:extent cx="4688205" cy="526415"/>
                <wp:effectExtent l="0" t="0" r="17145" b="26035"/>
                <wp:wrapNone/>
                <wp:docPr id="27" name="مستطيل ذو زاوية واحدة مستديرة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8205" cy="52641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240E1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*</w:t>
                            </w:r>
                            <w:proofErr w:type="spellStart"/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 w:rsidRPr="006D4265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اعداد</w:t>
                            </w:r>
                            <w:proofErr w:type="spellEnd"/>
                            <w:r w:rsidRPr="006D4265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موازنة انتاج المعادلة: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كمية الانتاج التقديري=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كمية البيع التقديرية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كمية مخزون اّخر فترة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كمية مخزون أول فترة. </w:t>
                            </w:r>
                          </w:p>
                          <w:p w:rsidR="00D60F7C" w:rsidRDefault="00D60F7C" w:rsidP="005240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27" o:spid="_x0000_s1167" style="position:absolute;left:0;text-align:left;margin-left:29.25pt;margin-top:26.9pt;width:369.15pt;height:41.4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88205,5264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" adj="-11796480,,5400" path="m,l4600467,v48456,,87738,39282,87738,87738l4688205,526415,,526415,,xe" fillcolor="window" strokecolor="#953735" strokeweight="2pt">
                <v:stroke joinstyle="miter"/>
                <v:formulas/>
                <v:path arrowok="t" o:connecttype="custom" o:connectlocs="0,0;4600467,0;4688205,87738;4688205,526415;0,526415;0,0" o:connectangles="0,0,0,0,0,0" textboxrect="0,0,4688205,526415"/>
                <v:textbox>
                  <w:txbxContent>
                    <w:p w:rsidR="00D60F7C" w:rsidRDefault="00D60F7C" w:rsidP="005240E1">
                      <w:pPr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*</w:t>
                      </w:r>
                      <w:proofErr w:type="spellStart"/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ل</w:t>
                      </w:r>
                      <w:r w:rsidRPr="006D4265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اعداد</w:t>
                      </w:r>
                      <w:proofErr w:type="spellEnd"/>
                      <w:r w:rsidRPr="006D4265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موازنة انتاج المعادلة: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كمية الانتاج التقديري=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كمية البيع التقديرية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كمية مخزون اّخر فترة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كمية مخزون أول فترة. </w:t>
                      </w:r>
                    </w:p>
                    <w:p w:rsidR="00D60F7C" w:rsidRDefault="00D60F7C" w:rsidP="005240E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F75F7" w:rsidRDefault="001F75F7" w:rsidP="006D4265">
      <w:pPr>
        <w:rPr>
          <w:rFonts w:ascii="Arial Black" w:hAnsi="Arial Black"/>
          <w:b/>
          <w:bCs/>
          <w:sz w:val="24"/>
          <w:szCs w:val="24"/>
          <w:rtl/>
        </w:rPr>
      </w:pPr>
    </w:p>
    <w:p w:rsidR="005240E1" w:rsidRPr="002818C1" w:rsidRDefault="005240E1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6D4265" w:rsidRPr="002818C1" w:rsidRDefault="00461DDD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119380</wp:posOffset>
                </wp:positionV>
                <wp:extent cx="4717415" cy="570865"/>
                <wp:effectExtent l="0" t="0" r="26035" b="19685"/>
                <wp:wrapNone/>
                <wp:docPr id="29" name="مستطيل ذو زاوية واحدة مستديرة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17415" cy="57086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5240E1">
                            <w:pPr>
                              <w:jc w:val="center"/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تقديرات ساعات العمل المباشر اللازمة لبرنامج الانتاج المخطط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كميات الانتاج التقديرية 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احتياج الوحدة من ساعات العمل المباشر.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29" o:spid="_x0000_s1168" style="position:absolute;left:0;text-align:left;margin-left:29.25pt;margin-top:9.4pt;width:371.45pt;height:44.9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17415,5708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" adj="-11796480,,5400" path="m,l4622269,v52548,,95146,42598,95146,95146l4717415,570865,,570865,,xe" fillcolor="window" strokecolor="#953735" strokeweight="2pt">
                <v:stroke joinstyle="miter"/>
                <v:formulas/>
                <v:path arrowok="t" o:connecttype="custom" o:connectlocs="0,0;4622269,0;4717415,95146;4717415,570865;0,570865;0,0" o:connectangles="0,0,0,0,0,0" textboxrect="0,0,4717415,570865"/>
                <v:textbox>
                  <w:txbxContent>
                    <w:p w:rsidR="00D60F7C" w:rsidRDefault="00D60F7C" w:rsidP="005240E1">
                      <w:pPr>
                        <w:jc w:val="center"/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تقديرات ساعات العمل المباشر اللازمة لبرنامج الانتاج المخطط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كميات الانتاج التقديرية 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احتياج الوحدة من ساعات العمل المباشر.</w:t>
                      </w:r>
                    </w:p>
                  </w:txbxContent>
                </v:textbox>
              </v:shape>
            </w:pict>
          </mc:Fallback>
        </mc:AlternateContent>
      </w:r>
    </w:p>
    <w:p w:rsidR="005240E1" w:rsidRPr="002818C1" w:rsidRDefault="005240E1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5240E1" w:rsidRDefault="00461DDD" w:rsidP="006D4265">
      <w:pPr>
        <w:rPr>
          <w:rFonts w:ascii="Arial Black" w:hAnsi="Arial Black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303530</wp:posOffset>
                </wp:positionV>
                <wp:extent cx="4783455" cy="607060"/>
                <wp:effectExtent l="0" t="0" r="17145" b="21590"/>
                <wp:wrapNone/>
                <wp:docPr id="31" name="مستطيل ذو زاوية واحدة مستديرة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83455" cy="60706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4214A7">
                            <w:pPr>
                              <w:jc w:val="center"/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تقديرات تكلفة العمل المباشر الاجور المباشرة=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تقديرات ساعات العمل المباشرة 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معدل الاجر التقديري للساعة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1" o:spid="_x0000_s1169" style="position:absolute;left:0;text-align:left;margin-left:29.25pt;margin-top:23.9pt;width:376.65pt;height:47.8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83455,6070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" adj="-11796480,,5400" path="m,l4682276,v55880,,101179,45299,101179,101179l4783455,607060,,607060,,xe" fillcolor="window" strokecolor="#953735" strokeweight="2pt">
                <v:stroke joinstyle="miter"/>
                <v:formulas/>
                <v:path arrowok="t" o:connecttype="custom" o:connectlocs="0,0;4682276,0;4783455,101179;4783455,607060;0,607060;0,0" o:connectangles="0,0,0,0,0,0" textboxrect="0,0,4783455,607060"/>
                <v:textbox>
                  <w:txbxContent>
                    <w:p w:rsidR="00D60F7C" w:rsidRDefault="00D60F7C" w:rsidP="004214A7">
                      <w:pPr>
                        <w:jc w:val="center"/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تقديرات تكلفة العمل المباشر الاجور المباشرة=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تقديرات ساعات العمل المباشرة 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معدل الاجر التقديري للساعة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220074" w:rsidRPr="002818C1" w:rsidRDefault="00220074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4214A7" w:rsidRDefault="004214A7" w:rsidP="006D4265">
      <w:pPr>
        <w:rPr>
          <w:rFonts w:ascii="Arial Black" w:hAnsi="Arial Black"/>
          <w:b/>
          <w:bCs/>
          <w:sz w:val="24"/>
          <w:szCs w:val="24"/>
          <w:rtl/>
        </w:rPr>
      </w:pPr>
    </w:p>
    <w:p w:rsidR="00AB4221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137160</wp:posOffset>
                </wp:positionV>
                <wp:extent cx="4760595" cy="453390"/>
                <wp:effectExtent l="0" t="0" r="20955" b="22860"/>
                <wp:wrapNone/>
                <wp:docPr id="33" name="مستطيل ذو زاوية واحدة مستديرة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0595" cy="45339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4214A7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الرصيد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النقدي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اّخر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الفترة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أي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ربع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سنة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=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الرصيد النقدي اول الربع التالي مباشرة. </w:t>
                            </w:r>
                          </w:p>
                          <w:p w:rsidR="00D60F7C" w:rsidRPr="002818C1" w:rsidRDefault="00D60F7C" w:rsidP="004214A7">
                            <w:pPr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</w:pPr>
                            <w:r w:rsidRPr="002818C1">
                              <w:rPr>
                                <w:rFonts w:cs="Calibri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D60F7C" w:rsidRPr="002818C1" w:rsidRDefault="00D60F7C" w:rsidP="004214A7">
                            <w:pPr>
                              <w:jc w:val="center"/>
                              <w:rPr>
                                <w:color w:val="6324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3" o:spid="_x0000_s1170" style="position:absolute;left:0;text-align:left;margin-left:30.95pt;margin-top:10.8pt;width:374.85pt;height:35.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0595,453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" adj="-11796480,,5400" path="m,l4685028,v41735,,75567,33832,75567,75567l4760595,453390,,453390,,xe" fillcolor="window" strokecolor="#953735" strokeweight="2pt">
                <v:stroke joinstyle="miter"/>
                <v:formulas/>
                <v:path arrowok="t" o:connecttype="custom" o:connectlocs="0,0;4685028,0;4760595,75567;4760595,453390;0,453390;0,0" o:connectangles="0,0,0,0,0,0" textboxrect="0,0,4760595,453390"/>
                <v:textbox>
                  <w:txbxContent>
                    <w:p w:rsidR="00D60F7C" w:rsidRPr="002818C1" w:rsidRDefault="00D60F7C" w:rsidP="004214A7">
                      <w:pPr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الرصيد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النقدي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اّخر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الفترة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في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أي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ربع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سنة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=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الرصيد النقدي اول الربع التالي مباشرة. </w:t>
                      </w:r>
                    </w:p>
                    <w:p w:rsidR="00D60F7C" w:rsidRPr="002818C1" w:rsidRDefault="00D60F7C" w:rsidP="004214A7">
                      <w:pPr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</w:pPr>
                      <w:r w:rsidRPr="002818C1">
                        <w:rPr>
                          <w:rFonts w:cs="Calibri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D60F7C" w:rsidRPr="002818C1" w:rsidRDefault="00D60F7C" w:rsidP="004214A7">
                      <w:pPr>
                        <w:jc w:val="center"/>
                        <w:rPr>
                          <w:color w:val="6324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B4221" w:rsidRPr="002818C1" w:rsidRDefault="00AB4221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AB4221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109220</wp:posOffset>
                </wp:positionV>
                <wp:extent cx="4769485" cy="424180"/>
                <wp:effectExtent l="0" t="0" r="12065" b="13970"/>
                <wp:wrapNone/>
                <wp:docPr id="38" name="مستطيل ذو زاوية واحدة مستديرة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9485" cy="42418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AB4221"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الرصيد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النقدي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اول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الفترة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الاجمالي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لعام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1435</w:t>
                            </w:r>
                            <w:r w:rsidRPr="002818C1">
                              <w:rPr>
                                <w:rFonts w:cs="Calibri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الرصيد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النقدي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اول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الفترة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للربع الاول.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8" o:spid="_x0000_s1171" style="position:absolute;left:0;text-align:left;margin-left:27.75pt;margin-top:8.6pt;width:375.55pt;height:33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9485,4241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" adj="-11796480,,5400" path="m,l4698787,v39045,,70698,31653,70698,70698l4769485,424180,,424180,,xe" fillcolor="window" strokecolor="#953735" strokeweight="2pt">
                <v:stroke joinstyle="miter"/>
                <v:formulas/>
                <v:path arrowok="t" o:connecttype="custom" o:connectlocs="0,0;4698787,0;4769485,70698;4769485,424180;0,424180;0,0" o:connectangles="0,0,0,0,0,0" textboxrect="0,0,4769485,424180"/>
                <v:textbox>
                  <w:txbxContent>
                    <w:p w:rsidR="00D60F7C" w:rsidRDefault="00D60F7C" w:rsidP="00AB4221"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الرصيد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النقدي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اول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الفترة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الاجمالي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لعام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1435</w:t>
                      </w:r>
                      <w:r w:rsidRPr="002818C1">
                        <w:rPr>
                          <w:rFonts w:cs="Calibri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=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الرصيد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النقدي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اول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الفترة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للربع الاول.</w:t>
                      </w:r>
                    </w:p>
                  </w:txbxContent>
                </v:textbox>
              </v:shape>
            </w:pict>
          </mc:Fallback>
        </mc:AlternateContent>
      </w:r>
    </w:p>
    <w:p w:rsidR="00AB4221" w:rsidRPr="002818C1" w:rsidRDefault="00AB4221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AB4221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58420</wp:posOffset>
                </wp:positionV>
                <wp:extent cx="4805680" cy="548640"/>
                <wp:effectExtent l="0" t="0" r="13970" b="22860"/>
                <wp:wrapNone/>
                <wp:docPr id="32" name="مستطيل ذو زاوية واحدة مستديرة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05680" cy="54864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4214A7">
                            <w:pPr>
                              <w:jc w:val="center"/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الرصيد النقدي اّخر الفترة في أي ربع سنة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النقدية المتاحة خلال الفترة لنفس الربع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ـــ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جملة المدفوعات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النقدية</w:t>
                            </w:r>
                            <w:r w:rsidRPr="00220074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لنفس</w:t>
                            </w:r>
                            <w:r w:rsidRPr="00220074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الربع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2" o:spid="_x0000_s1172" style="position:absolute;left:0;text-align:left;margin-left:29.25pt;margin-top:4.6pt;width:378.4pt;height:43.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05680,548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" adj="-11796480,,5400" path="m,l4714238,v50502,,91442,40940,91442,91442l4805680,548640,,548640,,xe" fillcolor="window" strokecolor="#953735" strokeweight="2pt">
                <v:stroke joinstyle="miter"/>
                <v:formulas/>
                <v:path arrowok="t" o:connecttype="custom" o:connectlocs="0,0;4714238,0;4805680,91442;4805680,548640;0,548640;0,0" o:connectangles="0,0,0,0,0,0" textboxrect="0,0,4805680,548640"/>
                <v:textbox>
                  <w:txbxContent>
                    <w:p w:rsidR="00D60F7C" w:rsidRDefault="00D60F7C" w:rsidP="004214A7">
                      <w:pPr>
                        <w:jc w:val="center"/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الرصيد النقدي اّخر الفترة في أي ربع سنة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النقدية المتاحة خلال الفترة لنفس الربع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ـــ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جملة المدفوعات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النقدية</w:t>
                      </w:r>
                      <w:r w:rsidRPr="00220074"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لنفس</w:t>
                      </w:r>
                      <w:r w:rsidRPr="00220074"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الربع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AB4221" w:rsidRPr="002818C1" w:rsidRDefault="00AB4221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220074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181610</wp:posOffset>
                </wp:positionV>
                <wp:extent cx="4833620" cy="943610"/>
                <wp:effectExtent l="0" t="0" r="24130" b="27940"/>
                <wp:wrapNone/>
                <wp:docPr id="34" name="مستطيل ذو زاوية واحدة مستديرة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3620" cy="94361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2818C1" w:rsidRDefault="00D60F7C" w:rsidP="004214A7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معادلة التكلفة الانتاجية التقديرية للبضاعة المباعة تكلفة المبيعات</w:t>
                            </w:r>
                            <w:proofErr w:type="gramStart"/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تكلفة</w:t>
                            </w:r>
                            <w:proofErr w:type="gramEnd"/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المخزون التام أول الفترة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+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التكلفة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الانتاجية للوحدات منتجة خلال الفترة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التكلفة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الانتاجية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التقديرية للوحدات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المتاحة للبيع خلال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الفترة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 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تكلفة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المخزون التام اّخر الفترة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التكلفة الانتاجية التقديرية للبضاعة المباعة خلال الفترة.  </w:t>
                            </w:r>
                          </w:p>
                          <w:p w:rsidR="00D60F7C" w:rsidRDefault="00D60F7C" w:rsidP="004214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4" o:spid="_x0000_s1173" style="position:absolute;left:0;text-align:left;margin-left:29.25pt;margin-top:14.3pt;width:380.6pt;height:74.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4833620,9436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" adj="-11796480,,5400" path="m,l4676349,v86858,,157271,70413,157271,157271l4833620,943610,,943610,,xe" fillcolor="window" strokecolor="#953735" strokeweight="2pt">
                <v:stroke joinstyle="miter"/>
                <v:formulas/>
                <v:path arrowok="t" o:connecttype="custom" o:connectlocs="0,0;4676349,0;4833620,157271;4833620,943610;0,943610;0,0" o:connectangles="0,0,0,0,0,0" textboxrect="0,0,4833620,943610"/>
                <v:textbox>
                  <w:txbxContent>
                    <w:p w:rsidR="00D60F7C" w:rsidRPr="002818C1" w:rsidRDefault="00D60F7C" w:rsidP="004214A7">
                      <w:pPr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معادلة التكلفة الانتاجية التقديرية للبضاعة المباعة تكلفة المبيعات</w:t>
                      </w:r>
                      <w:proofErr w:type="gramStart"/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تكلفة</w:t>
                      </w:r>
                      <w:proofErr w:type="gramEnd"/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المخزون التام أول الفترة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+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التكلفة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الانتاجية للوحدات منتجة خلال الفترة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التكلفة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الانتاجية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التقديرية للوحدات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المتاحة للبيع خلال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الفترة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 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تكلفة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المخزون التام اّخر الفترة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التكلفة الانتاجية التقديرية للبضاعة المباعة خلال الفترة.  </w:t>
                      </w:r>
                    </w:p>
                    <w:p w:rsidR="00D60F7C" w:rsidRDefault="00D60F7C" w:rsidP="004214A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214A7" w:rsidRPr="00220074" w:rsidRDefault="004214A7" w:rsidP="00220074">
      <w:pPr>
        <w:rPr>
          <w:rFonts w:ascii="Arial Black" w:hAnsi="Arial Black"/>
          <w:b/>
          <w:bCs/>
          <w:sz w:val="24"/>
          <w:szCs w:val="24"/>
          <w:rtl/>
        </w:rPr>
      </w:pPr>
    </w:p>
    <w:p w:rsidR="004214A7" w:rsidRPr="002818C1" w:rsidRDefault="004214A7" w:rsidP="000222D6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4214A7" w:rsidRPr="00232BB0" w:rsidRDefault="00461DDD" w:rsidP="00232BB0">
      <w:pPr>
        <w:rPr>
          <w:rFonts w:cs="Calibri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227330</wp:posOffset>
                </wp:positionV>
                <wp:extent cx="4871720" cy="760730"/>
                <wp:effectExtent l="0" t="0" r="24130" b="20320"/>
                <wp:wrapNone/>
                <wp:docPr id="35" name="مستطيل ذو زاوية واحدة مستديرة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1720" cy="76073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4214A7">
                            <w:pPr>
                              <w:jc w:val="center"/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معادلة قيمة الدخل التقديرية=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قيمة المبيعات التقديرية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ـــ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التكلفة التقديرية للبضاعة المباعة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مجمل الربح التقديري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ــــ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المصروفات التسويقية والادارية التقديرية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صافي الدخل التقديري.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5" o:spid="_x0000_s1174" style="position:absolute;left:0;text-align:left;margin-left:29.25pt;margin-top:17.9pt;width:383.6pt;height:59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4871720,7607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" adj="-11796480,,5400" path="m,l4744929,v70025,,126791,56766,126791,126791l4871720,760730,,760730,,xe" fillcolor="window" strokecolor="#953735" strokeweight="2pt">
                <v:stroke joinstyle="miter"/>
                <v:formulas/>
                <v:path arrowok="t" o:connecttype="custom" o:connectlocs="0,0;4744929,0;4871720,126791;4871720,760730;0,760730;0,0" o:connectangles="0,0,0,0,0,0" textboxrect="0,0,4871720,760730"/>
                <v:textbox>
                  <w:txbxContent>
                    <w:p w:rsidR="00D60F7C" w:rsidRDefault="00D60F7C" w:rsidP="004214A7">
                      <w:pPr>
                        <w:jc w:val="center"/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معادلة قيمة الدخل التقديرية=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قيمة المبيعات التقديرية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ـــ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التكلفة التقديرية للبضاعة المباعة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=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مجمل الربح التقديري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ــــ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المصروفات التسويقية والادارية التقديرية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=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صافي الدخل التقديري.</w:t>
                      </w:r>
                    </w:p>
                  </w:txbxContent>
                </v:textbox>
              </v:shape>
            </w:pict>
          </mc:Fallback>
        </mc:AlternateContent>
      </w:r>
      <w:r w:rsidR="00463B24" w:rsidRPr="002818C1">
        <w:rPr>
          <w:rFonts w:cs="Calibri" w:hint="cs"/>
          <w:b/>
          <w:bCs/>
          <w:color w:val="943634"/>
          <w:sz w:val="24"/>
          <w:szCs w:val="24"/>
          <w:rtl/>
        </w:rPr>
        <w:t xml:space="preserve"> </w:t>
      </w:r>
    </w:p>
    <w:p w:rsidR="005A04E2" w:rsidRPr="002818C1" w:rsidRDefault="005A04E2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5A04E2" w:rsidRDefault="005A04E2" w:rsidP="000222D6">
      <w:pPr>
        <w:rPr>
          <w:rFonts w:ascii="Cambria" w:hAnsi="Cambria"/>
          <w:b/>
          <w:bCs/>
          <w:color w:val="943634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6C3AF0" wp14:editId="241DC86E">
                <wp:simplePos x="0" y="0"/>
                <wp:positionH relativeFrom="column">
                  <wp:posOffset>370205</wp:posOffset>
                </wp:positionH>
                <wp:positionV relativeFrom="paragraph">
                  <wp:posOffset>-401320</wp:posOffset>
                </wp:positionV>
                <wp:extent cx="4835525" cy="665480"/>
                <wp:effectExtent l="0" t="0" r="22225" b="20320"/>
                <wp:wrapNone/>
                <wp:docPr id="39" name="مستطيل ذو زاوية واحدة مستديرة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5525" cy="66548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732399" w:rsidRDefault="00D60F7C" w:rsidP="00B8298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القاعدة العامة للتقييم في قبول او رفض طلبيات البيع الخاصة =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يتحدد بالتحليل التفاضلي التالي: ايرادات تفاضلية ايرادات الطلبية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 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تكاليف تفاضلية للطلبية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صافي ربح او خسارة تفاضلية للطلبية الخاصة.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C3AF0" id="مستطيل ذو زاوية واحدة مستديرة 39" o:spid="_x0000_s1175" style="position:absolute;left:0;text-align:left;margin-left:29.15pt;margin-top:-31.6pt;width:380.75pt;height:52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5525,665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" adj="-11796480,,5400" path="m,l4724609,v61257,,110916,49659,110916,110916l4835525,665480,,665480,,xe" fillcolor="window" strokecolor="#953735" strokeweight="2pt">
                <v:stroke joinstyle="miter"/>
                <v:formulas/>
                <v:path arrowok="t" o:connecttype="custom" o:connectlocs="0,0;4724609,0;4835525,110916;4835525,665480;0,665480;0,0" o:connectangles="0,0,0,0,0,0" textboxrect="0,0,4835525,665480"/>
                <v:textbox>
                  <w:txbxContent>
                    <w:p w:rsidR="00D60F7C" w:rsidRPr="00732399" w:rsidRDefault="00D60F7C" w:rsidP="00B8298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القاعدة العامة للتقييم في قبول او رفض طلبيات البيع الخاصة =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يتحدد بالتحليل التفاضلي التالي: ايرادات تفاضلية ايرادات الطلبية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 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تكاليف تفاضلية للطلبية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=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صافي ربح او خسارة تفاضلية للطلبية الخاصة.</w:t>
                      </w:r>
                    </w:p>
                  </w:txbxContent>
                </v:textbox>
              </v:shape>
            </w:pict>
          </mc:Fallback>
        </mc:AlternateContent>
      </w:r>
    </w:p>
    <w:p w:rsidR="004214A7" w:rsidRPr="002818C1" w:rsidRDefault="00461DDD" w:rsidP="000222D6">
      <w:pPr>
        <w:rPr>
          <w:rFonts w:ascii="Cambria" w:hAnsi="Cambria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018130" wp14:editId="4BC5FC48">
                <wp:simplePos x="0" y="0"/>
                <wp:positionH relativeFrom="column">
                  <wp:posOffset>371475</wp:posOffset>
                </wp:positionH>
                <wp:positionV relativeFrom="paragraph">
                  <wp:posOffset>201930</wp:posOffset>
                </wp:positionV>
                <wp:extent cx="4869815" cy="504825"/>
                <wp:effectExtent l="0" t="0" r="26035" b="28575"/>
                <wp:wrapNone/>
                <wp:docPr id="36" name="مستطيل ذو زاوية واحدة مستديرة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9815" cy="50482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AB4221">
                            <w:pPr>
                              <w:jc w:val="center"/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معدل التغيير=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الفرق بين تكاليف اعلى وأقل نشاط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÷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الفرق بين وحدات أعلى وأقل مستوى النشاط.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18130" id="مستطيل ذو زاوية واحدة مستديرة 36" o:spid="_x0000_s1176" style="position:absolute;left:0;text-align:left;margin-left:29.25pt;margin-top:15.9pt;width:383.45pt;height:39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869815,504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" adj="-11796480,,5400" path="m,l4785676,v46469,,84139,37670,84139,84139l4869815,504825,,504825,,xe" fillcolor="window" strokecolor="#953735" strokeweight="2pt">
                <v:stroke joinstyle="miter"/>
                <v:formulas/>
                <v:path arrowok="t" o:connecttype="custom" o:connectlocs="0,0;4785676,0;4869815,84139;4869815,504825;0,504825;0,0" o:connectangles="0,0,0,0,0,0" textboxrect="0,0,4869815,504825"/>
                <v:textbox>
                  <w:txbxContent>
                    <w:p w:rsidR="00D60F7C" w:rsidRDefault="00D60F7C" w:rsidP="00AB4221">
                      <w:pPr>
                        <w:jc w:val="center"/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معدل التغيير=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الفرق بين تكاليف اعلى وأقل نشاط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÷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الفرق بين وحدات أعلى وأقل مستوى النشاط.</w:t>
                      </w:r>
                    </w:p>
                  </w:txbxContent>
                </v:textbox>
              </v:shape>
            </w:pict>
          </mc:Fallback>
        </mc:AlternateContent>
      </w:r>
    </w:p>
    <w:p w:rsidR="004214A7" w:rsidRPr="002818C1" w:rsidRDefault="004214A7" w:rsidP="000222D6">
      <w:pPr>
        <w:rPr>
          <w:rFonts w:ascii="Cambria" w:hAnsi="Cambria"/>
          <w:b/>
          <w:bCs/>
          <w:color w:val="943634"/>
          <w:sz w:val="24"/>
          <w:szCs w:val="24"/>
          <w:rtl/>
        </w:rPr>
      </w:pPr>
    </w:p>
    <w:p w:rsidR="004214A7" w:rsidRPr="002818C1" w:rsidRDefault="00461DDD" w:rsidP="000222D6">
      <w:pPr>
        <w:rPr>
          <w:rFonts w:ascii="Cambria" w:hAnsi="Cambria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96CD9DE" wp14:editId="7FEEE6E6">
                <wp:simplePos x="0" y="0"/>
                <wp:positionH relativeFrom="column">
                  <wp:posOffset>371475</wp:posOffset>
                </wp:positionH>
                <wp:positionV relativeFrom="paragraph">
                  <wp:posOffset>210820</wp:posOffset>
                </wp:positionV>
                <wp:extent cx="4871720" cy="394970"/>
                <wp:effectExtent l="0" t="0" r="24130" b="24130"/>
                <wp:wrapNone/>
                <wp:docPr id="37" name="مستطيل ذو زاوية واحدة مستديرة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1720" cy="39497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Default="00D60F7C" w:rsidP="00AB4221">
                            <w:pPr>
                              <w:jc w:val="center"/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الانحرافات=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تقديرات الموازنة المرنة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ــــ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تكاليف فعلية.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CD9DE" id="مستطيل ذو زاوية واحدة مستديرة 37" o:spid="_x0000_s1177" style="position:absolute;left:0;text-align:left;margin-left:29.25pt;margin-top:16.6pt;width:383.6pt;height:31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1720,3949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" adj="-11796480,,5400" path="m,l4805890,v36357,,65830,29473,65830,65830l4871720,394970,,394970,,xe" fillcolor="window" strokecolor="#953735" strokeweight="2pt">
                <v:stroke joinstyle="miter"/>
                <v:formulas/>
                <v:path arrowok="t" o:connecttype="custom" o:connectlocs="0,0;4805890,0;4871720,65830;4871720,394970;0,394970;0,0" o:connectangles="0,0,0,0,0,0" textboxrect="0,0,4871720,394970"/>
                <v:textbox>
                  <w:txbxContent>
                    <w:p w:rsidR="00D60F7C" w:rsidRDefault="00D60F7C" w:rsidP="00AB4221">
                      <w:pPr>
                        <w:jc w:val="center"/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الانحرافات=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تقديرات الموازنة المرنة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ــــ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تكاليف فعلية.</w:t>
                      </w:r>
                    </w:p>
                  </w:txbxContent>
                </v:textbox>
              </v:shape>
            </w:pict>
          </mc:Fallback>
        </mc:AlternateContent>
      </w:r>
    </w:p>
    <w:p w:rsidR="009F703D" w:rsidRPr="002818C1" w:rsidRDefault="009F703D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9F703D" w:rsidRPr="002818C1" w:rsidRDefault="005A04E2" w:rsidP="000222D6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6EB4B4" wp14:editId="2C172E9D">
                <wp:simplePos x="0" y="0"/>
                <wp:positionH relativeFrom="column">
                  <wp:posOffset>371475</wp:posOffset>
                </wp:positionH>
                <wp:positionV relativeFrom="paragraph">
                  <wp:posOffset>260350</wp:posOffset>
                </wp:positionV>
                <wp:extent cx="4834890" cy="680085"/>
                <wp:effectExtent l="0" t="0" r="22860" b="24765"/>
                <wp:wrapNone/>
                <wp:docPr id="40" name="مستطيل ذو زاوية واحدة مستديرة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68008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732399" w:rsidRDefault="00D60F7C" w:rsidP="007323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معادلة التكلفة التفاضلية الملائمة للطلبية الخاصة =</w:t>
                            </w:r>
                            <w:r w:rsidRPr="002818C1">
                              <w:rPr>
                                <w:rFonts w:hint="cs"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التكاليف المتغيرة انتاجية وتسويقية للطلبية الخاصة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التكاليف الثابتة الاضافية الخاصة للطلبية الخاصة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تكلفة الفرصة البديلة للطلبية الخاصة.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EB4B4" id="مستطيل ذو زاوية واحدة مستديرة 40" o:spid="_x0000_s1178" style="position:absolute;left:0;text-align:left;margin-left:29.25pt;margin-top:20.5pt;width:380.7pt;height:5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4890,680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" adj="-11796480,,5400" path="m,l4721540,v62601,,113350,50749,113350,113350l4834890,680085,,680085,,xe" fillcolor="window" strokecolor="#953735" strokeweight="2pt">
                <v:stroke joinstyle="miter"/>
                <v:formulas/>
                <v:path arrowok="t" o:connecttype="custom" o:connectlocs="0,0;4721540,0;4834890,113350;4834890,680085;0,680085;0,0" o:connectangles="0,0,0,0,0,0" textboxrect="0,0,4834890,680085"/>
                <v:textbox>
                  <w:txbxContent>
                    <w:p w:rsidR="00D60F7C" w:rsidRPr="00732399" w:rsidRDefault="00D60F7C" w:rsidP="00732399">
                      <w:pPr>
                        <w:rPr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معادلة التكلفة التفاضلية الملائمة للطلبية الخاصة =</w:t>
                      </w:r>
                      <w:r w:rsidRPr="002818C1">
                        <w:rPr>
                          <w:rFonts w:hint="cs"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التكاليف المتغيرة انتاجية وتسويقية للطلبية الخاصة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التكاليف الثابتة الاضافية الخاصة للطلبية الخاصة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تكلفة الفرصة البديلة للطلبية الخاصة.</w:t>
                      </w:r>
                    </w:p>
                  </w:txbxContent>
                </v:textbox>
              </v:shape>
            </w:pict>
          </mc:Fallback>
        </mc:AlternateContent>
      </w:r>
    </w:p>
    <w:p w:rsidR="000222D6" w:rsidRPr="002818C1" w:rsidRDefault="000222D6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732399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461DDD" w:rsidP="000222D6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228600</wp:posOffset>
                </wp:positionV>
                <wp:extent cx="4834890" cy="629285"/>
                <wp:effectExtent l="0" t="0" r="22860" b="18415"/>
                <wp:wrapNone/>
                <wp:docPr id="41" name="مستطيل ذو زاوية واحدة مستديرة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62928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5345B5" w:rsidRDefault="00D60F7C" w:rsidP="005345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التكلفة التفاضلية الملائمة للتصنيع الداخلي=</w:t>
                            </w:r>
                            <w:r w:rsidRPr="005345B5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التكاليف المتغيرة للتصنيع الداخلي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التكاليف الثابتة الاضافية الخاصة بالتصنيع الداخلي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تكلفة الفرصة البديلة للتصنيع الداخلي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41" o:spid="_x0000_s1179" style="position:absolute;left:0;text-align:left;margin-left:29.25pt;margin-top:18pt;width:380.7pt;height:4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834890,6292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" adj="-11796480,,5400" path="m,l4730007,v57925,,104883,46958,104883,104883l4834890,629285,,629285,,xe" fillcolor="window" strokecolor="#953735" strokeweight="2pt">
                <v:stroke joinstyle="miter"/>
                <v:formulas/>
                <v:path arrowok="t" o:connecttype="custom" o:connectlocs="0,0;4730007,0;4834890,104883;4834890,629285;0,629285;0,0" o:connectangles="0,0,0,0,0,0" textboxrect="0,0,4834890,629285"/>
                <v:textbox>
                  <w:txbxContent>
                    <w:p w:rsidR="00D60F7C" w:rsidRPr="005345B5" w:rsidRDefault="00D60F7C" w:rsidP="005345B5">
                      <w:pPr>
                        <w:rPr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التكلفة التفاضلية الملائمة للتصنيع الداخلي=</w:t>
                      </w:r>
                      <w:r w:rsidRPr="005345B5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التكاليف المتغيرة للتصنيع الداخلي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التكاليف الثابتة الاضافية الخاصة بالتصنيع الداخلي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تكلفة الفرصة البديلة للتصنيع الداخلي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732399" w:rsidRPr="002818C1" w:rsidRDefault="00732399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732399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461DDD" w:rsidP="000222D6">
      <w:pPr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370840</wp:posOffset>
                </wp:positionH>
                <wp:positionV relativeFrom="paragraph">
                  <wp:posOffset>62230</wp:posOffset>
                </wp:positionV>
                <wp:extent cx="4834890" cy="394970"/>
                <wp:effectExtent l="0" t="0" r="22860" b="24130"/>
                <wp:wrapNone/>
                <wp:docPr id="42" name="مستطيل ذو زاوية واحدة مستديرة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39497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5345B5" w:rsidRDefault="00D60F7C" w:rsidP="005345B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تكلفة الشراء الخارجي التفاضلية = 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ثمن الشراء الأساسي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المصروفات الشراء.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42" o:spid="_x0000_s1180" style="position:absolute;left:0;text-align:left;margin-left:29.2pt;margin-top:4.9pt;width:380.7pt;height:3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834890,3949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" adj="-11796480,,5400" path="m,l4769060,v36357,,65830,29473,65830,65830l4834890,394970,,394970,,xe" fillcolor="window" strokecolor="#953735" strokeweight="2pt">
                <v:stroke joinstyle="miter"/>
                <v:formulas/>
                <v:path arrowok="t" o:connecttype="custom" o:connectlocs="0,0;4769060,0;4834890,65830;4834890,394970;0,394970;0,0" o:connectangles="0,0,0,0,0,0" textboxrect="0,0,4834890,394970"/>
                <v:textbox>
                  <w:txbxContent>
                    <w:p w:rsidR="00D60F7C" w:rsidRPr="005345B5" w:rsidRDefault="00D60F7C" w:rsidP="005345B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تكلفة الشراء الخارجي التفاضلية = 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ثمن الشراء الأساسي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المصروفات الشراء.</w:t>
                      </w:r>
                    </w:p>
                  </w:txbxContent>
                </v:textbox>
              </v:shape>
            </w:pict>
          </mc:Fallback>
        </mc:AlternateContent>
      </w:r>
    </w:p>
    <w:p w:rsidR="00804600" w:rsidRDefault="00461DDD" w:rsidP="00804600">
      <w:pPr>
        <w:rPr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372110</wp:posOffset>
                </wp:positionH>
                <wp:positionV relativeFrom="paragraph">
                  <wp:posOffset>336550</wp:posOffset>
                </wp:positionV>
                <wp:extent cx="4834890" cy="336550"/>
                <wp:effectExtent l="0" t="0" r="22860" b="25400"/>
                <wp:wrapNone/>
                <wp:docPr id="43" name="مستطيل ذو زاوية واحدة مستديرة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33655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5345B5" w:rsidRDefault="00D60F7C" w:rsidP="005345B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معدل العائد على الاستثمار=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ربحية المركز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÷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الاصول المستثمرة </w:t>
                            </w:r>
                            <w:proofErr w:type="gramStart"/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بالمركز</w:t>
                            </w:r>
                            <w:r w:rsidRPr="002818C1">
                              <w:rPr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proofErr w:type="gramEnd"/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43" o:spid="_x0000_s1181" style="position:absolute;left:0;text-align:left;margin-left:29.3pt;margin-top:26.5pt;width:380.7pt;height:2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834890,336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" adj="-11796480,,5400" path="m,l4778797,v30979,,56093,25114,56093,56093l4834890,336550,,336550,,xe" fillcolor="window" strokecolor="#953735" strokeweight="2pt">
                <v:stroke joinstyle="miter"/>
                <v:formulas/>
                <v:path arrowok="t" o:connecttype="custom" o:connectlocs="0,0;4778797,0;4834890,56093;4834890,336550;0,336550;0,0" o:connectangles="0,0,0,0,0,0" textboxrect="0,0,4834890,336550"/>
                <v:textbox>
                  <w:txbxContent>
                    <w:p w:rsidR="00D60F7C" w:rsidRPr="005345B5" w:rsidRDefault="00D60F7C" w:rsidP="005345B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معدل العائد على الاستثمار=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ربحية المركز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÷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الاصول المستثمرة </w:t>
                      </w:r>
                      <w:proofErr w:type="gramStart"/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بالمركز</w:t>
                      </w:r>
                      <w:r w:rsidRPr="002818C1">
                        <w:rPr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proofErr w:type="gramEnd"/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b/>
                          <w:bCs/>
                          <w:color w:val="943634"/>
                          <w:sz w:val="24"/>
                          <w:szCs w:val="24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="00A01A1B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المص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لح</w:t>
      </w:r>
      <w:r w:rsidR="00B507DF">
        <w:rPr>
          <w:rFonts w:ascii="Times New Roman,Bold" w:cs="Times New Roman,Bold"/>
          <w:b/>
          <w:bCs/>
          <w:color w:val="FFFFFF"/>
          <w:sz w:val="28"/>
          <w:szCs w:val="28"/>
        </w:rPr>
        <w:t xml:space="preserve"> 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المحاسبي</w:t>
      </w:r>
      <w:r w:rsidR="00B507DF">
        <w:rPr>
          <w:rFonts w:ascii="Times New Roman,Bold" w:cs="Times New Roman,Bold"/>
          <w:b/>
          <w:bCs/>
          <w:color w:val="FFFFFF"/>
          <w:sz w:val="28"/>
          <w:szCs w:val="28"/>
        </w:rPr>
        <w:t xml:space="preserve"> 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باللغة</w:t>
      </w:r>
      <w:r w:rsidR="00B507DF">
        <w:rPr>
          <w:rFonts w:ascii="Times New Roman,Bold" w:cs="Times New Roman,Bold"/>
          <w:b/>
          <w:bCs/>
          <w:color w:val="FFFFFF"/>
          <w:sz w:val="28"/>
          <w:szCs w:val="28"/>
        </w:rPr>
        <w:t xml:space="preserve"> 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العربية</w:t>
      </w:r>
    </w:p>
    <w:p w:rsidR="005345B5" w:rsidRPr="009D43B6" w:rsidRDefault="005345B5" w:rsidP="00804600">
      <w:pPr>
        <w:rPr>
          <w:b/>
          <w:bCs/>
          <w:sz w:val="24"/>
          <w:szCs w:val="24"/>
          <w:rtl/>
        </w:rPr>
      </w:pPr>
    </w:p>
    <w:p w:rsidR="00D968A9" w:rsidRDefault="00D968A9" w:rsidP="00804600">
      <w:pPr>
        <w:rPr>
          <w:b/>
          <w:bCs/>
          <w:sz w:val="24"/>
          <w:szCs w:val="24"/>
          <w:rtl/>
        </w:rPr>
      </w:pPr>
    </w:p>
    <w:p w:rsidR="0008316F" w:rsidRDefault="00D968A9" w:rsidP="0008316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ــــــــــــــــــ</w:t>
      </w:r>
      <w:r w:rsidR="002B2394">
        <w:rPr>
          <w:rFonts w:hint="cs"/>
          <w:b/>
          <w:bCs/>
          <w:sz w:val="24"/>
          <w:szCs w:val="24"/>
          <w:rtl/>
        </w:rPr>
        <w:t>ـــــــــــــ</w:t>
      </w:r>
      <w:r>
        <w:rPr>
          <w:rFonts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32399" w:rsidRDefault="00461DDD" w:rsidP="002B2394">
      <w:pPr>
        <w:rPr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250190</wp:posOffset>
                </wp:positionV>
                <wp:extent cx="2150110" cy="467995"/>
                <wp:effectExtent l="0" t="0" r="21590" b="27305"/>
                <wp:wrapNone/>
                <wp:docPr id="26" name="مستطيل مستدير الزوايا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0110" cy="46799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60F7C" w:rsidRPr="00FC4748" w:rsidRDefault="00D60F7C" w:rsidP="00B637B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مصطلحات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المحاسبة</w:t>
                            </w:r>
                            <w:r w:rsidRPr="00FC4748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الإدارية</w:t>
                            </w:r>
                          </w:p>
                          <w:p w:rsidR="00D60F7C" w:rsidRDefault="00D60F7C" w:rsidP="00B637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" o:spid="_x0000_s1182" style="position:absolute;left:0;text-align:left;margin-left:114.45pt;margin-top:19.7pt;width:169.3pt;height:36.8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" fillcolor="window" strokecolor="windowText" strokeweight="2pt">
                <v:path arrowok="t"/>
                <v:textbox>
                  <w:txbxContent>
                    <w:p w:rsidR="00D60F7C" w:rsidRPr="00FC4748" w:rsidRDefault="00D60F7C" w:rsidP="00B637B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مصطلحات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المحاسبة</w:t>
                      </w:r>
                      <w:r w:rsidRPr="00FC4748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الإدارية</w:t>
                      </w:r>
                    </w:p>
                    <w:p w:rsidR="00D60F7C" w:rsidRDefault="00D60F7C" w:rsidP="00B637B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732399" w:rsidRPr="009D43B6" w:rsidRDefault="00732399" w:rsidP="00804600">
      <w:pPr>
        <w:rPr>
          <w:b/>
          <w:bCs/>
          <w:sz w:val="24"/>
          <w:szCs w:val="24"/>
          <w:rtl/>
        </w:rPr>
      </w:pPr>
    </w:p>
    <w:p w:rsidR="00804600" w:rsidRPr="009D43B6" w:rsidRDefault="00804600" w:rsidP="00804600">
      <w:pPr>
        <w:rPr>
          <w:b/>
          <w:bCs/>
          <w:sz w:val="24"/>
          <w:szCs w:val="24"/>
          <w:rtl/>
        </w:rPr>
      </w:pPr>
    </w:p>
    <w:p w:rsidR="00DF07AD" w:rsidRPr="00CD51E6" w:rsidRDefault="00DF07AD" w:rsidP="00DF07AD">
      <w:pPr>
        <w:rPr>
          <w:sz w:val="16"/>
          <w:szCs w:val="16"/>
        </w:rPr>
      </w:pPr>
    </w:p>
    <w:tbl>
      <w:tblPr>
        <w:bidiVisual/>
        <w:tblW w:w="9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607"/>
        <w:gridCol w:w="4607"/>
      </w:tblGrid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المعلومات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المحاسبية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>Accounting information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الدقة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Accuracy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الفعلية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>Actual Cost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نظام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حسب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الأنشطة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Activity - Based Costing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المصروفات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الإدارية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Administrative Expense Budget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قرار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إضافة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أو</w:t>
            </w:r>
            <w:r w:rsidRPr="002818C1">
              <w:rPr>
                <w:b/>
                <w:bCs/>
                <w:rtl/>
              </w:rPr>
              <w:t xml:space="preserve"> </w:t>
            </w:r>
            <w:r w:rsidR="00082B4D">
              <w:rPr>
                <w:rFonts w:hint="cs"/>
                <w:b/>
                <w:bCs/>
                <w:rtl/>
              </w:rPr>
              <w:t>ا</w:t>
            </w:r>
            <w:r w:rsidRPr="002818C1">
              <w:rPr>
                <w:rFonts w:hint="cs"/>
                <w:b/>
                <w:bCs/>
                <w:rtl/>
              </w:rPr>
              <w:t>ستبعاد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المنتج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Adding and Dropping Product Decision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قابلة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للتجنب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Avoidable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المقاييس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المرجعية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Benchmarking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قائمة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الدخل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التقديرية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Budgeted Income Statement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قائمة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المالي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التقديري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Budgeted Statement Of financial position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الرأسمالية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Pr="002818C1">
              <w:rPr>
                <w:b/>
                <w:bCs/>
                <w:sz w:val="24"/>
                <w:szCs w:val="24"/>
              </w:rPr>
              <w:t>Capital Budget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</w:t>
            </w:r>
          </w:p>
        </w:tc>
      </w:tr>
      <w:tr w:rsidR="00ED3D90" w:rsidRPr="002818C1" w:rsidTr="002818C1">
        <w:trPr>
          <w:trHeight w:val="419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النقدية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Cash Budget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عامة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Common costs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lastRenderedPageBreak/>
              <w:t>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قابلة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للرقابة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Controllable costs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الرقابة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Control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التكاليف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Accounting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تخصيص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التكاليف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Allocation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تحليل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والمنفعة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- Benefit analysis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Center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أسلوب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التحليل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التفاضلي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Differential Analysis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التفاضلية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Differential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العمل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المباشر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>Direct Labor Budget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المواد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المباشرة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Direct Material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المالية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Financial Accounting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proofErr w:type="gramStart"/>
            <w:r w:rsidRPr="002818C1">
              <w:rPr>
                <w:rFonts w:hint="cs"/>
                <w:b/>
                <w:bCs/>
                <w:rtl/>
              </w:rPr>
              <w:t>الساكنة</w:t>
            </w:r>
            <w:r w:rsidRPr="002818C1">
              <w:rPr>
                <w:b/>
                <w:bCs/>
                <w:rtl/>
              </w:rPr>
              <w:t xml:space="preserve"> )</w:t>
            </w:r>
            <w:r w:rsidRPr="002818C1">
              <w:rPr>
                <w:rFonts w:hint="cs"/>
                <w:b/>
                <w:bCs/>
                <w:rtl/>
              </w:rPr>
              <w:t>الثابتة</w:t>
            </w:r>
            <w:proofErr w:type="gramEnd"/>
            <w:r w:rsidRPr="002818C1">
              <w:rPr>
                <w:b/>
                <w:bCs/>
                <w:rtl/>
              </w:rPr>
              <w:t>)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</w:t>
            </w:r>
            <w:r w:rsidRPr="002818C1">
              <w:rPr>
                <w:b/>
                <w:bCs/>
                <w:sz w:val="24"/>
                <w:szCs w:val="24"/>
              </w:rPr>
              <w:t>Fixed budget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المرنة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Flexible budget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التاريخية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Historical Costs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الطاقة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العاطلة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Idle Capacity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="00D47352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ستثمار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Investment Center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المشتركة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Joint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تخصيص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المشتركة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Joint Cost Allocation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المنتج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المشترك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Joint Product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قرار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الصنع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أو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الشراء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Make Buy Decision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الإدارية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Managerial Accounting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الحدية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Marginal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الإدارة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بالأهداف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Management by objectives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الإدارة</w:t>
            </w:r>
            <w:r w:rsidRPr="002818C1">
              <w:rPr>
                <w:b/>
                <w:bCs/>
                <w:rtl/>
              </w:rPr>
              <w:t xml:space="preserve"> </w:t>
            </w:r>
            <w:r w:rsidR="00082B4D">
              <w:rPr>
                <w:rFonts w:hint="cs"/>
                <w:b/>
                <w:bCs/>
                <w:rtl/>
              </w:rPr>
              <w:t>بالا</w:t>
            </w:r>
            <w:r w:rsidRPr="002818C1">
              <w:rPr>
                <w:rFonts w:hint="cs"/>
                <w:b/>
                <w:bCs/>
                <w:rtl/>
              </w:rPr>
              <w:t>ستثناء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Management by Exception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سعر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السوق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Market Price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المصروفات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التسويقية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Marketing Expense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lastRenderedPageBreak/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الشاملة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Master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المعدلة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Modified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سعر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السوق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المعدل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Modified Market Price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قرار</w:t>
            </w:r>
            <w:r w:rsidRPr="002818C1">
              <w:rPr>
                <w:b/>
                <w:bCs/>
                <w:rtl/>
              </w:rPr>
              <w:t xml:space="preserve"> </w:t>
            </w:r>
            <w:r w:rsidR="00082B4D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ختيار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بين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البدائل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المتعددة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Multiple Alternative Choice Decision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التشغيل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Operating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الفرصة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البديلة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Opportunity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تقرير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الأداء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Performance Reports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التسعير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Pricing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ربحية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المنتجات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Product Profitability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الإنتاج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Production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الربحية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Profit Center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الملائمة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Relevance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المناسبة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Relevance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المسئولية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Responsibility Accounting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معدل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العائد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المستهدف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Required rate of Return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المسئولية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Responsibility Center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العائد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على</w:t>
            </w:r>
            <w:r w:rsidRPr="002818C1">
              <w:rPr>
                <w:b/>
                <w:bCs/>
                <w:rtl/>
              </w:rPr>
              <w:t xml:space="preserve"> </w:t>
            </w:r>
            <w:r w:rsidR="00CE7D4C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ستثمار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Return on Investment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المبيعات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Sales Budget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سعر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البيع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Selling Price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إدارة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="00A617EB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ستراتيجية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Strategic cost management  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الرقابة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الشاملة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على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الجودة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Total Quality Management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المستهدفة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Target Costing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الأوامر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الخاصة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Special Orders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نقطة</w:t>
            </w:r>
            <w:r w:rsidRPr="002818C1">
              <w:rPr>
                <w:b/>
                <w:bCs/>
                <w:rtl/>
              </w:rPr>
              <w:t xml:space="preserve"> </w:t>
            </w:r>
            <w:r w:rsidR="00A617EB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نفصال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Split Off Point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المعيارية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Standard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lastRenderedPageBreak/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الغارقة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Sunk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الدخل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المستهدف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Target Income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تحديد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أسعار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التحويل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Transfer Pricing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</w:rPr>
            </w:pP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غير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قابلة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للتجنب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>Unavoidable Costs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</w:t>
            </w:r>
          </w:p>
        </w:tc>
      </w:tr>
    </w:tbl>
    <w:p w:rsidR="00804600" w:rsidRPr="009D43B6" w:rsidRDefault="00804600" w:rsidP="00804600">
      <w:pPr>
        <w:rPr>
          <w:b/>
          <w:bCs/>
          <w:sz w:val="24"/>
          <w:szCs w:val="24"/>
          <w:rtl/>
        </w:rPr>
      </w:pPr>
    </w:p>
    <w:p w:rsidR="00232BB0" w:rsidRPr="00232BB0" w:rsidRDefault="00232BB0" w:rsidP="00AB5DB8">
      <w:pPr>
        <w:pStyle w:val="a8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>تم بحمد الله الانتهاء من تجميع أسئلة السنوات السابقة للمحاسبة الادارية مع اختبر نفسك وترتيبها حسب المحاضرات وأشكر الأخت</w:t>
      </w:r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 العنود </w:t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على كتابة الأسئلة والقوانين والمصطلحات وأسال الله أن يجعله في ميزان حسناتها </w:t>
      </w:r>
      <w:r w:rsidR="00343194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كما وأشكر </w:t>
      </w:r>
      <w:proofErr w:type="gramStart"/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الأخت </w:t>
      </w:r>
      <w:r w:rsidR="00AB5DB8"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 </w:t>
      </w:r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>أمل</w:t>
      </w:r>
      <w:proofErr w:type="gramEnd"/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 (ملكة بمملكتي سابقا ) كتبت النموذجين للفصل الثاني من 1435 والأول من 1436جزاها الله عننا خير الجزاء </w:t>
      </w:r>
      <w:proofErr w:type="spellStart"/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>ولاتنسوني</w:t>
      </w:r>
      <w:proofErr w:type="spellEnd"/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 من صالح دعائكم لي ولذريتي بارك الله فيكم مع تمنياتي لكم بالتوفيق والنجاح في الدارين</w:t>
      </w:r>
    </w:p>
    <w:p w:rsidR="00232BB0" w:rsidRPr="00232BB0" w:rsidRDefault="00232BB0" w:rsidP="00232BB0">
      <w:pPr>
        <w:pStyle w:val="a8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232BB0" w:rsidRPr="00232BB0" w:rsidRDefault="00232BB0" w:rsidP="00232BB0">
      <w:pPr>
        <w:pStyle w:val="a8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</w:pP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أختكم </w:t>
      </w:r>
      <w:proofErr w:type="gramStart"/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وأمكم </w:t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  <w:sym w:font="Wingdings" w:char="F04A"/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  <w:t xml:space="preserve"> </w:t>
      </w:r>
      <w:proofErr w:type="spellStart"/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  <w:t>omjehaad</w:t>
      </w:r>
      <w:proofErr w:type="spellEnd"/>
      <w:proofErr w:type="gramEnd"/>
    </w:p>
    <w:p w:rsidR="00804600" w:rsidRDefault="0008316F" w:rsidP="0008316F">
      <w:pPr>
        <w:jc w:val="center"/>
        <w:rPr>
          <w:b/>
          <w:bCs/>
          <w:color w:val="C0504D" w:themeColor="accent2"/>
          <w:sz w:val="24"/>
          <w:szCs w:val="24"/>
          <w:rtl/>
        </w:rPr>
      </w:pPr>
      <w:r w:rsidRPr="0008316F">
        <w:rPr>
          <w:rFonts w:hint="cs"/>
          <w:b/>
          <w:bCs/>
          <w:color w:val="C0504D" w:themeColor="accent2"/>
          <w:sz w:val="24"/>
          <w:szCs w:val="24"/>
          <w:rtl/>
        </w:rPr>
        <w:t xml:space="preserve">تم تحديث الملف يوم 21 </w:t>
      </w:r>
      <w:r w:rsidRPr="0008316F">
        <w:rPr>
          <w:b/>
          <w:bCs/>
          <w:color w:val="C0504D" w:themeColor="accent2"/>
          <w:sz w:val="24"/>
          <w:szCs w:val="24"/>
        </w:rPr>
        <w:t>/</w:t>
      </w:r>
      <w:r w:rsidRPr="0008316F">
        <w:rPr>
          <w:rFonts w:hint="cs"/>
          <w:b/>
          <w:bCs/>
          <w:color w:val="C0504D" w:themeColor="accent2"/>
          <w:sz w:val="24"/>
          <w:szCs w:val="24"/>
          <w:rtl/>
        </w:rPr>
        <w:t xml:space="preserve"> 12 </w:t>
      </w:r>
      <w:r w:rsidRPr="0008316F">
        <w:rPr>
          <w:b/>
          <w:bCs/>
          <w:color w:val="C0504D" w:themeColor="accent2"/>
          <w:sz w:val="24"/>
          <w:szCs w:val="24"/>
        </w:rPr>
        <w:t>/</w:t>
      </w:r>
      <w:r w:rsidRPr="0008316F">
        <w:rPr>
          <w:rFonts w:hint="cs"/>
          <w:b/>
          <w:bCs/>
          <w:color w:val="C0504D" w:themeColor="accent2"/>
          <w:sz w:val="24"/>
          <w:szCs w:val="24"/>
          <w:rtl/>
        </w:rPr>
        <w:t xml:space="preserve"> 1436 هـ</w:t>
      </w:r>
    </w:p>
    <w:p w:rsidR="00C72252" w:rsidRPr="00C72252" w:rsidRDefault="00C72252" w:rsidP="0008316F">
      <w:pPr>
        <w:jc w:val="center"/>
        <w:rPr>
          <w:b/>
          <w:bCs/>
          <w:color w:val="C0504D" w:themeColor="accent2"/>
          <w:sz w:val="28"/>
          <w:szCs w:val="28"/>
          <w:rtl/>
        </w:rPr>
      </w:pPr>
    </w:p>
    <w:sectPr w:rsidR="00C72252" w:rsidRPr="00C72252" w:rsidSect="004444D6">
      <w:headerReference w:type="default" r:id="rId12"/>
      <w:footerReference w:type="default" r:id="rId13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BCD" w:rsidRDefault="00F51BCD" w:rsidP="009C2953">
      <w:pPr>
        <w:spacing w:after="0" w:line="240" w:lineRule="auto"/>
      </w:pPr>
      <w:r>
        <w:separator/>
      </w:r>
    </w:p>
  </w:endnote>
  <w:endnote w:type="continuationSeparator" w:id="0">
    <w:p w:rsidR="00F51BCD" w:rsidRDefault="00F51BCD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khbar MT">
    <w:altName w:val="Times New Roman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imes New Roman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60F7C" w:rsidRDefault="00D60F7C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265A">
          <w:rPr>
            <w:noProof/>
            <w:rtl/>
          </w:rPr>
          <w:t>12</w:t>
        </w:r>
        <w:r>
          <w:rPr>
            <w:noProof/>
          </w:rPr>
          <w:fldChar w:fldCharType="end"/>
        </w:r>
      </w:p>
    </w:sdtContent>
  </w:sdt>
  <w:p w:rsidR="00D60F7C" w:rsidRDefault="00D60F7C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424815</wp:posOffset>
              </wp:positionV>
              <wp:extent cx="2647950" cy="304800"/>
              <wp:effectExtent l="0" t="0" r="0" b="0"/>
              <wp:wrapNone/>
              <wp:docPr id="119" name="Text Box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166E88" w:rsidRDefault="00D60F7C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</w:t>
                          </w:r>
                          <w:proofErr w:type="gramStart"/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</w:t>
                          </w:r>
                          <w:proofErr w:type="spellStart"/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>omjehaad</w:t>
                          </w:r>
                          <w:proofErr w:type="spellEnd"/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196" type="#_x0000_t202" style="position:absolute;left:0;text-align:left;margin-left:270pt;margin-top:33.4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" filled="f" stroked="f" strokeweight=".5pt">
              <v:textbox>
                <w:txbxContent>
                  <w:p w:rsidR="00F11A2F" w:rsidRPr="00166E88" w:rsidRDefault="00F11A2F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</w:t>
                    </w:r>
                    <w:proofErr w:type="gramStart"/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>omjehaad</w:t>
                    </w:r>
                    <w:proofErr w:type="spellEnd"/>
                    <w:proofErr w:type="gramEnd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BCD" w:rsidRDefault="00F51BCD" w:rsidP="009C2953">
      <w:pPr>
        <w:spacing w:after="0" w:line="240" w:lineRule="auto"/>
      </w:pPr>
      <w:r>
        <w:separator/>
      </w:r>
    </w:p>
  </w:footnote>
  <w:footnote w:type="continuationSeparator" w:id="0">
    <w:p w:rsidR="00F51BCD" w:rsidRDefault="00F51BCD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0F7C" w:rsidRDefault="00D60F7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035983C" wp14:editId="731DFC14">
              <wp:simplePos x="0" y="0"/>
              <wp:positionH relativeFrom="margin">
                <wp:posOffset>-466725</wp:posOffset>
              </wp:positionH>
              <wp:positionV relativeFrom="paragraph">
                <wp:posOffset>55245</wp:posOffset>
              </wp:positionV>
              <wp:extent cx="1143000" cy="285750"/>
              <wp:effectExtent l="0" t="0" r="0" b="0"/>
              <wp:wrapNone/>
              <wp:docPr id="59" name="Text Box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F91C4A" w:rsidRDefault="00D60F7C" w:rsidP="00CD0070">
                          <w:pPr>
                            <w:rPr>
                              <w:b/>
                              <w:bCs/>
                              <w:color w:val="17365D" w:themeColor="text2" w:themeShade="BF"/>
                            </w:rPr>
                          </w:pPr>
                          <w:r w:rsidRPr="00F91C4A">
                            <w:rPr>
                              <w:rFonts w:hint="cs"/>
                              <w:b/>
                              <w:bCs/>
                              <w:color w:val="17365D" w:themeColor="text2" w:themeShade="BF"/>
                              <w:rtl/>
                            </w:rPr>
                            <w:t xml:space="preserve">اختبار سنة </w:t>
                          </w:r>
                          <w:r w:rsidRPr="00F91C4A">
                            <w:rPr>
                              <w:b/>
                              <w:bCs/>
                              <w:color w:val="17365D" w:themeColor="text2" w:themeShade="BF"/>
                            </w:rPr>
                            <w:t>2</w:t>
                          </w:r>
                          <w:r w:rsidRPr="00F91C4A">
                            <w:rPr>
                              <w:rFonts w:hint="cs"/>
                              <w:b/>
                              <w:bCs/>
                              <w:color w:val="17365D" w:themeColor="text2" w:themeShade="BF"/>
                              <w:rtl/>
                            </w:rPr>
                            <w:t xml:space="preserve">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35983C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183" type="#_x0000_t202" style="position:absolute;left:0;text-align:left;margin-left:-36.75pt;margin-top:4.35pt;width:90pt;height:22.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" filled="f" stroked="f" strokeweight=".5pt">
              <v:textbox>
                <w:txbxContent>
                  <w:p w:rsidR="00F11A2F" w:rsidRPr="00F91C4A" w:rsidRDefault="00F11A2F" w:rsidP="00CD0070">
                    <w:pPr>
                      <w:rPr>
                        <w:b/>
                        <w:bCs/>
                        <w:color w:val="17365D" w:themeColor="text2" w:themeShade="BF"/>
                      </w:rPr>
                    </w:pPr>
                    <w:r w:rsidRPr="00F91C4A">
                      <w:rPr>
                        <w:rFonts w:hint="cs"/>
                        <w:b/>
                        <w:bCs/>
                        <w:color w:val="17365D" w:themeColor="text2" w:themeShade="BF"/>
                        <w:rtl/>
                      </w:rPr>
                      <w:t xml:space="preserve">اختبار سنة </w:t>
                    </w:r>
                    <w:r w:rsidRPr="00F91C4A">
                      <w:rPr>
                        <w:b/>
                        <w:bCs/>
                        <w:color w:val="17365D" w:themeColor="text2" w:themeShade="BF"/>
                      </w:rPr>
                      <w:t>2</w:t>
                    </w:r>
                    <w:r w:rsidRPr="00F91C4A">
                      <w:rPr>
                        <w:rFonts w:hint="cs"/>
                        <w:b/>
                        <w:bCs/>
                        <w:color w:val="17365D" w:themeColor="text2" w:themeShade="BF"/>
                        <w:rtl/>
                      </w:rPr>
                      <w:t xml:space="preserve">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7D4CAA97" wp14:editId="013959C5">
              <wp:simplePos x="0" y="0"/>
              <wp:positionH relativeFrom="column">
                <wp:posOffset>685800</wp:posOffset>
              </wp:positionH>
              <wp:positionV relativeFrom="paragraph">
                <wp:posOffset>112395</wp:posOffset>
              </wp:positionV>
              <wp:extent cx="85725" cy="85725"/>
              <wp:effectExtent l="0" t="0" r="28575" b="28575"/>
              <wp:wrapNone/>
              <wp:docPr id="51" name="Text 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tx2">
                          <a:lumMod val="75000"/>
                        </a:schemeClr>
                      </a:solidFill>
                      <a:ln w="6350">
                        <a:solidFill>
                          <a:schemeClr val="tx2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110DD9" w:rsidRDefault="00D60F7C" w:rsidP="00872B7A">
                          <w:pPr>
                            <w:bidi w:val="0"/>
                            <w:rPr>
                              <w:color w:val="943634" w:themeColor="accent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4CAA97" id="Text Box 51" o:spid="_x0000_s1184" type="#_x0000_t202" style="position:absolute;left:0;text-align:left;margin-left:54pt;margin-top:8.85pt;width:6.75pt;height: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" fillcolor="#17365d [2415]" strokecolor="#17365d [2415]" strokeweight=".5pt">
              <v:textbox>
                <w:txbxContent>
                  <w:p w:rsidR="00F11A2F" w:rsidRPr="00110DD9" w:rsidRDefault="00F11A2F" w:rsidP="00872B7A">
                    <w:pPr>
                      <w:bidi w:val="0"/>
                      <w:rPr>
                        <w:color w:val="943634" w:themeColor="accent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4B72A29" wp14:editId="31D95125">
              <wp:simplePos x="0" y="0"/>
              <wp:positionH relativeFrom="margin">
                <wp:posOffset>828675</wp:posOffset>
              </wp:positionH>
              <wp:positionV relativeFrom="paragraph">
                <wp:posOffset>36195</wp:posOffset>
              </wp:positionV>
              <wp:extent cx="1143000" cy="285750"/>
              <wp:effectExtent l="0" t="0" r="0" b="0"/>
              <wp:wrapNone/>
              <wp:docPr id="50" name="Text Box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CD0070" w:rsidRDefault="00D60F7C">
                          <w:pPr>
                            <w:rPr>
                              <w:b/>
                              <w:bCs/>
                              <w:color w:val="F79646" w:themeColor="accent6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F79646" w:themeColor="accent6"/>
                              <w:rtl/>
                            </w:rPr>
                            <w:t xml:space="preserve">اختبار سنة 1-36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B72A29" id="Text Box 50" o:spid="_x0000_s1185" type="#_x0000_t202" style="position:absolute;left:0;text-align:left;margin-left:65.25pt;margin-top:2.85pt;width:90pt;height:22.5pt;z-index:2516746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" filled="f" stroked="f" strokeweight=".5pt">
              <v:textbox>
                <w:txbxContent>
                  <w:p w:rsidR="00F11A2F" w:rsidRPr="00CD0070" w:rsidRDefault="00F11A2F">
                    <w:pPr>
                      <w:rPr>
                        <w:b/>
                        <w:bCs/>
                        <w:color w:val="F79646" w:themeColor="accent6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F79646" w:themeColor="accent6"/>
                        <w:rtl/>
                      </w:rPr>
                      <w:t xml:space="preserve">اختبار سنة 1-36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90AC1CB" wp14:editId="2CB98248">
              <wp:simplePos x="0" y="0"/>
              <wp:positionH relativeFrom="column">
                <wp:posOffset>1962150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45" name="Text Box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AC1CB" id="Text Box 45" o:spid="_x0000_s1186" type="#_x0000_t202" style="position:absolute;left:0;text-align:left;margin-left:154.5pt;margin-top:8.1pt;width:6.75pt;height: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" fillcolor="#f79646 [3209]" strokecolor="#f79646 [3209]" strokeweight=".5pt">
              <v:textbox>
                <w:txbxContent>
                  <w:p w:rsidR="00F11A2F" w:rsidRDefault="00F11A2F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3C7CF9B" wp14:editId="03746A25">
              <wp:simplePos x="0" y="0"/>
              <wp:positionH relativeFrom="margin">
                <wp:posOffset>2094230</wp:posOffset>
              </wp:positionH>
              <wp:positionV relativeFrom="paragraph">
                <wp:posOffset>24765</wp:posOffset>
              </wp:positionV>
              <wp:extent cx="1143000" cy="228600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CD0070" w:rsidRDefault="00D60F7C">
                          <w:pPr>
                            <w:rPr>
                              <w:b/>
                              <w:bCs/>
                              <w:color w:val="7030A0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اختبار سنة 2-35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3C7CF9B" id="Text Box 49" o:spid="_x0000_s1187" type="#_x0000_t202" style="position:absolute;left:0;text-align:left;margin-left:164.9pt;margin-top:1.95pt;width:90pt;height:18pt;z-index:2516725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" filled="f" stroked="f" strokeweight=".5pt">
              <v:textbox>
                <w:txbxContent>
                  <w:p w:rsidR="00F11A2F" w:rsidRPr="00CD0070" w:rsidRDefault="00F11A2F">
                    <w:pPr>
                      <w:rPr>
                        <w:b/>
                        <w:bCs/>
                        <w:color w:val="7030A0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اختبار سنة 2-35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418B215" wp14:editId="6274A2A6">
              <wp:simplePos x="0" y="0"/>
              <wp:positionH relativeFrom="column">
                <wp:posOffset>3257550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44" name="Text 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418B215" id="Text Box 44" o:spid="_x0000_s1188" type="#_x0000_t202" style="position:absolute;left:0;text-align:left;margin-left:256.5pt;margin-top:8.1pt;width:6.75pt;height: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" fillcolor="#7030a0" strokecolor="#7030a0" strokeweight=".5pt">
              <v:textbox>
                <w:txbxContent>
                  <w:p w:rsidR="00F11A2F" w:rsidRDefault="00F11A2F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2F909E09" wp14:editId="5A0B900A">
              <wp:simplePos x="0" y="0"/>
              <wp:positionH relativeFrom="column">
                <wp:posOffset>3314700</wp:posOffset>
              </wp:positionH>
              <wp:positionV relativeFrom="paragraph">
                <wp:posOffset>36195</wp:posOffset>
              </wp:positionV>
              <wp:extent cx="1457325" cy="247650"/>
              <wp:effectExtent l="0" t="0" r="0" b="0"/>
              <wp:wrapNone/>
              <wp:docPr id="46" name="Text Box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73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CD0070" w:rsidRDefault="00D60F7C">
                          <w:pPr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FF0000"/>
                              <w:rtl/>
                            </w:rPr>
                            <w:t xml:space="preserve">اختبار سنة 2-34 </w:t>
                          </w:r>
                          <w:proofErr w:type="gramStart"/>
                          <w:r w:rsidRPr="00CD0070">
                            <w:rPr>
                              <w:rFonts w:hint="cs"/>
                              <w:b/>
                              <w:bCs/>
                              <w:color w:val="FF0000"/>
                              <w:rtl/>
                            </w:rPr>
                            <w:t>و 1</w:t>
                          </w:r>
                          <w:proofErr w:type="gramEnd"/>
                          <w:r w:rsidRPr="00CD0070">
                            <w:rPr>
                              <w:rFonts w:hint="cs"/>
                              <w:b/>
                              <w:bCs/>
                              <w:color w:val="FF0000"/>
                              <w:rtl/>
                            </w:rPr>
                            <w:t xml:space="preserve">-35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F909E09" id="Text Box 46" o:spid="_x0000_s1189" type="#_x0000_t202" style="position:absolute;left:0;text-align:left;margin-left:261pt;margin-top:2.85pt;width:114.75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" filled="f" stroked="f" strokeweight=".5pt">
              <v:textbox>
                <w:txbxContent>
                  <w:p w:rsidR="00F11A2F" w:rsidRPr="00CD0070" w:rsidRDefault="00F11A2F">
                    <w:pPr>
                      <w:rPr>
                        <w:b/>
                        <w:bCs/>
                        <w:color w:val="FF0000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FF0000"/>
                        <w:rtl/>
                      </w:rPr>
                      <w:t xml:space="preserve">اختبار سنة 2-34 </w:t>
                    </w:r>
                    <w:proofErr w:type="gramStart"/>
                    <w:r w:rsidRPr="00CD0070">
                      <w:rPr>
                        <w:rFonts w:hint="cs"/>
                        <w:b/>
                        <w:bCs/>
                        <w:color w:val="FF0000"/>
                        <w:rtl/>
                      </w:rPr>
                      <w:t>و 1</w:t>
                    </w:r>
                    <w:proofErr w:type="gramEnd"/>
                    <w:r w:rsidRPr="00CD0070">
                      <w:rPr>
                        <w:rFonts w:hint="cs"/>
                        <w:b/>
                        <w:bCs/>
                        <w:color w:val="FF0000"/>
                        <w:rtl/>
                      </w:rPr>
                      <w:t xml:space="preserve">-35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8A1C87F" wp14:editId="41956317">
              <wp:simplePos x="0" y="0"/>
              <wp:positionH relativeFrom="column">
                <wp:posOffset>4752975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30" name="Text Box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 w="6350">
                        <a:solidFill>
                          <a:srgbClr val="FF000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8A1C87F" id="Text Box 30" o:spid="_x0000_s1190" type="#_x0000_t202" style="position:absolute;left:0;text-align:left;margin-left:374.25pt;margin-top:8.1pt;width:6.75pt;height: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" fillcolor="red" strokecolor="red" strokeweight=".5pt">
              <v:textbox>
                <w:txbxContent>
                  <w:p w:rsidR="00F11A2F" w:rsidRDefault="00F11A2F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B07309D" wp14:editId="7DE0C6E8">
              <wp:simplePos x="0" y="0"/>
              <wp:positionH relativeFrom="column">
                <wp:posOffset>4981575</wp:posOffset>
              </wp:positionH>
              <wp:positionV relativeFrom="paragraph">
                <wp:posOffset>36195</wp:posOffset>
              </wp:positionV>
              <wp:extent cx="828675" cy="247650"/>
              <wp:effectExtent l="0" t="0" r="0" b="0"/>
              <wp:wrapNone/>
              <wp:docPr id="107" name="Text Box 1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867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Pr="007F0FB1" w:rsidRDefault="00D60F7C">
                          <w:pPr>
                            <w:rPr>
                              <w:b/>
                              <w:bCs/>
                              <w:color w:val="C00000"/>
                            </w:rPr>
                          </w:pPr>
                          <w:r w:rsidRPr="007F0FB1">
                            <w:rPr>
                              <w:rFonts w:hint="cs"/>
                              <w:b/>
                              <w:bCs/>
                              <w:color w:val="C00000"/>
                              <w:rtl/>
                            </w:rPr>
                            <w:t xml:space="preserve">اختبر نفسك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07309D" id="Text Box 107" o:spid="_x0000_s1191" type="#_x0000_t202" style="position:absolute;left:0;text-align:left;margin-left:392.25pt;margin-top:2.85pt;width:65.25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" filled="f" stroked="f" strokeweight=".5pt">
              <v:textbox>
                <w:txbxContent>
                  <w:p w:rsidR="00F11A2F" w:rsidRPr="007F0FB1" w:rsidRDefault="00F11A2F">
                    <w:pPr>
                      <w:rPr>
                        <w:b/>
                        <w:bCs/>
                        <w:color w:val="C00000"/>
                      </w:rPr>
                    </w:pPr>
                    <w:r w:rsidRPr="007F0FB1">
                      <w:rPr>
                        <w:rFonts w:hint="cs"/>
                        <w:b/>
                        <w:bCs/>
                        <w:color w:val="C00000"/>
                        <w:rtl/>
                      </w:rPr>
                      <w:t xml:space="preserve">اختبر نفسك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333BA440" wp14:editId="1218E95E">
              <wp:simplePos x="0" y="0"/>
              <wp:positionH relativeFrom="column">
                <wp:posOffset>5772150</wp:posOffset>
              </wp:positionH>
              <wp:positionV relativeFrom="paragraph">
                <wp:posOffset>93345</wp:posOffset>
              </wp:positionV>
              <wp:extent cx="85725" cy="85725"/>
              <wp:effectExtent l="0" t="0" r="28575" b="28575"/>
              <wp:wrapNone/>
              <wp:docPr id="72" name="Text Box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  <a:ln w="6350">
                        <a:solidFill>
                          <a:srgbClr val="C0000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33BA440" id="Text Box 72" o:spid="_x0000_s1192" type="#_x0000_t202" style="position:absolute;left:0;text-align:left;margin-left:454.5pt;margin-top:7.35pt;width:6.75pt;height:6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" fillcolor="#c00000" strokecolor="#c00000" strokeweight=".5pt">
              <v:textbox>
                <w:txbxContent>
                  <w:p w:rsidR="00F11A2F" w:rsidRDefault="00F11A2F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0BD84E0" wp14:editId="619F7B63">
              <wp:simplePos x="0" y="0"/>
              <wp:positionH relativeFrom="margin">
                <wp:posOffset>152400</wp:posOffset>
              </wp:positionH>
              <wp:positionV relativeFrom="paragraph">
                <wp:posOffset>7620</wp:posOffset>
              </wp:positionV>
              <wp:extent cx="1609725" cy="247650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0BD84E0" id="Text Box 25" o:spid="_x0000_s1193" type="#_x0000_t202" style="position:absolute;left:0;text-align:left;margin-left:12pt;margin-top:.6pt;width:126.75pt;height:19.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" filled="f" stroked="f" strokeweight=".5pt">
              <v:textbox>
                <w:txbxContent>
                  <w:p w:rsidR="00F11A2F" w:rsidRDefault="00F11A2F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E4D6207" wp14:editId="39B670F3">
              <wp:simplePos x="0" y="0"/>
              <wp:positionH relativeFrom="column">
                <wp:posOffset>1962150</wp:posOffset>
              </wp:positionH>
              <wp:positionV relativeFrom="paragraph">
                <wp:posOffset>-11430</wp:posOffset>
              </wp:positionV>
              <wp:extent cx="1609725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4D6207" id="Text Box 24" o:spid="_x0000_s1194" type="#_x0000_t202" style="position:absolute;left:0;text-align:left;margin-left:154.5pt;margin-top:-.9pt;width:126.7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" filled="f" stroked="f" strokeweight=".5pt">
              <v:textbox>
                <w:txbxContent>
                  <w:p w:rsidR="00F11A2F" w:rsidRDefault="00F11A2F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17DBEB" wp14:editId="595C7E57">
              <wp:simplePos x="0" y="0"/>
              <wp:positionH relativeFrom="column">
                <wp:posOffset>3724275</wp:posOffset>
              </wp:positionH>
              <wp:positionV relativeFrom="paragraph">
                <wp:posOffset>-20955</wp:posOffset>
              </wp:positionV>
              <wp:extent cx="1609725" cy="247650"/>
              <wp:effectExtent l="0" t="0" r="0" b="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60F7C" w:rsidRDefault="00D60F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717DBEB" id="Text Box 23" o:spid="_x0000_s1195" type="#_x0000_t202" style="position:absolute;left:0;text-align:left;margin-left:293.25pt;margin-top:-1.65pt;width:126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" filled="f" stroked="f" strokeweight=".5pt">
              <v:textbox>
                <w:txbxContent>
                  <w:p w:rsidR="00F11A2F" w:rsidRDefault="00F11A2F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D66EB"/>
    <w:multiLevelType w:val="hybridMultilevel"/>
    <w:tmpl w:val="1C1489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D7D88"/>
    <w:multiLevelType w:val="hybridMultilevel"/>
    <w:tmpl w:val="20C449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26CDB"/>
    <w:multiLevelType w:val="hybridMultilevel"/>
    <w:tmpl w:val="9642DD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5B6126"/>
    <w:multiLevelType w:val="hybridMultilevel"/>
    <w:tmpl w:val="CD2A725A"/>
    <w:lvl w:ilvl="0" w:tplc="7CC40C16">
      <w:start w:val="1"/>
      <w:numFmt w:val="decimal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D47C86"/>
    <w:multiLevelType w:val="hybridMultilevel"/>
    <w:tmpl w:val="D89A0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EE61F0"/>
    <w:multiLevelType w:val="hybridMultilevel"/>
    <w:tmpl w:val="FF8088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61D02"/>
    <w:multiLevelType w:val="hybridMultilevel"/>
    <w:tmpl w:val="068478C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900AC1"/>
    <w:multiLevelType w:val="hybridMultilevel"/>
    <w:tmpl w:val="7CEAA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D86032"/>
    <w:multiLevelType w:val="hybridMultilevel"/>
    <w:tmpl w:val="1CD0D8EA"/>
    <w:lvl w:ilvl="0" w:tplc="71646EEE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66F7836"/>
    <w:multiLevelType w:val="hybridMultilevel"/>
    <w:tmpl w:val="EC1814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8710DD"/>
    <w:multiLevelType w:val="hybridMultilevel"/>
    <w:tmpl w:val="498277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B87BE3"/>
    <w:multiLevelType w:val="hybridMultilevel"/>
    <w:tmpl w:val="0B0407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1F34A1"/>
    <w:multiLevelType w:val="hybridMultilevel"/>
    <w:tmpl w:val="03E01E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E72923"/>
    <w:multiLevelType w:val="hybridMultilevel"/>
    <w:tmpl w:val="A11AEF56"/>
    <w:lvl w:ilvl="0" w:tplc="505EAD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733FF7"/>
    <w:multiLevelType w:val="hybridMultilevel"/>
    <w:tmpl w:val="5B1CD4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B10EF1"/>
    <w:multiLevelType w:val="hybridMultilevel"/>
    <w:tmpl w:val="E5C202C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9F23FB5"/>
    <w:multiLevelType w:val="hybridMultilevel"/>
    <w:tmpl w:val="6B6A32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005CC7"/>
    <w:multiLevelType w:val="hybridMultilevel"/>
    <w:tmpl w:val="C2CC90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AB15F2B"/>
    <w:multiLevelType w:val="hybridMultilevel"/>
    <w:tmpl w:val="6CCE8E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E7029F"/>
    <w:multiLevelType w:val="hybridMultilevel"/>
    <w:tmpl w:val="675229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BB8445A"/>
    <w:multiLevelType w:val="hybridMultilevel"/>
    <w:tmpl w:val="F03E2E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B96BB2"/>
    <w:multiLevelType w:val="hybridMultilevel"/>
    <w:tmpl w:val="2EEEBD6C"/>
    <w:lvl w:ilvl="0" w:tplc="75F4B58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BD52168"/>
    <w:multiLevelType w:val="hybridMultilevel"/>
    <w:tmpl w:val="706EA0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E603BF"/>
    <w:multiLevelType w:val="hybridMultilevel"/>
    <w:tmpl w:val="AEEAE6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CFA0D75"/>
    <w:multiLevelType w:val="hybridMultilevel"/>
    <w:tmpl w:val="335EFC5A"/>
    <w:lvl w:ilvl="0" w:tplc="EEF02314">
      <w:start w:val="1"/>
      <w:numFmt w:val="decimal"/>
      <w:lvlText w:val="%1)"/>
      <w:lvlJc w:val="left"/>
      <w:pPr>
        <w:ind w:left="1080" w:hanging="360"/>
      </w:pPr>
      <w:rPr>
        <w:rFonts w:ascii="Arial,Bold" w:hAnsi="Calibri" w:cs="Arial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0D116B94"/>
    <w:multiLevelType w:val="hybridMultilevel"/>
    <w:tmpl w:val="9DBA9A7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0D1472D0"/>
    <w:multiLevelType w:val="hybridMultilevel"/>
    <w:tmpl w:val="DDD4CC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DC85585"/>
    <w:multiLevelType w:val="hybridMultilevel"/>
    <w:tmpl w:val="5380E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E6A1A39"/>
    <w:multiLevelType w:val="hybridMultilevel"/>
    <w:tmpl w:val="1046C07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0F8A5D25"/>
    <w:multiLevelType w:val="hybridMultilevel"/>
    <w:tmpl w:val="FF2CEFFE"/>
    <w:lvl w:ilvl="0" w:tplc="664CEFD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0" w15:restartNumberingAfterBreak="0">
    <w:nsid w:val="11162DC1"/>
    <w:multiLevelType w:val="hybridMultilevel"/>
    <w:tmpl w:val="08CCD5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1F81A90"/>
    <w:multiLevelType w:val="hybridMultilevel"/>
    <w:tmpl w:val="90B604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3D75828"/>
    <w:multiLevelType w:val="hybridMultilevel"/>
    <w:tmpl w:val="8CC018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3EE3A32"/>
    <w:multiLevelType w:val="hybridMultilevel"/>
    <w:tmpl w:val="91584316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4704AD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4B92D49"/>
    <w:multiLevelType w:val="hybridMultilevel"/>
    <w:tmpl w:val="6C880E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57D02A8"/>
    <w:multiLevelType w:val="hybridMultilevel"/>
    <w:tmpl w:val="1BCA545E"/>
    <w:lvl w:ilvl="0" w:tplc="95844DF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7596F1D"/>
    <w:multiLevelType w:val="hybridMultilevel"/>
    <w:tmpl w:val="D60E82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7EB5417"/>
    <w:multiLevelType w:val="hybridMultilevel"/>
    <w:tmpl w:val="5710584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7F7269"/>
    <w:multiLevelType w:val="hybridMultilevel"/>
    <w:tmpl w:val="F79E1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8DB4073"/>
    <w:multiLevelType w:val="hybridMultilevel"/>
    <w:tmpl w:val="91A038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939500C"/>
    <w:multiLevelType w:val="hybridMultilevel"/>
    <w:tmpl w:val="585C19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20643C"/>
    <w:multiLevelType w:val="hybridMultilevel"/>
    <w:tmpl w:val="449CA02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A2C5107"/>
    <w:multiLevelType w:val="hybridMultilevel"/>
    <w:tmpl w:val="78AA89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A626083"/>
    <w:multiLevelType w:val="hybridMultilevel"/>
    <w:tmpl w:val="9AA40A06"/>
    <w:lvl w:ilvl="0" w:tplc="E7C871D8">
      <w:start w:val="1"/>
      <w:numFmt w:val="decimal"/>
      <w:lvlText w:val="%1)"/>
      <w:lvlJc w:val="left"/>
      <w:pPr>
        <w:ind w:left="121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5" w15:restartNumberingAfterBreak="0">
    <w:nsid w:val="1B9264FB"/>
    <w:multiLevelType w:val="hybridMultilevel"/>
    <w:tmpl w:val="61542C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C9C3F5C"/>
    <w:multiLevelType w:val="hybridMultilevel"/>
    <w:tmpl w:val="C22E05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D725E86"/>
    <w:multiLevelType w:val="hybridMultilevel"/>
    <w:tmpl w:val="1C5A09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E6413B9"/>
    <w:multiLevelType w:val="hybridMultilevel"/>
    <w:tmpl w:val="B33EFE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F425399"/>
    <w:multiLevelType w:val="hybridMultilevel"/>
    <w:tmpl w:val="01DCAE74"/>
    <w:lvl w:ilvl="0" w:tplc="42066C2A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F9D7C7E"/>
    <w:multiLevelType w:val="hybridMultilevel"/>
    <w:tmpl w:val="91F855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03B34F5"/>
    <w:multiLevelType w:val="hybridMultilevel"/>
    <w:tmpl w:val="D2A48BB2"/>
    <w:lvl w:ilvl="0" w:tplc="F37CA3FE">
      <w:start w:val="1"/>
      <w:numFmt w:val="decimal"/>
      <w:lvlText w:val="%1)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0A768BA"/>
    <w:multiLevelType w:val="hybridMultilevel"/>
    <w:tmpl w:val="F00CB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2D90CD7"/>
    <w:multiLevelType w:val="hybridMultilevel"/>
    <w:tmpl w:val="A87062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3041265"/>
    <w:multiLevelType w:val="hybridMultilevel"/>
    <w:tmpl w:val="DC96DF4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3360F2A"/>
    <w:multiLevelType w:val="hybridMultilevel"/>
    <w:tmpl w:val="F8AC901E"/>
    <w:lvl w:ilvl="0" w:tplc="5FF22D4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3D30BC5"/>
    <w:multiLevelType w:val="hybridMultilevel"/>
    <w:tmpl w:val="F53CA2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43676E8"/>
    <w:multiLevelType w:val="hybridMultilevel"/>
    <w:tmpl w:val="D0BC34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45172CD"/>
    <w:multiLevelType w:val="hybridMultilevel"/>
    <w:tmpl w:val="5FC8E4C4"/>
    <w:lvl w:ilvl="0" w:tplc="BDA4EAE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4767748"/>
    <w:multiLevelType w:val="hybridMultilevel"/>
    <w:tmpl w:val="9522DF44"/>
    <w:lvl w:ilvl="0" w:tplc="EEAE49B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6566C0B"/>
    <w:multiLevelType w:val="hybridMultilevel"/>
    <w:tmpl w:val="709EC7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6DD2764"/>
    <w:multiLevelType w:val="hybridMultilevel"/>
    <w:tmpl w:val="D4A8B7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7E70545"/>
    <w:multiLevelType w:val="hybridMultilevel"/>
    <w:tmpl w:val="92985218"/>
    <w:lvl w:ilvl="0" w:tplc="04090017">
      <w:start w:val="1"/>
      <w:numFmt w:val="lowerLetter"/>
      <w:lvlText w:val="%1)"/>
      <w:lvlJc w:val="left"/>
      <w:pPr>
        <w:ind w:left="980" w:hanging="360"/>
      </w:p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63" w15:restartNumberingAfterBreak="0">
    <w:nsid w:val="29B95AA0"/>
    <w:multiLevelType w:val="hybridMultilevel"/>
    <w:tmpl w:val="0E82FE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9BC399F"/>
    <w:multiLevelType w:val="hybridMultilevel"/>
    <w:tmpl w:val="6AC2FBB4"/>
    <w:lvl w:ilvl="0" w:tplc="04090017">
      <w:start w:val="1"/>
      <w:numFmt w:val="lowerLetter"/>
      <w:lvlText w:val="%1)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>
      <w:start w:val="1"/>
      <w:numFmt w:val="decimal"/>
      <w:lvlText w:val="%4."/>
      <w:lvlJc w:val="left"/>
      <w:pPr>
        <w:ind w:left="2662" w:hanging="360"/>
      </w:pPr>
    </w:lvl>
    <w:lvl w:ilvl="4" w:tplc="04090019">
      <w:start w:val="1"/>
      <w:numFmt w:val="lowerLetter"/>
      <w:lvlText w:val="%5."/>
      <w:lvlJc w:val="left"/>
      <w:pPr>
        <w:ind w:left="3382" w:hanging="360"/>
      </w:pPr>
    </w:lvl>
    <w:lvl w:ilvl="5" w:tplc="0409001B">
      <w:start w:val="1"/>
      <w:numFmt w:val="lowerRoman"/>
      <w:lvlText w:val="%6."/>
      <w:lvlJc w:val="right"/>
      <w:pPr>
        <w:ind w:left="4102" w:hanging="180"/>
      </w:pPr>
    </w:lvl>
    <w:lvl w:ilvl="6" w:tplc="0409000F">
      <w:start w:val="1"/>
      <w:numFmt w:val="decimal"/>
      <w:lvlText w:val="%7."/>
      <w:lvlJc w:val="left"/>
      <w:pPr>
        <w:ind w:left="4822" w:hanging="360"/>
      </w:pPr>
    </w:lvl>
    <w:lvl w:ilvl="7" w:tplc="04090019">
      <w:start w:val="1"/>
      <w:numFmt w:val="lowerLetter"/>
      <w:lvlText w:val="%8."/>
      <w:lvlJc w:val="left"/>
      <w:pPr>
        <w:ind w:left="5542" w:hanging="360"/>
      </w:pPr>
    </w:lvl>
    <w:lvl w:ilvl="8" w:tplc="0409001B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29C942F2"/>
    <w:multiLevelType w:val="hybridMultilevel"/>
    <w:tmpl w:val="FAA8B6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9FF6837"/>
    <w:multiLevelType w:val="hybridMultilevel"/>
    <w:tmpl w:val="80CC8F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AC32D07"/>
    <w:multiLevelType w:val="hybridMultilevel"/>
    <w:tmpl w:val="3F506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BE40D2A"/>
    <w:multiLevelType w:val="hybridMultilevel"/>
    <w:tmpl w:val="90CED41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BFD3850"/>
    <w:multiLevelType w:val="hybridMultilevel"/>
    <w:tmpl w:val="3C34F2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C1E427E"/>
    <w:multiLevelType w:val="hybridMultilevel"/>
    <w:tmpl w:val="1D000D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DA423AD"/>
    <w:multiLevelType w:val="hybridMultilevel"/>
    <w:tmpl w:val="A80EB84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2DDA303A"/>
    <w:multiLevelType w:val="hybridMultilevel"/>
    <w:tmpl w:val="C72A4D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EF4043E"/>
    <w:multiLevelType w:val="hybridMultilevel"/>
    <w:tmpl w:val="A44A1F2C"/>
    <w:lvl w:ilvl="0" w:tplc="C17C49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2F4D6796"/>
    <w:multiLevelType w:val="hybridMultilevel"/>
    <w:tmpl w:val="795430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F4F15AA"/>
    <w:multiLevelType w:val="hybridMultilevel"/>
    <w:tmpl w:val="1A1E4B48"/>
    <w:lvl w:ilvl="0" w:tplc="0D721168">
      <w:start w:val="1"/>
      <w:numFmt w:val="decimal"/>
      <w:lvlText w:val="%1)"/>
      <w:lvlJc w:val="left"/>
      <w:pPr>
        <w:ind w:left="9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76" w15:restartNumberingAfterBreak="0">
    <w:nsid w:val="3073745B"/>
    <w:multiLevelType w:val="hybridMultilevel"/>
    <w:tmpl w:val="0CCAEB0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0AE3AFB"/>
    <w:multiLevelType w:val="hybridMultilevel"/>
    <w:tmpl w:val="038ED5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0AF6447"/>
    <w:multiLevelType w:val="hybridMultilevel"/>
    <w:tmpl w:val="9B7E9E5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31955243"/>
    <w:multiLevelType w:val="hybridMultilevel"/>
    <w:tmpl w:val="45CE68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4B41ADB"/>
    <w:multiLevelType w:val="hybridMultilevel"/>
    <w:tmpl w:val="FED626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52D322C"/>
    <w:multiLevelType w:val="hybridMultilevel"/>
    <w:tmpl w:val="E808F7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5400FF2"/>
    <w:multiLevelType w:val="hybridMultilevel"/>
    <w:tmpl w:val="E54C412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3575107F"/>
    <w:multiLevelType w:val="hybridMultilevel"/>
    <w:tmpl w:val="A148F5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59B3D26"/>
    <w:multiLevelType w:val="hybridMultilevel"/>
    <w:tmpl w:val="546876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6272855"/>
    <w:multiLevelType w:val="hybridMultilevel"/>
    <w:tmpl w:val="DDA8272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63C5AB2"/>
    <w:multiLevelType w:val="hybridMultilevel"/>
    <w:tmpl w:val="5E58E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6C42B48"/>
    <w:multiLevelType w:val="hybridMultilevel"/>
    <w:tmpl w:val="3AB2440E"/>
    <w:lvl w:ilvl="0" w:tplc="3D8A2C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383747F7"/>
    <w:multiLevelType w:val="hybridMultilevel"/>
    <w:tmpl w:val="11D47642"/>
    <w:lvl w:ilvl="0" w:tplc="DFD6D0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87D622B"/>
    <w:multiLevelType w:val="hybridMultilevel"/>
    <w:tmpl w:val="662AB74C"/>
    <w:lvl w:ilvl="0" w:tplc="782A6864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0" w15:restartNumberingAfterBreak="0">
    <w:nsid w:val="38914370"/>
    <w:multiLevelType w:val="hybridMultilevel"/>
    <w:tmpl w:val="C73272BC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91" w15:restartNumberingAfterBreak="0">
    <w:nsid w:val="38F834FC"/>
    <w:multiLevelType w:val="hybridMultilevel"/>
    <w:tmpl w:val="D4320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CCD36B7"/>
    <w:multiLevelType w:val="hybridMultilevel"/>
    <w:tmpl w:val="6E74F4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E31A7F"/>
    <w:multiLevelType w:val="hybridMultilevel"/>
    <w:tmpl w:val="1FBA6FEC"/>
    <w:lvl w:ilvl="0" w:tplc="1B68AD8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EB469A"/>
    <w:multiLevelType w:val="hybridMultilevel"/>
    <w:tmpl w:val="A03C963E"/>
    <w:lvl w:ilvl="0" w:tplc="5E90545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E866E2A"/>
    <w:multiLevelType w:val="hybridMultilevel"/>
    <w:tmpl w:val="FB3489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ED241FD"/>
    <w:multiLevelType w:val="hybridMultilevel"/>
    <w:tmpl w:val="B052E0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F171FBD"/>
    <w:multiLevelType w:val="hybridMultilevel"/>
    <w:tmpl w:val="8EA019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F306473"/>
    <w:multiLevelType w:val="hybridMultilevel"/>
    <w:tmpl w:val="18224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F8F1E10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0D20769"/>
    <w:multiLevelType w:val="hybridMultilevel"/>
    <w:tmpl w:val="DE3A0AE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1145F16"/>
    <w:multiLevelType w:val="hybridMultilevel"/>
    <w:tmpl w:val="249A89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18D131E"/>
    <w:multiLevelType w:val="hybridMultilevel"/>
    <w:tmpl w:val="2AF0AAD0"/>
    <w:lvl w:ilvl="0" w:tplc="946A126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233514D"/>
    <w:multiLevelType w:val="hybridMultilevel"/>
    <w:tmpl w:val="6EE830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2F566BA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3333BF1"/>
    <w:multiLevelType w:val="hybridMultilevel"/>
    <w:tmpl w:val="AC4425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4204235"/>
    <w:multiLevelType w:val="hybridMultilevel"/>
    <w:tmpl w:val="6A5EEF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5B2704E"/>
    <w:multiLevelType w:val="hybridMultilevel"/>
    <w:tmpl w:val="4724C7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F45362"/>
    <w:multiLevelType w:val="hybridMultilevel"/>
    <w:tmpl w:val="26D04F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6987683"/>
    <w:multiLevelType w:val="hybridMultilevel"/>
    <w:tmpl w:val="99B059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76D57E1"/>
    <w:multiLevelType w:val="hybridMultilevel"/>
    <w:tmpl w:val="8EF60C7A"/>
    <w:lvl w:ilvl="0" w:tplc="0B2E5B32">
      <w:start w:val="1"/>
      <w:numFmt w:val="decimal"/>
      <w:lvlText w:val="%1)"/>
      <w:lvlJc w:val="left"/>
      <w:pPr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8257058"/>
    <w:multiLevelType w:val="hybridMultilevel"/>
    <w:tmpl w:val="D8B074F8"/>
    <w:lvl w:ilvl="0" w:tplc="F01E3738">
      <w:start w:val="1"/>
      <w:numFmt w:val="lowerLetter"/>
      <w:lvlText w:val="%1)"/>
      <w:lvlJc w:val="left"/>
      <w:pPr>
        <w:ind w:left="98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112" w15:restartNumberingAfterBreak="0">
    <w:nsid w:val="48B173D0"/>
    <w:multiLevelType w:val="hybridMultilevel"/>
    <w:tmpl w:val="A69C17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8CD3584"/>
    <w:multiLevelType w:val="hybridMultilevel"/>
    <w:tmpl w:val="9FB6B3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9795C3A"/>
    <w:multiLevelType w:val="hybridMultilevel"/>
    <w:tmpl w:val="ABE2811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4C522070"/>
    <w:multiLevelType w:val="hybridMultilevel"/>
    <w:tmpl w:val="62747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D0279A5"/>
    <w:multiLevelType w:val="hybridMultilevel"/>
    <w:tmpl w:val="42A4DE1E"/>
    <w:lvl w:ilvl="0" w:tplc="D3F85D60">
      <w:start w:val="1"/>
      <w:numFmt w:val="decimal"/>
      <w:lvlText w:val="%1)"/>
      <w:lvlJc w:val="left"/>
      <w:pPr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D557006"/>
    <w:multiLevelType w:val="hybridMultilevel"/>
    <w:tmpl w:val="CD8049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D656E78"/>
    <w:multiLevelType w:val="hybridMultilevel"/>
    <w:tmpl w:val="9476EF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4E1D69CC"/>
    <w:multiLevelType w:val="hybridMultilevel"/>
    <w:tmpl w:val="2522F1E8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F0E09E7"/>
    <w:multiLevelType w:val="hybridMultilevel"/>
    <w:tmpl w:val="82E2B6C6"/>
    <w:lvl w:ilvl="0" w:tplc="4572B0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FC02DEC"/>
    <w:multiLevelType w:val="hybridMultilevel"/>
    <w:tmpl w:val="085613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FE36DCF"/>
    <w:multiLevelType w:val="hybridMultilevel"/>
    <w:tmpl w:val="F3F8F2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119668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12B1CBC"/>
    <w:multiLevelType w:val="hybridMultilevel"/>
    <w:tmpl w:val="185837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28B5D96"/>
    <w:multiLevelType w:val="hybridMultilevel"/>
    <w:tmpl w:val="FC946E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3D732E3"/>
    <w:multiLevelType w:val="hybridMultilevel"/>
    <w:tmpl w:val="DF64B3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7243AA5"/>
    <w:multiLevelType w:val="hybridMultilevel"/>
    <w:tmpl w:val="2FAC24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8E80FDF"/>
    <w:multiLevelType w:val="hybridMultilevel"/>
    <w:tmpl w:val="3E5EFF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9A83D1A"/>
    <w:multiLevelType w:val="hybridMultilevel"/>
    <w:tmpl w:val="8E6C2E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30" w15:restartNumberingAfterBreak="0">
    <w:nsid w:val="5B8000F8"/>
    <w:multiLevelType w:val="hybridMultilevel"/>
    <w:tmpl w:val="9B0803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A77130"/>
    <w:multiLevelType w:val="hybridMultilevel"/>
    <w:tmpl w:val="41945B14"/>
    <w:lvl w:ilvl="0" w:tplc="631A6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2" w15:restartNumberingAfterBreak="0">
    <w:nsid w:val="5BAC0C88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CC25A33"/>
    <w:multiLevelType w:val="hybridMultilevel"/>
    <w:tmpl w:val="3A02D1C2"/>
    <w:lvl w:ilvl="0" w:tplc="1A80E6A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D4F5D0D"/>
    <w:multiLevelType w:val="hybridMultilevel"/>
    <w:tmpl w:val="70669B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E035499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F504745"/>
    <w:multiLevelType w:val="hybridMultilevel"/>
    <w:tmpl w:val="C73CF9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FDC50E7"/>
    <w:multiLevelType w:val="hybridMultilevel"/>
    <w:tmpl w:val="0A7480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325692"/>
    <w:multiLevelType w:val="hybridMultilevel"/>
    <w:tmpl w:val="71C06C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405820"/>
    <w:multiLevelType w:val="hybridMultilevel"/>
    <w:tmpl w:val="DE6A0454"/>
    <w:lvl w:ilvl="0" w:tplc="F322F97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321F8C"/>
    <w:multiLevelType w:val="hybridMultilevel"/>
    <w:tmpl w:val="DFA2C7B6"/>
    <w:lvl w:ilvl="0" w:tplc="6A3845B0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1" w15:restartNumberingAfterBreak="0">
    <w:nsid w:val="65217CE8"/>
    <w:multiLevelType w:val="hybridMultilevel"/>
    <w:tmpl w:val="37AAEE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314622"/>
    <w:multiLevelType w:val="hybridMultilevel"/>
    <w:tmpl w:val="B53687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546B76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71D1493"/>
    <w:multiLevelType w:val="hybridMultilevel"/>
    <w:tmpl w:val="DB0C12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77C51D7"/>
    <w:multiLevelType w:val="hybridMultilevel"/>
    <w:tmpl w:val="E92A7F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67B720AC"/>
    <w:multiLevelType w:val="hybridMultilevel"/>
    <w:tmpl w:val="30CECD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7E47638"/>
    <w:multiLevelType w:val="hybridMultilevel"/>
    <w:tmpl w:val="22B03D5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A3D7272"/>
    <w:multiLevelType w:val="hybridMultilevel"/>
    <w:tmpl w:val="8AA8F7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AAD3F42"/>
    <w:multiLevelType w:val="hybridMultilevel"/>
    <w:tmpl w:val="ED6013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CC74E1F"/>
    <w:multiLevelType w:val="hybridMultilevel"/>
    <w:tmpl w:val="61E60A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CCF0D8D"/>
    <w:multiLevelType w:val="hybridMultilevel"/>
    <w:tmpl w:val="FAD463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CDC11BE"/>
    <w:multiLevelType w:val="hybridMultilevel"/>
    <w:tmpl w:val="B83C7B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F2A60E7"/>
    <w:multiLevelType w:val="hybridMultilevel"/>
    <w:tmpl w:val="989E5446"/>
    <w:lvl w:ilvl="0" w:tplc="F59AA95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F4B688E"/>
    <w:multiLevelType w:val="hybridMultilevel"/>
    <w:tmpl w:val="AE6296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0060EE"/>
    <w:multiLevelType w:val="hybridMultilevel"/>
    <w:tmpl w:val="CDEA2F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22539D7"/>
    <w:multiLevelType w:val="hybridMultilevel"/>
    <w:tmpl w:val="5518D8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4467EC7"/>
    <w:multiLevelType w:val="hybridMultilevel"/>
    <w:tmpl w:val="FEA810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746E707D"/>
    <w:multiLevelType w:val="hybridMultilevel"/>
    <w:tmpl w:val="216224A8"/>
    <w:lvl w:ilvl="0" w:tplc="040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4CB674E"/>
    <w:multiLevelType w:val="hybridMultilevel"/>
    <w:tmpl w:val="DED050A8"/>
    <w:lvl w:ilvl="0" w:tplc="3EE8DC24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0" w15:restartNumberingAfterBreak="0">
    <w:nsid w:val="74D731F6"/>
    <w:multiLevelType w:val="hybridMultilevel"/>
    <w:tmpl w:val="C172AB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4D86158"/>
    <w:multiLevelType w:val="hybridMultilevel"/>
    <w:tmpl w:val="04F68D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6364FEA"/>
    <w:multiLevelType w:val="hybridMultilevel"/>
    <w:tmpl w:val="3A8ED0D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3" w15:restartNumberingAfterBreak="0">
    <w:nsid w:val="76EF1201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84829A5"/>
    <w:multiLevelType w:val="hybridMultilevel"/>
    <w:tmpl w:val="B240DA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78BF10FA"/>
    <w:multiLevelType w:val="hybridMultilevel"/>
    <w:tmpl w:val="F8C2AC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78F35AEA"/>
    <w:multiLevelType w:val="hybridMultilevel"/>
    <w:tmpl w:val="382E91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AD3FF8"/>
    <w:multiLevelType w:val="hybridMultilevel"/>
    <w:tmpl w:val="9DB6ED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79F15E5A"/>
    <w:multiLevelType w:val="hybridMultilevel"/>
    <w:tmpl w:val="F7229B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9FE4BFA"/>
    <w:multiLevelType w:val="hybridMultilevel"/>
    <w:tmpl w:val="E80A69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432E60"/>
    <w:multiLevelType w:val="hybridMultilevel"/>
    <w:tmpl w:val="86EED3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A502092"/>
    <w:multiLevelType w:val="hybridMultilevel"/>
    <w:tmpl w:val="732CDC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0E0FF1"/>
    <w:multiLevelType w:val="hybridMultilevel"/>
    <w:tmpl w:val="740687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BEF4CA2"/>
    <w:multiLevelType w:val="hybridMultilevel"/>
    <w:tmpl w:val="11706C92"/>
    <w:lvl w:ilvl="0" w:tplc="95BAAC90">
      <w:start w:val="1"/>
      <w:numFmt w:val="decimal"/>
      <w:lvlText w:val="%1)"/>
      <w:lvlJc w:val="left"/>
      <w:pPr>
        <w:ind w:left="1069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4" w15:restartNumberingAfterBreak="0">
    <w:nsid w:val="7C616D19"/>
    <w:multiLevelType w:val="hybridMultilevel"/>
    <w:tmpl w:val="97D8E556"/>
    <w:lvl w:ilvl="0" w:tplc="63B45036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 w15:restartNumberingAfterBreak="0">
    <w:nsid w:val="7CB45932"/>
    <w:multiLevelType w:val="hybridMultilevel"/>
    <w:tmpl w:val="1BA6FE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CC85CC9"/>
    <w:multiLevelType w:val="hybridMultilevel"/>
    <w:tmpl w:val="A12C84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DD5211C"/>
    <w:multiLevelType w:val="hybridMultilevel"/>
    <w:tmpl w:val="AF54B0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E72407B"/>
    <w:multiLevelType w:val="hybridMultilevel"/>
    <w:tmpl w:val="F0FA3A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EF37DBD"/>
    <w:multiLevelType w:val="hybridMultilevel"/>
    <w:tmpl w:val="FA16A4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</w:num>
  <w:num w:numId="22">
    <w:abstractNumId w:val="134"/>
  </w:num>
  <w:num w:numId="23">
    <w:abstractNumId w:val="123"/>
  </w:num>
  <w:num w:numId="24">
    <w:abstractNumId w:val="149"/>
  </w:num>
  <w:num w:numId="2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63"/>
  </w:num>
  <w:num w:numId="52">
    <w:abstractNumId w:val="104"/>
  </w:num>
  <w:num w:numId="53">
    <w:abstractNumId w:val="34"/>
  </w:num>
  <w:num w:numId="54">
    <w:abstractNumId w:val="179"/>
  </w:num>
  <w:num w:numId="55">
    <w:abstractNumId w:val="59"/>
  </w:num>
  <w:num w:numId="56">
    <w:abstractNumId w:val="20"/>
  </w:num>
  <w:num w:numId="57">
    <w:abstractNumId w:val="27"/>
  </w:num>
  <w:num w:numId="58">
    <w:abstractNumId w:val="103"/>
  </w:num>
  <w:num w:numId="59">
    <w:abstractNumId w:val="39"/>
  </w:num>
  <w:num w:numId="60">
    <w:abstractNumId w:val="118"/>
  </w:num>
  <w:num w:numId="61">
    <w:abstractNumId w:val="32"/>
  </w:num>
  <w:num w:numId="62">
    <w:abstractNumId w:val="151"/>
  </w:num>
  <w:num w:numId="63">
    <w:abstractNumId w:val="70"/>
  </w:num>
  <w:num w:numId="64">
    <w:abstractNumId w:val="40"/>
  </w:num>
  <w:num w:numId="65">
    <w:abstractNumId w:val="52"/>
  </w:num>
  <w:num w:numId="66">
    <w:abstractNumId w:val="109"/>
  </w:num>
  <w:num w:numId="67">
    <w:abstractNumId w:val="141"/>
  </w:num>
  <w:num w:numId="68">
    <w:abstractNumId w:val="157"/>
  </w:num>
  <w:num w:numId="69">
    <w:abstractNumId w:val="18"/>
  </w:num>
  <w:num w:numId="70">
    <w:abstractNumId w:val="81"/>
  </w:num>
  <w:num w:numId="71">
    <w:abstractNumId w:val="26"/>
  </w:num>
  <w:num w:numId="72">
    <w:abstractNumId w:val="37"/>
  </w:num>
  <w:num w:numId="73">
    <w:abstractNumId w:val="160"/>
  </w:num>
  <w:num w:numId="74">
    <w:abstractNumId w:val="9"/>
  </w:num>
  <w:num w:numId="75">
    <w:abstractNumId w:val="63"/>
  </w:num>
  <w:num w:numId="76">
    <w:abstractNumId w:val="152"/>
  </w:num>
  <w:num w:numId="77">
    <w:abstractNumId w:val="7"/>
  </w:num>
  <w:num w:numId="78">
    <w:abstractNumId w:val="105"/>
  </w:num>
  <w:num w:numId="79">
    <w:abstractNumId w:val="117"/>
  </w:num>
  <w:num w:numId="80">
    <w:abstractNumId w:val="136"/>
  </w:num>
  <w:num w:numId="81">
    <w:abstractNumId w:val="112"/>
  </w:num>
  <w:num w:numId="82">
    <w:abstractNumId w:val="132"/>
  </w:num>
  <w:num w:numId="83">
    <w:abstractNumId w:val="130"/>
  </w:num>
  <w:num w:numId="84">
    <w:abstractNumId w:val="142"/>
  </w:num>
  <w:num w:numId="85">
    <w:abstractNumId w:val="164"/>
  </w:num>
  <w:num w:numId="86">
    <w:abstractNumId w:val="47"/>
  </w:num>
  <w:num w:numId="87">
    <w:abstractNumId w:val="135"/>
  </w:num>
  <w:num w:numId="88">
    <w:abstractNumId w:val="31"/>
  </w:num>
  <w:num w:numId="89">
    <w:abstractNumId w:val="101"/>
  </w:num>
  <w:num w:numId="90">
    <w:abstractNumId w:val="178"/>
  </w:num>
  <w:num w:numId="91">
    <w:abstractNumId w:val="168"/>
  </w:num>
  <w:num w:numId="92">
    <w:abstractNumId w:val="175"/>
  </w:num>
  <w:num w:numId="93">
    <w:abstractNumId w:val="177"/>
  </w:num>
  <w:num w:numId="94">
    <w:abstractNumId w:val="80"/>
  </w:num>
  <w:num w:numId="95">
    <w:abstractNumId w:val="67"/>
  </w:num>
  <w:num w:numId="96">
    <w:abstractNumId w:val="42"/>
  </w:num>
  <w:num w:numId="97">
    <w:abstractNumId w:val="150"/>
  </w:num>
  <w:num w:numId="98">
    <w:abstractNumId w:val="170"/>
  </w:num>
  <w:num w:numId="99">
    <w:abstractNumId w:val="92"/>
  </w:num>
  <w:num w:numId="100">
    <w:abstractNumId w:val="69"/>
  </w:num>
  <w:num w:numId="101">
    <w:abstractNumId w:val="172"/>
  </w:num>
  <w:num w:numId="102">
    <w:abstractNumId w:val="65"/>
  </w:num>
  <w:num w:numId="103">
    <w:abstractNumId w:val="108"/>
  </w:num>
  <w:num w:numId="104">
    <w:abstractNumId w:val="74"/>
  </w:num>
  <w:num w:numId="105">
    <w:abstractNumId w:val="23"/>
  </w:num>
  <w:num w:numId="106">
    <w:abstractNumId w:val="45"/>
  </w:num>
  <w:num w:numId="107">
    <w:abstractNumId w:val="36"/>
  </w:num>
  <w:num w:numId="108">
    <w:abstractNumId w:val="13"/>
  </w:num>
  <w:num w:numId="109">
    <w:abstractNumId w:val="88"/>
  </w:num>
  <w:num w:numId="110">
    <w:abstractNumId w:val="87"/>
  </w:num>
  <w:num w:numId="111">
    <w:abstractNumId w:val="153"/>
  </w:num>
  <w:num w:numId="112">
    <w:abstractNumId w:val="102"/>
  </w:num>
  <w:num w:numId="113">
    <w:abstractNumId w:val="66"/>
  </w:num>
  <w:num w:numId="114">
    <w:abstractNumId w:val="38"/>
  </w:num>
  <w:num w:numId="115">
    <w:abstractNumId w:val="2"/>
  </w:num>
  <w:num w:numId="116">
    <w:abstractNumId w:val="72"/>
  </w:num>
  <w:num w:numId="117">
    <w:abstractNumId w:val="50"/>
  </w:num>
  <w:num w:numId="118">
    <w:abstractNumId w:val="96"/>
  </w:num>
  <w:num w:numId="119">
    <w:abstractNumId w:val="146"/>
  </w:num>
  <w:num w:numId="120">
    <w:abstractNumId w:val="11"/>
  </w:num>
  <w:num w:numId="121">
    <w:abstractNumId w:val="128"/>
  </w:num>
  <w:num w:numId="122">
    <w:abstractNumId w:val="166"/>
  </w:num>
  <w:num w:numId="123">
    <w:abstractNumId w:val="125"/>
  </w:num>
  <w:num w:numId="124">
    <w:abstractNumId w:val="127"/>
  </w:num>
  <w:num w:numId="125">
    <w:abstractNumId w:val="0"/>
  </w:num>
  <w:num w:numId="126">
    <w:abstractNumId w:val="173"/>
  </w:num>
  <w:num w:numId="127">
    <w:abstractNumId w:val="57"/>
  </w:num>
  <w:num w:numId="128">
    <w:abstractNumId w:val="30"/>
  </w:num>
  <w:num w:numId="129">
    <w:abstractNumId w:val="22"/>
  </w:num>
  <w:num w:numId="130">
    <w:abstractNumId w:val="124"/>
  </w:num>
  <w:num w:numId="131">
    <w:abstractNumId w:val="10"/>
  </w:num>
  <w:num w:numId="132">
    <w:abstractNumId w:val="145"/>
  </w:num>
  <w:num w:numId="133">
    <w:abstractNumId w:val="86"/>
  </w:num>
  <w:num w:numId="134">
    <w:abstractNumId w:val="113"/>
  </w:num>
  <w:num w:numId="135">
    <w:abstractNumId w:val="95"/>
  </w:num>
  <w:num w:numId="136">
    <w:abstractNumId w:val="44"/>
  </w:num>
  <w:num w:numId="137">
    <w:abstractNumId w:val="122"/>
  </w:num>
  <w:num w:numId="138">
    <w:abstractNumId w:val="106"/>
  </w:num>
  <w:num w:numId="139">
    <w:abstractNumId w:val="176"/>
  </w:num>
  <w:num w:numId="140">
    <w:abstractNumId w:val="121"/>
  </w:num>
  <w:num w:numId="141">
    <w:abstractNumId w:val="16"/>
  </w:num>
  <w:num w:numId="142">
    <w:abstractNumId w:val="4"/>
  </w:num>
  <w:num w:numId="143">
    <w:abstractNumId w:val="97"/>
  </w:num>
  <w:num w:numId="144">
    <w:abstractNumId w:val="171"/>
  </w:num>
  <w:num w:numId="145">
    <w:abstractNumId w:val="94"/>
  </w:num>
  <w:num w:numId="146">
    <w:abstractNumId w:val="5"/>
  </w:num>
  <w:num w:numId="147">
    <w:abstractNumId w:val="120"/>
  </w:num>
  <w:num w:numId="148">
    <w:abstractNumId w:val="159"/>
  </w:num>
  <w:num w:numId="149">
    <w:abstractNumId w:val="29"/>
  </w:num>
  <w:num w:numId="150">
    <w:abstractNumId w:val="116"/>
  </w:num>
  <w:num w:numId="151">
    <w:abstractNumId w:val="21"/>
  </w:num>
  <w:num w:numId="152">
    <w:abstractNumId w:val="51"/>
  </w:num>
  <w:num w:numId="153">
    <w:abstractNumId w:val="110"/>
  </w:num>
  <w:num w:numId="154">
    <w:abstractNumId w:val="93"/>
  </w:num>
  <w:num w:numId="155">
    <w:abstractNumId w:val="158"/>
  </w:num>
  <w:num w:numId="156">
    <w:abstractNumId w:val="75"/>
  </w:num>
  <w:num w:numId="157">
    <w:abstractNumId w:val="55"/>
  </w:num>
  <w:num w:numId="158">
    <w:abstractNumId w:val="17"/>
  </w:num>
  <w:num w:numId="159">
    <w:abstractNumId w:val="19"/>
  </w:num>
  <w:num w:numId="160">
    <w:abstractNumId w:val="138"/>
  </w:num>
  <w:num w:numId="161">
    <w:abstractNumId w:val="139"/>
  </w:num>
  <w:num w:numId="162">
    <w:abstractNumId w:val="133"/>
  </w:num>
  <w:num w:numId="163">
    <w:abstractNumId w:val="3"/>
  </w:num>
  <w:num w:numId="164">
    <w:abstractNumId w:val="56"/>
  </w:num>
  <w:num w:numId="165">
    <w:abstractNumId w:val="98"/>
  </w:num>
  <w:num w:numId="166">
    <w:abstractNumId w:val="83"/>
  </w:num>
  <w:num w:numId="167">
    <w:abstractNumId w:val="73"/>
  </w:num>
  <w:num w:numId="168">
    <w:abstractNumId w:val="24"/>
  </w:num>
  <w:num w:numId="169">
    <w:abstractNumId w:val="35"/>
  </w:num>
  <w:num w:numId="170">
    <w:abstractNumId w:val="8"/>
  </w:num>
  <w:num w:numId="171">
    <w:abstractNumId w:val="140"/>
  </w:num>
  <w:num w:numId="172">
    <w:abstractNumId w:val="89"/>
  </w:num>
  <w:num w:numId="173">
    <w:abstractNumId w:val="91"/>
  </w:num>
  <w:num w:numId="174">
    <w:abstractNumId w:val="174"/>
  </w:num>
  <w:num w:numId="175">
    <w:abstractNumId w:val="131"/>
  </w:num>
  <w:num w:numId="176">
    <w:abstractNumId w:val="154"/>
  </w:num>
  <w:num w:numId="177">
    <w:abstractNumId w:val="167"/>
  </w:num>
  <w:num w:numId="178">
    <w:abstractNumId w:val="12"/>
  </w:num>
  <w:num w:numId="179">
    <w:abstractNumId w:val="161"/>
  </w:num>
  <w:num w:numId="180">
    <w:abstractNumId w:val="147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DAA"/>
    <w:rsid w:val="00014FA5"/>
    <w:rsid w:val="000151CA"/>
    <w:rsid w:val="00016299"/>
    <w:rsid w:val="00016992"/>
    <w:rsid w:val="000215B8"/>
    <w:rsid w:val="000222D6"/>
    <w:rsid w:val="000228EE"/>
    <w:rsid w:val="00030B03"/>
    <w:rsid w:val="000335AB"/>
    <w:rsid w:val="00035ED9"/>
    <w:rsid w:val="00037272"/>
    <w:rsid w:val="000403A5"/>
    <w:rsid w:val="0004359D"/>
    <w:rsid w:val="00045474"/>
    <w:rsid w:val="00061552"/>
    <w:rsid w:val="00064F94"/>
    <w:rsid w:val="00075AEB"/>
    <w:rsid w:val="000801D0"/>
    <w:rsid w:val="00081F4B"/>
    <w:rsid w:val="00082578"/>
    <w:rsid w:val="00082B4D"/>
    <w:rsid w:val="0008316F"/>
    <w:rsid w:val="000904F8"/>
    <w:rsid w:val="000A2EA8"/>
    <w:rsid w:val="000A5B46"/>
    <w:rsid w:val="000B7093"/>
    <w:rsid w:val="000C0C3A"/>
    <w:rsid w:val="000C25A8"/>
    <w:rsid w:val="000E34B4"/>
    <w:rsid w:val="000E4A1F"/>
    <w:rsid w:val="000F24D1"/>
    <w:rsid w:val="00101024"/>
    <w:rsid w:val="00103BD0"/>
    <w:rsid w:val="0010576A"/>
    <w:rsid w:val="00107C16"/>
    <w:rsid w:val="00110DD9"/>
    <w:rsid w:val="00112CF3"/>
    <w:rsid w:val="001175BB"/>
    <w:rsid w:val="001176C7"/>
    <w:rsid w:val="001212E8"/>
    <w:rsid w:val="00133E26"/>
    <w:rsid w:val="00137A4E"/>
    <w:rsid w:val="00141A67"/>
    <w:rsid w:val="00145EC2"/>
    <w:rsid w:val="001526E4"/>
    <w:rsid w:val="00152750"/>
    <w:rsid w:val="00157231"/>
    <w:rsid w:val="001663DB"/>
    <w:rsid w:val="00166E88"/>
    <w:rsid w:val="00170D1A"/>
    <w:rsid w:val="00171626"/>
    <w:rsid w:val="00172903"/>
    <w:rsid w:val="001804FA"/>
    <w:rsid w:val="00187028"/>
    <w:rsid w:val="00187D5C"/>
    <w:rsid w:val="001A4CF3"/>
    <w:rsid w:val="001B3EB0"/>
    <w:rsid w:val="001C074C"/>
    <w:rsid w:val="001C1180"/>
    <w:rsid w:val="001C754C"/>
    <w:rsid w:val="001D3858"/>
    <w:rsid w:val="001E3CED"/>
    <w:rsid w:val="001E5921"/>
    <w:rsid w:val="001E6954"/>
    <w:rsid w:val="001E7864"/>
    <w:rsid w:val="001F3D53"/>
    <w:rsid w:val="001F4412"/>
    <w:rsid w:val="001F626B"/>
    <w:rsid w:val="001F75F7"/>
    <w:rsid w:val="002123AA"/>
    <w:rsid w:val="0021621A"/>
    <w:rsid w:val="00220074"/>
    <w:rsid w:val="00221A03"/>
    <w:rsid w:val="00224FEA"/>
    <w:rsid w:val="0022549F"/>
    <w:rsid w:val="00231AD3"/>
    <w:rsid w:val="002321BC"/>
    <w:rsid w:val="00232BB0"/>
    <w:rsid w:val="00234ECA"/>
    <w:rsid w:val="00237759"/>
    <w:rsid w:val="00237B75"/>
    <w:rsid w:val="0024304E"/>
    <w:rsid w:val="002529EC"/>
    <w:rsid w:val="00256234"/>
    <w:rsid w:val="002611EB"/>
    <w:rsid w:val="0026564D"/>
    <w:rsid w:val="0026714F"/>
    <w:rsid w:val="00270050"/>
    <w:rsid w:val="00271E7D"/>
    <w:rsid w:val="00272955"/>
    <w:rsid w:val="00277D6B"/>
    <w:rsid w:val="002818C1"/>
    <w:rsid w:val="002A00CE"/>
    <w:rsid w:val="002A4517"/>
    <w:rsid w:val="002A68A3"/>
    <w:rsid w:val="002B0C19"/>
    <w:rsid w:val="002B2394"/>
    <w:rsid w:val="002C5758"/>
    <w:rsid w:val="002D3C3C"/>
    <w:rsid w:val="002E097E"/>
    <w:rsid w:val="002E1DC1"/>
    <w:rsid w:val="002E419A"/>
    <w:rsid w:val="003076A7"/>
    <w:rsid w:val="00307AE5"/>
    <w:rsid w:val="00310ADA"/>
    <w:rsid w:val="00321E9B"/>
    <w:rsid w:val="003275D3"/>
    <w:rsid w:val="0034169E"/>
    <w:rsid w:val="00343194"/>
    <w:rsid w:val="003443E7"/>
    <w:rsid w:val="00344AE4"/>
    <w:rsid w:val="00346467"/>
    <w:rsid w:val="0035202E"/>
    <w:rsid w:val="00352C57"/>
    <w:rsid w:val="00353D18"/>
    <w:rsid w:val="003569FA"/>
    <w:rsid w:val="00363B01"/>
    <w:rsid w:val="00374AA6"/>
    <w:rsid w:val="0038208C"/>
    <w:rsid w:val="00383760"/>
    <w:rsid w:val="00385984"/>
    <w:rsid w:val="00390750"/>
    <w:rsid w:val="003907A8"/>
    <w:rsid w:val="003967EC"/>
    <w:rsid w:val="003A1C2E"/>
    <w:rsid w:val="003A20E4"/>
    <w:rsid w:val="003A41E1"/>
    <w:rsid w:val="003B4289"/>
    <w:rsid w:val="003D0180"/>
    <w:rsid w:val="003E44DC"/>
    <w:rsid w:val="003E6BAA"/>
    <w:rsid w:val="003F297B"/>
    <w:rsid w:val="003F5FF6"/>
    <w:rsid w:val="0040026D"/>
    <w:rsid w:val="00400ADA"/>
    <w:rsid w:val="00403ECB"/>
    <w:rsid w:val="004049D5"/>
    <w:rsid w:val="0040593B"/>
    <w:rsid w:val="00407AF7"/>
    <w:rsid w:val="00410BAC"/>
    <w:rsid w:val="004112A8"/>
    <w:rsid w:val="00413CB2"/>
    <w:rsid w:val="004214A7"/>
    <w:rsid w:val="00423524"/>
    <w:rsid w:val="00431BDC"/>
    <w:rsid w:val="00434552"/>
    <w:rsid w:val="0044059D"/>
    <w:rsid w:val="004444D6"/>
    <w:rsid w:val="004466BC"/>
    <w:rsid w:val="004501BD"/>
    <w:rsid w:val="00451C10"/>
    <w:rsid w:val="00461DDD"/>
    <w:rsid w:val="00462165"/>
    <w:rsid w:val="00463B24"/>
    <w:rsid w:val="0046475A"/>
    <w:rsid w:val="00465F8C"/>
    <w:rsid w:val="004709BA"/>
    <w:rsid w:val="00471A65"/>
    <w:rsid w:val="00471C9A"/>
    <w:rsid w:val="004736AB"/>
    <w:rsid w:val="00473BCF"/>
    <w:rsid w:val="00474312"/>
    <w:rsid w:val="004774CF"/>
    <w:rsid w:val="00480F9B"/>
    <w:rsid w:val="00481164"/>
    <w:rsid w:val="004838E2"/>
    <w:rsid w:val="00487403"/>
    <w:rsid w:val="00496946"/>
    <w:rsid w:val="004A1ACE"/>
    <w:rsid w:val="004A2390"/>
    <w:rsid w:val="004A72E5"/>
    <w:rsid w:val="004B0A1B"/>
    <w:rsid w:val="004C1DAA"/>
    <w:rsid w:val="004C37C8"/>
    <w:rsid w:val="004C68CB"/>
    <w:rsid w:val="004C6C15"/>
    <w:rsid w:val="004D048B"/>
    <w:rsid w:val="004D0B78"/>
    <w:rsid w:val="004D274A"/>
    <w:rsid w:val="004D421D"/>
    <w:rsid w:val="004D46CC"/>
    <w:rsid w:val="004F1F23"/>
    <w:rsid w:val="005012B8"/>
    <w:rsid w:val="005023E1"/>
    <w:rsid w:val="00502BA9"/>
    <w:rsid w:val="00513F48"/>
    <w:rsid w:val="0051563B"/>
    <w:rsid w:val="005220D3"/>
    <w:rsid w:val="005226E9"/>
    <w:rsid w:val="005240E1"/>
    <w:rsid w:val="005345B5"/>
    <w:rsid w:val="00537BB4"/>
    <w:rsid w:val="00540954"/>
    <w:rsid w:val="0054540C"/>
    <w:rsid w:val="00546C9F"/>
    <w:rsid w:val="00550D24"/>
    <w:rsid w:val="005510FA"/>
    <w:rsid w:val="0055402E"/>
    <w:rsid w:val="00565355"/>
    <w:rsid w:val="005720CE"/>
    <w:rsid w:val="00572756"/>
    <w:rsid w:val="00581D11"/>
    <w:rsid w:val="005823E2"/>
    <w:rsid w:val="005862D6"/>
    <w:rsid w:val="00592402"/>
    <w:rsid w:val="00594F2F"/>
    <w:rsid w:val="005A04E2"/>
    <w:rsid w:val="005A138E"/>
    <w:rsid w:val="005A23C6"/>
    <w:rsid w:val="005A2706"/>
    <w:rsid w:val="005A7AFE"/>
    <w:rsid w:val="005B0099"/>
    <w:rsid w:val="005B4445"/>
    <w:rsid w:val="005B6775"/>
    <w:rsid w:val="005C213B"/>
    <w:rsid w:val="005D28B7"/>
    <w:rsid w:val="005D48A4"/>
    <w:rsid w:val="005D5E2E"/>
    <w:rsid w:val="005E13AC"/>
    <w:rsid w:val="005E5723"/>
    <w:rsid w:val="005E6221"/>
    <w:rsid w:val="005F049D"/>
    <w:rsid w:val="006036F0"/>
    <w:rsid w:val="006060B3"/>
    <w:rsid w:val="006079C1"/>
    <w:rsid w:val="0061007B"/>
    <w:rsid w:val="00613E78"/>
    <w:rsid w:val="006144ED"/>
    <w:rsid w:val="006150FE"/>
    <w:rsid w:val="00620556"/>
    <w:rsid w:val="006370BB"/>
    <w:rsid w:val="00641F50"/>
    <w:rsid w:val="006473DB"/>
    <w:rsid w:val="006607DE"/>
    <w:rsid w:val="00663309"/>
    <w:rsid w:val="006635FA"/>
    <w:rsid w:val="00671556"/>
    <w:rsid w:val="00671AB7"/>
    <w:rsid w:val="006812E2"/>
    <w:rsid w:val="00682B2C"/>
    <w:rsid w:val="006A20D3"/>
    <w:rsid w:val="006A5E30"/>
    <w:rsid w:val="006A6F38"/>
    <w:rsid w:val="006B3213"/>
    <w:rsid w:val="006C0723"/>
    <w:rsid w:val="006C5346"/>
    <w:rsid w:val="006C7382"/>
    <w:rsid w:val="006D0F71"/>
    <w:rsid w:val="006D3806"/>
    <w:rsid w:val="006D4265"/>
    <w:rsid w:val="006D43ED"/>
    <w:rsid w:val="006E264A"/>
    <w:rsid w:val="006E61B6"/>
    <w:rsid w:val="006F2C87"/>
    <w:rsid w:val="00711ACA"/>
    <w:rsid w:val="00715544"/>
    <w:rsid w:val="007217E0"/>
    <w:rsid w:val="007240C4"/>
    <w:rsid w:val="00724965"/>
    <w:rsid w:val="00732399"/>
    <w:rsid w:val="007503BE"/>
    <w:rsid w:val="00751CAB"/>
    <w:rsid w:val="007633FF"/>
    <w:rsid w:val="00764951"/>
    <w:rsid w:val="0077526A"/>
    <w:rsid w:val="00776D01"/>
    <w:rsid w:val="00777E74"/>
    <w:rsid w:val="00782653"/>
    <w:rsid w:val="00782B57"/>
    <w:rsid w:val="007848A6"/>
    <w:rsid w:val="007920FA"/>
    <w:rsid w:val="00793CE6"/>
    <w:rsid w:val="007A0186"/>
    <w:rsid w:val="007A10C5"/>
    <w:rsid w:val="007A2B06"/>
    <w:rsid w:val="007A4235"/>
    <w:rsid w:val="007B2253"/>
    <w:rsid w:val="007B63F7"/>
    <w:rsid w:val="007C014A"/>
    <w:rsid w:val="007C034F"/>
    <w:rsid w:val="007C108C"/>
    <w:rsid w:val="007C3C35"/>
    <w:rsid w:val="007D7F96"/>
    <w:rsid w:val="007E050A"/>
    <w:rsid w:val="007E2256"/>
    <w:rsid w:val="007E410D"/>
    <w:rsid w:val="007E4A51"/>
    <w:rsid w:val="007F0FB1"/>
    <w:rsid w:val="00804600"/>
    <w:rsid w:val="00813250"/>
    <w:rsid w:val="008165E2"/>
    <w:rsid w:val="00834821"/>
    <w:rsid w:val="00836455"/>
    <w:rsid w:val="0084077D"/>
    <w:rsid w:val="0084691A"/>
    <w:rsid w:val="008516D2"/>
    <w:rsid w:val="00852C5B"/>
    <w:rsid w:val="0086119F"/>
    <w:rsid w:val="00863927"/>
    <w:rsid w:val="00864FE2"/>
    <w:rsid w:val="00872B7A"/>
    <w:rsid w:val="00873252"/>
    <w:rsid w:val="008872EA"/>
    <w:rsid w:val="008956A0"/>
    <w:rsid w:val="008A74C3"/>
    <w:rsid w:val="008B7522"/>
    <w:rsid w:val="008C1837"/>
    <w:rsid w:val="008C7D2A"/>
    <w:rsid w:val="008D1B9E"/>
    <w:rsid w:val="008E1C36"/>
    <w:rsid w:val="008E545C"/>
    <w:rsid w:val="008F11CE"/>
    <w:rsid w:val="00902081"/>
    <w:rsid w:val="0090308C"/>
    <w:rsid w:val="00905BA4"/>
    <w:rsid w:val="00906E91"/>
    <w:rsid w:val="00911E55"/>
    <w:rsid w:val="00950E56"/>
    <w:rsid w:val="00953142"/>
    <w:rsid w:val="00953C9B"/>
    <w:rsid w:val="00960C56"/>
    <w:rsid w:val="00960D02"/>
    <w:rsid w:val="00964AED"/>
    <w:rsid w:val="009737EC"/>
    <w:rsid w:val="00973951"/>
    <w:rsid w:val="00975488"/>
    <w:rsid w:val="00977009"/>
    <w:rsid w:val="009800C1"/>
    <w:rsid w:val="009811E0"/>
    <w:rsid w:val="0098265A"/>
    <w:rsid w:val="0099041D"/>
    <w:rsid w:val="00992779"/>
    <w:rsid w:val="00995AF2"/>
    <w:rsid w:val="00996168"/>
    <w:rsid w:val="009A1140"/>
    <w:rsid w:val="009A361E"/>
    <w:rsid w:val="009A3C9E"/>
    <w:rsid w:val="009B2E06"/>
    <w:rsid w:val="009C2953"/>
    <w:rsid w:val="009D43B6"/>
    <w:rsid w:val="009E2611"/>
    <w:rsid w:val="009F1D76"/>
    <w:rsid w:val="009F703D"/>
    <w:rsid w:val="00A000D3"/>
    <w:rsid w:val="00A01A1B"/>
    <w:rsid w:val="00A01EA8"/>
    <w:rsid w:val="00A075C2"/>
    <w:rsid w:val="00A07792"/>
    <w:rsid w:val="00A213B2"/>
    <w:rsid w:val="00A21BD4"/>
    <w:rsid w:val="00A22EFC"/>
    <w:rsid w:val="00A2666E"/>
    <w:rsid w:val="00A337A6"/>
    <w:rsid w:val="00A35DE8"/>
    <w:rsid w:val="00A52252"/>
    <w:rsid w:val="00A55069"/>
    <w:rsid w:val="00A569DE"/>
    <w:rsid w:val="00A5704D"/>
    <w:rsid w:val="00A617EB"/>
    <w:rsid w:val="00A61AFB"/>
    <w:rsid w:val="00A647BD"/>
    <w:rsid w:val="00A64EE9"/>
    <w:rsid w:val="00A725DD"/>
    <w:rsid w:val="00A74265"/>
    <w:rsid w:val="00A75857"/>
    <w:rsid w:val="00A940D8"/>
    <w:rsid w:val="00AA6841"/>
    <w:rsid w:val="00AA7B29"/>
    <w:rsid w:val="00AB027E"/>
    <w:rsid w:val="00AB4221"/>
    <w:rsid w:val="00AB5DB8"/>
    <w:rsid w:val="00AB662C"/>
    <w:rsid w:val="00AC3DF2"/>
    <w:rsid w:val="00AC7ADD"/>
    <w:rsid w:val="00AE087A"/>
    <w:rsid w:val="00AE4368"/>
    <w:rsid w:val="00B020E0"/>
    <w:rsid w:val="00B0387E"/>
    <w:rsid w:val="00B06346"/>
    <w:rsid w:val="00B212FE"/>
    <w:rsid w:val="00B32FD7"/>
    <w:rsid w:val="00B3391C"/>
    <w:rsid w:val="00B34E80"/>
    <w:rsid w:val="00B36333"/>
    <w:rsid w:val="00B42054"/>
    <w:rsid w:val="00B428CD"/>
    <w:rsid w:val="00B42DB0"/>
    <w:rsid w:val="00B507DF"/>
    <w:rsid w:val="00B51BC5"/>
    <w:rsid w:val="00B52182"/>
    <w:rsid w:val="00B606DB"/>
    <w:rsid w:val="00B62035"/>
    <w:rsid w:val="00B637BC"/>
    <w:rsid w:val="00B63A19"/>
    <w:rsid w:val="00B63CF9"/>
    <w:rsid w:val="00B70C1A"/>
    <w:rsid w:val="00B7133D"/>
    <w:rsid w:val="00B71831"/>
    <w:rsid w:val="00B813C1"/>
    <w:rsid w:val="00B8298F"/>
    <w:rsid w:val="00B8454B"/>
    <w:rsid w:val="00B945B1"/>
    <w:rsid w:val="00B97596"/>
    <w:rsid w:val="00BA28DF"/>
    <w:rsid w:val="00BA3729"/>
    <w:rsid w:val="00BB2EDB"/>
    <w:rsid w:val="00BC2670"/>
    <w:rsid w:val="00BC2BFF"/>
    <w:rsid w:val="00BC4811"/>
    <w:rsid w:val="00BC4C1E"/>
    <w:rsid w:val="00BC5E40"/>
    <w:rsid w:val="00BC5EBF"/>
    <w:rsid w:val="00BC5F8C"/>
    <w:rsid w:val="00BD04FD"/>
    <w:rsid w:val="00BD2C26"/>
    <w:rsid w:val="00BD5A14"/>
    <w:rsid w:val="00BE296B"/>
    <w:rsid w:val="00BE35CF"/>
    <w:rsid w:val="00BE3D69"/>
    <w:rsid w:val="00BF36C9"/>
    <w:rsid w:val="00BF76E8"/>
    <w:rsid w:val="00BF7960"/>
    <w:rsid w:val="00C03D28"/>
    <w:rsid w:val="00C03F78"/>
    <w:rsid w:val="00C13343"/>
    <w:rsid w:val="00C254C3"/>
    <w:rsid w:val="00C25A63"/>
    <w:rsid w:val="00C325AB"/>
    <w:rsid w:val="00C35998"/>
    <w:rsid w:val="00C3719E"/>
    <w:rsid w:val="00C42978"/>
    <w:rsid w:val="00C50CA9"/>
    <w:rsid w:val="00C56B28"/>
    <w:rsid w:val="00C70EE0"/>
    <w:rsid w:val="00C72252"/>
    <w:rsid w:val="00C72494"/>
    <w:rsid w:val="00C80028"/>
    <w:rsid w:val="00CA1790"/>
    <w:rsid w:val="00CA7152"/>
    <w:rsid w:val="00CB06BF"/>
    <w:rsid w:val="00CC0DDE"/>
    <w:rsid w:val="00CC42DC"/>
    <w:rsid w:val="00CC47C7"/>
    <w:rsid w:val="00CC7346"/>
    <w:rsid w:val="00CD0070"/>
    <w:rsid w:val="00CD1C8A"/>
    <w:rsid w:val="00CD4F8B"/>
    <w:rsid w:val="00CE7D4C"/>
    <w:rsid w:val="00D025FE"/>
    <w:rsid w:val="00D13096"/>
    <w:rsid w:val="00D13B47"/>
    <w:rsid w:val="00D20C8F"/>
    <w:rsid w:val="00D32879"/>
    <w:rsid w:val="00D378D7"/>
    <w:rsid w:val="00D42723"/>
    <w:rsid w:val="00D46E0D"/>
    <w:rsid w:val="00D47352"/>
    <w:rsid w:val="00D503F9"/>
    <w:rsid w:val="00D546B9"/>
    <w:rsid w:val="00D57BE6"/>
    <w:rsid w:val="00D60F7C"/>
    <w:rsid w:val="00D664D4"/>
    <w:rsid w:val="00D721A0"/>
    <w:rsid w:val="00D72FD8"/>
    <w:rsid w:val="00D75C2F"/>
    <w:rsid w:val="00D809CD"/>
    <w:rsid w:val="00D84C39"/>
    <w:rsid w:val="00D85C98"/>
    <w:rsid w:val="00D85D1A"/>
    <w:rsid w:val="00D87B8E"/>
    <w:rsid w:val="00D91340"/>
    <w:rsid w:val="00D95B85"/>
    <w:rsid w:val="00D968A9"/>
    <w:rsid w:val="00DA0430"/>
    <w:rsid w:val="00DB2031"/>
    <w:rsid w:val="00DB2937"/>
    <w:rsid w:val="00DB76F4"/>
    <w:rsid w:val="00DC3B30"/>
    <w:rsid w:val="00DC4AE8"/>
    <w:rsid w:val="00DD082F"/>
    <w:rsid w:val="00DD0AB4"/>
    <w:rsid w:val="00DD1FAA"/>
    <w:rsid w:val="00DD5437"/>
    <w:rsid w:val="00DE0D41"/>
    <w:rsid w:val="00DE6089"/>
    <w:rsid w:val="00DF07AD"/>
    <w:rsid w:val="00DF1376"/>
    <w:rsid w:val="00DF17D9"/>
    <w:rsid w:val="00DF31B5"/>
    <w:rsid w:val="00DF38FB"/>
    <w:rsid w:val="00E02CB0"/>
    <w:rsid w:val="00E10954"/>
    <w:rsid w:val="00E131A3"/>
    <w:rsid w:val="00E1556D"/>
    <w:rsid w:val="00E24488"/>
    <w:rsid w:val="00E27E93"/>
    <w:rsid w:val="00E323BA"/>
    <w:rsid w:val="00E36DF1"/>
    <w:rsid w:val="00E40E38"/>
    <w:rsid w:val="00E44639"/>
    <w:rsid w:val="00E56708"/>
    <w:rsid w:val="00E572DB"/>
    <w:rsid w:val="00E64137"/>
    <w:rsid w:val="00E81657"/>
    <w:rsid w:val="00E87954"/>
    <w:rsid w:val="00E94318"/>
    <w:rsid w:val="00E9563C"/>
    <w:rsid w:val="00EA4BA6"/>
    <w:rsid w:val="00EB1FF9"/>
    <w:rsid w:val="00EB4716"/>
    <w:rsid w:val="00EC1312"/>
    <w:rsid w:val="00ED2138"/>
    <w:rsid w:val="00ED3D90"/>
    <w:rsid w:val="00ED6185"/>
    <w:rsid w:val="00EE41BC"/>
    <w:rsid w:val="00EE5324"/>
    <w:rsid w:val="00EE5D75"/>
    <w:rsid w:val="00EE7BB7"/>
    <w:rsid w:val="00EF2227"/>
    <w:rsid w:val="00F0292F"/>
    <w:rsid w:val="00F10433"/>
    <w:rsid w:val="00F11A2F"/>
    <w:rsid w:val="00F14B06"/>
    <w:rsid w:val="00F200DB"/>
    <w:rsid w:val="00F51996"/>
    <w:rsid w:val="00F51BCD"/>
    <w:rsid w:val="00F5283A"/>
    <w:rsid w:val="00F558BD"/>
    <w:rsid w:val="00F62FE8"/>
    <w:rsid w:val="00F65971"/>
    <w:rsid w:val="00F65FD9"/>
    <w:rsid w:val="00F83605"/>
    <w:rsid w:val="00F84E19"/>
    <w:rsid w:val="00F9119B"/>
    <w:rsid w:val="00F91C4A"/>
    <w:rsid w:val="00F95EA4"/>
    <w:rsid w:val="00FA4969"/>
    <w:rsid w:val="00FA5BF5"/>
    <w:rsid w:val="00FB101C"/>
    <w:rsid w:val="00FB61A6"/>
    <w:rsid w:val="00FC0638"/>
    <w:rsid w:val="00FC1DCC"/>
    <w:rsid w:val="00FC4748"/>
    <w:rsid w:val="00FD22BA"/>
    <w:rsid w:val="00FD3886"/>
    <w:rsid w:val="00FD6623"/>
    <w:rsid w:val="00FD7C4E"/>
    <w:rsid w:val="00FE01CC"/>
    <w:rsid w:val="00FE404F"/>
    <w:rsid w:val="00FE51A9"/>
    <w:rsid w:val="00FE5426"/>
    <w:rsid w:val="00FF0ED7"/>
    <w:rsid w:val="00FF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C721F6C-59F4-44C9-9704-0999178FF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3"/>
    <w:uiPriority w:val="99"/>
    <w:rsid w:val="001C754C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17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a1"/>
    <w:next w:val="a4"/>
    <w:uiPriority w:val="59"/>
    <w:rsid w:val="00FE01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Char0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5"/>
    <w:uiPriority w:val="99"/>
    <w:rsid w:val="009C2953"/>
    <w:rPr>
      <w:sz w:val="22"/>
      <w:szCs w:val="22"/>
    </w:rPr>
  </w:style>
  <w:style w:type="paragraph" w:styleId="a6">
    <w:name w:val="footer"/>
    <w:basedOn w:val="a"/>
    <w:link w:val="Char1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9C2953"/>
    <w:rPr>
      <w:sz w:val="22"/>
      <w:szCs w:val="22"/>
    </w:rPr>
  </w:style>
  <w:style w:type="paragraph" w:styleId="a7">
    <w:name w:val="List Paragraph"/>
    <w:basedOn w:val="a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a1"/>
    <w:next w:val="a4"/>
    <w:uiPriority w:val="59"/>
    <w:rsid w:val="00451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59"/>
    <w:rsid w:val="00E956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4"/>
    <w:uiPriority w:val="59"/>
    <w:rsid w:val="00A2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a1"/>
    <w:next w:val="a4"/>
    <w:uiPriority w:val="59"/>
    <w:rsid w:val="000F2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a1"/>
    <w:next w:val="a4"/>
    <w:uiPriority w:val="59"/>
    <w:rsid w:val="00E567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6D09F8D-4F3C-4914-B189-0F4D65915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2390</TotalTime>
  <Pages>57</Pages>
  <Words>12128</Words>
  <Characters>69133</Characters>
  <Application>Microsoft Office Word</Application>
  <DocSecurity>0</DocSecurity>
  <Lines>576</Lines>
  <Paragraphs>162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فـــــ.....FAISAL....ـيــصـل</cp:lastModifiedBy>
  <cp:revision>52</cp:revision>
  <dcterms:created xsi:type="dcterms:W3CDTF">2015-04-05T21:41:00Z</dcterms:created>
  <dcterms:modified xsi:type="dcterms:W3CDTF">2015-11-13T01:07:00Z</dcterms:modified>
</cp:coreProperties>
</file>