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4600" w:rsidRPr="00EF2227" w:rsidRDefault="009D43B6" w:rsidP="00EF2227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EF2227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>المحاضرة الاولى</w:t>
      </w:r>
    </w:p>
    <w:p w:rsidR="00344AE4" w:rsidRDefault="00344AE4" w:rsidP="003D0180">
      <w:pPr>
        <w:pStyle w:val="NoSpacing"/>
        <w:rPr>
          <w:b/>
          <w:bCs/>
          <w:color w:val="00B050"/>
          <w:sz w:val="24"/>
          <w:szCs w:val="24"/>
          <w:u w:val="single"/>
        </w:rPr>
      </w:pPr>
    </w:p>
    <w:p w:rsidR="00344AE4" w:rsidRPr="004838E2" w:rsidRDefault="00344AE4" w:rsidP="00344AE4">
      <w:pPr>
        <w:rPr>
          <w:b/>
          <w:bCs/>
          <w:color w:val="7030A0"/>
          <w:rtl/>
        </w:rPr>
      </w:pPr>
      <w:r w:rsidRPr="004838E2">
        <w:rPr>
          <w:rFonts w:hint="cs"/>
          <w:b/>
          <w:bCs/>
          <w:color w:val="7030A0"/>
          <w:rtl/>
        </w:rPr>
        <w:t>من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المفاهيم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التي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تستخدمها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المحاسبة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الإدارية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والتي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تنسب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الى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علم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الأساليب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الكمية</w:t>
      </w:r>
      <w:r w:rsidRPr="004838E2">
        <w:rPr>
          <w:b/>
          <w:bCs/>
          <w:color w:val="7030A0"/>
          <w:rtl/>
        </w:rPr>
        <w:t xml:space="preserve"> :</w:t>
      </w:r>
    </w:p>
    <w:p w:rsidR="00344AE4" w:rsidRDefault="00344AE4" w:rsidP="00344AE4">
      <w:pPr>
        <w:pStyle w:val="ListParagraph"/>
        <w:numPr>
          <w:ilvl w:val="0"/>
          <w:numId w:val="57"/>
        </w:numPr>
        <w:rPr>
          <w:rtl/>
        </w:rPr>
      </w:pPr>
      <w:r w:rsidRPr="001246E3">
        <w:rPr>
          <w:rFonts w:hint="cs"/>
          <w:rtl/>
        </w:rPr>
        <w:t>الاحتمالات</w:t>
      </w:r>
      <w:r w:rsidRPr="001246E3">
        <w:rPr>
          <w:rtl/>
        </w:rPr>
        <w:t xml:space="preserve"> </w:t>
      </w:r>
      <w:r w:rsidRPr="001246E3">
        <w:rPr>
          <w:rFonts w:hint="cs"/>
          <w:rtl/>
        </w:rPr>
        <w:t>والمشاركة</w:t>
      </w:r>
    </w:p>
    <w:p w:rsidR="00344AE4" w:rsidRPr="004838E2" w:rsidRDefault="00344AE4" w:rsidP="00344AE4">
      <w:pPr>
        <w:pStyle w:val="ListParagraph"/>
        <w:numPr>
          <w:ilvl w:val="0"/>
          <w:numId w:val="57"/>
        </w:numPr>
        <w:rPr>
          <w:b/>
          <w:bCs/>
          <w:color w:val="FF0000"/>
          <w:rtl/>
        </w:rPr>
      </w:pPr>
      <w:r w:rsidRPr="004838E2">
        <w:rPr>
          <w:rFonts w:hint="cs"/>
          <w:b/>
          <w:bCs/>
          <w:color w:val="FF0000"/>
          <w:rtl/>
        </w:rPr>
        <w:t>الاحتمالات</w:t>
      </w:r>
      <w:r w:rsidRPr="004838E2">
        <w:rPr>
          <w:b/>
          <w:bCs/>
          <w:color w:val="FF0000"/>
          <w:rtl/>
        </w:rPr>
        <w:t xml:space="preserve"> </w:t>
      </w:r>
      <w:r w:rsidRPr="004838E2">
        <w:rPr>
          <w:rFonts w:hint="cs"/>
          <w:b/>
          <w:bCs/>
          <w:color w:val="FF0000"/>
          <w:rtl/>
        </w:rPr>
        <w:t>وتحليل</w:t>
      </w:r>
      <w:r w:rsidRPr="004838E2">
        <w:rPr>
          <w:b/>
          <w:bCs/>
          <w:color w:val="FF0000"/>
          <w:rtl/>
        </w:rPr>
        <w:t xml:space="preserve"> </w:t>
      </w:r>
      <w:r w:rsidRPr="004838E2">
        <w:rPr>
          <w:rFonts w:hint="cs"/>
          <w:b/>
          <w:bCs/>
          <w:color w:val="FF0000"/>
          <w:rtl/>
        </w:rPr>
        <w:t>التعادل</w:t>
      </w:r>
    </w:p>
    <w:p w:rsidR="00344AE4" w:rsidRDefault="00344AE4" w:rsidP="00344AE4">
      <w:pPr>
        <w:pStyle w:val="ListParagraph"/>
        <w:numPr>
          <w:ilvl w:val="0"/>
          <w:numId w:val="57"/>
        </w:numPr>
        <w:rPr>
          <w:rtl/>
        </w:rPr>
      </w:pPr>
      <w:r w:rsidRPr="001246E3">
        <w:rPr>
          <w:rFonts w:hint="cs"/>
          <w:rtl/>
        </w:rPr>
        <w:t>الاحتمالات</w:t>
      </w:r>
      <w:r w:rsidRPr="001246E3">
        <w:rPr>
          <w:rtl/>
        </w:rPr>
        <w:t xml:space="preserve"> </w:t>
      </w:r>
      <w:r w:rsidRPr="001246E3">
        <w:rPr>
          <w:rFonts w:hint="cs"/>
          <w:rtl/>
        </w:rPr>
        <w:t>والتكلفة</w:t>
      </w:r>
      <w:r w:rsidRPr="001246E3">
        <w:rPr>
          <w:rtl/>
        </w:rPr>
        <w:t xml:space="preserve"> </w:t>
      </w:r>
      <w:r w:rsidRPr="001246E3">
        <w:rPr>
          <w:rFonts w:hint="cs"/>
          <w:rtl/>
        </w:rPr>
        <w:t>الحدية</w:t>
      </w:r>
    </w:p>
    <w:p w:rsidR="00344AE4" w:rsidRDefault="00344AE4" w:rsidP="00344AE4">
      <w:pPr>
        <w:pStyle w:val="ListParagraph"/>
        <w:numPr>
          <w:ilvl w:val="0"/>
          <w:numId w:val="57"/>
        </w:numPr>
      </w:pPr>
      <w:r w:rsidRPr="001246E3">
        <w:rPr>
          <w:rFonts w:hint="cs"/>
          <w:rtl/>
        </w:rPr>
        <w:t>الاحتمالات</w:t>
      </w:r>
      <w:r w:rsidRPr="001246E3">
        <w:rPr>
          <w:rtl/>
        </w:rPr>
        <w:t xml:space="preserve"> </w:t>
      </w:r>
      <w:r w:rsidRPr="001246E3">
        <w:rPr>
          <w:rFonts w:hint="cs"/>
          <w:rtl/>
        </w:rPr>
        <w:t>والتكلفة</w:t>
      </w:r>
      <w:r w:rsidRPr="001246E3">
        <w:rPr>
          <w:rtl/>
        </w:rPr>
        <w:t xml:space="preserve"> </w:t>
      </w:r>
      <w:r w:rsidRPr="001246E3">
        <w:rPr>
          <w:rFonts w:hint="cs"/>
          <w:rtl/>
        </w:rPr>
        <w:t>التفاضلية</w:t>
      </w:r>
    </w:p>
    <w:p w:rsidR="00344AE4" w:rsidRDefault="00344AE4" w:rsidP="00344AE4">
      <w:pPr>
        <w:shd w:val="clear" w:color="auto" w:fill="FFFFFF"/>
        <w:spacing w:after="0" w:line="240" w:lineRule="auto"/>
        <w:rPr>
          <w:b/>
          <w:bCs/>
          <w:color w:val="F79646" w:themeColor="accent6"/>
          <w:sz w:val="24"/>
          <w:szCs w:val="24"/>
          <w:rtl/>
        </w:rPr>
      </w:pPr>
      <w:r w:rsidRPr="008956A0">
        <w:rPr>
          <w:b/>
          <w:bCs/>
          <w:color w:val="F79646" w:themeColor="accent6"/>
          <w:sz w:val="24"/>
          <w:szCs w:val="24"/>
          <w:rtl/>
        </w:rPr>
        <w:t>من المفاهيم التي تستخدمها المحاسبة الادارية في تطبيقاتها مفهوم المشاركة ومفهوم الحوافز،وهذة المفاهيم تنسب في الأساس الى:</w:t>
      </w:r>
    </w:p>
    <w:p w:rsidR="00344AE4" w:rsidRPr="00466681" w:rsidRDefault="00344AE4" w:rsidP="00344AE4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8"/>
          <w:szCs w:val="28"/>
        </w:rPr>
      </w:pPr>
    </w:p>
    <w:p w:rsidR="00344AE4" w:rsidRPr="008956A0" w:rsidRDefault="00344AE4" w:rsidP="00344AE4">
      <w:pPr>
        <w:pStyle w:val="ListParagraph"/>
        <w:numPr>
          <w:ilvl w:val="0"/>
          <w:numId w:val="109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8956A0">
        <w:rPr>
          <w:rFonts w:ascii="Arial" w:eastAsia="Times New Roman" w:hAnsi="Arial"/>
          <w:sz w:val="24"/>
          <w:szCs w:val="24"/>
          <w:rtl/>
        </w:rPr>
        <w:t>العلوم الاقتصادية.</w:t>
      </w:r>
    </w:p>
    <w:p w:rsidR="00344AE4" w:rsidRPr="008956A0" w:rsidRDefault="00344AE4" w:rsidP="00344AE4">
      <w:pPr>
        <w:pStyle w:val="ListParagraph"/>
        <w:numPr>
          <w:ilvl w:val="0"/>
          <w:numId w:val="109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B050"/>
          <w:sz w:val="24"/>
          <w:szCs w:val="24"/>
          <w:rtl/>
        </w:rPr>
      </w:pPr>
      <w:r w:rsidRPr="008956A0">
        <w:rPr>
          <w:rFonts w:ascii="Arial" w:eastAsia="Times New Roman" w:hAnsi="Arial"/>
          <w:b/>
          <w:bCs/>
          <w:color w:val="00B050"/>
          <w:sz w:val="24"/>
          <w:szCs w:val="24"/>
          <w:rtl/>
        </w:rPr>
        <w:t>العلوم السلوكية.</w:t>
      </w:r>
    </w:p>
    <w:p w:rsidR="00344AE4" w:rsidRPr="008956A0" w:rsidRDefault="00344AE4" w:rsidP="00344AE4">
      <w:pPr>
        <w:pStyle w:val="ListParagraph"/>
        <w:numPr>
          <w:ilvl w:val="0"/>
          <w:numId w:val="109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8956A0">
        <w:rPr>
          <w:rFonts w:ascii="Arial" w:eastAsia="Times New Roman" w:hAnsi="Arial"/>
          <w:sz w:val="24"/>
          <w:szCs w:val="24"/>
          <w:rtl/>
        </w:rPr>
        <w:t>علم الأساليب الكمية.</w:t>
      </w:r>
    </w:p>
    <w:p w:rsidR="00344AE4" w:rsidRDefault="00344AE4" w:rsidP="00344AE4">
      <w:pPr>
        <w:pStyle w:val="ListParagraph"/>
        <w:numPr>
          <w:ilvl w:val="0"/>
          <w:numId w:val="109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</w:rPr>
      </w:pPr>
      <w:r w:rsidRPr="008956A0">
        <w:rPr>
          <w:rFonts w:ascii="Arial" w:eastAsia="Times New Roman" w:hAnsi="Arial"/>
          <w:sz w:val="24"/>
          <w:szCs w:val="24"/>
          <w:rtl/>
        </w:rPr>
        <w:t>العلوم المحاسبية.</w:t>
      </w:r>
    </w:p>
    <w:p w:rsidR="00344AE4" w:rsidRPr="00344AE4" w:rsidRDefault="00344AE4" w:rsidP="00344AE4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</w:rPr>
      </w:pPr>
    </w:p>
    <w:p w:rsidR="00344AE4" w:rsidRPr="00F91C4A" w:rsidRDefault="00344AE4" w:rsidP="00344AE4">
      <w:pPr>
        <w:autoSpaceDE w:val="0"/>
        <w:autoSpaceDN w:val="0"/>
        <w:adjustRightInd w:val="0"/>
        <w:spacing w:after="0" w:line="240" w:lineRule="auto"/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</w:pP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من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المفاهيم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التي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تستخدمها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المحاسبة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الإدارية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في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التكلفة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التفاضلية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ومفهوم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تكلفة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الفرصة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البديلة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وهي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تنسب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في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الأساس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الى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>:</w:t>
      </w:r>
    </w:p>
    <w:p w:rsidR="00344AE4" w:rsidRPr="00BC2670" w:rsidRDefault="00344AE4" w:rsidP="00344AE4">
      <w:pPr>
        <w:autoSpaceDE w:val="0"/>
        <w:autoSpaceDN w:val="0"/>
        <w:adjustRightInd w:val="0"/>
        <w:spacing w:after="0" w:line="240" w:lineRule="auto"/>
        <w:rPr>
          <w:rFonts w:asciiTheme="minorBidi" w:hAnsiTheme="minorBidi" w:cstheme="minorBidi"/>
          <w:b/>
          <w:bCs/>
          <w:color w:val="943634" w:themeColor="accent2" w:themeShade="BF"/>
          <w:sz w:val="24"/>
          <w:szCs w:val="24"/>
        </w:rPr>
      </w:pPr>
    </w:p>
    <w:p w:rsidR="00344AE4" w:rsidRPr="00BC2670" w:rsidRDefault="00344AE4" w:rsidP="00344AE4">
      <w:pPr>
        <w:autoSpaceDE w:val="0"/>
        <w:autoSpaceDN w:val="0"/>
        <w:adjustRightInd w:val="0"/>
        <w:spacing w:after="0" w:line="240" w:lineRule="auto"/>
        <w:rPr>
          <w:rFonts w:asciiTheme="minorBidi" w:hAnsiTheme="minorBidi" w:cstheme="minorBidi"/>
          <w:b/>
          <w:bCs/>
          <w:color w:val="00B050"/>
          <w:sz w:val="24"/>
          <w:szCs w:val="24"/>
        </w:rPr>
      </w:pPr>
      <w:r w:rsidRPr="00BC2670">
        <w:rPr>
          <w:rFonts w:asciiTheme="minorBidi" w:hAnsiTheme="minorBidi" w:cstheme="minorBidi" w:hint="cs"/>
          <w:b/>
          <w:bCs/>
          <w:color w:val="00B050"/>
          <w:sz w:val="24"/>
          <w:szCs w:val="24"/>
          <w:rtl/>
          <w:lang w:val="en-CA"/>
        </w:rPr>
        <w:t>1)</w:t>
      </w:r>
      <w:r w:rsidRPr="00BC2670">
        <w:rPr>
          <w:rFonts w:asciiTheme="minorBidi" w:hAnsiTheme="minorBidi" w:cstheme="minorBidi"/>
          <w:b/>
          <w:bCs/>
          <w:color w:val="00B050"/>
          <w:sz w:val="24"/>
          <w:szCs w:val="24"/>
        </w:rPr>
        <w:t xml:space="preserve"> </w:t>
      </w:r>
      <w:r w:rsidRPr="00BC2670">
        <w:rPr>
          <w:rFonts w:asciiTheme="minorBidi" w:hAnsiTheme="minorBidi" w:cstheme="minorBidi"/>
          <w:b/>
          <w:bCs/>
          <w:color w:val="00B050"/>
          <w:sz w:val="24"/>
          <w:szCs w:val="24"/>
          <w:rtl/>
        </w:rPr>
        <w:t>العلوم</w:t>
      </w:r>
      <w:r w:rsidRPr="00BC2670">
        <w:rPr>
          <w:rFonts w:asciiTheme="minorBidi" w:hAnsiTheme="minorBidi" w:cstheme="minorBidi"/>
          <w:b/>
          <w:bCs/>
          <w:color w:val="00B050"/>
          <w:sz w:val="24"/>
          <w:szCs w:val="24"/>
        </w:rPr>
        <w:t xml:space="preserve"> </w:t>
      </w:r>
      <w:r w:rsidRPr="00BC2670">
        <w:rPr>
          <w:rFonts w:asciiTheme="minorBidi" w:hAnsiTheme="minorBidi" w:cstheme="minorBidi"/>
          <w:b/>
          <w:bCs/>
          <w:color w:val="00B050"/>
          <w:sz w:val="24"/>
          <w:szCs w:val="24"/>
          <w:rtl/>
        </w:rPr>
        <w:t>الاقتصادية</w:t>
      </w:r>
      <w:r w:rsidRPr="00BC2670">
        <w:rPr>
          <w:rFonts w:asciiTheme="minorBidi" w:hAnsiTheme="minorBidi" w:cstheme="minorBidi"/>
          <w:b/>
          <w:bCs/>
          <w:color w:val="00B050"/>
          <w:sz w:val="24"/>
          <w:szCs w:val="24"/>
        </w:rPr>
        <w:t xml:space="preserve"> </w:t>
      </w:r>
    </w:p>
    <w:p w:rsidR="00344AE4" w:rsidRPr="00BC2670" w:rsidRDefault="00344AE4" w:rsidP="00344AE4">
      <w:pPr>
        <w:autoSpaceDE w:val="0"/>
        <w:autoSpaceDN w:val="0"/>
        <w:adjustRightInd w:val="0"/>
        <w:spacing w:after="0" w:line="240" w:lineRule="auto"/>
        <w:rPr>
          <w:rFonts w:asciiTheme="minorBidi" w:hAnsiTheme="minorBidi" w:cstheme="minorBidi"/>
          <w:color w:val="000000"/>
          <w:sz w:val="24"/>
          <w:szCs w:val="24"/>
        </w:rPr>
      </w:pPr>
      <w:r w:rsidRPr="00BC2670">
        <w:rPr>
          <w:rFonts w:asciiTheme="minorBidi" w:hAnsiTheme="minorBidi" w:cstheme="minorBidi" w:hint="cs"/>
          <w:color w:val="000000"/>
          <w:sz w:val="24"/>
          <w:szCs w:val="24"/>
          <w:rtl/>
        </w:rPr>
        <w:t>2)</w:t>
      </w:r>
      <w:r w:rsidRPr="00BC2670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BC2670">
        <w:rPr>
          <w:rFonts w:asciiTheme="minorBidi" w:hAnsiTheme="minorBidi" w:cstheme="minorBidi"/>
          <w:color w:val="000000"/>
          <w:sz w:val="24"/>
          <w:szCs w:val="24"/>
          <w:rtl/>
        </w:rPr>
        <w:t>العلوم</w:t>
      </w:r>
      <w:r w:rsidRPr="00BC2670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BC2670">
        <w:rPr>
          <w:rFonts w:asciiTheme="minorBidi" w:hAnsiTheme="minorBidi" w:cstheme="minorBidi"/>
          <w:color w:val="000000"/>
          <w:sz w:val="24"/>
          <w:szCs w:val="24"/>
          <w:rtl/>
        </w:rPr>
        <w:t>السلوكية</w:t>
      </w:r>
    </w:p>
    <w:p w:rsidR="00344AE4" w:rsidRPr="00BC2670" w:rsidRDefault="00344AE4" w:rsidP="00344AE4">
      <w:pPr>
        <w:autoSpaceDE w:val="0"/>
        <w:autoSpaceDN w:val="0"/>
        <w:adjustRightInd w:val="0"/>
        <w:spacing w:after="0" w:line="240" w:lineRule="auto"/>
        <w:rPr>
          <w:rFonts w:asciiTheme="minorBidi" w:hAnsiTheme="minorBidi" w:cstheme="minorBidi"/>
          <w:color w:val="000000"/>
          <w:sz w:val="24"/>
          <w:szCs w:val="24"/>
        </w:rPr>
      </w:pPr>
      <w:r w:rsidRPr="00BC2670">
        <w:rPr>
          <w:rFonts w:asciiTheme="minorBidi" w:hAnsiTheme="minorBidi" w:cstheme="minorBidi" w:hint="cs"/>
          <w:color w:val="000000"/>
          <w:sz w:val="24"/>
          <w:szCs w:val="24"/>
          <w:rtl/>
        </w:rPr>
        <w:t>3)</w:t>
      </w:r>
      <w:r w:rsidRPr="00BC2670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BC2670">
        <w:rPr>
          <w:rFonts w:asciiTheme="minorBidi" w:hAnsiTheme="minorBidi" w:cstheme="minorBidi"/>
          <w:color w:val="000000"/>
          <w:sz w:val="24"/>
          <w:szCs w:val="24"/>
          <w:rtl/>
        </w:rPr>
        <w:t>الأساليب</w:t>
      </w:r>
      <w:r w:rsidRPr="00BC2670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BC2670">
        <w:rPr>
          <w:rFonts w:asciiTheme="minorBidi" w:hAnsiTheme="minorBidi" w:cstheme="minorBidi"/>
          <w:color w:val="000000"/>
          <w:sz w:val="24"/>
          <w:szCs w:val="24"/>
          <w:rtl/>
        </w:rPr>
        <w:t>الكميه</w:t>
      </w:r>
    </w:p>
    <w:p w:rsidR="00344AE4" w:rsidRPr="00344AE4" w:rsidRDefault="00344AE4" w:rsidP="00344AE4">
      <w:pPr>
        <w:rPr>
          <w:rtl/>
        </w:rPr>
      </w:pPr>
      <w:r w:rsidRPr="00BC2670">
        <w:rPr>
          <w:rFonts w:asciiTheme="minorBidi" w:hAnsiTheme="minorBidi" w:cstheme="minorBidi" w:hint="cs"/>
          <w:color w:val="000000"/>
          <w:sz w:val="24"/>
          <w:szCs w:val="24"/>
          <w:rtl/>
        </w:rPr>
        <w:t>4)</w:t>
      </w:r>
      <w:r w:rsidRPr="00BC2670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BC2670">
        <w:rPr>
          <w:rFonts w:asciiTheme="minorBidi" w:hAnsiTheme="minorBidi" w:cstheme="minorBidi"/>
          <w:color w:val="000000"/>
          <w:sz w:val="24"/>
          <w:szCs w:val="24"/>
          <w:rtl/>
        </w:rPr>
        <w:t>العلوم</w:t>
      </w:r>
      <w:r w:rsidRPr="00BC2670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BC2670">
        <w:rPr>
          <w:rFonts w:asciiTheme="minorBidi" w:hAnsiTheme="minorBidi" w:cstheme="minorBidi"/>
          <w:color w:val="000000"/>
          <w:sz w:val="24"/>
          <w:szCs w:val="24"/>
          <w:rtl/>
        </w:rPr>
        <w:t>المحاسبية</w:t>
      </w:r>
    </w:p>
    <w:p w:rsidR="00344AE4" w:rsidRPr="004D274A" w:rsidRDefault="00344AE4" w:rsidP="00344AE4">
      <w:pPr>
        <w:rPr>
          <w:b/>
          <w:bCs/>
          <w:color w:val="7030A0"/>
          <w:sz w:val="24"/>
          <w:szCs w:val="24"/>
          <w:rtl/>
        </w:rPr>
      </w:pPr>
      <w:r w:rsidRPr="004D274A">
        <w:rPr>
          <w:rFonts w:hint="cs"/>
          <w:b/>
          <w:bCs/>
          <w:color w:val="7030A0"/>
          <w:sz w:val="24"/>
          <w:szCs w:val="24"/>
          <w:rtl/>
        </w:rPr>
        <w:t>من</w:t>
      </w:r>
      <w:r w:rsidRPr="004D274A">
        <w:rPr>
          <w:b/>
          <w:bCs/>
          <w:color w:val="7030A0"/>
          <w:sz w:val="24"/>
          <w:szCs w:val="24"/>
          <w:rtl/>
        </w:rPr>
        <w:t xml:space="preserve"> </w:t>
      </w:r>
      <w:r w:rsidRPr="004D274A">
        <w:rPr>
          <w:rFonts w:hint="cs"/>
          <w:b/>
          <w:bCs/>
          <w:color w:val="7030A0"/>
          <w:sz w:val="24"/>
          <w:szCs w:val="24"/>
          <w:rtl/>
        </w:rPr>
        <w:t>خصائص</w:t>
      </w:r>
      <w:r w:rsidRPr="004D274A">
        <w:rPr>
          <w:b/>
          <w:bCs/>
          <w:color w:val="7030A0"/>
          <w:sz w:val="24"/>
          <w:szCs w:val="24"/>
          <w:rtl/>
        </w:rPr>
        <w:t xml:space="preserve"> </w:t>
      </w:r>
      <w:r w:rsidRPr="004D274A">
        <w:rPr>
          <w:rFonts w:hint="cs"/>
          <w:b/>
          <w:bCs/>
          <w:color w:val="7030A0"/>
          <w:sz w:val="24"/>
          <w:szCs w:val="24"/>
          <w:rtl/>
        </w:rPr>
        <w:t>المحاسبة</w:t>
      </w:r>
      <w:r w:rsidRPr="004D274A">
        <w:rPr>
          <w:b/>
          <w:bCs/>
          <w:color w:val="7030A0"/>
          <w:sz w:val="24"/>
          <w:szCs w:val="24"/>
          <w:rtl/>
        </w:rPr>
        <w:t xml:space="preserve"> </w:t>
      </w:r>
      <w:r w:rsidRPr="004D274A">
        <w:rPr>
          <w:rFonts w:hint="cs"/>
          <w:b/>
          <w:bCs/>
          <w:color w:val="7030A0"/>
          <w:sz w:val="24"/>
          <w:szCs w:val="24"/>
          <w:rtl/>
        </w:rPr>
        <w:t>الإدارية</w:t>
      </w:r>
      <w:r w:rsidRPr="004D274A">
        <w:rPr>
          <w:b/>
          <w:bCs/>
          <w:color w:val="7030A0"/>
          <w:sz w:val="24"/>
          <w:szCs w:val="24"/>
          <w:rtl/>
        </w:rPr>
        <w:t xml:space="preserve"> </w:t>
      </w:r>
      <w:r w:rsidRPr="004D274A">
        <w:rPr>
          <w:rFonts w:hint="cs"/>
          <w:b/>
          <w:bCs/>
          <w:color w:val="7030A0"/>
          <w:sz w:val="24"/>
          <w:szCs w:val="24"/>
          <w:rtl/>
        </w:rPr>
        <w:t>التالي</w:t>
      </w:r>
      <w:r w:rsidRPr="004D274A">
        <w:rPr>
          <w:b/>
          <w:bCs/>
          <w:color w:val="7030A0"/>
          <w:sz w:val="24"/>
          <w:szCs w:val="24"/>
          <w:rtl/>
        </w:rPr>
        <w:t xml:space="preserve"> </w:t>
      </w:r>
      <w:r w:rsidRPr="004D274A">
        <w:rPr>
          <w:rFonts w:hint="cs"/>
          <w:b/>
          <w:bCs/>
          <w:color w:val="7030A0"/>
          <w:sz w:val="24"/>
          <w:szCs w:val="24"/>
          <w:rtl/>
        </w:rPr>
        <w:t>ماعدا</w:t>
      </w:r>
      <w:r w:rsidRPr="004D274A">
        <w:rPr>
          <w:b/>
          <w:bCs/>
          <w:color w:val="7030A0"/>
          <w:sz w:val="24"/>
          <w:szCs w:val="24"/>
          <w:rtl/>
        </w:rPr>
        <w:t>:</w:t>
      </w:r>
    </w:p>
    <w:p w:rsidR="00344AE4" w:rsidRDefault="00344AE4" w:rsidP="00344AE4">
      <w:pPr>
        <w:pStyle w:val="ListParagraph"/>
        <w:numPr>
          <w:ilvl w:val="0"/>
          <w:numId w:val="58"/>
        </w:numPr>
        <w:rPr>
          <w:rtl/>
        </w:rPr>
      </w:pPr>
      <w:r w:rsidRPr="001246E3">
        <w:rPr>
          <w:rFonts w:hint="cs"/>
          <w:rtl/>
        </w:rPr>
        <w:t>محاسبة</w:t>
      </w:r>
      <w:r w:rsidRPr="001246E3">
        <w:rPr>
          <w:rtl/>
        </w:rPr>
        <w:t xml:space="preserve"> </w:t>
      </w:r>
      <w:r w:rsidRPr="001246E3">
        <w:rPr>
          <w:rFonts w:hint="cs"/>
          <w:rtl/>
        </w:rPr>
        <w:t>تحليلية</w:t>
      </w:r>
    </w:p>
    <w:p w:rsidR="00344AE4" w:rsidRPr="004838E2" w:rsidRDefault="00344AE4" w:rsidP="00344AE4">
      <w:pPr>
        <w:pStyle w:val="ListParagraph"/>
        <w:numPr>
          <w:ilvl w:val="0"/>
          <w:numId w:val="58"/>
        </w:numPr>
        <w:rPr>
          <w:b/>
          <w:bCs/>
          <w:color w:val="FF0000"/>
          <w:rtl/>
        </w:rPr>
      </w:pPr>
      <w:r w:rsidRPr="004838E2">
        <w:rPr>
          <w:rFonts w:hint="cs"/>
          <w:b/>
          <w:bCs/>
          <w:color w:val="FF0000"/>
          <w:rtl/>
        </w:rPr>
        <w:t>محاسبة</w:t>
      </w:r>
      <w:r w:rsidRPr="004838E2">
        <w:rPr>
          <w:b/>
          <w:bCs/>
          <w:color w:val="FF0000"/>
          <w:rtl/>
        </w:rPr>
        <w:t xml:space="preserve"> </w:t>
      </w:r>
      <w:r w:rsidRPr="004838E2">
        <w:rPr>
          <w:rFonts w:hint="cs"/>
          <w:b/>
          <w:bCs/>
          <w:color w:val="FF0000"/>
          <w:rtl/>
        </w:rPr>
        <w:t>ابتكارية</w:t>
      </w:r>
    </w:p>
    <w:p w:rsidR="00344AE4" w:rsidRDefault="00344AE4" w:rsidP="00344AE4">
      <w:pPr>
        <w:pStyle w:val="ListParagraph"/>
        <w:numPr>
          <w:ilvl w:val="0"/>
          <w:numId w:val="58"/>
        </w:numPr>
        <w:rPr>
          <w:rtl/>
        </w:rPr>
      </w:pPr>
      <w:r w:rsidRPr="001246E3">
        <w:rPr>
          <w:rFonts w:hint="cs"/>
          <w:rtl/>
        </w:rPr>
        <w:t>محاسبة</w:t>
      </w:r>
      <w:r w:rsidRPr="001246E3">
        <w:rPr>
          <w:rtl/>
        </w:rPr>
        <w:t xml:space="preserve"> </w:t>
      </w:r>
      <w:r w:rsidRPr="001246E3">
        <w:rPr>
          <w:rFonts w:hint="cs"/>
          <w:rtl/>
        </w:rPr>
        <w:t>داخلية</w:t>
      </w:r>
    </w:p>
    <w:p w:rsidR="00344AE4" w:rsidRDefault="00344AE4" w:rsidP="00344AE4">
      <w:pPr>
        <w:pStyle w:val="ListParagraph"/>
        <w:numPr>
          <w:ilvl w:val="0"/>
          <w:numId w:val="58"/>
        </w:numPr>
        <w:rPr>
          <w:rtl/>
        </w:rPr>
      </w:pPr>
      <w:r w:rsidRPr="001246E3">
        <w:rPr>
          <w:rFonts w:hint="cs"/>
          <w:rtl/>
        </w:rPr>
        <w:t>محاسبة</w:t>
      </w:r>
      <w:r w:rsidRPr="001246E3">
        <w:rPr>
          <w:rtl/>
        </w:rPr>
        <w:t xml:space="preserve"> </w:t>
      </w:r>
      <w:r w:rsidRPr="001246E3">
        <w:rPr>
          <w:rFonts w:hint="cs"/>
          <w:rtl/>
        </w:rPr>
        <w:t>موقفيه</w:t>
      </w:r>
    </w:p>
    <w:p w:rsidR="00344AE4" w:rsidRPr="00793CE6" w:rsidRDefault="00344AE4" w:rsidP="00344AE4">
      <w:pPr>
        <w:rPr>
          <w:b/>
          <w:bCs/>
          <w:color w:val="F79646" w:themeColor="accent6"/>
          <w:sz w:val="24"/>
          <w:szCs w:val="24"/>
        </w:rPr>
      </w:pPr>
      <w:r w:rsidRPr="00793CE6">
        <w:rPr>
          <w:b/>
          <w:bCs/>
          <w:color w:val="F79646" w:themeColor="accent6"/>
          <w:sz w:val="24"/>
          <w:szCs w:val="24"/>
          <w:rtl/>
        </w:rPr>
        <w:t>تتصف المحاسبة الادارية بمجموعة من الخصائص منها التالي :</w:t>
      </w:r>
    </w:p>
    <w:p w:rsidR="00344AE4" w:rsidRPr="004D274A" w:rsidRDefault="00344AE4" w:rsidP="00344AE4">
      <w:pPr>
        <w:pStyle w:val="ListParagraph"/>
        <w:numPr>
          <w:ilvl w:val="0"/>
          <w:numId w:val="106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4D274A">
        <w:rPr>
          <w:rFonts w:ascii="Arial" w:eastAsia="Times New Roman" w:hAnsi="Arial"/>
          <w:color w:val="222222"/>
          <w:sz w:val="24"/>
          <w:szCs w:val="24"/>
          <w:rtl/>
        </w:rPr>
        <w:t>محاسبة ابتكارية.</w:t>
      </w:r>
    </w:p>
    <w:p w:rsidR="00344AE4" w:rsidRPr="004D274A" w:rsidRDefault="00344AE4" w:rsidP="00344AE4">
      <w:pPr>
        <w:pStyle w:val="ListParagraph"/>
        <w:numPr>
          <w:ilvl w:val="0"/>
          <w:numId w:val="106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4D274A">
        <w:rPr>
          <w:rFonts w:ascii="Arial" w:eastAsia="Times New Roman" w:hAnsi="Arial"/>
          <w:color w:val="222222"/>
          <w:sz w:val="24"/>
          <w:szCs w:val="24"/>
          <w:rtl/>
        </w:rPr>
        <w:t>محاسبة اجمالية.</w:t>
      </w:r>
    </w:p>
    <w:p w:rsidR="00344AE4" w:rsidRPr="00793CE6" w:rsidRDefault="00344AE4" w:rsidP="00344AE4">
      <w:pPr>
        <w:pStyle w:val="ListParagraph"/>
        <w:numPr>
          <w:ilvl w:val="0"/>
          <w:numId w:val="106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B050"/>
          <w:sz w:val="24"/>
          <w:szCs w:val="24"/>
          <w:rtl/>
        </w:rPr>
      </w:pPr>
      <w:r w:rsidRPr="00793CE6">
        <w:rPr>
          <w:rFonts w:ascii="Arial" w:eastAsia="Times New Roman" w:hAnsi="Arial"/>
          <w:b/>
          <w:bCs/>
          <w:color w:val="00B050"/>
          <w:sz w:val="24"/>
          <w:szCs w:val="24"/>
          <w:rtl/>
        </w:rPr>
        <w:t>محاسبة موقفية.</w:t>
      </w:r>
    </w:p>
    <w:p w:rsidR="00344AE4" w:rsidRDefault="00344AE4" w:rsidP="00344AE4">
      <w:pPr>
        <w:pStyle w:val="ListParagraph"/>
        <w:numPr>
          <w:ilvl w:val="0"/>
          <w:numId w:val="106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  <w:r w:rsidRPr="004D274A">
        <w:rPr>
          <w:rFonts w:ascii="Arial" w:eastAsia="Times New Roman" w:hAnsi="Arial"/>
          <w:color w:val="222222"/>
          <w:sz w:val="24"/>
          <w:szCs w:val="24"/>
          <w:rtl/>
        </w:rPr>
        <w:t>محاسبة الزامية.</w:t>
      </w:r>
    </w:p>
    <w:p w:rsidR="00344AE4" w:rsidRPr="004D274A" w:rsidRDefault="00344AE4" w:rsidP="00344AE4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</w:p>
    <w:p w:rsidR="00344AE4" w:rsidRPr="00F91C4A" w:rsidRDefault="00344AE4" w:rsidP="00344AE4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</w:pP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اي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من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التالي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لا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يعتبر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من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خصائص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المحاسبة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الإدارية</w:t>
      </w:r>
    </w:p>
    <w:p w:rsidR="00344AE4" w:rsidRPr="00BC2670" w:rsidRDefault="00344AE4" w:rsidP="003A20E4">
      <w:pPr>
        <w:pStyle w:val="ListParagraph"/>
        <w:numPr>
          <w:ilvl w:val="0"/>
          <w:numId w:val="14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color w:val="000000"/>
          <w:sz w:val="24"/>
          <w:szCs w:val="24"/>
        </w:rPr>
      </w:pPr>
      <w:r w:rsidRPr="00BC2670">
        <w:rPr>
          <w:rFonts w:asciiTheme="minorBidi" w:hAnsiTheme="minorBidi" w:cstheme="minorBidi"/>
          <w:color w:val="000000"/>
          <w:sz w:val="24"/>
          <w:szCs w:val="24"/>
          <w:rtl/>
        </w:rPr>
        <w:t>تحليله</w:t>
      </w:r>
      <w:r w:rsidRPr="00BC2670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</w:p>
    <w:p w:rsidR="00344AE4" w:rsidRPr="00BC2670" w:rsidRDefault="00344AE4" w:rsidP="003A20E4">
      <w:pPr>
        <w:pStyle w:val="ListParagraph"/>
        <w:numPr>
          <w:ilvl w:val="0"/>
          <w:numId w:val="14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color w:val="000000"/>
          <w:sz w:val="24"/>
          <w:szCs w:val="24"/>
        </w:rPr>
      </w:pPr>
      <w:r w:rsidRPr="00BC2670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BC2670">
        <w:rPr>
          <w:rFonts w:asciiTheme="minorBidi" w:hAnsiTheme="minorBidi" w:cstheme="minorBidi"/>
          <w:color w:val="000000"/>
          <w:sz w:val="24"/>
          <w:szCs w:val="24"/>
          <w:rtl/>
        </w:rPr>
        <w:t>موقفيه</w:t>
      </w:r>
    </w:p>
    <w:p w:rsidR="00344AE4" w:rsidRPr="00BC2670" w:rsidRDefault="00344AE4" w:rsidP="003A20E4">
      <w:pPr>
        <w:pStyle w:val="ListParagraph"/>
        <w:numPr>
          <w:ilvl w:val="0"/>
          <w:numId w:val="14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  <w:r w:rsidRPr="00BC2670">
        <w:rPr>
          <w:rFonts w:asciiTheme="minorBidi" w:hAnsiTheme="minorBidi" w:cstheme="minorBidi"/>
          <w:color w:val="FF0000"/>
          <w:sz w:val="24"/>
          <w:szCs w:val="24"/>
        </w:rPr>
        <w:t xml:space="preserve"> </w:t>
      </w:r>
      <w:r w:rsidRPr="00BC2670">
        <w:rPr>
          <w:rFonts w:asciiTheme="minorBidi" w:hAnsiTheme="minorBidi" w:cstheme="minorBidi"/>
          <w:b/>
          <w:bCs/>
          <w:color w:val="00B050"/>
          <w:sz w:val="24"/>
          <w:szCs w:val="24"/>
          <w:rtl/>
        </w:rPr>
        <w:t>ابتكاريه</w:t>
      </w:r>
      <w:r w:rsidRPr="00BC2670">
        <w:rPr>
          <w:rFonts w:asciiTheme="minorBidi" w:hAnsiTheme="minorBidi" w:cstheme="minorBidi"/>
          <w:b/>
          <w:bCs/>
          <w:color w:val="00B050"/>
          <w:sz w:val="24"/>
          <w:szCs w:val="24"/>
        </w:rPr>
        <w:t xml:space="preserve"> </w:t>
      </w:r>
    </w:p>
    <w:p w:rsidR="00344AE4" w:rsidRPr="00503F90" w:rsidRDefault="00344AE4" w:rsidP="003A20E4">
      <w:pPr>
        <w:pStyle w:val="ListParagraph"/>
        <w:numPr>
          <w:ilvl w:val="0"/>
          <w:numId w:val="14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/>
          <w:sz w:val="24"/>
          <w:szCs w:val="24"/>
          <w:rtl/>
        </w:rPr>
      </w:pPr>
      <w:r w:rsidRPr="00BC2670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BC2670">
        <w:rPr>
          <w:rFonts w:asciiTheme="minorBidi" w:hAnsiTheme="minorBidi" w:cstheme="minorBidi"/>
          <w:color w:val="000000"/>
          <w:sz w:val="24"/>
          <w:szCs w:val="24"/>
          <w:rtl/>
        </w:rPr>
        <w:t>داخليه</w:t>
      </w:r>
    </w:p>
    <w:p w:rsidR="003D0180" w:rsidRPr="002818C1" w:rsidRDefault="003D0180" w:rsidP="003D0180">
      <w:pPr>
        <w:pStyle w:val="NoSpacing"/>
        <w:rPr>
          <w:rFonts w:cs="Calibri"/>
          <w:sz w:val="24"/>
          <w:szCs w:val="24"/>
          <w:rtl/>
        </w:rPr>
      </w:pPr>
    </w:p>
    <w:p w:rsidR="00957BC7" w:rsidRDefault="00957BC7" w:rsidP="003D0180">
      <w:pPr>
        <w:pStyle w:val="NoSpacing"/>
        <w:rPr>
          <w:rFonts w:ascii="Arial" w:hAnsi="Arial"/>
          <w:b/>
          <w:bCs/>
          <w:color w:val="FF0000"/>
          <w:sz w:val="24"/>
          <w:szCs w:val="24"/>
          <w:rtl/>
        </w:rPr>
      </w:pPr>
    </w:p>
    <w:p w:rsidR="00957BC7" w:rsidRDefault="00957BC7" w:rsidP="003D0180">
      <w:pPr>
        <w:pStyle w:val="NoSpacing"/>
        <w:rPr>
          <w:rFonts w:ascii="Arial" w:hAnsi="Arial"/>
          <w:b/>
          <w:bCs/>
          <w:color w:val="FF0000"/>
          <w:sz w:val="24"/>
          <w:szCs w:val="24"/>
          <w:rtl/>
        </w:rPr>
      </w:pPr>
    </w:p>
    <w:p w:rsidR="00957BC7" w:rsidRDefault="00957BC7" w:rsidP="003D0180">
      <w:pPr>
        <w:pStyle w:val="NoSpacing"/>
        <w:rPr>
          <w:rFonts w:ascii="Arial" w:hAnsi="Arial"/>
          <w:b/>
          <w:bCs/>
          <w:color w:val="FF0000"/>
          <w:sz w:val="24"/>
          <w:szCs w:val="24"/>
          <w:rtl/>
        </w:rPr>
      </w:pPr>
    </w:p>
    <w:p w:rsidR="00804600" w:rsidRPr="001E7864" w:rsidRDefault="00804600" w:rsidP="003D0180">
      <w:pPr>
        <w:pStyle w:val="NoSpacing"/>
        <w:rPr>
          <w:rFonts w:cs="Calibri"/>
          <w:b/>
          <w:bCs/>
          <w:color w:val="FF0000"/>
          <w:sz w:val="24"/>
          <w:szCs w:val="24"/>
          <w:rtl/>
        </w:rPr>
      </w:pPr>
      <w:r w:rsidRPr="001E7864">
        <w:rPr>
          <w:rFonts w:ascii="Arial" w:hAnsi="Arial" w:hint="cs"/>
          <w:b/>
          <w:bCs/>
          <w:color w:val="FF0000"/>
          <w:sz w:val="24"/>
          <w:szCs w:val="24"/>
          <w:rtl/>
        </w:rPr>
        <w:lastRenderedPageBreak/>
        <w:t>تساعد</w:t>
      </w:r>
      <w:r w:rsidRPr="001E786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color w:val="FF0000"/>
          <w:sz w:val="24"/>
          <w:szCs w:val="24"/>
          <w:rtl/>
        </w:rPr>
        <w:t>المحاسبة</w:t>
      </w:r>
      <w:r w:rsidRPr="001E786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color w:val="FF0000"/>
          <w:sz w:val="24"/>
          <w:szCs w:val="24"/>
          <w:rtl/>
        </w:rPr>
        <w:t>الإدارية</w:t>
      </w:r>
      <w:r w:rsidRPr="001E786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color w:val="FF0000"/>
          <w:sz w:val="24"/>
          <w:szCs w:val="24"/>
          <w:rtl/>
        </w:rPr>
        <w:t>في</w:t>
      </w:r>
      <w:r w:rsidRPr="001E786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color w:val="FF0000"/>
          <w:sz w:val="24"/>
          <w:szCs w:val="24"/>
          <w:rtl/>
        </w:rPr>
        <w:t>توفير</w:t>
      </w:r>
      <w:r w:rsidRPr="001E786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44AE4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المعلومات</w:t>
      </w:r>
      <w:r w:rsidRPr="00344AE4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344AE4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الملائمة</w:t>
      </w:r>
      <w:r w:rsidRPr="00344AE4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344AE4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عن</w:t>
      </w:r>
      <w:r w:rsidRPr="00344AE4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344AE4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بدائل</w:t>
      </w:r>
      <w:r w:rsidRPr="00344AE4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344AE4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القرار</w:t>
      </w:r>
      <w:r w:rsidRPr="00344AE4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344AE4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وبالتالي</w:t>
      </w:r>
      <w:r w:rsidRPr="00344AE4">
        <w:rPr>
          <w:rFonts w:cs="Calibri"/>
          <w:b/>
          <w:bCs/>
          <w:color w:val="17365D" w:themeColor="text2" w:themeShade="BF"/>
          <w:sz w:val="24"/>
          <w:szCs w:val="24"/>
          <w:rtl/>
        </w:rPr>
        <w:t>:</w:t>
      </w:r>
    </w:p>
    <w:p w:rsidR="00804600" w:rsidRPr="002818C1" w:rsidRDefault="00804600" w:rsidP="003D0180">
      <w:pPr>
        <w:pStyle w:val="NoSpacing"/>
        <w:rPr>
          <w:rFonts w:cs="Calibri"/>
          <w:sz w:val="24"/>
          <w:szCs w:val="24"/>
          <w:rtl/>
        </w:rPr>
      </w:pPr>
      <w:r w:rsidRPr="00AB027E">
        <w:rPr>
          <w:rFonts w:ascii="Arial" w:hAnsi="Arial" w:hint="cs"/>
          <w:sz w:val="24"/>
          <w:szCs w:val="24"/>
          <w:rtl/>
        </w:rPr>
        <w:t>أ</w:t>
      </w:r>
      <w:r w:rsidRPr="002818C1">
        <w:rPr>
          <w:rFonts w:cs="Calibri"/>
          <w:sz w:val="24"/>
          <w:szCs w:val="24"/>
          <w:rtl/>
        </w:rPr>
        <w:t xml:space="preserve">- </w:t>
      </w:r>
      <w:r w:rsidRPr="00AB027E">
        <w:rPr>
          <w:rFonts w:ascii="Arial" w:hAnsi="Arial" w:hint="cs"/>
          <w:sz w:val="24"/>
          <w:szCs w:val="24"/>
          <w:rtl/>
        </w:rPr>
        <w:t>زيادة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درجة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المعرفة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و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القضاء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على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عدم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التأكد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لدى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متخذ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القرار</w:t>
      </w:r>
    </w:p>
    <w:p w:rsidR="00804600" w:rsidRPr="001E7864" w:rsidRDefault="00804600" w:rsidP="003D0180">
      <w:pPr>
        <w:pStyle w:val="NoSpacing"/>
        <w:rPr>
          <w:rFonts w:cs="Calibri"/>
          <w:b/>
          <w:bCs/>
          <w:sz w:val="24"/>
          <w:szCs w:val="24"/>
          <w:u w:val="single"/>
          <w:rtl/>
        </w:rPr>
      </w:pPr>
      <w:r w:rsidRPr="001E7864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ب</w:t>
      </w:r>
      <w:r w:rsidRPr="001E7864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- </w:t>
      </w:r>
      <w:r w:rsidRPr="001E7864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زيادة</w:t>
      </w:r>
      <w:r w:rsidRPr="001E7864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1E7864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درجة</w:t>
      </w:r>
      <w:r w:rsidRPr="001E7864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1E7864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المعرفة</w:t>
      </w:r>
      <w:r w:rsidRPr="001E7864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1E7864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وتخفيض</w:t>
      </w:r>
      <w:r w:rsidRPr="001E7864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1E7864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درجة</w:t>
      </w:r>
      <w:r w:rsidRPr="001E7864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1E7864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عدم</w:t>
      </w:r>
      <w:r w:rsidRPr="001E7864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1E7864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التأكد</w:t>
      </w:r>
      <w:r w:rsidRPr="001E7864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1E7864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لدى</w:t>
      </w:r>
      <w:r w:rsidRPr="001E7864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1E7864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متخذ</w:t>
      </w:r>
      <w:r w:rsidRPr="001E7864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1E7864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القرار</w:t>
      </w:r>
    </w:p>
    <w:p w:rsidR="00804600" w:rsidRPr="002818C1" w:rsidRDefault="00804600" w:rsidP="003D0180">
      <w:pPr>
        <w:pStyle w:val="NoSpacing"/>
        <w:rPr>
          <w:rFonts w:cs="Calibri"/>
          <w:sz w:val="24"/>
          <w:szCs w:val="24"/>
          <w:rtl/>
        </w:rPr>
      </w:pPr>
      <w:r w:rsidRPr="00AB027E">
        <w:rPr>
          <w:rFonts w:ascii="Arial" w:hAnsi="Arial" w:hint="cs"/>
          <w:sz w:val="24"/>
          <w:szCs w:val="24"/>
          <w:rtl/>
        </w:rPr>
        <w:t>ج</w:t>
      </w:r>
      <w:r w:rsidRPr="002818C1">
        <w:rPr>
          <w:rFonts w:cs="Calibri"/>
          <w:sz w:val="24"/>
          <w:szCs w:val="24"/>
          <w:rtl/>
        </w:rPr>
        <w:t xml:space="preserve">- </w:t>
      </w:r>
      <w:r w:rsidRPr="00AB027E">
        <w:rPr>
          <w:rFonts w:ascii="Arial" w:hAnsi="Arial" w:hint="cs"/>
          <w:sz w:val="24"/>
          <w:szCs w:val="24"/>
          <w:rtl/>
        </w:rPr>
        <w:t>تخفيض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درجة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المعرفة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وزيادة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درجة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عدم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التأكد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لدى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متخذ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القرار</w:t>
      </w:r>
    </w:p>
    <w:p w:rsidR="00804600" w:rsidRDefault="00804600" w:rsidP="003D0180">
      <w:pPr>
        <w:pStyle w:val="NoSpacing"/>
        <w:rPr>
          <w:rFonts w:ascii="Arial" w:hAnsi="Arial"/>
          <w:sz w:val="24"/>
          <w:szCs w:val="24"/>
        </w:rPr>
      </w:pPr>
      <w:r w:rsidRPr="00AB027E">
        <w:rPr>
          <w:rFonts w:ascii="Arial" w:hAnsi="Arial" w:hint="cs"/>
          <w:sz w:val="24"/>
          <w:szCs w:val="24"/>
          <w:rtl/>
        </w:rPr>
        <w:t>د</w:t>
      </w:r>
      <w:r w:rsidRPr="002818C1">
        <w:rPr>
          <w:rFonts w:cs="Calibri"/>
          <w:sz w:val="24"/>
          <w:szCs w:val="24"/>
          <w:rtl/>
        </w:rPr>
        <w:t xml:space="preserve"> - </w:t>
      </w:r>
      <w:r w:rsidRPr="00AB027E">
        <w:rPr>
          <w:rFonts w:ascii="Arial" w:hAnsi="Arial" w:hint="cs"/>
          <w:sz w:val="24"/>
          <w:szCs w:val="24"/>
          <w:rtl/>
        </w:rPr>
        <w:t>لا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شيء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مما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سبق</w:t>
      </w:r>
    </w:p>
    <w:p w:rsidR="00344AE4" w:rsidRDefault="00344AE4" w:rsidP="003D0180">
      <w:pPr>
        <w:pStyle w:val="NoSpacing"/>
        <w:rPr>
          <w:rFonts w:ascii="Arial" w:hAnsi="Arial"/>
          <w:sz w:val="24"/>
          <w:szCs w:val="24"/>
        </w:rPr>
      </w:pPr>
    </w:p>
    <w:p w:rsidR="00344AE4" w:rsidRDefault="00344AE4" w:rsidP="003D0180">
      <w:pPr>
        <w:pStyle w:val="NoSpacing"/>
        <w:rPr>
          <w:rFonts w:ascii="Arial" w:hAnsi="Arial"/>
          <w:sz w:val="24"/>
          <w:szCs w:val="24"/>
        </w:rPr>
      </w:pPr>
    </w:p>
    <w:p w:rsidR="00344AE4" w:rsidRPr="004838E2" w:rsidRDefault="00344AE4" w:rsidP="00344AE4">
      <w:pPr>
        <w:rPr>
          <w:b/>
          <w:bCs/>
          <w:color w:val="7030A0"/>
          <w:rtl/>
        </w:rPr>
      </w:pPr>
      <w:r w:rsidRPr="004838E2">
        <w:rPr>
          <w:rFonts w:hint="cs"/>
          <w:b/>
          <w:bCs/>
          <w:color w:val="7030A0"/>
          <w:rtl/>
        </w:rPr>
        <w:t>ان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تقييم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المعلومات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وتحديد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الملائم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منها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وغير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الملائم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منها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،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هذا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يشير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الى</w:t>
      </w:r>
      <w:r w:rsidRPr="004838E2">
        <w:rPr>
          <w:b/>
          <w:bCs/>
          <w:color w:val="7030A0"/>
          <w:rtl/>
        </w:rPr>
        <w:t xml:space="preserve"> </w:t>
      </w:r>
      <w:r w:rsidRPr="004838E2">
        <w:rPr>
          <w:rFonts w:hint="cs"/>
          <w:b/>
          <w:bCs/>
          <w:color w:val="7030A0"/>
          <w:rtl/>
        </w:rPr>
        <w:t>احدى</w:t>
      </w:r>
      <w:r w:rsidRPr="004838E2">
        <w:rPr>
          <w:b/>
          <w:bCs/>
          <w:color w:val="7030A0"/>
          <w:rtl/>
        </w:rPr>
        <w:t xml:space="preserve"> :</w:t>
      </w:r>
    </w:p>
    <w:p w:rsidR="00344AE4" w:rsidRPr="004838E2" w:rsidRDefault="00344AE4" w:rsidP="00344AE4">
      <w:pPr>
        <w:pStyle w:val="ListParagraph"/>
        <w:numPr>
          <w:ilvl w:val="0"/>
          <w:numId w:val="56"/>
        </w:numPr>
        <w:rPr>
          <w:b/>
          <w:bCs/>
          <w:color w:val="FF0000"/>
          <w:rtl/>
        </w:rPr>
      </w:pPr>
      <w:r w:rsidRPr="004838E2">
        <w:rPr>
          <w:rFonts w:hint="cs"/>
          <w:b/>
          <w:bCs/>
          <w:color w:val="FF0000"/>
          <w:rtl/>
        </w:rPr>
        <w:t>وظائف</w:t>
      </w:r>
      <w:r w:rsidRPr="004838E2">
        <w:rPr>
          <w:b/>
          <w:bCs/>
          <w:color w:val="FF0000"/>
          <w:rtl/>
        </w:rPr>
        <w:t xml:space="preserve"> </w:t>
      </w:r>
      <w:r w:rsidRPr="004838E2">
        <w:rPr>
          <w:rFonts w:hint="cs"/>
          <w:b/>
          <w:bCs/>
          <w:color w:val="FF0000"/>
          <w:rtl/>
        </w:rPr>
        <w:t>المحاسبة</w:t>
      </w:r>
      <w:r w:rsidRPr="004838E2">
        <w:rPr>
          <w:b/>
          <w:bCs/>
          <w:color w:val="FF0000"/>
          <w:rtl/>
        </w:rPr>
        <w:t xml:space="preserve"> </w:t>
      </w:r>
      <w:r w:rsidRPr="004838E2">
        <w:rPr>
          <w:rFonts w:hint="cs"/>
          <w:b/>
          <w:bCs/>
          <w:color w:val="FF0000"/>
          <w:rtl/>
        </w:rPr>
        <w:t>الإدارية</w:t>
      </w:r>
    </w:p>
    <w:p w:rsidR="00344AE4" w:rsidRDefault="00344AE4" w:rsidP="00344AE4">
      <w:pPr>
        <w:pStyle w:val="ListParagraph"/>
        <w:numPr>
          <w:ilvl w:val="0"/>
          <w:numId w:val="56"/>
        </w:numPr>
        <w:rPr>
          <w:rtl/>
        </w:rPr>
      </w:pPr>
      <w:r w:rsidRPr="001246E3">
        <w:rPr>
          <w:rFonts w:hint="cs"/>
          <w:rtl/>
        </w:rPr>
        <w:t>اهداف</w:t>
      </w:r>
      <w:r w:rsidRPr="001246E3">
        <w:rPr>
          <w:rtl/>
        </w:rPr>
        <w:t xml:space="preserve"> </w:t>
      </w:r>
      <w:r w:rsidRPr="001246E3">
        <w:rPr>
          <w:rFonts w:hint="cs"/>
          <w:rtl/>
        </w:rPr>
        <w:t>المحاسبة</w:t>
      </w:r>
      <w:r w:rsidRPr="001246E3">
        <w:rPr>
          <w:rtl/>
        </w:rPr>
        <w:t xml:space="preserve"> </w:t>
      </w:r>
      <w:r w:rsidRPr="001246E3">
        <w:rPr>
          <w:rFonts w:hint="cs"/>
          <w:rtl/>
        </w:rPr>
        <w:t>الإدارية</w:t>
      </w:r>
    </w:p>
    <w:p w:rsidR="00344AE4" w:rsidRDefault="00344AE4" w:rsidP="00344AE4">
      <w:pPr>
        <w:pStyle w:val="ListParagraph"/>
        <w:numPr>
          <w:ilvl w:val="0"/>
          <w:numId w:val="56"/>
        </w:numPr>
        <w:rPr>
          <w:rtl/>
        </w:rPr>
      </w:pPr>
      <w:r w:rsidRPr="001246E3">
        <w:rPr>
          <w:rFonts w:hint="cs"/>
          <w:rtl/>
        </w:rPr>
        <w:t>خصائص</w:t>
      </w:r>
      <w:r w:rsidRPr="001246E3">
        <w:rPr>
          <w:rtl/>
        </w:rPr>
        <w:t xml:space="preserve"> </w:t>
      </w:r>
      <w:r w:rsidRPr="001246E3">
        <w:rPr>
          <w:rFonts w:hint="cs"/>
          <w:rtl/>
        </w:rPr>
        <w:t>المحاسبة</w:t>
      </w:r>
      <w:r w:rsidRPr="001246E3">
        <w:rPr>
          <w:rtl/>
        </w:rPr>
        <w:t xml:space="preserve"> </w:t>
      </w:r>
      <w:r w:rsidRPr="001246E3">
        <w:rPr>
          <w:rFonts w:hint="cs"/>
          <w:rtl/>
        </w:rPr>
        <w:t>الإدارية</w:t>
      </w:r>
    </w:p>
    <w:p w:rsidR="00344AE4" w:rsidRDefault="00344AE4" w:rsidP="00344AE4">
      <w:pPr>
        <w:pStyle w:val="ListParagraph"/>
        <w:numPr>
          <w:ilvl w:val="0"/>
          <w:numId w:val="56"/>
        </w:numPr>
      </w:pPr>
      <w:r w:rsidRPr="001246E3">
        <w:rPr>
          <w:rFonts w:hint="cs"/>
          <w:rtl/>
        </w:rPr>
        <w:t>أدوات</w:t>
      </w:r>
      <w:r w:rsidRPr="001246E3">
        <w:rPr>
          <w:rtl/>
        </w:rPr>
        <w:t xml:space="preserve"> </w:t>
      </w:r>
      <w:r w:rsidRPr="001246E3">
        <w:rPr>
          <w:rFonts w:hint="cs"/>
          <w:rtl/>
        </w:rPr>
        <w:t>المحاسبة</w:t>
      </w:r>
      <w:r w:rsidRPr="001246E3">
        <w:rPr>
          <w:rtl/>
        </w:rPr>
        <w:t xml:space="preserve"> </w:t>
      </w:r>
      <w:r w:rsidRPr="001246E3">
        <w:rPr>
          <w:rFonts w:hint="cs"/>
          <w:rtl/>
        </w:rPr>
        <w:t>الإدارية</w:t>
      </w:r>
    </w:p>
    <w:p w:rsidR="00344AE4" w:rsidRPr="008956A0" w:rsidRDefault="00344AE4" w:rsidP="00344AE4">
      <w:pPr>
        <w:rPr>
          <w:b/>
          <w:bCs/>
          <w:color w:val="F79646" w:themeColor="accent6"/>
          <w:sz w:val="24"/>
          <w:szCs w:val="24"/>
          <w:rtl/>
        </w:rPr>
      </w:pPr>
      <w:r w:rsidRPr="008956A0">
        <w:rPr>
          <w:b/>
          <w:bCs/>
          <w:color w:val="F79646" w:themeColor="accent6"/>
          <w:sz w:val="24"/>
          <w:szCs w:val="24"/>
          <w:rtl/>
        </w:rPr>
        <w:t>تحليل البيانات والمعلومات المتعلقة بموقف معين وتصنيفها في مجموعات متجانسة، هذا يشير الى :</w:t>
      </w:r>
    </w:p>
    <w:p w:rsidR="00344AE4" w:rsidRPr="008956A0" w:rsidRDefault="00344AE4" w:rsidP="00344AE4">
      <w:pPr>
        <w:pStyle w:val="ListParagraph"/>
        <w:numPr>
          <w:ilvl w:val="0"/>
          <w:numId w:val="108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8956A0">
        <w:rPr>
          <w:rFonts w:ascii="Arial" w:eastAsia="Times New Roman" w:hAnsi="Arial"/>
          <w:sz w:val="24"/>
          <w:szCs w:val="24"/>
          <w:rtl/>
        </w:rPr>
        <w:t>اهداف المحاسبة الادارية.</w:t>
      </w:r>
    </w:p>
    <w:p w:rsidR="00344AE4" w:rsidRPr="008956A0" w:rsidRDefault="00344AE4" w:rsidP="00344AE4">
      <w:pPr>
        <w:pStyle w:val="ListParagraph"/>
        <w:numPr>
          <w:ilvl w:val="0"/>
          <w:numId w:val="108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8956A0">
        <w:rPr>
          <w:rFonts w:ascii="Arial" w:eastAsia="Times New Roman" w:hAnsi="Arial"/>
          <w:sz w:val="24"/>
          <w:szCs w:val="24"/>
          <w:rtl/>
        </w:rPr>
        <w:t>خصائص المحاسبة الادارية.</w:t>
      </w:r>
    </w:p>
    <w:p w:rsidR="00344AE4" w:rsidRPr="008956A0" w:rsidRDefault="00344AE4" w:rsidP="00344AE4">
      <w:pPr>
        <w:pStyle w:val="ListParagraph"/>
        <w:numPr>
          <w:ilvl w:val="0"/>
          <w:numId w:val="108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8956A0">
        <w:rPr>
          <w:rFonts w:ascii="Arial" w:eastAsia="Times New Roman" w:hAnsi="Arial"/>
          <w:sz w:val="24"/>
          <w:szCs w:val="24"/>
          <w:rtl/>
        </w:rPr>
        <w:t>أدوات وأساليب المحاسبة الادارية.</w:t>
      </w:r>
    </w:p>
    <w:p w:rsidR="00344AE4" w:rsidRDefault="00344AE4" w:rsidP="00344AE4">
      <w:pPr>
        <w:pStyle w:val="ListParagraph"/>
        <w:numPr>
          <w:ilvl w:val="0"/>
          <w:numId w:val="108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B050"/>
          <w:sz w:val="24"/>
          <w:szCs w:val="24"/>
        </w:rPr>
      </w:pPr>
      <w:r w:rsidRPr="008956A0">
        <w:rPr>
          <w:rFonts w:ascii="Arial" w:eastAsia="Times New Roman" w:hAnsi="Arial"/>
          <w:b/>
          <w:bCs/>
          <w:color w:val="00B050"/>
          <w:sz w:val="24"/>
          <w:szCs w:val="24"/>
          <w:rtl/>
        </w:rPr>
        <w:t>وظائف المحاسبة الادارية.</w:t>
      </w:r>
    </w:p>
    <w:p w:rsidR="00344AE4" w:rsidRPr="00344AE4" w:rsidRDefault="00344AE4" w:rsidP="00344AE4">
      <w:p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B050"/>
          <w:sz w:val="24"/>
          <w:szCs w:val="24"/>
          <w:rtl/>
        </w:rPr>
      </w:pPr>
    </w:p>
    <w:p w:rsidR="00344AE4" w:rsidRPr="00F91C4A" w:rsidRDefault="00344AE4" w:rsidP="00344AE4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</w:pP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ان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تقيم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المعلومات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وتحديد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الملائم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والغير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ملائم</w:t>
      </w:r>
    </w:p>
    <w:p w:rsidR="00344AE4" w:rsidRPr="00344AE4" w:rsidRDefault="00344AE4" w:rsidP="003A20E4">
      <w:pPr>
        <w:pStyle w:val="ListParagraph"/>
        <w:numPr>
          <w:ilvl w:val="0"/>
          <w:numId w:val="14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color w:val="000000"/>
          <w:sz w:val="24"/>
          <w:szCs w:val="24"/>
        </w:rPr>
      </w:pPr>
      <w:r w:rsidRPr="00503F90">
        <w:rPr>
          <w:rFonts w:asciiTheme="minorBidi" w:hAnsiTheme="minorBidi" w:cstheme="minorBidi"/>
          <w:b/>
          <w:bCs/>
          <w:color w:val="000000"/>
          <w:sz w:val="24"/>
          <w:szCs w:val="24"/>
        </w:rPr>
        <w:t xml:space="preserve"> </w:t>
      </w:r>
      <w:r w:rsidRPr="00344AE4">
        <w:rPr>
          <w:rFonts w:asciiTheme="minorBidi" w:hAnsiTheme="minorBidi" w:cstheme="minorBidi"/>
          <w:color w:val="000000"/>
          <w:sz w:val="24"/>
          <w:szCs w:val="24"/>
          <w:rtl/>
        </w:rPr>
        <w:t>أهداف</w:t>
      </w:r>
      <w:r w:rsidRPr="00344AE4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344AE4">
        <w:rPr>
          <w:rFonts w:asciiTheme="minorBidi" w:hAnsiTheme="minorBidi" w:cstheme="minorBidi"/>
          <w:color w:val="000000"/>
          <w:sz w:val="24"/>
          <w:szCs w:val="24"/>
          <w:rtl/>
        </w:rPr>
        <w:t>المحاسبة</w:t>
      </w:r>
      <w:r w:rsidRPr="00344AE4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344AE4">
        <w:rPr>
          <w:rFonts w:asciiTheme="minorBidi" w:hAnsiTheme="minorBidi" w:cstheme="minorBidi"/>
          <w:color w:val="000000"/>
          <w:sz w:val="24"/>
          <w:szCs w:val="24"/>
          <w:rtl/>
        </w:rPr>
        <w:t>الإدارية</w:t>
      </w:r>
      <w:r w:rsidRPr="00344AE4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</w:p>
    <w:p w:rsidR="00344AE4" w:rsidRPr="00344AE4" w:rsidRDefault="00344AE4" w:rsidP="003A20E4">
      <w:pPr>
        <w:pStyle w:val="ListParagraph"/>
        <w:numPr>
          <w:ilvl w:val="0"/>
          <w:numId w:val="14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color w:val="000000"/>
          <w:sz w:val="24"/>
          <w:szCs w:val="24"/>
        </w:rPr>
      </w:pPr>
      <w:r w:rsidRPr="00344AE4">
        <w:rPr>
          <w:rFonts w:asciiTheme="minorBidi" w:hAnsiTheme="minorBidi" w:cstheme="minorBidi"/>
          <w:color w:val="000000"/>
          <w:sz w:val="24"/>
          <w:szCs w:val="24"/>
          <w:rtl/>
        </w:rPr>
        <w:t>خصائص</w:t>
      </w:r>
      <w:r w:rsidRPr="00344AE4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344AE4">
        <w:rPr>
          <w:rFonts w:asciiTheme="minorBidi" w:hAnsiTheme="minorBidi" w:cstheme="minorBidi"/>
          <w:color w:val="000000"/>
          <w:sz w:val="24"/>
          <w:szCs w:val="24"/>
          <w:rtl/>
        </w:rPr>
        <w:t>المحاسبة</w:t>
      </w:r>
      <w:r w:rsidRPr="00344AE4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344AE4">
        <w:rPr>
          <w:rFonts w:asciiTheme="minorBidi" w:hAnsiTheme="minorBidi" w:cstheme="minorBidi"/>
          <w:color w:val="000000"/>
          <w:sz w:val="24"/>
          <w:szCs w:val="24"/>
          <w:rtl/>
        </w:rPr>
        <w:t>الإدارية</w:t>
      </w:r>
    </w:p>
    <w:p w:rsidR="00344AE4" w:rsidRPr="00344AE4" w:rsidRDefault="00344AE4" w:rsidP="003A20E4">
      <w:pPr>
        <w:pStyle w:val="ListParagraph"/>
        <w:numPr>
          <w:ilvl w:val="0"/>
          <w:numId w:val="14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B050"/>
          <w:sz w:val="24"/>
          <w:szCs w:val="24"/>
        </w:rPr>
      </w:pPr>
      <w:r w:rsidRPr="00344AE4">
        <w:rPr>
          <w:rFonts w:asciiTheme="minorBidi" w:hAnsiTheme="minorBidi" w:cstheme="minorBidi"/>
          <w:b/>
          <w:bCs/>
          <w:color w:val="00B050"/>
          <w:sz w:val="24"/>
          <w:szCs w:val="24"/>
          <w:rtl/>
        </w:rPr>
        <w:t>وظائف</w:t>
      </w:r>
      <w:r w:rsidRPr="00344AE4">
        <w:rPr>
          <w:rFonts w:asciiTheme="minorBidi" w:hAnsiTheme="minorBidi" w:cstheme="minorBidi"/>
          <w:b/>
          <w:bCs/>
          <w:color w:val="00B050"/>
          <w:sz w:val="24"/>
          <w:szCs w:val="24"/>
        </w:rPr>
        <w:t xml:space="preserve"> </w:t>
      </w:r>
      <w:r w:rsidRPr="00344AE4">
        <w:rPr>
          <w:rFonts w:asciiTheme="minorBidi" w:hAnsiTheme="minorBidi" w:cstheme="minorBidi"/>
          <w:b/>
          <w:bCs/>
          <w:color w:val="00B050"/>
          <w:sz w:val="24"/>
          <w:szCs w:val="24"/>
          <w:rtl/>
        </w:rPr>
        <w:t>المحاسبة</w:t>
      </w:r>
      <w:r w:rsidRPr="00344AE4">
        <w:rPr>
          <w:rFonts w:asciiTheme="minorBidi" w:hAnsiTheme="minorBidi" w:cstheme="minorBidi"/>
          <w:b/>
          <w:bCs/>
          <w:color w:val="00B050"/>
          <w:sz w:val="24"/>
          <w:szCs w:val="24"/>
        </w:rPr>
        <w:t xml:space="preserve"> </w:t>
      </w:r>
      <w:r w:rsidRPr="00344AE4">
        <w:rPr>
          <w:rFonts w:asciiTheme="minorBidi" w:hAnsiTheme="minorBidi" w:cstheme="minorBidi"/>
          <w:b/>
          <w:bCs/>
          <w:color w:val="00B050"/>
          <w:sz w:val="24"/>
          <w:szCs w:val="24"/>
          <w:rtl/>
        </w:rPr>
        <w:t>الإدارية</w:t>
      </w:r>
      <w:r w:rsidRPr="00344AE4">
        <w:rPr>
          <w:rFonts w:asciiTheme="minorBidi" w:hAnsiTheme="minorBidi" w:cstheme="minorBidi"/>
          <w:b/>
          <w:bCs/>
          <w:color w:val="00B050"/>
          <w:sz w:val="24"/>
          <w:szCs w:val="24"/>
        </w:rPr>
        <w:t xml:space="preserve"> </w:t>
      </w:r>
    </w:p>
    <w:p w:rsidR="00804600" w:rsidRPr="00344AE4" w:rsidRDefault="00344AE4" w:rsidP="003A20E4">
      <w:pPr>
        <w:pStyle w:val="ListParagraph"/>
        <w:numPr>
          <w:ilvl w:val="0"/>
          <w:numId w:val="14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color w:val="000000"/>
          <w:sz w:val="24"/>
          <w:szCs w:val="24"/>
          <w:u w:val="single"/>
          <w:rtl/>
        </w:rPr>
      </w:pPr>
      <w:r w:rsidRPr="00344AE4">
        <w:rPr>
          <w:rFonts w:asciiTheme="minorBidi" w:hAnsiTheme="minorBidi" w:cstheme="minorBidi"/>
          <w:color w:val="000000"/>
          <w:sz w:val="24"/>
          <w:szCs w:val="24"/>
          <w:rtl/>
        </w:rPr>
        <w:t>خصائص</w:t>
      </w:r>
      <w:r w:rsidRPr="00344AE4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344AE4">
        <w:rPr>
          <w:rFonts w:asciiTheme="minorBidi" w:hAnsiTheme="minorBidi" w:cstheme="minorBidi"/>
          <w:color w:val="000000"/>
          <w:sz w:val="24"/>
          <w:szCs w:val="24"/>
          <w:rtl/>
        </w:rPr>
        <w:t>المحاسبة</w:t>
      </w:r>
      <w:r w:rsidRPr="00344AE4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344AE4">
        <w:rPr>
          <w:rFonts w:asciiTheme="minorBidi" w:hAnsiTheme="minorBidi" w:cstheme="minorBidi"/>
          <w:color w:val="000000"/>
          <w:sz w:val="24"/>
          <w:szCs w:val="24"/>
          <w:rtl/>
        </w:rPr>
        <w:t>المالية</w:t>
      </w:r>
    </w:p>
    <w:p w:rsidR="004838E2" w:rsidRDefault="004838E2" w:rsidP="003D0180">
      <w:pPr>
        <w:pStyle w:val="NoSpacing"/>
        <w:rPr>
          <w:rFonts w:cs="Calibri"/>
          <w:b/>
          <w:bCs/>
          <w:color w:val="00B050"/>
          <w:sz w:val="24"/>
          <w:szCs w:val="24"/>
          <w:u w:val="single"/>
          <w:rtl/>
        </w:rPr>
      </w:pPr>
    </w:p>
    <w:p w:rsidR="00793CE6" w:rsidRPr="00793CE6" w:rsidRDefault="00793CE6" w:rsidP="00793CE6">
      <w:pPr>
        <w:rPr>
          <w:b/>
          <w:bCs/>
          <w:color w:val="F79646" w:themeColor="accent6"/>
          <w:sz w:val="24"/>
          <w:szCs w:val="24"/>
        </w:rPr>
      </w:pPr>
      <w:r w:rsidRPr="00793CE6">
        <w:rPr>
          <w:b/>
          <w:bCs/>
          <w:color w:val="F79646" w:themeColor="accent6"/>
          <w:sz w:val="24"/>
          <w:szCs w:val="24"/>
          <w:rtl/>
        </w:rPr>
        <w:t>يهدف دور المحاسبة الادارية داخل منشآت الأعمال بشكل أساسي الى:</w:t>
      </w:r>
    </w:p>
    <w:p w:rsidR="00793CE6" w:rsidRPr="00793CE6" w:rsidRDefault="00793CE6" w:rsidP="00AE087A">
      <w:pPr>
        <w:pStyle w:val="ListParagraph"/>
        <w:numPr>
          <w:ilvl w:val="0"/>
          <w:numId w:val="107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B050"/>
          <w:sz w:val="24"/>
          <w:szCs w:val="24"/>
          <w:rtl/>
        </w:rPr>
      </w:pPr>
      <w:r w:rsidRPr="00793CE6">
        <w:rPr>
          <w:rFonts w:ascii="Arial" w:eastAsia="Times New Roman" w:hAnsi="Arial"/>
          <w:b/>
          <w:bCs/>
          <w:color w:val="00B050"/>
          <w:sz w:val="24"/>
          <w:szCs w:val="24"/>
          <w:rtl/>
        </w:rPr>
        <w:t>توفير المعلومات اللازمة لأغراض التخطيط والرقابة وتقييم الاداء .</w:t>
      </w:r>
    </w:p>
    <w:p w:rsidR="00793CE6" w:rsidRPr="00793CE6" w:rsidRDefault="00793CE6" w:rsidP="00AE087A">
      <w:pPr>
        <w:pStyle w:val="ListParagraph"/>
        <w:numPr>
          <w:ilvl w:val="0"/>
          <w:numId w:val="107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93CE6">
        <w:rPr>
          <w:rFonts w:ascii="Arial" w:eastAsia="Times New Roman" w:hAnsi="Arial"/>
          <w:color w:val="222222"/>
          <w:sz w:val="24"/>
          <w:szCs w:val="24"/>
          <w:rtl/>
        </w:rPr>
        <w:t>ابتكار العديد من الاساليب والأدوات مثل الموازنات التخطيطية وتحليل التعادل .</w:t>
      </w:r>
    </w:p>
    <w:p w:rsidR="00793CE6" w:rsidRPr="00793CE6" w:rsidRDefault="00793CE6" w:rsidP="00AE087A">
      <w:pPr>
        <w:pStyle w:val="ListParagraph"/>
        <w:numPr>
          <w:ilvl w:val="0"/>
          <w:numId w:val="107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93CE6">
        <w:rPr>
          <w:rFonts w:ascii="Arial" w:eastAsia="Times New Roman" w:hAnsi="Arial"/>
          <w:color w:val="222222"/>
          <w:sz w:val="24"/>
          <w:szCs w:val="24"/>
          <w:rtl/>
        </w:rPr>
        <w:t>الاحتفاظ بالسجلات المحاسبية التي توضح جميع عمليات المنشأة.</w:t>
      </w:r>
    </w:p>
    <w:p w:rsidR="00793CE6" w:rsidRDefault="00793CE6" w:rsidP="00AE087A">
      <w:pPr>
        <w:pStyle w:val="ListParagraph"/>
        <w:numPr>
          <w:ilvl w:val="0"/>
          <w:numId w:val="107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  <w:r w:rsidRPr="00793CE6">
        <w:rPr>
          <w:rFonts w:ascii="Arial" w:eastAsia="Times New Roman" w:hAnsi="Arial"/>
          <w:color w:val="222222"/>
          <w:sz w:val="24"/>
          <w:szCs w:val="24"/>
          <w:rtl/>
        </w:rPr>
        <w:t>لاشئ مما سبق .</w:t>
      </w:r>
    </w:p>
    <w:p w:rsidR="00344AE4" w:rsidRDefault="00344AE4" w:rsidP="00344AE4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</w:p>
    <w:p w:rsidR="00344AE4" w:rsidRDefault="00344AE4" w:rsidP="00344AE4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</w:p>
    <w:p w:rsidR="00344AE4" w:rsidRPr="00344AE4" w:rsidRDefault="00344AE4" w:rsidP="00344AE4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</w:p>
    <w:p w:rsidR="008956A0" w:rsidRPr="008956A0" w:rsidRDefault="008956A0" w:rsidP="008956A0">
      <w:pPr>
        <w:shd w:val="clear" w:color="auto" w:fill="FFFFFF"/>
        <w:spacing w:after="0" w:line="240" w:lineRule="auto"/>
        <w:rPr>
          <w:rFonts w:ascii="Arial" w:eastAsia="Times New Roman" w:hAnsi="Arial"/>
          <w:sz w:val="28"/>
          <w:szCs w:val="28"/>
          <w:rtl/>
        </w:rPr>
      </w:pPr>
    </w:p>
    <w:p w:rsidR="00BC2670" w:rsidRPr="00BC2670" w:rsidRDefault="00BC2670" w:rsidP="00BC2670">
      <w:pPr>
        <w:shd w:val="clear" w:color="auto" w:fill="FFFFFF"/>
        <w:spacing w:after="0" w:line="240" w:lineRule="auto"/>
        <w:rPr>
          <w:rFonts w:asciiTheme="minorBidi" w:hAnsiTheme="minorBidi" w:cstheme="minorBidi"/>
          <w:color w:val="000000"/>
          <w:sz w:val="24"/>
          <w:szCs w:val="24"/>
          <w:rtl/>
        </w:rPr>
      </w:pPr>
    </w:p>
    <w:p w:rsidR="00BC2670" w:rsidRPr="00503F90" w:rsidRDefault="00BC2670" w:rsidP="00BC2670">
      <w:pPr>
        <w:shd w:val="clear" w:color="auto" w:fill="FFFFFF"/>
        <w:spacing w:after="0" w:line="240" w:lineRule="auto"/>
        <w:rPr>
          <w:rFonts w:asciiTheme="minorBidi" w:hAnsiTheme="minorBidi" w:cstheme="minorBidi"/>
          <w:b/>
          <w:bCs/>
          <w:color w:val="000000"/>
          <w:sz w:val="24"/>
          <w:szCs w:val="24"/>
          <w:rtl/>
        </w:rPr>
      </w:pPr>
    </w:p>
    <w:p w:rsidR="00BC2670" w:rsidRDefault="00BC2670" w:rsidP="00344AE4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344AE4" w:rsidRDefault="00344AE4" w:rsidP="00344AE4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344AE4" w:rsidRPr="00344AE4" w:rsidRDefault="00344AE4" w:rsidP="00344AE4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BC2670" w:rsidRDefault="00BC2670" w:rsidP="00BC2670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/>
          <w:sz w:val="24"/>
          <w:szCs w:val="24"/>
          <w:rtl/>
        </w:rPr>
      </w:pPr>
    </w:p>
    <w:p w:rsidR="00A37196" w:rsidRDefault="00A37196" w:rsidP="00BC2670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/>
          <w:sz w:val="24"/>
          <w:szCs w:val="24"/>
          <w:rtl/>
        </w:rPr>
      </w:pPr>
    </w:p>
    <w:p w:rsidR="00A37196" w:rsidRDefault="00A37196" w:rsidP="00BC2670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/>
          <w:sz w:val="24"/>
          <w:szCs w:val="24"/>
          <w:rtl/>
        </w:rPr>
      </w:pPr>
    </w:p>
    <w:p w:rsidR="00A37196" w:rsidRDefault="00A37196" w:rsidP="00BC2670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/>
          <w:sz w:val="24"/>
          <w:szCs w:val="24"/>
          <w:rtl/>
        </w:rPr>
      </w:pPr>
    </w:p>
    <w:p w:rsidR="00A37196" w:rsidRDefault="00A37196" w:rsidP="00BC2670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/>
          <w:sz w:val="24"/>
          <w:szCs w:val="24"/>
          <w:rtl/>
        </w:rPr>
      </w:pPr>
    </w:p>
    <w:p w:rsidR="00A37196" w:rsidRPr="00503F90" w:rsidRDefault="00A37196" w:rsidP="00BC2670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BC2670" w:rsidRPr="00344AE4" w:rsidRDefault="00BC2670" w:rsidP="00344AE4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/>
          <w:sz w:val="24"/>
          <w:szCs w:val="24"/>
          <w:u w:val="single"/>
          <w:rtl/>
        </w:rPr>
      </w:pPr>
    </w:p>
    <w:p w:rsidR="00804600" w:rsidRPr="001E7864" w:rsidRDefault="009D43B6" w:rsidP="001E786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1E7864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lastRenderedPageBreak/>
        <w:t>المحاضرة الثانية</w:t>
      </w:r>
    </w:p>
    <w:p w:rsidR="00451C10" w:rsidRPr="001E7864" w:rsidRDefault="00451C10" w:rsidP="008C1837">
      <w:pPr>
        <w:spacing w:after="0" w:line="240" w:lineRule="auto"/>
        <w:ind w:left="720"/>
        <w:contextualSpacing/>
        <w:rPr>
          <w:rFonts w:cs="Calibri"/>
          <w:b/>
          <w:bCs/>
          <w:color w:val="00B050"/>
          <w:sz w:val="24"/>
          <w:szCs w:val="24"/>
          <w:u w:val="single"/>
        </w:rPr>
      </w:pPr>
    </w:p>
    <w:p w:rsidR="008D1B9E" w:rsidRDefault="008D1B9E" w:rsidP="00061552">
      <w:pPr>
        <w:pStyle w:val="NoSpacing"/>
        <w:rPr>
          <w:rFonts w:ascii="Arial" w:hAnsi="Arial"/>
          <w:sz w:val="24"/>
          <w:szCs w:val="24"/>
        </w:rPr>
      </w:pPr>
    </w:p>
    <w:p w:rsidR="008D1B9E" w:rsidRPr="006B3213" w:rsidRDefault="008D1B9E" w:rsidP="008D1B9E">
      <w:pPr>
        <w:rPr>
          <w:rFonts w:asciiTheme="minorHAnsi" w:eastAsiaTheme="minorHAnsi" w:hAnsiTheme="minorHAnsi" w:cstheme="minorBidi"/>
          <w:b/>
          <w:bCs/>
          <w:color w:val="7030A0"/>
          <w:sz w:val="24"/>
          <w:szCs w:val="24"/>
          <w:rtl/>
        </w:rPr>
      </w:pPr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تعاون</w:t>
      </w:r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المستويات</w:t>
      </w:r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الإدارية</w:t>
      </w:r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في</w:t>
      </w:r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اعداد</w:t>
      </w:r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الموازنة</w:t>
      </w:r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كل</w:t>
      </w:r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في</w:t>
      </w:r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حدود</w:t>
      </w:r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المجال</w:t>
      </w:r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الذي</w:t>
      </w:r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يخصه</w:t>
      </w:r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،</w:t>
      </w:r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هذا</w:t>
      </w:r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يشير</w:t>
      </w:r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الى</w:t>
      </w:r>
      <w:r w:rsidRPr="006B3213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:</w:t>
      </w:r>
    </w:p>
    <w:p w:rsidR="008D1B9E" w:rsidRPr="006B3213" w:rsidRDefault="008D1B9E" w:rsidP="008D1B9E">
      <w:pPr>
        <w:numPr>
          <w:ilvl w:val="0"/>
          <w:numId w:val="60"/>
        </w:numPr>
        <w:contextualSpacing/>
        <w:rPr>
          <w:rFonts w:asciiTheme="minorHAnsi" w:eastAsiaTheme="minorHAnsi" w:hAnsiTheme="minorHAnsi" w:cstheme="minorBidi"/>
          <w:sz w:val="24"/>
          <w:szCs w:val="24"/>
          <w:rtl/>
        </w:rPr>
      </w:pPr>
      <w:r w:rsidRPr="006B3213">
        <w:rPr>
          <w:rFonts w:asciiTheme="minorHAnsi" w:eastAsiaTheme="minorHAnsi" w:hAnsiTheme="minorHAnsi" w:hint="cs"/>
          <w:sz w:val="24"/>
          <w:szCs w:val="24"/>
          <w:rtl/>
        </w:rPr>
        <w:t>مبدأ</w:t>
      </w:r>
      <w:r w:rsidRPr="006B3213">
        <w:rPr>
          <w:rFonts w:asciiTheme="minorHAnsi" w:eastAsiaTheme="minorHAnsi" w:hAnsiTheme="minorHAnsi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sz w:val="24"/>
          <w:szCs w:val="24"/>
          <w:rtl/>
        </w:rPr>
        <w:t>وحدة</w:t>
      </w:r>
      <w:r w:rsidRPr="006B3213">
        <w:rPr>
          <w:rFonts w:asciiTheme="minorHAnsi" w:eastAsiaTheme="minorHAnsi" w:hAnsiTheme="minorHAnsi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sz w:val="24"/>
          <w:szCs w:val="24"/>
          <w:rtl/>
        </w:rPr>
        <w:t>الموازنة</w:t>
      </w:r>
    </w:p>
    <w:p w:rsidR="008D1B9E" w:rsidRPr="006B3213" w:rsidRDefault="008D1B9E" w:rsidP="008D1B9E">
      <w:pPr>
        <w:numPr>
          <w:ilvl w:val="0"/>
          <w:numId w:val="60"/>
        </w:numPr>
        <w:contextualSpacing/>
        <w:rPr>
          <w:rFonts w:asciiTheme="minorHAnsi" w:eastAsiaTheme="minorHAnsi" w:hAnsiTheme="minorHAnsi" w:cstheme="minorBidi"/>
          <w:sz w:val="24"/>
          <w:szCs w:val="24"/>
          <w:rtl/>
        </w:rPr>
      </w:pPr>
      <w:r w:rsidRPr="006B3213">
        <w:rPr>
          <w:rFonts w:asciiTheme="minorHAnsi" w:eastAsiaTheme="minorHAnsi" w:hAnsiTheme="minorHAnsi" w:hint="cs"/>
          <w:sz w:val="24"/>
          <w:szCs w:val="24"/>
          <w:rtl/>
        </w:rPr>
        <w:t>مبدأ</w:t>
      </w:r>
      <w:r w:rsidRPr="006B3213">
        <w:rPr>
          <w:rFonts w:asciiTheme="minorHAnsi" w:eastAsiaTheme="minorHAnsi" w:hAnsiTheme="minorHAnsi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sz w:val="24"/>
          <w:szCs w:val="24"/>
          <w:rtl/>
        </w:rPr>
        <w:t>التوزيع</w:t>
      </w:r>
      <w:r w:rsidRPr="006B3213">
        <w:rPr>
          <w:rFonts w:asciiTheme="minorHAnsi" w:eastAsiaTheme="minorHAnsi" w:hAnsiTheme="minorHAnsi"/>
          <w:sz w:val="24"/>
          <w:szCs w:val="24"/>
          <w:rtl/>
        </w:rPr>
        <w:t xml:space="preserve"> </w:t>
      </w:r>
      <w:r w:rsidRPr="006B3213">
        <w:rPr>
          <w:rFonts w:asciiTheme="minorHAnsi" w:eastAsiaTheme="minorHAnsi" w:hAnsiTheme="minorHAnsi" w:hint="cs"/>
          <w:sz w:val="24"/>
          <w:szCs w:val="24"/>
          <w:rtl/>
        </w:rPr>
        <w:t>الزمني</w:t>
      </w:r>
    </w:p>
    <w:p w:rsidR="008D1B9E" w:rsidRPr="00BD04FD" w:rsidRDefault="008D1B9E" w:rsidP="008D1B9E">
      <w:pPr>
        <w:numPr>
          <w:ilvl w:val="0"/>
          <w:numId w:val="60"/>
        </w:numPr>
        <w:contextualSpacing/>
        <w:rPr>
          <w:rFonts w:asciiTheme="minorHAnsi" w:eastAsiaTheme="minorHAnsi" w:hAnsiTheme="minorHAnsi" w:cstheme="minorBidi"/>
          <w:sz w:val="24"/>
          <w:szCs w:val="24"/>
          <w:rtl/>
        </w:rPr>
      </w:pPr>
      <w:r w:rsidRPr="00BD04FD">
        <w:rPr>
          <w:rFonts w:asciiTheme="minorHAnsi" w:eastAsiaTheme="minorHAnsi" w:hAnsiTheme="minorHAnsi" w:hint="cs"/>
          <w:sz w:val="24"/>
          <w:szCs w:val="24"/>
          <w:rtl/>
        </w:rPr>
        <w:t>مبدأ</w:t>
      </w:r>
      <w:r w:rsidRPr="00BD04FD">
        <w:rPr>
          <w:rFonts w:asciiTheme="minorHAnsi" w:eastAsiaTheme="minorHAnsi" w:hAnsiTheme="minorHAnsi"/>
          <w:sz w:val="24"/>
          <w:szCs w:val="24"/>
          <w:rtl/>
        </w:rPr>
        <w:t xml:space="preserve"> </w:t>
      </w:r>
      <w:r w:rsidRPr="00BD04FD">
        <w:rPr>
          <w:rFonts w:asciiTheme="minorHAnsi" w:eastAsiaTheme="minorHAnsi" w:hAnsiTheme="minorHAnsi" w:hint="cs"/>
          <w:sz w:val="24"/>
          <w:szCs w:val="24"/>
          <w:rtl/>
        </w:rPr>
        <w:t>الشمول</w:t>
      </w:r>
    </w:p>
    <w:p w:rsidR="008D1B9E" w:rsidRPr="00513F48" w:rsidRDefault="008D1B9E" w:rsidP="00513F48">
      <w:pPr>
        <w:numPr>
          <w:ilvl w:val="0"/>
          <w:numId w:val="60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</w:rPr>
      </w:pPr>
      <w:r w:rsidRPr="00BD04FD">
        <w:rPr>
          <w:rFonts w:asciiTheme="minorHAnsi" w:eastAsiaTheme="minorHAnsi" w:hAnsiTheme="minorHAnsi" w:hint="cs"/>
          <w:b/>
          <w:bCs/>
          <w:color w:val="FF0000"/>
          <w:sz w:val="24"/>
          <w:szCs w:val="24"/>
          <w:rtl/>
        </w:rPr>
        <w:t xml:space="preserve">لا شيء من ما سبق </w:t>
      </w:r>
      <w:r>
        <w:rPr>
          <w:rFonts w:asciiTheme="minorHAnsi" w:eastAsiaTheme="minorHAnsi" w:hAnsiTheme="minorHAnsi" w:hint="cs"/>
          <w:b/>
          <w:bCs/>
          <w:color w:val="FF0000"/>
          <w:sz w:val="24"/>
          <w:szCs w:val="24"/>
          <w:rtl/>
        </w:rPr>
        <w:t>(مبدأ المشاركة)</w:t>
      </w:r>
    </w:p>
    <w:p w:rsidR="00513F48" w:rsidRPr="00513F48" w:rsidRDefault="00513F48" w:rsidP="00513F48">
      <w:pPr>
        <w:contextualSpacing/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  <w:rtl/>
        </w:rPr>
      </w:pPr>
    </w:p>
    <w:p w:rsidR="008D1B9E" w:rsidRPr="00FD22BA" w:rsidRDefault="008D1B9E" w:rsidP="008D1B9E">
      <w:pPr>
        <w:jc w:val="both"/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FD22B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ترجمة الخطط والموازنات العينية للمنشأة في شكل وحدات نقدية لتوحيد أساس القياس بين الموازنات المختلفة،هذا يشير الى:</w:t>
      </w:r>
    </w:p>
    <w:p w:rsidR="008D1B9E" w:rsidRPr="00FD22BA" w:rsidRDefault="008D1B9E" w:rsidP="003A20E4">
      <w:pPr>
        <w:numPr>
          <w:ilvl w:val="0"/>
          <w:numId w:val="111"/>
        </w:numPr>
        <w:contextualSpacing/>
        <w:rPr>
          <w:rFonts w:asciiTheme="minorHAnsi" w:eastAsiaTheme="minorHAnsi" w:hAnsiTheme="minorHAnsi"/>
          <w:sz w:val="24"/>
          <w:szCs w:val="24"/>
          <w:rtl/>
        </w:rPr>
      </w:pPr>
      <w:r w:rsidRPr="00FD22BA">
        <w:rPr>
          <w:rFonts w:asciiTheme="minorHAnsi" w:eastAsiaTheme="minorHAnsi" w:hAnsiTheme="minorHAnsi"/>
          <w:sz w:val="24"/>
          <w:szCs w:val="24"/>
          <w:rtl/>
        </w:rPr>
        <w:t>مبدأ الشمول.</w:t>
      </w:r>
    </w:p>
    <w:p w:rsidR="008D1B9E" w:rsidRPr="00FD22BA" w:rsidRDefault="008D1B9E" w:rsidP="003A20E4">
      <w:pPr>
        <w:numPr>
          <w:ilvl w:val="0"/>
          <w:numId w:val="111"/>
        </w:numPr>
        <w:contextualSpacing/>
        <w:rPr>
          <w:rFonts w:asciiTheme="minorHAnsi" w:eastAsiaTheme="minorHAnsi" w:hAnsiTheme="minorHAnsi"/>
          <w:sz w:val="24"/>
          <w:szCs w:val="24"/>
          <w:rtl/>
        </w:rPr>
      </w:pPr>
      <w:r w:rsidRPr="00FD22BA">
        <w:rPr>
          <w:rFonts w:asciiTheme="minorHAnsi" w:eastAsiaTheme="minorHAnsi" w:hAnsiTheme="minorHAnsi"/>
          <w:sz w:val="24"/>
          <w:szCs w:val="24"/>
          <w:rtl/>
        </w:rPr>
        <w:t>مبدأ التوزيع الزمني.</w:t>
      </w:r>
    </w:p>
    <w:p w:rsidR="008D1B9E" w:rsidRDefault="008D1B9E" w:rsidP="003A20E4">
      <w:pPr>
        <w:numPr>
          <w:ilvl w:val="0"/>
          <w:numId w:val="111"/>
        </w:numPr>
        <w:contextualSpacing/>
        <w:rPr>
          <w:rFonts w:asciiTheme="minorHAnsi" w:eastAsiaTheme="minorHAnsi" w:hAnsiTheme="minorHAnsi"/>
          <w:b/>
          <w:bCs/>
          <w:color w:val="00B050"/>
          <w:sz w:val="24"/>
          <w:szCs w:val="24"/>
        </w:rPr>
      </w:pPr>
      <w:r w:rsidRPr="00FD22BA">
        <w:rPr>
          <w:rFonts w:asciiTheme="minorHAnsi" w:eastAsiaTheme="minorHAnsi" w:hAnsiTheme="minorHAnsi"/>
          <w:b/>
          <w:bCs/>
          <w:color w:val="00B050"/>
          <w:sz w:val="24"/>
          <w:szCs w:val="24"/>
          <w:rtl/>
        </w:rPr>
        <w:t>مبدأ التعبير المالي.</w:t>
      </w:r>
    </w:p>
    <w:p w:rsidR="008D1B9E" w:rsidRDefault="008D1B9E" w:rsidP="003A20E4">
      <w:pPr>
        <w:numPr>
          <w:ilvl w:val="0"/>
          <w:numId w:val="111"/>
        </w:numPr>
        <w:contextualSpacing/>
        <w:rPr>
          <w:rFonts w:asciiTheme="minorHAnsi" w:eastAsiaTheme="minorHAnsi" w:hAnsiTheme="minorHAnsi"/>
          <w:sz w:val="24"/>
          <w:szCs w:val="24"/>
        </w:rPr>
      </w:pPr>
      <w:r w:rsidRPr="008D1B9E">
        <w:rPr>
          <w:rFonts w:asciiTheme="minorHAnsi" w:eastAsiaTheme="minorHAnsi" w:hAnsiTheme="minorHAnsi"/>
          <w:sz w:val="24"/>
          <w:szCs w:val="24"/>
          <w:rtl/>
        </w:rPr>
        <w:t>مبدأ وحدة الموازنة.</w:t>
      </w:r>
    </w:p>
    <w:p w:rsidR="00513F48" w:rsidRPr="00513F48" w:rsidRDefault="00513F48" w:rsidP="00513F48">
      <w:pPr>
        <w:contextualSpacing/>
        <w:rPr>
          <w:rFonts w:asciiTheme="minorHAnsi" w:eastAsiaTheme="minorHAnsi" w:hAnsiTheme="minorHAnsi"/>
          <w:sz w:val="24"/>
          <w:szCs w:val="24"/>
        </w:rPr>
      </w:pPr>
    </w:p>
    <w:p w:rsidR="008D1B9E" w:rsidRPr="00B8454B" w:rsidRDefault="008D1B9E" w:rsidP="008D1B9E">
      <w:pPr>
        <w:contextualSpacing/>
        <w:rPr>
          <w:rFonts w:ascii="Arial" w:eastAsia="Times New Roman" w:hAnsi="Arial"/>
          <w:b/>
          <w:bCs/>
          <w:color w:val="17365D" w:themeColor="text2" w:themeShade="BF"/>
          <w:sz w:val="24"/>
          <w:szCs w:val="24"/>
        </w:rPr>
      </w:pP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تقسيم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الفترة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الإجمالية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للموازنة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الي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فترات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زمنيه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يشير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إلى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:</w:t>
      </w:r>
    </w:p>
    <w:p w:rsidR="008D1B9E" w:rsidRPr="00304DC9" w:rsidRDefault="008D1B9E" w:rsidP="008D1B9E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B050"/>
          <w:sz w:val="24"/>
          <w:szCs w:val="24"/>
        </w:rPr>
      </w:pPr>
      <w:r w:rsidRPr="00304DC9"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      1) </w:t>
      </w:r>
      <w:r w:rsidRPr="00304DC9">
        <w:rPr>
          <w:rFonts w:ascii="Arial" w:hAnsi="Arial"/>
          <w:b/>
          <w:bCs/>
          <w:color w:val="00B050"/>
          <w:sz w:val="24"/>
          <w:szCs w:val="24"/>
          <w:rtl/>
        </w:rPr>
        <w:t>مبدأ</w:t>
      </w:r>
      <w:r w:rsidRPr="00304DC9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304DC9">
        <w:rPr>
          <w:rFonts w:ascii="Arial" w:hAnsi="Arial"/>
          <w:b/>
          <w:bCs/>
          <w:color w:val="00B050"/>
          <w:sz w:val="24"/>
          <w:szCs w:val="24"/>
          <w:rtl/>
        </w:rPr>
        <w:t>التوزيع</w:t>
      </w:r>
      <w:r w:rsidRPr="00304DC9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304DC9">
        <w:rPr>
          <w:rFonts w:ascii="Arial" w:hAnsi="Arial"/>
          <w:b/>
          <w:bCs/>
          <w:color w:val="00B050"/>
          <w:sz w:val="24"/>
          <w:szCs w:val="24"/>
          <w:rtl/>
        </w:rPr>
        <w:t>الزمني</w:t>
      </w:r>
      <w:r w:rsidRPr="00304DC9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</w:p>
    <w:p w:rsidR="008D1B9E" w:rsidRPr="00304DC9" w:rsidRDefault="008D1B9E" w:rsidP="008D1B9E">
      <w:p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  <w:rtl/>
        </w:rPr>
      </w:pPr>
      <w:r w:rsidRPr="00503F90">
        <w:rPr>
          <w:rFonts w:ascii="Arial" w:hAnsi="Arial" w:hint="cs"/>
          <w:b/>
          <w:bCs/>
          <w:color w:val="000000"/>
          <w:sz w:val="24"/>
          <w:szCs w:val="24"/>
          <w:rtl/>
        </w:rPr>
        <w:t xml:space="preserve">       </w:t>
      </w:r>
      <w:r w:rsidRPr="00304DC9">
        <w:rPr>
          <w:rFonts w:ascii="Arial" w:hAnsi="Arial" w:hint="cs"/>
          <w:color w:val="000000"/>
          <w:sz w:val="24"/>
          <w:szCs w:val="24"/>
          <w:rtl/>
        </w:rPr>
        <w:t xml:space="preserve">2) </w:t>
      </w:r>
      <w:r w:rsidRPr="00304DC9">
        <w:rPr>
          <w:rFonts w:ascii="Arial" w:hAnsi="Arial"/>
          <w:color w:val="000000"/>
          <w:sz w:val="24"/>
          <w:szCs w:val="24"/>
          <w:rtl/>
        </w:rPr>
        <w:t>مبدأ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الشمول</w:t>
      </w:r>
    </w:p>
    <w:p w:rsidR="008D1B9E" w:rsidRPr="00304DC9" w:rsidRDefault="008D1B9E" w:rsidP="008D1B9E">
      <w:p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</w:rPr>
      </w:pPr>
      <w:r w:rsidRPr="00304DC9">
        <w:rPr>
          <w:rFonts w:ascii="Arial,Bold" w:cs="Arial,Bold" w:hint="cs"/>
          <w:color w:val="000000"/>
          <w:sz w:val="24"/>
          <w:szCs w:val="24"/>
          <w:rtl/>
        </w:rPr>
        <w:t xml:space="preserve">       3)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مبدأ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التعبير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المالي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</w:p>
    <w:p w:rsidR="001E7864" w:rsidRDefault="008D1B9E" w:rsidP="00513F48">
      <w:pPr>
        <w:contextualSpacing/>
        <w:rPr>
          <w:rFonts w:ascii="Arial" w:hAnsi="Arial"/>
          <w:color w:val="000000"/>
          <w:sz w:val="24"/>
          <w:szCs w:val="24"/>
          <w:rtl/>
        </w:rPr>
      </w:pPr>
      <w:r w:rsidRPr="00304DC9">
        <w:rPr>
          <w:rFonts w:ascii="Arial" w:hAnsi="Arial" w:hint="cs"/>
          <w:color w:val="000000"/>
          <w:sz w:val="24"/>
          <w:szCs w:val="24"/>
          <w:rtl/>
        </w:rPr>
        <w:t xml:space="preserve">       4)</w:t>
      </w:r>
      <w:r w:rsidRPr="00304DC9">
        <w:rPr>
          <w:rFonts w:ascii="Arial" w:hAnsi="Arial"/>
          <w:color w:val="000000"/>
          <w:sz w:val="24"/>
          <w:szCs w:val="24"/>
          <w:rtl/>
        </w:rPr>
        <w:t>مبدأ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وحدة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الموازنة</w:t>
      </w:r>
    </w:p>
    <w:p w:rsidR="00513F48" w:rsidRPr="00513F48" w:rsidRDefault="00513F48" w:rsidP="00513F48">
      <w:pPr>
        <w:contextualSpacing/>
        <w:rPr>
          <w:rFonts w:asciiTheme="minorHAnsi" w:eastAsiaTheme="minorHAnsi" w:hAnsiTheme="minorHAnsi"/>
          <w:sz w:val="24"/>
          <w:szCs w:val="24"/>
          <w:rtl/>
        </w:rPr>
      </w:pPr>
    </w:p>
    <w:p w:rsidR="00BC4811" w:rsidRPr="006B3213" w:rsidRDefault="00BC4811" w:rsidP="00BC4811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6B3213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من خصائص الموازنات التخطيطية التالي ماعدا:</w:t>
      </w:r>
    </w:p>
    <w:p w:rsidR="00BC4811" w:rsidRPr="006B3213" w:rsidRDefault="00BC4811" w:rsidP="00BC4811">
      <w:pPr>
        <w:numPr>
          <w:ilvl w:val="0"/>
          <w:numId w:val="110"/>
        </w:numPr>
        <w:contextualSpacing/>
        <w:rPr>
          <w:rFonts w:asciiTheme="minorHAnsi" w:eastAsiaTheme="minorHAnsi" w:hAnsiTheme="minorHAnsi"/>
          <w:sz w:val="24"/>
          <w:szCs w:val="24"/>
          <w:rtl/>
        </w:rPr>
      </w:pPr>
      <w:r w:rsidRPr="006B3213">
        <w:rPr>
          <w:rFonts w:asciiTheme="minorHAnsi" w:eastAsiaTheme="minorHAnsi" w:hAnsiTheme="minorHAnsi"/>
          <w:sz w:val="24"/>
          <w:szCs w:val="24"/>
          <w:rtl/>
        </w:rPr>
        <w:t>يحكم اعدادها وتنفيذ مجموعة من الأسس مثل السياسات الأستراتيجية للمشأة.</w:t>
      </w:r>
    </w:p>
    <w:p w:rsidR="00BC4811" w:rsidRPr="006B3213" w:rsidRDefault="00BC4811" w:rsidP="00BC4811">
      <w:pPr>
        <w:numPr>
          <w:ilvl w:val="0"/>
          <w:numId w:val="110"/>
        </w:numPr>
        <w:contextualSpacing/>
        <w:rPr>
          <w:rFonts w:asciiTheme="minorHAnsi" w:eastAsiaTheme="minorHAnsi" w:hAnsiTheme="minorHAnsi"/>
          <w:sz w:val="24"/>
          <w:szCs w:val="24"/>
          <w:rtl/>
        </w:rPr>
      </w:pPr>
      <w:r w:rsidRPr="006B3213">
        <w:rPr>
          <w:rFonts w:asciiTheme="minorHAnsi" w:eastAsiaTheme="minorHAnsi" w:hAnsiTheme="minorHAnsi"/>
          <w:sz w:val="24"/>
          <w:szCs w:val="24"/>
          <w:rtl/>
        </w:rPr>
        <w:t>تعد وفقا للأمكانيات المتاحة والظروف المحتملة.</w:t>
      </w:r>
    </w:p>
    <w:p w:rsidR="00BC4811" w:rsidRPr="006B3213" w:rsidRDefault="00BC4811" w:rsidP="00BC4811">
      <w:pPr>
        <w:numPr>
          <w:ilvl w:val="0"/>
          <w:numId w:val="110"/>
        </w:numPr>
        <w:contextualSpacing/>
        <w:rPr>
          <w:rFonts w:asciiTheme="minorHAnsi" w:eastAsiaTheme="minorHAnsi" w:hAnsiTheme="minorHAnsi"/>
          <w:sz w:val="24"/>
          <w:szCs w:val="24"/>
          <w:rtl/>
        </w:rPr>
      </w:pPr>
      <w:r w:rsidRPr="006B3213">
        <w:rPr>
          <w:rFonts w:asciiTheme="minorHAnsi" w:eastAsiaTheme="minorHAnsi" w:hAnsiTheme="minorHAnsi"/>
          <w:sz w:val="24"/>
          <w:szCs w:val="24"/>
          <w:rtl/>
        </w:rPr>
        <w:t>تعتبر تصورا كميا وقيميا لأهداف المنشأة.</w:t>
      </w:r>
    </w:p>
    <w:p w:rsidR="001E7864" w:rsidRPr="00513F48" w:rsidRDefault="00BC4811" w:rsidP="00513F48">
      <w:pPr>
        <w:numPr>
          <w:ilvl w:val="0"/>
          <w:numId w:val="110"/>
        </w:numPr>
        <w:contextualSpacing/>
        <w:rPr>
          <w:rFonts w:asciiTheme="minorHAnsi" w:eastAsiaTheme="minorHAnsi" w:hAnsiTheme="minorHAnsi"/>
          <w:b/>
          <w:bCs/>
          <w:color w:val="00B050"/>
          <w:sz w:val="24"/>
          <w:szCs w:val="24"/>
          <w:rtl/>
        </w:rPr>
      </w:pPr>
      <w:r w:rsidRPr="006B3213">
        <w:rPr>
          <w:rFonts w:asciiTheme="minorHAnsi" w:eastAsiaTheme="minorHAnsi" w:hAnsiTheme="minorHAnsi"/>
          <w:b/>
          <w:bCs/>
          <w:color w:val="00B050"/>
          <w:sz w:val="24"/>
          <w:szCs w:val="24"/>
          <w:rtl/>
        </w:rPr>
        <w:t>تغطي الأنشطة المختلفة للمنشأة لفترة ماضية.</w:t>
      </w:r>
    </w:p>
    <w:p w:rsidR="00804600" w:rsidRPr="001E7864" w:rsidRDefault="001E7864" w:rsidP="001E7864">
      <w:pPr>
        <w:pStyle w:val="NoSpacing"/>
        <w:rPr>
          <w:rFonts w:cs="Calibri"/>
          <w:b/>
          <w:bCs/>
          <w:color w:val="FF0000"/>
          <w:sz w:val="24"/>
          <w:szCs w:val="24"/>
          <w:rtl/>
        </w:rPr>
      </w:pPr>
      <w:r w:rsidRPr="001E7864">
        <w:rPr>
          <w:rFonts w:cs="Calibri" w:hint="cs"/>
          <w:b/>
          <w:bCs/>
          <w:color w:val="FF0000"/>
          <w:sz w:val="24"/>
          <w:szCs w:val="24"/>
          <w:rtl/>
        </w:rPr>
        <w:t xml:space="preserve"> </w:t>
      </w:r>
      <w:r w:rsidR="00804600" w:rsidRPr="008C1837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تقسم</w:t>
      </w:r>
      <w:r w:rsidR="00804600" w:rsidRPr="008C1837">
        <w:rPr>
          <w:rFonts w:cs="Calibr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804600" w:rsidRPr="008C1837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الموازنات</w:t>
      </w:r>
      <w:r w:rsidR="00804600" w:rsidRPr="008C1837">
        <w:rPr>
          <w:rFonts w:cs="Calibr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804600" w:rsidRPr="008C1837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التخطيطية</w:t>
      </w:r>
      <w:r w:rsidR="00804600" w:rsidRPr="008C1837">
        <w:rPr>
          <w:rFonts w:cs="Calibr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804600" w:rsidRPr="008C1837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من</w:t>
      </w:r>
      <w:r w:rsidR="00804600" w:rsidRPr="008C1837">
        <w:rPr>
          <w:rFonts w:cs="Calibr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804600" w:rsidRPr="00BC4811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حيث</w:t>
      </w:r>
      <w:r w:rsidR="00804600" w:rsidRPr="00BC4811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="00804600" w:rsidRPr="00BC4811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مستويات</w:t>
      </w:r>
      <w:r w:rsidR="00804600" w:rsidRPr="00BC4811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="00804600" w:rsidRPr="00BC4811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النشاط</w:t>
      </w:r>
      <w:r w:rsidR="00804600" w:rsidRPr="00BC4811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="00804600" w:rsidRPr="00BC4811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الى</w:t>
      </w:r>
      <w:r w:rsidR="00804600" w:rsidRPr="00BC4811">
        <w:rPr>
          <w:rFonts w:cs="Calibri"/>
          <w:b/>
          <w:bCs/>
          <w:color w:val="F79646" w:themeColor="accent6"/>
          <w:sz w:val="24"/>
          <w:szCs w:val="24"/>
          <w:rtl/>
        </w:rPr>
        <w:t>:</w:t>
      </w:r>
    </w:p>
    <w:p w:rsidR="00804600" w:rsidRPr="001E7864" w:rsidRDefault="00804600" w:rsidP="001E7864">
      <w:pPr>
        <w:pStyle w:val="NoSpacing"/>
        <w:rPr>
          <w:rFonts w:cs="Calibri"/>
          <w:sz w:val="24"/>
          <w:szCs w:val="24"/>
          <w:rtl/>
        </w:rPr>
      </w:pPr>
      <w:r w:rsidRPr="001E7864">
        <w:rPr>
          <w:rFonts w:ascii="Arial" w:hAnsi="Arial" w:hint="cs"/>
          <w:sz w:val="24"/>
          <w:szCs w:val="24"/>
          <w:rtl/>
        </w:rPr>
        <w:t>أ</w:t>
      </w:r>
      <w:r w:rsidRPr="001E7864">
        <w:rPr>
          <w:rFonts w:cs="Calibri"/>
          <w:sz w:val="24"/>
          <w:szCs w:val="24"/>
          <w:rtl/>
        </w:rPr>
        <w:t xml:space="preserve"> - </w:t>
      </w:r>
      <w:r w:rsidRPr="001E7864">
        <w:rPr>
          <w:rFonts w:ascii="Arial" w:hAnsi="Arial" w:hint="cs"/>
          <w:sz w:val="24"/>
          <w:szCs w:val="24"/>
          <w:rtl/>
        </w:rPr>
        <w:t>موازنات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تشغيلية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وموازنات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مالية</w:t>
      </w:r>
    </w:p>
    <w:p w:rsidR="00804600" w:rsidRPr="001E7864" w:rsidRDefault="00804600" w:rsidP="001E7864">
      <w:pPr>
        <w:pStyle w:val="NoSpacing"/>
        <w:rPr>
          <w:rFonts w:cs="Calibri"/>
          <w:b/>
          <w:bCs/>
          <w:sz w:val="24"/>
          <w:szCs w:val="24"/>
          <w:u w:val="single"/>
          <w:rtl/>
        </w:rPr>
      </w:pPr>
      <w:r w:rsidRPr="001E7864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ب</w:t>
      </w:r>
      <w:r w:rsidRPr="001E7864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– </w:t>
      </w:r>
      <w:r w:rsidRPr="001E7864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موازنات</w:t>
      </w:r>
      <w:r w:rsidRPr="001E7864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1E7864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ثابتة</w:t>
      </w:r>
      <w:r w:rsidRPr="001E7864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1E7864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وموازنات</w:t>
      </w:r>
      <w:r w:rsidRPr="001E7864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1E7864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مرنة</w:t>
      </w:r>
    </w:p>
    <w:p w:rsidR="00804600" w:rsidRPr="001E7864" w:rsidRDefault="00804600" w:rsidP="001E7864">
      <w:pPr>
        <w:pStyle w:val="NoSpacing"/>
        <w:rPr>
          <w:rFonts w:cs="Calibri"/>
          <w:sz w:val="24"/>
          <w:szCs w:val="24"/>
          <w:rtl/>
        </w:rPr>
      </w:pPr>
      <w:r w:rsidRPr="001E7864">
        <w:rPr>
          <w:rFonts w:ascii="Arial" w:hAnsi="Arial" w:hint="cs"/>
          <w:sz w:val="24"/>
          <w:szCs w:val="24"/>
          <w:rtl/>
        </w:rPr>
        <w:t>ج</w:t>
      </w:r>
      <w:r w:rsidRPr="001E7864">
        <w:rPr>
          <w:rFonts w:cs="Calibri"/>
          <w:sz w:val="24"/>
          <w:szCs w:val="24"/>
          <w:rtl/>
        </w:rPr>
        <w:t xml:space="preserve"> – </w:t>
      </w:r>
      <w:r w:rsidRPr="001E7864">
        <w:rPr>
          <w:rFonts w:ascii="Arial" w:hAnsi="Arial" w:hint="cs"/>
          <w:sz w:val="24"/>
          <w:szCs w:val="24"/>
          <w:rtl/>
        </w:rPr>
        <w:t>موازنات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المبيعات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وموازنات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الانتاج</w:t>
      </w:r>
    </w:p>
    <w:p w:rsidR="00804600" w:rsidRPr="001E7864" w:rsidRDefault="00804600" w:rsidP="001E7864">
      <w:pPr>
        <w:pStyle w:val="NoSpacing"/>
        <w:rPr>
          <w:rFonts w:cs="Calibri"/>
          <w:sz w:val="24"/>
          <w:szCs w:val="24"/>
          <w:rtl/>
        </w:rPr>
      </w:pPr>
      <w:r w:rsidRPr="001E7864">
        <w:rPr>
          <w:rFonts w:ascii="Arial" w:hAnsi="Arial" w:hint="cs"/>
          <w:sz w:val="24"/>
          <w:szCs w:val="24"/>
          <w:rtl/>
        </w:rPr>
        <w:t>د</w:t>
      </w:r>
      <w:r w:rsidRPr="001E7864">
        <w:rPr>
          <w:rFonts w:cs="Calibri"/>
          <w:sz w:val="24"/>
          <w:szCs w:val="24"/>
          <w:rtl/>
        </w:rPr>
        <w:t xml:space="preserve"> – </w:t>
      </w:r>
      <w:r w:rsidRPr="001E7864">
        <w:rPr>
          <w:rFonts w:ascii="Arial" w:hAnsi="Arial" w:hint="cs"/>
          <w:sz w:val="24"/>
          <w:szCs w:val="24"/>
          <w:rtl/>
        </w:rPr>
        <w:t>موازنات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قصيرة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الأجل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وموازنات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متوسطة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وطويلة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الأجل</w:t>
      </w:r>
      <w:r w:rsidRPr="001E7864">
        <w:rPr>
          <w:rFonts w:cs="Calibri"/>
          <w:sz w:val="24"/>
          <w:szCs w:val="24"/>
          <w:rtl/>
        </w:rPr>
        <w:t xml:space="preserve"> </w:t>
      </w:r>
    </w:p>
    <w:p w:rsidR="00804600" w:rsidRDefault="00804600" w:rsidP="00804600">
      <w:pPr>
        <w:rPr>
          <w:b/>
          <w:bCs/>
          <w:sz w:val="24"/>
          <w:szCs w:val="24"/>
          <w:rtl/>
        </w:rPr>
      </w:pPr>
    </w:p>
    <w:p w:rsidR="004838E2" w:rsidRPr="004838E2" w:rsidRDefault="004838E2" w:rsidP="004838E2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الخطوة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الأولى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لإعداد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C4811">
        <w:rPr>
          <w:rFonts w:asciiTheme="minorHAnsi" w:eastAsiaTheme="minorHAnsi" w:hAnsiTheme="minorHAnsi" w:hint="cs"/>
          <w:b/>
          <w:bCs/>
          <w:color w:val="7030A0"/>
          <w:rtl/>
        </w:rPr>
        <w:t>الموازنة</w:t>
      </w:r>
      <w:r w:rsidRPr="00BC481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C4811">
        <w:rPr>
          <w:rFonts w:asciiTheme="minorHAnsi" w:eastAsiaTheme="minorHAnsi" w:hAnsiTheme="minorHAnsi" w:hint="cs"/>
          <w:b/>
          <w:bCs/>
          <w:color w:val="17365D" w:themeColor="text2" w:themeShade="BF"/>
          <w:rtl/>
        </w:rPr>
        <w:t>الشام</w:t>
      </w:r>
      <w:r w:rsidR="00BC4811" w:rsidRPr="00BC4811">
        <w:rPr>
          <w:rFonts w:asciiTheme="minorHAnsi" w:eastAsiaTheme="minorHAnsi" w:hAnsiTheme="minorHAnsi" w:hint="cs"/>
          <w:b/>
          <w:bCs/>
          <w:color w:val="17365D" w:themeColor="text2" w:themeShade="BF"/>
          <w:rtl/>
        </w:rPr>
        <w:t>ل</w:t>
      </w:r>
      <w:r w:rsidRPr="00BC4811">
        <w:rPr>
          <w:rFonts w:asciiTheme="minorHAnsi" w:eastAsiaTheme="minorHAnsi" w:hAnsiTheme="minorHAnsi" w:hint="cs"/>
          <w:b/>
          <w:bCs/>
          <w:color w:val="17365D" w:themeColor="text2" w:themeShade="BF"/>
          <w:rtl/>
        </w:rPr>
        <w:t>ة</w:t>
      </w:r>
      <w:r w:rsidRPr="00BC4811">
        <w:rPr>
          <w:rFonts w:asciiTheme="minorHAnsi" w:eastAsiaTheme="minorHAnsi" w:hAnsiTheme="minorHAnsi"/>
          <w:b/>
          <w:bCs/>
          <w:color w:val="17365D" w:themeColor="text2" w:themeShade="BF"/>
          <w:rtl/>
        </w:rPr>
        <w:t xml:space="preserve"> </w:t>
      </w:r>
      <w:r w:rsidRPr="00BC4811">
        <w:rPr>
          <w:rFonts w:asciiTheme="minorHAnsi" w:eastAsiaTheme="minorHAnsi" w:hAnsiTheme="minorHAnsi" w:hint="cs"/>
          <w:b/>
          <w:bCs/>
          <w:color w:val="17365D" w:themeColor="text2" w:themeShade="BF"/>
          <w:rtl/>
        </w:rPr>
        <w:t>للمنشأة</w:t>
      </w:r>
      <w:r w:rsidRPr="00BC4811">
        <w:rPr>
          <w:rFonts w:asciiTheme="minorHAnsi" w:eastAsiaTheme="minorHAnsi" w:hAnsiTheme="minorHAnsi"/>
          <w:b/>
          <w:bCs/>
          <w:color w:val="17365D" w:themeColor="text2" w:themeShade="BF"/>
          <w:rtl/>
        </w:rPr>
        <w:t xml:space="preserve"> </w:t>
      </w:r>
      <w:r w:rsidRPr="00BC4811">
        <w:rPr>
          <w:rFonts w:asciiTheme="minorHAnsi" w:eastAsiaTheme="minorHAnsi" w:hAnsiTheme="minorHAnsi" w:hint="cs"/>
          <w:b/>
          <w:bCs/>
          <w:color w:val="17365D" w:themeColor="text2" w:themeShade="BF"/>
          <w:rtl/>
        </w:rPr>
        <w:t>هي</w:t>
      </w:r>
      <w:r w:rsidRPr="00BC4811">
        <w:rPr>
          <w:rFonts w:asciiTheme="minorHAnsi" w:eastAsiaTheme="minorHAnsi" w:hAnsiTheme="minorHAnsi"/>
          <w:b/>
          <w:bCs/>
          <w:color w:val="17365D" w:themeColor="text2" w:themeShade="BF"/>
          <w:rtl/>
        </w:rPr>
        <w:t xml:space="preserve"> </w:t>
      </w:r>
      <w:r w:rsidRPr="00BC4811">
        <w:rPr>
          <w:rFonts w:asciiTheme="minorHAnsi" w:eastAsiaTheme="minorHAnsi" w:hAnsiTheme="minorHAnsi" w:hint="cs"/>
          <w:b/>
          <w:bCs/>
          <w:color w:val="17365D" w:themeColor="text2" w:themeShade="BF"/>
          <w:rtl/>
        </w:rPr>
        <w:t>اعداد</w:t>
      </w:r>
      <w:r w:rsidRPr="00BC4811">
        <w:rPr>
          <w:rFonts w:asciiTheme="minorHAnsi" w:eastAsiaTheme="minorHAnsi" w:hAnsiTheme="minorHAnsi"/>
          <w:b/>
          <w:bCs/>
          <w:color w:val="17365D" w:themeColor="text2" w:themeShade="BF"/>
          <w:rtl/>
        </w:rPr>
        <w:t xml:space="preserve"> :</w:t>
      </w:r>
    </w:p>
    <w:p w:rsidR="004838E2" w:rsidRPr="004838E2" w:rsidRDefault="004838E2" w:rsidP="00AE087A">
      <w:pPr>
        <w:numPr>
          <w:ilvl w:val="0"/>
          <w:numId w:val="59"/>
        </w:numPr>
        <w:contextualSpacing/>
        <w:rPr>
          <w:rFonts w:asciiTheme="minorHAnsi" w:eastAsiaTheme="minorHAnsi" w:hAnsiTheme="minorHAnsi" w:cstheme="minorBidi"/>
          <w:rtl/>
        </w:rPr>
      </w:pPr>
      <w:r w:rsidRPr="004838E2">
        <w:rPr>
          <w:rFonts w:asciiTheme="minorHAnsi" w:eastAsiaTheme="minorHAnsi" w:hAnsiTheme="minorHAnsi" w:hint="cs"/>
          <w:rtl/>
        </w:rPr>
        <w:t>موازنة</w:t>
      </w:r>
      <w:r w:rsidRPr="004838E2">
        <w:rPr>
          <w:rFonts w:asciiTheme="minorHAnsi" w:eastAsiaTheme="minorHAnsi" w:hAnsiTheme="minorHAnsi"/>
          <w:rtl/>
        </w:rPr>
        <w:t xml:space="preserve"> </w:t>
      </w:r>
      <w:r w:rsidRPr="004838E2">
        <w:rPr>
          <w:rFonts w:asciiTheme="minorHAnsi" w:eastAsiaTheme="minorHAnsi" w:hAnsiTheme="minorHAnsi" w:hint="cs"/>
          <w:rtl/>
        </w:rPr>
        <w:t>تكلفة</w:t>
      </w:r>
      <w:r w:rsidRPr="004838E2">
        <w:rPr>
          <w:rFonts w:asciiTheme="minorHAnsi" w:eastAsiaTheme="minorHAnsi" w:hAnsiTheme="minorHAnsi"/>
          <w:rtl/>
        </w:rPr>
        <w:t xml:space="preserve"> </w:t>
      </w:r>
      <w:r w:rsidRPr="004838E2">
        <w:rPr>
          <w:rFonts w:asciiTheme="minorHAnsi" w:eastAsiaTheme="minorHAnsi" w:hAnsiTheme="minorHAnsi" w:hint="cs"/>
          <w:rtl/>
        </w:rPr>
        <w:t>المواد</w:t>
      </w:r>
      <w:r w:rsidRPr="004838E2">
        <w:rPr>
          <w:rFonts w:asciiTheme="minorHAnsi" w:eastAsiaTheme="minorHAnsi" w:hAnsiTheme="minorHAnsi"/>
          <w:rtl/>
        </w:rPr>
        <w:t xml:space="preserve"> </w:t>
      </w:r>
      <w:r w:rsidRPr="004838E2">
        <w:rPr>
          <w:rFonts w:asciiTheme="minorHAnsi" w:eastAsiaTheme="minorHAnsi" w:hAnsiTheme="minorHAnsi" w:hint="cs"/>
          <w:rtl/>
        </w:rPr>
        <w:t>المباشرة</w:t>
      </w:r>
    </w:p>
    <w:p w:rsidR="004838E2" w:rsidRPr="004838E2" w:rsidRDefault="004838E2" w:rsidP="00AE087A">
      <w:pPr>
        <w:numPr>
          <w:ilvl w:val="0"/>
          <w:numId w:val="59"/>
        </w:numPr>
        <w:contextualSpacing/>
        <w:rPr>
          <w:rFonts w:asciiTheme="minorHAnsi" w:eastAsiaTheme="minorHAnsi" w:hAnsiTheme="minorHAnsi" w:cstheme="minorBidi"/>
          <w:rtl/>
        </w:rPr>
      </w:pPr>
      <w:r w:rsidRPr="004838E2">
        <w:rPr>
          <w:rFonts w:asciiTheme="minorHAnsi" w:eastAsiaTheme="minorHAnsi" w:hAnsiTheme="minorHAnsi" w:hint="cs"/>
          <w:rtl/>
        </w:rPr>
        <w:t>موازنة</w:t>
      </w:r>
      <w:r w:rsidRPr="004838E2">
        <w:rPr>
          <w:rFonts w:asciiTheme="minorHAnsi" w:eastAsiaTheme="minorHAnsi" w:hAnsiTheme="minorHAnsi"/>
          <w:rtl/>
        </w:rPr>
        <w:t xml:space="preserve"> </w:t>
      </w:r>
      <w:r w:rsidRPr="004838E2">
        <w:rPr>
          <w:rFonts w:asciiTheme="minorHAnsi" w:eastAsiaTheme="minorHAnsi" w:hAnsiTheme="minorHAnsi" w:hint="cs"/>
          <w:rtl/>
        </w:rPr>
        <w:t>الإنتاج</w:t>
      </w:r>
    </w:p>
    <w:p w:rsidR="004838E2" w:rsidRPr="004838E2" w:rsidRDefault="004838E2" w:rsidP="00AE087A">
      <w:pPr>
        <w:numPr>
          <w:ilvl w:val="0"/>
          <w:numId w:val="59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4838E2">
        <w:rPr>
          <w:rFonts w:asciiTheme="minorHAnsi" w:eastAsiaTheme="minorHAnsi" w:hAnsiTheme="minorHAnsi" w:hint="cs"/>
          <w:b/>
          <w:bCs/>
          <w:color w:val="FF0000"/>
          <w:rtl/>
        </w:rPr>
        <w:t>موازنة</w:t>
      </w:r>
      <w:r w:rsidRPr="004838E2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FF0000"/>
          <w:rtl/>
        </w:rPr>
        <w:t>المبيعات</w:t>
      </w:r>
    </w:p>
    <w:p w:rsidR="001E7864" w:rsidRPr="00BC4811" w:rsidRDefault="004838E2" w:rsidP="00BC4811">
      <w:pPr>
        <w:numPr>
          <w:ilvl w:val="0"/>
          <w:numId w:val="59"/>
        </w:numPr>
        <w:contextualSpacing/>
        <w:rPr>
          <w:rFonts w:asciiTheme="minorHAnsi" w:eastAsiaTheme="minorHAnsi" w:hAnsiTheme="minorHAnsi" w:cstheme="minorBidi"/>
          <w:rtl/>
        </w:rPr>
      </w:pPr>
      <w:r w:rsidRPr="004838E2">
        <w:rPr>
          <w:rFonts w:asciiTheme="minorHAnsi" w:eastAsiaTheme="minorHAnsi" w:hAnsiTheme="minorHAnsi" w:hint="cs"/>
          <w:rtl/>
        </w:rPr>
        <w:t>موازنة</w:t>
      </w:r>
      <w:r w:rsidRPr="004838E2">
        <w:rPr>
          <w:rFonts w:asciiTheme="minorHAnsi" w:eastAsiaTheme="minorHAnsi" w:hAnsiTheme="minorHAnsi"/>
          <w:rtl/>
        </w:rPr>
        <w:t xml:space="preserve"> </w:t>
      </w:r>
      <w:r w:rsidRPr="004838E2">
        <w:rPr>
          <w:rFonts w:asciiTheme="minorHAnsi" w:eastAsiaTheme="minorHAnsi" w:hAnsiTheme="minorHAnsi" w:hint="cs"/>
          <w:rtl/>
        </w:rPr>
        <w:t>النقدية</w:t>
      </w:r>
    </w:p>
    <w:p w:rsidR="006B3213" w:rsidRDefault="006B3213" w:rsidP="006B3213">
      <w:pPr>
        <w:ind w:left="720"/>
        <w:contextualSpacing/>
        <w:rPr>
          <w:rFonts w:asciiTheme="minorHAnsi" w:eastAsiaTheme="minorHAnsi" w:hAnsiTheme="minorHAnsi"/>
          <w:b/>
          <w:bCs/>
          <w:color w:val="00B050"/>
          <w:sz w:val="24"/>
          <w:szCs w:val="24"/>
          <w:rtl/>
        </w:rPr>
      </w:pPr>
    </w:p>
    <w:p w:rsidR="008C1837" w:rsidRPr="008C1837" w:rsidRDefault="008C1837" w:rsidP="008C1837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8C1837">
        <w:rPr>
          <w:rFonts w:ascii="Arial" w:hAnsi="Arial" w:hint="cs"/>
          <w:b/>
          <w:bCs/>
          <w:color w:val="FF0000"/>
          <w:sz w:val="24"/>
          <w:szCs w:val="24"/>
          <w:rtl/>
        </w:rPr>
        <w:lastRenderedPageBreak/>
        <w:t>من</w:t>
      </w:r>
      <w:r w:rsidRPr="008C1837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8C1837">
        <w:rPr>
          <w:rFonts w:ascii="Arial" w:hAnsi="Arial" w:hint="cs"/>
          <w:b/>
          <w:bCs/>
          <w:color w:val="FF0000"/>
          <w:sz w:val="24"/>
          <w:szCs w:val="24"/>
          <w:rtl/>
        </w:rPr>
        <w:t>الاهداف</w:t>
      </w:r>
      <w:r w:rsidRPr="008C1837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8C1837">
        <w:rPr>
          <w:rFonts w:ascii="Arial" w:hAnsi="Arial" w:hint="cs"/>
          <w:b/>
          <w:bCs/>
          <w:color w:val="FF0000"/>
          <w:sz w:val="24"/>
          <w:szCs w:val="24"/>
          <w:rtl/>
        </w:rPr>
        <w:t>التي</w:t>
      </w:r>
      <w:r w:rsidRPr="008C1837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8C1837">
        <w:rPr>
          <w:rFonts w:ascii="Arial" w:hAnsi="Arial" w:hint="cs"/>
          <w:b/>
          <w:bCs/>
          <w:color w:val="FF0000"/>
          <w:sz w:val="24"/>
          <w:szCs w:val="24"/>
          <w:rtl/>
        </w:rPr>
        <w:t>تسعى</w:t>
      </w:r>
      <w:r w:rsidRPr="008C1837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13F48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الموازنات</w:t>
      </w:r>
      <w:r w:rsidRPr="00513F48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Pr="00513F48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التخطيطية</w:t>
      </w:r>
      <w:r w:rsidRPr="00513F48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Pr="00513F48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الى</w:t>
      </w:r>
      <w:r w:rsidRPr="00513F48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Pr="00513F48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تحقيقها</w:t>
      </w:r>
      <w:r w:rsidRPr="00513F48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:</w:t>
      </w:r>
    </w:p>
    <w:p w:rsidR="008C1837" w:rsidRPr="001E7864" w:rsidRDefault="008C1837" w:rsidP="008C1837">
      <w:pPr>
        <w:numPr>
          <w:ilvl w:val="0"/>
          <w:numId w:val="31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1E7864">
        <w:rPr>
          <w:rFonts w:ascii="Arial" w:hAnsi="Arial" w:hint="cs"/>
          <w:b/>
          <w:bCs/>
          <w:sz w:val="24"/>
          <w:szCs w:val="24"/>
          <w:rtl/>
        </w:rPr>
        <w:t>المشاركة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،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الشمول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،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الرقابة</w:t>
      </w:r>
    </w:p>
    <w:p w:rsidR="008C1837" w:rsidRPr="001E7864" w:rsidRDefault="008C1837" w:rsidP="008C1837">
      <w:pPr>
        <w:numPr>
          <w:ilvl w:val="0"/>
          <w:numId w:val="31"/>
        </w:numPr>
        <w:spacing w:after="0" w:line="240" w:lineRule="auto"/>
        <w:contextualSpacing/>
        <w:rPr>
          <w:rFonts w:cs="Calibri"/>
          <w:b/>
          <w:bCs/>
          <w:color w:val="00B050"/>
          <w:sz w:val="24"/>
          <w:szCs w:val="24"/>
          <w:u w:val="single"/>
        </w:rPr>
      </w:pPr>
      <w:r w:rsidRPr="001E7864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التخطيط</w:t>
      </w:r>
      <w:r w:rsidRPr="001E7864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1E7864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،</w:t>
      </w:r>
      <w:r w:rsidRPr="001E7864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1E7864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التنسيق</w:t>
      </w:r>
      <w:r w:rsidRPr="001E7864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1E7864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،</w:t>
      </w:r>
      <w:r w:rsidRPr="001E7864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1E7864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الرقابة</w:t>
      </w:r>
      <w:r w:rsidRPr="001E7864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</w:p>
    <w:p w:rsidR="00513F48" w:rsidRDefault="008C1837" w:rsidP="008C1837">
      <w:pPr>
        <w:numPr>
          <w:ilvl w:val="0"/>
          <w:numId w:val="31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1E7864">
        <w:rPr>
          <w:rFonts w:ascii="Arial" w:hAnsi="Arial" w:hint="cs"/>
          <w:b/>
          <w:bCs/>
          <w:sz w:val="24"/>
          <w:szCs w:val="24"/>
          <w:rtl/>
        </w:rPr>
        <w:t>المرونة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،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المشاركة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،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التخطيط</w:t>
      </w:r>
      <w:r w:rsidRPr="001E7864">
        <w:rPr>
          <w:rFonts w:cs="Calibri"/>
          <w:b/>
          <w:bCs/>
          <w:sz w:val="24"/>
          <w:szCs w:val="24"/>
          <w:rtl/>
        </w:rPr>
        <w:t xml:space="preserve">  </w:t>
      </w:r>
    </w:p>
    <w:p w:rsidR="001E7864" w:rsidRPr="00513F48" w:rsidRDefault="008C1837" w:rsidP="00513F48">
      <w:pPr>
        <w:numPr>
          <w:ilvl w:val="0"/>
          <w:numId w:val="31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513F48">
        <w:rPr>
          <w:rFonts w:ascii="Arial" w:hAnsi="Arial" w:hint="cs"/>
          <w:b/>
          <w:bCs/>
          <w:sz w:val="24"/>
          <w:szCs w:val="24"/>
          <w:rtl/>
        </w:rPr>
        <w:t>الشمول</w:t>
      </w:r>
      <w:r w:rsidRPr="00513F48">
        <w:rPr>
          <w:rFonts w:cs="Calibri"/>
          <w:b/>
          <w:bCs/>
          <w:sz w:val="24"/>
          <w:szCs w:val="24"/>
          <w:rtl/>
        </w:rPr>
        <w:t xml:space="preserve"> </w:t>
      </w:r>
      <w:r w:rsidRPr="00513F48">
        <w:rPr>
          <w:rFonts w:ascii="Arial" w:hAnsi="Arial" w:hint="cs"/>
          <w:b/>
          <w:bCs/>
          <w:sz w:val="24"/>
          <w:szCs w:val="24"/>
          <w:rtl/>
        </w:rPr>
        <w:t>،</w:t>
      </w:r>
      <w:r w:rsidRPr="00513F48">
        <w:rPr>
          <w:rFonts w:cs="Calibri"/>
          <w:b/>
          <w:bCs/>
          <w:sz w:val="24"/>
          <w:szCs w:val="24"/>
          <w:rtl/>
        </w:rPr>
        <w:t xml:space="preserve"> </w:t>
      </w:r>
      <w:r w:rsidRPr="00513F48">
        <w:rPr>
          <w:rFonts w:ascii="Arial" w:hAnsi="Arial" w:hint="cs"/>
          <w:b/>
          <w:bCs/>
          <w:sz w:val="24"/>
          <w:szCs w:val="24"/>
          <w:rtl/>
        </w:rPr>
        <w:t>التوزيع</w:t>
      </w:r>
      <w:r w:rsidRPr="00513F48">
        <w:rPr>
          <w:rFonts w:cs="Calibri"/>
          <w:b/>
          <w:bCs/>
          <w:sz w:val="24"/>
          <w:szCs w:val="24"/>
          <w:rtl/>
        </w:rPr>
        <w:t xml:space="preserve"> </w:t>
      </w:r>
      <w:r w:rsidRPr="00513F48">
        <w:rPr>
          <w:rFonts w:ascii="Arial" w:hAnsi="Arial" w:hint="cs"/>
          <w:b/>
          <w:bCs/>
          <w:sz w:val="24"/>
          <w:szCs w:val="24"/>
          <w:rtl/>
        </w:rPr>
        <w:t>الزمني</w:t>
      </w:r>
      <w:r w:rsidRPr="00513F48">
        <w:rPr>
          <w:rFonts w:cs="Calibri"/>
          <w:b/>
          <w:bCs/>
          <w:sz w:val="24"/>
          <w:szCs w:val="24"/>
          <w:rtl/>
        </w:rPr>
        <w:t xml:space="preserve"> </w:t>
      </w:r>
      <w:r w:rsidRPr="00513F48">
        <w:rPr>
          <w:rFonts w:ascii="Arial" w:hAnsi="Arial" w:hint="cs"/>
          <w:b/>
          <w:bCs/>
          <w:sz w:val="24"/>
          <w:szCs w:val="24"/>
          <w:rtl/>
        </w:rPr>
        <w:t>،</w:t>
      </w:r>
      <w:r w:rsidRPr="00513F48">
        <w:rPr>
          <w:rFonts w:cs="Calibri"/>
          <w:b/>
          <w:bCs/>
          <w:sz w:val="24"/>
          <w:szCs w:val="24"/>
          <w:rtl/>
        </w:rPr>
        <w:t xml:space="preserve"> </w:t>
      </w:r>
      <w:r w:rsidRPr="00513F48">
        <w:rPr>
          <w:rFonts w:ascii="Arial" w:hAnsi="Arial" w:hint="cs"/>
          <w:b/>
          <w:bCs/>
          <w:sz w:val="24"/>
          <w:szCs w:val="24"/>
          <w:rtl/>
        </w:rPr>
        <w:t>المشاركة</w:t>
      </w:r>
      <w:r w:rsidR="00FD22BA" w:rsidRPr="00513F48">
        <w:rPr>
          <w:rFonts w:ascii="Arial" w:eastAsia="Times New Roman" w:hAnsi="Arial"/>
          <w:color w:val="222222"/>
          <w:sz w:val="28"/>
          <w:szCs w:val="28"/>
          <w:rtl/>
        </w:rPr>
        <w:br/>
      </w:r>
    </w:p>
    <w:p w:rsidR="00BC4811" w:rsidRPr="00BC4811" w:rsidRDefault="00BC4811" w:rsidP="00BC4811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BC481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BC481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C481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الأهداف</w:t>
      </w:r>
      <w:r w:rsidRPr="00BC481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C481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التي</w:t>
      </w:r>
      <w:r w:rsidRPr="00BC481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C481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تسعى</w:t>
      </w:r>
      <w:r w:rsidRPr="00BC481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C481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الموازنات</w:t>
      </w:r>
      <w:r w:rsidRPr="00BC481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C481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التخطيطية</w:t>
      </w:r>
      <w:r w:rsidRPr="00BC481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C481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إلى</w:t>
      </w:r>
      <w:r w:rsidRPr="00BC481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C481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تحقيقها</w:t>
      </w:r>
      <w:r w:rsidRPr="00BC481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 -</w:t>
      </w:r>
    </w:p>
    <w:p w:rsidR="00BC4811" w:rsidRPr="00304DC9" w:rsidRDefault="00BC4811" w:rsidP="003A20E4">
      <w:pPr>
        <w:pStyle w:val="ListParagraph"/>
        <w:numPr>
          <w:ilvl w:val="0"/>
          <w:numId w:val="147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</w:rPr>
      </w:pP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الرقابة،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الشمول،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المشاركة</w:t>
      </w:r>
    </w:p>
    <w:p w:rsidR="00BC4811" w:rsidRPr="00304DC9" w:rsidRDefault="00BC4811" w:rsidP="003A20E4">
      <w:pPr>
        <w:pStyle w:val="ListParagraph"/>
        <w:numPr>
          <w:ilvl w:val="0"/>
          <w:numId w:val="147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</w:rPr>
      </w:pP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التخطيط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،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التنسيق،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الشمول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</w:p>
    <w:p w:rsidR="00BC4811" w:rsidRPr="00304DC9" w:rsidRDefault="00BC4811" w:rsidP="003A20E4">
      <w:pPr>
        <w:pStyle w:val="ListParagraph"/>
        <w:numPr>
          <w:ilvl w:val="0"/>
          <w:numId w:val="147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</w:rPr>
      </w:pPr>
      <w:r w:rsidRPr="00304DC9">
        <w:rPr>
          <w:rFonts w:ascii="Arial" w:hAnsi="Arial"/>
          <w:color w:val="000000"/>
          <w:sz w:val="24"/>
          <w:szCs w:val="24"/>
          <w:rtl/>
        </w:rPr>
        <w:t>المرونة،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المشاركة،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التخطيط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</w:p>
    <w:p w:rsidR="00BC4811" w:rsidRPr="00304DC9" w:rsidRDefault="00BC4811" w:rsidP="003A20E4">
      <w:pPr>
        <w:pStyle w:val="ListParagraph"/>
        <w:numPr>
          <w:ilvl w:val="0"/>
          <w:numId w:val="147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B050"/>
          <w:sz w:val="24"/>
          <w:szCs w:val="24"/>
          <w:rtl/>
        </w:rPr>
      </w:pPr>
      <w:r w:rsidRPr="00304DC9">
        <w:rPr>
          <w:rFonts w:ascii="Arial" w:hAnsi="Arial"/>
          <w:b/>
          <w:bCs/>
          <w:color w:val="00B050"/>
          <w:sz w:val="24"/>
          <w:szCs w:val="24"/>
          <w:rtl/>
        </w:rPr>
        <w:t>التخطيط،</w:t>
      </w:r>
      <w:r w:rsidRPr="00304DC9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304DC9">
        <w:rPr>
          <w:rFonts w:ascii="Arial" w:hAnsi="Arial"/>
          <w:b/>
          <w:bCs/>
          <w:color w:val="00B050"/>
          <w:sz w:val="24"/>
          <w:szCs w:val="24"/>
          <w:rtl/>
        </w:rPr>
        <w:t>الاتصال،</w:t>
      </w:r>
      <w:r w:rsidRPr="00304DC9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304DC9">
        <w:rPr>
          <w:rFonts w:ascii="Arial" w:hAnsi="Arial"/>
          <w:b/>
          <w:bCs/>
          <w:color w:val="00B050"/>
          <w:sz w:val="24"/>
          <w:szCs w:val="24"/>
          <w:rtl/>
        </w:rPr>
        <w:t>التنسيق</w:t>
      </w:r>
      <w:r w:rsidRPr="00304DC9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</w:p>
    <w:p w:rsidR="00BC4811" w:rsidRPr="008D1B9E" w:rsidRDefault="00BC4811" w:rsidP="00BC4811">
      <w:pPr>
        <w:ind w:left="360"/>
        <w:contextualSpacing/>
        <w:rPr>
          <w:rFonts w:asciiTheme="minorHAnsi" w:eastAsiaTheme="minorHAnsi" w:hAnsiTheme="minorHAnsi"/>
          <w:sz w:val="24"/>
          <w:szCs w:val="24"/>
          <w:rtl/>
        </w:rPr>
      </w:pPr>
    </w:p>
    <w:p w:rsidR="00FD22BA" w:rsidRPr="00FD22BA" w:rsidRDefault="00FD22BA" w:rsidP="00FD22BA">
      <w:pPr>
        <w:jc w:val="both"/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FD22B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المصطلح المحاسبي باللغة العربية المقابل لمفهوم "</w:t>
      </w:r>
      <w:r w:rsidRPr="00FD22B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</w:rPr>
        <w:t>Master Budget</w:t>
      </w:r>
      <w:r w:rsidRPr="00FD22B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" هو:</w:t>
      </w:r>
    </w:p>
    <w:p w:rsidR="00FD22BA" w:rsidRPr="00FD22BA" w:rsidRDefault="00FD22BA" w:rsidP="003A20E4">
      <w:pPr>
        <w:numPr>
          <w:ilvl w:val="0"/>
          <w:numId w:val="112"/>
        </w:numPr>
        <w:contextualSpacing/>
        <w:rPr>
          <w:rFonts w:asciiTheme="minorHAnsi" w:eastAsiaTheme="minorHAnsi" w:hAnsiTheme="minorHAnsi"/>
          <w:sz w:val="24"/>
          <w:szCs w:val="24"/>
          <w:rtl/>
        </w:rPr>
      </w:pPr>
      <w:r w:rsidRPr="00FD22BA">
        <w:rPr>
          <w:rFonts w:asciiTheme="minorHAnsi" w:eastAsiaTheme="minorHAnsi" w:hAnsiTheme="minorHAnsi"/>
          <w:sz w:val="24"/>
          <w:szCs w:val="24"/>
          <w:rtl/>
        </w:rPr>
        <w:t>الموازنة الرأسمالية.</w:t>
      </w:r>
    </w:p>
    <w:p w:rsidR="00FD22BA" w:rsidRPr="00FD22BA" w:rsidRDefault="00FD22BA" w:rsidP="003A20E4">
      <w:pPr>
        <w:numPr>
          <w:ilvl w:val="0"/>
          <w:numId w:val="112"/>
        </w:numPr>
        <w:contextualSpacing/>
        <w:rPr>
          <w:rFonts w:asciiTheme="minorHAnsi" w:eastAsiaTheme="minorHAnsi" w:hAnsiTheme="minorHAnsi"/>
          <w:sz w:val="24"/>
          <w:szCs w:val="24"/>
          <w:rtl/>
        </w:rPr>
      </w:pPr>
      <w:r w:rsidRPr="00FD22BA">
        <w:rPr>
          <w:rFonts w:asciiTheme="minorHAnsi" w:eastAsiaTheme="minorHAnsi" w:hAnsiTheme="minorHAnsi"/>
          <w:sz w:val="24"/>
          <w:szCs w:val="24"/>
          <w:rtl/>
        </w:rPr>
        <w:t>الموازنة الساكنة.</w:t>
      </w:r>
    </w:p>
    <w:p w:rsidR="00FD22BA" w:rsidRPr="00FD22BA" w:rsidRDefault="00FD22BA" w:rsidP="003A20E4">
      <w:pPr>
        <w:numPr>
          <w:ilvl w:val="0"/>
          <w:numId w:val="112"/>
        </w:numPr>
        <w:contextualSpacing/>
        <w:rPr>
          <w:rFonts w:asciiTheme="minorHAnsi" w:eastAsiaTheme="minorHAnsi" w:hAnsiTheme="minorHAnsi"/>
          <w:b/>
          <w:bCs/>
          <w:color w:val="00B050"/>
          <w:sz w:val="24"/>
          <w:szCs w:val="24"/>
          <w:rtl/>
        </w:rPr>
      </w:pPr>
      <w:r w:rsidRPr="00FD22BA">
        <w:rPr>
          <w:rFonts w:asciiTheme="minorHAnsi" w:eastAsiaTheme="minorHAnsi" w:hAnsiTheme="minorHAnsi"/>
          <w:b/>
          <w:bCs/>
          <w:color w:val="00B050"/>
          <w:sz w:val="24"/>
          <w:szCs w:val="24"/>
          <w:rtl/>
        </w:rPr>
        <w:t>الموازنة الشاملة.</w:t>
      </w:r>
    </w:p>
    <w:p w:rsidR="00FD22BA" w:rsidRDefault="00FD22BA" w:rsidP="003A20E4">
      <w:pPr>
        <w:numPr>
          <w:ilvl w:val="0"/>
          <w:numId w:val="112"/>
        </w:numPr>
        <w:contextualSpacing/>
        <w:rPr>
          <w:rFonts w:asciiTheme="minorHAnsi" w:eastAsiaTheme="minorHAnsi" w:hAnsiTheme="minorHAnsi"/>
          <w:sz w:val="24"/>
          <w:szCs w:val="24"/>
        </w:rPr>
      </w:pPr>
      <w:r w:rsidRPr="00FD22BA">
        <w:rPr>
          <w:rFonts w:asciiTheme="minorHAnsi" w:eastAsiaTheme="minorHAnsi" w:hAnsiTheme="minorHAnsi"/>
          <w:sz w:val="24"/>
          <w:szCs w:val="24"/>
          <w:rtl/>
        </w:rPr>
        <w:t>الموازنة التشغيلية.</w:t>
      </w:r>
    </w:p>
    <w:p w:rsidR="00061552" w:rsidRPr="00B8454B" w:rsidRDefault="00061552" w:rsidP="00B8454B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</w:rPr>
      </w:pPr>
    </w:p>
    <w:p w:rsidR="00061552" w:rsidRPr="00B8454B" w:rsidRDefault="00061552" w:rsidP="00061552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يتم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تصنيف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الموازنات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التخطيطية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حيث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طبيعة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العمليات</w:t>
      </w:r>
    </w:p>
    <w:p w:rsidR="00061552" w:rsidRPr="00304DC9" w:rsidRDefault="00061552" w:rsidP="00B8454B">
      <w:p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</w:rPr>
      </w:pPr>
      <w:r w:rsidRPr="00304DC9">
        <w:rPr>
          <w:rFonts w:ascii="Arial" w:hAnsi="Arial" w:hint="cs"/>
          <w:color w:val="000000"/>
          <w:sz w:val="24"/>
          <w:szCs w:val="24"/>
          <w:rtl/>
        </w:rPr>
        <w:t xml:space="preserve">1) 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قصيرة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،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متوسطة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،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وطويلة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الأجل</w:t>
      </w:r>
    </w:p>
    <w:p w:rsidR="00061552" w:rsidRPr="00304DC9" w:rsidRDefault="00061552" w:rsidP="00B8454B">
      <w:p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</w:rPr>
      </w:pPr>
      <w:r w:rsidRPr="00304DC9">
        <w:rPr>
          <w:rFonts w:ascii="Arial" w:hAnsi="Arial" w:hint="cs"/>
          <w:color w:val="000000"/>
          <w:sz w:val="24"/>
          <w:szCs w:val="24"/>
          <w:rtl/>
        </w:rPr>
        <w:t xml:space="preserve">2) </w:t>
      </w:r>
      <w:r w:rsidRPr="00304DC9">
        <w:rPr>
          <w:rFonts w:ascii="Arial" w:hAnsi="Arial"/>
          <w:color w:val="000000"/>
          <w:sz w:val="24"/>
          <w:szCs w:val="24"/>
          <w:rtl/>
        </w:rPr>
        <w:t>المبيعات،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الانتاج،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والمواد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المباشرة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</w:p>
    <w:p w:rsidR="00061552" w:rsidRPr="00304DC9" w:rsidRDefault="00061552" w:rsidP="00B8454B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B050"/>
          <w:sz w:val="24"/>
          <w:szCs w:val="24"/>
        </w:rPr>
      </w:pPr>
      <w:r w:rsidRPr="00304DC9"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3) </w:t>
      </w:r>
      <w:r w:rsidRPr="00304DC9">
        <w:rPr>
          <w:rFonts w:ascii="Arial" w:hAnsi="Arial"/>
          <w:b/>
          <w:bCs/>
          <w:color w:val="00B050"/>
          <w:sz w:val="24"/>
          <w:szCs w:val="24"/>
          <w:rtl/>
        </w:rPr>
        <w:t>تشغيلية،</w:t>
      </w:r>
      <w:r w:rsidRPr="00304DC9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304DC9">
        <w:rPr>
          <w:rFonts w:ascii="Arial" w:hAnsi="Arial"/>
          <w:b/>
          <w:bCs/>
          <w:color w:val="00B050"/>
          <w:sz w:val="24"/>
          <w:szCs w:val="24"/>
          <w:rtl/>
        </w:rPr>
        <w:t>نقدية،</w:t>
      </w:r>
      <w:r w:rsidRPr="00304DC9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304DC9">
        <w:rPr>
          <w:rFonts w:ascii="Arial" w:hAnsi="Arial"/>
          <w:b/>
          <w:bCs/>
          <w:color w:val="00B050"/>
          <w:sz w:val="24"/>
          <w:szCs w:val="24"/>
          <w:rtl/>
        </w:rPr>
        <w:t>ورأسمالية</w:t>
      </w:r>
      <w:r w:rsidRPr="00304DC9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</w:p>
    <w:p w:rsidR="00061552" w:rsidRPr="00503F90" w:rsidRDefault="00061552" w:rsidP="00B8454B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  <w:rtl/>
        </w:rPr>
      </w:pPr>
      <w:r w:rsidRPr="00503F90">
        <w:rPr>
          <w:rFonts w:ascii="Arial" w:hAnsi="Arial" w:hint="cs"/>
          <w:b/>
          <w:bCs/>
          <w:color w:val="000000"/>
          <w:sz w:val="24"/>
          <w:szCs w:val="24"/>
          <w:rtl/>
        </w:rPr>
        <w:t xml:space="preserve">4) </w:t>
      </w:r>
      <w:r w:rsidRPr="00304DC9">
        <w:rPr>
          <w:rFonts w:ascii="Arial" w:hAnsi="Arial"/>
          <w:color w:val="000000"/>
          <w:sz w:val="24"/>
          <w:szCs w:val="24"/>
          <w:rtl/>
        </w:rPr>
        <w:t>ثابتة،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ومرنة</w:t>
      </w:r>
    </w:p>
    <w:p w:rsidR="00061552" w:rsidRPr="00503F90" w:rsidRDefault="00061552" w:rsidP="00061552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  <w:rtl/>
        </w:rPr>
      </w:pPr>
    </w:p>
    <w:p w:rsidR="00061552" w:rsidRPr="00B8454B" w:rsidRDefault="00061552" w:rsidP="00061552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اي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العوامل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التي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لا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يؤثر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في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تحديد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كميات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الانتاج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لفترة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الموازنة</w:t>
      </w:r>
    </w:p>
    <w:p w:rsidR="00061552" w:rsidRPr="00304DC9" w:rsidRDefault="00061552" w:rsidP="003A20E4">
      <w:pPr>
        <w:pStyle w:val="ListParagraph"/>
        <w:numPr>
          <w:ilvl w:val="0"/>
          <w:numId w:val="148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كمية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المبيعات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التقديرية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</w:p>
    <w:p w:rsidR="00061552" w:rsidRPr="00304DC9" w:rsidRDefault="00061552" w:rsidP="003A20E4">
      <w:pPr>
        <w:pStyle w:val="ListParagraph"/>
        <w:numPr>
          <w:ilvl w:val="0"/>
          <w:numId w:val="148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</w:rPr>
      </w:pPr>
      <w:r w:rsidRPr="00304DC9">
        <w:rPr>
          <w:rFonts w:ascii="Arial" w:hAnsi="Arial"/>
          <w:color w:val="000000"/>
          <w:sz w:val="24"/>
          <w:szCs w:val="24"/>
          <w:rtl/>
        </w:rPr>
        <w:t>كمية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مخزون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الانتاج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التام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أول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الفترة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وآخر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الفترة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</w:p>
    <w:p w:rsidR="00061552" w:rsidRPr="00304DC9" w:rsidRDefault="00061552" w:rsidP="003A20E4">
      <w:pPr>
        <w:pStyle w:val="ListParagraph"/>
        <w:numPr>
          <w:ilvl w:val="0"/>
          <w:numId w:val="148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B050"/>
          <w:sz w:val="24"/>
          <w:szCs w:val="24"/>
        </w:rPr>
      </w:pPr>
      <w:r w:rsidRPr="00304DC9">
        <w:rPr>
          <w:rFonts w:ascii="Arial" w:hAnsi="Arial"/>
          <w:b/>
          <w:bCs/>
          <w:color w:val="00B050"/>
          <w:sz w:val="24"/>
          <w:szCs w:val="24"/>
          <w:rtl/>
        </w:rPr>
        <w:t>احتياجات</w:t>
      </w:r>
      <w:r w:rsidRPr="00304DC9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304DC9">
        <w:rPr>
          <w:rFonts w:ascii="Arial" w:hAnsi="Arial"/>
          <w:b/>
          <w:bCs/>
          <w:color w:val="00B050"/>
          <w:sz w:val="24"/>
          <w:szCs w:val="24"/>
          <w:rtl/>
        </w:rPr>
        <w:t>وحدة</w:t>
      </w:r>
      <w:r w:rsidRPr="00304DC9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304DC9">
        <w:rPr>
          <w:rFonts w:ascii="Arial" w:hAnsi="Arial"/>
          <w:b/>
          <w:bCs/>
          <w:color w:val="00B050"/>
          <w:sz w:val="24"/>
          <w:szCs w:val="24"/>
          <w:rtl/>
        </w:rPr>
        <w:t>المنتج</w:t>
      </w:r>
      <w:r w:rsidRPr="00304DC9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304DC9">
        <w:rPr>
          <w:rFonts w:ascii="Arial" w:hAnsi="Arial"/>
          <w:b/>
          <w:bCs/>
          <w:color w:val="00B050"/>
          <w:sz w:val="24"/>
          <w:szCs w:val="24"/>
          <w:rtl/>
        </w:rPr>
        <w:t>من</w:t>
      </w:r>
      <w:r w:rsidRPr="00304DC9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304DC9">
        <w:rPr>
          <w:rFonts w:ascii="Arial" w:hAnsi="Arial"/>
          <w:b/>
          <w:bCs/>
          <w:color w:val="00B050"/>
          <w:sz w:val="24"/>
          <w:szCs w:val="24"/>
          <w:rtl/>
        </w:rPr>
        <w:t>المواد</w:t>
      </w:r>
      <w:r w:rsidRPr="00304DC9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304DC9">
        <w:rPr>
          <w:rFonts w:ascii="Arial" w:hAnsi="Arial"/>
          <w:b/>
          <w:bCs/>
          <w:color w:val="00B050"/>
          <w:sz w:val="24"/>
          <w:szCs w:val="24"/>
          <w:rtl/>
        </w:rPr>
        <w:t>الخام</w:t>
      </w:r>
      <w:r w:rsidRPr="00304DC9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</w:p>
    <w:p w:rsidR="00061552" w:rsidRPr="00304DC9" w:rsidRDefault="00061552" w:rsidP="003A20E4">
      <w:pPr>
        <w:pStyle w:val="ListParagraph"/>
        <w:numPr>
          <w:ilvl w:val="0"/>
          <w:numId w:val="148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  <w:rtl/>
        </w:rPr>
      </w:pPr>
      <w:r w:rsidRPr="00304DC9">
        <w:rPr>
          <w:rFonts w:ascii="Arial" w:hAnsi="Arial"/>
          <w:color w:val="000000"/>
          <w:sz w:val="24"/>
          <w:szCs w:val="24"/>
          <w:rtl/>
        </w:rPr>
        <w:t>حجم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الطاقة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الانتاجية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المتاحة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للشركة</w:t>
      </w:r>
    </w:p>
    <w:p w:rsidR="00061552" w:rsidRDefault="00061552" w:rsidP="00061552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  <w:rtl/>
        </w:rPr>
      </w:pPr>
    </w:p>
    <w:p w:rsidR="00B8454B" w:rsidRPr="001E7864" w:rsidRDefault="00B8454B" w:rsidP="00B8454B">
      <w:pPr>
        <w:pStyle w:val="NoSpacing"/>
        <w:rPr>
          <w:rFonts w:cs="Calibri"/>
          <w:sz w:val="24"/>
          <w:szCs w:val="24"/>
          <w:rtl/>
        </w:rPr>
      </w:pPr>
    </w:p>
    <w:p w:rsidR="00B8454B" w:rsidRPr="00503F90" w:rsidRDefault="00B8454B" w:rsidP="00061552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  <w:rtl/>
        </w:rPr>
      </w:pPr>
    </w:p>
    <w:p w:rsidR="00061552" w:rsidRDefault="00061552" w:rsidP="001212E8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  <w:rtl/>
        </w:rPr>
      </w:pP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عند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إعداد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شركة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الخيرات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للموازنة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التخطيطية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للمبيعات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1437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هـ 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تبين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أن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حجم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الطلب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الكلي المتوقع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على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المنتج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(</w:t>
      </w:r>
      <w:r w:rsidR="001212E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في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السوق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1212E8">
        <w:rPr>
          <w:rFonts w:ascii="Arial,Bold" w:cs="Arial,Bold"/>
          <w:b/>
          <w:bCs/>
          <w:color w:val="C0504D" w:themeColor="accent2"/>
          <w:sz w:val="24"/>
          <w:szCs w:val="24"/>
        </w:rPr>
        <w:t xml:space="preserve">68000 </w:t>
      </w:r>
      <w:r w:rsidRPr="001212E8">
        <w:rPr>
          <w:rFonts w:ascii="Arial,Bold" w:cs="Arial,Bold" w:hint="cs"/>
          <w:b/>
          <w:bCs/>
          <w:color w:val="C0504D" w:themeColor="accent2"/>
          <w:sz w:val="24"/>
          <w:szCs w:val="24"/>
          <w:rtl/>
        </w:rPr>
        <w:t>وحدة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،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الحصة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السوقية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للشركة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الطلب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الكلي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1212E8" w:rsidRPr="001212E8">
        <w:rPr>
          <w:rFonts w:ascii="Arial,Bold" w:cs="Arial,Bold" w:hint="cs"/>
          <w:b/>
          <w:bCs/>
          <w:color w:val="C0504D" w:themeColor="accent2"/>
          <w:sz w:val="24"/>
          <w:szCs w:val="24"/>
          <w:rtl/>
        </w:rPr>
        <w:t>25%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يقدر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سعر البيع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</w:t>
      </w:r>
      <w:r w:rsidRPr="001212E8">
        <w:rPr>
          <w:rFonts w:ascii="Arial,Bold" w:cs="Arial,Bold"/>
          <w:b/>
          <w:bCs/>
          <w:color w:val="C0504D" w:themeColor="accent2"/>
          <w:sz w:val="24"/>
          <w:szCs w:val="24"/>
        </w:rPr>
        <w:t xml:space="preserve"> 60 </w:t>
      </w:r>
      <w:r w:rsidRPr="001212E8">
        <w:rPr>
          <w:rFonts w:ascii="Arial,Bold" w:cs="Arial,Bold" w:hint="cs"/>
          <w:b/>
          <w:bCs/>
          <w:color w:val="C0504D" w:themeColor="accent2"/>
          <w:sz w:val="24"/>
          <w:szCs w:val="24"/>
          <w:rtl/>
        </w:rPr>
        <w:t>ريال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،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وعلى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u w:val="single"/>
          <w:rtl/>
        </w:rPr>
        <w:t>قيمة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  <w:u w:val="single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u w:val="single"/>
          <w:rtl/>
        </w:rPr>
        <w:t>المبيعات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للشركة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بالريال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1437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هـ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بالموازنة هي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1212E8" w:rsidRPr="00B8454B" w:rsidRDefault="001212E8" w:rsidP="001212E8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</w:p>
    <w:p w:rsidR="00061552" w:rsidRPr="00304DC9" w:rsidRDefault="00471A65" w:rsidP="003A20E4">
      <w:pPr>
        <w:pStyle w:val="ListParagraph"/>
        <w:numPr>
          <w:ilvl w:val="0"/>
          <w:numId w:val="149"/>
        </w:numPr>
        <w:autoSpaceDE w:val="0"/>
        <w:autoSpaceDN w:val="0"/>
        <w:adjustRightInd w:val="0"/>
        <w:spacing w:after="0" w:line="240" w:lineRule="auto"/>
        <w:rPr>
          <w:rFonts w:ascii="Arial" w:hAnsi="Arial"/>
          <w:color w:val="000000"/>
          <w:sz w:val="24"/>
          <w:szCs w:val="24"/>
        </w:rPr>
      </w:pPr>
      <w:r w:rsidRPr="004736AB">
        <w:rPr>
          <w:b/>
          <w:bCs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16AC1AB4" wp14:editId="63891892">
                <wp:simplePos x="0" y="0"/>
                <wp:positionH relativeFrom="margin">
                  <wp:align>left</wp:align>
                </wp:positionH>
                <wp:positionV relativeFrom="paragraph">
                  <wp:posOffset>8891</wp:posOffset>
                </wp:positionV>
                <wp:extent cx="3667125" cy="762000"/>
                <wp:effectExtent l="0" t="0" r="28575" b="19050"/>
                <wp:wrapNone/>
                <wp:docPr id="66" name="خماسي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67125" cy="76200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37196" w:rsidRPr="001212E8" w:rsidRDefault="00A37196" w:rsidP="001212E8">
                            <w:pPr>
                              <w:pStyle w:val="NoSpacing"/>
                              <w:rPr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</w:pPr>
                            <w:r w:rsidRPr="001212E8">
                              <w:rPr>
                                <w:rFonts w:hint="cs"/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  <w:t xml:space="preserve">قيمة المبيعات التقديرية= كمية المبيعات التقديرية </w:t>
                            </w:r>
                            <w:r w:rsidRPr="001212E8">
                              <w:rPr>
                                <w:rFonts w:ascii="Cambria" w:hAnsi="Cambria"/>
                                <w:b/>
                                <w:bCs/>
                                <w:color w:val="943634" w:themeColor="accent2" w:themeShade="BF"/>
                              </w:rPr>
                              <w:t>X</w:t>
                            </w:r>
                            <w:r w:rsidRPr="001212E8">
                              <w:rPr>
                                <w:rFonts w:hint="cs"/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  <w:t xml:space="preserve"> سعر البيع التقديري.</w:t>
                            </w:r>
                          </w:p>
                          <w:p w:rsidR="00A37196" w:rsidRDefault="00A37196" w:rsidP="001212E8">
                            <w:pPr>
                              <w:pStyle w:val="NoSpacing"/>
                              <w:rPr>
                                <w:rFonts w:ascii="Cambria" w:hAnsi="Cambria"/>
                                <w:color w:val="002060"/>
                                <w:rtl/>
                              </w:rPr>
                            </w:pPr>
                            <w:r w:rsidRPr="001212E8">
                              <w:rPr>
                                <w:rFonts w:ascii="Cambria" w:hAnsi="Cambria" w:hint="cs"/>
                                <w:b/>
                                <w:bCs/>
                                <w:color w:val="002060"/>
                                <w:rtl/>
                              </w:rPr>
                              <w:t>كمية  المبيعات</w:t>
                            </w:r>
                            <w:r w:rsidRPr="00471A65">
                              <w:rPr>
                                <w:rFonts w:ascii="Cambria" w:hAnsi="Cambria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التقديرية</w:t>
                            </w:r>
                            <w:r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911E55"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>68000</w:t>
                            </w:r>
                            <w:r w:rsidRPr="00911E55">
                              <w:rPr>
                                <w:color w:val="002060"/>
                              </w:rPr>
                              <w:t xml:space="preserve"> </w:t>
                            </w:r>
                            <w:r w:rsidRPr="00911E55">
                              <w:rPr>
                                <w:rFonts w:ascii="Cambria" w:hAnsi="Cambria"/>
                                <w:color w:val="002060"/>
                              </w:rPr>
                              <w:t>X</w:t>
                            </w:r>
                            <w:r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>25%</w:t>
                            </w:r>
                            <w:r w:rsidRPr="00911E55"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>=</w:t>
                            </w:r>
                            <w:r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>17</w:t>
                            </w:r>
                            <w:r w:rsidRPr="00911E55"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>000 ريال</w:t>
                            </w:r>
                          </w:p>
                          <w:p w:rsidR="00A37196" w:rsidRPr="00471A65" w:rsidRDefault="00A37196" w:rsidP="00471A65">
                            <w:pPr>
                              <w:pStyle w:val="NoSpacing"/>
                              <w:rPr>
                                <w:rFonts w:ascii="Cambria" w:hAnsi="Cambria"/>
                                <w:color w:val="002060"/>
                                <w:rtl/>
                              </w:rPr>
                            </w:pPr>
                            <w:r w:rsidRPr="00471A65">
                              <w:rPr>
                                <w:rFonts w:ascii="Cambria" w:hAnsi="Cambria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قيمة المبيعات التقديرية </w:t>
                            </w:r>
                            <w:r>
                              <w:rPr>
                                <w:rFonts w:ascii="Cambria" w:hAnsi="Cambria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 </w:t>
                            </w:r>
                            <w:r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 xml:space="preserve">17000 </w:t>
                            </w:r>
                            <w:r w:rsidRPr="00471A65">
                              <w:rPr>
                                <w:rFonts w:ascii="Cambria" w:hAnsi="Cambria"/>
                                <w:color w:val="002060"/>
                              </w:rPr>
                              <w:t>X</w:t>
                            </w:r>
                            <w:r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 xml:space="preserve"> 60 = </w:t>
                            </w:r>
                            <w:r w:rsidRPr="00471A65">
                              <w:rPr>
                                <w:rFonts w:ascii="Cambria" w:hAnsi="Cambria" w:hint="cs"/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  <w:t>1020000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AC1AB4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خماسي 11" o:spid="_x0000_s1026" type="#_x0000_t15" style="position:absolute;left:0;text-align:left;margin-left:0;margin-top:.7pt;width:288.75pt;height:60pt;z-index:251913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" adj="21600" fillcolor="window" strokecolor="windowText" strokeweight="2pt">
                <v:path arrowok="t"/>
                <v:textbox>
                  <w:txbxContent>
                    <w:p w:rsidR="00A37196" w:rsidRPr="001212E8" w:rsidRDefault="00A37196" w:rsidP="001212E8">
                      <w:pPr>
                        <w:pStyle w:val="NoSpacing"/>
                        <w:rPr>
                          <w:b/>
                          <w:bCs/>
                          <w:color w:val="943634" w:themeColor="accent2" w:themeShade="BF"/>
                          <w:rtl/>
                        </w:rPr>
                      </w:pPr>
                      <w:r w:rsidRPr="001212E8">
                        <w:rPr>
                          <w:rFonts w:hint="cs"/>
                          <w:b/>
                          <w:bCs/>
                          <w:color w:val="943634" w:themeColor="accent2" w:themeShade="BF"/>
                          <w:rtl/>
                        </w:rPr>
                        <w:t xml:space="preserve">قيمة المبيعات التقديرية= كمية المبيعات التقديرية </w:t>
                      </w:r>
                      <w:r w:rsidRPr="001212E8">
                        <w:rPr>
                          <w:rFonts w:ascii="Cambria" w:hAnsi="Cambria"/>
                          <w:b/>
                          <w:bCs/>
                          <w:color w:val="943634" w:themeColor="accent2" w:themeShade="BF"/>
                        </w:rPr>
                        <w:t>X</w:t>
                      </w:r>
                      <w:r w:rsidRPr="001212E8">
                        <w:rPr>
                          <w:rFonts w:hint="cs"/>
                          <w:b/>
                          <w:bCs/>
                          <w:color w:val="943634" w:themeColor="accent2" w:themeShade="BF"/>
                          <w:rtl/>
                        </w:rPr>
                        <w:t xml:space="preserve"> سعر البيع التقديري.</w:t>
                      </w:r>
                    </w:p>
                    <w:p w:rsidR="00A37196" w:rsidRDefault="00A37196" w:rsidP="001212E8">
                      <w:pPr>
                        <w:pStyle w:val="NoSpacing"/>
                        <w:rPr>
                          <w:rFonts w:ascii="Cambria" w:hAnsi="Cambria"/>
                          <w:color w:val="002060"/>
                          <w:rtl/>
                        </w:rPr>
                      </w:pPr>
                      <w:r w:rsidRPr="001212E8">
                        <w:rPr>
                          <w:rFonts w:ascii="Cambria" w:hAnsi="Cambria" w:hint="cs"/>
                          <w:b/>
                          <w:bCs/>
                          <w:color w:val="002060"/>
                          <w:rtl/>
                        </w:rPr>
                        <w:t>كمية  المبيعات</w:t>
                      </w:r>
                      <w:r w:rsidRPr="00471A65">
                        <w:rPr>
                          <w:rFonts w:ascii="Cambria" w:hAnsi="Cambria" w:hint="cs"/>
                          <w:b/>
                          <w:bCs/>
                          <w:color w:val="002060"/>
                          <w:rtl/>
                        </w:rPr>
                        <w:t xml:space="preserve"> التقديرية</w:t>
                      </w:r>
                      <w:r>
                        <w:rPr>
                          <w:rFonts w:ascii="Cambria" w:hAnsi="Cambria" w:hint="cs"/>
                          <w:color w:val="002060"/>
                          <w:rtl/>
                        </w:rPr>
                        <w:t xml:space="preserve"> </w:t>
                      </w:r>
                      <w:r w:rsidRPr="00911E55">
                        <w:rPr>
                          <w:rFonts w:ascii="Cambria" w:hAnsi="Cambria" w:hint="cs"/>
                          <w:color w:val="002060"/>
                          <w:rtl/>
                        </w:rPr>
                        <w:t xml:space="preserve">= </w:t>
                      </w:r>
                      <w:r>
                        <w:rPr>
                          <w:rFonts w:ascii="Cambria" w:hAnsi="Cambria" w:hint="cs"/>
                          <w:color w:val="002060"/>
                          <w:rtl/>
                        </w:rPr>
                        <w:t>68000</w:t>
                      </w:r>
                      <w:r w:rsidRPr="00911E55">
                        <w:rPr>
                          <w:color w:val="002060"/>
                        </w:rPr>
                        <w:t xml:space="preserve"> </w:t>
                      </w:r>
                      <w:r w:rsidRPr="00911E55">
                        <w:rPr>
                          <w:rFonts w:ascii="Cambria" w:hAnsi="Cambria"/>
                          <w:color w:val="002060"/>
                        </w:rPr>
                        <w:t>X</w:t>
                      </w:r>
                      <w:r>
                        <w:rPr>
                          <w:rFonts w:ascii="Cambria" w:hAnsi="Cambria" w:hint="cs"/>
                          <w:color w:val="002060"/>
                          <w:rtl/>
                        </w:rPr>
                        <w:t>25%</w:t>
                      </w:r>
                      <w:r w:rsidRPr="00911E55">
                        <w:rPr>
                          <w:rFonts w:ascii="Cambria" w:hAnsi="Cambria" w:hint="cs"/>
                          <w:color w:val="002060"/>
                          <w:rtl/>
                        </w:rPr>
                        <w:t>=</w:t>
                      </w:r>
                      <w:r>
                        <w:rPr>
                          <w:rFonts w:ascii="Cambria" w:hAnsi="Cambria" w:hint="cs"/>
                          <w:color w:val="002060"/>
                          <w:rtl/>
                        </w:rPr>
                        <w:t>17</w:t>
                      </w:r>
                      <w:r w:rsidRPr="00911E55">
                        <w:rPr>
                          <w:rFonts w:ascii="Cambria" w:hAnsi="Cambria" w:hint="cs"/>
                          <w:color w:val="002060"/>
                          <w:rtl/>
                        </w:rPr>
                        <w:t>000 ريال</w:t>
                      </w:r>
                    </w:p>
                    <w:p w:rsidR="00A37196" w:rsidRPr="00471A65" w:rsidRDefault="00A37196" w:rsidP="00471A65">
                      <w:pPr>
                        <w:pStyle w:val="NoSpacing"/>
                        <w:rPr>
                          <w:rFonts w:ascii="Cambria" w:hAnsi="Cambria"/>
                          <w:color w:val="002060"/>
                          <w:rtl/>
                        </w:rPr>
                      </w:pPr>
                      <w:r w:rsidRPr="00471A65">
                        <w:rPr>
                          <w:rFonts w:ascii="Cambria" w:hAnsi="Cambria" w:hint="cs"/>
                          <w:b/>
                          <w:bCs/>
                          <w:color w:val="002060"/>
                          <w:rtl/>
                        </w:rPr>
                        <w:t xml:space="preserve">قيمة المبيعات التقديرية </w:t>
                      </w:r>
                      <w:r>
                        <w:rPr>
                          <w:rFonts w:ascii="Cambria" w:hAnsi="Cambria" w:hint="cs"/>
                          <w:b/>
                          <w:bCs/>
                          <w:color w:val="002060"/>
                          <w:rtl/>
                        </w:rPr>
                        <w:t xml:space="preserve"> = </w:t>
                      </w:r>
                      <w:r>
                        <w:rPr>
                          <w:rFonts w:ascii="Cambria" w:hAnsi="Cambria" w:hint="cs"/>
                          <w:color w:val="002060"/>
                          <w:rtl/>
                        </w:rPr>
                        <w:t xml:space="preserve">17000 </w:t>
                      </w:r>
                      <w:r w:rsidRPr="00471A65">
                        <w:rPr>
                          <w:rFonts w:ascii="Cambria" w:hAnsi="Cambria"/>
                          <w:color w:val="002060"/>
                        </w:rPr>
                        <w:t>X</w:t>
                      </w:r>
                      <w:r>
                        <w:rPr>
                          <w:rFonts w:ascii="Cambria" w:hAnsi="Cambria" w:hint="cs"/>
                          <w:color w:val="002060"/>
                          <w:rtl/>
                        </w:rPr>
                        <w:t xml:space="preserve"> 60 = </w:t>
                      </w:r>
                      <w:r w:rsidRPr="00471A65">
                        <w:rPr>
                          <w:rFonts w:ascii="Cambria" w:hAnsi="Cambria" w:hint="cs"/>
                          <w:b/>
                          <w:bCs/>
                          <w:color w:val="943634" w:themeColor="accent2" w:themeShade="BF"/>
                          <w:rtl/>
                        </w:rPr>
                        <w:t>1020000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61552" w:rsidRPr="00304DC9">
        <w:rPr>
          <w:rFonts w:ascii="Arial" w:hAnsi="Arial"/>
          <w:color w:val="000000"/>
          <w:sz w:val="24"/>
          <w:szCs w:val="24"/>
        </w:rPr>
        <w:t xml:space="preserve">120000 </w:t>
      </w:r>
      <w:r>
        <w:rPr>
          <w:rFonts w:ascii="Arial" w:hAnsi="Arial" w:hint="cs"/>
          <w:color w:val="000000"/>
          <w:sz w:val="24"/>
          <w:szCs w:val="24"/>
          <w:rtl/>
        </w:rPr>
        <w:t xml:space="preserve">  </w:t>
      </w:r>
      <w:r w:rsidR="00061552" w:rsidRPr="00304DC9">
        <w:rPr>
          <w:rFonts w:ascii="Arial" w:hAnsi="Arial"/>
          <w:color w:val="000000"/>
          <w:sz w:val="24"/>
          <w:szCs w:val="24"/>
          <w:rtl/>
        </w:rPr>
        <w:t>ريال</w:t>
      </w:r>
    </w:p>
    <w:p w:rsidR="00061552" w:rsidRPr="00304DC9" w:rsidRDefault="00061552" w:rsidP="003A20E4">
      <w:pPr>
        <w:pStyle w:val="ListParagraph"/>
        <w:numPr>
          <w:ilvl w:val="0"/>
          <w:numId w:val="149"/>
        </w:numPr>
        <w:autoSpaceDE w:val="0"/>
        <w:autoSpaceDN w:val="0"/>
        <w:adjustRightInd w:val="0"/>
        <w:spacing w:after="0" w:line="240" w:lineRule="auto"/>
        <w:rPr>
          <w:rFonts w:ascii="Arial" w:hAnsi="Arial"/>
          <w:color w:val="FF0000"/>
          <w:sz w:val="24"/>
          <w:szCs w:val="24"/>
        </w:rPr>
      </w:pP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,Bold" w:cs="Arial,Bold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</w:rPr>
        <w:t xml:space="preserve">4080000 </w:t>
      </w:r>
      <w:r w:rsidRPr="00304DC9">
        <w:rPr>
          <w:rFonts w:ascii="Arial" w:hAnsi="Arial"/>
          <w:color w:val="000000"/>
          <w:sz w:val="24"/>
          <w:szCs w:val="24"/>
          <w:rtl/>
        </w:rPr>
        <w:t>ريال</w:t>
      </w:r>
      <w:r w:rsidRPr="00304DC9">
        <w:rPr>
          <w:rFonts w:ascii="Arial" w:hAnsi="Arial" w:hint="cs"/>
          <w:color w:val="000000"/>
          <w:sz w:val="24"/>
          <w:szCs w:val="24"/>
          <w:rtl/>
        </w:rPr>
        <w:t xml:space="preserve">                          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 w:hint="cs"/>
          <w:color w:val="000000"/>
          <w:sz w:val="24"/>
          <w:szCs w:val="24"/>
          <w:rtl/>
        </w:rPr>
        <w:t xml:space="preserve">                                                                         </w:t>
      </w:r>
    </w:p>
    <w:p w:rsidR="00061552" w:rsidRPr="00304DC9" w:rsidRDefault="00061552" w:rsidP="003A20E4">
      <w:pPr>
        <w:pStyle w:val="ListParagraph"/>
        <w:numPr>
          <w:ilvl w:val="0"/>
          <w:numId w:val="149"/>
        </w:numPr>
        <w:autoSpaceDE w:val="0"/>
        <w:autoSpaceDN w:val="0"/>
        <w:adjustRightInd w:val="0"/>
        <w:spacing w:after="0" w:line="240" w:lineRule="auto"/>
        <w:rPr>
          <w:rFonts w:ascii="Arial" w:hAnsi="Arial"/>
          <w:color w:val="000000"/>
          <w:sz w:val="24"/>
          <w:szCs w:val="24"/>
        </w:rPr>
      </w:pP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,Bold" w:cs="Arial,Bold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</w:rPr>
        <w:t xml:space="preserve">1000000 </w:t>
      </w:r>
      <w:r w:rsidRPr="00304DC9">
        <w:rPr>
          <w:rFonts w:ascii="Arial" w:hAnsi="Arial"/>
          <w:color w:val="000000"/>
          <w:sz w:val="24"/>
          <w:szCs w:val="24"/>
          <w:rtl/>
        </w:rPr>
        <w:t>ريال</w:t>
      </w:r>
    </w:p>
    <w:p w:rsidR="00061552" w:rsidRPr="00304DC9" w:rsidRDefault="00061552" w:rsidP="003A20E4">
      <w:pPr>
        <w:pStyle w:val="ListParagraph"/>
        <w:numPr>
          <w:ilvl w:val="0"/>
          <w:numId w:val="149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B050"/>
          <w:sz w:val="24"/>
          <w:szCs w:val="24"/>
        </w:rPr>
      </w:pPr>
      <w:r w:rsidRPr="00304DC9">
        <w:rPr>
          <w:rFonts w:ascii="Arial" w:hAnsi="Arial"/>
          <w:b/>
          <w:bCs/>
          <w:color w:val="00B050"/>
          <w:sz w:val="24"/>
          <w:szCs w:val="24"/>
        </w:rPr>
        <w:t xml:space="preserve"> 1020000 </w:t>
      </w:r>
      <w:r w:rsidRPr="00304DC9">
        <w:rPr>
          <w:rFonts w:ascii="Arial" w:hAnsi="Arial"/>
          <w:b/>
          <w:bCs/>
          <w:color w:val="00B050"/>
          <w:sz w:val="24"/>
          <w:szCs w:val="24"/>
          <w:rtl/>
        </w:rPr>
        <w:t>ريال</w:t>
      </w:r>
    </w:p>
    <w:p w:rsidR="001E7864" w:rsidRDefault="001E7864" w:rsidP="001E7864">
      <w:pPr>
        <w:rPr>
          <w:b/>
          <w:bCs/>
          <w:sz w:val="24"/>
          <w:szCs w:val="24"/>
          <w:rtl/>
        </w:rPr>
      </w:pPr>
    </w:p>
    <w:p w:rsidR="00A37196" w:rsidRDefault="00A37196" w:rsidP="001E786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A37196" w:rsidRDefault="00A37196" w:rsidP="001E786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465F8C" w:rsidRPr="00A37196" w:rsidRDefault="005A138E" w:rsidP="00A3719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1E7864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lastRenderedPageBreak/>
        <w:t>المحاضرة الثالثة</w:t>
      </w:r>
    </w:p>
    <w:p w:rsidR="00DF31B5" w:rsidRPr="00BE3D69" w:rsidRDefault="00DF31B5" w:rsidP="0021621A">
      <w:pPr>
        <w:rPr>
          <w:b/>
          <w:bCs/>
          <w:sz w:val="24"/>
          <w:szCs w:val="24"/>
          <w:rtl/>
        </w:rPr>
      </w:pPr>
    </w:p>
    <w:p w:rsidR="004838E2" w:rsidRPr="004838E2" w:rsidRDefault="004838E2" w:rsidP="004838E2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يتم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اعداد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موازنة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الإنتاج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ضوء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التالي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ما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عدا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>:</w:t>
      </w:r>
    </w:p>
    <w:p w:rsidR="004838E2" w:rsidRPr="00F5283A" w:rsidRDefault="004838E2" w:rsidP="00AE087A">
      <w:pPr>
        <w:numPr>
          <w:ilvl w:val="0"/>
          <w:numId w:val="61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F5283A">
        <w:rPr>
          <w:rFonts w:asciiTheme="minorHAnsi" w:eastAsiaTheme="minorHAnsi" w:hAnsiTheme="minorHAnsi" w:hint="cs"/>
          <w:b/>
          <w:bCs/>
          <w:color w:val="FF0000"/>
          <w:rtl/>
        </w:rPr>
        <w:t>موازنة</w:t>
      </w:r>
      <w:r w:rsidRPr="00F5283A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F5283A">
        <w:rPr>
          <w:rFonts w:asciiTheme="minorHAnsi" w:eastAsiaTheme="minorHAnsi" w:hAnsiTheme="minorHAnsi" w:hint="cs"/>
          <w:b/>
          <w:bCs/>
          <w:color w:val="FF0000"/>
          <w:rtl/>
        </w:rPr>
        <w:t>المواد</w:t>
      </w:r>
      <w:r w:rsidRPr="00F5283A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F5283A">
        <w:rPr>
          <w:rFonts w:asciiTheme="minorHAnsi" w:eastAsiaTheme="minorHAnsi" w:hAnsiTheme="minorHAnsi" w:hint="cs"/>
          <w:b/>
          <w:bCs/>
          <w:color w:val="FF0000"/>
          <w:rtl/>
        </w:rPr>
        <w:t>المباشرة</w:t>
      </w:r>
    </w:p>
    <w:p w:rsidR="004838E2" w:rsidRPr="004838E2" w:rsidRDefault="004838E2" w:rsidP="00AE087A">
      <w:pPr>
        <w:numPr>
          <w:ilvl w:val="0"/>
          <w:numId w:val="61"/>
        </w:numPr>
        <w:contextualSpacing/>
        <w:rPr>
          <w:rFonts w:asciiTheme="minorHAnsi" w:eastAsiaTheme="minorHAnsi" w:hAnsiTheme="minorHAnsi" w:cstheme="minorBidi"/>
          <w:rtl/>
        </w:rPr>
      </w:pPr>
      <w:r w:rsidRPr="004838E2">
        <w:rPr>
          <w:rFonts w:asciiTheme="minorHAnsi" w:eastAsiaTheme="minorHAnsi" w:hAnsiTheme="minorHAnsi" w:hint="cs"/>
          <w:rtl/>
        </w:rPr>
        <w:t>موازنة</w:t>
      </w:r>
      <w:r w:rsidRPr="004838E2">
        <w:rPr>
          <w:rFonts w:asciiTheme="minorHAnsi" w:eastAsiaTheme="minorHAnsi" w:hAnsiTheme="minorHAnsi"/>
          <w:rtl/>
        </w:rPr>
        <w:t xml:space="preserve"> </w:t>
      </w:r>
      <w:r w:rsidRPr="004838E2">
        <w:rPr>
          <w:rFonts w:asciiTheme="minorHAnsi" w:eastAsiaTheme="minorHAnsi" w:hAnsiTheme="minorHAnsi" w:hint="cs"/>
          <w:rtl/>
        </w:rPr>
        <w:t>المبيعات</w:t>
      </w:r>
    </w:p>
    <w:p w:rsidR="004838E2" w:rsidRPr="004838E2" w:rsidRDefault="004838E2" w:rsidP="00AE087A">
      <w:pPr>
        <w:numPr>
          <w:ilvl w:val="0"/>
          <w:numId w:val="61"/>
        </w:numPr>
        <w:contextualSpacing/>
        <w:rPr>
          <w:rFonts w:asciiTheme="minorHAnsi" w:eastAsiaTheme="minorHAnsi" w:hAnsiTheme="minorHAnsi" w:cstheme="minorBidi"/>
          <w:rtl/>
        </w:rPr>
      </w:pPr>
      <w:r w:rsidRPr="004838E2">
        <w:rPr>
          <w:rFonts w:asciiTheme="minorHAnsi" w:eastAsiaTheme="minorHAnsi" w:hAnsiTheme="minorHAnsi" w:hint="cs"/>
          <w:rtl/>
        </w:rPr>
        <w:t>سياسة</w:t>
      </w:r>
      <w:r w:rsidRPr="004838E2">
        <w:rPr>
          <w:rFonts w:asciiTheme="minorHAnsi" w:eastAsiaTheme="minorHAnsi" w:hAnsiTheme="minorHAnsi"/>
          <w:rtl/>
        </w:rPr>
        <w:t xml:space="preserve"> </w:t>
      </w:r>
      <w:r w:rsidRPr="004838E2">
        <w:rPr>
          <w:rFonts w:asciiTheme="minorHAnsi" w:eastAsiaTheme="minorHAnsi" w:hAnsiTheme="minorHAnsi" w:hint="cs"/>
          <w:rtl/>
        </w:rPr>
        <w:t>المخزون</w:t>
      </w:r>
    </w:p>
    <w:p w:rsidR="004838E2" w:rsidRPr="00B71831" w:rsidRDefault="004838E2" w:rsidP="00AE087A">
      <w:pPr>
        <w:numPr>
          <w:ilvl w:val="0"/>
          <w:numId w:val="61"/>
        </w:numPr>
        <w:contextualSpacing/>
        <w:rPr>
          <w:rFonts w:asciiTheme="minorHAnsi" w:eastAsiaTheme="minorHAnsi" w:hAnsiTheme="minorHAnsi" w:cstheme="minorBidi"/>
        </w:rPr>
      </w:pPr>
      <w:r w:rsidRPr="004838E2">
        <w:rPr>
          <w:rFonts w:asciiTheme="minorHAnsi" w:eastAsiaTheme="minorHAnsi" w:hAnsiTheme="minorHAnsi" w:hint="cs"/>
          <w:rtl/>
        </w:rPr>
        <w:t>حجم</w:t>
      </w:r>
      <w:r w:rsidRPr="004838E2">
        <w:rPr>
          <w:rFonts w:asciiTheme="minorHAnsi" w:eastAsiaTheme="minorHAnsi" w:hAnsiTheme="minorHAnsi"/>
          <w:rtl/>
        </w:rPr>
        <w:t xml:space="preserve"> </w:t>
      </w:r>
      <w:r w:rsidRPr="004838E2">
        <w:rPr>
          <w:rFonts w:asciiTheme="minorHAnsi" w:eastAsiaTheme="minorHAnsi" w:hAnsiTheme="minorHAnsi" w:hint="cs"/>
          <w:rtl/>
        </w:rPr>
        <w:t>الطاقة</w:t>
      </w:r>
      <w:r w:rsidRPr="004838E2">
        <w:rPr>
          <w:rFonts w:asciiTheme="minorHAnsi" w:eastAsiaTheme="minorHAnsi" w:hAnsiTheme="minorHAnsi"/>
          <w:rtl/>
        </w:rPr>
        <w:t xml:space="preserve"> </w:t>
      </w:r>
      <w:r w:rsidRPr="004838E2">
        <w:rPr>
          <w:rFonts w:asciiTheme="minorHAnsi" w:eastAsiaTheme="minorHAnsi" w:hAnsiTheme="minorHAnsi" w:hint="cs"/>
          <w:rtl/>
        </w:rPr>
        <w:t>المتاحة</w:t>
      </w:r>
    </w:p>
    <w:p w:rsidR="00B71831" w:rsidRPr="004838E2" w:rsidRDefault="00B71831" w:rsidP="00B71831">
      <w:pPr>
        <w:contextualSpacing/>
        <w:rPr>
          <w:rFonts w:asciiTheme="minorHAnsi" w:eastAsiaTheme="minorHAnsi" w:hAnsiTheme="minorHAnsi" w:cstheme="minorBidi"/>
          <w:rtl/>
        </w:rPr>
      </w:pPr>
    </w:p>
    <w:p w:rsidR="00B71831" w:rsidRPr="00863927" w:rsidRDefault="00B71831" w:rsidP="00B71831">
      <w:pPr>
        <w:rPr>
          <w:b/>
          <w:bCs/>
          <w:color w:val="7030A0"/>
          <w:sz w:val="24"/>
          <w:szCs w:val="24"/>
          <w:rtl/>
        </w:rPr>
      </w:pPr>
      <w:r w:rsidRPr="00863927">
        <w:rPr>
          <w:rFonts w:hint="cs"/>
          <w:b/>
          <w:bCs/>
          <w:color w:val="7030A0"/>
          <w:sz w:val="24"/>
          <w:szCs w:val="24"/>
          <w:rtl/>
        </w:rPr>
        <w:t>من</w:t>
      </w:r>
      <w:r w:rsidRPr="00863927">
        <w:rPr>
          <w:b/>
          <w:bCs/>
          <w:color w:val="7030A0"/>
          <w:sz w:val="24"/>
          <w:szCs w:val="24"/>
          <w:rtl/>
        </w:rPr>
        <w:t xml:space="preserve"> </w:t>
      </w:r>
      <w:r w:rsidRPr="00863927">
        <w:rPr>
          <w:rFonts w:hint="cs"/>
          <w:b/>
          <w:bCs/>
          <w:color w:val="7030A0"/>
          <w:sz w:val="24"/>
          <w:szCs w:val="24"/>
          <w:rtl/>
        </w:rPr>
        <w:t>الضروري</w:t>
      </w:r>
      <w:r w:rsidRPr="00863927">
        <w:rPr>
          <w:b/>
          <w:bCs/>
          <w:color w:val="7030A0"/>
          <w:sz w:val="24"/>
          <w:szCs w:val="24"/>
          <w:rtl/>
        </w:rPr>
        <w:t xml:space="preserve"> </w:t>
      </w:r>
      <w:r w:rsidRPr="00863927">
        <w:rPr>
          <w:rFonts w:hint="cs"/>
          <w:b/>
          <w:bCs/>
          <w:color w:val="7030A0"/>
          <w:sz w:val="24"/>
          <w:szCs w:val="24"/>
          <w:rtl/>
        </w:rPr>
        <w:t>اخذ</w:t>
      </w:r>
      <w:r w:rsidRPr="00863927">
        <w:rPr>
          <w:b/>
          <w:bCs/>
          <w:color w:val="7030A0"/>
          <w:sz w:val="24"/>
          <w:szCs w:val="24"/>
          <w:rtl/>
        </w:rPr>
        <w:t xml:space="preserve"> </w:t>
      </w:r>
      <w:r w:rsidRPr="00863927">
        <w:rPr>
          <w:rFonts w:hint="cs"/>
          <w:b/>
          <w:bCs/>
          <w:color w:val="7030A0"/>
          <w:sz w:val="24"/>
          <w:szCs w:val="24"/>
          <w:rtl/>
        </w:rPr>
        <w:t>مخزون</w:t>
      </w:r>
      <w:r w:rsidRPr="00863927">
        <w:rPr>
          <w:b/>
          <w:bCs/>
          <w:color w:val="7030A0"/>
          <w:sz w:val="24"/>
          <w:szCs w:val="24"/>
          <w:rtl/>
        </w:rPr>
        <w:t xml:space="preserve"> </w:t>
      </w:r>
      <w:r w:rsidRPr="00863927">
        <w:rPr>
          <w:rFonts w:hint="cs"/>
          <w:b/>
          <w:bCs/>
          <w:color w:val="7030A0"/>
          <w:sz w:val="24"/>
          <w:szCs w:val="24"/>
          <w:rtl/>
        </w:rPr>
        <w:t>الوحدات</w:t>
      </w:r>
      <w:r w:rsidRPr="00863927">
        <w:rPr>
          <w:b/>
          <w:bCs/>
          <w:color w:val="7030A0"/>
          <w:sz w:val="24"/>
          <w:szCs w:val="24"/>
          <w:rtl/>
        </w:rPr>
        <w:t xml:space="preserve"> </w:t>
      </w:r>
      <w:r w:rsidRPr="00863927">
        <w:rPr>
          <w:rFonts w:hint="cs"/>
          <w:b/>
          <w:bCs/>
          <w:color w:val="7030A0"/>
          <w:sz w:val="24"/>
          <w:szCs w:val="24"/>
          <w:rtl/>
        </w:rPr>
        <w:t>تامة</w:t>
      </w:r>
      <w:r w:rsidRPr="00863927">
        <w:rPr>
          <w:b/>
          <w:bCs/>
          <w:color w:val="7030A0"/>
          <w:sz w:val="24"/>
          <w:szCs w:val="24"/>
          <w:rtl/>
        </w:rPr>
        <w:t xml:space="preserve"> </w:t>
      </w:r>
      <w:r w:rsidRPr="00863927">
        <w:rPr>
          <w:rFonts w:hint="cs"/>
          <w:b/>
          <w:bCs/>
          <w:color w:val="7030A0"/>
          <w:sz w:val="24"/>
          <w:szCs w:val="24"/>
          <w:rtl/>
        </w:rPr>
        <w:t>الصنع</w:t>
      </w:r>
      <w:r w:rsidRPr="00863927">
        <w:rPr>
          <w:b/>
          <w:bCs/>
          <w:color w:val="7030A0"/>
          <w:sz w:val="24"/>
          <w:szCs w:val="24"/>
          <w:rtl/>
        </w:rPr>
        <w:t xml:space="preserve"> </w:t>
      </w:r>
      <w:r w:rsidRPr="00863927">
        <w:rPr>
          <w:rFonts w:hint="cs"/>
          <w:b/>
          <w:bCs/>
          <w:color w:val="7030A0"/>
          <w:sz w:val="24"/>
          <w:szCs w:val="24"/>
          <w:rtl/>
        </w:rPr>
        <w:t>في</w:t>
      </w:r>
      <w:r w:rsidRPr="00863927">
        <w:rPr>
          <w:b/>
          <w:bCs/>
          <w:color w:val="7030A0"/>
          <w:sz w:val="24"/>
          <w:szCs w:val="24"/>
          <w:rtl/>
        </w:rPr>
        <w:t xml:space="preserve"> </w:t>
      </w:r>
      <w:r w:rsidRPr="00863927">
        <w:rPr>
          <w:rFonts w:hint="cs"/>
          <w:b/>
          <w:bCs/>
          <w:color w:val="7030A0"/>
          <w:sz w:val="24"/>
          <w:szCs w:val="24"/>
          <w:rtl/>
        </w:rPr>
        <w:t>الحسبان</w:t>
      </w:r>
      <w:r w:rsidRPr="00863927">
        <w:rPr>
          <w:b/>
          <w:bCs/>
          <w:color w:val="7030A0"/>
          <w:sz w:val="24"/>
          <w:szCs w:val="24"/>
          <w:rtl/>
        </w:rPr>
        <w:t xml:space="preserve"> </w:t>
      </w:r>
      <w:r w:rsidRPr="00863927">
        <w:rPr>
          <w:rFonts w:hint="cs"/>
          <w:b/>
          <w:bCs/>
          <w:color w:val="7030A0"/>
          <w:sz w:val="24"/>
          <w:szCs w:val="24"/>
          <w:rtl/>
        </w:rPr>
        <w:t>عند</w:t>
      </w:r>
      <w:r w:rsidRPr="00863927">
        <w:rPr>
          <w:b/>
          <w:bCs/>
          <w:color w:val="7030A0"/>
          <w:sz w:val="24"/>
          <w:szCs w:val="24"/>
          <w:rtl/>
        </w:rPr>
        <w:t xml:space="preserve"> </w:t>
      </w:r>
      <w:r w:rsidRPr="00863927">
        <w:rPr>
          <w:rFonts w:hint="cs"/>
          <w:b/>
          <w:bCs/>
          <w:color w:val="7030A0"/>
          <w:sz w:val="24"/>
          <w:szCs w:val="24"/>
          <w:rtl/>
        </w:rPr>
        <w:t>تحويل</w:t>
      </w:r>
      <w:r w:rsidRPr="00863927">
        <w:rPr>
          <w:b/>
          <w:bCs/>
          <w:color w:val="7030A0"/>
          <w:sz w:val="24"/>
          <w:szCs w:val="24"/>
          <w:rtl/>
        </w:rPr>
        <w:t xml:space="preserve"> :</w:t>
      </w:r>
    </w:p>
    <w:p w:rsidR="00B71831" w:rsidRDefault="00B71831" w:rsidP="00B71831">
      <w:pPr>
        <w:pStyle w:val="ListParagraph"/>
        <w:numPr>
          <w:ilvl w:val="0"/>
          <w:numId w:val="65"/>
        </w:numPr>
        <w:rPr>
          <w:rtl/>
        </w:rPr>
      </w:pPr>
      <w:r w:rsidRPr="009943E9">
        <w:rPr>
          <w:rFonts w:hint="cs"/>
          <w:rtl/>
        </w:rPr>
        <w:t>موازنة</w:t>
      </w:r>
      <w:r w:rsidRPr="009943E9">
        <w:rPr>
          <w:rtl/>
        </w:rPr>
        <w:t xml:space="preserve"> </w:t>
      </w:r>
      <w:r w:rsidRPr="009943E9">
        <w:rPr>
          <w:rFonts w:hint="cs"/>
          <w:rtl/>
        </w:rPr>
        <w:t>الإنتاج</w:t>
      </w:r>
      <w:r w:rsidRPr="009943E9">
        <w:rPr>
          <w:rtl/>
        </w:rPr>
        <w:t xml:space="preserve"> </w:t>
      </w:r>
      <w:r w:rsidRPr="009943E9">
        <w:rPr>
          <w:rFonts w:hint="cs"/>
          <w:rtl/>
        </w:rPr>
        <w:t>الى</w:t>
      </w:r>
      <w:r w:rsidRPr="009943E9">
        <w:rPr>
          <w:rtl/>
        </w:rPr>
        <w:t xml:space="preserve"> </w:t>
      </w:r>
      <w:r w:rsidRPr="009943E9">
        <w:rPr>
          <w:rFonts w:hint="cs"/>
          <w:rtl/>
        </w:rPr>
        <w:t>موازنة</w:t>
      </w:r>
      <w:r w:rsidRPr="009943E9">
        <w:rPr>
          <w:rtl/>
        </w:rPr>
        <w:t xml:space="preserve"> </w:t>
      </w:r>
      <w:r w:rsidRPr="009943E9">
        <w:rPr>
          <w:rFonts w:hint="cs"/>
          <w:rtl/>
        </w:rPr>
        <w:t>المبيعات</w:t>
      </w:r>
    </w:p>
    <w:p w:rsidR="00B71831" w:rsidRPr="000F24D1" w:rsidRDefault="00B71831" w:rsidP="00B71831">
      <w:pPr>
        <w:pStyle w:val="ListParagraph"/>
        <w:numPr>
          <w:ilvl w:val="0"/>
          <w:numId w:val="65"/>
        </w:numPr>
        <w:rPr>
          <w:b/>
          <w:bCs/>
          <w:color w:val="FF0000"/>
          <w:rtl/>
        </w:rPr>
      </w:pPr>
      <w:r w:rsidRPr="000F24D1">
        <w:rPr>
          <w:rFonts w:hint="cs"/>
          <w:b/>
          <w:bCs/>
          <w:color w:val="FF0000"/>
          <w:rtl/>
        </w:rPr>
        <w:t>موازنة</w:t>
      </w:r>
      <w:r w:rsidRPr="000F24D1">
        <w:rPr>
          <w:b/>
          <w:bCs/>
          <w:color w:val="FF0000"/>
          <w:rtl/>
        </w:rPr>
        <w:t xml:space="preserve"> </w:t>
      </w:r>
      <w:r w:rsidRPr="000F24D1">
        <w:rPr>
          <w:rFonts w:hint="cs"/>
          <w:b/>
          <w:bCs/>
          <w:color w:val="FF0000"/>
          <w:rtl/>
        </w:rPr>
        <w:t>المبيعات</w:t>
      </w:r>
      <w:r w:rsidRPr="000F24D1">
        <w:rPr>
          <w:b/>
          <w:bCs/>
          <w:color w:val="FF0000"/>
          <w:rtl/>
        </w:rPr>
        <w:t xml:space="preserve"> </w:t>
      </w:r>
      <w:r w:rsidRPr="000F24D1">
        <w:rPr>
          <w:rFonts w:hint="cs"/>
          <w:b/>
          <w:bCs/>
          <w:color w:val="FF0000"/>
          <w:rtl/>
        </w:rPr>
        <w:t>الى</w:t>
      </w:r>
      <w:r w:rsidRPr="000F24D1">
        <w:rPr>
          <w:b/>
          <w:bCs/>
          <w:color w:val="FF0000"/>
          <w:rtl/>
        </w:rPr>
        <w:t xml:space="preserve"> </w:t>
      </w:r>
      <w:r w:rsidRPr="000F24D1">
        <w:rPr>
          <w:rFonts w:hint="cs"/>
          <w:b/>
          <w:bCs/>
          <w:color w:val="FF0000"/>
          <w:rtl/>
        </w:rPr>
        <w:t>موازنة</w:t>
      </w:r>
      <w:r w:rsidRPr="000F24D1">
        <w:rPr>
          <w:b/>
          <w:bCs/>
          <w:color w:val="FF0000"/>
          <w:rtl/>
        </w:rPr>
        <w:t xml:space="preserve"> </w:t>
      </w:r>
      <w:r w:rsidRPr="000F24D1">
        <w:rPr>
          <w:rFonts w:hint="cs"/>
          <w:b/>
          <w:bCs/>
          <w:color w:val="FF0000"/>
          <w:rtl/>
        </w:rPr>
        <w:t>الإنتاج</w:t>
      </w:r>
    </w:p>
    <w:p w:rsidR="00B71831" w:rsidRDefault="00B71831" w:rsidP="00B71831">
      <w:pPr>
        <w:pStyle w:val="ListParagraph"/>
        <w:numPr>
          <w:ilvl w:val="0"/>
          <w:numId w:val="65"/>
        </w:numPr>
      </w:pPr>
      <w:r w:rsidRPr="009943E9">
        <w:rPr>
          <w:rFonts w:hint="cs"/>
          <w:rtl/>
        </w:rPr>
        <w:t>موازنة</w:t>
      </w:r>
      <w:r w:rsidRPr="009943E9">
        <w:rPr>
          <w:rtl/>
        </w:rPr>
        <w:t xml:space="preserve"> </w:t>
      </w:r>
      <w:r w:rsidRPr="009943E9">
        <w:rPr>
          <w:rFonts w:hint="cs"/>
          <w:rtl/>
        </w:rPr>
        <w:t>الإنتاج</w:t>
      </w:r>
      <w:r w:rsidRPr="009943E9">
        <w:rPr>
          <w:rtl/>
        </w:rPr>
        <w:t xml:space="preserve"> </w:t>
      </w:r>
      <w:r w:rsidRPr="009943E9">
        <w:rPr>
          <w:rFonts w:hint="cs"/>
          <w:rtl/>
        </w:rPr>
        <w:t>الى</w:t>
      </w:r>
      <w:r w:rsidRPr="009943E9">
        <w:rPr>
          <w:rtl/>
        </w:rPr>
        <w:t xml:space="preserve"> </w:t>
      </w:r>
      <w:r w:rsidRPr="009943E9">
        <w:rPr>
          <w:rFonts w:hint="cs"/>
          <w:rtl/>
        </w:rPr>
        <w:t>موازنة</w:t>
      </w:r>
      <w:r w:rsidRPr="009943E9">
        <w:rPr>
          <w:rtl/>
        </w:rPr>
        <w:t xml:space="preserve"> </w:t>
      </w:r>
      <w:r w:rsidRPr="009943E9">
        <w:rPr>
          <w:rFonts w:hint="cs"/>
          <w:rtl/>
        </w:rPr>
        <w:t>المواد</w:t>
      </w:r>
      <w:r w:rsidRPr="009943E9">
        <w:rPr>
          <w:rtl/>
        </w:rPr>
        <w:t xml:space="preserve"> </w:t>
      </w:r>
      <w:r w:rsidRPr="009943E9">
        <w:rPr>
          <w:rFonts w:hint="cs"/>
          <w:rtl/>
        </w:rPr>
        <w:t>المباشرة</w:t>
      </w:r>
    </w:p>
    <w:p w:rsidR="004838E2" w:rsidRPr="00B71831" w:rsidRDefault="00B71831" w:rsidP="00B71831">
      <w:pPr>
        <w:pStyle w:val="ListParagraph"/>
        <w:numPr>
          <w:ilvl w:val="0"/>
          <w:numId w:val="65"/>
        </w:numPr>
        <w:rPr>
          <w:rtl/>
        </w:rPr>
      </w:pPr>
      <w:r w:rsidRPr="009943E9">
        <w:rPr>
          <w:rFonts w:hint="cs"/>
          <w:rtl/>
        </w:rPr>
        <w:t>موازنة</w:t>
      </w:r>
      <w:r w:rsidRPr="009943E9">
        <w:rPr>
          <w:rtl/>
        </w:rPr>
        <w:t xml:space="preserve"> </w:t>
      </w:r>
      <w:r w:rsidRPr="009943E9">
        <w:rPr>
          <w:rFonts w:hint="cs"/>
          <w:rtl/>
        </w:rPr>
        <w:t>المواد</w:t>
      </w:r>
      <w:r w:rsidRPr="009943E9">
        <w:rPr>
          <w:rtl/>
        </w:rPr>
        <w:t xml:space="preserve"> </w:t>
      </w:r>
      <w:r w:rsidRPr="009943E9">
        <w:rPr>
          <w:rFonts w:hint="cs"/>
          <w:rtl/>
        </w:rPr>
        <w:t>المباشرة</w:t>
      </w:r>
      <w:r w:rsidRPr="009943E9">
        <w:rPr>
          <w:rtl/>
        </w:rPr>
        <w:t xml:space="preserve"> </w:t>
      </w:r>
      <w:r w:rsidRPr="009943E9">
        <w:rPr>
          <w:rFonts w:hint="cs"/>
          <w:rtl/>
        </w:rPr>
        <w:t>الى</w:t>
      </w:r>
      <w:r w:rsidRPr="009943E9">
        <w:rPr>
          <w:rtl/>
        </w:rPr>
        <w:t xml:space="preserve"> </w:t>
      </w:r>
      <w:r w:rsidRPr="009943E9">
        <w:rPr>
          <w:rFonts w:hint="cs"/>
          <w:rtl/>
        </w:rPr>
        <w:t>موازنة</w:t>
      </w:r>
      <w:r w:rsidRPr="009943E9">
        <w:rPr>
          <w:rtl/>
        </w:rPr>
        <w:t xml:space="preserve"> </w:t>
      </w:r>
      <w:r w:rsidRPr="009943E9">
        <w:rPr>
          <w:rFonts w:hint="cs"/>
          <w:rtl/>
        </w:rPr>
        <w:t>الإنتاج</w:t>
      </w:r>
    </w:p>
    <w:p w:rsidR="004838E2" w:rsidRPr="004838E2" w:rsidRDefault="000F24D1" w:rsidP="0022549F">
      <w:pPr>
        <w:jc w:val="both"/>
        <w:rPr>
          <w:rFonts w:asciiTheme="minorHAnsi" w:eastAsiaTheme="minorHAnsi" w:hAnsiTheme="minorHAnsi" w:cstheme="minorBidi"/>
          <w:b/>
          <w:bCs/>
          <w:color w:val="7030A0"/>
          <w:rtl/>
        </w:rPr>
      </w:pPr>
      <w:r>
        <w:rPr>
          <w:rFonts w:asciiTheme="minorHAnsi" w:eastAsiaTheme="minorHAnsi" w:hAnsiTheme="minorHAnsi" w:hint="cs"/>
          <w:b/>
          <w:bCs/>
          <w:noProof/>
          <w:color w:val="7030A0"/>
          <w:rtl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7E2DD987" wp14:editId="3FFEF9EB">
                <wp:simplePos x="0" y="0"/>
                <wp:positionH relativeFrom="column">
                  <wp:posOffset>-590550</wp:posOffset>
                </wp:positionH>
                <wp:positionV relativeFrom="paragraph">
                  <wp:posOffset>840741</wp:posOffset>
                </wp:positionV>
                <wp:extent cx="4581525" cy="57150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1525" cy="571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Pr="000F24D1" w:rsidRDefault="00A37196" w:rsidP="000F24D1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0F24D1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كمية الإنتاج التقديري =كمية المبيعات التقديرية+مخزون آخر الفترة-مخزون أول الفترة=</w:t>
                            </w:r>
                          </w:p>
                          <w:p w:rsidR="00A37196" w:rsidRPr="000F24D1" w:rsidRDefault="00A37196" w:rsidP="000F24D1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F24D1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50000+(10%×50000)-10000=</w:t>
                            </w:r>
                            <w:r w:rsidRPr="000F24D1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45000 وحدة</w:t>
                            </w:r>
                          </w:p>
                          <w:p w:rsidR="00A37196" w:rsidRPr="000F24D1" w:rsidRDefault="00A37196" w:rsidP="000F24D1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2DD98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7" type="#_x0000_t202" style="position:absolute;left:0;text-align:left;margin-left:-46.5pt;margin-top:66.2pt;width:360.75pt;height:4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" fillcolor="white [3201]" strokeweight=".5pt">
                <v:textbox>
                  <w:txbxContent>
                    <w:p w:rsidR="00A37196" w:rsidRPr="000F24D1" w:rsidRDefault="00A37196" w:rsidP="000F24D1">
                      <w:pPr>
                        <w:pStyle w:val="NoSpacing"/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0F24D1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كمية الإنتاج التقديري =كمية المبيعات التقديرية+مخزون آخر الفترة-مخزون أول الفترة=</w:t>
                      </w:r>
                    </w:p>
                    <w:p w:rsidR="00A37196" w:rsidRPr="000F24D1" w:rsidRDefault="00A37196" w:rsidP="000F24D1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F24D1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50000+(10%×50000)-10000=</w:t>
                      </w:r>
                      <w:r w:rsidRPr="000F24D1">
                        <w:rPr>
                          <w:rFonts w:hint="cs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>45000 وحدة</w:t>
                      </w:r>
                    </w:p>
                    <w:p w:rsidR="00A37196" w:rsidRPr="000F24D1" w:rsidRDefault="00A37196" w:rsidP="000F24D1">
                      <w:pPr>
                        <w:pStyle w:val="NoSpacing"/>
                        <w:rPr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تصنع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احدى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الشركات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المنتج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(ش)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وقدرت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كمية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المبيعات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من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هذا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المنتج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العام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القادم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ب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50,000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وحدة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/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سعر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البيع</w:t>
      </w:r>
      <w:r w:rsidR="004838E2" w:rsidRPr="004838E2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التقدير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12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ومخزون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الإنتاج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التام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المتوقع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اول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العام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القادم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10,000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وحدة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ومخزون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الإنتاج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التام</w:t>
      </w:r>
      <w:r w:rsidR="004838E2" w:rsidRPr="004838E2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المستهدف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اخر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العام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القادم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نسبته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10 %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من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المبيعات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التقديرية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وبناء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على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ذلك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فان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كمية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الإنتاج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التقديري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للعام</w:t>
      </w:r>
      <w:r w:rsidR="004838E2" w:rsidRPr="004838E2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القادم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هي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4838E2" w:rsidRPr="004838E2" w:rsidRDefault="004838E2" w:rsidP="00AE087A">
      <w:pPr>
        <w:numPr>
          <w:ilvl w:val="0"/>
          <w:numId w:val="62"/>
        </w:numPr>
        <w:contextualSpacing/>
        <w:rPr>
          <w:rFonts w:asciiTheme="minorHAnsi" w:eastAsiaTheme="minorHAnsi" w:hAnsiTheme="minorHAnsi" w:cstheme="minorBidi"/>
          <w:rtl/>
        </w:rPr>
      </w:pPr>
      <w:r w:rsidRPr="004838E2">
        <w:rPr>
          <w:rFonts w:asciiTheme="minorHAnsi" w:eastAsiaTheme="minorHAnsi" w:hAnsiTheme="minorHAnsi"/>
          <w:rtl/>
        </w:rPr>
        <w:t xml:space="preserve">75,000 </w:t>
      </w:r>
      <w:r w:rsidRPr="004838E2">
        <w:rPr>
          <w:rFonts w:asciiTheme="minorHAnsi" w:eastAsiaTheme="minorHAnsi" w:hAnsiTheme="minorHAnsi" w:hint="cs"/>
          <w:rtl/>
        </w:rPr>
        <w:t>وحدة</w:t>
      </w:r>
    </w:p>
    <w:p w:rsidR="004838E2" w:rsidRPr="004838E2" w:rsidRDefault="004838E2" w:rsidP="00AE087A">
      <w:pPr>
        <w:numPr>
          <w:ilvl w:val="0"/>
          <w:numId w:val="62"/>
        </w:numPr>
        <w:contextualSpacing/>
        <w:rPr>
          <w:rFonts w:asciiTheme="minorHAnsi" w:eastAsiaTheme="minorHAnsi" w:hAnsiTheme="minorHAnsi" w:cstheme="minorBidi"/>
          <w:rtl/>
        </w:rPr>
      </w:pPr>
      <w:r w:rsidRPr="004838E2">
        <w:rPr>
          <w:rFonts w:asciiTheme="minorHAnsi" w:eastAsiaTheme="minorHAnsi" w:hAnsiTheme="minorHAnsi"/>
          <w:rtl/>
        </w:rPr>
        <w:t xml:space="preserve">55,000 </w:t>
      </w:r>
      <w:r w:rsidRPr="004838E2">
        <w:rPr>
          <w:rFonts w:asciiTheme="minorHAnsi" w:eastAsiaTheme="minorHAnsi" w:hAnsiTheme="minorHAnsi" w:hint="cs"/>
          <w:rtl/>
        </w:rPr>
        <w:t>وحدة</w:t>
      </w:r>
    </w:p>
    <w:p w:rsidR="004838E2" w:rsidRPr="004838E2" w:rsidRDefault="004838E2" w:rsidP="00AE087A">
      <w:pPr>
        <w:numPr>
          <w:ilvl w:val="0"/>
          <w:numId w:val="62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4838E2">
        <w:rPr>
          <w:rFonts w:asciiTheme="minorHAnsi" w:eastAsiaTheme="minorHAnsi" w:hAnsiTheme="minorHAnsi"/>
          <w:b/>
          <w:bCs/>
          <w:color w:val="FF0000"/>
          <w:rtl/>
        </w:rPr>
        <w:t xml:space="preserve">45,000 </w:t>
      </w:r>
      <w:r w:rsidRPr="004838E2">
        <w:rPr>
          <w:rFonts w:asciiTheme="minorHAnsi" w:eastAsiaTheme="minorHAnsi" w:hAnsiTheme="minorHAnsi" w:hint="cs"/>
          <w:b/>
          <w:bCs/>
          <w:color w:val="FF0000"/>
          <w:rtl/>
        </w:rPr>
        <w:t>وحدة</w:t>
      </w:r>
    </w:p>
    <w:p w:rsidR="004838E2" w:rsidRPr="00B71831" w:rsidRDefault="004838E2" w:rsidP="00AE087A">
      <w:pPr>
        <w:numPr>
          <w:ilvl w:val="0"/>
          <w:numId w:val="62"/>
        </w:numPr>
        <w:contextualSpacing/>
        <w:rPr>
          <w:rFonts w:asciiTheme="minorHAnsi" w:eastAsiaTheme="minorHAnsi" w:hAnsiTheme="minorHAnsi" w:cstheme="minorBidi"/>
        </w:rPr>
      </w:pPr>
      <w:r w:rsidRPr="004838E2">
        <w:rPr>
          <w:rFonts w:asciiTheme="minorHAnsi" w:eastAsiaTheme="minorHAnsi" w:hAnsiTheme="minorHAnsi" w:hint="cs"/>
          <w:rtl/>
        </w:rPr>
        <w:t xml:space="preserve">لا شيء من ما سبق </w:t>
      </w:r>
    </w:p>
    <w:p w:rsidR="00B71831" w:rsidRPr="004838E2" w:rsidRDefault="00B71831" w:rsidP="00B71831">
      <w:pPr>
        <w:contextualSpacing/>
        <w:rPr>
          <w:rFonts w:asciiTheme="minorHAnsi" w:eastAsiaTheme="minorHAnsi" w:hAnsiTheme="minorHAnsi" w:cstheme="minorBidi"/>
          <w:rtl/>
        </w:rPr>
      </w:pPr>
    </w:p>
    <w:p w:rsidR="00B71831" w:rsidRPr="00863927" w:rsidRDefault="00B71831" w:rsidP="00B71831">
      <w:pPr>
        <w:jc w:val="both"/>
        <w:rPr>
          <w:b/>
          <w:bCs/>
          <w:color w:val="F79646" w:themeColor="accent6"/>
          <w:sz w:val="24"/>
          <w:szCs w:val="24"/>
        </w:rPr>
      </w:pPr>
      <w:r w:rsidRPr="00863927">
        <w:rPr>
          <w:b/>
          <w:bCs/>
          <w:color w:val="F79646" w:themeColor="accent6"/>
          <w:sz w:val="24"/>
          <w:szCs w:val="24"/>
          <w:rtl/>
        </w:rPr>
        <w:t>تصنع احدى الشركات الصناعية المنتج(ك)كمية المبيعات التقديرية للعام القادم ١٤٣٧هـ بـ ٦٠٠٠٠وحدة، ومخزون الانتاج التام المتوقع في أول العام القادم ١٠٠٠٠ وحدة ، ومخزون الانتاج التام المستهدف في آخر العام القادم نسبته ٢٥٪ من المبيعات التقديرية . وعلى ذلك فان كمية الانتاج القصوى للعام القادم ١٤٣٧هـ هي:</w:t>
      </w:r>
    </w:p>
    <w:p w:rsidR="00B71831" w:rsidRPr="00863927" w:rsidRDefault="00B71831" w:rsidP="003A20E4">
      <w:pPr>
        <w:pStyle w:val="ListParagraph"/>
        <w:numPr>
          <w:ilvl w:val="0"/>
          <w:numId w:val="125"/>
        </w:numPr>
        <w:rPr>
          <w:rtl/>
        </w:rPr>
      </w:pPr>
      <w:r>
        <w:rPr>
          <w:b/>
          <w:bCs/>
          <w:noProof/>
          <w:color w:val="F79646" w:themeColor="accent6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058D74CA" wp14:editId="1EC62EC5">
                <wp:simplePos x="0" y="0"/>
                <wp:positionH relativeFrom="column">
                  <wp:posOffset>-304800</wp:posOffset>
                </wp:positionH>
                <wp:positionV relativeFrom="paragraph">
                  <wp:posOffset>1270</wp:posOffset>
                </wp:positionV>
                <wp:extent cx="4191000" cy="495300"/>
                <wp:effectExtent l="0" t="0" r="19050" b="19050"/>
                <wp:wrapNone/>
                <wp:docPr id="81" name="Text Box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0" cy="495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37196" w:rsidRPr="00863927" w:rsidRDefault="00A37196" w:rsidP="00B71831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63927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كمية الإنتاج التقديري =كمية المبيعات التقديرية+مخزون آخر الفترة-مخزون أول الفترة=</w:t>
                            </w:r>
                          </w:p>
                          <w:p w:rsidR="00A37196" w:rsidRPr="00863927" w:rsidRDefault="00A37196" w:rsidP="00B71831">
                            <w:pPr>
                              <w:pStyle w:val="NoSpacing"/>
                              <w:rPr>
                                <w:color w:val="00206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6</w:t>
                            </w:r>
                            <w:r w:rsidRPr="0086392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0000+(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25</w:t>
                            </w:r>
                            <w:r w:rsidRPr="0086392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%×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60000</w:t>
                            </w:r>
                            <w:r w:rsidRPr="0086392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)-10000=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60000 + 15000 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10000 = 65000 وحدة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8D74CA" id="Text Box 81" o:spid="_x0000_s1028" type="#_x0000_t202" style="position:absolute;left:0;text-align:left;margin-left:-24pt;margin-top:.1pt;width:330pt;height:39pt;z-index:251921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" fillcolor="window" strokeweight=".5pt">
                <v:textbox>
                  <w:txbxContent>
                    <w:p w:rsidR="00A37196" w:rsidRPr="00863927" w:rsidRDefault="00A37196" w:rsidP="00B71831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63927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كمية الإنتاج التقديري =كمية المبيعات التقديرية+مخزون آخر الفترة-مخزون أول الفترة=</w:t>
                      </w:r>
                    </w:p>
                    <w:p w:rsidR="00A37196" w:rsidRPr="00863927" w:rsidRDefault="00A37196" w:rsidP="00B71831">
                      <w:pPr>
                        <w:pStyle w:val="NoSpacing"/>
                        <w:rPr>
                          <w:color w:val="00206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6</w:t>
                      </w:r>
                      <w:r w:rsidRPr="0086392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0000+(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25</w:t>
                      </w:r>
                      <w:r w:rsidRPr="0086392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%×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60000</w:t>
                      </w:r>
                      <w:r w:rsidRPr="0086392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)-10000=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60000 + 15000 </w:t>
                      </w:r>
                      <w:r>
                        <w:rPr>
                          <w:b/>
                          <w:bCs/>
                          <w:color w:val="002060"/>
                          <w:rtl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10000 = 65000 وحدة</w:t>
                      </w:r>
                    </w:p>
                  </w:txbxContent>
                </v:textbox>
              </v:shape>
            </w:pict>
          </mc:Fallback>
        </mc:AlternateContent>
      </w:r>
      <w:r w:rsidRPr="00863927">
        <w:rPr>
          <w:rtl/>
        </w:rPr>
        <w:t>٣٥٠٠٠وحدة.</w:t>
      </w:r>
    </w:p>
    <w:p w:rsidR="00B71831" w:rsidRPr="00863927" w:rsidRDefault="00B71831" w:rsidP="003A20E4">
      <w:pPr>
        <w:pStyle w:val="ListParagraph"/>
        <w:numPr>
          <w:ilvl w:val="0"/>
          <w:numId w:val="125"/>
        </w:numPr>
        <w:rPr>
          <w:rtl/>
        </w:rPr>
      </w:pPr>
      <w:r w:rsidRPr="00863927">
        <w:rPr>
          <w:rtl/>
        </w:rPr>
        <w:t>٨٥٠٠٠وحدة.</w:t>
      </w:r>
    </w:p>
    <w:p w:rsidR="00B71831" w:rsidRPr="00863927" w:rsidRDefault="00B71831" w:rsidP="003A20E4">
      <w:pPr>
        <w:pStyle w:val="ListParagraph"/>
        <w:numPr>
          <w:ilvl w:val="0"/>
          <w:numId w:val="125"/>
        </w:numPr>
        <w:rPr>
          <w:b/>
          <w:bCs/>
          <w:color w:val="00B050"/>
          <w:rtl/>
        </w:rPr>
      </w:pPr>
      <w:r w:rsidRPr="00863927">
        <w:rPr>
          <w:b/>
          <w:bCs/>
          <w:color w:val="00B050"/>
          <w:rtl/>
        </w:rPr>
        <w:t>٦٥٠٠٠وحدة.</w:t>
      </w:r>
    </w:p>
    <w:p w:rsidR="00B71831" w:rsidRPr="00863927" w:rsidRDefault="00B71831" w:rsidP="003A20E4">
      <w:pPr>
        <w:pStyle w:val="ListParagraph"/>
        <w:numPr>
          <w:ilvl w:val="0"/>
          <w:numId w:val="125"/>
        </w:numPr>
        <w:rPr>
          <w:rtl/>
        </w:rPr>
      </w:pPr>
      <w:r w:rsidRPr="00863927">
        <w:rPr>
          <w:rtl/>
        </w:rPr>
        <w:t>٥٥٠٠٠وحدة.</w:t>
      </w:r>
    </w:p>
    <w:p w:rsidR="00B71831" w:rsidRPr="00B71831" w:rsidRDefault="00B71831" w:rsidP="00B71831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عند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اعداد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الموازنة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التخطيطية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للانتاج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تبين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أن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كمية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المبيعات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التقديرية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1437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هـ هي</w:t>
      </w:r>
    </w:p>
    <w:p w:rsidR="00B71831" w:rsidRPr="00B71831" w:rsidRDefault="00B71831" w:rsidP="00B71831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B71831">
        <w:rPr>
          <w:rFonts w:ascii="Arial,Bold" w:cs="Arial,Bold" w:hint="cs"/>
          <w:b/>
          <w:bCs/>
          <w:color w:val="4F81BD" w:themeColor="accent1"/>
          <w:sz w:val="24"/>
          <w:szCs w:val="24"/>
          <w:rtl/>
        </w:rPr>
        <w:t xml:space="preserve"> </w:t>
      </w:r>
      <w:r w:rsidRPr="00B71831">
        <w:rPr>
          <w:rFonts w:ascii="Arial,Bold" w:cs="Arial,Bold"/>
          <w:b/>
          <w:bCs/>
          <w:color w:val="4F81BD" w:themeColor="accent1"/>
          <w:sz w:val="24"/>
          <w:szCs w:val="24"/>
        </w:rPr>
        <w:t>20000</w:t>
      </w:r>
      <w:r w:rsidRPr="00B71831">
        <w:rPr>
          <w:rFonts w:ascii="Arial,Bold" w:cs="Arial,Bold" w:hint="cs"/>
          <w:b/>
          <w:bCs/>
          <w:color w:val="4F81BD" w:themeColor="accent1"/>
          <w:sz w:val="24"/>
          <w:szCs w:val="24"/>
          <w:rtl/>
        </w:rPr>
        <w:t xml:space="preserve"> </w:t>
      </w:r>
      <w:r w:rsidRPr="00B71831">
        <w:rPr>
          <w:rFonts w:ascii="Arial,Bold" w:cs="Arial,Bold"/>
          <w:b/>
          <w:bCs/>
          <w:color w:val="4F81BD" w:themeColor="accent1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4F81BD" w:themeColor="accent1"/>
          <w:sz w:val="24"/>
          <w:szCs w:val="24"/>
          <w:rtl/>
        </w:rPr>
        <w:t>وحدة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،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مخزون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الانتاج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التام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أول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العام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هو</w:t>
      </w:r>
      <w:r w:rsidRPr="00B71831">
        <w:rPr>
          <w:rFonts w:ascii="Arial,Bold" w:cs="Arial,Bold"/>
          <w:b/>
          <w:bCs/>
          <w:color w:val="4F81BD" w:themeColor="accent1"/>
          <w:sz w:val="24"/>
          <w:szCs w:val="24"/>
        </w:rPr>
        <w:t xml:space="preserve"> 4000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وحدة،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ومخزون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الانتاج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التام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آخر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العام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 هو</w:t>
      </w:r>
      <w:r w:rsidRPr="00B71831">
        <w:rPr>
          <w:rFonts w:ascii="Arial,Bold" w:cs="Arial,Bold"/>
          <w:b/>
          <w:bCs/>
          <w:color w:val="4F81BD" w:themeColor="accent1"/>
          <w:sz w:val="24"/>
          <w:szCs w:val="24"/>
        </w:rPr>
        <w:t xml:space="preserve"> 6000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وحدة،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وعلى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كمية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الانتاج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B71831" w:rsidRPr="00503F90" w:rsidRDefault="00B71831" w:rsidP="003A20E4">
      <w:pPr>
        <w:pStyle w:val="ListParagraph"/>
        <w:numPr>
          <w:ilvl w:val="0"/>
          <w:numId w:val="150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>
        <w:rPr>
          <w:b/>
          <w:bCs/>
          <w:noProof/>
          <w:color w:val="F79646" w:themeColor="accent6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5E298699" wp14:editId="7A1D92F1">
                <wp:simplePos x="0" y="0"/>
                <wp:positionH relativeFrom="column">
                  <wp:posOffset>-542925</wp:posOffset>
                </wp:positionH>
                <wp:positionV relativeFrom="paragraph">
                  <wp:posOffset>95885</wp:posOffset>
                </wp:positionV>
                <wp:extent cx="4286250" cy="628650"/>
                <wp:effectExtent l="0" t="0" r="19050" b="19050"/>
                <wp:wrapNone/>
                <wp:docPr id="155" name="Text Box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0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37196" w:rsidRDefault="00A37196" w:rsidP="00B71831">
                            <w:pPr>
                              <w:pStyle w:val="NoSpacing"/>
                              <w:rPr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B71831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كمية الإنتاج التقديري =كمية المبيعات التقديرية+مخزون آخر الفترة-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B71831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مخزون أول الفترة=</w:t>
                            </w:r>
                          </w:p>
                          <w:p w:rsidR="00A37196" w:rsidRPr="00B71831" w:rsidRDefault="00A37196" w:rsidP="00B71831">
                            <w:pPr>
                              <w:pStyle w:val="NoSpacing"/>
                              <w:rPr>
                                <w:b/>
                                <w:bCs/>
                                <w:color w:val="1F497D" w:themeColor="text2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1F497D" w:themeColor="text2"/>
                                <w:rtl/>
                              </w:rPr>
                              <w:t xml:space="preserve">20000 + 6000 </w:t>
                            </w:r>
                            <w:r>
                              <w:rPr>
                                <w:b/>
                                <w:bCs/>
                                <w:color w:val="1F497D" w:themeColor="text2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1F497D" w:themeColor="text2"/>
                                <w:rtl/>
                              </w:rPr>
                              <w:t xml:space="preserve"> 4000 = 22000 وحدة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298699" id="Text Box 155" o:spid="_x0000_s1029" type="#_x0000_t202" style="position:absolute;left:0;text-align:left;margin-left:-42.75pt;margin-top:7.55pt;width:337.5pt;height:49.5pt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" fillcolor="window" strokeweight=".5pt">
                <v:textbox>
                  <w:txbxContent>
                    <w:p w:rsidR="00A37196" w:rsidRDefault="00A37196" w:rsidP="00B71831">
                      <w:pPr>
                        <w:pStyle w:val="NoSpacing"/>
                        <w:rPr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B71831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>كمية الإنتاج التقديري =كمية المبيعات التقديرية+مخزون آخر الفترة-</w:t>
                      </w:r>
                      <w:r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B71831">
                        <w:rPr>
                          <w:rFonts w:hint="cs"/>
                          <w:b/>
                          <w:bCs/>
                          <w:color w:val="C0504D" w:themeColor="accent2"/>
                          <w:rtl/>
                        </w:rPr>
                        <w:t>مخزون أول الفترة=</w:t>
                      </w:r>
                    </w:p>
                    <w:p w:rsidR="00A37196" w:rsidRPr="00B71831" w:rsidRDefault="00A37196" w:rsidP="00B71831">
                      <w:pPr>
                        <w:pStyle w:val="NoSpacing"/>
                        <w:rPr>
                          <w:b/>
                          <w:bCs/>
                          <w:color w:val="1F497D" w:themeColor="text2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1F497D" w:themeColor="text2"/>
                          <w:rtl/>
                        </w:rPr>
                        <w:t xml:space="preserve">20000 + 6000 </w:t>
                      </w:r>
                      <w:r>
                        <w:rPr>
                          <w:b/>
                          <w:bCs/>
                          <w:color w:val="1F497D" w:themeColor="text2"/>
                          <w:rtl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color w:val="1F497D" w:themeColor="text2"/>
                          <w:rtl/>
                        </w:rPr>
                        <w:t xml:space="preserve"> 4000 = 22000 وحدة </w:t>
                      </w:r>
                    </w:p>
                  </w:txbxContent>
                </v:textbox>
              </v:shape>
            </w:pict>
          </mc:Fallback>
        </mc:AlternateConten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26000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وحدة</w:t>
      </w:r>
    </w:p>
    <w:p w:rsidR="00B71831" w:rsidRPr="00B71831" w:rsidRDefault="00B71831" w:rsidP="003A20E4">
      <w:pPr>
        <w:pStyle w:val="ListParagraph"/>
        <w:numPr>
          <w:ilvl w:val="0"/>
          <w:numId w:val="150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B050"/>
          <w:sz w:val="24"/>
          <w:szCs w:val="24"/>
        </w:rPr>
      </w:pPr>
      <w:r w:rsidRPr="00B71831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B71831">
        <w:rPr>
          <w:rFonts w:ascii="Arial,Bold" w:cs="Arial,Bold"/>
          <w:b/>
          <w:bCs/>
          <w:color w:val="00B050"/>
          <w:sz w:val="24"/>
          <w:szCs w:val="24"/>
        </w:rPr>
        <w:t xml:space="preserve"> </w:t>
      </w:r>
      <w:r w:rsidRPr="00B71831">
        <w:rPr>
          <w:rFonts w:ascii="Arial" w:hAnsi="Arial"/>
          <w:b/>
          <w:bCs/>
          <w:color w:val="00B050"/>
          <w:sz w:val="24"/>
          <w:szCs w:val="24"/>
        </w:rPr>
        <w:t xml:space="preserve">22000 </w:t>
      </w:r>
      <w:r w:rsidRPr="00B71831">
        <w:rPr>
          <w:rFonts w:ascii="Arial" w:hAnsi="Arial"/>
          <w:b/>
          <w:bCs/>
          <w:color w:val="00B050"/>
          <w:sz w:val="24"/>
          <w:szCs w:val="24"/>
          <w:rtl/>
        </w:rPr>
        <w:t>وحدة</w:t>
      </w:r>
    </w:p>
    <w:p w:rsidR="00B71831" w:rsidRPr="00503F90" w:rsidRDefault="00B71831" w:rsidP="003A20E4">
      <w:pPr>
        <w:pStyle w:val="ListParagraph"/>
        <w:numPr>
          <w:ilvl w:val="0"/>
          <w:numId w:val="150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18000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وحدة</w:t>
      </w:r>
    </w:p>
    <w:p w:rsidR="00B71831" w:rsidRPr="00503F90" w:rsidRDefault="00B71831" w:rsidP="003A20E4">
      <w:pPr>
        <w:pStyle w:val="ListParagraph"/>
        <w:numPr>
          <w:ilvl w:val="0"/>
          <w:numId w:val="150"/>
        </w:numPr>
        <w:rPr>
          <w:rFonts w:ascii="Arial" w:hAnsi="Arial"/>
          <w:b/>
          <w:bCs/>
          <w:color w:val="000000"/>
          <w:sz w:val="24"/>
          <w:szCs w:val="24"/>
          <w:rtl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30000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وحدة</w:t>
      </w:r>
    </w:p>
    <w:p w:rsidR="00957BC7" w:rsidRDefault="00957BC7" w:rsidP="00B71831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  <w:rtl/>
        </w:rPr>
      </w:pPr>
    </w:p>
    <w:p w:rsidR="00B71831" w:rsidRPr="00B71831" w:rsidRDefault="00B71831" w:rsidP="00B71831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lastRenderedPageBreak/>
        <w:t>استخدام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نفس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بيانات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فقرة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السؤال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السابق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مباشرة،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بفرض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أن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سعر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البيع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 5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 قيمة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المبيعات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التقديرية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بالريال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  <w:r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( المحاضرة الثانية ) :- </w:t>
      </w:r>
    </w:p>
    <w:p w:rsidR="00B71831" w:rsidRPr="00503F90" w:rsidRDefault="00465F8C" w:rsidP="00B71831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4736AB">
        <w:rPr>
          <w:b/>
          <w:bCs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 wp14:anchorId="08D74CAB" wp14:editId="46A4E34F">
                <wp:simplePos x="0" y="0"/>
                <wp:positionH relativeFrom="column">
                  <wp:posOffset>54610</wp:posOffset>
                </wp:positionH>
                <wp:positionV relativeFrom="paragraph">
                  <wp:posOffset>60960</wp:posOffset>
                </wp:positionV>
                <wp:extent cx="3886200" cy="723900"/>
                <wp:effectExtent l="0" t="0" r="19050" b="19050"/>
                <wp:wrapNone/>
                <wp:docPr id="158" name="خماسي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86200" cy="72390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37196" w:rsidRPr="00465F8C" w:rsidRDefault="00A37196" w:rsidP="00465F8C">
                            <w:pPr>
                              <w:pStyle w:val="NoSpacing"/>
                              <w:rPr>
                                <w:b/>
                                <w:bCs/>
                                <w:color w:val="D99594" w:themeColor="accent2" w:themeTint="99"/>
                                <w:rtl/>
                              </w:rPr>
                            </w:pPr>
                            <w:r w:rsidRPr="00465F8C">
                              <w:rPr>
                                <w:rFonts w:hint="cs"/>
                                <w:b/>
                                <w:bCs/>
                                <w:color w:val="D99594" w:themeColor="accent2" w:themeTint="99"/>
                                <w:rtl/>
                              </w:rPr>
                              <w:t xml:space="preserve">قيمة المبيعات التقديرية= كمية المبيعات التقديرية </w:t>
                            </w:r>
                            <w:r w:rsidRPr="00465F8C">
                              <w:rPr>
                                <w:rFonts w:ascii="Cambria" w:hAnsi="Cambria"/>
                                <w:b/>
                                <w:bCs/>
                                <w:color w:val="D99594" w:themeColor="accent2" w:themeTint="99"/>
                              </w:rPr>
                              <w:t>X</w:t>
                            </w:r>
                            <w:r w:rsidRPr="00465F8C">
                              <w:rPr>
                                <w:rFonts w:hint="cs"/>
                                <w:b/>
                                <w:bCs/>
                                <w:color w:val="D99594" w:themeColor="accent2" w:themeTint="99"/>
                                <w:rtl/>
                              </w:rPr>
                              <w:t xml:space="preserve"> سعر البيع التقديري.</w:t>
                            </w:r>
                          </w:p>
                          <w:p w:rsidR="00A37196" w:rsidRPr="00911E55" w:rsidRDefault="00A37196" w:rsidP="00465F8C">
                            <w:pPr>
                              <w:pStyle w:val="NoSpacing"/>
                              <w:rPr>
                                <w:rFonts w:ascii="Cambria" w:hAnsi="Cambria"/>
                                <w:color w:val="002060"/>
                                <w:rtl/>
                              </w:rPr>
                            </w:pPr>
                            <w:r w:rsidRPr="00911E55"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 xml:space="preserve">بالتعويض </w:t>
                            </w:r>
                            <w:r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 xml:space="preserve">المباشر </w:t>
                            </w:r>
                            <w:r w:rsidRPr="00911E55"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465F8C">
                              <w:rPr>
                                <w:rFonts w:ascii="Cambria" w:hAnsi="Cambria" w:hint="cs"/>
                                <w:b/>
                                <w:bCs/>
                                <w:color w:val="002060"/>
                                <w:rtl/>
                              </w:rPr>
                              <w:t>قيمة المبيعات</w:t>
                            </w:r>
                            <w:r w:rsidRPr="00911E55"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 xml:space="preserve"> = </w:t>
                            </w:r>
                            <w:r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>2</w:t>
                            </w:r>
                            <w:r w:rsidRPr="00911E55"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 xml:space="preserve">0000 </w:t>
                            </w:r>
                            <w:r w:rsidRPr="00911E55">
                              <w:rPr>
                                <w:color w:val="002060"/>
                              </w:rPr>
                              <w:t xml:space="preserve"> </w:t>
                            </w:r>
                            <w:r w:rsidRPr="00911E55">
                              <w:rPr>
                                <w:rFonts w:ascii="Cambria" w:hAnsi="Cambria"/>
                                <w:color w:val="002060"/>
                              </w:rPr>
                              <w:t>X</w:t>
                            </w:r>
                            <w:r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>5</w:t>
                            </w:r>
                            <w:r w:rsidRPr="00911E55">
                              <w:rPr>
                                <w:rFonts w:ascii="Cambria" w:hAnsi="Cambria" w:hint="cs"/>
                                <w:color w:val="002060"/>
                                <w:rtl/>
                              </w:rPr>
                              <w:t>=</w:t>
                            </w:r>
                            <w:r w:rsidRPr="00465F8C">
                              <w:rPr>
                                <w:rFonts w:ascii="Cambria" w:hAnsi="Cambria" w:hint="cs"/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  <w:t>100000 ريال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D74CAB" id="_x0000_s1030" type="#_x0000_t15" style="position:absolute;left:0;text-align:left;margin-left:4.3pt;margin-top:4.8pt;width:306pt;height:57pt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" adj="21600" fillcolor="window" strokecolor="windowText" strokeweight="2pt">
                <v:path arrowok="t"/>
                <v:textbox>
                  <w:txbxContent>
                    <w:p w:rsidR="00A37196" w:rsidRPr="00465F8C" w:rsidRDefault="00A37196" w:rsidP="00465F8C">
                      <w:pPr>
                        <w:pStyle w:val="NoSpacing"/>
                        <w:rPr>
                          <w:b/>
                          <w:bCs/>
                          <w:color w:val="D99594" w:themeColor="accent2" w:themeTint="99"/>
                          <w:rtl/>
                        </w:rPr>
                      </w:pPr>
                      <w:r w:rsidRPr="00465F8C">
                        <w:rPr>
                          <w:rFonts w:hint="cs"/>
                          <w:b/>
                          <w:bCs/>
                          <w:color w:val="D99594" w:themeColor="accent2" w:themeTint="99"/>
                          <w:rtl/>
                        </w:rPr>
                        <w:t xml:space="preserve">قيمة المبيعات التقديرية= كمية المبيعات التقديرية </w:t>
                      </w:r>
                      <w:r w:rsidRPr="00465F8C">
                        <w:rPr>
                          <w:rFonts w:ascii="Cambria" w:hAnsi="Cambria"/>
                          <w:b/>
                          <w:bCs/>
                          <w:color w:val="D99594" w:themeColor="accent2" w:themeTint="99"/>
                        </w:rPr>
                        <w:t>X</w:t>
                      </w:r>
                      <w:r w:rsidRPr="00465F8C">
                        <w:rPr>
                          <w:rFonts w:hint="cs"/>
                          <w:b/>
                          <w:bCs/>
                          <w:color w:val="D99594" w:themeColor="accent2" w:themeTint="99"/>
                          <w:rtl/>
                        </w:rPr>
                        <w:t xml:space="preserve"> سعر البيع التقديري.</w:t>
                      </w:r>
                    </w:p>
                    <w:p w:rsidR="00A37196" w:rsidRPr="00911E55" w:rsidRDefault="00A37196" w:rsidP="00465F8C">
                      <w:pPr>
                        <w:pStyle w:val="NoSpacing"/>
                        <w:rPr>
                          <w:rFonts w:ascii="Cambria" w:hAnsi="Cambria"/>
                          <w:color w:val="002060"/>
                          <w:rtl/>
                        </w:rPr>
                      </w:pPr>
                      <w:r w:rsidRPr="00911E55">
                        <w:rPr>
                          <w:rFonts w:ascii="Cambria" w:hAnsi="Cambria" w:hint="cs"/>
                          <w:color w:val="002060"/>
                          <w:rtl/>
                        </w:rPr>
                        <w:t xml:space="preserve">بالتعويض </w:t>
                      </w:r>
                      <w:r>
                        <w:rPr>
                          <w:rFonts w:ascii="Cambria" w:hAnsi="Cambria" w:hint="cs"/>
                          <w:color w:val="002060"/>
                          <w:rtl/>
                        </w:rPr>
                        <w:t xml:space="preserve">المباشر </w:t>
                      </w:r>
                      <w:r w:rsidRPr="00911E55">
                        <w:rPr>
                          <w:rFonts w:ascii="Cambria" w:hAnsi="Cambria" w:hint="cs"/>
                          <w:color w:val="002060"/>
                          <w:rtl/>
                        </w:rPr>
                        <w:t xml:space="preserve"> </w:t>
                      </w:r>
                      <w:r w:rsidRPr="00465F8C">
                        <w:rPr>
                          <w:rFonts w:ascii="Cambria" w:hAnsi="Cambria" w:hint="cs"/>
                          <w:b/>
                          <w:bCs/>
                          <w:color w:val="002060"/>
                          <w:rtl/>
                        </w:rPr>
                        <w:t>قيمة المبيعات</w:t>
                      </w:r>
                      <w:r w:rsidRPr="00911E55">
                        <w:rPr>
                          <w:rFonts w:ascii="Cambria" w:hAnsi="Cambria" w:hint="cs"/>
                          <w:color w:val="002060"/>
                          <w:rtl/>
                        </w:rPr>
                        <w:t xml:space="preserve"> = </w:t>
                      </w:r>
                      <w:r>
                        <w:rPr>
                          <w:rFonts w:ascii="Cambria" w:hAnsi="Cambria" w:hint="cs"/>
                          <w:color w:val="002060"/>
                          <w:rtl/>
                        </w:rPr>
                        <w:t>2</w:t>
                      </w:r>
                      <w:r w:rsidRPr="00911E55">
                        <w:rPr>
                          <w:rFonts w:ascii="Cambria" w:hAnsi="Cambria" w:hint="cs"/>
                          <w:color w:val="002060"/>
                          <w:rtl/>
                        </w:rPr>
                        <w:t xml:space="preserve">0000 </w:t>
                      </w:r>
                      <w:r w:rsidRPr="00911E55">
                        <w:rPr>
                          <w:color w:val="002060"/>
                        </w:rPr>
                        <w:t xml:space="preserve"> </w:t>
                      </w:r>
                      <w:r w:rsidRPr="00911E55">
                        <w:rPr>
                          <w:rFonts w:ascii="Cambria" w:hAnsi="Cambria"/>
                          <w:color w:val="002060"/>
                        </w:rPr>
                        <w:t>X</w:t>
                      </w:r>
                      <w:r>
                        <w:rPr>
                          <w:rFonts w:ascii="Cambria" w:hAnsi="Cambria" w:hint="cs"/>
                          <w:color w:val="002060"/>
                          <w:rtl/>
                        </w:rPr>
                        <w:t>5</w:t>
                      </w:r>
                      <w:r w:rsidRPr="00911E55">
                        <w:rPr>
                          <w:rFonts w:ascii="Cambria" w:hAnsi="Cambria" w:hint="cs"/>
                          <w:color w:val="002060"/>
                          <w:rtl/>
                        </w:rPr>
                        <w:t>=</w:t>
                      </w:r>
                      <w:r w:rsidRPr="00465F8C">
                        <w:rPr>
                          <w:rFonts w:ascii="Cambria" w:hAnsi="Cambria" w:hint="cs"/>
                          <w:b/>
                          <w:bCs/>
                          <w:color w:val="943634" w:themeColor="accent2" w:themeShade="BF"/>
                          <w:rtl/>
                        </w:rPr>
                        <w:t>100000 ريال</w:t>
                      </w:r>
                    </w:p>
                  </w:txbxContent>
                </v:textbox>
              </v:shape>
            </w:pict>
          </mc:Fallback>
        </mc:AlternateContent>
      </w:r>
      <w:r w:rsidR="00B71831"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="00B71831"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="00B71831" w:rsidRPr="00503F90">
        <w:rPr>
          <w:rFonts w:ascii="Arial" w:hAnsi="Arial"/>
          <w:b/>
          <w:bCs/>
          <w:color w:val="000000"/>
          <w:sz w:val="24"/>
          <w:szCs w:val="24"/>
        </w:rPr>
        <w:t xml:space="preserve">150000 </w:t>
      </w:r>
      <w:r w:rsidR="00B71831"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B71831" w:rsidRPr="00503F90" w:rsidRDefault="00B71831" w:rsidP="00B71831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ب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190000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B71831" w:rsidRPr="00503F90" w:rsidRDefault="00B71831" w:rsidP="00B71831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ج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110000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465F8C" w:rsidRDefault="00B71831" w:rsidP="00465F8C">
      <w:pPr>
        <w:rPr>
          <w:rFonts w:ascii="Arial" w:hAnsi="Arial"/>
          <w:b/>
          <w:bCs/>
          <w:color w:val="FF0000"/>
          <w:sz w:val="24"/>
          <w:szCs w:val="24"/>
          <w:u w:val="single"/>
          <w:rtl/>
        </w:rPr>
      </w:pPr>
      <w:r w:rsidRPr="00503F90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د</w:t>
      </w:r>
      <w:r w:rsidRPr="00503F90">
        <w:rPr>
          <w:rFonts w:ascii="Arial" w:hAnsi="Arial"/>
          <w:b/>
          <w:bCs/>
          <w:color w:val="FF0000"/>
          <w:sz w:val="24"/>
          <w:szCs w:val="24"/>
          <w:u w:val="single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  <w:u w:val="single"/>
        </w:rPr>
        <w:t xml:space="preserve"> </w:t>
      </w:r>
      <w:r w:rsidRPr="00503F90">
        <w:rPr>
          <w:rFonts w:ascii="Arial" w:hAnsi="Arial"/>
          <w:b/>
          <w:bCs/>
          <w:color w:val="FF0000"/>
          <w:sz w:val="24"/>
          <w:szCs w:val="24"/>
          <w:u w:val="single"/>
        </w:rPr>
        <w:t xml:space="preserve">100000 </w:t>
      </w:r>
      <w:r w:rsidRPr="00503F90">
        <w:rPr>
          <w:rFonts w:ascii="Arial" w:hAnsi="Arial"/>
          <w:b/>
          <w:bCs/>
          <w:color w:val="FF0000"/>
          <w:sz w:val="24"/>
          <w:szCs w:val="24"/>
          <w:u w:val="single"/>
          <w:rtl/>
        </w:rPr>
        <w:t>ريال</w:t>
      </w:r>
    </w:p>
    <w:p w:rsidR="00ED6185" w:rsidRPr="00465F8C" w:rsidRDefault="00ED6185" w:rsidP="00465F8C">
      <w:pPr>
        <w:rPr>
          <w:rFonts w:ascii="Arial" w:hAnsi="Arial"/>
          <w:b/>
          <w:bCs/>
          <w:color w:val="FF0000"/>
          <w:sz w:val="24"/>
          <w:szCs w:val="24"/>
          <w:u w:val="single"/>
          <w:rtl/>
        </w:rPr>
      </w:pPr>
    </w:p>
    <w:p w:rsidR="004838E2" w:rsidRPr="004838E2" w:rsidRDefault="004838E2" w:rsidP="0022549F">
      <w:pPr>
        <w:jc w:val="both"/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احدى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الشركات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تنتج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المنتج(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ج)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تحتاج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الوحدة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من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هذا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المنتج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التصنيع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الى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4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كيلو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جرام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من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المادة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الخام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بسعر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2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4838E2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للكيلو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جرام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ومخزون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المادة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الخام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المتوقع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اول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العام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القادم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22,000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كيلو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جرام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ومخزون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المادة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الخام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المستهدف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اخر</w:t>
      </w:r>
      <w:r w:rsidRPr="004838E2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العام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القادم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16,000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كيلو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جرام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وقدرت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كمية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الإنتاج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من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هذا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المنتج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العام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القادم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ب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30,000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وحدة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وبناء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على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هذه</w:t>
      </w:r>
      <w:r w:rsidRPr="004838E2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المعلومات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فان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تكلفة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مشتريات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المواد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الخام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للعام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القادم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بالريال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4838E2">
        <w:rPr>
          <w:rFonts w:asciiTheme="minorHAnsi" w:eastAsiaTheme="minorHAnsi" w:hAnsiTheme="minorHAnsi" w:hint="cs"/>
          <w:b/>
          <w:bCs/>
          <w:color w:val="7030A0"/>
          <w:rtl/>
        </w:rPr>
        <w:t>هي</w:t>
      </w:r>
      <w:r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4838E2" w:rsidRPr="000F24D1" w:rsidRDefault="000F24D1" w:rsidP="00AE087A">
      <w:pPr>
        <w:numPr>
          <w:ilvl w:val="0"/>
          <w:numId w:val="63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>
        <w:rPr>
          <w:rFonts w:asciiTheme="minorHAnsi" w:eastAsiaTheme="minorHAnsi" w:hAnsiTheme="minorHAnsi" w:hint="cs"/>
          <w:b/>
          <w:bCs/>
          <w:noProof/>
          <w:color w:val="7030A0"/>
          <w:rtl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7256F649" wp14:editId="0D334DAD">
                <wp:simplePos x="0" y="0"/>
                <wp:positionH relativeFrom="column">
                  <wp:posOffset>-333375</wp:posOffset>
                </wp:positionH>
                <wp:positionV relativeFrom="paragraph">
                  <wp:posOffset>11430</wp:posOffset>
                </wp:positionV>
                <wp:extent cx="4181475" cy="714375"/>
                <wp:effectExtent l="0" t="0" r="28575" b="2857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1475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Pr="000F24D1" w:rsidRDefault="00A37196" w:rsidP="000F24D1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0F24D1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تكلفة المشتريات=(كمية الانتاج×احتياج الوحدة)+مخزون آخر الفترة-مخزون أول الفترة×سعر شراء المواد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= </w:t>
                            </w:r>
                          </w:p>
                          <w:p w:rsidR="00A37196" w:rsidRPr="000F24D1" w:rsidRDefault="00A37196" w:rsidP="000F24D1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0F24D1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30000 ×4+16000-22000×2=</w:t>
                            </w:r>
                            <w:r w:rsidRPr="000F24D1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228000 ريال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56F649" id="Text Box 15" o:spid="_x0000_s1031" type="#_x0000_t202" style="position:absolute;left:0;text-align:left;margin-left:-26.25pt;margin-top:.9pt;width:329.25pt;height:56.25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" fillcolor="white [3201]" strokeweight=".5pt">
                <v:textbox>
                  <w:txbxContent>
                    <w:p w:rsidR="00A37196" w:rsidRPr="000F24D1" w:rsidRDefault="00A37196" w:rsidP="000F24D1">
                      <w:pPr>
                        <w:pStyle w:val="NoSpacing"/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0F24D1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تكلفة المشتريات=(كمية الانتاج×احتياج الوحدة)+مخزون آخر الفترة-مخزون أول الفترة×سعر شراء المواد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= </w:t>
                      </w:r>
                    </w:p>
                    <w:p w:rsidR="00A37196" w:rsidRPr="000F24D1" w:rsidRDefault="00A37196" w:rsidP="000F24D1">
                      <w:pPr>
                        <w:pStyle w:val="NoSpacing"/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  <w:r w:rsidRPr="000F24D1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30000 ×4+16000-22000×2=</w:t>
                      </w:r>
                      <w:r w:rsidRPr="000F24D1">
                        <w:rPr>
                          <w:rFonts w:hint="cs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>228000 ريال</w:t>
                      </w:r>
                    </w:p>
                  </w:txbxContent>
                </v:textbox>
              </v:shape>
            </w:pict>
          </mc:Fallback>
        </mc:AlternateContent>
      </w:r>
      <w:r w:rsidR="004838E2" w:rsidRPr="000F24D1">
        <w:rPr>
          <w:rFonts w:asciiTheme="minorHAnsi" w:eastAsiaTheme="minorHAnsi" w:hAnsiTheme="minorHAnsi"/>
          <w:b/>
          <w:bCs/>
          <w:color w:val="FF0000"/>
          <w:rtl/>
        </w:rPr>
        <w:t xml:space="preserve">228,000 </w:t>
      </w:r>
      <w:r w:rsidR="004838E2" w:rsidRPr="000F24D1">
        <w:rPr>
          <w:rFonts w:asciiTheme="minorHAnsi" w:eastAsiaTheme="minorHAnsi" w:hAnsiTheme="minorHAnsi" w:hint="cs"/>
          <w:b/>
          <w:bCs/>
          <w:color w:val="FF0000"/>
          <w:rtl/>
        </w:rPr>
        <w:t>ريال</w:t>
      </w:r>
    </w:p>
    <w:p w:rsidR="004838E2" w:rsidRPr="004838E2" w:rsidRDefault="004838E2" w:rsidP="00AE087A">
      <w:pPr>
        <w:numPr>
          <w:ilvl w:val="0"/>
          <w:numId w:val="63"/>
        </w:numPr>
        <w:contextualSpacing/>
        <w:rPr>
          <w:rFonts w:asciiTheme="minorHAnsi" w:eastAsiaTheme="minorHAnsi" w:hAnsiTheme="minorHAnsi" w:cstheme="minorBidi"/>
          <w:rtl/>
        </w:rPr>
      </w:pPr>
      <w:r w:rsidRPr="004838E2">
        <w:rPr>
          <w:rFonts w:asciiTheme="minorHAnsi" w:eastAsiaTheme="minorHAnsi" w:hAnsiTheme="minorHAnsi"/>
          <w:rtl/>
        </w:rPr>
        <w:t xml:space="preserve">240,000 </w:t>
      </w:r>
      <w:r w:rsidRPr="004838E2">
        <w:rPr>
          <w:rFonts w:asciiTheme="minorHAnsi" w:eastAsiaTheme="minorHAnsi" w:hAnsiTheme="minorHAnsi" w:hint="cs"/>
          <w:rtl/>
        </w:rPr>
        <w:t>ريال</w:t>
      </w:r>
    </w:p>
    <w:p w:rsidR="004838E2" w:rsidRPr="004838E2" w:rsidRDefault="004838E2" w:rsidP="00AE087A">
      <w:pPr>
        <w:numPr>
          <w:ilvl w:val="0"/>
          <w:numId w:val="63"/>
        </w:numPr>
        <w:contextualSpacing/>
        <w:rPr>
          <w:rFonts w:asciiTheme="minorHAnsi" w:eastAsiaTheme="minorHAnsi" w:hAnsiTheme="minorHAnsi" w:cstheme="minorBidi"/>
          <w:rtl/>
        </w:rPr>
      </w:pPr>
      <w:r w:rsidRPr="004838E2">
        <w:rPr>
          <w:rFonts w:asciiTheme="minorHAnsi" w:eastAsiaTheme="minorHAnsi" w:hAnsiTheme="minorHAnsi"/>
          <w:rtl/>
        </w:rPr>
        <w:t xml:space="preserve">252,000 </w:t>
      </w:r>
      <w:r w:rsidRPr="004838E2">
        <w:rPr>
          <w:rFonts w:asciiTheme="minorHAnsi" w:eastAsiaTheme="minorHAnsi" w:hAnsiTheme="minorHAnsi" w:hint="cs"/>
          <w:rtl/>
        </w:rPr>
        <w:t>ريال</w:t>
      </w:r>
    </w:p>
    <w:p w:rsidR="004838E2" w:rsidRPr="004838E2" w:rsidRDefault="004838E2" w:rsidP="00AE087A">
      <w:pPr>
        <w:numPr>
          <w:ilvl w:val="0"/>
          <w:numId w:val="63"/>
        </w:numPr>
        <w:contextualSpacing/>
        <w:rPr>
          <w:rFonts w:asciiTheme="minorHAnsi" w:eastAsiaTheme="minorHAnsi" w:hAnsiTheme="minorHAnsi" w:cstheme="minorBidi"/>
          <w:rtl/>
        </w:rPr>
      </w:pPr>
      <w:r w:rsidRPr="004838E2">
        <w:rPr>
          <w:rFonts w:asciiTheme="minorHAnsi" w:eastAsiaTheme="minorHAnsi" w:hAnsiTheme="minorHAnsi" w:hint="cs"/>
          <w:rtl/>
        </w:rPr>
        <w:t>لا شيء من ما سبق</w:t>
      </w:r>
    </w:p>
    <w:p w:rsidR="004838E2" w:rsidRPr="004838E2" w:rsidRDefault="004838E2" w:rsidP="004838E2">
      <w:pPr>
        <w:rPr>
          <w:rFonts w:asciiTheme="minorHAnsi" w:eastAsiaTheme="minorHAnsi" w:hAnsiTheme="minorHAnsi"/>
          <w:b/>
          <w:bCs/>
          <w:rtl/>
        </w:rPr>
      </w:pPr>
    </w:p>
    <w:p w:rsidR="004838E2" w:rsidRPr="004838E2" w:rsidRDefault="000F24D1" w:rsidP="004838E2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>
        <w:rPr>
          <w:rFonts w:asciiTheme="minorHAnsi" w:eastAsiaTheme="minorHAnsi" w:hAnsiTheme="minorHAnsi" w:hint="cs"/>
          <w:b/>
          <w:bCs/>
          <w:noProof/>
          <w:color w:val="7030A0"/>
          <w:rtl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5AFF43B1" wp14:editId="0DD4D45D">
                <wp:simplePos x="0" y="0"/>
                <wp:positionH relativeFrom="column">
                  <wp:posOffset>-695325</wp:posOffset>
                </wp:positionH>
                <wp:positionV relativeFrom="paragraph">
                  <wp:posOffset>324485</wp:posOffset>
                </wp:positionV>
                <wp:extent cx="4514850" cy="581025"/>
                <wp:effectExtent l="0" t="0" r="19050" b="2857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14850" cy="581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Pr="00F5283A" w:rsidRDefault="00A37196" w:rsidP="000F24D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ED618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تكلفة المواد المباشرة التقديرية للوحدة</w:t>
                            </w:r>
                            <w:r w:rsidRPr="00F5283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= احتياج الوحدة من المواد×سعر الشراء التقديري =    4×2=8 ريال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FF43B1" id="Text Box 17" o:spid="_x0000_s1032" type="#_x0000_t202" style="position:absolute;left:0;text-align:left;margin-left:-54.75pt;margin-top:25.55pt;width:355.5pt;height:45.75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" fillcolor="white [3201]" strokeweight=".5pt">
                <v:textbox>
                  <w:txbxContent>
                    <w:p w:rsidR="00A37196" w:rsidRPr="00F5283A" w:rsidRDefault="00A37196" w:rsidP="000F24D1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  <w:r w:rsidRPr="00ED6185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تكلفة المواد المباشرة التقديرية للوحدة</w:t>
                      </w:r>
                      <w:r w:rsidRPr="00F5283A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= احتياج الوحدة من المواد×سعر الشراء التقديري =    4×2=8 ريال</w:t>
                      </w:r>
                    </w:p>
                  </w:txbxContent>
                </v:textbox>
              </v:shape>
            </w:pict>
          </mc:Fallback>
        </mc:AlternateConten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نفس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فقرة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السؤال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السابقة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مباشرة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تكلفة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المواد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المباشرة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التقديرية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للعام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القادم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4838E2" w:rsidRPr="004838E2">
        <w:rPr>
          <w:rFonts w:asciiTheme="minorHAnsi" w:eastAsiaTheme="minorHAnsi" w:hAnsiTheme="minorHAnsi" w:hint="cs"/>
          <w:b/>
          <w:bCs/>
          <w:color w:val="7030A0"/>
          <w:rtl/>
        </w:rPr>
        <w:t>هي</w:t>
      </w:r>
      <w:r w:rsidR="004838E2" w:rsidRPr="004838E2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4838E2" w:rsidRPr="004838E2" w:rsidRDefault="004838E2" w:rsidP="00AE087A">
      <w:pPr>
        <w:numPr>
          <w:ilvl w:val="0"/>
          <w:numId w:val="64"/>
        </w:numPr>
        <w:contextualSpacing/>
        <w:rPr>
          <w:rFonts w:asciiTheme="minorHAnsi" w:eastAsiaTheme="minorHAnsi" w:hAnsiTheme="minorHAnsi" w:cstheme="minorBidi"/>
          <w:rtl/>
        </w:rPr>
      </w:pPr>
      <w:r w:rsidRPr="004838E2">
        <w:rPr>
          <w:rFonts w:asciiTheme="minorHAnsi" w:eastAsiaTheme="minorHAnsi" w:hAnsiTheme="minorHAnsi"/>
          <w:rtl/>
        </w:rPr>
        <w:t xml:space="preserve">2 </w:t>
      </w:r>
      <w:r w:rsidRPr="004838E2">
        <w:rPr>
          <w:rFonts w:asciiTheme="minorHAnsi" w:eastAsiaTheme="minorHAnsi" w:hAnsiTheme="minorHAnsi" w:hint="cs"/>
          <w:rtl/>
        </w:rPr>
        <w:t>ريال</w:t>
      </w:r>
    </w:p>
    <w:p w:rsidR="004838E2" w:rsidRPr="004838E2" w:rsidRDefault="004838E2" w:rsidP="00AE087A">
      <w:pPr>
        <w:numPr>
          <w:ilvl w:val="0"/>
          <w:numId w:val="64"/>
        </w:numPr>
        <w:contextualSpacing/>
        <w:rPr>
          <w:rFonts w:asciiTheme="minorHAnsi" w:eastAsiaTheme="minorHAnsi" w:hAnsiTheme="minorHAnsi" w:cstheme="minorBidi"/>
          <w:rtl/>
        </w:rPr>
      </w:pPr>
      <w:r w:rsidRPr="004838E2">
        <w:rPr>
          <w:rFonts w:asciiTheme="minorHAnsi" w:eastAsiaTheme="minorHAnsi" w:hAnsiTheme="minorHAnsi"/>
          <w:rtl/>
        </w:rPr>
        <w:t xml:space="preserve">7.6 </w:t>
      </w:r>
      <w:r w:rsidRPr="004838E2">
        <w:rPr>
          <w:rFonts w:asciiTheme="minorHAnsi" w:eastAsiaTheme="minorHAnsi" w:hAnsiTheme="minorHAnsi" w:hint="cs"/>
          <w:rtl/>
        </w:rPr>
        <w:t>ريال</w:t>
      </w:r>
    </w:p>
    <w:p w:rsidR="004838E2" w:rsidRPr="004838E2" w:rsidRDefault="004838E2" w:rsidP="00AE087A">
      <w:pPr>
        <w:numPr>
          <w:ilvl w:val="0"/>
          <w:numId w:val="64"/>
        </w:numPr>
        <w:contextualSpacing/>
        <w:rPr>
          <w:rFonts w:asciiTheme="minorHAnsi" w:eastAsiaTheme="minorHAnsi" w:hAnsiTheme="minorHAnsi" w:cstheme="minorBidi"/>
          <w:rtl/>
        </w:rPr>
      </w:pPr>
      <w:r w:rsidRPr="004838E2">
        <w:rPr>
          <w:rFonts w:asciiTheme="minorHAnsi" w:eastAsiaTheme="minorHAnsi" w:hAnsiTheme="minorHAnsi"/>
          <w:rtl/>
        </w:rPr>
        <w:t xml:space="preserve">8.4 </w:t>
      </w:r>
      <w:r w:rsidRPr="004838E2">
        <w:rPr>
          <w:rFonts w:asciiTheme="minorHAnsi" w:eastAsiaTheme="minorHAnsi" w:hAnsiTheme="minorHAnsi" w:hint="cs"/>
          <w:rtl/>
        </w:rPr>
        <w:t>ريال</w:t>
      </w:r>
    </w:p>
    <w:p w:rsidR="004838E2" w:rsidRPr="00ED6185" w:rsidRDefault="004838E2" w:rsidP="00AE087A">
      <w:pPr>
        <w:numPr>
          <w:ilvl w:val="0"/>
          <w:numId w:val="64"/>
        </w:numPr>
        <w:contextualSpacing/>
        <w:rPr>
          <w:rFonts w:asciiTheme="minorHAnsi" w:eastAsiaTheme="minorHAnsi" w:hAnsiTheme="minorHAnsi" w:cstheme="minorBidi"/>
          <w:b/>
          <w:bCs/>
          <w:color w:val="FF0000"/>
        </w:rPr>
      </w:pPr>
      <w:r w:rsidRPr="000F24D1">
        <w:rPr>
          <w:rFonts w:asciiTheme="minorHAnsi" w:eastAsiaTheme="minorHAnsi" w:hAnsiTheme="minorHAnsi" w:hint="cs"/>
          <w:b/>
          <w:bCs/>
          <w:color w:val="FF0000"/>
          <w:rtl/>
        </w:rPr>
        <w:t xml:space="preserve">لا شيء من ما سبق </w:t>
      </w:r>
    </w:p>
    <w:p w:rsidR="00ED6185" w:rsidRPr="000F24D1" w:rsidRDefault="00ED6185" w:rsidP="00ED6185">
      <w:pPr>
        <w:ind w:left="720"/>
        <w:contextualSpacing/>
        <w:rPr>
          <w:rFonts w:asciiTheme="minorHAnsi" w:eastAsiaTheme="minorHAnsi" w:hAnsiTheme="minorHAnsi" w:cstheme="minorBidi"/>
          <w:b/>
          <w:bCs/>
          <w:color w:val="FF0000"/>
        </w:rPr>
      </w:pPr>
    </w:p>
    <w:p w:rsidR="00ED6185" w:rsidRPr="00A2666E" w:rsidRDefault="00ED6185" w:rsidP="00ED6185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عند إعداد الموازنة التخطيطية لتكلفة المواد المباشرة تبين أن كمية الأنتاج التقديري للعام القادم 1437 هـ</w:t>
      </w:r>
    </w:p>
    <w:p w:rsidR="00ED6185" w:rsidRPr="00F0292F" w:rsidRDefault="00ED6185" w:rsidP="00ED6185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4F81BD" w:themeColor="accent1"/>
          <w:sz w:val="24"/>
          <w:szCs w:val="24"/>
          <w:rtl/>
        </w:rPr>
      </w:pP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22000 </w:t>
      </w:r>
      <w:r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وحدة،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ويحتاج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تصنيع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الوحدة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إلى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3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كيلو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جرام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المادة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الخام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بسعر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25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/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كجم، ومخزون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المادة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الخام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أول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العام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15000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كجم،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ومخزون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المادة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اخام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آخر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العام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19000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كجم وعلى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 المواد المباشرة التقديرية للوحدة هي</w:t>
      </w:r>
      <w:r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:-</w:t>
      </w:r>
    </w:p>
    <w:p w:rsidR="00ED6185" w:rsidRPr="00F0292F" w:rsidRDefault="00ED6185" w:rsidP="003A20E4">
      <w:pPr>
        <w:numPr>
          <w:ilvl w:val="0"/>
          <w:numId w:val="152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/>
          <w:sz w:val="24"/>
          <w:szCs w:val="24"/>
          <w:rtl/>
        </w:rPr>
      </w:pPr>
      <w:r>
        <w:rPr>
          <w:rFonts w:asciiTheme="minorHAnsi" w:eastAsiaTheme="minorHAnsi" w:hAnsiTheme="minorHAnsi" w:hint="cs"/>
          <w:b/>
          <w:bCs/>
          <w:noProof/>
          <w:color w:val="7030A0"/>
          <w:rtl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38C22A48" wp14:editId="0BDCDB95">
                <wp:simplePos x="0" y="0"/>
                <wp:positionH relativeFrom="column">
                  <wp:posOffset>-523876</wp:posOffset>
                </wp:positionH>
                <wp:positionV relativeFrom="paragraph">
                  <wp:posOffset>186690</wp:posOffset>
                </wp:positionV>
                <wp:extent cx="4581525" cy="581025"/>
                <wp:effectExtent l="0" t="0" r="28575" b="28575"/>
                <wp:wrapNone/>
                <wp:docPr id="162" name="Text Box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1525" cy="581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Pr="00ED6185" w:rsidRDefault="00A37196" w:rsidP="00ED6185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  <w:r w:rsidRPr="00ED618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تكلفة المواد المباشرة التقديرية للوحدة</w:t>
                            </w:r>
                            <w:r w:rsidRPr="00F5283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= </w:t>
                            </w:r>
                            <w:r w:rsidRPr="00ED618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548DD4" w:themeColor="text2" w:themeTint="99"/>
                                <w:sz w:val="24"/>
                                <w:szCs w:val="24"/>
                                <w:rtl/>
                              </w:rPr>
                              <w:t xml:space="preserve">احتياج الوحدة من المواد×سعر الشراء التقديري =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548DD4" w:themeColor="text2" w:themeTint="99"/>
                                <w:sz w:val="24"/>
                                <w:szCs w:val="24"/>
                                <w:rtl/>
                              </w:rPr>
                              <w:t xml:space="preserve"> 3 </w:t>
                            </w:r>
                            <w:r w:rsidRPr="00ED618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548DD4" w:themeColor="text2" w:themeTint="99"/>
                                <w:sz w:val="24"/>
                                <w:szCs w:val="24"/>
                                <w:rtl/>
                              </w:rPr>
                              <w:t>×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548DD4" w:themeColor="text2" w:themeTint="99"/>
                                <w:sz w:val="24"/>
                                <w:szCs w:val="24"/>
                                <w:rtl/>
                              </w:rPr>
                              <w:t xml:space="preserve">25 </w:t>
                            </w:r>
                            <w:r w:rsidRPr="00ED618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548DD4" w:themeColor="text2" w:themeTint="99"/>
                                <w:sz w:val="24"/>
                                <w:szCs w:val="24"/>
                                <w:rtl/>
                              </w:rPr>
                              <w:t>=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548DD4" w:themeColor="text2" w:themeTint="99"/>
                                <w:sz w:val="24"/>
                                <w:szCs w:val="24"/>
                                <w:rtl/>
                              </w:rPr>
                              <w:t xml:space="preserve">75 </w:t>
                            </w:r>
                            <w:r w:rsidRPr="00ED618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548DD4" w:themeColor="text2" w:themeTint="99"/>
                                <w:sz w:val="24"/>
                                <w:szCs w:val="24"/>
                                <w:rtl/>
                              </w:rPr>
                              <w:t xml:space="preserve"> ريال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C22A48" id="Text Box 162" o:spid="_x0000_s1033" type="#_x0000_t202" style="position:absolute;left:0;text-align:left;margin-left:-41.25pt;margin-top:14.7pt;width:360.75pt;height:45.75pt;z-index:25194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" fillcolor="white [3201]" strokeweight=".5pt">
                <v:textbox>
                  <w:txbxContent>
                    <w:p w:rsidR="00A37196" w:rsidRPr="00ED6185" w:rsidRDefault="00A37196" w:rsidP="00ED6185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548DD4" w:themeColor="text2" w:themeTint="99"/>
                          <w:sz w:val="24"/>
                          <w:szCs w:val="24"/>
                        </w:rPr>
                      </w:pPr>
                      <w:r w:rsidRPr="00ED6185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تكلفة المواد المباشرة التقديرية للوحدة</w:t>
                      </w:r>
                      <w:r w:rsidRPr="00F5283A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= </w:t>
                      </w:r>
                      <w:r w:rsidRPr="00ED6185">
                        <w:rPr>
                          <w:rFonts w:asciiTheme="majorBidi" w:hAnsiTheme="majorBidi" w:cstheme="majorBidi"/>
                          <w:b/>
                          <w:bCs/>
                          <w:color w:val="548DD4" w:themeColor="text2" w:themeTint="99"/>
                          <w:sz w:val="24"/>
                          <w:szCs w:val="24"/>
                          <w:rtl/>
                        </w:rPr>
                        <w:t xml:space="preserve">احتياج الوحدة من المواد×سعر الشراء التقديري =   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548DD4" w:themeColor="text2" w:themeTint="99"/>
                          <w:sz w:val="24"/>
                          <w:szCs w:val="24"/>
                          <w:rtl/>
                        </w:rPr>
                        <w:t xml:space="preserve"> 3 </w:t>
                      </w:r>
                      <w:r w:rsidRPr="00ED6185">
                        <w:rPr>
                          <w:rFonts w:asciiTheme="majorBidi" w:hAnsiTheme="majorBidi" w:cstheme="majorBidi"/>
                          <w:b/>
                          <w:bCs/>
                          <w:color w:val="548DD4" w:themeColor="text2" w:themeTint="99"/>
                          <w:sz w:val="24"/>
                          <w:szCs w:val="24"/>
                          <w:rtl/>
                        </w:rPr>
                        <w:t>×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548DD4" w:themeColor="text2" w:themeTint="99"/>
                          <w:sz w:val="24"/>
                          <w:szCs w:val="24"/>
                          <w:rtl/>
                        </w:rPr>
                        <w:t xml:space="preserve">25 </w:t>
                      </w:r>
                      <w:r w:rsidRPr="00ED6185">
                        <w:rPr>
                          <w:rFonts w:asciiTheme="majorBidi" w:hAnsiTheme="majorBidi" w:cstheme="majorBidi"/>
                          <w:b/>
                          <w:bCs/>
                          <w:color w:val="548DD4" w:themeColor="text2" w:themeTint="99"/>
                          <w:sz w:val="24"/>
                          <w:szCs w:val="24"/>
                          <w:rtl/>
                        </w:rPr>
                        <w:t>=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548DD4" w:themeColor="text2" w:themeTint="99"/>
                          <w:sz w:val="24"/>
                          <w:szCs w:val="24"/>
                          <w:rtl/>
                        </w:rPr>
                        <w:t xml:space="preserve">75 </w:t>
                      </w:r>
                      <w:r w:rsidRPr="00ED6185">
                        <w:rPr>
                          <w:rFonts w:asciiTheme="majorBidi" w:hAnsiTheme="majorBidi" w:cstheme="majorBidi"/>
                          <w:b/>
                          <w:bCs/>
                          <w:color w:val="548DD4" w:themeColor="text2" w:themeTint="99"/>
                          <w:sz w:val="24"/>
                          <w:szCs w:val="24"/>
                          <w:rtl/>
                        </w:rPr>
                        <w:t xml:space="preserve"> ريال</w:t>
                      </w:r>
                    </w:p>
                  </w:txbxContent>
                </v:textbox>
              </v:shape>
            </w:pict>
          </mc:Fallback>
        </mc:AlternateContent>
      </w:r>
      <w:r w:rsidRPr="00F0292F">
        <w:rPr>
          <w:rFonts w:ascii="Arial" w:hAnsi="Arial" w:hint="cs"/>
          <w:b/>
          <w:bCs/>
          <w:color w:val="000000"/>
          <w:sz w:val="24"/>
          <w:szCs w:val="24"/>
          <w:rtl/>
        </w:rPr>
        <w:t xml:space="preserve"> 28</w:t>
      </w:r>
      <w:r w:rsidRPr="00F0292F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F0292F">
        <w:rPr>
          <w:rFonts w:ascii="Arial" w:hAnsi="Arial" w:hint="cs"/>
          <w:b/>
          <w:bCs/>
          <w:color w:val="000000"/>
          <w:sz w:val="24"/>
          <w:szCs w:val="24"/>
          <w:rtl/>
        </w:rPr>
        <w:t xml:space="preserve"> </w:t>
      </w:r>
      <w:r w:rsidRPr="00F0292F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ED6185" w:rsidRPr="00F0292F" w:rsidRDefault="00ED6185" w:rsidP="003A20E4">
      <w:pPr>
        <w:numPr>
          <w:ilvl w:val="0"/>
          <w:numId w:val="152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F0292F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F0292F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F0292F">
        <w:rPr>
          <w:rFonts w:ascii="Arial" w:hAnsi="Arial"/>
          <w:b/>
          <w:bCs/>
          <w:color w:val="000000"/>
          <w:sz w:val="24"/>
          <w:szCs w:val="24"/>
        </w:rPr>
        <w:t xml:space="preserve">21 </w:t>
      </w:r>
      <w:r w:rsidRPr="00F0292F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ED6185" w:rsidRPr="00F0292F" w:rsidRDefault="00ED6185" w:rsidP="003A20E4">
      <w:pPr>
        <w:numPr>
          <w:ilvl w:val="0"/>
          <w:numId w:val="152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B050"/>
          <w:sz w:val="24"/>
          <w:szCs w:val="24"/>
        </w:rPr>
      </w:pPr>
      <w:r w:rsidRPr="00F0292F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F0292F">
        <w:rPr>
          <w:rFonts w:ascii="Arial,Bold" w:cs="Arial,Bold"/>
          <w:b/>
          <w:bCs/>
          <w:color w:val="00B050"/>
          <w:sz w:val="24"/>
          <w:szCs w:val="24"/>
        </w:rPr>
        <w:t xml:space="preserve"> </w:t>
      </w:r>
      <w:r w:rsidRPr="00F0292F">
        <w:rPr>
          <w:rFonts w:ascii="Arial" w:hAnsi="Arial"/>
          <w:b/>
          <w:bCs/>
          <w:color w:val="00B050"/>
          <w:sz w:val="24"/>
          <w:szCs w:val="24"/>
        </w:rPr>
        <w:t xml:space="preserve">75 </w:t>
      </w:r>
      <w:r w:rsidRPr="00F0292F">
        <w:rPr>
          <w:rFonts w:ascii="Arial" w:hAnsi="Arial"/>
          <w:b/>
          <w:bCs/>
          <w:color w:val="00B050"/>
          <w:sz w:val="24"/>
          <w:szCs w:val="24"/>
          <w:rtl/>
        </w:rPr>
        <w:t>ريال</w:t>
      </w:r>
    </w:p>
    <w:p w:rsidR="00ED6185" w:rsidRDefault="00ED6185" w:rsidP="003A20E4">
      <w:pPr>
        <w:numPr>
          <w:ilvl w:val="0"/>
          <w:numId w:val="152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F0292F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F0292F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F0292F">
        <w:rPr>
          <w:rFonts w:ascii="Arial" w:hAnsi="Arial"/>
          <w:b/>
          <w:bCs/>
          <w:color w:val="000000"/>
          <w:sz w:val="24"/>
          <w:szCs w:val="24"/>
        </w:rPr>
        <w:t xml:space="preserve">25 </w:t>
      </w:r>
      <w:r w:rsidRPr="00F0292F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0F24D1" w:rsidRDefault="000F24D1" w:rsidP="00B71831">
      <w:pPr>
        <w:rPr>
          <w:rtl/>
        </w:rPr>
      </w:pPr>
    </w:p>
    <w:p w:rsidR="00423524" w:rsidRPr="00423524" w:rsidRDefault="00EE5D75" w:rsidP="00423524">
      <w:pPr>
        <w:jc w:val="both"/>
        <w:rPr>
          <w:b/>
          <w:bCs/>
          <w:color w:val="F79646" w:themeColor="accent6"/>
          <w:sz w:val="24"/>
          <w:szCs w:val="24"/>
          <w:rtl/>
        </w:rPr>
      </w:pPr>
      <w:r>
        <w:rPr>
          <w:b/>
          <w:bCs/>
          <w:noProof/>
          <w:color w:val="F79646" w:themeColor="accent6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19C9E86C" wp14:editId="71E63725">
                <wp:simplePos x="0" y="0"/>
                <wp:positionH relativeFrom="column">
                  <wp:posOffset>-619125</wp:posOffset>
                </wp:positionH>
                <wp:positionV relativeFrom="paragraph">
                  <wp:posOffset>714375</wp:posOffset>
                </wp:positionV>
                <wp:extent cx="4543425" cy="838200"/>
                <wp:effectExtent l="0" t="0" r="28575" b="19050"/>
                <wp:wrapNone/>
                <wp:docPr id="83" name="Text Box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43425" cy="838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Pr="00EE5D75" w:rsidRDefault="00A37196" w:rsidP="00863927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EE5D75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هنا طلب مخزون الانتاج اخر العام نعوض في المعادلة تعويض مباشر </w:t>
                            </w:r>
                          </w:p>
                          <w:p w:rsidR="00A37196" w:rsidRDefault="00A37196" w:rsidP="00863927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</w:pPr>
                            <w:r w:rsidRPr="00EE5D7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كمية الإنتاج التقديري =كمية المبيعات التقديرية+مخزون آخر الفترة-مخزون أول الفترة=</w:t>
                            </w:r>
                          </w:p>
                          <w:p w:rsidR="00A37196" w:rsidRPr="00EE5D75" w:rsidRDefault="00A37196" w:rsidP="00863927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مخزون آخر الفترة = كمية الانتاج التقديري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 كمية المبيعات + مخزون أول المدة </w:t>
                            </w:r>
                          </w:p>
                          <w:p w:rsidR="00A37196" w:rsidRPr="00EE5D75" w:rsidRDefault="00A37196" w:rsidP="00EE5D75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color w:val="00206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       = 45000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50000 + 15000 = 60000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50000 =</w:t>
                            </w:r>
                            <w:r w:rsidRPr="00EE5D75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  <w:t xml:space="preserve">10000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C9E86C" id="Text Box 83" o:spid="_x0000_s1034" type="#_x0000_t202" style="position:absolute;left:0;text-align:left;margin-left:-48.75pt;margin-top:56.25pt;width:357.75pt;height:66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" fillcolor="white [3201]" strokeweight=".5pt">
                <v:textbox>
                  <w:txbxContent>
                    <w:p w:rsidR="00A37196" w:rsidRPr="00EE5D75" w:rsidRDefault="00A37196" w:rsidP="00863927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EE5D75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هنا طلب مخزون الانتاج اخر العام نعوض في المعادلة تعويض مباشر </w:t>
                      </w:r>
                    </w:p>
                    <w:p w:rsidR="00A37196" w:rsidRDefault="00A37196" w:rsidP="00863927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</w:pPr>
                      <w:r w:rsidRPr="00EE5D75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كمية الإنتاج التقديري =كمية المبيعات التقديرية+مخزون آخر الفترة-مخزون أول الفترة=</w:t>
                      </w:r>
                    </w:p>
                    <w:p w:rsidR="00A37196" w:rsidRPr="00EE5D75" w:rsidRDefault="00A37196" w:rsidP="00863927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مخزون آخر الفترة = كمية الانتاج التقديري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–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 كمية المبيعات + مخزون أول المدة </w:t>
                      </w:r>
                    </w:p>
                    <w:p w:rsidR="00A37196" w:rsidRPr="00EE5D75" w:rsidRDefault="00A37196" w:rsidP="00EE5D75">
                      <w:pPr>
                        <w:pStyle w:val="BalloonText"/>
                        <w:rPr>
                          <w:rFonts w:asciiTheme="majorBidi" w:hAnsiTheme="majorBidi" w:cstheme="majorBidi"/>
                          <w:color w:val="002060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       = 45000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–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50000 + 15000 = 60000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–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50000 =</w:t>
                      </w:r>
                      <w:r w:rsidRPr="00EE5D75">
                        <w:rPr>
                          <w:rFonts w:asciiTheme="majorBidi" w:hAnsiTheme="majorBidi" w:cstheme="majorBidi" w:hint="cs"/>
                          <w:b/>
                          <w:bCs/>
                          <w:color w:val="C00000"/>
                          <w:sz w:val="24"/>
                          <w:szCs w:val="24"/>
                          <w:rtl/>
                        </w:rPr>
                        <w:t xml:space="preserve">10000 </w:t>
                      </w:r>
                    </w:p>
                  </w:txbxContent>
                </v:textbox>
              </v:shape>
            </w:pict>
          </mc:Fallback>
        </mc:AlternateContent>
      </w:r>
      <w:r w:rsidR="00423524" w:rsidRPr="00423524">
        <w:rPr>
          <w:b/>
          <w:bCs/>
          <w:color w:val="F79646" w:themeColor="accent6"/>
          <w:sz w:val="24"/>
          <w:szCs w:val="24"/>
          <w:rtl/>
        </w:rPr>
        <w:t>تصنع احدى الشركات الصناعية المنتج (س)كمية المبيعات التقديرية للعام القادم ١٤٣٧هـ بـ٥٠٠٠٠ وحدة، ومخزون الانتاج التام المتوقع في أول العام القادم ١٥٠٠٠وحدة ، وكمية الانتاج التقديري للعام القادم ١٤٣٧هـ بـ ٤٥٠٠٠وحدة . وعلى ذلك فان مخزون الانتاج التام المتوقع آخر العام القادم ١٤٣٧هـ هو:</w:t>
      </w:r>
    </w:p>
    <w:p w:rsidR="00423524" w:rsidRPr="00423524" w:rsidRDefault="00423524" w:rsidP="003A20E4">
      <w:pPr>
        <w:pStyle w:val="ListParagraph"/>
        <w:numPr>
          <w:ilvl w:val="0"/>
          <w:numId w:val="126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B050"/>
          <w:sz w:val="24"/>
          <w:szCs w:val="24"/>
          <w:rtl/>
        </w:rPr>
      </w:pPr>
      <w:r w:rsidRPr="00423524">
        <w:rPr>
          <w:rFonts w:ascii="Arial" w:eastAsia="Times New Roman" w:hAnsi="Arial"/>
          <w:b/>
          <w:bCs/>
          <w:color w:val="00B050"/>
          <w:sz w:val="24"/>
          <w:szCs w:val="24"/>
          <w:rtl/>
        </w:rPr>
        <w:t>١٠٠٠٠وحدة .</w:t>
      </w:r>
    </w:p>
    <w:p w:rsidR="00423524" w:rsidRPr="00423524" w:rsidRDefault="00423524" w:rsidP="003A20E4">
      <w:pPr>
        <w:pStyle w:val="ListParagraph"/>
        <w:numPr>
          <w:ilvl w:val="0"/>
          <w:numId w:val="126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423524">
        <w:rPr>
          <w:rFonts w:ascii="Arial" w:eastAsia="Times New Roman" w:hAnsi="Arial"/>
          <w:sz w:val="24"/>
          <w:szCs w:val="24"/>
          <w:rtl/>
        </w:rPr>
        <w:t>٢٠٠٠٠وحدة.</w:t>
      </w:r>
    </w:p>
    <w:p w:rsidR="00423524" w:rsidRPr="00423524" w:rsidRDefault="00423524" w:rsidP="003A20E4">
      <w:pPr>
        <w:pStyle w:val="ListParagraph"/>
        <w:numPr>
          <w:ilvl w:val="0"/>
          <w:numId w:val="126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423524">
        <w:rPr>
          <w:rFonts w:ascii="Arial" w:eastAsia="Times New Roman" w:hAnsi="Arial"/>
          <w:sz w:val="24"/>
          <w:szCs w:val="24"/>
          <w:rtl/>
        </w:rPr>
        <w:t>٣٠٠٠٠وحدة.</w:t>
      </w:r>
    </w:p>
    <w:p w:rsidR="00423524" w:rsidRPr="00423524" w:rsidRDefault="00423524" w:rsidP="003A20E4">
      <w:pPr>
        <w:pStyle w:val="ListParagraph"/>
        <w:numPr>
          <w:ilvl w:val="0"/>
          <w:numId w:val="126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423524">
        <w:rPr>
          <w:rFonts w:ascii="Arial" w:eastAsia="Times New Roman" w:hAnsi="Arial"/>
          <w:sz w:val="24"/>
          <w:szCs w:val="24"/>
          <w:rtl/>
        </w:rPr>
        <w:t>٣٥٠٠٠وحدة.</w:t>
      </w:r>
    </w:p>
    <w:p w:rsidR="00957BC7" w:rsidRDefault="00957BC7" w:rsidP="00C25A63">
      <w:pPr>
        <w:jc w:val="both"/>
        <w:rPr>
          <w:rtl/>
        </w:rPr>
      </w:pPr>
    </w:p>
    <w:p w:rsidR="00957BC7" w:rsidRDefault="00957BC7" w:rsidP="00C25A63">
      <w:pPr>
        <w:jc w:val="both"/>
        <w:rPr>
          <w:rtl/>
        </w:rPr>
      </w:pPr>
    </w:p>
    <w:p w:rsidR="00C25A63" w:rsidRPr="00C25A63" w:rsidRDefault="00C56B28" w:rsidP="00C25A63">
      <w:pPr>
        <w:jc w:val="both"/>
        <w:rPr>
          <w:b/>
          <w:bCs/>
          <w:color w:val="F79646" w:themeColor="accent6"/>
          <w:sz w:val="24"/>
          <w:szCs w:val="24"/>
          <w:rtl/>
        </w:rPr>
      </w:pPr>
      <w:r>
        <w:rPr>
          <w:b/>
          <w:bCs/>
          <w:noProof/>
          <w:color w:val="F79646" w:themeColor="accent6"/>
          <w:sz w:val="24"/>
          <w:szCs w:val="24"/>
          <w:rtl/>
        </w:rPr>
        <w:lastRenderedPageBreak/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40BF9F62" wp14:editId="12524BC5">
                <wp:simplePos x="0" y="0"/>
                <wp:positionH relativeFrom="column">
                  <wp:posOffset>-581025</wp:posOffset>
                </wp:positionH>
                <wp:positionV relativeFrom="paragraph">
                  <wp:posOffset>875030</wp:posOffset>
                </wp:positionV>
                <wp:extent cx="4152900" cy="971550"/>
                <wp:effectExtent l="0" t="0" r="19050" b="19050"/>
                <wp:wrapNone/>
                <wp:docPr id="84" name="Text Box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52900" cy="971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Pr="004736AB" w:rsidRDefault="00A37196" w:rsidP="00237759">
                            <w:pPr>
                              <w:pStyle w:val="NoSpacing"/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 w:rsidRPr="0023775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shd w:val="clear" w:color="auto" w:fill="F5F6F8"/>
                                <w:rtl/>
                              </w:rPr>
                              <w:t xml:space="preserve">كمية مشتريات المواد الخام = احتياج الإنتاج من المواد + مخزون مادة خام آخر الفترة </w:t>
                            </w:r>
                            <w:r w:rsidRPr="00237759">
                              <w:rPr>
                                <w:b/>
                                <w:bCs/>
                                <w:color w:val="4F81BD" w:themeColor="accent1"/>
                                <w:shd w:val="clear" w:color="auto" w:fill="F5F6F8"/>
                                <w:rtl/>
                              </w:rPr>
                              <w:t>–</w:t>
                            </w:r>
                            <w:r w:rsidRPr="0023775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shd w:val="clear" w:color="auto" w:fill="F5F6F8"/>
                                <w:rtl/>
                              </w:rPr>
                              <w:t xml:space="preserve"> مخزون مادة خام أول الفترة </w:t>
                            </w:r>
                          </w:p>
                          <w:p w:rsidR="00A37196" w:rsidRDefault="00A37196" w:rsidP="00237759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F11CE">
                              <w:rPr>
                                <w:rFonts w:hint="cs"/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  <w:t xml:space="preserve">احتياج الانتاج من المواد </w:t>
                            </w:r>
                            <w:r w:rsidRPr="0023775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= </w:t>
                            </w:r>
                            <w:r w:rsidRPr="00237759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>(كمية انتاج</w:t>
                            </w:r>
                            <w:r w:rsidRPr="00237759">
                              <w:rPr>
                                <w:b/>
                                <w:bCs/>
                                <w:color w:val="4F81BD" w:themeColor="accent1"/>
                              </w:rPr>
                              <w:t>X</w:t>
                            </w:r>
                            <w:r w:rsidRPr="00237759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احتياج الوحدة من المواد)</w:t>
                            </w:r>
                          </w:p>
                          <w:p w:rsidR="00A37196" w:rsidRDefault="00A37196" w:rsidP="00D42723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                        = 25000 </w:t>
                            </w:r>
                            <w:r w:rsidRPr="00D42723">
                              <w:rPr>
                                <w:b/>
                                <w:bCs/>
                                <w:color w:val="002060"/>
                              </w:rPr>
                              <w:t>X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4 = 100000</w:t>
                            </w:r>
                          </w:p>
                          <w:p w:rsidR="00A37196" w:rsidRDefault="00A37196" w:rsidP="00D42723"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نعوض في القانون = 100000 + 15000 - 20000 = 95000 كيلو جرام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BF9F62" id="Text Box 84" o:spid="_x0000_s1035" type="#_x0000_t202" style="position:absolute;left:0;text-align:left;margin-left:-45.75pt;margin-top:68.9pt;width:327pt;height:76.5pt;z-index:2518824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" fillcolor="white [3201]" strokeweight=".5pt">
                <v:textbox>
                  <w:txbxContent>
                    <w:p w:rsidR="00A37196" w:rsidRPr="004736AB" w:rsidRDefault="00A37196" w:rsidP="00237759">
                      <w:pPr>
                        <w:pStyle w:val="NoSpacing"/>
                        <w:rPr>
                          <w:b/>
                          <w:bCs/>
                          <w:color w:val="7030A0"/>
                          <w:rtl/>
                        </w:rPr>
                      </w:pPr>
                      <w:r w:rsidRPr="00237759">
                        <w:rPr>
                          <w:rFonts w:hint="cs"/>
                          <w:b/>
                          <w:bCs/>
                          <w:color w:val="4F81BD" w:themeColor="accent1"/>
                          <w:shd w:val="clear" w:color="auto" w:fill="F5F6F8"/>
                          <w:rtl/>
                        </w:rPr>
                        <w:t xml:space="preserve">كمية مشتريات المواد الخام = احتياج الإنتاج من المواد + مخزون مادة خام آخر الفترة </w:t>
                      </w:r>
                      <w:r w:rsidRPr="00237759">
                        <w:rPr>
                          <w:b/>
                          <w:bCs/>
                          <w:color w:val="4F81BD" w:themeColor="accent1"/>
                          <w:shd w:val="clear" w:color="auto" w:fill="F5F6F8"/>
                          <w:rtl/>
                        </w:rPr>
                        <w:t>–</w:t>
                      </w:r>
                      <w:r w:rsidRPr="00237759">
                        <w:rPr>
                          <w:rFonts w:hint="cs"/>
                          <w:b/>
                          <w:bCs/>
                          <w:color w:val="4F81BD" w:themeColor="accent1"/>
                          <w:shd w:val="clear" w:color="auto" w:fill="F5F6F8"/>
                          <w:rtl/>
                        </w:rPr>
                        <w:t xml:space="preserve"> مخزون مادة خام أول الفترة </w:t>
                      </w:r>
                    </w:p>
                    <w:p w:rsidR="00A37196" w:rsidRDefault="00A37196" w:rsidP="00237759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F11CE">
                        <w:rPr>
                          <w:rFonts w:hint="cs"/>
                          <w:b/>
                          <w:bCs/>
                          <w:color w:val="943634" w:themeColor="accent2" w:themeShade="BF"/>
                          <w:rtl/>
                        </w:rPr>
                        <w:t xml:space="preserve">احتياج الانتاج من المواد </w:t>
                      </w:r>
                      <w:r w:rsidRPr="00237759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= </w:t>
                      </w:r>
                      <w:r w:rsidRPr="00237759">
                        <w:rPr>
                          <w:b/>
                          <w:bCs/>
                          <w:color w:val="4F81BD" w:themeColor="accent1"/>
                          <w:rtl/>
                        </w:rPr>
                        <w:t>(كمية انتاج</w:t>
                      </w:r>
                      <w:r w:rsidRPr="00237759">
                        <w:rPr>
                          <w:b/>
                          <w:bCs/>
                          <w:color w:val="4F81BD" w:themeColor="accent1"/>
                        </w:rPr>
                        <w:t>X</w:t>
                      </w:r>
                      <w:r w:rsidRPr="00237759">
                        <w:rPr>
                          <w:b/>
                          <w:bCs/>
                          <w:color w:val="4F81BD" w:themeColor="accent1"/>
                          <w:rtl/>
                        </w:rPr>
                        <w:t xml:space="preserve"> احتياج الوحدة من المواد)</w:t>
                      </w:r>
                    </w:p>
                    <w:p w:rsidR="00A37196" w:rsidRDefault="00A37196" w:rsidP="00D42723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                         = 25000 </w:t>
                      </w:r>
                      <w:r w:rsidRPr="00D42723">
                        <w:rPr>
                          <w:b/>
                          <w:bCs/>
                          <w:color w:val="002060"/>
                        </w:rPr>
                        <w:t>X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4 = 100000</w:t>
                      </w:r>
                    </w:p>
                    <w:p w:rsidR="00A37196" w:rsidRDefault="00A37196" w:rsidP="00D42723"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نعوض في القانون = 100000 + 15000 - 20000 = 95000 كيلو جرام</w:t>
                      </w:r>
                    </w:p>
                  </w:txbxContent>
                </v:textbox>
              </v:shape>
            </w:pict>
          </mc:Fallback>
        </mc:AlternateContent>
      </w:r>
      <w:r w:rsidR="00C25A63" w:rsidRPr="00C25A63">
        <w:rPr>
          <w:b/>
          <w:bCs/>
          <w:color w:val="F79646" w:themeColor="accent6"/>
          <w:sz w:val="24"/>
          <w:szCs w:val="24"/>
          <w:rtl/>
        </w:rPr>
        <w:t>احدى الشركات الصناعية تنتج المنتج (م) كمية الانتاج التقديري للعام القادم ١٤٣٧هـ بـ٢٥٠٠٠ وحدة، ويحتاج تصنيع الوحدة الى ٤ كيلو جرام من المادة الخام بسعر ٢ ريال للكيلو جرام ،ومخزون المادة الخام المتوقع أول العام القادم ٢٠٠٠٠كيلو جرام ، ومخزون المادة الخام المستهدف آخر العام القادم ١٥٠٠٠ كيلو جرام ، وعلى ذلك فان كمية مشتريات المواد الخام للعام القادم بالكيلو جرام هي :</w:t>
      </w:r>
    </w:p>
    <w:p w:rsidR="00C25A63" w:rsidRPr="00C25A63" w:rsidRDefault="00C25A63" w:rsidP="003A20E4">
      <w:pPr>
        <w:pStyle w:val="ListParagraph"/>
        <w:numPr>
          <w:ilvl w:val="0"/>
          <w:numId w:val="127"/>
        </w:numPr>
        <w:rPr>
          <w:b/>
          <w:bCs/>
          <w:color w:val="00B050"/>
          <w:sz w:val="24"/>
          <w:szCs w:val="24"/>
          <w:rtl/>
        </w:rPr>
      </w:pPr>
      <w:r w:rsidRPr="00C25A63">
        <w:rPr>
          <w:b/>
          <w:bCs/>
          <w:color w:val="00B050"/>
          <w:sz w:val="24"/>
          <w:szCs w:val="24"/>
          <w:rtl/>
        </w:rPr>
        <w:t>٩٥٠٠٠كيلو جرام.</w:t>
      </w:r>
    </w:p>
    <w:p w:rsidR="00C25A63" w:rsidRPr="00C25A63" w:rsidRDefault="00C25A63" w:rsidP="003A20E4">
      <w:pPr>
        <w:pStyle w:val="ListParagraph"/>
        <w:numPr>
          <w:ilvl w:val="0"/>
          <w:numId w:val="127"/>
        </w:numPr>
        <w:rPr>
          <w:sz w:val="24"/>
          <w:szCs w:val="24"/>
          <w:rtl/>
        </w:rPr>
      </w:pPr>
      <w:r w:rsidRPr="00C25A63">
        <w:rPr>
          <w:sz w:val="24"/>
          <w:szCs w:val="24"/>
          <w:rtl/>
        </w:rPr>
        <w:t>١٠٠٠٠٠كيلو جرام.</w:t>
      </w:r>
    </w:p>
    <w:p w:rsidR="00C25A63" w:rsidRPr="00C25A63" w:rsidRDefault="00C25A63" w:rsidP="003A20E4">
      <w:pPr>
        <w:pStyle w:val="ListParagraph"/>
        <w:numPr>
          <w:ilvl w:val="0"/>
          <w:numId w:val="127"/>
        </w:numPr>
        <w:rPr>
          <w:sz w:val="24"/>
          <w:szCs w:val="24"/>
          <w:rtl/>
        </w:rPr>
      </w:pPr>
      <w:r w:rsidRPr="00C25A63">
        <w:rPr>
          <w:sz w:val="24"/>
          <w:szCs w:val="24"/>
          <w:rtl/>
        </w:rPr>
        <w:t>١٠٥٠٠٠كيلو جرام.</w:t>
      </w:r>
    </w:p>
    <w:p w:rsidR="00C25A63" w:rsidRPr="00C25A63" w:rsidRDefault="00C25A63" w:rsidP="003A20E4">
      <w:pPr>
        <w:pStyle w:val="ListParagraph"/>
        <w:numPr>
          <w:ilvl w:val="0"/>
          <w:numId w:val="127"/>
        </w:numPr>
        <w:rPr>
          <w:sz w:val="24"/>
          <w:szCs w:val="24"/>
          <w:rtl/>
        </w:rPr>
      </w:pPr>
      <w:r w:rsidRPr="00C25A63">
        <w:rPr>
          <w:sz w:val="24"/>
          <w:szCs w:val="24"/>
          <w:rtl/>
        </w:rPr>
        <w:t>١٩٥٠٠٠كيلو جرام.</w:t>
      </w:r>
    </w:p>
    <w:p w:rsidR="00D42723" w:rsidRDefault="00D42723" w:rsidP="00C25A63">
      <w:pPr>
        <w:jc w:val="both"/>
        <w:rPr>
          <w:b/>
          <w:bCs/>
          <w:color w:val="F79646" w:themeColor="accent6"/>
          <w:sz w:val="24"/>
          <w:szCs w:val="24"/>
          <w:rtl/>
        </w:rPr>
      </w:pPr>
    </w:p>
    <w:p w:rsidR="00ED6185" w:rsidRDefault="00ED6185" w:rsidP="00C25A63">
      <w:pPr>
        <w:jc w:val="both"/>
        <w:rPr>
          <w:b/>
          <w:bCs/>
          <w:color w:val="F79646" w:themeColor="accent6"/>
          <w:sz w:val="24"/>
          <w:szCs w:val="24"/>
          <w:rtl/>
        </w:rPr>
      </w:pPr>
    </w:p>
    <w:p w:rsidR="00ED6185" w:rsidRDefault="00ED6185" w:rsidP="00C25A63">
      <w:pPr>
        <w:jc w:val="both"/>
        <w:rPr>
          <w:b/>
          <w:bCs/>
          <w:color w:val="F79646" w:themeColor="accent6"/>
          <w:sz w:val="24"/>
          <w:szCs w:val="24"/>
          <w:rtl/>
        </w:rPr>
      </w:pPr>
    </w:p>
    <w:p w:rsidR="00C25A63" w:rsidRPr="00C25A63" w:rsidRDefault="00D42723" w:rsidP="00C25A63">
      <w:pPr>
        <w:jc w:val="both"/>
        <w:rPr>
          <w:b/>
          <w:bCs/>
          <w:sz w:val="24"/>
          <w:szCs w:val="24"/>
          <w:rtl/>
        </w:rPr>
      </w:pPr>
      <w:r>
        <w:rPr>
          <w:b/>
          <w:bCs/>
          <w:noProof/>
          <w:color w:val="F79646" w:themeColor="accent6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40F47FC5" wp14:editId="7ED6810E">
                <wp:simplePos x="0" y="0"/>
                <wp:positionH relativeFrom="column">
                  <wp:posOffset>-542925</wp:posOffset>
                </wp:positionH>
                <wp:positionV relativeFrom="paragraph">
                  <wp:posOffset>321945</wp:posOffset>
                </wp:positionV>
                <wp:extent cx="4410075" cy="685800"/>
                <wp:effectExtent l="0" t="0" r="28575" b="19050"/>
                <wp:wrapNone/>
                <wp:docPr id="103" name="Text Box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0075" cy="685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Pr="00D42723" w:rsidRDefault="00A37196" w:rsidP="00D42723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4272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تكلفة المشتريات = الكمية اللي جبناها في السؤال السابق نضربها في سعر شراء المادة الخام </w:t>
                            </w:r>
                          </w:p>
                          <w:p w:rsidR="00A37196" w:rsidRPr="00D42723" w:rsidRDefault="00A37196" w:rsidP="00D42723">
                            <w:pPr>
                              <w:pStyle w:val="NoSpacing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D42723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تكلفة المشتريات = كمية المشتريات </w:t>
                            </w:r>
                            <w:r w:rsidRPr="00D42723">
                              <w:rPr>
                                <w:b/>
                                <w:bCs/>
                                <w:color w:val="4F81BD" w:themeColor="accent1"/>
                              </w:rPr>
                              <w:t>X</w:t>
                            </w:r>
                            <w:r w:rsidRPr="00D42723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سعر الشراء </w:t>
                            </w:r>
                          </w:p>
                          <w:p w:rsidR="00A37196" w:rsidRPr="00D42723" w:rsidRDefault="00A37196" w:rsidP="00D42723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4272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              = 95000 </w:t>
                            </w:r>
                            <w:r w:rsidRPr="00D42723">
                              <w:rPr>
                                <w:b/>
                                <w:bCs/>
                                <w:color w:val="002060"/>
                              </w:rPr>
                              <w:t>X</w:t>
                            </w:r>
                            <w:r w:rsidRPr="00D4272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2 = 190000 ريال</w:t>
                            </w:r>
                          </w:p>
                          <w:p w:rsidR="00A37196" w:rsidRPr="00D42723" w:rsidRDefault="00A37196" w:rsidP="00D42723">
                            <w:pPr>
                              <w:pStyle w:val="NoSpacing"/>
                              <w:rPr>
                                <w:rtl/>
                              </w:rPr>
                            </w:pPr>
                          </w:p>
                          <w:p w:rsidR="00A37196" w:rsidRDefault="00A37196" w:rsidP="00C56B2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F47FC5" id="Text Box 103" o:spid="_x0000_s1036" type="#_x0000_t202" style="position:absolute;left:0;text-align:left;margin-left:-42.75pt;margin-top:25.35pt;width:347.25pt;height:54pt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" fillcolor="white [3201]" strokeweight=".5pt">
                <v:textbox>
                  <w:txbxContent>
                    <w:p w:rsidR="00A37196" w:rsidRPr="00D42723" w:rsidRDefault="00A37196" w:rsidP="00D42723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4272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تكلفة المشتريات = الكمية اللي جبناها في السؤال السابق نضربها في سعر شراء المادة الخام </w:t>
                      </w:r>
                    </w:p>
                    <w:p w:rsidR="00A37196" w:rsidRPr="00D42723" w:rsidRDefault="00A37196" w:rsidP="00D42723">
                      <w:pPr>
                        <w:pStyle w:val="NoSpacing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D42723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تكلفة المشتريات = كمية المشتريات </w:t>
                      </w:r>
                      <w:r w:rsidRPr="00D42723">
                        <w:rPr>
                          <w:b/>
                          <w:bCs/>
                          <w:color w:val="4F81BD" w:themeColor="accent1"/>
                        </w:rPr>
                        <w:t>X</w:t>
                      </w:r>
                      <w:r w:rsidRPr="00D42723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سعر الشراء </w:t>
                      </w:r>
                    </w:p>
                    <w:p w:rsidR="00A37196" w:rsidRPr="00D42723" w:rsidRDefault="00A37196" w:rsidP="00D42723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4272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               = 95000 </w:t>
                      </w:r>
                      <w:r w:rsidRPr="00D42723">
                        <w:rPr>
                          <w:b/>
                          <w:bCs/>
                          <w:color w:val="002060"/>
                        </w:rPr>
                        <w:t>X</w:t>
                      </w:r>
                      <w:r w:rsidRPr="00D4272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2 = 190000 ريال</w:t>
                      </w:r>
                    </w:p>
                    <w:p w:rsidR="00A37196" w:rsidRPr="00D42723" w:rsidRDefault="00A37196" w:rsidP="00D42723">
                      <w:pPr>
                        <w:pStyle w:val="NoSpacing"/>
                        <w:rPr>
                          <w:rtl/>
                        </w:rPr>
                      </w:pPr>
                    </w:p>
                    <w:p w:rsidR="00A37196" w:rsidRDefault="00A37196" w:rsidP="00C56B28"/>
                  </w:txbxContent>
                </v:textbox>
              </v:shape>
            </w:pict>
          </mc:Fallback>
        </mc:AlternateContent>
      </w:r>
      <w:r w:rsidR="00C25A63" w:rsidRPr="00C25A63">
        <w:rPr>
          <w:b/>
          <w:bCs/>
          <w:color w:val="F79646" w:themeColor="accent6"/>
          <w:sz w:val="24"/>
          <w:szCs w:val="24"/>
          <w:rtl/>
        </w:rPr>
        <w:t>باستخدام نفس بيانات فقرة السؤال السابق مباشرة فان تكلفة مشتريات المواد الخام للعام القادم بالريال هي</w:t>
      </w:r>
      <w:r w:rsidR="00C25A63" w:rsidRPr="00C25A63">
        <w:rPr>
          <w:b/>
          <w:bCs/>
          <w:sz w:val="24"/>
          <w:szCs w:val="24"/>
          <w:rtl/>
        </w:rPr>
        <w:t xml:space="preserve"> : </w:t>
      </w:r>
    </w:p>
    <w:p w:rsidR="00C25A63" w:rsidRPr="00C25A63" w:rsidRDefault="00C25A63" w:rsidP="003A20E4">
      <w:pPr>
        <w:pStyle w:val="ListParagraph"/>
        <w:numPr>
          <w:ilvl w:val="0"/>
          <w:numId w:val="128"/>
        </w:numPr>
        <w:rPr>
          <w:sz w:val="24"/>
          <w:szCs w:val="24"/>
          <w:rtl/>
        </w:rPr>
      </w:pPr>
      <w:r w:rsidRPr="00C25A63">
        <w:rPr>
          <w:sz w:val="24"/>
          <w:szCs w:val="24"/>
          <w:rtl/>
        </w:rPr>
        <w:t>٣٩٠٠٠٠.</w:t>
      </w:r>
    </w:p>
    <w:p w:rsidR="00C25A63" w:rsidRPr="00C25A63" w:rsidRDefault="00C25A63" w:rsidP="003A20E4">
      <w:pPr>
        <w:pStyle w:val="ListParagraph"/>
        <w:numPr>
          <w:ilvl w:val="0"/>
          <w:numId w:val="128"/>
        </w:numPr>
        <w:rPr>
          <w:sz w:val="24"/>
          <w:szCs w:val="24"/>
          <w:rtl/>
        </w:rPr>
      </w:pPr>
      <w:r w:rsidRPr="00C25A63">
        <w:rPr>
          <w:sz w:val="24"/>
          <w:szCs w:val="24"/>
          <w:rtl/>
        </w:rPr>
        <w:t>٢٠٠٠٠٠.</w:t>
      </w:r>
    </w:p>
    <w:p w:rsidR="00C25A63" w:rsidRPr="00C25A63" w:rsidRDefault="00C25A63" w:rsidP="003A20E4">
      <w:pPr>
        <w:pStyle w:val="ListParagraph"/>
        <w:numPr>
          <w:ilvl w:val="0"/>
          <w:numId w:val="128"/>
        </w:numPr>
        <w:rPr>
          <w:sz w:val="24"/>
          <w:szCs w:val="24"/>
          <w:rtl/>
        </w:rPr>
      </w:pPr>
      <w:r w:rsidRPr="00C25A63">
        <w:rPr>
          <w:sz w:val="24"/>
          <w:szCs w:val="24"/>
          <w:rtl/>
        </w:rPr>
        <w:t>٢١٠٠٠٠.</w:t>
      </w:r>
    </w:p>
    <w:p w:rsidR="00BE3D69" w:rsidRPr="00EE5D75" w:rsidRDefault="00C25A63" w:rsidP="003A20E4">
      <w:pPr>
        <w:pStyle w:val="ListParagraph"/>
        <w:numPr>
          <w:ilvl w:val="0"/>
          <w:numId w:val="128"/>
        </w:numPr>
        <w:rPr>
          <w:b/>
          <w:bCs/>
          <w:color w:val="00B050"/>
          <w:sz w:val="24"/>
          <w:szCs w:val="24"/>
          <w:rtl/>
        </w:rPr>
      </w:pPr>
      <w:r w:rsidRPr="00C25A63">
        <w:rPr>
          <w:b/>
          <w:bCs/>
          <w:color w:val="00B050"/>
          <w:sz w:val="24"/>
          <w:szCs w:val="24"/>
          <w:rtl/>
        </w:rPr>
        <w:t>١٩٠٠٠٠.</w:t>
      </w:r>
    </w:p>
    <w:p w:rsidR="00CC42DC" w:rsidRPr="00A2666E" w:rsidRDefault="00CC42DC" w:rsidP="00CC42DC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عند إعداد الموازنة التخطيطية لتكلفة المواد المباشرة تبين أن كمية الأنتاج التقديري للعام القادم 1437 هـ</w:t>
      </w:r>
    </w:p>
    <w:p w:rsidR="00CC42DC" w:rsidRPr="00A2666E" w:rsidRDefault="00CC42DC" w:rsidP="00CC42DC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22000 </w:t>
      </w:r>
      <w:r w:rsid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وحدة،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ويحتاج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تصنيع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الوحدة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إلى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3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كيلو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جرام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المادة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الخام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بسعر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25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/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كجم، ومخزون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المادة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الخام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أول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العام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15000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كجم،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ومخزون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المادة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اخام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آخر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العام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19000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كجم، وعلى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كمية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مشتريات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المواد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الخام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)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كجم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(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CC42DC" w:rsidRPr="00A2666E" w:rsidRDefault="00A2666E" w:rsidP="003A20E4">
      <w:pPr>
        <w:pStyle w:val="ListParagraph"/>
        <w:numPr>
          <w:ilvl w:val="0"/>
          <w:numId w:val="151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B050"/>
          <w:sz w:val="24"/>
          <w:szCs w:val="24"/>
        </w:rPr>
      </w:pPr>
      <w:r w:rsidRPr="00A2666E">
        <w:rPr>
          <w:b/>
          <w:bCs/>
          <w:noProof/>
          <w:color w:val="00B05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 wp14:anchorId="5275ED2A" wp14:editId="1118375B">
                <wp:simplePos x="0" y="0"/>
                <wp:positionH relativeFrom="column">
                  <wp:posOffset>-297815</wp:posOffset>
                </wp:positionH>
                <wp:positionV relativeFrom="paragraph">
                  <wp:posOffset>66040</wp:posOffset>
                </wp:positionV>
                <wp:extent cx="4152900" cy="971550"/>
                <wp:effectExtent l="0" t="0" r="19050" b="19050"/>
                <wp:wrapNone/>
                <wp:docPr id="160" name="Text Box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52900" cy="971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37196" w:rsidRPr="004736AB" w:rsidRDefault="00A37196" w:rsidP="00A2666E">
                            <w:pPr>
                              <w:pStyle w:val="NoSpacing"/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 w:rsidRPr="0023775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shd w:val="clear" w:color="auto" w:fill="F5F6F8"/>
                                <w:rtl/>
                              </w:rPr>
                              <w:t xml:space="preserve">كمية مشتريات المواد الخام = احتياج الإنتاج من المواد + مخزون مادة خام آخر الفترة </w:t>
                            </w:r>
                            <w:r w:rsidRPr="00237759">
                              <w:rPr>
                                <w:b/>
                                <w:bCs/>
                                <w:color w:val="4F81BD" w:themeColor="accent1"/>
                                <w:shd w:val="clear" w:color="auto" w:fill="F5F6F8"/>
                                <w:rtl/>
                              </w:rPr>
                              <w:t>–</w:t>
                            </w:r>
                            <w:r w:rsidRPr="0023775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shd w:val="clear" w:color="auto" w:fill="F5F6F8"/>
                                <w:rtl/>
                              </w:rPr>
                              <w:t xml:space="preserve"> مخزون مادة خام أول الفترة </w:t>
                            </w:r>
                          </w:p>
                          <w:p w:rsidR="00A37196" w:rsidRDefault="00A37196" w:rsidP="00A2666E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F11CE">
                              <w:rPr>
                                <w:rFonts w:hint="cs"/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  <w:t xml:space="preserve">احتياج الانتاج من المواد </w:t>
                            </w:r>
                            <w:r w:rsidRPr="0023775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= </w:t>
                            </w:r>
                            <w:r w:rsidRPr="00237759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>(كمية انتاج</w:t>
                            </w:r>
                            <w:r w:rsidRPr="00237759">
                              <w:rPr>
                                <w:b/>
                                <w:bCs/>
                                <w:color w:val="4F81BD" w:themeColor="accent1"/>
                              </w:rPr>
                              <w:t>X</w:t>
                            </w:r>
                            <w:r w:rsidRPr="00237759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احتياج الوحدة من المواد)</w:t>
                            </w:r>
                          </w:p>
                          <w:p w:rsidR="00A37196" w:rsidRDefault="00A37196" w:rsidP="00A2666E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                        = 22000 </w:t>
                            </w:r>
                            <w:r w:rsidRPr="00D42723">
                              <w:rPr>
                                <w:b/>
                                <w:bCs/>
                                <w:color w:val="002060"/>
                              </w:rPr>
                              <w:t>X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3 = 66000</w:t>
                            </w:r>
                          </w:p>
                          <w:p w:rsidR="00A37196" w:rsidRDefault="00A37196" w:rsidP="00A2666E"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نعوض في القانون = 66000 + 19000 - 15000 = 70000 كيلو جرام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75ED2A" id="Text Box 160" o:spid="_x0000_s1037" type="#_x0000_t202" style="position:absolute;left:0;text-align:left;margin-left:-23.45pt;margin-top:5.2pt;width:327pt;height:76.5pt;z-index:251927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" fillcolor="window" strokeweight=".5pt">
                <v:textbox>
                  <w:txbxContent>
                    <w:p w:rsidR="00A37196" w:rsidRPr="004736AB" w:rsidRDefault="00A37196" w:rsidP="00A2666E">
                      <w:pPr>
                        <w:pStyle w:val="NoSpacing"/>
                        <w:rPr>
                          <w:b/>
                          <w:bCs/>
                          <w:color w:val="7030A0"/>
                          <w:rtl/>
                        </w:rPr>
                      </w:pPr>
                      <w:r w:rsidRPr="00237759">
                        <w:rPr>
                          <w:rFonts w:hint="cs"/>
                          <w:b/>
                          <w:bCs/>
                          <w:color w:val="4F81BD" w:themeColor="accent1"/>
                          <w:shd w:val="clear" w:color="auto" w:fill="F5F6F8"/>
                          <w:rtl/>
                        </w:rPr>
                        <w:t xml:space="preserve">كمية مشتريات المواد الخام = احتياج الإنتاج من المواد + مخزون مادة خام آخر الفترة </w:t>
                      </w:r>
                      <w:r w:rsidRPr="00237759">
                        <w:rPr>
                          <w:b/>
                          <w:bCs/>
                          <w:color w:val="4F81BD" w:themeColor="accent1"/>
                          <w:shd w:val="clear" w:color="auto" w:fill="F5F6F8"/>
                          <w:rtl/>
                        </w:rPr>
                        <w:t>–</w:t>
                      </w:r>
                      <w:r w:rsidRPr="00237759">
                        <w:rPr>
                          <w:rFonts w:hint="cs"/>
                          <w:b/>
                          <w:bCs/>
                          <w:color w:val="4F81BD" w:themeColor="accent1"/>
                          <w:shd w:val="clear" w:color="auto" w:fill="F5F6F8"/>
                          <w:rtl/>
                        </w:rPr>
                        <w:t xml:space="preserve"> مخزون مادة خام أول الفترة </w:t>
                      </w:r>
                    </w:p>
                    <w:p w:rsidR="00A37196" w:rsidRDefault="00A37196" w:rsidP="00A2666E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F11CE">
                        <w:rPr>
                          <w:rFonts w:hint="cs"/>
                          <w:b/>
                          <w:bCs/>
                          <w:color w:val="943634" w:themeColor="accent2" w:themeShade="BF"/>
                          <w:rtl/>
                        </w:rPr>
                        <w:t xml:space="preserve">احتياج الانتاج من المواد </w:t>
                      </w:r>
                      <w:r w:rsidRPr="00237759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= </w:t>
                      </w:r>
                      <w:r w:rsidRPr="00237759">
                        <w:rPr>
                          <w:b/>
                          <w:bCs/>
                          <w:color w:val="4F81BD" w:themeColor="accent1"/>
                          <w:rtl/>
                        </w:rPr>
                        <w:t>(كمية انتاج</w:t>
                      </w:r>
                      <w:r w:rsidRPr="00237759">
                        <w:rPr>
                          <w:b/>
                          <w:bCs/>
                          <w:color w:val="4F81BD" w:themeColor="accent1"/>
                        </w:rPr>
                        <w:t>X</w:t>
                      </w:r>
                      <w:r w:rsidRPr="00237759">
                        <w:rPr>
                          <w:b/>
                          <w:bCs/>
                          <w:color w:val="4F81BD" w:themeColor="accent1"/>
                          <w:rtl/>
                        </w:rPr>
                        <w:t xml:space="preserve"> احتياج الوحدة من المواد)</w:t>
                      </w:r>
                    </w:p>
                    <w:p w:rsidR="00A37196" w:rsidRDefault="00A37196" w:rsidP="00A2666E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                         = 22000 </w:t>
                      </w:r>
                      <w:r w:rsidRPr="00D42723">
                        <w:rPr>
                          <w:b/>
                          <w:bCs/>
                          <w:color w:val="002060"/>
                        </w:rPr>
                        <w:t>X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3 = 66000</w:t>
                      </w:r>
                    </w:p>
                    <w:p w:rsidR="00A37196" w:rsidRDefault="00A37196" w:rsidP="00A2666E"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نعوض في القانون = 66000 + 19000 - 15000 = 70000 كيلو جرام</w:t>
                      </w:r>
                    </w:p>
                  </w:txbxContent>
                </v:textbox>
              </v:shape>
            </w:pict>
          </mc:Fallback>
        </mc:AlternateContent>
      </w:r>
      <w:r w:rsidR="00CC42DC" w:rsidRPr="00A2666E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="00CC42DC" w:rsidRPr="00A2666E">
        <w:rPr>
          <w:rFonts w:ascii="Arial,Bold" w:cs="Arial,Bold"/>
          <w:b/>
          <w:bCs/>
          <w:color w:val="00B050"/>
          <w:sz w:val="24"/>
          <w:szCs w:val="24"/>
        </w:rPr>
        <w:t xml:space="preserve"> </w:t>
      </w:r>
      <w:r w:rsidR="00CC42DC" w:rsidRPr="00A2666E">
        <w:rPr>
          <w:rFonts w:ascii="Arial" w:hAnsi="Arial"/>
          <w:b/>
          <w:bCs/>
          <w:color w:val="00B050"/>
          <w:sz w:val="24"/>
          <w:szCs w:val="24"/>
        </w:rPr>
        <w:t xml:space="preserve">70000 </w:t>
      </w:r>
      <w:r w:rsidR="00CC42DC" w:rsidRPr="00A2666E">
        <w:rPr>
          <w:rFonts w:ascii="Arial" w:hAnsi="Arial"/>
          <w:b/>
          <w:bCs/>
          <w:color w:val="00B050"/>
          <w:sz w:val="24"/>
          <w:szCs w:val="24"/>
          <w:rtl/>
        </w:rPr>
        <w:t>كجم</w:t>
      </w:r>
    </w:p>
    <w:p w:rsidR="00CC42DC" w:rsidRPr="00503F90" w:rsidRDefault="00CC42DC" w:rsidP="003A20E4">
      <w:pPr>
        <w:pStyle w:val="ListParagraph"/>
        <w:numPr>
          <w:ilvl w:val="0"/>
          <w:numId w:val="151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62000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كجم</w:t>
      </w:r>
    </w:p>
    <w:p w:rsidR="00CC42DC" w:rsidRPr="00503F90" w:rsidRDefault="00A2666E" w:rsidP="003A20E4">
      <w:pPr>
        <w:pStyle w:val="ListParagraph"/>
        <w:numPr>
          <w:ilvl w:val="0"/>
          <w:numId w:val="151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>
        <w:rPr>
          <w:rFonts w:ascii="Arial" w:hAnsi="Arial" w:hint="cs"/>
          <w:b/>
          <w:bCs/>
          <w:color w:val="000000"/>
          <w:sz w:val="24"/>
          <w:szCs w:val="24"/>
          <w:rtl/>
        </w:rPr>
        <w:t>72000</w:t>
      </w:r>
      <w:r w:rsidR="00CC42DC"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="00CC42DC" w:rsidRPr="00503F90">
        <w:rPr>
          <w:rFonts w:ascii="Arial" w:hAnsi="Arial"/>
          <w:b/>
          <w:bCs/>
          <w:color w:val="000000"/>
          <w:sz w:val="24"/>
          <w:szCs w:val="24"/>
          <w:rtl/>
        </w:rPr>
        <w:t>كجم</w:t>
      </w:r>
      <w:r w:rsidR="00CC42DC"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CC42DC" w:rsidRPr="00503F90" w:rsidRDefault="00CC42DC" w:rsidP="003A20E4">
      <w:pPr>
        <w:pStyle w:val="ListParagraph"/>
        <w:numPr>
          <w:ilvl w:val="0"/>
          <w:numId w:val="151"/>
        </w:numPr>
        <w:rPr>
          <w:b/>
          <w:bCs/>
          <w:color w:val="00B050"/>
          <w:sz w:val="24"/>
          <w:szCs w:val="24"/>
          <w:rtl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="00A2666E">
        <w:rPr>
          <w:rFonts w:ascii="Arial" w:hAnsi="Arial"/>
          <w:b/>
          <w:bCs/>
          <w:color w:val="000000"/>
          <w:sz w:val="24"/>
          <w:szCs w:val="24"/>
        </w:rPr>
        <w:t>32000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كجم</w:t>
      </w:r>
    </w:p>
    <w:p w:rsidR="00D42723" w:rsidRDefault="00D42723" w:rsidP="00B945B1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B945B1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B945B1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B945B1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B945B1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B945B1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B945B1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804600" w:rsidRDefault="005A138E" w:rsidP="00B945B1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B945B1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lastRenderedPageBreak/>
        <w:t>المحاضرة الرابعة</w:t>
      </w:r>
    </w:p>
    <w:p w:rsidR="00DF31B5" w:rsidRPr="00B62035" w:rsidRDefault="00DF31B5" w:rsidP="00DF31B5">
      <w:pPr>
        <w:pStyle w:val="NoSpacing"/>
        <w:rPr>
          <w:rFonts w:cs="Calibri"/>
          <w:rtl/>
        </w:rPr>
      </w:pPr>
    </w:p>
    <w:p w:rsidR="00DF31B5" w:rsidRPr="00F5283A" w:rsidRDefault="00DF31B5" w:rsidP="00DF31B5">
      <w:pPr>
        <w:jc w:val="both"/>
        <w:rPr>
          <w:b/>
          <w:bCs/>
          <w:color w:val="7030A0"/>
          <w:rtl/>
        </w:rPr>
      </w:pPr>
      <w:r w:rsidRPr="00E44639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38816" behindDoc="0" locked="0" layoutInCell="1" allowOverlap="1" wp14:anchorId="7C8F89AE" wp14:editId="29A1C010">
                <wp:simplePos x="0" y="0"/>
                <wp:positionH relativeFrom="column">
                  <wp:posOffset>-666750</wp:posOffset>
                </wp:positionH>
                <wp:positionV relativeFrom="paragraph">
                  <wp:posOffset>1058545</wp:posOffset>
                </wp:positionV>
                <wp:extent cx="4552950" cy="828675"/>
                <wp:effectExtent l="0" t="0" r="19050" b="28575"/>
                <wp:wrapNone/>
                <wp:docPr id="18" name="خماسي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0" cy="82867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37196" w:rsidRPr="00F5283A" w:rsidRDefault="00A37196" w:rsidP="00DF31B5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F5283A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التكاليف الانتاجية غير المباشرة المتغيرة =كمية الانتاج التقديري×ساعات مباشرة للوحدة ×معدل التحميل التقديري= </w:t>
                            </w:r>
                          </w:p>
                          <w:p w:rsidR="00A37196" w:rsidRPr="00F5283A" w:rsidRDefault="00A37196" w:rsidP="00DF31B5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F5283A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40000×2×3.5 = </w:t>
                            </w:r>
                            <w:r w:rsidRPr="00F5283A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280000 ريال</w:t>
                            </w:r>
                          </w:p>
                          <w:p w:rsidR="00A37196" w:rsidRPr="001E6954" w:rsidRDefault="00A37196" w:rsidP="00DF31B5">
                            <w:pPr>
                              <w:pStyle w:val="BalloonText"/>
                              <w:jc w:val="center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F89AE" id="خماسي 6" o:spid="_x0000_s1038" type="#_x0000_t15" style="position:absolute;left:0;text-align:left;margin-left:-52.5pt;margin-top:83.35pt;width:358.5pt;height:65.25pt;z-index:25193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" adj="21600" fillcolor="window" strokecolor="#1f497d" strokeweight="2pt">
                <v:path arrowok="t"/>
                <v:textbox>
                  <w:txbxContent>
                    <w:p w:rsidR="00A37196" w:rsidRPr="00F5283A" w:rsidRDefault="00A37196" w:rsidP="00DF31B5">
                      <w:pPr>
                        <w:pStyle w:val="NoSpacing"/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F5283A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التكاليف الانتاجية غير المباشرة المتغيرة =كمية الانتاج التقديري×ساعات مباشرة للوحدة ×معدل التحميل التقديري= </w:t>
                      </w:r>
                    </w:p>
                    <w:p w:rsidR="00A37196" w:rsidRPr="00F5283A" w:rsidRDefault="00A37196" w:rsidP="00DF31B5">
                      <w:pPr>
                        <w:pStyle w:val="NoSpacing"/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F5283A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40000×2×3.5 = </w:t>
                      </w:r>
                      <w:r w:rsidRPr="00F5283A">
                        <w:rPr>
                          <w:rFonts w:hint="cs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>280000 ريال</w:t>
                      </w:r>
                    </w:p>
                    <w:p w:rsidR="00A37196" w:rsidRPr="001E6954" w:rsidRDefault="00A37196" w:rsidP="00DF31B5">
                      <w:pPr>
                        <w:pStyle w:val="BalloonText"/>
                        <w:jc w:val="center"/>
                        <w:rPr>
                          <w:b/>
                          <w:bCs/>
                          <w:color w:val="002060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5283A">
        <w:rPr>
          <w:rFonts w:hint="cs"/>
          <w:b/>
          <w:bCs/>
          <w:color w:val="7030A0"/>
          <w:rtl/>
        </w:rPr>
        <w:t>تنتج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احدى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الشركات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منتجا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معينا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،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كمية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الإنتاج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التقديري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للربع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الأول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للعام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القادم</w:t>
      </w:r>
      <w:r w:rsidRPr="00F5283A">
        <w:rPr>
          <w:b/>
          <w:bCs/>
          <w:color w:val="7030A0"/>
          <w:rtl/>
        </w:rPr>
        <w:t xml:space="preserve"> 1436 </w:t>
      </w:r>
      <w:r w:rsidRPr="00F5283A">
        <w:rPr>
          <w:rFonts w:hint="cs"/>
          <w:b/>
          <w:bCs/>
          <w:color w:val="7030A0"/>
          <w:rtl/>
        </w:rPr>
        <w:t>ه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هي</w:t>
      </w:r>
      <w:r w:rsidRPr="00F5283A">
        <w:rPr>
          <w:b/>
          <w:bCs/>
          <w:color w:val="7030A0"/>
          <w:rtl/>
        </w:rPr>
        <w:t xml:space="preserve"> 40,000 </w:t>
      </w:r>
      <w:r w:rsidRPr="00F5283A">
        <w:rPr>
          <w:rFonts w:hint="cs"/>
          <w:b/>
          <w:bCs/>
          <w:color w:val="7030A0"/>
          <w:rtl/>
        </w:rPr>
        <w:t>وحدة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،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احتياجات الوحدة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من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ساعات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العمل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المباشر</w:t>
      </w:r>
      <w:r w:rsidRPr="00F5283A">
        <w:rPr>
          <w:b/>
          <w:bCs/>
          <w:color w:val="7030A0"/>
          <w:rtl/>
        </w:rPr>
        <w:t xml:space="preserve"> 2 </w:t>
      </w:r>
      <w:r w:rsidRPr="00F5283A">
        <w:rPr>
          <w:rFonts w:hint="cs"/>
          <w:b/>
          <w:bCs/>
          <w:color w:val="7030A0"/>
          <w:rtl/>
        </w:rPr>
        <w:t>ساعات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،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معدل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الاجر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التقديري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للساعة</w:t>
      </w:r>
      <w:r w:rsidRPr="00F5283A">
        <w:rPr>
          <w:b/>
          <w:bCs/>
          <w:color w:val="7030A0"/>
          <w:rtl/>
        </w:rPr>
        <w:t xml:space="preserve"> 1.5 </w:t>
      </w:r>
      <w:r w:rsidRPr="00F5283A">
        <w:rPr>
          <w:rFonts w:hint="cs"/>
          <w:b/>
          <w:bCs/>
          <w:color w:val="7030A0"/>
          <w:rtl/>
        </w:rPr>
        <w:t>ريال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،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معدل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التحميل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التقديري للتكاليف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الإنتاجية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غير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المباشرة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المتغيرة</w:t>
      </w:r>
      <w:r w:rsidRPr="00F5283A">
        <w:rPr>
          <w:b/>
          <w:bCs/>
          <w:color w:val="7030A0"/>
          <w:rtl/>
        </w:rPr>
        <w:t xml:space="preserve"> 3.5 </w:t>
      </w:r>
      <w:r w:rsidRPr="00F5283A">
        <w:rPr>
          <w:rFonts w:hint="cs"/>
          <w:b/>
          <w:bCs/>
          <w:color w:val="7030A0"/>
          <w:rtl/>
        </w:rPr>
        <w:t>ريال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لكل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ساعة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عمل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مباشر،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والتكلفة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الإنتاجية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غير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المباشرة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الثابتة التقديرية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الربع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سنوية</w:t>
      </w:r>
      <w:r w:rsidRPr="00F5283A">
        <w:rPr>
          <w:b/>
          <w:bCs/>
          <w:color w:val="7030A0"/>
          <w:rtl/>
        </w:rPr>
        <w:t xml:space="preserve"> 20,000 </w:t>
      </w:r>
      <w:r w:rsidRPr="00F5283A">
        <w:rPr>
          <w:rFonts w:hint="cs"/>
          <w:b/>
          <w:bCs/>
          <w:color w:val="7030A0"/>
          <w:rtl/>
        </w:rPr>
        <w:t>ريال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،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وعلى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ذلك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فان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تقديرات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التكاليف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الإنتاجية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غير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المباشرة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المتغيرة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للربع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الأول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للعام1436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هـ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هي</w:t>
      </w:r>
      <w:r>
        <w:rPr>
          <w:b/>
          <w:bCs/>
          <w:color w:val="7030A0"/>
          <w:rtl/>
        </w:rPr>
        <w:t xml:space="preserve"> </w:t>
      </w:r>
    </w:p>
    <w:p w:rsidR="00DF31B5" w:rsidRDefault="00DF31B5" w:rsidP="00DF31B5">
      <w:pPr>
        <w:pStyle w:val="ListParagraph"/>
        <w:numPr>
          <w:ilvl w:val="0"/>
          <w:numId w:val="66"/>
        </w:numPr>
        <w:rPr>
          <w:rtl/>
        </w:rPr>
      </w:pPr>
      <w:r w:rsidRPr="009943E9">
        <w:rPr>
          <w:rtl/>
        </w:rPr>
        <w:t xml:space="preserve">140,000 </w:t>
      </w:r>
      <w:r w:rsidRPr="009943E9">
        <w:rPr>
          <w:rFonts w:hint="cs"/>
          <w:rtl/>
        </w:rPr>
        <w:t>ريال</w:t>
      </w:r>
    </w:p>
    <w:p w:rsidR="00DF31B5" w:rsidRPr="00F5283A" w:rsidRDefault="00DF31B5" w:rsidP="00DF31B5">
      <w:pPr>
        <w:pStyle w:val="ListParagraph"/>
        <w:numPr>
          <w:ilvl w:val="0"/>
          <w:numId w:val="66"/>
        </w:numPr>
        <w:rPr>
          <w:b/>
          <w:bCs/>
          <w:color w:val="FF0000"/>
          <w:rtl/>
        </w:rPr>
      </w:pPr>
      <w:r w:rsidRPr="00F5283A">
        <w:rPr>
          <w:b/>
          <w:bCs/>
          <w:color w:val="FF0000"/>
          <w:rtl/>
        </w:rPr>
        <w:t xml:space="preserve">280,000 </w:t>
      </w:r>
      <w:r w:rsidRPr="00F5283A">
        <w:rPr>
          <w:rFonts w:hint="cs"/>
          <w:b/>
          <w:bCs/>
          <w:color w:val="FF0000"/>
          <w:rtl/>
        </w:rPr>
        <w:t>ريال</w:t>
      </w:r>
    </w:p>
    <w:p w:rsidR="00DF31B5" w:rsidRDefault="00DF31B5" w:rsidP="00DF31B5">
      <w:pPr>
        <w:pStyle w:val="ListParagraph"/>
        <w:numPr>
          <w:ilvl w:val="0"/>
          <w:numId w:val="66"/>
        </w:numPr>
        <w:rPr>
          <w:rtl/>
        </w:rPr>
      </w:pPr>
      <w:r w:rsidRPr="009943E9">
        <w:rPr>
          <w:rtl/>
        </w:rPr>
        <w:t xml:space="preserve">300,000 </w:t>
      </w:r>
      <w:r w:rsidRPr="009943E9">
        <w:rPr>
          <w:rFonts w:hint="cs"/>
          <w:rtl/>
        </w:rPr>
        <w:t>ريال</w:t>
      </w:r>
    </w:p>
    <w:p w:rsidR="00DF31B5" w:rsidRDefault="00DF31B5" w:rsidP="00DF31B5">
      <w:pPr>
        <w:pStyle w:val="ListParagraph"/>
        <w:numPr>
          <w:ilvl w:val="0"/>
          <w:numId w:val="66"/>
        </w:numPr>
      </w:pPr>
      <w:r>
        <w:rPr>
          <w:rFonts w:hint="cs"/>
          <w:rtl/>
        </w:rPr>
        <w:t>لا شيء من ما سبق</w:t>
      </w:r>
    </w:p>
    <w:p w:rsidR="00DF31B5" w:rsidRDefault="00DF31B5" w:rsidP="00DF31B5">
      <w:pPr>
        <w:rPr>
          <w:rtl/>
        </w:rPr>
      </w:pPr>
    </w:p>
    <w:p w:rsidR="00DF31B5" w:rsidRPr="00F5283A" w:rsidRDefault="00DF31B5" w:rsidP="00DF31B5">
      <w:pPr>
        <w:rPr>
          <w:b/>
          <w:bCs/>
          <w:color w:val="7030A0"/>
          <w:rtl/>
        </w:rPr>
      </w:pPr>
      <w:r w:rsidRPr="00F5283A">
        <w:rPr>
          <w:rFonts w:hint="cs"/>
          <w:b/>
          <w:bCs/>
          <w:color w:val="7030A0"/>
          <w:rtl/>
        </w:rPr>
        <w:t>في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نفس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فقرة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السؤال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السابقة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مباشرة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،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فإن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متوسط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التكلفة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الإنتاجية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غير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المباشرة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التقديرية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للوحدة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للربع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الأول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للعام</w:t>
      </w:r>
    </w:p>
    <w:p w:rsidR="00DF31B5" w:rsidRPr="00F5283A" w:rsidRDefault="00DF31B5" w:rsidP="00DF31B5">
      <w:pPr>
        <w:rPr>
          <w:b/>
          <w:bCs/>
          <w:color w:val="7030A0"/>
          <w:rtl/>
        </w:rPr>
      </w:pPr>
      <w:r w:rsidRPr="00E44639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 wp14:anchorId="3D51F65C" wp14:editId="0C650B61">
                <wp:simplePos x="0" y="0"/>
                <wp:positionH relativeFrom="column">
                  <wp:posOffset>-666750</wp:posOffset>
                </wp:positionH>
                <wp:positionV relativeFrom="paragraph">
                  <wp:posOffset>202565</wp:posOffset>
                </wp:positionV>
                <wp:extent cx="4552950" cy="714375"/>
                <wp:effectExtent l="0" t="0" r="19050" b="28575"/>
                <wp:wrapNone/>
                <wp:docPr id="19" name="خماسي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0" cy="714375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37196" w:rsidRPr="00F5283A" w:rsidRDefault="00A37196" w:rsidP="00DF31B5">
                            <w:pPr>
                              <w:rPr>
                                <w:rFonts w:cs="Akhbar MT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F5283A">
                              <w:rPr>
                                <w:rFonts w:cs="Akhbar MT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متوسط التكلفة الانتاجية غير المباشرة التقديرية</w:t>
                            </w:r>
                            <w:r>
                              <w:rPr>
                                <w:rFonts w:cs="Akhbar MT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283A">
                              <w:rPr>
                                <w:rFonts w:cs="Akhbar MT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(متغيرة+ثابتة)/كمية الانتاج التقديري</w:t>
                            </w:r>
                          </w:p>
                          <w:p w:rsidR="00A37196" w:rsidRPr="00F5283A" w:rsidRDefault="00A37196" w:rsidP="00DF31B5">
                            <w:pPr>
                              <w:rPr>
                                <w:rFonts w:cs="Akhbar MT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F5283A">
                              <w:rPr>
                                <w:rFonts w:cs="Akhbar MT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=</w:t>
                            </w:r>
                            <w:r>
                              <w:rPr>
                                <w:rFonts w:cs="Akhbar MT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283A">
                              <w:rPr>
                                <w:rFonts w:cs="Akhbar MT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(280000+20000)/40000 =</w:t>
                            </w:r>
                            <w:r w:rsidRPr="00F5283A">
                              <w:rPr>
                                <w:rFonts w:cs="Akhbar MT" w:hint="cs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7.5 ريال</w:t>
                            </w:r>
                          </w:p>
                          <w:p w:rsidR="00A37196" w:rsidRPr="001E6954" w:rsidRDefault="00A37196" w:rsidP="00DF31B5">
                            <w:pPr>
                              <w:pStyle w:val="BalloonText"/>
                              <w:jc w:val="center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51F65C" id="_x0000_s1039" type="#_x0000_t15" style="position:absolute;left:0;text-align:left;margin-left:-52.5pt;margin-top:15.95pt;width:358.5pt;height:56.25pt;z-index:25193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" adj="21600" fillcolor="window" strokecolor="#1f497d" strokeweight="2pt">
                <v:path arrowok="t"/>
                <v:textbox>
                  <w:txbxContent>
                    <w:p w:rsidR="00A37196" w:rsidRPr="00F5283A" w:rsidRDefault="00A37196" w:rsidP="00DF31B5">
                      <w:pPr>
                        <w:rPr>
                          <w:rFonts w:cs="Akhbar MT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F5283A">
                        <w:rPr>
                          <w:rFonts w:cs="Akhbar MT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متوسط التكلفة الانتاجية غير المباشرة التقديرية</w:t>
                      </w:r>
                      <w:r>
                        <w:rPr>
                          <w:rFonts w:cs="Akhbar MT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283A">
                        <w:rPr>
                          <w:rFonts w:cs="Akhbar MT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(متغيرة+ثابتة)/كمية الانتاج التقديري</w:t>
                      </w:r>
                    </w:p>
                    <w:p w:rsidR="00A37196" w:rsidRPr="00F5283A" w:rsidRDefault="00A37196" w:rsidP="00DF31B5">
                      <w:pPr>
                        <w:rPr>
                          <w:rFonts w:cs="Akhbar MT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F5283A">
                        <w:rPr>
                          <w:rFonts w:cs="Akhbar MT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=</w:t>
                      </w:r>
                      <w:r>
                        <w:rPr>
                          <w:rFonts w:cs="Akhbar MT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283A">
                        <w:rPr>
                          <w:rFonts w:cs="Akhbar MT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(280000+20000)/40000 =</w:t>
                      </w:r>
                      <w:r w:rsidRPr="00F5283A">
                        <w:rPr>
                          <w:rFonts w:cs="Akhbar MT" w:hint="cs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>7.5 ريال</w:t>
                      </w:r>
                    </w:p>
                    <w:p w:rsidR="00A37196" w:rsidRPr="001E6954" w:rsidRDefault="00A37196" w:rsidP="00DF31B5">
                      <w:pPr>
                        <w:pStyle w:val="BalloonText"/>
                        <w:jc w:val="center"/>
                        <w:rPr>
                          <w:b/>
                          <w:bCs/>
                          <w:color w:val="002060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5283A">
        <w:rPr>
          <w:b/>
          <w:bCs/>
          <w:color w:val="7030A0"/>
          <w:rtl/>
        </w:rPr>
        <w:t xml:space="preserve">1436 </w:t>
      </w:r>
      <w:r w:rsidRPr="00F5283A">
        <w:rPr>
          <w:rFonts w:hint="cs"/>
          <w:b/>
          <w:bCs/>
          <w:color w:val="7030A0"/>
          <w:rtl/>
        </w:rPr>
        <w:t>هـ</w:t>
      </w:r>
      <w:r w:rsidRPr="00F5283A">
        <w:rPr>
          <w:b/>
          <w:bCs/>
          <w:color w:val="7030A0"/>
          <w:rtl/>
        </w:rPr>
        <w:t xml:space="preserve"> </w:t>
      </w:r>
      <w:r w:rsidRPr="00F5283A">
        <w:rPr>
          <w:rFonts w:hint="cs"/>
          <w:b/>
          <w:bCs/>
          <w:color w:val="7030A0"/>
          <w:rtl/>
        </w:rPr>
        <w:t>هي</w:t>
      </w:r>
      <w:r w:rsidRPr="00F5283A">
        <w:rPr>
          <w:b/>
          <w:bCs/>
          <w:color w:val="7030A0"/>
          <w:rtl/>
        </w:rPr>
        <w:t xml:space="preserve"> :</w:t>
      </w:r>
    </w:p>
    <w:p w:rsidR="00DF31B5" w:rsidRPr="00F5283A" w:rsidRDefault="00DF31B5" w:rsidP="00DF31B5">
      <w:pPr>
        <w:pStyle w:val="ListParagraph"/>
        <w:numPr>
          <w:ilvl w:val="0"/>
          <w:numId w:val="67"/>
        </w:numPr>
        <w:rPr>
          <w:b/>
          <w:bCs/>
          <w:color w:val="FF0000"/>
          <w:rtl/>
        </w:rPr>
      </w:pPr>
      <w:r w:rsidRPr="00F5283A">
        <w:rPr>
          <w:b/>
          <w:bCs/>
          <w:color w:val="FF0000"/>
          <w:rtl/>
        </w:rPr>
        <w:t xml:space="preserve">7.5 </w:t>
      </w:r>
      <w:r w:rsidRPr="00F5283A">
        <w:rPr>
          <w:rFonts w:hint="cs"/>
          <w:b/>
          <w:bCs/>
          <w:color w:val="FF0000"/>
          <w:rtl/>
        </w:rPr>
        <w:t>ريال</w:t>
      </w:r>
    </w:p>
    <w:p w:rsidR="00DF31B5" w:rsidRDefault="00DF31B5" w:rsidP="00DF31B5">
      <w:pPr>
        <w:pStyle w:val="ListParagraph"/>
        <w:numPr>
          <w:ilvl w:val="0"/>
          <w:numId w:val="67"/>
        </w:numPr>
        <w:rPr>
          <w:rtl/>
        </w:rPr>
      </w:pPr>
      <w:r w:rsidRPr="009943E9">
        <w:rPr>
          <w:rtl/>
        </w:rPr>
        <w:t xml:space="preserve">7 </w:t>
      </w:r>
      <w:r w:rsidRPr="009943E9">
        <w:rPr>
          <w:rFonts w:hint="cs"/>
          <w:rtl/>
        </w:rPr>
        <w:t>ريال</w:t>
      </w:r>
    </w:p>
    <w:p w:rsidR="00DF31B5" w:rsidRDefault="00DF31B5" w:rsidP="00DF31B5">
      <w:pPr>
        <w:pStyle w:val="ListParagraph"/>
        <w:numPr>
          <w:ilvl w:val="0"/>
          <w:numId w:val="67"/>
        </w:numPr>
        <w:rPr>
          <w:rtl/>
        </w:rPr>
      </w:pPr>
      <w:r w:rsidRPr="009943E9">
        <w:rPr>
          <w:rtl/>
        </w:rPr>
        <w:t xml:space="preserve">3.5 </w:t>
      </w:r>
      <w:r w:rsidRPr="009943E9">
        <w:rPr>
          <w:rFonts w:hint="cs"/>
          <w:rtl/>
        </w:rPr>
        <w:t>ريال</w:t>
      </w:r>
    </w:p>
    <w:p w:rsidR="00DF31B5" w:rsidRDefault="00DF31B5" w:rsidP="00DF31B5">
      <w:pPr>
        <w:pStyle w:val="ListParagraph"/>
        <w:numPr>
          <w:ilvl w:val="0"/>
          <w:numId w:val="67"/>
        </w:numPr>
        <w:rPr>
          <w:rtl/>
        </w:rPr>
      </w:pPr>
      <w:r w:rsidRPr="009943E9">
        <w:rPr>
          <w:rFonts w:hint="cs"/>
          <w:rtl/>
        </w:rPr>
        <w:t xml:space="preserve">لا شيء من ما سبق </w:t>
      </w:r>
    </w:p>
    <w:p w:rsidR="00DF31B5" w:rsidRPr="00C25A63" w:rsidRDefault="00DF31B5" w:rsidP="00DF31B5">
      <w:pPr>
        <w:jc w:val="both"/>
        <w:rPr>
          <w:b/>
          <w:bCs/>
          <w:color w:val="F79646" w:themeColor="accent6"/>
          <w:sz w:val="24"/>
          <w:szCs w:val="24"/>
          <w:rtl/>
        </w:rPr>
      </w:pPr>
      <w:r>
        <w:rPr>
          <w:b/>
          <w:bCs/>
          <w:noProof/>
          <w:color w:val="F79646" w:themeColor="accent6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941888" behindDoc="0" locked="0" layoutInCell="1" allowOverlap="1" wp14:anchorId="417F08A2" wp14:editId="417AF37C">
                <wp:simplePos x="0" y="0"/>
                <wp:positionH relativeFrom="column">
                  <wp:posOffset>-466725</wp:posOffset>
                </wp:positionH>
                <wp:positionV relativeFrom="paragraph">
                  <wp:posOffset>1035050</wp:posOffset>
                </wp:positionV>
                <wp:extent cx="4495800" cy="819150"/>
                <wp:effectExtent l="0" t="0" r="19050" b="19050"/>
                <wp:wrapNone/>
                <wp:docPr id="105" name="Text Box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5800" cy="819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37196" w:rsidRDefault="00A37196" w:rsidP="00DF31B5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التكاليف غير المباشرة المتغيرة =كمية الانتاج التقديري×ساعات مباشرة للوحدة ×معدل التحميل التقديري=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10000 × 3 ×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2 = 60000 </w:t>
                            </w:r>
                          </w:p>
                          <w:p w:rsidR="00A37196" w:rsidRPr="008E1C36" w:rsidRDefault="00A37196" w:rsidP="00DF31B5">
                            <w:pPr>
                              <w:pStyle w:val="NoSpacing"/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</w:pP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تكلفة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غير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مباشرة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تقديرية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للعام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القادم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=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غير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مباشرة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متغيرة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+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غير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مباشرة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ثابته</w:t>
                            </w:r>
                          </w:p>
                          <w:p w:rsidR="00A37196" w:rsidRPr="008E1C36" w:rsidRDefault="00A37196" w:rsidP="00DF31B5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60000 + 15000 = 75000 ريال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7F08A2" id="Text Box 105" o:spid="_x0000_s1040" type="#_x0000_t202" style="position:absolute;left:0;text-align:left;margin-left:-36.75pt;margin-top:81.5pt;width:354pt;height:64.5pt;z-index:25194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" fillcolor="window" strokeweight=".5pt">
                <v:textbox>
                  <w:txbxContent>
                    <w:p w:rsidR="00A37196" w:rsidRDefault="00A37196" w:rsidP="00DF31B5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E1C3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التكاليف غير المباشرة المتغيرة =كمية الانتاج التقديري×ساعات مباشرة للوحدة ×معدل التحميل التقديري=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  <w:r w:rsidRPr="008E1C3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10000 × 3 ×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2 = 60000 </w:t>
                      </w:r>
                    </w:p>
                    <w:p w:rsidR="00A37196" w:rsidRPr="008E1C36" w:rsidRDefault="00A37196" w:rsidP="00DF31B5">
                      <w:pPr>
                        <w:pStyle w:val="NoSpacing"/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</w:pP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تكلفة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غير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مباشرة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تقديرية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للعام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القادم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=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غير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مباشرة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متغيرة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+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غير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مباشرة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ثابته</w:t>
                      </w:r>
                    </w:p>
                    <w:p w:rsidR="00A37196" w:rsidRPr="008E1C36" w:rsidRDefault="00A37196" w:rsidP="00DF31B5">
                      <w:pPr>
                        <w:pStyle w:val="NoSpacing"/>
                        <w:rPr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60000 + 15000 = 75000 ريال </w:t>
                      </w:r>
                    </w:p>
                  </w:txbxContent>
                </v:textbox>
              </v:shape>
            </w:pict>
          </mc:Fallback>
        </mc:AlternateContent>
      </w:r>
      <w:r w:rsidRPr="00C25A63">
        <w:rPr>
          <w:b/>
          <w:bCs/>
          <w:color w:val="F79646" w:themeColor="accent6"/>
          <w:sz w:val="24"/>
          <w:szCs w:val="24"/>
          <w:rtl/>
        </w:rPr>
        <w:t>تنتج احدى الشركات الصناعية المنتج (ع) كمية الانتاج التقديري للربع الاول للعام القادم ١٤٣٧هـ هي ١٠٠٠٠ وحدة، احتياجات الوحدة من ساعات العمل المباشرة ٣ساعات ، معدل التحميل التقديري للتكاليف الانتاجية غير المباشرة المتغيرة ٢ ريال لكل ساعة عمل مباشر .التكلفة الانتاجية الثابتة التقديرية لفترة الربع الاول للعام القادم هي ١٥٠٠٠ريال وعلى ذلم فان "جملة" التكاليف الانتاجية غير المباشرة التقديرية للربع الاول للعام القادم هي:</w:t>
      </w:r>
    </w:p>
    <w:p w:rsidR="00DF31B5" w:rsidRPr="00E64137" w:rsidRDefault="00DF31B5" w:rsidP="003A20E4">
      <w:pPr>
        <w:pStyle w:val="ListParagraph"/>
        <w:numPr>
          <w:ilvl w:val="0"/>
          <w:numId w:val="129"/>
        </w:numPr>
        <w:rPr>
          <w:sz w:val="24"/>
          <w:szCs w:val="24"/>
          <w:rtl/>
        </w:rPr>
      </w:pPr>
      <w:r w:rsidRPr="00E64137">
        <w:rPr>
          <w:sz w:val="24"/>
          <w:szCs w:val="24"/>
          <w:rtl/>
        </w:rPr>
        <w:t>٦٠٠٠٠ريال.</w:t>
      </w:r>
    </w:p>
    <w:p w:rsidR="00DF31B5" w:rsidRPr="00E64137" w:rsidRDefault="00DF31B5" w:rsidP="003A20E4">
      <w:pPr>
        <w:pStyle w:val="ListParagraph"/>
        <w:numPr>
          <w:ilvl w:val="0"/>
          <w:numId w:val="129"/>
        </w:numPr>
        <w:rPr>
          <w:b/>
          <w:bCs/>
          <w:color w:val="00B050"/>
          <w:sz w:val="24"/>
          <w:szCs w:val="24"/>
          <w:rtl/>
        </w:rPr>
      </w:pPr>
      <w:r w:rsidRPr="00E64137">
        <w:rPr>
          <w:b/>
          <w:bCs/>
          <w:color w:val="00B050"/>
          <w:sz w:val="24"/>
          <w:szCs w:val="24"/>
          <w:rtl/>
        </w:rPr>
        <w:t>٧٥٠٠٠ريال.</w:t>
      </w:r>
    </w:p>
    <w:p w:rsidR="00DF31B5" w:rsidRPr="00C25A63" w:rsidRDefault="00DF31B5" w:rsidP="003A20E4">
      <w:pPr>
        <w:pStyle w:val="ListParagraph"/>
        <w:numPr>
          <w:ilvl w:val="0"/>
          <w:numId w:val="129"/>
        </w:numPr>
        <w:rPr>
          <w:sz w:val="24"/>
          <w:szCs w:val="24"/>
          <w:rtl/>
        </w:rPr>
      </w:pPr>
      <w:r w:rsidRPr="00C25A63">
        <w:rPr>
          <w:sz w:val="24"/>
          <w:szCs w:val="24"/>
          <w:rtl/>
        </w:rPr>
        <w:t>٣٥٠٠٠ريال.</w:t>
      </w:r>
    </w:p>
    <w:p w:rsidR="00DF31B5" w:rsidRPr="00C25A63" w:rsidRDefault="00DF31B5" w:rsidP="003A20E4">
      <w:pPr>
        <w:pStyle w:val="ListParagraph"/>
        <w:numPr>
          <w:ilvl w:val="0"/>
          <w:numId w:val="129"/>
        </w:numPr>
        <w:rPr>
          <w:sz w:val="24"/>
          <w:szCs w:val="24"/>
          <w:rtl/>
        </w:rPr>
      </w:pPr>
      <w:r w:rsidRPr="00C25A63">
        <w:rPr>
          <w:sz w:val="24"/>
          <w:szCs w:val="24"/>
          <w:rtl/>
        </w:rPr>
        <w:t>٢٠٠٠٠ريال.</w:t>
      </w:r>
    </w:p>
    <w:p w:rsidR="00DF31B5" w:rsidRPr="00C25A63" w:rsidRDefault="00DF31B5" w:rsidP="00DF31B5">
      <w:pPr>
        <w:jc w:val="both"/>
        <w:rPr>
          <w:b/>
          <w:bCs/>
          <w:color w:val="F79646" w:themeColor="accent6"/>
          <w:sz w:val="24"/>
          <w:szCs w:val="24"/>
        </w:rPr>
      </w:pPr>
      <w:r w:rsidRPr="00E64137">
        <w:rPr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 wp14:anchorId="5AEE53A4" wp14:editId="040B90C0">
                <wp:simplePos x="0" y="0"/>
                <wp:positionH relativeFrom="column">
                  <wp:posOffset>-323850</wp:posOffset>
                </wp:positionH>
                <wp:positionV relativeFrom="paragraph">
                  <wp:posOffset>415925</wp:posOffset>
                </wp:positionV>
                <wp:extent cx="4429125" cy="685800"/>
                <wp:effectExtent l="0" t="0" r="28575" b="19050"/>
                <wp:wrapNone/>
                <wp:docPr id="106" name="Text Box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29125" cy="685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37196" w:rsidRPr="008E1C36" w:rsidRDefault="00A37196" w:rsidP="00DF31B5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متوسط التكلفة الانتاجية غير المباشرة التقديرية (متغيرة+ثابتة)/كمية الانتاج التقديري</w:t>
                            </w:r>
                          </w:p>
                          <w:p w:rsidR="00A37196" w:rsidRPr="008E1C36" w:rsidRDefault="00A37196" w:rsidP="00DF31B5">
                            <w:pP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= 75000/10000 =7.5 ريال</w:t>
                            </w:r>
                          </w:p>
                          <w:p w:rsidR="00A37196" w:rsidRDefault="00A37196" w:rsidP="00DF31B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EE53A4" id="Text Box 106" o:spid="_x0000_s1041" type="#_x0000_t202" style="position:absolute;left:0;text-align:left;margin-left:-25.5pt;margin-top:32.75pt;width:348.75pt;height:54pt;z-index:251942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" fillcolor="window" strokeweight=".5pt">
                <v:textbox>
                  <w:txbxContent>
                    <w:p w:rsidR="00A37196" w:rsidRPr="008E1C36" w:rsidRDefault="00A37196" w:rsidP="00DF31B5">
                      <w:pPr>
                        <w:rPr>
                          <w:b/>
                          <w:bCs/>
                          <w:rtl/>
                        </w:rPr>
                      </w:pPr>
                      <w:r w:rsidRPr="008E1C3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متوسط التكلفة الانتاجية غير المباشرة التقديرية (متغيرة+ثابتة)/كمية الانتاج التقديري</w:t>
                      </w:r>
                    </w:p>
                    <w:p w:rsidR="00A37196" w:rsidRPr="008E1C36" w:rsidRDefault="00A37196" w:rsidP="00DF31B5">
                      <w:pPr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E1C3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= 75000/10000 =7.5 ريال</w:t>
                      </w:r>
                    </w:p>
                    <w:p w:rsidR="00A37196" w:rsidRDefault="00A37196" w:rsidP="00DF31B5"/>
                  </w:txbxContent>
                </v:textbox>
              </v:shape>
            </w:pict>
          </mc:Fallback>
        </mc:AlternateContent>
      </w:r>
      <w:r w:rsidRPr="00C25A63">
        <w:rPr>
          <w:b/>
          <w:bCs/>
          <w:color w:val="F79646" w:themeColor="accent6"/>
          <w:sz w:val="24"/>
          <w:szCs w:val="24"/>
          <w:rtl/>
        </w:rPr>
        <w:t>باستخدام نفس بيانات فقرة السؤال السابق مباشرة فان "متوسط"التكاليف الانتاجية غير المباشرة التقديرية للوحدة للربع الاول للعام القادم هي :</w:t>
      </w:r>
    </w:p>
    <w:p w:rsidR="00DF31B5" w:rsidRPr="00E64137" w:rsidRDefault="00DF31B5" w:rsidP="003A20E4">
      <w:pPr>
        <w:pStyle w:val="ListParagraph"/>
        <w:numPr>
          <w:ilvl w:val="0"/>
          <w:numId w:val="130"/>
        </w:numPr>
        <w:rPr>
          <w:sz w:val="24"/>
          <w:szCs w:val="24"/>
          <w:rtl/>
        </w:rPr>
      </w:pPr>
      <w:r w:rsidRPr="00E64137">
        <w:rPr>
          <w:sz w:val="24"/>
          <w:szCs w:val="24"/>
          <w:rtl/>
        </w:rPr>
        <w:t>٦ريال.</w:t>
      </w:r>
    </w:p>
    <w:p w:rsidR="00DF31B5" w:rsidRPr="00E64137" w:rsidRDefault="00DF31B5" w:rsidP="003A20E4">
      <w:pPr>
        <w:pStyle w:val="ListParagraph"/>
        <w:numPr>
          <w:ilvl w:val="0"/>
          <w:numId w:val="130"/>
        </w:numPr>
        <w:rPr>
          <w:b/>
          <w:bCs/>
          <w:color w:val="00B050"/>
          <w:sz w:val="24"/>
          <w:szCs w:val="24"/>
          <w:rtl/>
        </w:rPr>
      </w:pPr>
      <w:r w:rsidRPr="00E64137">
        <w:rPr>
          <w:b/>
          <w:bCs/>
          <w:color w:val="00B050"/>
          <w:sz w:val="24"/>
          <w:szCs w:val="24"/>
          <w:rtl/>
        </w:rPr>
        <w:t>٧.٥ريال.</w:t>
      </w:r>
    </w:p>
    <w:p w:rsidR="00B62035" w:rsidRPr="00ED6185" w:rsidRDefault="00DF31B5" w:rsidP="003A20E4">
      <w:pPr>
        <w:pStyle w:val="ListParagraph"/>
        <w:numPr>
          <w:ilvl w:val="0"/>
          <w:numId w:val="130"/>
        </w:numPr>
        <w:rPr>
          <w:sz w:val="24"/>
          <w:szCs w:val="24"/>
          <w:rtl/>
        </w:rPr>
      </w:pPr>
      <w:r w:rsidRPr="00E64137">
        <w:rPr>
          <w:sz w:val="24"/>
          <w:szCs w:val="24"/>
          <w:rtl/>
        </w:rPr>
        <w:t>٣.٥ريال.</w:t>
      </w:r>
    </w:p>
    <w:p w:rsidR="00DF31B5" w:rsidRPr="00F0292F" w:rsidRDefault="00DF31B5" w:rsidP="00DF31B5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D84C39" w:rsidRPr="00E44639" w:rsidRDefault="00D84C39" w:rsidP="00D84C39">
      <w:p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</w:p>
    <w:p w:rsidR="00957BC7" w:rsidRDefault="00957BC7" w:rsidP="00272955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  <w:rtl/>
        </w:rPr>
      </w:pPr>
    </w:p>
    <w:p w:rsidR="00957BC7" w:rsidRDefault="00957BC7" w:rsidP="00272955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  <w:rtl/>
        </w:rPr>
      </w:pPr>
    </w:p>
    <w:p w:rsidR="00D84C39" w:rsidRPr="00272955" w:rsidRDefault="00D84C39" w:rsidP="00272955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lastRenderedPageBreak/>
        <w:t>عند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اعداد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الموازنة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التخطيطية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للأجور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المباشرة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تبين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أن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كمية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الانتاج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القادم1437 هـ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15000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وحدة،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احتياجات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الوحدة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العمل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المباشر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4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ساعات،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معدل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الاجر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10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لكل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ساعة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عمل مباشر،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على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جملة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العمل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المباشرة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هو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D84C39" w:rsidRPr="00D84C39" w:rsidRDefault="00272955" w:rsidP="003A20E4">
      <w:pPr>
        <w:numPr>
          <w:ilvl w:val="0"/>
          <w:numId w:val="153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/>
          <w:sz w:val="24"/>
          <w:szCs w:val="24"/>
        </w:rPr>
      </w:pPr>
      <w:r>
        <w:rPr>
          <w:b/>
          <w:bCs/>
          <w:noProof/>
          <w:color w:val="F79646" w:themeColor="accent6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951104" behindDoc="0" locked="0" layoutInCell="1" allowOverlap="1" wp14:anchorId="16E96ABF" wp14:editId="13B0E487">
                <wp:simplePos x="0" y="0"/>
                <wp:positionH relativeFrom="margin">
                  <wp:posOffset>-238125</wp:posOffset>
                </wp:positionH>
                <wp:positionV relativeFrom="paragraph">
                  <wp:posOffset>73025</wp:posOffset>
                </wp:positionV>
                <wp:extent cx="3895725" cy="819150"/>
                <wp:effectExtent l="0" t="0" r="28575" b="19050"/>
                <wp:wrapNone/>
                <wp:docPr id="164" name="Text Box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5725" cy="819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37196" w:rsidRDefault="00A37196" w:rsidP="00272955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</w:pPr>
                            <w:r w:rsidRPr="0027295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>تكلفة العمل المباشرة = تقديرات ساعات العمل × معدل االجر</w:t>
                            </w:r>
                          </w:p>
                          <w:p w:rsidR="00A37196" w:rsidRDefault="00A37196" w:rsidP="00272955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</w:pPr>
                            <w:r w:rsidRPr="0027295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>تقديرات ساعات العمل = كمية ا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>لا</w:t>
                            </w:r>
                            <w:r w:rsidRPr="0027295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 xml:space="preserve">نتاج × احتياج الوحدة من ساعات العمل </w:t>
                            </w:r>
                          </w:p>
                          <w:p w:rsidR="00A37196" w:rsidRPr="00272955" w:rsidRDefault="00A37196" w:rsidP="00272955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365F91" w:themeColor="accent1" w:themeShade="BF"/>
                                <w:sz w:val="22"/>
                                <w:szCs w:val="22"/>
                                <w:rtl/>
                              </w:rPr>
                            </w:pPr>
                            <w:r w:rsidRPr="00272955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365F91" w:themeColor="accent1" w:themeShade="BF"/>
                                <w:sz w:val="22"/>
                                <w:szCs w:val="22"/>
                                <w:rtl/>
                              </w:rPr>
                              <w:t xml:space="preserve">= 15000 </w:t>
                            </w:r>
                            <w:r w:rsidRPr="0027295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365F91" w:themeColor="accent1" w:themeShade="BF"/>
                                <w:sz w:val="22"/>
                                <w:szCs w:val="22"/>
                              </w:rPr>
                              <w:t>4 ×</w:t>
                            </w:r>
                            <w:r w:rsidRPr="00272955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365F91" w:themeColor="accent1" w:themeShade="BF"/>
                                <w:sz w:val="22"/>
                                <w:szCs w:val="22"/>
                                <w:rtl/>
                              </w:rPr>
                              <w:t xml:space="preserve"> = 60000</w:t>
                            </w:r>
                          </w:p>
                          <w:p w:rsidR="00A37196" w:rsidRPr="00272955" w:rsidRDefault="00A37196" w:rsidP="00272955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365F91" w:themeColor="accent1" w:themeShade="BF"/>
                                <w:sz w:val="22"/>
                                <w:szCs w:val="22"/>
                              </w:rPr>
                            </w:pPr>
                            <w:r w:rsidRPr="00272955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365F91" w:themeColor="accent1" w:themeShade="BF"/>
                                <w:sz w:val="22"/>
                                <w:szCs w:val="22"/>
                                <w:rtl/>
                              </w:rPr>
                              <w:t xml:space="preserve">تكلفة العمل = 60000 </w:t>
                            </w:r>
                            <w:r w:rsidRPr="0027295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365F91" w:themeColor="accent1" w:themeShade="BF"/>
                                <w:sz w:val="22"/>
                                <w:szCs w:val="22"/>
                              </w:rPr>
                              <w:t xml:space="preserve"> ×</w:t>
                            </w:r>
                            <w:r w:rsidRPr="00272955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365F91" w:themeColor="accent1" w:themeShade="BF"/>
                                <w:sz w:val="22"/>
                                <w:szCs w:val="22"/>
                                <w:rtl/>
                              </w:rPr>
                              <w:t>10 = 600000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E96ABF" id="Text Box 164" o:spid="_x0000_s1042" type="#_x0000_t202" style="position:absolute;left:0;text-align:left;margin-left:-18.75pt;margin-top:5.75pt;width:306.75pt;height:64.5pt;z-index:251951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" fillcolor="window" strokeweight=".5pt">
                <v:textbox>
                  <w:txbxContent>
                    <w:p w:rsidR="00A37196" w:rsidRDefault="00A37196" w:rsidP="00272955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</w:pPr>
                      <w:r w:rsidRPr="00272955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>تكلفة العمل المباشرة = تقديرات ساعات العمل × معدل االجر</w:t>
                      </w:r>
                    </w:p>
                    <w:p w:rsidR="00A37196" w:rsidRDefault="00A37196" w:rsidP="00272955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</w:pPr>
                      <w:r w:rsidRPr="00272955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>تقديرات ساعات العمل = كمية ا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>لا</w:t>
                      </w:r>
                      <w:r w:rsidRPr="00272955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 xml:space="preserve">نتاج × احتياج الوحدة من ساعات العمل </w:t>
                      </w:r>
                    </w:p>
                    <w:p w:rsidR="00A37196" w:rsidRPr="00272955" w:rsidRDefault="00A37196" w:rsidP="00272955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365F91" w:themeColor="accent1" w:themeShade="BF"/>
                          <w:sz w:val="22"/>
                          <w:szCs w:val="22"/>
                          <w:rtl/>
                        </w:rPr>
                      </w:pPr>
                      <w:r w:rsidRPr="00272955">
                        <w:rPr>
                          <w:rFonts w:asciiTheme="majorBidi" w:hAnsiTheme="majorBidi" w:cstheme="majorBidi" w:hint="cs"/>
                          <w:b/>
                          <w:bCs/>
                          <w:color w:val="365F91" w:themeColor="accent1" w:themeShade="BF"/>
                          <w:sz w:val="22"/>
                          <w:szCs w:val="22"/>
                          <w:rtl/>
                        </w:rPr>
                        <w:t xml:space="preserve">= 15000 </w:t>
                      </w:r>
                      <w:r w:rsidRPr="00272955">
                        <w:rPr>
                          <w:rFonts w:asciiTheme="majorBidi" w:hAnsiTheme="majorBidi" w:cstheme="majorBidi"/>
                          <w:b/>
                          <w:bCs/>
                          <w:color w:val="365F91" w:themeColor="accent1" w:themeShade="BF"/>
                          <w:sz w:val="22"/>
                          <w:szCs w:val="22"/>
                        </w:rPr>
                        <w:t>4 ×</w:t>
                      </w:r>
                      <w:r w:rsidRPr="00272955">
                        <w:rPr>
                          <w:rFonts w:asciiTheme="majorBidi" w:hAnsiTheme="majorBidi" w:cstheme="majorBidi" w:hint="cs"/>
                          <w:b/>
                          <w:bCs/>
                          <w:color w:val="365F91" w:themeColor="accent1" w:themeShade="BF"/>
                          <w:sz w:val="22"/>
                          <w:szCs w:val="22"/>
                          <w:rtl/>
                        </w:rPr>
                        <w:t xml:space="preserve"> = 60000</w:t>
                      </w:r>
                    </w:p>
                    <w:p w:rsidR="00A37196" w:rsidRPr="00272955" w:rsidRDefault="00A37196" w:rsidP="00272955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365F91" w:themeColor="accent1" w:themeShade="BF"/>
                          <w:sz w:val="22"/>
                          <w:szCs w:val="22"/>
                        </w:rPr>
                      </w:pPr>
                      <w:r w:rsidRPr="00272955">
                        <w:rPr>
                          <w:rFonts w:asciiTheme="majorBidi" w:hAnsiTheme="majorBidi" w:cstheme="majorBidi" w:hint="cs"/>
                          <w:b/>
                          <w:bCs/>
                          <w:color w:val="365F91" w:themeColor="accent1" w:themeShade="BF"/>
                          <w:sz w:val="22"/>
                          <w:szCs w:val="22"/>
                          <w:rtl/>
                        </w:rPr>
                        <w:t xml:space="preserve">تكلفة العمل = 60000 </w:t>
                      </w:r>
                      <w:r w:rsidRPr="00272955">
                        <w:rPr>
                          <w:rFonts w:asciiTheme="majorBidi" w:hAnsiTheme="majorBidi" w:cstheme="majorBidi"/>
                          <w:b/>
                          <w:bCs/>
                          <w:color w:val="365F91" w:themeColor="accent1" w:themeShade="BF"/>
                          <w:sz w:val="22"/>
                          <w:szCs w:val="22"/>
                        </w:rPr>
                        <w:t xml:space="preserve"> ×</w:t>
                      </w:r>
                      <w:r w:rsidRPr="00272955">
                        <w:rPr>
                          <w:rFonts w:asciiTheme="majorBidi" w:hAnsiTheme="majorBidi" w:cstheme="majorBidi" w:hint="cs"/>
                          <w:b/>
                          <w:bCs/>
                          <w:color w:val="365F91" w:themeColor="accent1" w:themeShade="BF"/>
                          <w:sz w:val="22"/>
                          <w:szCs w:val="22"/>
                          <w:rtl/>
                        </w:rPr>
                        <w:t>10 = 600000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84C39" w:rsidRPr="00D84C39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="00D84C39" w:rsidRPr="00D84C39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="00D84C39" w:rsidRPr="00D84C39">
        <w:rPr>
          <w:rFonts w:ascii="Arial" w:hAnsi="Arial"/>
          <w:b/>
          <w:bCs/>
          <w:color w:val="000000"/>
          <w:sz w:val="24"/>
          <w:szCs w:val="24"/>
        </w:rPr>
        <w:t xml:space="preserve">210000 </w:t>
      </w:r>
      <w:r w:rsidR="00D84C39" w:rsidRPr="00D84C39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84C39" w:rsidRPr="00D84C39" w:rsidRDefault="00D84C39" w:rsidP="003A20E4">
      <w:pPr>
        <w:numPr>
          <w:ilvl w:val="0"/>
          <w:numId w:val="153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D84C39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D84C39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D84C39">
        <w:rPr>
          <w:rFonts w:ascii="Arial" w:hAnsi="Arial"/>
          <w:b/>
          <w:bCs/>
          <w:color w:val="000000"/>
          <w:sz w:val="24"/>
          <w:szCs w:val="24"/>
        </w:rPr>
        <w:t xml:space="preserve">60000 </w:t>
      </w:r>
      <w:r w:rsidRPr="00D84C39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84C39" w:rsidRPr="00D84C39" w:rsidRDefault="00D84C39" w:rsidP="003A20E4">
      <w:pPr>
        <w:numPr>
          <w:ilvl w:val="0"/>
          <w:numId w:val="153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D84C39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D84C39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D84C39">
        <w:rPr>
          <w:rFonts w:ascii="Arial" w:hAnsi="Arial"/>
          <w:b/>
          <w:bCs/>
          <w:color w:val="000000"/>
          <w:sz w:val="24"/>
          <w:szCs w:val="24"/>
        </w:rPr>
        <w:t xml:space="preserve">150000 </w:t>
      </w:r>
      <w:r w:rsidRPr="00D84C39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84C39" w:rsidRPr="00D84C39" w:rsidRDefault="00D84C39" w:rsidP="003A20E4">
      <w:pPr>
        <w:numPr>
          <w:ilvl w:val="0"/>
          <w:numId w:val="153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B050"/>
          <w:sz w:val="24"/>
          <w:szCs w:val="24"/>
        </w:rPr>
      </w:pPr>
      <w:r w:rsidRPr="00D84C39"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 </w:t>
      </w:r>
      <w:r w:rsidRPr="00D84C39">
        <w:rPr>
          <w:rFonts w:ascii="Arial" w:hAnsi="Arial"/>
          <w:b/>
          <w:bCs/>
          <w:color w:val="00B050"/>
          <w:sz w:val="24"/>
          <w:szCs w:val="24"/>
        </w:rPr>
        <w:t>600000</w:t>
      </w:r>
      <w:r w:rsidRPr="00D84C39"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 </w:t>
      </w:r>
      <w:r w:rsidRPr="00D84C39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D84C39">
        <w:rPr>
          <w:rFonts w:ascii="Arial" w:hAnsi="Arial"/>
          <w:b/>
          <w:bCs/>
          <w:color w:val="00B050"/>
          <w:sz w:val="24"/>
          <w:szCs w:val="24"/>
          <w:rtl/>
        </w:rPr>
        <w:t>ريال</w:t>
      </w:r>
    </w:p>
    <w:p w:rsidR="00D84C39" w:rsidRDefault="00D84C39" w:rsidP="00D84C39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  <w:rtl/>
        </w:rPr>
      </w:pPr>
    </w:p>
    <w:p w:rsidR="00272955" w:rsidRPr="00D84C39" w:rsidRDefault="00272955" w:rsidP="00D84C39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  <w:rtl/>
        </w:rPr>
      </w:pPr>
    </w:p>
    <w:p w:rsidR="00D84C39" w:rsidRPr="00272955" w:rsidRDefault="00D84C39" w:rsidP="00D84C39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باستخدام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نفس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بيانات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فقرة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السؤال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السابق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مباشرة،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الأجور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المباشرة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الواحدة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 -</w:t>
      </w:r>
    </w:p>
    <w:p w:rsidR="00D84C39" w:rsidRPr="00D84C39" w:rsidRDefault="00272955" w:rsidP="003A20E4">
      <w:pPr>
        <w:numPr>
          <w:ilvl w:val="0"/>
          <w:numId w:val="154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B62035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2F980EEC" wp14:editId="77813D29">
                <wp:simplePos x="0" y="0"/>
                <wp:positionH relativeFrom="column">
                  <wp:posOffset>-85725</wp:posOffset>
                </wp:positionH>
                <wp:positionV relativeFrom="paragraph">
                  <wp:posOffset>143510</wp:posOffset>
                </wp:positionV>
                <wp:extent cx="4038600" cy="609600"/>
                <wp:effectExtent l="0" t="0" r="19050" b="19050"/>
                <wp:wrapNone/>
                <wp:docPr id="163" name="خماسي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38600" cy="60960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37196" w:rsidRPr="00272955" w:rsidRDefault="00A37196" w:rsidP="00DF31B5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</w:rPr>
                            </w:pPr>
                            <w:r w:rsidRPr="0027295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 xml:space="preserve">الاجور المباشرة للوحدة = تقديرات ساعات العمل المباشرة </w:t>
                            </w:r>
                            <w:r w:rsidRPr="0027295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</w:rPr>
                              <w:t>X</w:t>
                            </w:r>
                            <w:r w:rsidRPr="0027295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 xml:space="preserve"> معدل الاجر التقديري للساعة.</w:t>
                            </w:r>
                          </w:p>
                          <w:p w:rsidR="00A37196" w:rsidRPr="00B62035" w:rsidRDefault="00A37196" w:rsidP="00272955">
                            <w:pPr>
                              <w:spacing w:after="0" w:line="240" w:lineRule="auto"/>
                              <w:rPr>
                                <w:rFonts w:cs="Calibri"/>
                                <w:color w:val="4F81BD"/>
                                <w:sz w:val="28"/>
                                <w:szCs w:val="28"/>
                              </w:rPr>
                            </w:pPr>
                            <w:r w:rsidRPr="00B62035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                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4</w:t>
                            </w:r>
                            <w:r>
                              <w:rPr>
                                <w:rFonts w:cs="Calibri" w:hint="cs"/>
                                <w:color w:val="4F81BD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945B1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10 = 40 ريال </w:t>
                            </w:r>
                          </w:p>
                          <w:p w:rsidR="00A37196" w:rsidRPr="00197833" w:rsidRDefault="00A37196" w:rsidP="00DF31B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980EEC" id="خماسي 52" o:spid="_x0000_s1043" type="#_x0000_t15" style="position:absolute;left:0;text-align:left;margin-left:-6.75pt;margin-top:11.3pt;width:318pt;height:48pt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" adj="21600" fillcolor="window" strokecolor="windowText" strokeweight="2pt">
                <v:path arrowok="t"/>
                <v:textbox>
                  <w:txbxContent>
                    <w:p w:rsidR="00A37196" w:rsidRPr="00272955" w:rsidRDefault="00A37196" w:rsidP="00DF31B5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</w:rPr>
                      </w:pPr>
                      <w:r w:rsidRPr="00272955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 xml:space="preserve">الاجور المباشرة للوحدة = تقديرات ساعات العمل المباشرة </w:t>
                      </w:r>
                      <w:r w:rsidRPr="00272955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</w:rPr>
                        <w:t>X</w:t>
                      </w:r>
                      <w:r w:rsidRPr="00272955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 xml:space="preserve"> معدل الاجر التقديري للساعة.</w:t>
                      </w:r>
                    </w:p>
                    <w:p w:rsidR="00A37196" w:rsidRPr="00B62035" w:rsidRDefault="00A37196" w:rsidP="00272955">
                      <w:pPr>
                        <w:spacing w:after="0" w:line="240" w:lineRule="auto"/>
                        <w:rPr>
                          <w:rFonts w:cs="Calibri"/>
                          <w:color w:val="4F81BD"/>
                          <w:sz w:val="28"/>
                          <w:szCs w:val="28"/>
                        </w:rPr>
                      </w:pPr>
                      <w:r w:rsidRPr="00B62035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                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4</w:t>
                      </w:r>
                      <w:r>
                        <w:rPr>
                          <w:rFonts w:cs="Calibri" w:hint="cs"/>
                          <w:color w:val="4F81BD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945B1"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  <w:t>X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10 = 40 ريال </w:t>
                      </w:r>
                    </w:p>
                    <w:p w:rsidR="00A37196" w:rsidRPr="00197833" w:rsidRDefault="00A37196" w:rsidP="00DF31B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D84C39" w:rsidRPr="00D84C39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="00D84C39" w:rsidRPr="00D84C39">
        <w:rPr>
          <w:rFonts w:ascii="Arial" w:hAnsi="Arial"/>
          <w:b/>
          <w:bCs/>
          <w:color w:val="000000"/>
          <w:sz w:val="24"/>
          <w:szCs w:val="24"/>
        </w:rPr>
        <w:t xml:space="preserve">20 </w:t>
      </w:r>
      <w:r w:rsidR="00D84C39" w:rsidRPr="00D84C39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84C39" w:rsidRPr="00D84C39" w:rsidRDefault="00D84C39" w:rsidP="003A20E4">
      <w:pPr>
        <w:numPr>
          <w:ilvl w:val="0"/>
          <w:numId w:val="154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B050"/>
          <w:sz w:val="24"/>
          <w:szCs w:val="24"/>
        </w:rPr>
      </w:pPr>
      <w:r w:rsidRPr="00D84C39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D84C39">
        <w:rPr>
          <w:rFonts w:ascii="Arial,Bold" w:cs="Arial,Bold"/>
          <w:b/>
          <w:bCs/>
          <w:color w:val="00B050"/>
          <w:sz w:val="24"/>
          <w:szCs w:val="24"/>
        </w:rPr>
        <w:t xml:space="preserve"> </w:t>
      </w:r>
      <w:r w:rsidRPr="00D84C39">
        <w:rPr>
          <w:rFonts w:ascii="Arial" w:hAnsi="Arial"/>
          <w:b/>
          <w:bCs/>
          <w:color w:val="00B050"/>
          <w:sz w:val="24"/>
          <w:szCs w:val="24"/>
        </w:rPr>
        <w:t xml:space="preserve">40 </w:t>
      </w:r>
      <w:r w:rsidRPr="00D84C39">
        <w:rPr>
          <w:rFonts w:ascii="Arial" w:hAnsi="Arial"/>
          <w:b/>
          <w:bCs/>
          <w:color w:val="00B050"/>
          <w:sz w:val="24"/>
          <w:szCs w:val="24"/>
          <w:rtl/>
        </w:rPr>
        <w:t>ريال</w:t>
      </w:r>
    </w:p>
    <w:p w:rsidR="00D84C39" w:rsidRPr="00D84C39" w:rsidRDefault="00D84C39" w:rsidP="003A20E4">
      <w:pPr>
        <w:numPr>
          <w:ilvl w:val="0"/>
          <w:numId w:val="154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D84C39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D84C39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D84C39">
        <w:rPr>
          <w:rFonts w:ascii="Arial" w:hAnsi="Arial"/>
          <w:b/>
          <w:bCs/>
          <w:color w:val="000000"/>
          <w:sz w:val="24"/>
          <w:szCs w:val="24"/>
        </w:rPr>
        <w:t xml:space="preserve">50 </w:t>
      </w:r>
      <w:r w:rsidRPr="00D84C39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84C39" w:rsidRPr="00D84C39" w:rsidRDefault="00D84C39" w:rsidP="003A20E4">
      <w:pPr>
        <w:numPr>
          <w:ilvl w:val="0"/>
          <w:numId w:val="154"/>
        </w:numPr>
        <w:contextualSpacing/>
        <w:rPr>
          <w:b/>
          <w:bCs/>
          <w:sz w:val="24"/>
          <w:szCs w:val="24"/>
        </w:rPr>
      </w:pPr>
      <w:r w:rsidRPr="00D84C39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D84C39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D84C39">
        <w:rPr>
          <w:rFonts w:ascii="Arial" w:hAnsi="Arial"/>
          <w:b/>
          <w:bCs/>
          <w:color w:val="000000"/>
          <w:sz w:val="24"/>
          <w:szCs w:val="24"/>
        </w:rPr>
        <w:t xml:space="preserve">15 </w:t>
      </w:r>
      <w:r w:rsidRPr="00D84C39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F5283A" w:rsidRPr="009D43B6" w:rsidRDefault="00F5283A" w:rsidP="00F0292F">
      <w:pPr>
        <w:rPr>
          <w:b/>
          <w:bCs/>
          <w:sz w:val="24"/>
          <w:szCs w:val="24"/>
          <w:rtl/>
        </w:rPr>
      </w:pPr>
    </w:p>
    <w:p w:rsidR="00A37196" w:rsidRDefault="00A37196" w:rsidP="001E695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A37196" w:rsidRDefault="00A37196" w:rsidP="001E695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A37196" w:rsidRDefault="00A37196" w:rsidP="001E695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1E695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1E695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1E695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1E695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1E695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1E695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1E695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1E695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1E695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1E695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1E695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804600" w:rsidRDefault="005A138E" w:rsidP="001E695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1E6954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lastRenderedPageBreak/>
        <w:t>المحاضرة الخامسة</w:t>
      </w:r>
    </w:p>
    <w:p w:rsidR="005023E1" w:rsidRPr="005023E1" w:rsidRDefault="008516D2" w:rsidP="00A37196">
      <w:pPr>
        <w:pStyle w:val="NoSpacing"/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BF7960">
        <w:rPr>
          <w:rFonts w:hint="cs"/>
          <w:sz w:val="24"/>
          <w:szCs w:val="24"/>
          <w:rtl/>
        </w:rPr>
        <w:t xml:space="preserve"> </w:t>
      </w:r>
      <w:r w:rsidR="00480F9B">
        <w:rPr>
          <w:rFonts w:asciiTheme="minorHAnsi" w:eastAsiaTheme="minorHAnsi" w:hAnsiTheme="minorHAnsi" w:hint="cs"/>
          <w:b/>
          <w:bCs/>
          <w:noProof/>
          <w:color w:val="7030A0"/>
          <w:rtl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>
                <wp:simplePos x="0" y="0"/>
                <wp:positionH relativeFrom="column">
                  <wp:posOffset>-666750</wp:posOffset>
                </wp:positionH>
                <wp:positionV relativeFrom="paragraph">
                  <wp:posOffset>836930</wp:posOffset>
                </wp:positionV>
                <wp:extent cx="4714875" cy="504825"/>
                <wp:effectExtent l="0" t="0" r="28575" b="28575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14875" cy="504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Pr="00813250" w:rsidRDefault="00A37196" w:rsidP="00813250">
                            <w:pPr>
                              <w:pStyle w:val="NoSpacing"/>
                              <w:rPr>
                                <w:b/>
                                <w:bCs/>
                                <w:color w:val="1F497D" w:themeColor="text2"/>
                                <w:rtl/>
                              </w:rPr>
                            </w:pPr>
                            <w:r w:rsidRPr="0081325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النقدية المتاحة التقديرية خلال الربع الأول = الرصيد النقدي أول الفترة + جملة تقديرات المتحصلات النقدية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1F497D" w:themeColor="text2"/>
                                <w:rtl/>
                              </w:rPr>
                              <w:t xml:space="preserve"> </w:t>
                            </w:r>
                            <w:r w:rsidRPr="00813250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 =35000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13250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+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13250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10000 =45000 ريال</w:t>
                            </w:r>
                          </w:p>
                          <w:p w:rsidR="00A37196" w:rsidRPr="00480F9B" w:rsidRDefault="00A37196" w:rsidP="00480F9B">
                            <w:pPr>
                              <w:pStyle w:val="NoSpacing"/>
                              <w:rPr>
                                <w:b/>
                                <w:bCs/>
                                <w:color w:val="1F497D" w:themeColor="text2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4" o:spid="_x0000_s1044" type="#_x0000_t202" style="position:absolute;left:0;text-align:left;margin-left:-52.5pt;margin-top:65.9pt;width:371.25pt;height:39.7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" fillcolor="white [3201]" strokeweight=".5pt">
                <v:textbox>
                  <w:txbxContent>
                    <w:p w:rsidR="00A37196" w:rsidRPr="00813250" w:rsidRDefault="00A37196" w:rsidP="00813250">
                      <w:pPr>
                        <w:pStyle w:val="NoSpacing"/>
                        <w:rPr>
                          <w:b/>
                          <w:bCs/>
                          <w:color w:val="1F497D" w:themeColor="text2"/>
                          <w:rtl/>
                        </w:rPr>
                      </w:pPr>
                      <w:r w:rsidRPr="0081325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النقدية المتاحة التقديرية خلال الربع الأول = الرصيد النقدي أول الفترة + جملة تقديرات المتحصلات النقدية</w:t>
                      </w:r>
                      <w:r>
                        <w:rPr>
                          <w:rFonts w:hint="cs"/>
                          <w:b/>
                          <w:bCs/>
                          <w:color w:val="1F497D" w:themeColor="text2"/>
                          <w:rtl/>
                        </w:rPr>
                        <w:t xml:space="preserve"> </w:t>
                      </w:r>
                      <w:r w:rsidRPr="00813250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 =35000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13250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+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13250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10000 =45000 ريال</w:t>
                      </w:r>
                    </w:p>
                    <w:p w:rsidR="00A37196" w:rsidRPr="00480F9B" w:rsidRDefault="00A37196" w:rsidP="00480F9B">
                      <w:pPr>
                        <w:pStyle w:val="NoSpacing"/>
                        <w:rPr>
                          <w:b/>
                          <w:bCs/>
                          <w:color w:val="1F497D" w:themeColor="text2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عند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اعداد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الموازنة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النقدية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التقديرية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للربع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لأول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للعام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القادم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1436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هـ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تبين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ان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الرصيد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النقدي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المتوقع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اول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الفترة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للعام</w:t>
      </w:r>
      <w:r w:rsidR="005023E1" w:rsidRPr="005023E1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القادم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B42054">
        <w:rPr>
          <w:rFonts w:asciiTheme="minorHAnsi" w:eastAsiaTheme="minorHAnsi" w:hAnsiTheme="minorHAnsi"/>
          <w:b/>
          <w:bCs/>
          <w:color w:val="1F497D" w:themeColor="text2"/>
          <w:rtl/>
        </w:rPr>
        <w:t xml:space="preserve">35,000 </w:t>
      </w:r>
      <w:r w:rsidR="005023E1" w:rsidRPr="00B42054">
        <w:rPr>
          <w:rFonts w:asciiTheme="minorHAnsi" w:eastAsiaTheme="minorHAnsi" w:hAnsiTheme="minorHAnsi" w:hint="cs"/>
          <w:b/>
          <w:bCs/>
          <w:color w:val="1F497D" w:themeColor="text2"/>
          <w:rtl/>
        </w:rPr>
        <w:t>ريال</w:t>
      </w:r>
      <w:r w:rsidR="005023E1" w:rsidRPr="00B42054">
        <w:rPr>
          <w:rFonts w:asciiTheme="minorHAnsi" w:eastAsiaTheme="minorHAnsi" w:hAnsiTheme="minorHAnsi"/>
          <w:b/>
          <w:bCs/>
          <w:color w:val="1F497D" w:themeColor="text2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جملة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تقديرات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المتحصلات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النقدية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للفترة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10,000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جملة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تقديرات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المصروفات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النقدية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للفترة</w:t>
      </w:r>
      <w:r w:rsidR="005023E1" w:rsidRPr="005023E1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20,000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(لا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تتضمن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استهلاكات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معدات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إنتاجية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لفترة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الموازنة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5,000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)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وعلى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ذلك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فان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النقدية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المتاحة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التقديرية</w:t>
      </w:r>
      <w:r w:rsidR="005023E1" w:rsidRPr="005023E1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خلال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الربع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الأول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للعام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القادم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هي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5023E1" w:rsidRPr="005023E1" w:rsidRDefault="005023E1" w:rsidP="00AE087A">
      <w:pPr>
        <w:numPr>
          <w:ilvl w:val="0"/>
          <w:numId w:val="68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5023E1">
        <w:rPr>
          <w:rFonts w:asciiTheme="minorHAnsi" w:eastAsiaTheme="minorHAnsi" w:hAnsiTheme="minorHAnsi"/>
          <w:b/>
          <w:bCs/>
          <w:color w:val="FF0000"/>
          <w:rtl/>
        </w:rPr>
        <w:t xml:space="preserve">45,000 </w:t>
      </w:r>
      <w:r w:rsidRPr="005023E1">
        <w:rPr>
          <w:rFonts w:asciiTheme="minorHAnsi" w:eastAsiaTheme="minorHAnsi" w:hAnsiTheme="minorHAnsi" w:hint="cs"/>
          <w:b/>
          <w:bCs/>
          <w:color w:val="FF0000"/>
          <w:rtl/>
        </w:rPr>
        <w:t>ريال</w:t>
      </w:r>
    </w:p>
    <w:p w:rsidR="005023E1" w:rsidRPr="005023E1" w:rsidRDefault="005023E1" w:rsidP="00AE087A">
      <w:pPr>
        <w:numPr>
          <w:ilvl w:val="0"/>
          <w:numId w:val="68"/>
        </w:numPr>
        <w:contextualSpacing/>
        <w:rPr>
          <w:rFonts w:asciiTheme="minorHAnsi" w:eastAsiaTheme="minorHAnsi" w:hAnsiTheme="minorHAnsi" w:cstheme="minorBidi"/>
          <w:rtl/>
        </w:rPr>
      </w:pPr>
      <w:r w:rsidRPr="005023E1">
        <w:rPr>
          <w:rFonts w:asciiTheme="minorHAnsi" w:eastAsiaTheme="minorHAnsi" w:hAnsiTheme="minorHAnsi"/>
          <w:rtl/>
        </w:rPr>
        <w:t xml:space="preserve">72,500 </w:t>
      </w:r>
      <w:r w:rsidRPr="005023E1">
        <w:rPr>
          <w:rFonts w:asciiTheme="minorHAnsi" w:eastAsiaTheme="minorHAnsi" w:hAnsiTheme="minorHAnsi" w:hint="cs"/>
          <w:rtl/>
        </w:rPr>
        <w:t>ريال</w:t>
      </w:r>
    </w:p>
    <w:p w:rsidR="005023E1" w:rsidRPr="005023E1" w:rsidRDefault="005023E1" w:rsidP="00AE087A">
      <w:pPr>
        <w:numPr>
          <w:ilvl w:val="0"/>
          <w:numId w:val="68"/>
        </w:numPr>
        <w:contextualSpacing/>
        <w:rPr>
          <w:rFonts w:asciiTheme="minorHAnsi" w:eastAsiaTheme="minorHAnsi" w:hAnsiTheme="minorHAnsi" w:cstheme="minorBidi"/>
          <w:rtl/>
        </w:rPr>
      </w:pPr>
      <w:r w:rsidRPr="005023E1">
        <w:rPr>
          <w:rFonts w:asciiTheme="minorHAnsi" w:eastAsiaTheme="minorHAnsi" w:hAnsiTheme="minorHAnsi"/>
          <w:rtl/>
        </w:rPr>
        <w:t xml:space="preserve">45,000 </w:t>
      </w:r>
      <w:r w:rsidRPr="005023E1">
        <w:rPr>
          <w:rFonts w:asciiTheme="minorHAnsi" w:eastAsiaTheme="minorHAnsi" w:hAnsiTheme="minorHAnsi" w:hint="cs"/>
          <w:rtl/>
        </w:rPr>
        <w:t>ريال</w:t>
      </w:r>
    </w:p>
    <w:p w:rsidR="005023E1" w:rsidRDefault="005023E1" w:rsidP="00AE087A">
      <w:pPr>
        <w:numPr>
          <w:ilvl w:val="0"/>
          <w:numId w:val="68"/>
        </w:numPr>
        <w:contextualSpacing/>
        <w:rPr>
          <w:rFonts w:asciiTheme="minorHAnsi" w:eastAsiaTheme="minorHAnsi" w:hAnsiTheme="minorHAnsi" w:cstheme="minorBidi"/>
        </w:rPr>
      </w:pPr>
      <w:r w:rsidRPr="005023E1">
        <w:rPr>
          <w:rFonts w:asciiTheme="minorHAnsi" w:eastAsiaTheme="minorHAnsi" w:hAnsiTheme="minorHAnsi" w:hint="cs"/>
          <w:rtl/>
        </w:rPr>
        <w:t xml:space="preserve">لا شيء من ما سبق </w:t>
      </w:r>
    </w:p>
    <w:p w:rsidR="002611EB" w:rsidRPr="002611EB" w:rsidRDefault="002611EB" w:rsidP="002611EB">
      <w:pPr>
        <w:contextualSpacing/>
        <w:rPr>
          <w:rFonts w:asciiTheme="minorHAnsi" w:eastAsiaTheme="minorHAnsi" w:hAnsiTheme="minorHAnsi" w:cstheme="minorBidi"/>
          <w:rtl/>
        </w:rPr>
      </w:pPr>
    </w:p>
    <w:p w:rsidR="005023E1" w:rsidRPr="005023E1" w:rsidRDefault="00813250" w:rsidP="005023E1">
      <w:pPr>
        <w:rPr>
          <w:rFonts w:asciiTheme="minorHAnsi" w:eastAsiaTheme="minorHAnsi" w:hAnsiTheme="minorHAnsi" w:cstheme="minorBidi"/>
          <w:color w:val="7030A0"/>
          <w:rtl/>
        </w:rPr>
      </w:pPr>
      <w:r>
        <w:rPr>
          <w:rFonts w:asciiTheme="minorHAnsi" w:eastAsiaTheme="minorHAnsi" w:hAnsiTheme="minorHAnsi" w:hint="cs"/>
          <w:b/>
          <w:bCs/>
          <w:noProof/>
          <w:color w:val="7030A0"/>
          <w:rtl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691008BC" wp14:editId="272BF0D6">
                <wp:simplePos x="0" y="0"/>
                <wp:positionH relativeFrom="column">
                  <wp:posOffset>-657225</wp:posOffset>
                </wp:positionH>
                <wp:positionV relativeFrom="paragraph">
                  <wp:posOffset>317500</wp:posOffset>
                </wp:positionV>
                <wp:extent cx="4476750" cy="600075"/>
                <wp:effectExtent l="0" t="0" r="19050" b="28575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0" cy="600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Default="00A37196" w:rsidP="00813250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</w:pPr>
                            <w:r w:rsidRPr="00813250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الرصيد النقدي المتوقع  اخر الفترة = النقدية المتاحة – جملة المدفوعات النقدية</w:t>
                            </w:r>
                          </w:p>
                          <w:p w:rsidR="00A37196" w:rsidRPr="007C014A" w:rsidRDefault="00A37196" w:rsidP="00813250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7C014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= 45000 - 20000=25000 ريال</w:t>
                            </w:r>
                          </w:p>
                          <w:p w:rsidR="00A37196" w:rsidRPr="00813250" w:rsidRDefault="00A37196" w:rsidP="00813250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1008BC" id="Text Box 55" o:spid="_x0000_s1045" type="#_x0000_t202" style="position:absolute;left:0;text-align:left;margin-left:-51.75pt;margin-top:25pt;width:352.5pt;height:47.25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" fillcolor="white [3201]" strokeweight=".5pt">
                <v:textbox>
                  <w:txbxContent>
                    <w:p w:rsidR="00A37196" w:rsidRDefault="00A37196" w:rsidP="00813250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</w:pPr>
                      <w:r w:rsidRPr="00813250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الرصيد النقدي المتوقع  اخر الفترة = النقدية المتاحة – جملة المدفوعات النقدية</w:t>
                      </w:r>
                    </w:p>
                    <w:p w:rsidR="00A37196" w:rsidRPr="007C014A" w:rsidRDefault="00A37196" w:rsidP="00813250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7C014A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= 45000 - 20000=25000 ريال</w:t>
                      </w:r>
                    </w:p>
                    <w:p w:rsidR="00A37196" w:rsidRPr="00813250" w:rsidRDefault="00A37196" w:rsidP="00813250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نفس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فقرة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السؤال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السابقة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مباشرة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فان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الرصيد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النقدي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المتوقع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اخر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الفترة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للربع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الأول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للعام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القادم</w:t>
      </w:r>
      <w:r w:rsidR="005023E1"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5023E1" w:rsidRPr="005023E1">
        <w:rPr>
          <w:rFonts w:asciiTheme="minorHAnsi" w:eastAsiaTheme="minorHAnsi" w:hAnsiTheme="minorHAnsi" w:hint="cs"/>
          <w:b/>
          <w:bCs/>
          <w:color w:val="7030A0"/>
          <w:rtl/>
        </w:rPr>
        <w:t>هو</w:t>
      </w:r>
      <w:r w:rsidR="005023E1" w:rsidRPr="005023E1">
        <w:rPr>
          <w:rFonts w:asciiTheme="minorHAnsi" w:eastAsiaTheme="minorHAnsi" w:hAnsiTheme="minorHAnsi"/>
          <w:color w:val="7030A0"/>
          <w:rtl/>
        </w:rPr>
        <w:t xml:space="preserve"> :</w:t>
      </w:r>
    </w:p>
    <w:p w:rsidR="005023E1" w:rsidRPr="005023E1" w:rsidRDefault="005023E1" w:rsidP="00AE087A">
      <w:pPr>
        <w:numPr>
          <w:ilvl w:val="0"/>
          <w:numId w:val="69"/>
        </w:numPr>
        <w:contextualSpacing/>
        <w:rPr>
          <w:rFonts w:asciiTheme="minorHAnsi" w:eastAsiaTheme="minorHAnsi" w:hAnsiTheme="minorHAnsi" w:cstheme="minorBidi"/>
          <w:rtl/>
        </w:rPr>
      </w:pPr>
      <w:r w:rsidRPr="005023E1">
        <w:rPr>
          <w:rFonts w:asciiTheme="minorHAnsi" w:eastAsiaTheme="minorHAnsi" w:hAnsiTheme="minorHAnsi"/>
          <w:rtl/>
        </w:rPr>
        <w:t xml:space="preserve">45,000 </w:t>
      </w:r>
      <w:r w:rsidRPr="005023E1">
        <w:rPr>
          <w:rFonts w:asciiTheme="minorHAnsi" w:eastAsiaTheme="minorHAnsi" w:hAnsiTheme="minorHAnsi" w:hint="cs"/>
          <w:rtl/>
        </w:rPr>
        <w:t>ريال</w:t>
      </w:r>
    </w:p>
    <w:p w:rsidR="005023E1" w:rsidRPr="005023E1" w:rsidRDefault="005023E1" w:rsidP="00AE087A">
      <w:pPr>
        <w:numPr>
          <w:ilvl w:val="0"/>
          <w:numId w:val="69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5023E1">
        <w:rPr>
          <w:rFonts w:asciiTheme="minorHAnsi" w:eastAsiaTheme="minorHAnsi" w:hAnsiTheme="minorHAnsi"/>
          <w:b/>
          <w:bCs/>
          <w:color w:val="FF0000"/>
          <w:rtl/>
        </w:rPr>
        <w:t xml:space="preserve">25,000 </w:t>
      </w:r>
      <w:r w:rsidRPr="005023E1">
        <w:rPr>
          <w:rFonts w:asciiTheme="minorHAnsi" w:eastAsiaTheme="minorHAnsi" w:hAnsiTheme="minorHAnsi" w:hint="cs"/>
          <w:b/>
          <w:bCs/>
          <w:color w:val="FF0000"/>
          <w:rtl/>
        </w:rPr>
        <w:t>ريال</w:t>
      </w:r>
    </w:p>
    <w:p w:rsidR="005023E1" w:rsidRPr="005023E1" w:rsidRDefault="005023E1" w:rsidP="00AE087A">
      <w:pPr>
        <w:numPr>
          <w:ilvl w:val="0"/>
          <w:numId w:val="69"/>
        </w:numPr>
        <w:contextualSpacing/>
        <w:rPr>
          <w:rFonts w:asciiTheme="minorHAnsi" w:eastAsiaTheme="minorHAnsi" w:hAnsiTheme="minorHAnsi" w:cstheme="minorBidi"/>
          <w:rtl/>
        </w:rPr>
      </w:pPr>
      <w:r w:rsidRPr="005023E1">
        <w:rPr>
          <w:rFonts w:asciiTheme="minorHAnsi" w:eastAsiaTheme="minorHAnsi" w:hAnsiTheme="minorHAnsi"/>
          <w:rtl/>
        </w:rPr>
        <w:t xml:space="preserve">30,000 </w:t>
      </w:r>
      <w:r w:rsidRPr="005023E1">
        <w:rPr>
          <w:rFonts w:asciiTheme="minorHAnsi" w:eastAsiaTheme="minorHAnsi" w:hAnsiTheme="minorHAnsi" w:hint="cs"/>
          <w:rtl/>
        </w:rPr>
        <w:t>ريال</w:t>
      </w:r>
    </w:p>
    <w:p w:rsidR="005023E1" w:rsidRPr="00BE296B" w:rsidRDefault="005023E1" w:rsidP="00AE087A">
      <w:pPr>
        <w:numPr>
          <w:ilvl w:val="0"/>
          <w:numId w:val="69"/>
        </w:numPr>
        <w:contextualSpacing/>
        <w:rPr>
          <w:rFonts w:asciiTheme="minorHAnsi" w:eastAsiaTheme="minorHAnsi" w:hAnsiTheme="minorHAnsi" w:cstheme="minorBidi"/>
        </w:rPr>
      </w:pPr>
      <w:r w:rsidRPr="005023E1">
        <w:rPr>
          <w:rFonts w:asciiTheme="minorHAnsi" w:eastAsiaTheme="minorHAnsi" w:hAnsiTheme="minorHAnsi" w:hint="cs"/>
          <w:rtl/>
        </w:rPr>
        <w:t xml:space="preserve">لا شيء من ما سبق </w:t>
      </w:r>
    </w:p>
    <w:p w:rsidR="00BE296B" w:rsidRPr="00BE296B" w:rsidRDefault="00BE296B" w:rsidP="00BE296B">
      <w:pPr>
        <w:contextualSpacing/>
        <w:rPr>
          <w:rFonts w:asciiTheme="minorHAnsi" w:eastAsiaTheme="minorHAnsi" w:hAnsiTheme="minorHAnsi" w:cstheme="minorBidi"/>
        </w:rPr>
      </w:pPr>
    </w:p>
    <w:p w:rsidR="00BE296B" w:rsidRPr="00B32FD7" w:rsidRDefault="00BE296B" w:rsidP="00BE296B">
      <w:pPr>
        <w:jc w:val="both"/>
        <w:rPr>
          <w:rFonts w:asciiTheme="minorHAnsi" w:eastAsiaTheme="minorHAnsi" w:hAnsiTheme="minorHAnsi"/>
          <w:b/>
          <w:bCs/>
          <w:color w:val="F79646" w:themeColor="accent6"/>
          <w:rtl/>
        </w:rPr>
      </w:pPr>
      <w:r w:rsidRPr="00B32FD7">
        <w:rPr>
          <w:rFonts w:asciiTheme="minorHAnsi" w:eastAsiaTheme="minorHAnsi" w:hAnsiTheme="minorHAnsi" w:hint="cs"/>
          <w:b/>
          <w:bCs/>
          <w:noProof/>
          <w:color w:val="7030A0"/>
          <w:rtl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 wp14:anchorId="0705EBC8" wp14:editId="093308AA">
                <wp:simplePos x="0" y="0"/>
                <wp:positionH relativeFrom="column">
                  <wp:posOffset>-333375</wp:posOffset>
                </wp:positionH>
                <wp:positionV relativeFrom="paragraph">
                  <wp:posOffset>763905</wp:posOffset>
                </wp:positionV>
                <wp:extent cx="4476750" cy="1019175"/>
                <wp:effectExtent l="0" t="0" r="19050" b="28575"/>
                <wp:wrapNone/>
                <wp:docPr id="124" name="Text Box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0" cy="1019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37196" w:rsidRDefault="00A37196" w:rsidP="00BE296B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</w:pPr>
                            <w:r w:rsidRPr="00813250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الرصيد النقدي المتوقع  اخر الفترة = </w:t>
                            </w:r>
                            <w:r w:rsidRPr="00B32FD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1F497D" w:themeColor="text2"/>
                                <w:sz w:val="24"/>
                                <w:szCs w:val="24"/>
                                <w:rtl/>
                              </w:rPr>
                              <w:t xml:space="preserve">النقدية المتاحة </w:t>
                            </w:r>
                            <w:r w:rsidRPr="00813250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– جملة المدفوعات النقدية</w:t>
                            </w:r>
                          </w:p>
                          <w:p w:rsidR="00A37196" w:rsidRDefault="00A37196" w:rsidP="00BE296B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</w:pPr>
                            <w:r w:rsidRPr="00B32FD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1F497D" w:themeColor="text2"/>
                                <w:sz w:val="24"/>
                                <w:szCs w:val="24"/>
                                <w:rtl/>
                              </w:rPr>
                              <w:t xml:space="preserve">النقدية المتاحة </w:t>
                            </w:r>
                            <w:r w:rsidRPr="00B32FD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= الرصيد النقدي أول الفترة + جملة تقديرات المتحصلات النقدية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  <w:p w:rsidR="00A37196" w:rsidRDefault="00A37196" w:rsidP="00BE296B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                   </w:t>
                            </w:r>
                            <w:r w:rsidRPr="00B32FD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28000 +72000 = 100000 ريال</w:t>
                            </w:r>
                          </w:p>
                          <w:p w:rsidR="00A37196" w:rsidRDefault="00A37196" w:rsidP="00BE296B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الرصيد النقدي المتوقع = 100000 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( 80000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10000 ) = 30000 </w:t>
                            </w:r>
                          </w:p>
                          <w:p w:rsidR="00A37196" w:rsidRPr="00813250" w:rsidRDefault="00A37196" w:rsidP="00BE296B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بما أن قيمة الاستهلاك لاتعتبر مصاريف يجب طرحها من قيمة المدفوعات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05EBC8" id="Text Box 124" o:spid="_x0000_s1046" type="#_x0000_t202" style="position:absolute;left:0;text-align:left;margin-left:-26.25pt;margin-top:60.15pt;width:352.5pt;height:80.25pt;z-index:25196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" fillcolor="window" strokeweight=".5pt">
                <v:textbox>
                  <w:txbxContent>
                    <w:p w:rsidR="00A37196" w:rsidRDefault="00A37196" w:rsidP="00BE296B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</w:pPr>
                      <w:r w:rsidRPr="00813250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الرصيد النقدي المتوقع  اخر الفترة = </w:t>
                      </w:r>
                      <w:r w:rsidRPr="00B32FD7">
                        <w:rPr>
                          <w:rFonts w:asciiTheme="majorBidi" w:hAnsiTheme="majorBidi" w:cstheme="majorBidi"/>
                          <w:b/>
                          <w:bCs/>
                          <w:color w:val="1F497D" w:themeColor="text2"/>
                          <w:sz w:val="24"/>
                          <w:szCs w:val="24"/>
                          <w:rtl/>
                        </w:rPr>
                        <w:t xml:space="preserve">النقدية المتاحة </w:t>
                      </w:r>
                      <w:r w:rsidRPr="00813250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– جملة المدفوعات النقدية</w:t>
                      </w:r>
                    </w:p>
                    <w:p w:rsidR="00A37196" w:rsidRDefault="00A37196" w:rsidP="00BE296B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</w:pPr>
                      <w:r w:rsidRPr="00B32FD7">
                        <w:rPr>
                          <w:rFonts w:asciiTheme="majorBidi" w:hAnsiTheme="majorBidi" w:cstheme="majorBidi" w:hint="cs"/>
                          <w:b/>
                          <w:bCs/>
                          <w:color w:val="1F497D" w:themeColor="text2"/>
                          <w:sz w:val="24"/>
                          <w:szCs w:val="24"/>
                          <w:rtl/>
                        </w:rPr>
                        <w:t xml:space="preserve">النقدية المتاحة </w:t>
                      </w:r>
                      <w:r w:rsidRPr="00B32FD7"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= الرصيد النقدي أول الفترة + جملة تقديرات المتحصلات النقدية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 </w:t>
                      </w:r>
                    </w:p>
                    <w:p w:rsidR="00A37196" w:rsidRDefault="00A37196" w:rsidP="00BE296B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                   </w:t>
                      </w:r>
                      <w:r w:rsidRPr="00B32FD7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=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28000 +72000 = 100000 ريال</w:t>
                      </w:r>
                    </w:p>
                    <w:p w:rsidR="00A37196" w:rsidRDefault="00A37196" w:rsidP="00BE296B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الرصيد النقدي المتوقع = 100000 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–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( 80000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–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10000 ) = 30000 </w:t>
                      </w:r>
                    </w:p>
                    <w:p w:rsidR="00A37196" w:rsidRPr="00813250" w:rsidRDefault="00A37196" w:rsidP="00BE296B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بما أن قيمة الاستهلاك لاتعتبر مصاريف يجب طرحها من قيمة المدفوعات </w:t>
                      </w:r>
                    </w:p>
                  </w:txbxContent>
                </v:textbox>
              </v:shape>
            </w:pict>
          </mc:Fallback>
        </mc:AlternateContent>
      </w:r>
      <w:r w:rsidRPr="00B32FD7">
        <w:rPr>
          <w:rFonts w:asciiTheme="minorHAnsi" w:eastAsiaTheme="minorHAnsi" w:hAnsiTheme="minorHAnsi"/>
          <w:b/>
          <w:bCs/>
          <w:color w:val="F79646" w:themeColor="accent6"/>
          <w:rtl/>
        </w:rPr>
        <w:t>عند اعداد الموازنة النقدية التقديرية للعام القادم ١٤٣٧هـ تبين ان الرصيد النقدي المتوقع أول الفترة للعام القادم ١٤٣٧هـ هو ٢٨٠٠٠ريال ، جملة تقديرات المتحصلات النقدية للفترة ٧٢٠٠٠ريال ، جملة تقديرات المصروفات للفترة ٨٠٠٠٠ريال (تشمل على استهلاكات معدات انتاجية للفترة١٠٠٠٠ريال). وعلى ذلك فان الرصيد النقدي المتوقع آخر الفترة للعام القادم ١٤٣٧هـ هو:</w:t>
      </w:r>
    </w:p>
    <w:p w:rsidR="00BE296B" w:rsidRPr="00352C57" w:rsidRDefault="00BE296B" w:rsidP="003A20E4">
      <w:pPr>
        <w:pStyle w:val="NoSpacing"/>
        <w:numPr>
          <w:ilvl w:val="0"/>
          <w:numId w:val="133"/>
        </w:numPr>
        <w:rPr>
          <w:sz w:val="24"/>
          <w:szCs w:val="24"/>
          <w:rtl/>
        </w:rPr>
      </w:pPr>
      <w:r w:rsidRPr="00352C57">
        <w:rPr>
          <w:sz w:val="24"/>
          <w:szCs w:val="24"/>
          <w:rtl/>
        </w:rPr>
        <w:t>١٠٠٠٠٠.</w:t>
      </w:r>
    </w:p>
    <w:p w:rsidR="00BE296B" w:rsidRPr="00352C57" w:rsidRDefault="00BE296B" w:rsidP="003A20E4">
      <w:pPr>
        <w:pStyle w:val="NoSpacing"/>
        <w:numPr>
          <w:ilvl w:val="0"/>
          <w:numId w:val="133"/>
        </w:numPr>
        <w:rPr>
          <w:sz w:val="24"/>
          <w:szCs w:val="24"/>
          <w:rtl/>
        </w:rPr>
      </w:pPr>
      <w:r w:rsidRPr="00352C57">
        <w:rPr>
          <w:sz w:val="24"/>
          <w:szCs w:val="24"/>
          <w:rtl/>
        </w:rPr>
        <w:t>٢٠٠٠٠.</w:t>
      </w:r>
      <w:r w:rsidRPr="00B32FD7">
        <w:rPr>
          <w:rFonts w:asciiTheme="minorHAnsi" w:eastAsiaTheme="minorHAnsi" w:hAnsiTheme="minorHAnsi" w:hint="cs"/>
          <w:b/>
          <w:bCs/>
          <w:noProof/>
          <w:color w:val="7030A0"/>
          <w:rtl/>
        </w:rPr>
        <w:t xml:space="preserve"> </w:t>
      </w:r>
    </w:p>
    <w:p w:rsidR="00BE296B" w:rsidRPr="00B32FD7" w:rsidRDefault="00BE296B" w:rsidP="003A20E4">
      <w:pPr>
        <w:pStyle w:val="NoSpacing"/>
        <w:numPr>
          <w:ilvl w:val="0"/>
          <w:numId w:val="133"/>
        </w:numPr>
        <w:rPr>
          <w:b/>
          <w:bCs/>
          <w:color w:val="00B050"/>
          <w:sz w:val="24"/>
          <w:szCs w:val="24"/>
          <w:rtl/>
        </w:rPr>
      </w:pPr>
      <w:r w:rsidRPr="00B32FD7">
        <w:rPr>
          <w:b/>
          <w:bCs/>
          <w:color w:val="00B050"/>
          <w:sz w:val="24"/>
          <w:szCs w:val="24"/>
          <w:rtl/>
        </w:rPr>
        <w:t>٣٠٠٠٠.</w:t>
      </w:r>
    </w:p>
    <w:p w:rsidR="00BE296B" w:rsidRDefault="00BE296B" w:rsidP="003A20E4">
      <w:pPr>
        <w:pStyle w:val="NoSpacing"/>
        <w:numPr>
          <w:ilvl w:val="0"/>
          <w:numId w:val="133"/>
        </w:numPr>
        <w:rPr>
          <w:sz w:val="24"/>
          <w:szCs w:val="24"/>
        </w:rPr>
      </w:pPr>
      <w:r w:rsidRPr="00352C57">
        <w:rPr>
          <w:sz w:val="24"/>
          <w:szCs w:val="24"/>
          <w:rtl/>
        </w:rPr>
        <w:t>١٠٠٠٠.</w:t>
      </w:r>
    </w:p>
    <w:p w:rsidR="00BE296B" w:rsidRPr="00352C57" w:rsidRDefault="00BE296B" w:rsidP="00BE296B">
      <w:pPr>
        <w:pStyle w:val="NoSpacing"/>
        <w:rPr>
          <w:sz w:val="24"/>
          <w:szCs w:val="24"/>
          <w:rtl/>
        </w:rPr>
      </w:pPr>
    </w:p>
    <w:p w:rsidR="00BE296B" w:rsidRPr="00BE296B" w:rsidRDefault="00BE296B" w:rsidP="00BE296B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4F81BD" w:themeColor="accent1"/>
          <w:sz w:val="24"/>
          <w:szCs w:val="24"/>
          <w:rtl/>
        </w:rPr>
      </w:pPr>
      <w:r w:rsidRPr="00352C57">
        <w:rPr>
          <w:sz w:val="24"/>
          <w:szCs w:val="24"/>
          <w:rtl/>
        </w:rPr>
        <w:br/>
      </w:r>
      <w:r w:rsidRPr="00BE296B">
        <w:rPr>
          <w:rFonts w:hint="cs"/>
          <w:b/>
          <w:bCs/>
          <w:noProof/>
          <w:color w:val="17365D" w:themeColor="text2" w:themeShade="BF"/>
          <w:sz w:val="24"/>
          <w:szCs w:val="24"/>
          <w:rtl/>
        </w:rPr>
        <w:t xml:space="preserve">عند اعداد الموازنة النقدية التقديرية للعام القادم 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1437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هـ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تبين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أن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الرصيد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النقدي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المتوقع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اول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الفترةللعام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1437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هو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16000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،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جملة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تقديرات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المتحصلات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النقدية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للفترة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94000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،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جملة تقديرات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المصروفات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النقدية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للفترة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80000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وعلى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الرصيد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النقدي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المتوقع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آخر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الفترة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 1437هو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BE296B" w:rsidRPr="00BE296B" w:rsidRDefault="00751CAB" w:rsidP="003A20E4">
      <w:pPr>
        <w:numPr>
          <w:ilvl w:val="0"/>
          <w:numId w:val="155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B050"/>
          <w:sz w:val="24"/>
          <w:szCs w:val="24"/>
        </w:rPr>
      </w:pPr>
      <w:r w:rsidRPr="00B32FD7">
        <w:rPr>
          <w:rFonts w:asciiTheme="minorHAnsi" w:eastAsiaTheme="minorHAnsi" w:hAnsiTheme="minorHAnsi" w:hint="cs"/>
          <w:b/>
          <w:bCs/>
          <w:noProof/>
          <w:color w:val="7030A0"/>
          <w:rtl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591247DB" wp14:editId="2D5B74E7">
                <wp:simplePos x="0" y="0"/>
                <wp:positionH relativeFrom="column">
                  <wp:posOffset>-542925</wp:posOffset>
                </wp:positionH>
                <wp:positionV relativeFrom="paragraph">
                  <wp:posOffset>72391</wp:posOffset>
                </wp:positionV>
                <wp:extent cx="4476750" cy="838200"/>
                <wp:effectExtent l="0" t="0" r="19050" b="19050"/>
                <wp:wrapNone/>
                <wp:docPr id="165" name="Text Box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0" cy="838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37196" w:rsidRDefault="00A37196" w:rsidP="00751CAB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</w:pPr>
                            <w:r w:rsidRPr="00813250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الرصيد النقدي المتوقع  اخر الفترة = </w:t>
                            </w:r>
                            <w:r w:rsidRPr="00B32FD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1F497D" w:themeColor="text2"/>
                                <w:sz w:val="24"/>
                                <w:szCs w:val="24"/>
                                <w:rtl/>
                              </w:rPr>
                              <w:t xml:space="preserve">النقدية المتاحة </w:t>
                            </w:r>
                            <w:r w:rsidRPr="00813250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– جملة المدفوعات النقدية</w:t>
                            </w:r>
                          </w:p>
                          <w:p w:rsidR="00A37196" w:rsidRDefault="00A37196" w:rsidP="00751CAB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</w:pPr>
                            <w:r w:rsidRPr="00B32FD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1F497D" w:themeColor="text2"/>
                                <w:sz w:val="24"/>
                                <w:szCs w:val="24"/>
                                <w:rtl/>
                              </w:rPr>
                              <w:t xml:space="preserve">النقدية المتاحة </w:t>
                            </w:r>
                            <w:r w:rsidRPr="00B32FD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= الرصيد النقدي أول الفترة + جملة تقديرات المتحصلات النقدية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  <w:p w:rsidR="00A37196" w:rsidRDefault="00A37196" w:rsidP="00751CAB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                   </w:t>
                            </w:r>
                            <w:r w:rsidRPr="00B32FD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16000 +94000 = 110000 ريال</w:t>
                            </w:r>
                          </w:p>
                          <w:p w:rsidR="00A37196" w:rsidRDefault="00A37196" w:rsidP="00751CAB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الرصيد النقدي المتوقع = 110000 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80000  = 30000 </w:t>
                            </w:r>
                          </w:p>
                          <w:p w:rsidR="00A37196" w:rsidRPr="00813250" w:rsidRDefault="00A37196" w:rsidP="00751CAB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1247DB" id="Text Box 165" o:spid="_x0000_s1047" type="#_x0000_t202" style="position:absolute;left:0;text-align:left;margin-left:-42.75pt;margin-top:5.7pt;width:352.5pt;height:66pt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" fillcolor="window" strokeweight=".5pt">
                <v:textbox>
                  <w:txbxContent>
                    <w:p w:rsidR="00A37196" w:rsidRDefault="00A37196" w:rsidP="00751CAB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</w:pPr>
                      <w:r w:rsidRPr="00813250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الرصيد النقدي المتوقع  اخر الفترة = </w:t>
                      </w:r>
                      <w:r w:rsidRPr="00B32FD7">
                        <w:rPr>
                          <w:rFonts w:asciiTheme="majorBidi" w:hAnsiTheme="majorBidi" w:cstheme="majorBidi"/>
                          <w:b/>
                          <w:bCs/>
                          <w:color w:val="1F497D" w:themeColor="text2"/>
                          <w:sz w:val="24"/>
                          <w:szCs w:val="24"/>
                          <w:rtl/>
                        </w:rPr>
                        <w:t xml:space="preserve">النقدية المتاحة </w:t>
                      </w:r>
                      <w:r w:rsidRPr="00813250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– جملة المدفوعات النقدية</w:t>
                      </w:r>
                    </w:p>
                    <w:p w:rsidR="00A37196" w:rsidRDefault="00A37196" w:rsidP="00751CAB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</w:pPr>
                      <w:r w:rsidRPr="00B32FD7">
                        <w:rPr>
                          <w:rFonts w:asciiTheme="majorBidi" w:hAnsiTheme="majorBidi" w:cstheme="majorBidi" w:hint="cs"/>
                          <w:b/>
                          <w:bCs/>
                          <w:color w:val="1F497D" w:themeColor="text2"/>
                          <w:sz w:val="24"/>
                          <w:szCs w:val="24"/>
                          <w:rtl/>
                        </w:rPr>
                        <w:t xml:space="preserve">النقدية المتاحة </w:t>
                      </w:r>
                      <w:r w:rsidRPr="00B32FD7"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= الرصيد النقدي أول الفترة + جملة تقديرات المتحصلات النقدية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 </w:t>
                      </w:r>
                    </w:p>
                    <w:p w:rsidR="00A37196" w:rsidRDefault="00A37196" w:rsidP="00751CAB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                   </w:t>
                      </w:r>
                      <w:r w:rsidRPr="00B32FD7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=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16000 +94000 = 110000 ريال</w:t>
                      </w:r>
                    </w:p>
                    <w:p w:rsidR="00A37196" w:rsidRDefault="00A37196" w:rsidP="00751CAB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الرصيد النقدي المتوقع = 110000 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–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80000  = 30000 </w:t>
                      </w:r>
                    </w:p>
                    <w:p w:rsidR="00A37196" w:rsidRPr="00813250" w:rsidRDefault="00A37196" w:rsidP="00751CAB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E296B" w:rsidRPr="00BE296B">
        <w:rPr>
          <w:rFonts w:ascii="Arial" w:hAnsi="Arial" w:hint="cs"/>
          <w:b/>
          <w:bCs/>
          <w:color w:val="00B050"/>
          <w:sz w:val="24"/>
          <w:szCs w:val="24"/>
          <w:rtl/>
        </w:rPr>
        <w:t>30000 ريال</w:t>
      </w:r>
    </w:p>
    <w:p w:rsidR="00BE296B" w:rsidRPr="00BE296B" w:rsidRDefault="00BE296B" w:rsidP="003A20E4">
      <w:pPr>
        <w:numPr>
          <w:ilvl w:val="0"/>
          <w:numId w:val="155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BE296B">
        <w:rPr>
          <w:rFonts w:ascii="Arial" w:hAnsi="Arial"/>
          <w:b/>
          <w:bCs/>
          <w:color w:val="000000" w:themeColor="text1"/>
          <w:sz w:val="24"/>
          <w:szCs w:val="24"/>
        </w:rPr>
        <w:t xml:space="preserve">14000 </w:t>
      </w:r>
      <w:r w:rsidRPr="00BE296B">
        <w:rPr>
          <w:rFonts w:ascii="Arial" w:hAnsi="Arial"/>
          <w:b/>
          <w:bCs/>
          <w:color w:val="000000" w:themeColor="text1"/>
          <w:sz w:val="24"/>
          <w:szCs w:val="24"/>
          <w:rtl/>
        </w:rPr>
        <w:t>ريال</w:t>
      </w:r>
    </w:p>
    <w:p w:rsidR="00BE296B" w:rsidRPr="00BE296B" w:rsidRDefault="00BE296B" w:rsidP="003A20E4">
      <w:pPr>
        <w:numPr>
          <w:ilvl w:val="0"/>
          <w:numId w:val="155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BE296B">
        <w:rPr>
          <w:rFonts w:ascii="Arial" w:hAnsi="Arial"/>
          <w:b/>
          <w:bCs/>
          <w:color w:val="000000" w:themeColor="text1"/>
          <w:sz w:val="24"/>
          <w:szCs w:val="24"/>
        </w:rPr>
        <w:t xml:space="preserve">2000 </w:t>
      </w:r>
      <w:r w:rsidRPr="00BE296B">
        <w:rPr>
          <w:rFonts w:ascii="Arial" w:hAnsi="Arial"/>
          <w:b/>
          <w:bCs/>
          <w:color w:val="000000" w:themeColor="text1"/>
          <w:sz w:val="24"/>
          <w:szCs w:val="24"/>
          <w:rtl/>
        </w:rPr>
        <w:t>ريال</w:t>
      </w:r>
    </w:p>
    <w:p w:rsidR="00BE296B" w:rsidRPr="00BE296B" w:rsidRDefault="00BE296B" w:rsidP="003A20E4">
      <w:pPr>
        <w:numPr>
          <w:ilvl w:val="0"/>
          <w:numId w:val="155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 w:themeColor="text1"/>
          <w:sz w:val="24"/>
          <w:szCs w:val="24"/>
          <w:rtl/>
        </w:rPr>
      </w:pPr>
      <w:r w:rsidRPr="00BE296B">
        <w:rPr>
          <w:rFonts w:ascii="Arial" w:hAnsi="Arial"/>
          <w:b/>
          <w:bCs/>
          <w:color w:val="000000" w:themeColor="text1"/>
          <w:sz w:val="24"/>
          <w:szCs w:val="24"/>
        </w:rPr>
        <w:t xml:space="preserve">40000 </w:t>
      </w:r>
      <w:r w:rsidRPr="00BE296B">
        <w:rPr>
          <w:rFonts w:ascii="Arial" w:hAnsi="Arial"/>
          <w:b/>
          <w:bCs/>
          <w:color w:val="000000" w:themeColor="text1"/>
          <w:sz w:val="24"/>
          <w:szCs w:val="24"/>
          <w:rtl/>
        </w:rPr>
        <w:t>ريال</w:t>
      </w:r>
    </w:p>
    <w:p w:rsidR="00BE296B" w:rsidRDefault="00BE296B" w:rsidP="00BE296B">
      <w:pPr>
        <w:contextualSpacing/>
        <w:rPr>
          <w:rFonts w:asciiTheme="minorHAnsi" w:eastAsiaTheme="minorHAnsi" w:hAnsiTheme="minorHAnsi" w:cstheme="minorBidi"/>
          <w:rtl/>
        </w:rPr>
      </w:pPr>
    </w:p>
    <w:p w:rsidR="00751CAB" w:rsidRDefault="00751CAB" w:rsidP="00BE296B">
      <w:pPr>
        <w:contextualSpacing/>
        <w:rPr>
          <w:rFonts w:asciiTheme="minorHAnsi" w:eastAsiaTheme="minorHAnsi" w:hAnsiTheme="minorHAnsi" w:cstheme="minorBidi"/>
          <w:rtl/>
        </w:rPr>
      </w:pPr>
    </w:p>
    <w:p w:rsidR="00751CAB" w:rsidRDefault="00751CAB" w:rsidP="00BE296B">
      <w:pPr>
        <w:contextualSpacing/>
        <w:rPr>
          <w:rFonts w:asciiTheme="minorHAnsi" w:eastAsiaTheme="minorHAnsi" w:hAnsiTheme="minorHAnsi" w:cstheme="minorBidi"/>
        </w:rPr>
      </w:pPr>
    </w:p>
    <w:p w:rsidR="002611EB" w:rsidRPr="002611EB" w:rsidRDefault="002611EB" w:rsidP="002611EB">
      <w:pPr>
        <w:contextualSpacing/>
        <w:rPr>
          <w:rFonts w:asciiTheme="minorHAnsi" w:eastAsiaTheme="minorHAnsi" w:hAnsiTheme="minorHAnsi" w:cstheme="minorBidi"/>
          <w:rtl/>
        </w:rPr>
      </w:pPr>
    </w:p>
    <w:p w:rsidR="00957BC7" w:rsidRDefault="00957BC7" w:rsidP="005023E1">
      <w:pPr>
        <w:jc w:val="both"/>
        <w:rPr>
          <w:rFonts w:asciiTheme="minorHAnsi" w:eastAsiaTheme="minorHAnsi" w:hAnsiTheme="minorHAnsi"/>
          <w:b/>
          <w:bCs/>
          <w:color w:val="7030A0"/>
          <w:rtl/>
        </w:rPr>
      </w:pPr>
    </w:p>
    <w:p w:rsidR="00957BC7" w:rsidRDefault="00957BC7" w:rsidP="005023E1">
      <w:pPr>
        <w:jc w:val="both"/>
        <w:rPr>
          <w:rFonts w:asciiTheme="minorHAnsi" w:eastAsiaTheme="minorHAnsi" w:hAnsiTheme="minorHAnsi"/>
          <w:b/>
          <w:bCs/>
          <w:color w:val="7030A0"/>
          <w:rtl/>
        </w:rPr>
      </w:pPr>
    </w:p>
    <w:p w:rsidR="00957BC7" w:rsidRDefault="00957BC7" w:rsidP="005023E1">
      <w:pPr>
        <w:jc w:val="both"/>
        <w:rPr>
          <w:rFonts w:asciiTheme="minorHAnsi" w:eastAsiaTheme="minorHAnsi" w:hAnsiTheme="minorHAnsi"/>
          <w:b/>
          <w:bCs/>
          <w:color w:val="7030A0"/>
          <w:rtl/>
        </w:rPr>
      </w:pPr>
    </w:p>
    <w:p w:rsidR="00957BC7" w:rsidRDefault="00957BC7" w:rsidP="005023E1">
      <w:pPr>
        <w:jc w:val="both"/>
        <w:rPr>
          <w:rFonts w:asciiTheme="minorHAnsi" w:eastAsiaTheme="minorHAnsi" w:hAnsiTheme="minorHAnsi"/>
          <w:b/>
          <w:bCs/>
          <w:color w:val="7030A0"/>
          <w:rtl/>
        </w:rPr>
      </w:pPr>
    </w:p>
    <w:p w:rsidR="00957BC7" w:rsidRDefault="00957BC7" w:rsidP="005023E1">
      <w:pPr>
        <w:jc w:val="both"/>
        <w:rPr>
          <w:rFonts w:asciiTheme="minorHAnsi" w:eastAsiaTheme="minorHAnsi" w:hAnsiTheme="minorHAnsi"/>
          <w:b/>
          <w:bCs/>
          <w:color w:val="7030A0"/>
          <w:rtl/>
        </w:rPr>
      </w:pPr>
    </w:p>
    <w:p w:rsidR="005023E1" w:rsidRPr="005023E1" w:rsidRDefault="005023E1" w:rsidP="005023E1">
      <w:pPr>
        <w:jc w:val="both"/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lastRenderedPageBreak/>
        <w:t>عند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اعداد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الموازنة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النقية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التقديرية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للربع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الثالث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للعام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1435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ه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تبين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أن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قيمة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المبيعات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التقديرية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للربع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الثالث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>
        <w:rPr>
          <w:rFonts w:asciiTheme="minorHAnsi" w:eastAsiaTheme="minorHAnsi" w:hAnsiTheme="minorHAnsi" w:hint="cs"/>
          <w:b/>
          <w:bCs/>
          <w:color w:val="7030A0"/>
          <w:rtl/>
        </w:rPr>
        <w:t xml:space="preserve">     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>300,000</w:t>
      </w:r>
      <w:r w:rsidRPr="005023E1">
        <w:rPr>
          <w:rFonts w:asciiTheme="minorHAnsi" w:eastAsiaTheme="minorHAnsi" w:hAnsiTheme="minorHAnsi" w:cstheme="minorBidi" w:hint="cs"/>
          <w:b/>
          <w:bCs/>
          <w:color w:val="7030A0"/>
          <w:rtl/>
        </w:rPr>
        <w:t>ر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يال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(منها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100,000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مبيعات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نقدية)،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تحصل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المبيعات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الآجلة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على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أساس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: 40 %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نفس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الربع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56 %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الربع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التالي</w:t>
      </w:r>
      <w:r w:rsidRPr="005023E1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مباشرة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4%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لا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يتوقع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تحصيلها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وعلى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ذلك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فان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جملة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المتحصلات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النقدية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التقديرية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من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المبيعات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الربع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الثالث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للعام</w:t>
      </w:r>
      <w:r w:rsidRPr="005023E1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>143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5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هـ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5023E1">
        <w:rPr>
          <w:rFonts w:asciiTheme="minorHAnsi" w:eastAsiaTheme="minorHAnsi" w:hAnsiTheme="minorHAnsi" w:hint="cs"/>
          <w:b/>
          <w:bCs/>
          <w:color w:val="7030A0"/>
          <w:rtl/>
        </w:rPr>
        <w:t>تكون</w:t>
      </w:r>
      <w:r w:rsidRPr="005023E1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5023E1" w:rsidRPr="005023E1" w:rsidRDefault="007C014A" w:rsidP="00AE087A">
      <w:pPr>
        <w:numPr>
          <w:ilvl w:val="0"/>
          <w:numId w:val="70"/>
        </w:numPr>
        <w:contextualSpacing/>
        <w:jc w:val="both"/>
        <w:rPr>
          <w:rFonts w:asciiTheme="minorHAnsi" w:eastAsiaTheme="minorHAnsi" w:hAnsiTheme="minorHAnsi" w:cstheme="minorBidi"/>
          <w:rtl/>
        </w:rPr>
      </w:pPr>
      <w:r w:rsidRPr="007C014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4655D6E8" wp14:editId="66226629">
                <wp:simplePos x="0" y="0"/>
                <wp:positionH relativeFrom="column">
                  <wp:posOffset>-752475</wp:posOffset>
                </wp:positionH>
                <wp:positionV relativeFrom="paragraph">
                  <wp:posOffset>4445</wp:posOffset>
                </wp:positionV>
                <wp:extent cx="4648200" cy="1085850"/>
                <wp:effectExtent l="0" t="0" r="19050" b="19050"/>
                <wp:wrapNone/>
                <wp:docPr id="56" name="خماسي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48200" cy="108585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37196" w:rsidRDefault="00A37196" w:rsidP="007C014A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C014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عندنا مبيعات نقدية للربع الثالث = 100000 </w:t>
                            </w:r>
                          </w:p>
                          <w:p w:rsidR="00A37196" w:rsidRDefault="00A37196" w:rsidP="007C014A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C014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ومبيعات آجلة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300000 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100000 =200000</w:t>
                            </w:r>
                          </w:p>
                          <w:p w:rsidR="00A37196" w:rsidRPr="007C014A" w:rsidRDefault="00A37196" w:rsidP="00E40E38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C014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لكن حنحصل من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المبيعات الآجلة 40</w:t>
                            </w:r>
                            <w:r w:rsidRPr="007C014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% في الربع الثالث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</w:t>
                            </w:r>
                            <w:r w:rsidRPr="007C014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00000 *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4</w:t>
                            </w:r>
                            <w:r w:rsidRPr="007C014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0 % = </w:t>
                            </w:r>
                            <w:r w:rsidRPr="007C014A">
                              <w:rPr>
                                <w:b/>
                                <w:bCs/>
                                <w:color w:val="002060"/>
                              </w:rPr>
                              <w:t> 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80000</w:t>
                            </w:r>
                          </w:p>
                          <w:p w:rsidR="00A37196" w:rsidRPr="006A6F38" w:rsidRDefault="00A37196" w:rsidP="00E40E38">
                            <w:pPr>
                              <w:pStyle w:val="NoSpacing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6A6F38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إذا المتحصلات النقدية للربع الثالث =</w:t>
                            </w:r>
                            <w:r w:rsidRPr="006A6F38">
                              <w:rPr>
                                <w:rFonts w:asciiTheme="minorHAnsi" w:eastAsiaTheme="minorHAnsi" w:hAnsiTheme="minorHAnsi" w:cs="Akhbar MT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6A6F38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المبيعات النقدية في الربع الثالث+المبيعات الآجلة لنفس الربع</w:t>
                            </w:r>
                          </w:p>
                          <w:p w:rsidR="00A37196" w:rsidRPr="007C014A" w:rsidRDefault="00A37196" w:rsidP="00E40E38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C014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r w:rsidRPr="007C014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100000 + 80000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1</w:t>
                            </w:r>
                            <w:r w:rsidRPr="007C014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80000 ريال </w:t>
                            </w:r>
                          </w:p>
                          <w:p w:rsidR="00A37196" w:rsidRPr="007C014A" w:rsidRDefault="00A37196" w:rsidP="007C014A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  <w:p w:rsidR="00A37196" w:rsidRPr="007C014A" w:rsidRDefault="00A37196" w:rsidP="007C014A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55D6E8" id="خماسي 5" o:spid="_x0000_s1048" type="#_x0000_t15" style="position:absolute;left:0;text-align:left;margin-left:-59.25pt;margin-top:.35pt;width:366pt;height:85.5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" adj="21600" fillcolor="window" strokecolor="windowText" strokeweight="2pt">
                <v:path arrowok="t"/>
                <v:textbox>
                  <w:txbxContent>
                    <w:p w:rsidR="00A37196" w:rsidRDefault="00A37196" w:rsidP="007C014A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7C014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عندنا مبيعات نقدية للربع الثالث = 100000 </w:t>
                      </w:r>
                    </w:p>
                    <w:p w:rsidR="00A37196" w:rsidRDefault="00A37196" w:rsidP="007C014A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7C014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ومبيعات آجلة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300000 </w:t>
                      </w:r>
                      <w:r>
                        <w:rPr>
                          <w:b/>
                          <w:bCs/>
                          <w:color w:val="002060"/>
                          <w:rtl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100000 =200000</w:t>
                      </w:r>
                    </w:p>
                    <w:p w:rsidR="00A37196" w:rsidRPr="007C014A" w:rsidRDefault="00A37196" w:rsidP="00E40E38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7C014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لكن حنحصل من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المبيعات الآجلة 40</w:t>
                      </w:r>
                      <w:r w:rsidRPr="007C014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% في الربع الثالث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</w:t>
                      </w:r>
                      <w:r w:rsidRPr="007C014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00000 *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4</w:t>
                      </w:r>
                      <w:r w:rsidRPr="007C014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0 % = </w:t>
                      </w:r>
                      <w:r w:rsidRPr="007C014A">
                        <w:rPr>
                          <w:b/>
                          <w:bCs/>
                          <w:color w:val="002060"/>
                        </w:rPr>
                        <w:t> 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80000</w:t>
                      </w:r>
                    </w:p>
                    <w:p w:rsidR="00A37196" w:rsidRPr="006A6F38" w:rsidRDefault="00A37196" w:rsidP="00E40E38">
                      <w:pPr>
                        <w:pStyle w:val="NoSpacing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6A6F38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إذا المتحصلات النقدية للربع الثالث =</w:t>
                      </w:r>
                      <w:r w:rsidRPr="006A6F38">
                        <w:rPr>
                          <w:rFonts w:asciiTheme="minorHAnsi" w:eastAsiaTheme="minorHAnsi" w:hAnsiTheme="minorHAnsi" w:cs="Akhbar MT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6A6F38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المبيعات النقدية في الربع الثالث+المبيعات الآجلة لنفس الربع</w:t>
                      </w:r>
                    </w:p>
                    <w:p w:rsidR="00A37196" w:rsidRPr="007C014A" w:rsidRDefault="00A37196" w:rsidP="00E40E38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7C014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r w:rsidRPr="007C014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100000 + 80000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1</w:t>
                      </w:r>
                      <w:r w:rsidRPr="007C014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80000 ريال </w:t>
                      </w:r>
                    </w:p>
                    <w:p w:rsidR="00A37196" w:rsidRPr="007C014A" w:rsidRDefault="00A37196" w:rsidP="007C014A">
                      <w:pPr>
                        <w:pStyle w:val="NoSpacing"/>
                        <w:rPr>
                          <w:b/>
                          <w:bCs/>
                          <w:color w:val="002060"/>
                        </w:rPr>
                      </w:pPr>
                    </w:p>
                    <w:p w:rsidR="00A37196" w:rsidRPr="007C014A" w:rsidRDefault="00A37196" w:rsidP="007C014A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023E1" w:rsidRPr="005023E1">
        <w:rPr>
          <w:rFonts w:asciiTheme="minorHAnsi" w:eastAsiaTheme="minorHAnsi" w:hAnsiTheme="minorHAnsi"/>
          <w:rtl/>
        </w:rPr>
        <w:t xml:space="preserve">100,000 </w:t>
      </w:r>
      <w:r w:rsidR="005023E1" w:rsidRPr="005023E1">
        <w:rPr>
          <w:rFonts w:asciiTheme="minorHAnsi" w:eastAsiaTheme="minorHAnsi" w:hAnsiTheme="minorHAnsi" w:hint="cs"/>
          <w:rtl/>
        </w:rPr>
        <w:t>ريال</w:t>
      </w:r>
    </w:p>
    <w:p w:rsidR="005023E1" w:rsidRPr="005023E1" w:rsidRDefault="005023E1" w:rsidP="00AE087A">
      <w:pPr>
        <w:numPr>
          <w:ilvl w:val="0"/>
          <w:numId w:val="70"/>
        </w:numPr>
        <w:contextualSpacing/>
        <w:jc w:val="both"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5023E1">
        <w:rPr>
          <w:rFonts w:asciiTheme="minorHAnsi" w:eastAsiaTheme="minorHAnsi" w:hAnsiTheme="minorHAnsi"/>
          <w:b/>
          <w:bCs/>
          <w:color w:val="FF0000"/>
          <w:rtl/>
        </w:rPr>
        <w:t xml:space="preserve">180,000 </w:t>
      </w:r>
      <w:r w:rsidRPr="005023E1">
        <w:rPr>
          <w:rFonts w:asciiTheme="minorHAnsi" w:eastAsiaTheme="minorHAnsi" w:hAnsiTheme="minorHAnsi" w:hint="cs"/>
          <w:b/>
          <w:bCs/>
          <w:color w:val="FF0000"/>
          <w:rtl/>
        </w:rPr>
        <w:t>ريال</w:t>
      </w:r>
    </w:p>
    <w:p w:rsidR="005023E1" w:rsidRPr="005023E1" w:rsidRDefault="005023E1" w:rsidP="00AE087A">
      <w:pPr>
        <w:numPr>
          <w:ilvl w:val="0"/>
          <w:numId w:val="70"/>
        </w:numPr>
        <w:contextualSpacing/>
        <w:rPr>
          <w:rFonts w:asciiTheme="minorHAnsi" w:eastAsiaTheme="minorHAnsi" w:hAnsiTheme="minorHAnsi" w:cstheme="minorBidi"/>
          <w:rtl/>
        </w:rPr>
      </w:pPr>
      <w:r w:rsidRPr="005023E1">
        <w:rPr>
          <w:rFonts w:asciiTheme="minorHAnsi" w:eastAsiaTheme="minorHAnsi" w:hAnsiTheme="minorHAnsi"/>
          <w:rtl/>
        </w:rPr>
        <w:t>280,00</w:t>
      </w:r>
      <w:r w:rsidRPr="005023E1">
        <w:rPr>
          <w:rFonts w:asciiTheme="minorHAnsi" w:eastAsiaTheme="minorHAnsi" w:hAnsiTheme="minorHAnsi" w:hint="cs"/>
          <w:rtl/>
        </w:rPr>
        <w:t>0</w:t>
      </w:r>
      <w:r w:rsidRPr="005023E1">
        <w:rPr>
          <w:rFonts w:asciiTheme="minorHAnsi" w:eastAsiaTheme="minorHAnsi" w:hAnsiTheme="minorHAnsi"/>
          <w:rtl/>
        </w:rPr>
        <w:t xml:space="preserve"> </w:t>
      </w:r>
      <w:r w:rsidRPr="005023E1">
        <w:rPr>
          <w:rFonts w:asciiTheme="minorHAnsi" w:eastAsiaTheme="minorHAnsi" w:hAnsiTheme="minorHAnsi" w:hint="cs"/>
          <w:rtl/>
        </w:rPr>
        <w:t>ريال</w:t>
      </w:r>
    </w:p>
    <w:p w:rsidR="005023E1" w:rsidRPr="005023E1" w:rsidRDefault="005023E1" w:rsidP="00AE087A">
      <w:pPr>
        <w:numPr>
          <w:ilvl w:val="0"/>
          <w:numId w:val="70"/>
        </w:numPr>
        <w:contextualSpacing/>
        <w:rPr>
          <w:rFonts w:asciiTheme="minorHAnsi" w:eastAsiaTheme="minorHAnsi" w:hAnsiTheme="minorHAnsi" w:cstheme="minorBidi"/>
          <w:rtl/>
        </w:rPr>
      </w:pPr>
      <w:r w:rsidRPr="005023E1">
        <w:rPr>
          <w:rFonts w:asciiTheme="minorHAnsi" w:eastAsiaTheme="minorHAnsi" w:hAnsiTheme="minorHAnsi" w:hint="cs"/>
          <w:rtl/>
        </w:rPr>
        <w:t>لا شيء من ما سبق</w:t>
      </w:r>
    </w:p>
    <w:p w:rsidR="00D13B47" w:rsidRDefault="00D13B47" w:rsidP="00BF7960">
      <w:pPr>
        <w:pStyle w:val="NoSpacing"/>
        <w:rPr>
          <w:sz w:val="24"/>
          <w:szCs w:val="24"/>
          <w:rtl/>
        </w:rPr>
      </w:pPr>
    </w:p>
    <w:p w:rsidR="00DF1376" w:rsidRPr="00352C57" w:rsidRDefault="00DF1376" w:rsidP="00352C57">
      <w:pPr>
        <w:pStyle w:val="NoSpacing"/>
        <w:rPr>
          <w:sz w:val="24"/>
          <w:szCs w:val="24"/>
          <w:rtl/>
        </w:rPr>
      </w:pPr>
    </w:p>
    <w:p w:rsidR="00352C57" w:rsidRDefault="00352C57" w:rsidP="00352C57">
      <w:pPr>
        <w:pStyle w:val="NoSpacing"/>
        <w:rPr>
          <w:sz w:val="24"/>
          <w:szCs w:val="24"/>
          <w:rtl/>
        </w:rPr>
      </w:pPr>
      <w:r w:rsidRPr="009800C1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عند اعداد الموازنة النقدية التقديرية لشهر صفر للعام القادم١٤٣٧هـ تبين أن المبيعات النقدية لشهر صفر ٣٠٠٠٠٠ريال ،والمبيعات آلآجلة للشهر ٢٠٠٠٠٠ريال (تحصل على أساس :٦٠٪ في شهرالبيع، ٤٠٪في الشهر التالي ) . وعلى ذلك فان جملة المتحصلات النقدية التقديرية من المبيعات لشهر صفر للعام </w:t>
      </w:r>
      <w:r w:rsidRPr="00DF137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١٤٣٧هـ</w:t>
      </w:r>
      <w:r w:rsidRPr="00DF1376">
        <w:rPr>
          <w:b/>
          <w:bCs/>
          <w:color w:val="F79646" w:themeColor="accent6"/>
          <w:sz w:val="24"/>
          <w:szCs w:val="24"/>
          <w:rtl/>
        </w:rPr>
        <w:t xml:space="preserve"> تكون:</w:t>
      </w:r>
    </w:p>
    <w:p w:rsidR="00DF1376" w:rsidRPr="00352C57" w:rsidRDefault="00DF1376" w:rsidP="00352C57">
      <w:pPr>
        <w:pStyle w:val="NoSpacing"/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>
                <wp:simplePos x="0" y="0"/>
                <wp:positionH relativeFrom="column">
                  <wp:posOffset>-657225</wp:posOffset>
                </wp:positionH>
                <wp:positionV relativeFrom="paragraph">
                  <wp:posOffset>185420</wp:posOffset>
                </wp:positionV>
                <wp:extent cx="4686300" cy="1085850"/>
                <wp:effectExtent l="0" t="0" r="19050" b="19050"/>
                <wp:wrapNone/>
                <wp:docPr id="127" name="Text Box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86300" cy="1085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Pr="00DF1376" w:rsidRDefault="00A37196" w:rsidP="00DF1376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عندنا مبيعات نقدية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لشهر صفر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300000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</w:p>
                          <w:p w:rsidR="00A37196" w:rsidRPr="00DF1376" w:rsidRDefault="00A37196" w:rsidP="00DF1376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ومبيعات آجلة= 200000</w:t>
                            </w:r>
                          </w:p>
                          <w:p w:rsidR="00A37196" w:rsidRPr="00DF1376" w:rsidRDefault="00A37196" w:rsidP="00DF1376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لكن حنحصل من المبيعات الآجلة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60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% في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شهر صفر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 200000 *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60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% = </w:t>
                            </w:r>
                            <w:r w:rsidRPr="00DF1376">
                              <w:rPr>
                                <w:b/>
                                <w:bCs/>
                                <w:color w:val="002060"/>
                              </w:rPr>
                              <w:t> 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120000</w:t>
                            </w:r>
                          </w:p>
                          <w:p w:rsidR="00A37196" w:rsidRPr="00DF1376" w:rsidRDefault="00A37196" w:rsidP="00751CAB">
                            <w:pPr>
                              <w:pStyle w:val="NoSpacing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إذا المتحصلات النقدية لشهر صفر = المبيعات النقدية +المبيعات الآجلة لنفس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الفترة </w:t>
                            </w:r>
                          </w:p>
                          <w:p w:rsidR="00A37196" w:rsidRPr="00DF1376" w:rsidRDefault="00A37196" w:rsidP="00DF1376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3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00000 +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12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0000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420000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ريال </w:t>
                            </w:r>
                          </w:p>
                          <w:p w:rsidR="00A37196" w:rsidRPr="00DF1376" w:rsidRDefault="00A37196" w:rsidP="00DF1376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7" o:spid="_x0000_s1049" type="#_x0000_t202" style="position:absolute;left:0;text-align:left;margin-left:-51.75pt;margin-top:14.6pt;width:369pt;height:85.5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" fillcolor="white [3201]" strokeweight=".5pt">
                <v:textbox>
                  <w:txbxContent>
                    <w:p w:rsidR="00A37196" w:rsidRPr="00DF1376" w:rsidRDefault="00A37196" w:rsidP="00DF1376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عندنا مبيعات نقدية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لشهر صفر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300000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</w:p>
                    <w:p w:rsidR="00A37196" w:rsidRPr="00DF1376" w:rsidRDefault="00A37196" w:rsidP="00DF1376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ومبيعات آجلة= 200000</w:t>
                      </w:r>
                    </w:p>
                    <w:p w:rsidR="00A37196" w:rsidRPr="00DF1376" w:rsidRDefault="00A37196" w:rsidP="00DF1376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لكن حنحصل من المبيعات الآجلة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60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% في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شهر صفر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 200000 *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60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% = </w:t>
                      </w:r>
                      <w:r w:rsidRPr="00DF1376">
                        <w:rPr>
                          <w:b/>
                          <w:bCs/>
                          <w:color w:val="002060"/>
                        </w:rPr>
                        <w:t> 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120000</w:t>
                      </w:r>
                    </w:p>
                    <w:p w:rsidR="00A37196" w:rsidRPr="00DF1376" w:rsidRDefault="00A37196" w:rsidP="00751CAB">
                      <w:pPr>
                        <w:pStyle w:val="NoSpacing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DF137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إذا المتحصلات النقدية لشهر صفر = المبيعات النقدية +المبيعات الآجلة لنفس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الفترة </w:t>
                      </w:r>
                    </w:p>
                    <w:p w:rsidR="00A37196" w:rsidRPr="00DF1376" w:rsidRDefault="00A37196" w:rsidP="00DF1376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3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00000 +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12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0000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420000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ريال </w:t>
                      </w:r>
                    </w:p>
                    <w:p w:rsidR="00A37196" w:rsidRPr="00DF1376" w:rsidRDefault="00A37196" w:rsidP="00DF1376">
                      <w:pPr>
                        <w:pStyle w:val="NoSpacing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52C57" w:rsidRPr="00DF1376" w:rsidRDefault="00352C57" w:rsidP="003A20E4">
      <w:pPr>
        <w:pStyle w:val="NoSpacing"/>
        <w:numPr>
          <w:ilvl w:val="0"/>
          <w:numId w:val="134"/>
        </w:numPr>
        <w:rPr>
          <w:b/>
          <w:bCs/>
          <w:color w:val="00B050"/>
          <w:sz w:val="24"/>
          <w:szCs w:val="24"/>
          <w:rtl/>
        </w:rPr>
      </w:pPr>
      <w:r w:rsidRPr="00DF1376">
        <w:rPr>
          <w:b/>
          <w:bCs/>
          <w:color w:val="00B050"/>
          <w:sz w:val="24"/>
          <w:szCs w:val="24"/>
          <w:rtl/>
        </w:rPr>
        <w:t>٤٢٠٠٠٠ريال.</w:t>
      </w:r>
    </w:p>
    <w:p w:rsidR="00352C57" w:rsidRPr="00352C57" w:rsidRDefault="00352C57" w:rsidP="003A20E4">
      <w:pPr>
        <w:pStyle w:val="NoSpacing"/>
        <w:numPr>
          <w:ilvl w:val="0"/>
          <w:numId w:val="134"/>
        </w:numPr>
        <w:rPr>
          <w:sz w:val="24"/>
          <w:szCs w:val="24"/>
          <w:rtl/>
        </w:rPr>
      </w:pPr>
      <w:r w:rsidRPr="00352C57">
        <w:rPr>
          <w:sz w:val="24"/>
          <w:szCs w:val="24"/>
          <w:rtl/>
        </w:rPr>
        <w:t>٣٠٠٠٠٠ريال.</w:t>
      </w:r>
    </w:p>
    <w:p w:rsidR="00352C57" w:rsidRPr="00352C57" w:rsidRDefault="00352C57" w:rsidP="003A20E4">
      <w:pPr>
        <w:pStyle w:val="NoSpacing"/>
        <w:numPr>
          <w:ilvl w:val="0"/>
          <w:numId w:val="134"/>
        </w:numPr>
        <w:rPr>
          <w:sz w:val="24"/>
          <w:szCs w:val="24"/>
          <w:rtl/>
        </w:rPr>
      </w:pPr>
      <w:r w:rsidRPr="00352C57">
        <w:rPr>
          <w:sz w:val="24"/>
          <w:szCs w:val="24"/>
          <w:rtl/>
        </w:rPr>
        <w:t>٥٠٠٠٠٠ريال.</w:t>
      </w:r>
    </w:p>
    <w:p w:rsidR="00352C57" w:rsidRPr="00352C57" w:rsidRDefault="00352C57" w:rsidP="003A20E4">
      <w:pPr>
        <w:pStyle w:val="NoSpacing"/>
        <w:numPr>
          <w:ilvl w:val="0"/>
          <w:numId w:val="134"/>
        </w:numPr>
        <w:rPr>
          <w:sz w:val="24"/>
          <w:szCs w:val="24"/>
          <w:rtl/>
        </w:rPr>
      </w:pPr>
      <w:r w:rsidRPr="00352C57">
        <w:rPr>
          <w:sz w:val="24"/>
          <w:szCs w:val="24"/>
          <w:rtl/>
        </w:rPr>
        <w:t>٣٨٠٠٠٠ريال.</w:t>
      </w:r>
    </w:p>
    <w:p w:rsidR="00D13B47" w:rsidRPr="00BF7960" w:rsidRDefault="00D13B47" w:rsidP="00BF7960">
      <w:pPr>
        <w:pStyle w:val="NoSpacing"/>
        <w:rPr>
          <w:sz w:val="24"/>
          <w:szCs w:val="24"/>
          <w:rtl/>
        </w:rPr>
      </w:pPr>
    </w:p>
    <w:p w:rsidR="00DF1376" w:rsidRDefault="00DF1376" w:rsidP="00D13B47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BE296B" w:rsidRPr="00BE296B" w:rsidRDefault="00BE296B" w:rsidP="00BE296B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عند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اعداد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الموازنة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النقدية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لشهر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ربيع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أول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1437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هـ،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تبين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المبيعات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النقدية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للشهر 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600000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والمبيعات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الآجلة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للشهر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400000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تحصل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على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اساس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40 %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في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شهر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البيع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،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الباقي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في الشهر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التالي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( </w:t>
      </w:r>
      <w:r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وعلى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جملة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تقديرات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المتحصلات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النقدية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لشهر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ربيع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أول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1437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تكون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:</w:t>
      </w:r>
    </w:p>
    <w:p w:rsidR="00BE296B" w:rsidRPr="00BE296B" w:rsidRDefault="00751CAB" w:rsidP="003A20E4">
      <w:pPr>
        <w:numPr>
          <w:ilvl w:val="0"/>
          <w:numId w:val="156"/>
        </w:numPr>
        <w:autoSpaceDE w:val="0"/>
        <w:autoSpaceDN w:val="0"/>
        <w:adjustRightInd w:val="0"/>
        <w:spacing w:after="0" w:line="240" w:lineRule="auto"/>
        <w:ind w:left="785"/>
        <w:contextualSpacing/>
        <w:rPr>
          <w:rFonts w:asciiTheme="majorBidi" w:hAnsiTheme="majorBidi" w:cstheme="majorBidi"/>
          <w:color w:val="000000"/>
          <w:sz w:val="24"/>
          <w:szCs w:val="24"/>
        </w:rPr>
      </w:pPr>
      <w:r w:rsidRPr="007B63F7">
        <w:rPr>
          <w:rFonts w:asciiTheme="majorBidi" w:hAnsiTheme="majorBidi" w:cstheme="majorBidi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39237468" wp14:editId="20358A1B">
                <wp:simplePos x="0" y="0"/>
                <wp:positionH relativeFrom="column">
                  <wp:posOffset>-752475</wp:posOffset>
                </wp:positionH>
                <wp:positionV relativeFrom="paragraph">
                  <wp:posOffset>185420</wp:posOffset>
                </wp:positionV>
                <wp:extent cx="4686300" cy="971550"/>
                <wp:effectExtent l="0" t="0" r="19050" b="19050"/>
                <wp:wrapNone/>
                <wp:docPr id="166" name="Text Box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86300" cy="971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37196" w:rsidRPr="00DF1376" w:rsidRDefault="00A37196" w:rsidP="00751CAB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عندنا مبيعات نقدية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لشهر ربيع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600000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</w:p>
                          <w:p w:rsidR="00A37196" w:rsidRPr="00DF1376" w:rsidRDefault="00A37196" w:rsidP="00751CAB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ومبيعات آجلة=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400000</w:t>
                            </w:r>
                          </w:p>
                          <w:p w:rsidR="00A37196" w:rsidRPr="00DF1376" w:rsidRDefault="00A37196" w:rsidP="007B63F7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لكن حنحصل من المبيعات الآجلة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40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% في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شهر ربيع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4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00000 *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40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% = </w:t>
                            </w:r>
                            <w:r w:rsidRPr="00DF1376">
                              <w:rPr>
                                <w:b/>
                                <w:bCs/>
                                <w:color w:val="002060"/>
                              </w:rPr>
                              <w:t> 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160000</w:t>
                            </w:r>
                          </w:p>
                          <w:p w:rsidR="00A37196" w:rsidRPr="00DF1376" w:rsidRDefault="00A37196" w:rsidP="00751CAB">
                            <w:pPr>
                              <w:pStyle w:val="NoSpacing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إذا المتحصلات النقدية لشهر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ربيع 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= المبيعات النقدية +المبيعات الآجلة لنفس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الفترة</w:t>
                            </w:r>
                          </w:p>
                          <w:p w:rsidR="00A37196" w:rsidRPr="00DF1376" w:rsidRDefault="00A37196" w:rsidP="007B63F7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6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00000 +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16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0000 = </w:t>
                            </w:r>
                            <w:r w:rsidRPr="007B63F7">
                              <w:rPr>
                                <w:rFonts w:hint="cs"/>
                                <w:b/>
                                <w:bCs/>
                                <w:color w:val="00B050"/>
                                <w:rtl/>
                              </w:rPr>
                              <w:t xml:space="preserve">760000 ريال </w:t>
                            </w:r>
                          </w:p>
                          <w:p w:rsidR="00A37196" w:rsidRPr="00DF1376" w:rsidRDefault="00A37196" w:rsidP="00751CAB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237468" id="Text Box 166" o:spid="_x0000_s1050" type="#_x0000_t202" style="position:absolute;left:0;text-align:left;margin-left:-59.25pt;margin-top:14.6pt;width:369pt;height:76.5pt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" fillcolor="window" strokeweight=".5pt">
                <v:textbox>
                  <w:txbxContent>
                    <w:p w:rsidR="00A37196" w:rsidRPr="00DF1376" w:rsidRDefault="00A37196" w:rsidP="00751CAB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عندنا مبيعات نقدية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لشهر ربيع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600000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</w:p>
                    <w:p w:rsidR="00A37196" w:rsidRPr="00DF1376" w:rsidRDefault="00A37196" w:rsidP="00751CAB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ومبيعات آجلة=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400000</w:t>
                      </w:r>
                    </w:p>
                    <w:p w:rsidR="00A37196" w:rsidRPr="00DF1376" w:rsidRDefault="00A37196" w:rsidP="007B63F7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لكن حنحصل من المبيعات الآجلة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40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% في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شهر ربيع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4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00000 *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40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% = </w:t>
                      </w:r>
                      <w:r w:rsidRPr="00DF1376">
                        <w:rPr>
                          <w:b/>
                          <w:bCs/>
                          <w:color w:val="002060"/>
                        </w:rPr>
                        <w:t> 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160000</w:t>
                      </w:r>
                    </w:p>
                    <w:p w:rsidR="00A37196" w:rsidRPr="00DF1376" w:rsidRDefault="00A37196" w:rsidP="00751CAB">
                      <w:pPr>
                        <w:pStyle w:val="NoSpacing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DF137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إذا المتحصلات النقدية لشهر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ربيع </w:t>
                      </w:r>
                      <w:r w:rsidRPr="00DF137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= المبيعات النقدية +المبيعات الآجلة لنفس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الفترة</w:t>
                      </w:r>
                    </w:p>
                    <w:p w:rsidR="00A37196" w:rsidRPr="00DF1376" w:rsidRDefault="00A37196" w:rsidP="007B63F7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6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00000 +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16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0000 = </w:t>
                      </w:r>
                      <w:r w:rsidRPr="007B63F7">
                        <w:rPr>
                          <w:rFonts w:hint="cs"/>
                          <w:b/>
                          <w:bCs/>
                          <w:color w:val="00B050"/>
                          <w:rtl/>
                        </w:rPr>
                        <w:t xml:space="preserve">760000 ريال </w:t>
                      </w:r>
                    </w:p>
                    <w:p w:rsidR="00A37196" w:rsidRPr="00DF1376" w:rsidRDefault="00A37196" w:rsidP="00751CAB">
                      <w:pPr>
                        <w:pStyle w:val="NoSpacing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E296B" w:rsidRPr="00BE296B">
        <w:rPr>
          <w:rFonts w:asciiTheme="majorBidi" w:hAnsiTheme="majorBidi" w:cstheme="majorBidi"/>
          <w:color w:val="000000"/>
          <w:sz w:val="24"/>
          <w:szCs w:val="24"/>
        </w:rPr>
        <w:t xml:space="preserve">160000 </w:t>
      </w:r>
      <w:r w:rsidR="00BE296B" w:rsidRPr="00BE296B">
        <w:rPr>
          <w:rFonts w:asciiTheme="majorBidi" w:hAnsiTheme="majorBidi" w:cstheme="majorBidi"/>
          <w:color w:val="000000"/>
          <w:sz w:val="24"/>
          <w:szCs w:val="24"/>
          <w:rtl/>
        </w:rPr>
        <w:t>ريال</w:t>
      </w:r>
    </w:p>
    <w:p w:rsidR="00BE296B" w:rsidRPr="00BE296B" w:rsidRDefault="00BE296B" w:rsidP="003A20E4">
      <w:pPr>
        <w:numPr>
          <w:ilvl w:val="0"/>
          <w:numId w:val="156"/>
        </w:numPr>
        <w:autoSpaceDE w:val="0"/>
        <w:autoSpaceDN w:val="0"/>
        <w:adjustRightInd w:val="0"/>
        <w:spacing w:after="0" w:line="240" w:lineRule="auto"/>
        <w:ind w:left="785"/>
        <w:contextualSpacing/>
        <w:rPr>
          <w:rFonts w:asciiTheme="majorBidi" w:hAnsiTheme="majorBidi" w:cstheme="majorBidi"/>
          <w:color w:val="000000"/>
          <w:sz w:val="24"/>
          <w:szCs w:val="24"/>
        </w:rPr>
      </w:pPr>
      <w:r w:rsidRPr="00BE296B">
        <w:rPr>
          <w:rFonts w:asciiTheme="majorBidi" w:hAnsiTheme="majorBidi" w:cstheme="majorBidi"/>
          <w:color w:val="000000"/>
          <w:sz w:val="24"/>
          <w:szCs w:val="24"/>
        </w:rPr>
        <w:t xml:space="preserve">  600000 </w:t>
      </w:r>
      <w:r w:rsidRPr="00BE296B">
        <w:rPr>
          <w:rFonts w:asciiTheme="majorBidi" w:hAnsiTheme="majorBidi" w:cstheme="majorBidi"/>
          <w:color w:val="000000"/>
          <w:sz w:val="24"/>
          <w:szCs w:val="24"/>
          <w:rtl/>
        </w:rPr>
        <w:t>ريال</w:t>
      </w:r>
    </w:p>
    <w:p w:rsidR="00BE296B" w:rsidRPr="00BE296B" w:rsidRDefault="00BE296B" w:rsidP="003A20E4">
      <w:pPr>
        <w:numPr>
          <w:ilvl w:val="0"/>
          <w:numId w:val="156"/>
        </w:numPr>
        <w:autoSpaceDE w:val="0"/>
        <w:autoSpaceDN w:val="0"/>
        <w:adjustRightInd w:val="0"/>
        <w:spacing w:after="0" w:line="240" w:lineRule="auto"/>
        <w:ind w:left="785"/>
        <w:contextualSpacing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BE296B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>7600</w:t>
      </w:r>
      <w:r w:rsidR="007B63F7" w:rsidRPr="007B63F7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>0</w:t>
      </w:r>
      <w:r w:rsidRPr="00BE296B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>0</w:t>
      </w:r>
      <w:r w:rsidRPr="007B63F7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 xml:space="preserve"> </w:t>
      </w:r>
      <w:r w:rsidRPr="00BE296B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>ريال</w:t>
      </w:r>
    </w:p>
    <w:p w:rsidR="00BE296B" w:rsidRPr="00BE296B" w:rsidRDefault="00751CAB" w:rsidP="003A20E4">
      <w:pPr>
        <w:numPr>
          <w:ilvl w:val="0"/>
          <w:numId w:val="156"/>
        </w:numPr>
        <w:autoSpaceDE w:val="0"/>
        <w:autoSpaceDN w:val="0"/>
        <w:adjustRightInd w:val="0"/>
        <w:spacing w:after="0" w:line="240" w:lineRule="auto"/>
        <w:ind w:left="785"/>
        <w:contextualSpacing/>
        <w:rPr>
          <w:rFonts w:asciiTheme="majorBidi" w:hAnsiTheme="majorBidi" w:cstheme="majorBidi"/>
          <w:color w:val="000000" w:themeColor="text1"/>
          <w:sz w:val="24"/>
          <w:szCs w:val="24"/>
          <w:rtl/>
        </w:rPr>
      </w:pPr>
      <w:r w:rsidRPr="007B63F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</w:t>
      </w:r>
      <w:r w:rsidR="00BE296B" w:rsidRPr="00BE296B">
        <w:rPr>
          <w:rFonts w:asciiTheme="majorBidi" w:hAnsiTheme="majorBidi" w:cstheme="majorBidi"/>
          <w:color w:val="000000" w:themeColor="text1"/>
          <w:sz w:val="24"/>
          <w:szCs w:val="24"/>
          <w:rtl/>
        </w:rPr>
        <w:t>84000</w:t>
      </w:r>
      <w:r w:rsidRPr="007B63F7">
        <w:rPr>
          <w:rFonts w:asciiTheme="majorBidi" w:hAnsiTheme="majorBidi" w:cstheme="majorBidi"/>
          <w:color w:val="000000" w:themeColor="text1"/>
          <w:sz w:val="24"/>
          <w:szCs w:val="24"/>
          <w:rtl/>
        </w:rPr>
        <w:t xml:space="preserve"> ر</w:t>
      </w:r>
      <w:r w:rsidR="00BE296B" w:rsidRPr="00BE296B">
        <w:rPr>
          <w:rFonts w:asciiTheme="majorBidi" w:hAnsiTheme="majorBidi" w:cstheme="majorBidi"/>
          <w:color w:val="000000" w:themeColor="text1"/>
          <w:sz w:val="24"/>
          <w:szCs w:val="24"/>
          <w:rtl/>
        </w:rPr>
        <w:t>يال</w:t>
      </w:r>
    </w:p>
    <w:p w:rsidR="00DF1376" w:rsidRDefault="00DF1376" w:rsidP="00D13B47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751CAB" w:rsidRDefault="00751CAB" w:rsidP="00D13B47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7B63F7" w:rsidRDefault="007B63F7" w:rsidP="00D13B47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A3719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A3719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A3719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A3719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A3719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5510FA" w:rsidRPr="00A37196" w:rsidRDefault="007E050A" w:rsidP="00A3719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D13B47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lastRenderedPageBreak/>
        <w:t xml:space="preserve">المحاضرة السادسة </w:t>
      </w:r>
      <w:r w:rsidR="005510FA" w:rsidRPr="00D13B47">
        <w:rPr>
          <w:rFonts w:cs="Calibri"/>
          <w:rtl/>
        </w:rPr>
        <w:t xml:space="preserve"> </w:t>
      </w:r>
    </w:p>
    <w:p w:rsidR="005510FA" w:rsidRPr="00D13B47" w:rsidRDefault="005510FA" w:rsidP="005510FA">
      <w:pPr>
        <w:pStyle w:val="NoSpacing"/>
        <w:rPr>
          <w:rFonts w:cs="Calibri"/>
          <w:rtl/>
        </w:rPr>
      </w:pPr>
    </w:p>
    <w:p w:rsidR="005510FA" w:rsidRPr="00064F94" w:rsidRDefault="005510FA" w:rsidP="005510FA">
      <w:pPr>
        <w:pStyle w:val="NoSpacing"/>
        <w:rPr>
          <w:rFonts w:cs="Calibri"/>
          <w:b/>
          <w:bCs/>
          <w:color w:val="FF0000"/>
          <w:rtl/>
        </w:rPr>
      </w:pPr>
      <w:r w:rsidRPr="005510FA">
        <w:rPr>
          <w:rFonts w:cs="Calibri" w:hint="cs"/>
          <w:b/>
          <w:bCs/>
          <w:color w:val="C00000"/>
          <w:rtl/>
        </w:rPr>
        <w:t>3)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التكلفة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الإنتاجية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التقديرية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5510FA">
        <w:rPr>
          <w:rFonts w:hint="cs"/>
          <w:b/>
          <w:bCs/>
          <w:color w:val="C00000"/>
          <w:rtl/>
        </w:rPr>
        <w:t>للوحدات</w:t>
      </w:r>
      <w:r w:rsidRPr="005510FA">
        <w:rPr>
          <w:rFonts w:cs="Calibri"/>
          <w:b/>
          <w:bCs/>
          <w:color w:val="C00000"/>
          <w:rtl/>
        </w:rPr>
        <w:t xml:space="preserve"> </w:t>
      </w:r>
      <w:r w:rsidRPr="00C56B28">
        <w:rPr>
          <w:rFonts w:hint="cs"/>
          <w:b/>
          <w:bCs/>
          <w:color w:val="F79646" w:themeColor="accent6"/>
          <w:rtl/>
        </w:rPr>
        <w:t>المتاحة</w:t>
      </w:r>
      <w:r w:rsidRPr="00C56B28">
        <w:rPr>
          <w:rFonts w:cs="Calibri"/>
          <w:b/>
          <w:bCs/>
          <w:color w:val="F79646" w:themeColor="accent6"/>
          <w:rtl/>
        </w:rPr>
        <w:t xml:space="preserve"> </w:t>
      </w:r>
      <w:r w:rsidRPr="00C56B28">
        <w:rPr>
          <w:rFonts w:hint="cs"/>
          <w:b/>
          <w:bCs/>
          <w:color w:val="F79646" w:themeColor="accent6"/>
          <w:rtl/>
        </w:rPr>
        <w:t>للبيع</w:t>
      </w:r>
      <w:r w:rsidRPr="00C56B28">
        <w:rPr>
          <w:rFonts w:cs="Calibri"/>
          <w:b/>
          <w:bCs/>
          <w:color w:val="F79646" w:themeColor="accent6"/>
          <w:rtl/>
        </w:rPr>
        <w:t xml:space="preserve"> </w:t>
      </w:r>
      <w:r w:rsidRPr="00C56B28">
        <w:rPr>
          <w:rFonts w:hint="cs"/>
          <w:b/>
          <w:bCs/>
          <w:color w:val="F79646" w:themeColor="accent6"/>
          <w:rtl/>
        </w:rPr>
        <w:t>لفترة</w:t>
      </w:r>
      <w:r w:rsidRPr="00C56B28">
        <w:rPr>
          <w:rFonts w:cs="Calibri"/>
          <w:b/>
          <w:bCs/>
          <w:color w:val="F79646" w:themeColor="accent6"/>
          <w:rtl/>
        </w:rPr>
        <w:t xml:space="preserve"> </w:t>
      </w:r>
      <w:r w:rsidRPr="00C56B28">
        <w:rPr>
          <w:rFonts w:hint="cs"/>
          <w:b/>
          <w:bCs/>
          <w:color w:val="F79646" w:themeColor="accent6"/>
          <w:rtl/>
        </w:rPr>
        <w:t>الموازنة</w:t>
      </w:r>
      <w:r w:rsidRPr="00C56B28">
        <w:rPr>
          <w:rFonts w:cs="Calibri"/>
          <w:b/>
          <w:bCs/>
          <w:color w:val="F79646" w:themeColor="accent6"/>
          <w:rtl/>
        </w:rPr>
        <w:t xml:space="preserve"> </w:t>
      </w:r>
      <w:r w:rsidRPr="00C56B28">
        <w:rPr>
          <w:rFonts w:hint="cs"/>
          <w:b/>
          <w:bCs/>
          <w:color w:val="F79646" w:themeColor="accent6"/>
          <w:rtl/>
        </w:rPr>
        <w:t>عبارة</w:t>
      </w:r>
      <w:r w:rsidRPr="00C56B28">
        <w:rPr>
          <w:rFonts w:cs="Calibri"/>
          <w:b/>
          <w:bCs/>
          <w:color w:val="F79646" w:themeColor="accent6"/>
          <w:rtl/>
        </w:rPr>
        <w:t xml:space="preserve"> </w:t>
      </w:r>
      <w:r w:rsidRPr="00C56B28">
        <w:rPr>
          <w:rFonts w:hint="cs"/>
          <w:b/>
          <w:bCs/>
          <w:color w:val="F79646" w:themeColor="accent6"/>
          <w:rtl/>
        </w:rPr>
        <w:t>عن</w:t>
      </w:r>
      <w:r w:rsidRPr="00C56B28">
        <w:rPr>
          <w:rFonts w:cs="Calibri"/>
          <w:b/>
          <w:bCs/>
          <w:color w:val="F79646" w:themeColor="accent6"/>
          <w:rtl/>
        </w:rPr>
        <w:t xml:space="preserve"> :</w:t>
      </w:r>
    </w:p>
    <w:p w:rsidR="005510FA" w:rsidRPr="00D13B47" w:rsidRDefault="005510FA" w:rsidP="005510FA">
      <w:pPr>
        <w:pStyle w:val="NoSpacing"/>
        <w:rPr>
          <w:rFonts w:cs="Calibri"/>
          <w:rtl/>
        </w:rPr>
      </w:pPr>
      <w:r w:rsidRPr="00D13B47">
        <w:rPr>
          <w:rFonts w:hint="cs"/>
          <w:rtl/>
        </w:rPr>
        <w:t>أ</w:t>
      </w:r>
      <w:r w:rsidRPr="00D13B47">
        <w:rPr>
          <w:rFonts w:cs="Calibri"/>
          <w:rtl/>
        </w:rPr>
        <w:t xml:space="preserve"> - </w:t>
      </w:r>
      <w:r w:rsidRPr="00D13B47">
        <w:rPr>
          <w:rFonts w:hint="cs"/>
          <w:rtl/>
        </w:rPr>
        <w:t>تكلفة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مخزون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تام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آخر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الفترة</w:t>
      </w:r>
      <w:r w:rsidRPr="00D13B47">
        <w:rPr>
          <w:rFonts w:cs="Calibri"/>
          <w:rtl/>
        </w:rPr>
        <w:t xml:space="preserve"> + </w:t>
      </w:r>
      <w:r w:rsidRPr="00D13B47">
        <w:rPr>
          <w:rFonts w:hint="cs"/>
          <w:rtl/>
        </w:rPr>
        <w:t>تكلفة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إنتاجية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للوحدات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المنتجة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خلال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الفترة</w:t>
      </w:r>
    </w:p>
    <w:p w:rsidR="005510FA" w:rsidRPr="00D13B47" w:rsidRDefault="005510FA" w:rsidP="005510FA">
      <w:pPr>
        <w:pStyle w:val="NoSpacing"/>
        <w:rPr>
          <w:rFonts w:cs="Calibri"/>
          <w:rtl/>
        </w:rPr>
      </w:pPr>
      <w:r w:rsidRPr="00D13B47">
        <w:rPr>
          <w:rFonts w:hint="cs"/>
          <w:rtl/>
        </w:rPr>
        <w:t>ب</w:t>
      </w:r>
      <w:r w:rsidRPr="00D13B47">
        <w:rPr>
          <w:rFonts w:cs="Calibri"/>
          <w:rtl/>
        </w:rPr>
        <w:t xml:space="preserve"> - </w:t>
      </w:r>
      <w:r w:rsidRPr="00D13B47">
        <w:rPr>
          <w:rFonts w:hint="cs"/>
          <w:rtl/>
        </w:rPr>
        <w:t>تكلفة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مخزون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تام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أول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الفترة</w:t>
      </w:r>
      <w:r w:rsidRPr="00D13B47">
        <w:rPr>
          <w:rFonts w:cs="Calibri"/>
          <w:rtl/>
        </w:rPr>
        <w:t xml:space="preserve"> + </w:t>
      </w:r>
      <w:r w:rsidRPr="00D13B47">
        <w:rPr>
          <w:rFonts w:hint="cs"/>
          <w:rtl/>
        </w:rPr>
        <w:t>تكلفة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مخزون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تام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آخر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الفترة</w:t>
      </w:r>
    </w:p>
    <w:p w:rsidR="005510FA" w:rsidRPr="00064F94" w:rsidRDefault="005510FA" w:rsidP="005510FA">
      <w:pPr>
        <w:pStyle w:val="NoSpacing"/>
        <w:rPr>
          <w:rFonts w:cs="Calibri"/>
          <w:b/>
          <w:bCs/>
          <w:color w:val="00B050"/>
          <w:u w:val="single"/>
          <w:rtl/>
        </w:rPr>
      </w:pPr>
      <w:r w:rsidRPr="00064F94">
        <w:rPr>
          <w:rFonts w:hint="cs"/>
          <w:b/>
          <w:bCs/>
          <w:color w:val="00B050"/>
          <w:u w:val="single"/>
          <w:rtl/>
        </w:rPr>
        <w:t>ج</w:t>
      </w:r>
      <w:r w:rsidRPr="00064F94">
        <w:rPr>
          <w:rFonts w:cs="Calibri"/>
          <w:b/>
          <w:bCs/>
          <w:color w:val="00B050"/>
          <w:u w:val="single"/>
          <w:rtl/>
        </w:rPr>
        <w:t xml:space="preserve"> - </w:t>
      </w:r>
      <w:r w:rsidRPr="00064F94">
        <w:rPr>
          <w:rFonts w:hint="cs"/>
          <w:b/>
          <w:bCs/>
          <w:color w:val="00B050"/>
          <w:u w:val="single"/>
          <w:rtl/>
        </w:rPr>
        <w:t>تكلفة</w:t>
      </w:r>
      <w:r w:rsidRPr="00064F94">
        <w:rPr>
          <w:rFonts w:cs="Calibri"/>
          <w:b/>
          <w:bCs/>
          <w:color w:val="00B050"/>
          <w:u w:val="single"/>
          <w:rtl/>
        </w:rPr>
        <w:t xml:space="preserve"> </w:t>
      </w:r>
      <w:r w:rsidRPr="00064F94">
        <w:rPr>
          <w:rFonts w:hint="cs"/>
          <w:b/>
          <w:bCs/>
          <w:color w:val="00B050"/>
          <w:u w:val="single"/>
          <w:rtl/>
        </w:rPr>
        <w:t>مخزون</w:t>
      </w:r>
      <w:r w:rsidRPr="00064F94">
        <w:rPr>
          <w:rFonts w:cs="Calibri"/>
          <w:b/>
          <w:bCs/>
          <w:color w:val="00B050"/>
          <w:u w:val="single"/>
          <w:rtl/>
        </w:rPr>
        <w:t xml:space="preserve"> </w:t>
      </w:r>
      <w:r w:rsidRPr="00064F94">
        <w:rPr>
          <w:rFonts w:hint="cs"/>
          <w:b/>
          <w:bCs/>
          <w:color w:val="00B050"/>
          <w:u w:val="single"/>
          <w:rtl/>
        </w:rPr>
        <w:t>تام</w:t>
      </w:r>
      <w:r w:rsidRPr="00064F94">
        <w:rPr>
          <w:rFonts w:cs="Calibri"/>
          <w:b/>
          <w:bCs/>
          <w:color w:val="00B050"/>
          <w:u w:val="single"/>
          <w:rtl/>
        </w:rPr>
        <w:t xml:space="preserve"> </w:t>
      </w:r>
      <w:r w:rsidRPr="00064F94">
        <w:rPr>
          <w:rFonts w:hint="cs"/>
          <w:b/>
          <w:bCs/>
          <w:color w:val="00B050"/>
          <w:u w:val="single"/>
          <w:rtl/>
        </w:rPr>
        <w:t>أول</w:t>
      </w:r>
      <w:r w:rsidRPr="00064F94">
        <w:rPr>
          <w:rFonts w:cs="Calibri"/>
          <w:b/>
          <w:bCs/>
          <w:color w:val="00B050"/>
          <w:u w:val="single"/>
          <w:rtl/>
        </w:rPr>
        <w:t xml:space="preserve"> </w:t>
      </w:r>
      <w:r w:rsidRPr="00064F94">
        <w:rPr>
          <w:rFonts w:hint="cs"/>
          <w:b/>
          <w:bCs/>
          <w:color w:val="00B050"/>
          <w:u w:val="single"/>
          <w:rtl/>
        </w:rPr>
        <w:t>الفترة</w:t>
      </w:r>
      <w:r w:rsidRPr="00064F94">
        <w:rPr>
          <w:rFonts w:cs="Calibri"/>
          <w:b/>
          <w:bCs/>
          <w:color w:val="00B050"/>
          <w:u w:val="single"/>
          <w:rtl/>
        </w:rPr>
        <w:t xml:space="preserve"> + </w:t>
      </w:r>
      <w:r w:rsidRPr="00064F94">
        <w:rPr>
          <w:rFonts w:hint="cs"/>
          <w:b/>
          <w:bCs/>
          <w:color w:val="00B050"/>
          <w:u w:val="single"/>
          <w:rtl/>
        </w:rPr>
        <w:t>تكلفة</w:t>
      </w:r>
      <w:r w:rsidRPr="00064F94">
        <w:rPr>
          <w:rFonts w:cs="Calibri"/>
          <w:b/>
          <w:bCs/>
          <w:color w:val="00B050"/>
          <w:u w:val="single"/>
          <w:rtl/>
        </w:rPr>
        <w:t xml:space="preserve"> </w:t>
      </w:r>
      <w:r w:rsidRPr="00064F94">
        <w:rPr>
          <w:rFonts w:hint="cs"/>
          <w:b/>
          <w:bCs/>
          <w:color w:val="00B050"/>
          <w:u w:val="single"/>
          <w:rtl/>
        </w:rPr>
        <w:t>إنتاجية</w:t>
      </w:r>
      <w:r w:rsidRPr="00064F94">
        <w:rPr>
          <w:rFonts w:cs="Calibri"/>
          <w:b/>
          <w:bCs/>
          <w:color w:val="00B050"/>
          <w:u w:val="single"/>
          <w:rtl/>
        </w:rPr>
        <w:t xml:space="preserve"> </w:t>
      </w:r>
      <w:r w:rsidRPr="00064F94">
        <w:rPr>
          <w:rFonts w:hint="cs"/>
          <w:b/>
          <w:bCs/>
          <w:color w:val="00B050"/>
          <w:u w:val="single"/>
          <w:rtl/>
        </w:rPr>
        <w:t>للوحدات</w:t>
      </w:r>
      <w:r w:rsidRPr="00064F94">
        <w:rPr>
          <w:rFonts w:cs="Calibri"/>
          <w:b/>
          <w:bCs/>
          <w:color w:val="00B050"/>
          <w:u w:val="single"/>
          <w:rtl/>
        </w:rPr>
        <w:t xml:space="preserve"> </w:t>
      </w:r>
      <w:r w:rsidRPr="00064F94">
        <w:rPr>
          <w:rFonts w:hint="cs"/>
          <w:b/>
          <w:bCs/>
          <w:color w:val="00B050"/>
          <w:u w:val="single"/>
          <w:rtl/>
        </w:rPr>
        <w:t>المنتجة</w:t>
      </w:r>
      <w:r w:rsidRPr="00064F94">
        <w:rPr>
          <w:rFonts w:cs="Calibri"/>
          <w:b/>
          <w:bCs/>
          <w:color w:val="00B050"/>
          <w:u w:val="single"/>
          <w:rtl/>
        </w:rPr>
        <w:t xml:space="preserve"> </w:t>
      </w:r>
      <w:r w:rsidRPr="00064F94">
        <w:rPr>
          <w:rFonts w:hint="cs"/>
          <w:b/>
          <w:bCs/>
          <w:color w:val="00B050"/>
          <w:u w:val="single"/>
          <w:rtl/>
        </w:rPr>
        <w:t>خلال</w:t>
      </w:r>
      <w:r w:rsidRPr="00064F94">
        <w:rPr>
          <w:rFonts w:cs="Calibri"/>
          <w:b/>
          <w:bCs/>
          <w:color w:val="00B050"/>
          <w:u w:val="single"/>
          <w:rtl/>
        </w:rPr>
        <w:t xml:space="preserve"> </w:t>
      </w:r>
      <w:r w:rsidRPr="00064F94">
        <w:rPr>
          <w:rFonts w:hint="cs"/>
          <w:b/>
          <w:bCs/>
          <w:color w:val="00B050"/>
          <w:u w:val="single"/>
          <w:rtl/>
        </w:rPr>
        <w:t>الفترة</w:t>
      </w:r>
    </w:p>
    <w:p w:rsidR="005510FA" w:rsidRPr="00D13B47" w:rsidRDefault="005510FA" w:rsidP="005510FA">
      <w:pPr>
        <w:pStyle w:val="NoSpacing"/>
        <w:rPr>
          <w:rFonts w:cs="Calibri"/>
          <w:rtl/>
        </w:rPr>
      </w:pPr>
      <w:r w:rsidRPr="00D13B47">
        <w:rPr>
          <w:rFonts w:hint="cs"/>
          <w:rtl/>
        </w:rPr>
        <w:t>د</w:t>
      </w:r>
      <w:r w:rsidRPr="00D13B47">
        <w:rPr>
          <w:rFonts w:cs="Calibri"/>
          <w:rtl/>
        </w:rPr>
        <w:t xml:space="preserve"> - </w:t>
      </w:r>
      <w:r w:rsidRPr="00D13B47">
        <w:rPr>
          <w:rFonts w:hint="cs"/>
          <w:rtl/>
        </w:rPr>
        <w:t>تكلفة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مخزون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تام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أول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الفترة</w:t>
      </w:r>
      <w:r w:rsidRPr="00D13B47">
        <w:rPr>
          <w:rFonts w:cs="Calibri"/>
          <w:rtl/>
        </w:rPr>
        <w:t xml:space="preserve"> + </w:t>
      </w:r>
      <w:r w:rsidRPr="00D13B47">
        <w:rPr>
          <w:rFonts w:hint="cs"/>
          <w:rtl/>
        </w:rPr>
        <w:t>تكلفة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إنتاجية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للوحدات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المنتجة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خلال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الفترة</w:t>
      </w:r>
      <w:r w:rsidRPr="00D13B47">
        <w:rPr>
          <w:rFonts w:cs="Calibri"/>
          <w:rtl/>
        </w:rPr>
        <w:t xml:space="preserve"> – </w:t>
      </w:r>
      <w:r w:rsidRPr="00D13B47">
        <w:rPr>
          <w:rFonts w:hint="cs"/>
          <w:rtl/>
        </w:rPr>
        <w:t>تكلفة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مخزون</w:t>
      </w:r>
      <w:r>
        <w:rPr>
          <w:rFonts w:cs="Calibri" w:hint="cs"/>
          <w:rtl/>
        </w:rPr>
        <w:t xml:space="preserve"> </w:t>
      </w:r>
      <w:r w:rsidRPr="00D13B47">
        <w:rPr>
          <w:rFonts w:hint="cs"/>
          <w:rtl/>
        </w:rPr>
        <w:t>تام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آخر</w:t>
      </w:r>
      <w:r w:rsidRPr="00D13B47">
        <w:rPr>
          <w:rFonts w:cs="Calibri"/>
          <w:rtl/>
        </w:rPr>
        <w:t xml:space="preserve"> </w:t>
      </w:r>
      <w:r w:rsidRPr="00D13B47">
        <w:rPr>
          <w:rFonts w:hint="cs"/>
          <w:rtl/>
        </w:rPr>
        <w:t>الفترة</w:t>
      </w:r>
      <w:r w:rsidRPr="00D13B47">
        <w:rPr>
          <w:rFonts w:cs="Calibri"/>
          <w:rtl/>
        </w:rPr>
        <w:t xml:space="preserve"> </w:t>
      </w:r>
    </w:p>
    <w:p w:rsidR="005510FA" w:rsidRPr="00D13B47" w:rsidRDefault="005510FA" w:rsidP="005510FA">
      <w:pPr>
        <w:pStyle w:val="NoSpacing"/>
        <w:rPr>
          <w:rFonts w:cs="Calibri"/>
          <w:rtl/>
        </w:rPr>
      </w:pPr>
    </w:p>
    <w:p w:rsidR="00782B57" w:rsidRDefault="00782B57" w:rsidP="00A37196">
      <w:pPr>
        <w:pStyle w:val="NoSpacing"/>
        <w:rPr>
          <w:b/>
          <w:bCs/>
          <w:color w:val="00B050"/>
          <w:sz w:val="24"/>
          <w:szCs w:val="24"/>
          <w:u w:val="single"/>
          <w:rtl/>
        </w:rPr>
      </w:pPr>
    </w:p>
    <w:p w:rsidR="00DD0AB4" w:rsidRDefault="00DD0AB4" w:rsidP="00DD0AB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064F94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 السابعة</w:t>
      </w:r>
    </w:p>
    <w:p w:rsidR="00D72FD8" w:rsidRPr="00064F94" w:rsidRDefault="00D72FD8" w:rsidP="00D72FD8">
      <w:pPr>
        <w:rPr>
          <w:b/>
          <w:bCs/>
          <w:sz w:val="24"/>
          <w:szCs w:val="24"/>
          <w:u w:val="single"/>
          <w:rtl/>
        </w:rPr>
      </w:pPr>
    </w:p>
    <w:p w:rsidR="00711ACA" w:rsidRPr="004C37C8" w:rsidRDefault="00711ACA" w:rsidP="00711ACA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أيا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مما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يلي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يطلق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على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الموازنة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التي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تعد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تقديراتها</w:t>
      </w:r>
      <w:r w:rsidRPr="00711ACA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على</w:t>
      </w:r>
      <w:r w:rsidRPr="00711ACA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اساس</w:t>
      </w:r>
      <w:r w:rsidRPr="00711ACA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مستوى</w:t>
      </w:r>
      <w:r w:rsidRPr="00711ACA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واحد</w:t>
      </w:r>
      <w:r w:rsidRPr="00711ACA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من</w:t>
      </w:r>
      <w:r w:rsidRPr="00711ACA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مستويات</w:t>
      </w:r>
      <w:r w:rsidRPr="00711ACA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النشاط</w:t>
      </w:r>
      <w:r w:rsidRPr="00711ACA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:</w:t>
      </w:r>
    </w:p>
    <w:p w:rsidR="00711ACA" w:rsidRPr="00064F94" w:rsidRDefault="00711ACA" w:rsidP="00711ACA">
      <w:pPr>
        <w:numPr>
          <w:ilvl w:val="0"/>
          <w:numId w:val="46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064F94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الموازنة</w:t>
      </w:r>
      <w:r w:rsidRPr="00064F94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المرنة</w:t>
      </w:r>
    </w:p>
    <w:p w:rsidR="00711ACA" w:rsidRPr="00064F94" w:rsidRDefault="00711ACA" w:rsidP="00711ACA">
      <w:pPr>
        <w:numPr>
          <w:ilvl w:val="0"/>
          <w:numId w:val="46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064F94">
        <w:rPr>
          <w:rFonts w:ascii="Arial" w:hAnsi="Arial" w:hint="cs"/>
          <w:b/>
          <w:bCs/>
          <w:sz w:val="24"/>
          <w:szCs w:val="24"/>
          <w:rtl/>
        </w:rPr>
        <w:t>الموازنة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قبل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الاداء</w:t>
      </w:r>
      <w:r w:rsidRPr="00064F94">
        <w:rPr>
          <w:rFonts w:cs="Calibri"/>
          <w:b/>
          <w:bCs/>
          <w:sz w:val="24"/>
          <w:szCs w:val="24"/>
          <w:rtl/>
        </w:rPr>
        <w:t xml:space="preserve">                                    </w:t>
      </w:r>
    </w:p>
    <w:p w:rsidR="00711ACA" w:rsidRPr="00064F94" w:rsidRDefault="00711ACA" w:rsidP="00711ACA">
      <w:pPr>
        <w:numPr>
          <w:ilvl w:val="0"/>
          <w:numId w:val="46"/>
        </w:numPr>
        <w:spacing w:after="0" w:line="240" w:lineRule="auto"/>
        <w:contextualSpacing/>
        <w:rPr>
          <w:rFonts w:cs="Calibri"/>
          <w:b/>
          <w:bCs/>
          <w:color w:val="00B050"/>
          <w:sz w:val="24"/>
          <w:szCs w:val="24"/>
          <w:u w:val="single"/>
        </w:rPr>
      </w:pPr>
      <w:r w:rsidRPr="00064F94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الموازنة</w:t>
      </w:r>
      <w:r w:rsidRPr="00064F94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064F94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الساكنة</w:t>
      </w:r>
    </w:p>
    <w:p w:rsidR="00711ACA" w:rsidRPr="00064F94" w:rsidRDefault="00711ACA" w:rsidP="00711ACA">
      <w:pPr>
        <w:numPr>
          <w:ilvl w:val="0"/>
          <w:numId w:val="46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064F94">
        <w:rPr>
          <w:rFonts w:ascii="Arial" w:hAnsi="Arial" w:hint="cs"/>
          <w:b/>
          <w:bCs/>
          <w:sz w:val="24"/>
          <w:szCs w:val="24"/>
          <w:rtl/>
        </w:rPr>
        <w:t>الموازنة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بعد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الاداء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</w:p>
    <w:p w:rsidR="00711ACA" w:rsidRPr="00064F94" w:rsidRDefault="00711ACA" w:rsidP="00711ACA">
      <w:pPr>
        <w:spacing w:after="0" w:line="240" w:lineRule="auto"/>
        <w:ind w:left="720"/>
        <w:contextualSpacing/>
        <w:rPr>
          <w:rFonts w:cs="Calibri"/>
          <w:sz w:val="24"/>
          <w:szCs w:val="24"/>
        </w:rPr>
      </w:pPr>
    </w:p>
    <w:p w:rsidR="00711ACA" w:rsidRPr="004C37C8" w:rsidRDefault="00711ACA" w:rsidP="00711ACA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أيا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مما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يلي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يطلق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على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الموازنة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التي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تعد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تقديراتها</w:t>
      </w:r>
      <w:r w:rsidRPr="00711ACA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على</w:t>
      </w:r>
      <w:r w:rsidRPr="00711ACA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اساس</w:t>
      </w:r>
      <w:r w:rsidRPr="00711ACA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 xml:space="preserve">مدى ملائم من </w:t>
      </w:r>
      <w:r w:rsidRPr="00711ACA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مستويات</w:t>
      </w:r>
      <w:r w:rsidRPr="00711ACA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النشاط</w:t>
      </w:r>
      <w:r w:rsidRPr="00711ACA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:</w:t>
      </w:r>
    </w:p>
    <w:p w:rsidR="00711ACA" w:rsidRPr="00064F94" w:rsidRDefault="00711ACA" w:rsidP="00711ACA">
      <w:pPr>
        <w:numPr>
          <w:ilvl w:val="0"/>
          <w:numId w:val="51"/>
        </w:numPr>
        <w:spacing w:after="0" w:line="240" w:lineRule="auto"/>
        <w:contextualSpacing/>
        <w:rPr>
          <w:rFonts w:ascii="Arial" w:hAnsi="Arial"/>
          <w:b/>
          <w:bCs/>
          <w:color w:val="00B050"/>
          <w:sz w:val="24"/>
          <w:szCs w:val="24"/>
          <w:u w:val="single"/>
          <w:rtl/>
        </w:rPr>
      </w:pPr>
      <w:r w:rsidRPr="00064F94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الموازنة</w:t>
      </w:r>
      <w:r w:rsidRPr="00064F94">
        <w:rPr>
          <w:rFonts w:ascii="Arial" w:hAnsi="Arial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064F94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المرنة</w:t>
      </w:r>
    </w:p>
    <w:p w:rsidR="00711ACA" w:rsidRPr="00064F94" w:rsidRDefault="00711ACA" w:rsidP="00711ACA">
      <w:pPr>
        <w:numPr>
          <w:ilvl w:val="0"/>
          <w:numId w:val="51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064F94">
        <w:rPr>
          <w:rFonts w:ascii="Arial" w:hAnsi="Arial" w:hint="cs"/>
          <w:b/>
          <w:bCs/>
          <w:sz w:val="24"/>
          <w:szCs w:val="24"/>
          <w:rtl/>
        </w:rPr>
        <w:t>الموازنة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قبل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الاداء</w:t>
      </w:r>
      <w:r w:rsidRPr="00064F94">
        <w:rPr>
          <w:rFonts w:cs="Calibri"/>
          <w:b/>
          <w:bCs/>
          <w:sz w:val="24"/>
          <w:szCs w:val="24"/>
          <w:rtl/>
        </w:rPr>
        <w:t xml:space="preserve">                                    </w:t>
      </w:r>
    </w:p>
    <w:p w:rsidR="00711ACA" w:rsidRPr="00064F94" w:rsidRDefault="00711ACA" w:rsidP="00711ACA">
      <w:pPr>
        <w:numPr>
          <w:ilvl w:val="0"/>
          <w:numId w:val="51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064F94">
        <w:rPr>
          <w:rFonts w:ascii="Arial" w:hAnsi="Arial" w:hint="cs"/>
          <w:b/>
          <w:bCs/>
          <w:sz w:val="24"/>
          <w:szCs w:val="24"/>
          <w:rtl/>
        </w:rPr>
        <w:t>الموازنة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الساكنة</w:t>
      </w:r>
    </w:p>
    <w:p w:rsidR="00711ACA" w:rsidRPr="00064F94" w:rsidRDefault="00711ACA" w:rsidP="00711ACA">
      <w:pPr>
        <w:numPr>
          <w:ilvl w:val="0"/>
          <w:numId w:val="51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064F94">
        <w:rPr>
          <w:rFonts w:ascii="Arial" w:hAnsi="Arial" w:hint="cs"/>
          <w:b/>
          <w:bCs/>
          <w:sz w:val="24"/>
          <w:szCs w:val="24"/>
          <w:rtl/>
        </w:rPr>
        <w:t>الموازنة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بعد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  <w:r w:rsidRPr="00064F94">
        <w:rPr>
          <w:rFonts w:ascii="Arial" w:hAnsi="Arial" w:hint="cs"/>
          <w:b/>
          <w:bCs/>
          <w:sz w:val="24"/>
          <w:szCs w:val="24"/>
          <w:rtl/>
        </w:rPr>
        <w:t>الاداء</w:t>
      </w:r>
      <w:r w:rsidRPr="00064F94">
        <w:rPr>
          <w:rFonts w:cs="Calibri"/>
          <w:b/>
          <w:bCs/>
          <w:sz w:val="24"/>
          <w:szCs w:val="24"/>
          <w:rtl/>
        </w:rPr>
        <w:t xml:space="preserve"> </w:t>
      </w:r>
    </w:p>
    <w:p w:rsidR="00711ACA" w:rsidRPr="004C37C8" w:rsidRDefault="00711ACA" w:rsidP="00711ACA">
      <w:pPr>
        <w:spacing w:after="0" w:line="240" w:lineRule="auto"/>
        <w:contextualSpacing/>
        <w:rPr>
          <w:rFonts w:cs="Calibri"/>
          <w:b/>
          <w:bCs/>
          <w:color w:val="FF0000"/>
          <w:sz w:val="24"/>
          <w:szCs w:val="24"/>
          <w:rtl/>
        </w:rPr>
      </w:pPr>
    </w:p>
    <w:p w:rsidR="00711ACA" w:rsidRPr="004C37C8" w:rsidRDefault="00711ACA" w:rsidP="00711ACA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يتمثل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الاختلاف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الرئيس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C37C8">
        <w:rPr>
          <w:rFonts w:ascii="Arial" w:hAnsi="Arial" w:hint="cs"/>
          <w:b/>
          <w:bCs/>
          <w:color w:val="FF0000"/>
          <w:sz w:val="24"/>
          <w:szCs w:val="24"/>
          <w:rtl/>
        </w:rPr>
        <w:t>بين</w:t>
      </w:r>
      <w:r w:rsidRPr="004C37C8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الموازنة</w:t>
      </w:r>
      <w:r w:rsidRPr="00711ACA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الساكنة</w:t>
      </w:r>
      <w:r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 xml:space="preserve"> (الثابتة )</w:t>
      </w:r>
      <w:r w:rsidRPr="00711ACA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والموازنة</w:t>
      </w:r>
      <w:r w:rsidRPr="00711ACA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المرنة</w:t>
      </w:r>
      <w:r w:rsidRPr="00711ACA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في</w:t>
      </w:r>
      <w:r w:rsidRPr="00711ACA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:</w:t>
      </w:r>
    </w:p>
    <w:p w:rsidR="00711ACA" w:rsidRPr="00711ACA" w:rsidRDefault="00711ACA" w:rsidP="00711ACA">
      <w:pPr>
        <w:numPr>
          <w:ilvl w:val="0"/>
          <w:numId w:val="48"/>
        </w:numPr>
        <w:spacing w:after="0" w:line="240" w:lineRule="auto"/>
        <w:contextualSpacing/>
        <w:rPr>
          <w:rFonts w:cs="Calibri"/>
          <w:sz w:val="24"/>
          <w:szCs w:val="24"/>
          <w:rtl/>
        </w:rPr>
      </w:pPr>
      <w:r w:rsidRPr="00711ACA">
        <w:rPr>
          <w:rFonts w:cs="Calibri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sz w:val="24"/>
          <w:szCs w:val="24"/>
          <w:rtl/>
        </w:rPr>
        <w:t>اختيار</w:t>
      </w:r>
      <w:r w:rsidRPr="00711ACA">
        <w:rPr>
          <w:rFonts w:cs="Calibri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sz w:val="24"/>
          <w:szCs w:val="24"/>
          <w:rtl/>
        </w:rPr>
        <w:t>اساس</w:t>
      </w:r>
      <w:r w:rsidRPr="00711ACA">
        <w:rPr>
          <w:rFonts w:cs="Calibri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sz w:val="24"/>
          <w:szCs w:val="24"/>
          <w:rtl/>
        </w:rPr>
        <w:t>النشاط</w:t>
      </w:r>
      <w:r w:rsidRPr="00711ACA">
        <w:rPr>
          <w:rFonts w:cs="Calibri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sz w:val="24"/>
          <w:szCs w:val="24"/>
          <w:rtl/>
        </w:rPr>
        <w:t>المناسب</w:t>
      </w:r>
      <w:r w:rsidRPr="00711ACA">
        <w:rPr>
          <w:rFonts w:cs="Calibri"/>
          <w:sz w:val="24"/>
          <w:szCs w:val="24"/>
          <w:rtl/>
        </w:rPr>
        <w:t xml:space="preserve"> </w:t>
      </w:r>
    </w:p>
    <w:p w:rsidR="00711ACA" w:rsidRPr="00711ACA" w:rsidRDefault="00711ACA" w:rsidP="00711ACA">
      <w:pPr>
        <w:numPr>
          <w:ilvl w:val="0"/>
          <w:numId w:val="48"/>
        </w:numPr>
        <w:spacing w:after="0" w:line="240" w:lineRule="auto"/>
        <w:contextualSpacing/>
        <w:rPr>
          <w:rFonts w:cs="Calibri"/>
          <w:sz w:val="24"/>
          <w:szCs w:val="24"/>
        </w:rPr>
      </w:pPr>
      <w:r w:rsidRPr="00711ACA">
        <w:rPr>
          <w:rFonts w:ascii="Arial" w:hAnsi="Arial" w:hint="cs"/>
          <w:sz w:val="24"/>
          <w:szCs w:val="24"/>
          <w:rtl/>
        </w:rPr>
        <w:t>نوعية</w:t>
      </w:r>
      <w:r w:rsidRPr="00711ACA">
        <w:rPr>
          <w:rFonts w:cs="Calibri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sz w:val="24"/>
          <w:szCs w:val="24"/>
          <w:rtl/>
        </w:rPr>
        <w:t>وتوقيت</w:t>
      </w:r>
      <w:r w:rsidRPr="00711ACA">
        <w:rPr>
          <w:rFonts w:cs="Calibri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sz w:val="24"/>
          <w:szCs w:val="24"/>
          <w:rtl/>
        </w:rPr>
        <w:t>العمليات</w:t>
      </w:r>
      <w:r w:rsidRPr="00711ACA">
        <w:rPr>
          <w:rFonts w:cs="Calibri"/>
          <w:sz w:val="24"/>
          <w:szCs w:val="24"/>
          <w:rtl/>
        </w:rPr>
        <w:t xml:space="preserve">                                          </w:t>
      </w:r>
    </w:p>
    <w:p w:rsidR="00711ACA" w:rsidRDefault="00711ACA" w:rsidP="00711ACA">
      <w:pPr>
        <w:numPr>
          <w:ilvl w:val="0"/>
          <w:numId w:val="48"/>
        </w:numPr>
        <w:spacing w:after="0" w:line="240" w:lineRule="auto"/>
        <w:contextualSpacing/>
        <w:rPr>
          <w:rFonts w:cs="Calibri"/>
          <w:b/>
          <w:bCs/>
          <w:color w:val="00B050"/>
          <w:sz w:val="24"/>
          <w:szCs w:val="24"/>
          <w:u w:val="single"/>
        </w:rPr>
      </w:pPr>
      <w:r w:rsidRPr="00064F94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مستوى</w:t>
      </w:r>
      <w:r w:rsidRPr="00064F94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064F94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او</w:t>
      </w:r>
      <w:r w:rsidRPr="00064F94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064F94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مستويات</w:t>
      </w:r>
      <w:r w:rsidRPr="00064F94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064F94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النشاط</w:t>
      </w:r>
      <w:r w:rsidRPr="00064F94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</w:p>
    <w:p w:rsidR="00711ACA" w:rsidRPr="00711ACA" w:rsidRDefault="00711ACA" w:rsidP="00711ACA">
      <w:pPr>
        <w:numPr>
          <w:ilvl w:val="0"/>
          <w:numId w:val="48"/>
        </w:numPr>
        <w:spacing w:after="0" w:line="240" w:lineRule="auto"/>
        <w:contextualSpacing/>
        <w:rPr>
          <w:rFonts w:cs="Calibri"/>
          <w:color w:val="000000" w:themeColor="text1"/>
          <w:sz w:val="24"/>
          <w:szCs w:val="24"/>
          <w:u w:val="single"/>
        </w:rPr>
      </w:pPr>
      <w:r w:rsidRPr="00711ACA">
        <w:rPr>
          <w:rFonts w:ascii="Arial" w:hAnsi="Arial" w:hint="cs"/>
          <w:color w:val="000000" w:themeColor="text1"/>
          <w:sz w:val="24"/>
          <w:szCs w:val="24"/>
          <w:rtl/>
        </w:rPr>
        <w:t>نوعية</w:t>
      </w:r>
      <w:r w:rsidRPr="00711ACA">
        <w:rPr>
          <w:rFonts w:cs="Calibri"/>
          <w:color w:val="000000" w:themeColor="text1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color w:val="000000" w:themeColor="text1"/>
          <w:sz w:val="24"/>
          <w:szCs w:val="24"/>
          <w:rtl/>
        </w:rPr>
        <w:t>عناصر</w:t>
      </w:r>
      <w:r w:rsidRPr="00711ACA">
        <w:rPr>
          <w:rFonts w:cs="Calibri"/>
          <w:color w:val="000000" w:themeColor="text1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color w:val="000000" w:themeColor="text1"/>
          <w:sz w:val="24"/>
          <w:szCs w:val="24"/>
          <w:rtl/>
        </w:rPr>
        <w:t>التكاليف</w:t>
      </w:r>
      <w:r w:rsidRPr="00711ACA">
        <w:rPr>
          <w:rFonts w:cs="Calibri"/>
          <w:color w:val="000000" w:themeColor="text1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color w:val="000000" w:themeColor="text1"/>
          <w:sz w:val="24"/>
          <w:szCs w:val="24"/>
          <w:rtl/>
        </w:rPr>
        <w:t>في</w:t>
      </w:r>
      <w:r w:rsidRPr="00711ACA">
        <w:rPr>
          <w:rFonts w:cs="Calibri"/>
          <w:color w:val="000000" w:themeColor="text1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color w:val="000000" w:themeColor="text1"/>
          <w:sz w:val="24"/>
          <w:szCs w:val="24"/>
          <w:rtl/>
        </w:rPr>
        <w:t>كل</w:t>
      </w:r>
      <w:r w:rsidRPr="00711ACA">
        <w:rPr>
          <w:rFonts w:cs="Calibri"/>
          <w:color w:val="000000" w:themeColor="text1"/>
          <w:sz w:val="24"/>
          <w:szCs w:val="24"/>
          <w:rtl/>
        </w:rPr>
        <w:t xml:space="preserve"> </w:t>
      </w:r>
      <w:r w:rsidRPr="00711ACA">
        <w:rPr>
          <w:rFonts w:ascii="Arial" w:hAnsi="Arial" w:hint="cs"/>
          <w:color w:val="000000" w:themeColor="text1"/>
          <w:sz w:val="24"/>
          <w:szCs w:val="24"/>
          <w:rtl/>
        </w:rPr>
        <w:t>منهما</w:t>
      </w:r>
    </w:p>
    <w:p w:rsidR="00711ACA" w:rsidRPr="004C37C8" w:rsidRDefault="00711ACA" w:rsidP="00711ACA">
      <w:p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</w:p>
    <w:p w:rsidR="00711ACA" w:rsidRPr="00663309" w:rsidRDefault="00711ACA" w:rsidP="00711ACA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ان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إمكانية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اعداد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الموازنة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المرنة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عند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أي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مستوى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نشاط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داخل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المدى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الملائم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هذا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يشير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الى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مصطلح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>:</w:t>
      </w:r>
    </w:p>
    <w:p w:rsidR="00711ACA" w:rsidRPr="00663309" w:rsidRDefault="00711ACA" w:rsidP="00711ACA">
      <w:pPr>
        <w:numPr>
          <w:ilvl w:val="0"/>
          <w:numId w:val="72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663309">
        <w:rPr>
          <w:rFonts w:asciiTheme="minorHAnsi" w:eastAsiaTheme="minorHAnsi" w:hAnsiTheme="minorHAnsi" w:hint="cs"/>
          <w:b/>
          <w:bCs/>
          <w:color w:val="FF0000"/>
          <w:rtl/>
        </w:rPr>
        <w:t>ديناميكية</w:t>
      </w:r>
      <w:r w:rsidRPr="00663309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FF0000"/>
          <w:rtl/>
        </w:rPr>
        <w:t>الموازنة</w:t>
      </w:r>
    </w:p>
    <w:p w:rsidR="00711ACA" w:rsidRPr="00663309" w:rsidRDefault="00711ACA" w:rsidP="00711ACA">
      <w:pPr>
        <w:numPr>
          <w:ilvl w:val="0"/>
          <w:numId w:val="72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 w:hint="cs"/>
          <w:rtl/>
        </w:rPr>
        <w:t>بيع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الموازنة</w:t>
      </w:r>
    </w:p>
    <w:p w:rsidR="00711ACA" w:rsidRPr="00663309" w:rsidRDefault="00711ACA" w:rsidP="00711ACA">
      <w:pPr>
        <w:numPr>
          <w:ilvl w:val="0"/>
          <w:numId w:val="72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 w:hint="cs"/>
          <w:rtl/>
        </w:rPr>
        <w:t>وحدة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الموازنة</w:t>
      </w:r>
    </w:p>
    <w:p w:rsidR="00711ACA" w:rsidRPr="00711ACA" w:rsidRDefault="00711ACA" w:rsidP="00711ACA">
      <w:pPr>
        <w:numPr>
          <w:ilvl w:val="0"/>
          <w:numId w:val="72"/>
        </w:numPr>
        <w:contextualSpacing/>
        <w:rPr>
          <w:rFonts w:asciiTheme="minorHAnsi" w:eastAsiaTheme="minorHAnsi" w:hAnsiTheme="minorHAnsi" w:cstheme="minorBidi"/>
        </w:rPr>
      </w:pPr>
      <w:r w:rsidRPr="00663309">
        <w:rPr>
          <w:rFonts w:asciiTheme="minorHAnsi" w:eastAsiaTheme="minorHAnsi" w:hAnsiTheme="minorHAnsi" w:hint="cs"/>
          <w:rtl/>
        </w:rPr>
        <w:t xml:space="preserve">لا شيء من ما سبق </w:t>
      </w:r>
    </w:p>
    <w:p w:rsidR="00711ACA" w:rsidRPr="00711ACA" w:rsidRDefault="00711ACA" w:rsidP="00711ACA">
      <w:pPr>
        <w:contextualSpacing/>
        <w:rPr>
          <w:rFonts w:asciiTheme="minorHAnsi" w:eastAsiaTheme="minorHAnsi" w:hAnsiTheme="minorHAnsi" w:cstheme="minorBidi"/>
        </w:rPr>
      </w:pPr>
    </w:p>
    <w:p w:rsidR="00711ACA" w:rsidRPr="00663309" w:rsidRDefault="00711ACA" w:rsidP="00711ACA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تستخدم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الموازنة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المرنة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تحديد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الانحرافات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عن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طريق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المقارنة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بين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711ACA" w:rsidRPr="00663309" w:rsidRDefault="00711ACA" w:rsidP="00711ACA">
      <w:pPr>
        <w:numPr>
          <w:ilvl w:val="0"/>
          <w:numId w:val="71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 w:hint="cs"/>
          <w:rtl/>
        </w:rPr>
        <w:t>التكاليف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المعيارية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للمستوى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الأعلى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للنشاط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والتكاليف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الفعلية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للمستوى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الفعلي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للنشاط</w:t>
      </w:r>
    </w:p>
    <w:p w:rsidR="00711ACA" w:rsidRPr="00663309" w:rsidRDefault="00711ACA" w:rsidP="00711ACA">
      <w:pPr>
        <w:numPr>
          <w:ilvl w:val="0"/>
          <w:numId w:val="71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 w:hint="cs"/>
          <w:rtl/>
        </w:rPr>
        <w:t>التكاليف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المعيارية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للمستوى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الاوسط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للنشاط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والتكاليف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الفعلية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للمستوى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الفعلي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للنشاط</w:t>
      </w:r>
    </w:p>
    <w:p w:rsidR="00711ACA" w:rsidRPr="00663309" w:rsidRDefault="00711ACA" w:rsidP="00711ACA">
      <w:pPr>
        <w:numPr>
          <w:ilvl w:val="0"/>
          <w:numId w:val="71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 w:hint="cs"/>
          <w:rtl/>
        </w:rPr>
        <w:t>التكاليف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المعيا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رية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للمستوى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الادنى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للنشاط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والتكاليف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الفعلية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للمستوى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الفعلي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للنشاط</w:t>
      </w:r>
    </w:p>
    <w:p w:rsidR="00711ACA" w:rsidRDefault="00711ACA" w:rsidP="00711ACA">
      <w:pPr>
        <w:numPr>
          <w:ilvl w:val="0"/>
          <w:numId w:val="71"/>
        </w:numPr>
        <w:contextualSpacing/>
        <w:rPr>
          <w:rFonts w:asciiTheme="minorHAnsi" w:eastAsiaTheme="minorHAnsi" w:hAnsiTheme="minorHAnsi" w:cstheme="minorBidi"/>
          <w:b/>
          <w:bCs/>
          <w:color w:val="FF0000"/>
        </w:rPr>
      </w:pPr>
      <w:r w:rsidRPr="00663309">
        <w:rPr>
          <w:rFonts w:asciiTheme="minorHAnsi" w:eastAsiaTheme="minorHAnsi" w:hAnsiTheme="minorHAnsi" w:hint="cs"/>
          <w:b/>
          <w:bCs/>
          <w:color w:val="FF0000"/>
          <w:rtl/>
        </w:rPr>
        <w:t xml:space="preserve">لا شيء من ما سبق </w:t>
      </w:r>
    </w:p>
    <w:p w:rsidR="00711ACA" w:rsidRPr="00385984" w:rsidRDefault="00711ACA" w:rsidP="00711ACA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8"/>
          <w:szCs w:val="28"/>
          <w:rtl/>
        </w:rPr>
      </w:pPr>
    </w:p>
    <w:p w:rsidR="00957BC7" w:rsidRDefault="00957BC7" w:rsidP="00711ACA">
      <w:pPr>
        <w:jc w:val="both"/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</w:p>
    <w:p w:rsidR="00711ACA" w:rsidRPr="00D46E0D" w:rsidRDefault="00711ACA" w:rsidP="00711ACA">
      <w:pPr>
        <w:jc w:val="both"/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D46E0D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lastRenderedPageBreak/>
        <w:t>عند اعداد</w:t>
      </w:r>
      <w:r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 xml:space="preserve"> </w:t>
      </w:r>
      <w:r w:rsidRPr="00D46E0D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تقديرات عناصر التكاليف غير المباشرة بالموازنة فان " معدل التغيير " لعنصر التكلفة يحسب على أساس المعادلة الآتية:</w:t>
      </w:r>
    </w:p>
    <w:p w:rsidR="00711ACA" w:rsidRPr="00385984" w:rsidRDefault="00711ACA" w:rsidP="003A20E4">
      <w:pPr>
        <w:pStyle w:val="ListParagraph"/>
        <w:numPr>
          <w:ilvl w:val="0"/>
          <w:numId w:val="113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B050"/>
          <w:sz w:val="24"/>
          <w:szCs w:val="24"/>
          <w:rtl/>
        </w:rPr>
      </w:pPr>
      <w:r w:rsidRPr="00385984">
        <w:rPr>
          <w:rFonts w:ascii="Arial" w:eastAsia="Times New Roman" w:hAnsi="Arial"/>
          <w:b/>
          <w:bCs/>
          <w:color w:val="00B050"/>
          <w:sz w:val="24"/>
          <w:szCs w:val="24"/>
          <w:rtl/>
        </w:rPr>
        <w:t>(الفرق بين تكاليف أعلى وأقل مستوى نشاط) ÷  (الفرق بين وحدات أعلى وأقل مستوى نشاط) .</w:t>
      </w:r>
    </w:p>
    <w:p w:rsidR="00711ACA" w:rsidRPr="00385984" w:rsidRDefault="00711ACA" w:rsidP="003A20E4">
      <w:pPr>
        <w:pStyle w:val="ListParagraph"/>
        <w:numPr>
          <w:ilvl w:val="0"/>
          <w:numId w:val="113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385984">
        <w:rPr>
          <w:rFonts w:ascii="Arial" w:eastAsia="Times New Roman" w:hAnsi="Arial"/>
          <w:color w:val="222222"/>
          <w:sz w:val="24"/>
          <w:szCs w:val="24"/>
          <w:rtl/>
        </w:rPr>
        <w:t xml:space="preserve">(الفرق بين تكاليف أعلى وأقل مستوى نشاط) -  (الفرق بين وحدات أعلى وأقل مستوى نشاط) </w:t>
      </w:r>
    </w:p>
    <w:p w:rsidR="00711ACA" w:rsidRPr="00385984" w:rsidRDefault="00711ACA" w:rsidP="003A20E4">
      <w:pPr>
        <w:pStyle w:val="ListParagraph"/>
        <w:numPr>
          <w:ilvl w:val="0"/>
          <w:numId w:val="113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385984">
        <w:rPr>
          <w:rFonts w:ascii="Arial" w:eastAsia="Times New Roman" w:hAnsi="Arial"/>
          <w:color w:val="222222"/>
          <w:sz w:val="24"/>
          <w:szCs w:val="24"/>
          <w:rtl/>
        </w:rPr>
        <w:t xml:space="preserve">(الفرق بين وحدات أعلى وأقل مستوى نشاط) ÷  (الفرق بين تكاليف أعلى وأقل مستوى نشاط) </w:t>
      </w:r>
    </w:p>
    <w:p w:rsidR="00711ACA" w:rsidRDefault="00711ACA" w:rsidP="003A20E4">
      <w:pPr>
        <w:pStyle w:val="ListParagraph"/>
        <w:numPr>
          <w:ilvl w:val="0"/>
          <w:numId w:val="113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  <w:r w:rsidRPr="00385984">
        <w:rPr>
          <w:rFonts w:ascii="Arial" w:eastAsia="Times New Roman" w:hAnsi="Arial"/>
          <w:color w:val="222222"/>
          <w:sz w:val="24"/>
          <w:szCs w:val="24"/>
          <w:rtl/>
        </w:rPr>
        <w:t>(الفرق بين وحدات أعلى وأقل مستوى نشاط) -(الفرق بين تكاليف أعلى وأقل مستوى نشاط) .</w:t>
      </w:r>
    </w:p>
    <w:p w:rsidR="00711ACA" w:rsidRPr="00E56708" w:rsidRDefault="00711ACA" w:rsidP="00711ACA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</w:p>
    <w:p w:rsidR="00711ACA" w:rsidRPr="00711ACA" w:rsidRDefault="00711ACA" w:rsidP="00711ACA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17365D" w:themeColor="text2" w:themeShade="BF"/>
          <w:sz w:val="24"/>
          <w:szCs w:val="24"/>
        </w:rPr>
      </w:pPr>
      <w:r w:rsidRPr="00711ACA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711ACA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711ACA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اهم</w:t>
      </w:r>
      <w:r w:rsidRPr="00711ACA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711ACA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خصائص</w:t>
      </w:r>
      <w:r w:rsidRPr="00711ACA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711ACA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أسلوب</w:t>
      </w:r>
      <w:r w:rsidRPr="00711ACA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711ACA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الموازنة</w:t>
      </w:r>
      <w:r w:rsidRPr="00711ACA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711ACA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المرنة</w:t>
      </w:r>
      <w:r w:rsidRPr="00711ACA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: </w:t>
      </w:r>
    </w:p>
    <w:p w:rsidR="00711ACA" w:rsidRPr="00711ACA" w:rsidRDefault="00711ACA" w:rsidP="003A20E4">
      <w:pPr>
        <w:numPr>
          <w:ilvl w:val="0"/>
          <w:numId w:val="157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B050"/>
          <w:sz w:val="24"/>
          <w:szCs w:val="24"/>
        </w:rPr>
      </w:pPr>
      <w:r w:rsidRPr="00711ACA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711ACA">
        <w:rPr>
          <w:rFonts w:ascii="Arial" w:hAnsi="Arial"/>
          <w:b/>
          <w:bCs/>
          <w:color w:val="00B050"/>
          <w:sz w:val="24"/>
          <w:szCs w:val="24"/>
          <w:rtl/>
        </w:rPr>
        <w:t>ديناميكية</w:t>
      </w:r>
      <w:r w:rsidRPr="00711ACA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</w:p>
    <w:p w:rsidR="00711ACA" w:rsidRPr="00711ACA" w:rsidRDefault="00711ACA" w:rsidP="003A20E4">
      <w:pPr>
        <w:numPr>
          <w:ilvl w:val="0"/>
          <w:numId w:val="157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color w:val="000000"/>
          <w:sz w:val="24"/>
          <w:szCs w:val="24"/>
        </w:rPr>
      </w:pP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تفترض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موقف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واحد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معين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فقط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لمستوى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النشاط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المتوقع</w:t>
      </w:r>
    </w:p>
    <w:p w:rsidR="00711ACA" w:rsidRPr="00711ACA" w:rsidRDefault="00711ACA" w:rsidP="003A20E4">
      <w:pPr>
        <w:numPr>
          <w:ilvl w:val="0"/>
          <w:numId w:val="157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color w:val="000000"/>
          <w:sz w:val="24"/>
          <w:szCs w:val="24"/>
        </w:rPr>
      </w:pP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لا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تقدم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معيارا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دقيقا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في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مجال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رقابة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التكاليف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وتقييم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الأداء</w:t>
      </w:r>
    </w:p>
    <w:p w:rsidR="00711ACA" w:rsidRDefault="00711ACA" w:rsidP="003A20E4">
      <w:pPr>
        <w:numPr>
          <w:ilvl w:val="0"/>
          <w:numId w:val="157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color w:val="000000"/>
          <w:sz w:val="24"/>
          <w:szCs w:val="24"/>
        </w:rPr>
      </w:pP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التركيز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على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إشباع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رغبات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العمل</w:t>
      </w:r>
    </w:p>
    <w:p w:rsidR="00D72FD8" w:rsidRPr="00D72FD8" w:rsidRDefault="00D72FD8" w:rsidP="00D72FD8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color w:val="000000"/>
          <w:sz w:val="24"/>
          <w:szCs w:val="24"/>
          <w:rtl/>
        </w:rPr>
      </w:pPr>
    </w:p>
    <w:p w:rsidR="00D72FD8" w:rsidRPr="004C37C8" w:rsidRDefault="00D72FD8" w:rsidP="004C37C8">
      <w:pPr>
        <w:contextualSpacing/>
        <w:rPr>
          <w:rFonts w:asciiTheme="minorHAnsi" w:eastAsiaTheme="minorHAnsi" w:hAnsiTheme="minorHAnsi" w:cstheme="minorBidi"/>
          <w:rtl/>
        </w:rPr>
      </w:pPr>
    </w:p>
    <w:p w:rsidR="00663309" w:rsidRPr="00663309" w:rsidRDefault="00663309" w:rsidP="00663309">
      <w:pPr>
        <w:jc w:val="both"/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اعدت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شركة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"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السلام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"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الصناعية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الموازنة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المرنة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لعناصر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التكاليف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الإنتاجية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غير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المباشرة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للعام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1435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ه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بحيث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تغطي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مدى</w:t>
      </w:r>
      <w:r w:rsidRPr="00663309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نشاط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يتراوح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بين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30,000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الى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48,000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وحدة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وكانت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معادلات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الموازنة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المرنة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لبعض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عناصر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التكاليف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الإنتاجية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غير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المباشرة</w:t>
      </w:r>
    </w:p>
    <w:p w:rsidR="00663309" w:rsidRPr="00663309" w:rsidRDefault="00663309" w:rsidP="00663309">
      <w:pPr>
        <w:rPr>
          <w:rFonts w:asciiTheme="minorHAnsi" w:eastAsiaTheme="minorHAnsi" w:hAnsiTheme="minorHAnsi" w:cstheme="minorBidi"/>
          <w:b/>
          <w:bCs/>
          <w:rtl/>
        </w:rPr>
      </w:pPr>
      <w:r w:rsidRPr="00663309">
        <w:rPr>
          <w:rFonts w:asciiTheme="minorHAnsi" w:eastAsiaTheme="minorHAnsi" w:hAnsiTheme="minorHAnsi" w:hint="cs"/>
          <w:b/>
          <w:bCs/>
          <w:rtl/>
        </w:rPr>
        <w:t>كالاتي</w:t>
      </w:r>
      <w:r w:rsidRPr="00663309">
        <w:rPr>
          <w:rFonts w:asciiTheme="minorHAnsi" w:eastAsiaTheme="minorHAnsi" w:hAnsiTheme="minorHAnsi"/>
          <w:b/>
          <w:bCs/>
          <w:rtl/>
        </w:rPr>
        <w:t>:</w:t>
      </w:r>
    </w:p>
    <w:p w:rsidR="00663309" w:rsidRPr="00663309" w:rsidRDefault="00782B57" w:rsidP="00663309">
      <w:pPr>
        <w:rPr>
          <w:rFonts w:asciiTheme="minorHAnsi" w:eastAsiaTheme="minorHAnsi" w:hAnsiTheme="minorHAnsi" w:cstheme="minorBidi"/>
          <w:rtl/>
        </w:rPr>
      </w:pPr>
      <w:r>
        <w:rPr>
          <w:rFonts w:asciiTheme="minorHAnsi" w:eastAsiaTheme="minorHAnsi" w:hAnsiTheme="minorHAnsi" w:cstheme="minorBidi" w:hint="cs"/>
          <w:noProof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>
                <wp:simplePos x="0" y="0"/>
                <wp:positionH relativeFrom="column">
                  <wp:posOffset>-361950</wp:posOffset>
                </wp:positionH>
                <wp:positionV relativeFrom="paragraph">
                  <wp:posOffset>1164590</wp:posOffset>
                </wp:positionV>
                <wp:extent cx="4076700" cy="561975"/>
                <wp:effectExtent l="0" t="0" r="19050" b="28575"/>
                <wp:wrapNone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6700" cy="561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Pr="00782B57" w:rsidRDefault="00A37196" w:rsidP="00782B57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782B5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نحل مباشرة من الجدول </w:t>
                            </w:r>
                          </w:p>
                          <w:p w:rsidR="00A37196" w:rsidRPr="00782B57" w:rsidRDefault="00A37196" w:rsidP="00782B57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782B5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قوى محركة = 5000+(75. ×40000)=35000 وحدة</w:t>
                            </w:r>
                          </w:p>
                          <w:p w:rsidR="00A37196" w:rsidRDefault="00A37196" w:rsidP="00782B57">
                            <w:pPr>
                              <w:pStyle w:val="NoSpacing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7" o:spid="_x0000_s1051" type="#_x0000_t202" style="position:absolute;left:0;text-align:left;margin-left:-28.5pt;margin-top:91.7pt;width:321pt;height:44.25pt;z-index:251858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" fillcolor="white [3201]" strokeweight=".5pt">
                <v:textbox>
                  <w:txbxContent>
                    <w:p w:rsidR="00A37196" w:rsidRPr="00782B57" w:rsidRDefault="00A37196" w:rsidP="00782B57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782B57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نحل مباشرة من الجدول </w:t>
                      </w:r>
                    </w:p>
                    <w:p w:rsidR="00A37196" w:rsidRPr="00782B57" w:rsidRDefault="00A37196" w:rsidP="00782B57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782B57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قوى محركة = 5000+(75. ×40000)=35000 وحدة</w:t>
                      </w:r>
                    </w:p>
                    <w:p w:rsidR="00A37196" w:rsidRDefault="00A37196" w:rsidP="00782B57">
                      <w:pPr>
                        <w:pStyle w:val="NoSpacing"/>
                      </w:pPr>
                    </w:p>
                  </w:txbxContent>
                </v:textbox>
              </v:shape>
            </w:pict>
          </mc:Fallback>
        </mc:AlternateContent>
      </w:r>
      <w:r w:rsidR="00663309" w:rsidRPr="00663309">
        <w:rPr>
          <w:rFonts w:asciiTheme="minorHAnsi" w:eastAsiaTheme="minorHAnsi" w:hAnsiTheme="minorHAnsi" w:cstheme="minorBidi" w:hint="cs"/>
          <w:noProof/>
        </w:rPr>
        <w:drawing>
          <wp:inline distT="0" distB="0" distL="0" distR="0" wp14:anchorId="034174E3" wp14:editId="012DD08E">
            <wp:extent cx="4917057" cy="974769"/>
            <wp:effectExtent l="0" t="0" r="0" b="0"/>
            <wp:docPr id="20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6833" cy="97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3309" w:rsidRPr="00663309" w:rsidRDefault="00663309" w:rsidP="00AE087A">
      <w:pPr>
        <w:numPr>
          <w:ilvl w:val="0"/>
          <w:numId w:val="73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/>
          <w:rtl/>
        </w:rPr>
        <w:t xml:space="preserve">24,000 </w:t>
      </w:r>
      <w:r w:rsidRPr="00663309">
        <w:rPr>
          <w:rFonts w:asciiTheme="minorHAnsi" w:eastAsiaTheme="minorHAnsi" w:hAnsiTheme="minorHAnsi" w:hint="cs"/>
          <w:rtl/>
        </w:rPr>
        <w:t>ريال</w:t>
      </w:r>
    </w:p>
    <w:p w:rsidR="00663309" w:rsidRPr="00663309" w:rsidRDefault="00663309" w:rsidP="00AE087A">
      <w:pPr>
        <w:numPr>
          <w:ilvl w:val="0"/>
          <w:numId w:val="73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663309">
        <w:rPr>
          <w:rFonts w:asciiTheme="minorHAnsi" w:eastAsiaTheme="minorHAnsi" w:hAnsiTheme="minorHAnsi"/>
          <w:b/>
          <w:bCs/>
          <w:color w:val="FF0000"/>
          <w:rtl/>
        </w:rPr>
        <w:t xml:space="preserve">35,000 </w:t>
      </w:r>
      <w:r w:rsidRPr="00663309">
        <w:rPr>
          <w:rFonts w:asciiTheme="minorHAnsi" w:eastAsiaTheme="minorHAnsi" w:hAnsiTheme="minorHAnsi" w:hint="cs"/>
          <w:b/>
          <w:bCs/>
          <w:color w:val="FF0000"/>
          <w:rtl/>
        </w:rPr>
        <w:t>ريال</w:t>
      </w:r>
    </w:p>
    <w:p w:rsidR="00663309" w:rsidRPr="00663309" w:rsidRDefault="00663309" w:rsidP="00AE087A">
      <w:pPr>
        <w:numPr>
          <w:ilvl w:val="0"/>
          <w:numId w:val="73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/>
          <w:rtl/>
        </w:rPr>
        <w:t xml:space="preserve">27,500 </w:t>
      </w:r>
      <w:r w:rsidRPr="00663309">
        <w:rPr>
          <w:rFonts w:asciiTheme="minorHAnsi" w:eastAsiaTheme="minorHAnsi" w:hAnsiTheme="minorHAnsi" w:hint="cs"/>
          <w:rtl/>
        </w:rPr>
        <w:t>ريال</w:t>
      </w:r>
    </w:p>
    <w:p w:rsidR="00663309" w:rsidRPr="00663309" w:rsidRDefault="00663309" w:rsidP="00AE087A">
      <w:pPr>
        <w:numPr>
          <w:ilvl w:val="0"/>
          <w:numId w:val="73"/>
        </w:numPr>
        <w:contextualSpacing/>
        <w:rPr>
          <w:rFonts w:asciiTheme="minorHAnsi" w:eastAsiaTheme="minorHAnsi" w:hAnsiTheme="minorHAnsi" w:cstheme="minorBidi"/>
        </w:rPr>
      </w:pPr>
      <w:r w:rsidRPr="00663309">
        <w:rPr>
          <w:rFonts w:asciiTheme="minorHAnsi" w:eastAsiaTheme="minorHAnsi" w:hAnsiTheme="minorHAnsi" w:hint="cs"/>
          <w:rtl/>
        </w:rPr>
        <w:t>لا شيء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مما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سبق</w:t>
      </w:r>
    </w:p>
    <w:p w:rsidR="00663309" w:rsidRPr="00663309" w:rsidRDefault="00663309" w:rsidP="00663309">
      <w:pPr>
        <w:contextualSpacing/>
        <w:rPr>
          <w:rFonts w:asciiTheme="minorHAnsi" w:eastAsiaTheme="minorHAnsi" w:hAnsiTheme="minorHAnsi" w:cstheme="minorBidi"/>
          <w:rtl/>
        </w:rPr>
      </w:pPr>
    </w:p>
    <w:p w:rsidR="00663309" w:rsidRPr="00FD22BA" w:rsidRDefault="00663309" w:rsidP="001D3858">
      <w:pPr>
        <w:jc w:val="both"/>
        <w:rPr>
          <w:rFonts w:asciiTheme="minorHAnsi" w:eastAsiaTheme="minorHAnsi" w:hAnsiTheme="minorHAnsi" w:cstheme="minorBidi"/>
          <w:b/>
          <w:bCs/>
          <w:color w:val="7030A0"/>
          <w:sz w:val="24"/>
          <w:szCs w:val="24"/>
          <w:rtl/>
        </w:rPr>
      </w:pP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في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نفس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فقرة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السؤال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السابقة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مباشرة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،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بفرض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ان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تكلفة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المواد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غير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المباشرة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الفعلية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103,000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ريال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،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فان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انحراف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تكلفة</w:t>
      </w:r>
      <w:r w:rsidRPr="00FD22BA">
        <w:rPr>
          <w:rFonts w:asciiTheme="minorHAnsi" w:eastAsiaTheme="minorHAnsi" w:hAnsiTheme="minorHAnsi" w:cstheme="minorBidi" w:hint="cs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المواد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غير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المباشرة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الفعلية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عن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تقديراتها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بالموازنة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لمستوى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الإنتاج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الفعلي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40,000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وحدة</w:t>
      </w:r>
      <w:r w:rsidRPr="00FD22BA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FD22BA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هو</w:t>
      </w:r>
      <w:r w:rsidR="001D3858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</w:p>
    <w:p w:rsidR="00663309" w:rsidRPr="00663309" w:rsidRDefault="00782B57" w:rsidP="00AE087A">
      <w:pPr>
        <w:numPr>
          <w:ilvl w:val="0"/>
          <w:numId w:val="74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>
        <w:rPr>
          <w:rFonts w:asciiTheme="minorHAnsi" w:eastAsiaTheme="minorHAnsi" w:hAnsiTheme="minorHAnsi"/>
          <w:b/>
          <w:bCs/>
          <w:noProof/>
          <w:color w:val="FF0000"/>
          <w:rtl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>
                <wp:simplePos x="0" y="0"/>
                <wp:positionH relativeFrom="column">
                  <wp:posOffset>-723900</wp:posOffset>
                </wp:positionH>
                <wp:positionV relativeFrom="paragraph">
                  <wp:posOffset>-76200</wp:posOffset>
                </wp:positionV>
                <wp:extent cx="3505200" cy="952500"/>
                <wp:effectExtent l="0" t="0" r="19050" b="19050"/>
                <wp:wrapNone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95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Pr="00782B57" w:rsidRDefault="00A37196" w:rsidP="00782B57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82B5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تقديرات المواد غير المباشرة عند مستوى انتاج 40000 وحدة = 2.5 ×40000 =100000</w:t>
                            </w:r>
                          </w:p>
                          <w:p w:rsidR="00A37196" w:rsidRDefault="00A37196" w:rsidP="0035202E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35202E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الانحراف = تكلفة المواد غير المباشرة المتوقعة </w:t>
                            </w:r>
                            <w:r w:rsidRPr="0035202E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>–</w:t>
                            </w:r>
                            <w:r w:rsidRPr="0035202E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التكلفة الفعلية </w:t>
                            </w:r>
                            <w:r w:rsidRPr="00782B5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</w:t>
                            </w:r>
                            <w:r w:rsidRPr="00782B5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=100000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</w:t>
                            </w:r>
                            <w:r w:rsidRPr="00782B5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-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782B5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103000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782B5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=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- </w:t>
                            </w:r>
                            <w:r w:rsidRPr="00782B5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3000 ريال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</w:t>
                            </w:r>
                          </w:p>
                          <w:p w:rsidR="00A37196" w:rsidRPr="00782B57" w:rsidRDefault="00A37196" w:rsidP="0035202E">
                            <w:pPr>
                              <w:pStyle w:val="NoSpacing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طالما الرقم بالسالب اذا اسراف في غير صالح الشركة </w:t>
                            </w:r>
                          </w:p>
                          <w:p w:rsidR="00A37196" w:rsidRDefault="00A37196" w:rsidP="00782B57">
                            <w:pPr>
                              <w:pStyle w:val="NoSpacing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8" o:spid="_x0000_s1052" type="#_x0000_t202" style="position:absolute;left:0;text-align:left;margin-left:-57pt;margin-top:-6pt;width:276pt;height:7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" fillcolor="white [3201]" strokeweight=".5pt">
                <v:textbox>
                  <w:txbxContent>
                    <w:p w:rsidR="00A37196" w:rsidRPr="00782B57" w:rsidRDefault="00A37196" w:rsidP="00782B57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782B5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تقديرات المواد غير المباشرة عند مستوى انتاج 40000 وحدة = 2.5 ×40000 =100000</w:t>
                      </w:r>
                    </w:p>
                    <w:p w:rsidR="00A37196" w:rsidRDefault="00A37196" w:rsidP="0035202E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35202E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الانحراف = تكلفة المواد غير المباشرة المتوقعة </w:t>
                      </w:r>
                      <w:r w:rsidRPr="0035202E">
                        <w:rPr>
                          <w:b/>
                          <w:bCs/>
                          <w:color w:val="4F81BD" w:themeColor="accent1"/>
                          <w:rtl/>
                        </w:rPr>
                        <w:t>–</w:t>
                      </w:r>
                      <w:r w:rsidRPr="0035202E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التكلفة الفعلية </w:t>
                      </w:r>
                      <w:r w:rsidRPr="00782B5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        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</w:t>
                      </w:r>
                      <w:r w:rsidRPr="00782B5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=100000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</w:t>
                      </w:r>
                      <w:r w:rsidRPr="00782B5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-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782B5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103000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782B5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=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- </w:t>
                      </w:r>
                      <w:r w:rsidRPr="00782B5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3000 ريال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</w:t>
                      </w:r>
                    </w:p>
                    <w:p w:rsidR="00A37196" w:rsidRPr="00782B57" w:rsidRDefault="00A37196" w:rsidP="0035202E">
                      <w:pPr>
                        <w:pStyle w:val="NoSpacing"/>
                        <w:rPr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طالما الرقم بالسالب اذا اسراف في غير صالح الشركة </w:t>
                      </w:r>
                    </w:p>
                    <w:p w:rsidR="00A37196" w:rsidRDefault="00A37196" w:rsidP="00782B57">
                      <w:pPr>
                        <w:pStyle w:val="NoSpacing"/>
                      </w:pPr>
                    </w:p>
                  </w:txbxContent>
                </v:textbox>
              </v:shape>
            </w:pict>
          </mc:Fallback>
        </mc:AlternateContent>
      </w:r>
      <w:r w:rsidR="00663309" w:rsidRPr="00663309">
        <w:rPr>
          <w:rFonts w:asciiTheme="minorHAnsi" w:eastAsiaTheme="minorHAnsi" w:hAnsiTheme="minorHAnsi"/>
          <w:b/>
          <w:bCs/>
          <w:color w:val="FF0000"/>
          <w:rtl/>
        </w:rPr>
        <w:t xml:space="preserve">3,000 </w:t>
      </w:r>
      <w:r w:rsidR="00663309" w:rsidRPr="00663309">
        <w:rPr>
          <w:rFonts w:asciiTheme="minorHAnsi" w:eastAsiaTheme="minorHAnsi" w:hAnsiTheme="minorHAnsi" w:hint="cs"/>
          <w:b/>
          <w:bCs/>
          <w:color w:val="FF0000"/>
          <w:rtl/>
        </w:rPr>
        <w:t>ريال</w:t>
      </w:r>
      <w:r w:rsidR="00663309" w:rsidRPr="00663309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FF0000"/>
          <w:rtl/>
        </w:rPr>
        <w:t>اسراف</w:t>
      </w:r>
      <w:r w:rsidR="00663309" w:rsidRPr="00663309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FF0000"/>
          <w:rtl/>
        </w:rPr>
        <w:t>في</w:t>
      </w:r>
      <w:r w:rsidR="00663309" w:rsidRPr="00663309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FF0000"/>
          <w:rtl/>
        </w:rPr>
        <w:t>غير</w:t>
      </w:r>
      <w:r w:rsidR="00663309" w:rsidRPr="00663309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FF0000"/>
          <w:rtl/>
        </w:rPr>
        <w:t>صالح</w:t>
      </w:r>
      <w:r w:rsidR="00663309" w:rsidRPr="00663309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FF0000"/>
          <w:rtl/>
        </w:rPr>
        <w:t>الشركة</w:t>
      </w:r>
    </w:p>
    <w:p w:rsidR="00663309" w:rsidRPr="00663309" w:rsidRDefault="00663309" w:rsidP="00AE087A">
      <w:pPr>
        <w:numPr>
          <w:ilvl w:val="0"/>
          <w:numId w:val="74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/>
          <w:rtl/>
        </w:rPr>
        <w:t xml:space="preserve">3,000 </w:t>
      </w:r>
      <w:r w:rsidRPr="00663309">
        <w:rPr>
          <w:rFonts w:asciiTheme="minorHAnsi" w:eastAsiaTheme="minorHAnsi" w:hAnsiTheme="minorHAnsi" w:hint="cs"/>
          <w:rtl/>
        </w:rPr>
        <w:t>ريال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وفر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في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صالح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الشركة</w:t>
      </w:r>
    </w:p>
    <w:p w:rsidR="00663309" w:rsidRPr="00663309" w:rsidRDefault="00663309" w:rsidP="00AE087A">
      <w:pPr>
        <w:numPr>
          <w:ilvl w:val="0"/>
          <w:numId w:val="74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/>
          <w:rtl/>
        </w:rPr>
        <w:t xml:space="preserve">28,000 </w:t>
      </w:r>
      <w:r w:rsidRPr="00663309">
        <w:rPr>
          <w:rFonts w:asciiTheme="minorHAnsi" w:eastAsiaTheme="minorHAnsi" w:hAnsiTheme="minorHAnsi" w:hint="cs"/>
          <w:rtl/>
        </w:rPr>
        <w:t>ريال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اسراف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في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غير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صالح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الشركة</w:t>
      </w:r>
    </w:p>
    <w:p w:rsidR="00663309" w:rsidRDefault="00663309" w:rsidP="00AE087A">
      <w:pPr>
        <w:numPr>
          <w:ilvl w:val="0"/>
          <w:numId w:val="74"/>
        </w:numPr>
        <w:contextualSpacing/>
        <w:rPr>
          <w:rFonts w:asciiTheme="minorHAnsi" w:eastAsiaTheme="minorHAnsi" w:hAnsiTheme="minorHAnsi" w:cstheme="minorBidi"/>
        </w:rPr>
      </w:pPr>
      <w:r w:rsidRPr="00663309">
        <w:rPr>
          <w:rFonts w:asciiTheme="minorHAnsi" w:eastAsiaTheme="minorHAnsi" w:hAnsiTheme="minorHAnsi" w:hint="cs"/>
          <w:rtl/>
        </w:rPr>
        <w:t>لا شيء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مما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سبق</w:t>
      </w:r>
      <w:r w:rsidRPr="00663309">
        <w:rPr>
          <w:rFonts w:asciiTheme="minorHAnsi" w:eastAsiaTheme="minorHAnsi" w:hAnsiTheme="minorHAnsi" w:cstheme="minorBidi" w:hint="cs"/>
          <w:rtl/>
        </w:rPr>
        <w:t>.</w:t>
      </w:r>
    </w:p>
    <w:p w:rsidR="00FD22BA" w:rsidRPr="00663309" w:rsidRDefault="00FD22BA" w:rsidP="00FD22BA">
      <w:pPr>
        <w:contextualSpacing/>
        <w:rPr>
          <w:rFonts w:asciiTheme="minorHAnsi" w:eastAsiaTheme="minorHAnsi" w:hAnsiTheme="minorHAnsi" w:cstheme="minorBidi"/>
          <w:rtl/>
        </w:rPr>
      </w:pPr>
    </w:p>
    <w:p w:rsidR="00957BC7" w:rsidRDefault="00957BC7" w:rsidP="00D72FD8">
      <w:pPr>
        <w:shd w:val="clear" w:color="auto" w:fill="FFFFFF"/>
        <w:spacing w:after="0" w:line="240" w:lineRule="auto"/>
        <w:jc w:val="both"/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  <w:rtl/>
        </w:rPr>
      </w:pPr>
    </w:p>
    <w:p w:rsidR="00957BC7" w:rsidRDefault="00957BC7" w:rsidP="00D72FD8">
      <w:pPr>
        <w:shd w:val="clear" w:color="auto" w:fill="FFFFFF"/>
        <w:spacing w:after="0" w:line="240" w:lineRule="auto"/>
        <w:jc w:val="both"/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  <w:rtl/>
        </w:rPr>
      </w:pPr>
    </w:p>
    <w:p w:rsidR="00957BC7" w:rsidRDefault="00957BC7" w:rsidP="00D72FD8">
      <w:pPr>
        <w:shd w:val="clear" w:color="auto" w:fill="FFFFFF"/>
        <w:spacing w:after="0" w:line="240" w:lineRule="auto"/>
        <w:jc w:val="both"/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  <w:rtl/>
        </w:rPr>
      </w:pPr>
    </w:p>
    <w:p w:rsidR="00957BC7" w:rsidRDefault="00957BC7" w:rsidP="00D72FD8">
      <w:pPr>
        <w:shd w:val="clear" w:color="auto" w:fill="FFFFFF"/>
        <w:spacing w:after="0" w:line="240" w:lineRule="auto"/>
        <w:jc w:val="both"/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  <w:rtl/>
        </w:rPr>
      </w:pPr>
    </w:p>
    <w:p w:rsidR="00957BC7" w:rsidRDefault="00957BC7" w:rsidP="00D72FD8">
      <w:pPr>
        <w:shd w:val="clear" w:color="auto" w:fill="FFFFFF"/>
        <w:spacing w:after="0" w:line="240" w:lineRule="auto"/>
        <w:jc w:val="both"/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  <w:rtl/>
        </w:rPr>
      </w:pPr>
    </w:p>
    <w:p w:rsidR="00957BC7" w:rsidRDefault="00957BC7" w:rsidP="00D72FD8">
      <w:pPr>
        <w:shd w:val="clear" w:color="auto" w:fill="FFFFFF"/>
        <w:spacing w:after="0" w:line="240" w:lineRule="auto"/>
        <w:jc w:val="both"/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  <w:rtl/>
        </w:rPr>
      </w:pPr>
    </w:p>
    <w:p w:rsidR="00957BC7" w:rsidRDefault="00957BC7" w:rsidP="00D72FD8">
      <w:pPr>
        <w:shd w:val="clear" w:color="auto" w:fill="FFFFFF"/>
        <w:spacing w:after="0" w:line="240" w:lineRule="auto"/>
        <w:jc w:val="both"/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  <w:rtl/>
        </w:rPr>
      </w:pPr>
    </w:p>
    <w:p w:rsidR="00E56708" w:rsidRDefault="00E56708" w:rsidP="00D72FD8">
      <w:pPr>
        <w:shd w:val="clear" w:color="auto" w:fill="FFFFFF"/>
        <w:spacing w:after="0" w:line="240" w:lineRule="auto"/>
        <w:jc w:val="both"/>
        <w:rPr>
          <w:rFonts w:asciiTheme="majorBidi" w:eastAsiaTheme="minorHAnsi" w:hAnsiTheme="majorBidi" w:cstheme="majorBidi"/>
          <w:b/>
          <w:bCs/>
          <w:color w:val="F79646" w:themeColor="accent6"/>
          <w:sz w:val="16"/>
          <w:szCs w:val="16"/>
          <w:rtl/>
        </w:rPr>
      </w:pPr>
      <w:r w:rsidRPr="00E56708"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  <w:rtl/>
        </w:rPr>
        <w:lastRenderedPageBreak/>
        <w:t>اعدت شركة "حول العالم"الصناعية الموازنة المرنة لعناصر التكاليف الانتاجية غير المباشرة للعام ١٤٣٥هـ بحيث تغطي مدى نشاط يتراوح بين ٢٠٠٠٠الى ٣٢٠٠٠وحدة.وقد توفرت لديك البيانات التالية</w:t>
      </w:r>
      <w:r w:rsidRPr="00E56708"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</w:rPr>
        <w:t>:</w:t>
      </w:r>
    </w:p>
    <w:p w:rsidR="00D72FD8" w:rsidRPr="00D72FD8" w:rsidRDefault="00D72FD8" w:rsidP="00D72FD8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16"/>
          <w:szCs w:val="16"/>
          <w:rtl/>
        </w:rPr>
      </w:pPr>
    </w:p>
    <w:tbl>
      <w:tblPr>
        <w:tblStyle w:val="TableGrid5"/>
        <w:bidiVisual/>
        <w:tblW w:w="0" w:type="auto"/>
        <w:tblLook w:val="04A0" w:firstRow="1" w:lastRow="0" w:firstColumn="1" w:lastColumn="0" w:noHBand="0" w:noVBand="1"/>
      </w:tblPr>
      <w:tblGrid>
        <w:gridCol w:w="2731"/>
        <w:gridCol w:w="2835"/>
        <w:gridCol w:w="2730"/>
      </w:tblGrid>
      <w:tr w:rsidR="00E56708" w:rsidRPr="00E56708" w:rsidTr="00E56708">
        <w:tc>
          <w:tcPr>
            <w:tcW w:w="2731" w:type="dxa"/>
            <w:shd w:val="clear" w:color="auto" w:fill="D99594"/>
          </w:tcPr>
          <w:p w:rsidR="00E56708" w:rsidRPr="00E5670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F2F2F2"/>
                <w:sz w:val="24"/>
                <w:szCs w:val="24"/>
                <w:rtl/>
              </w:rPr>
            </w:pPr>
            <w:r w:rsidRPr="00E56708">
              <w:rPr>
                <w:rFonts w:cs="Akhbar MT" w:hint="cs"/>
                <w:b/>
                <w:bCs/>
                <w:color w:val="F2F2F2"/>
                <w:sz w:val="24"/>
                <w:szCs w:val="24"/>
                <w:rtl/>
              </w:rPr>
              <w:t>عنصر التكلفة</w:t>
            </w:r>
          </w:p>
        </w:tc>
        <w:tc>
          <w:tcPr>
            <w:tcW w:w="2835" w:type="dxa"/>
            <w:shd w:val="clear" w:color="auto" w:fill="D99594"/>
          </w:tcPr>
          <w:p w:rsidR="00E56708" w:rsidRPr="00E5670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F2F2F2"/>
                <w:sz w:val="24"/>
                <w:szCs w:val="24"/>
                <w:rtl/>
              </w:rPr>
            </w:pPr>
            <w:r w:rsidRPr="00E56708">
              <w:rPr>
                <w:rFonts w:cs="Akhbar MT" w:hint="cs"/>
                <w:b/>
                <w:bCs/>
                <w:color w:val="F2F2F2"/>
                <w:sz w:val="24"/>
                <w:szCs w:val="24"/>
                <w:rtl/>
              </w:rPr>
              <w:t>معادلة التكلفة للموازنة المرنة</w:t>
            </w:r>
          </w:p>
        </w:tc>
        <w:tc>
          <w:tcPr>
            <w:tcW w:w="2730" w:type="dxa"/>
            <w:shd w:val="clear" w:color="auto" w:fill="D99594"/>
          </w:tcPr>
          <w:p w:rsidR="00E56708" w:rsidRPr="00E5670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F2F2F2"/>
                <w:sz w:val="24"/>
                <w:szCs w:val="24"/>
                <w:rtl/>
              </w:rPr>
            </w:pPr>
            <w:r w:rsidRPr="00E56708">
              <w:rPr>
                <w:rFonts w:cs="Akhbar MT" w:hint="cs"/>
                <w:b/>
                <w:bCs/>
                <w:color w:val="F2F2F2"/>
                <w:sz w:val="24"/>
                <w:szCs w:val="24"/>
                <w:rtl/>
              </w:rPr>
              <w:t>التكلفة الفعلية لمستوى فعلي 28000 وحدة</w:t>
            </w:r>
          </w:p>
        </w:tc>
      </w:tr>
      <w:tr w:rsidR="00E56708" w:rsidRPr="00E56708" w:rsidTr="00E56708">
        <w:tc>
          <w:tcPr>
            <w:tcW w:w="2731" w:type="dxa"/>
          </w:tcPr>
          <w:p w:rsidR="00E56708" w:rsidRPr="00E5670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B1FF9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مواد غير مباشرة</w:t>
            </w:r>
          </w:p>
        </w:tc>
        <w:tc>
          <w:tcPr>
            <w:tcW w:w="2835" w:type="dxa"/>
          </w:tcPr>
          <w:p w:rsidR="00E56708" w:rsidRPr="00E5670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B1FF9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3.5 ريال لكل وحدة</w:t>
            </w:r>
          </w:p>
        </w:tc>
        <w:tc>
          <w:tcPr>
            <w:tcW w:w="2730" w:type="dxa"/>
          </w:tcPr>
          <w:p w:rsidR="00E56708" w:rsidRPr="00EB1FF9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B1FF9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105000</w:t>
            </w:r>
          </w:p>
        </w:tc>
      </w:tr>
      <w:tr w:rsidR="00E56708" w:rsidRPr="00E56708" w:rsidTr="00E56708">
        <w:trPr>
          <w:trHeight w:val="350"/>
        </w:trPr>
        <w:tc>
          <w:tcPr>
            <w:tcW w:w="2731" w:type="dxa"/>
          </w:tcPr>
          <w:p w:rsidR="00E56708" w:rsidRPr="00EB1FF9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B1FF9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مصروفات قطع غيار وصيانة</w:t>
            </w:r>
          </w:p>
          <w:p w:rsidR="00E56708" w:rsidRPr="00E5670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835" w:type="dxa"/>
          </w:tcPr>
          <w:p w:rsidR="00E56708" w:rsidRPr="00E5670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B1FF9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25000 +1.5 لكل وحدة</w:t>
            </w:r>
          </w:p>
        </w:tc>
        <w:tc>
          <w:tcPr>
            <w:tcW w:w="2730" w:type="dxa"/>
          </w:tcPr>
          <w:p w:rsidR="00E56708" w:rsidRPr="00EB1FF9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B1FF9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64000</w:t>
            </w:r>
          </w:p>
          <w:p w:rsidR="00E56708" w:rsidRPr="00EB1FF9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</w:tbl>
    <w:p w:rsidR="00E56708" w:rsidRDefault="00E56708" w:rsidP="00DF1376">
      <w:pPr>
        <w:shd w:val="clear" w:color="auto" w:fill="FFFFFF"/>
        <w:spacing w:after="0" w:line="240" w:lineRule="auto"/>
        <w:jc w:val="both"/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  <w:rtl/>
        </w:rPr>
      </w:pPr>
      <w:r w:rsidRPr="00DF1376"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  <w:rtl/>
        </w:rPr>
        <w:t>وعلى ذلك فان تقديرات مصروفات قطع غيار وصيانة لمستوى انتاج فعلي٢٨٠٠٠وحدة هي :</w:t>
      </w:r>
    </w:p>
    <w:p w:rsidR="00EB1FF9" w:rsidRPr="00EB1FF9" w:rsidRDefault="00EB1FF9" w:rsidP="00DF1376">
      <w:pPr>
        <w:shd w:val="clear" w:color="auto" w:fill="FFFFFF"/>
        <w:spacing w:after="0" w:line="240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  <w:r>
        <w:rPr>
          <w:rFonts w:asciiTheme="majorBidi" w:eastAsiaTheme="minorHAns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>
                <wp:simplePos x="0" y="0"/>
                <wp:positionH relativeFrom="column">
                  <wp:posOffset>-400050</wp:posOffset>
                </wp:positionH>
                <wp:positionV relativeFrom="paragraph">
                  <wp:posOffset>183515</wp:posOffset>
                </wp:positionV>
                <wp:extent cx="4410075" cy="609600"/>
                <wp:effectExtent l="0" t="0" r="28575" b="19050"/>
                <wp:wrapNone/>
                <wp:docPr id="144" name="Text Box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0075" cy="60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Default="00A37196" w:rsidP="00EB1FF9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نحل من الجدول مباشرة </w:t>
                            </w:r>
                          </w:p>
                          <w:p w:rsidR="00A37196" w:rsidRPr="00782B57" w:rsidRDefault="00A37196" w:rsidP="00EB1FF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تقديرات مصروفات قطع غيار وصيانة = </w:t>
                            </w:r>
                            <w:r w:rsidRPr="00782B5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2</w:t>
                            </w:r>
                            <w:r w:rsidRPr="00782B5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5000+(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1.5</w:t>
                            </w:r>
                            <w:r w:rsidRPr="00782B5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×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28</w:t>
                            </w:r>
                            <w:r w:rsidRPr="00782B5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000)=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67000</w:t>
                            </w:r>
                            <w:r w:rsidRPr="00782B5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وحدة</w:t>
                            </w:r>
                          </w:p>
                          <w:p w:rsidR="00A37196" w:rsidRPr="00EB1FF9" w:rsidRDefault="00A37196" w:rsidP="00EB1FF9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4" o:spid="_x0000_s1053" type="#_x0000_t202" style="position:absolute;left:0;text-align:left;margin-left:-31.5pt;margin-top:14.45pt;width:347.25pt;height:48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" fillcolor="white [3201]" strokeweight=".5pt">
                <v:textbox>
                  <w:txbxContent>
                    <w:p w:rsidR="00A37196" w:rsidRDefault="00A37196" w:rsidP="00EB1FF9">
                      <w:pPr>
                        <w:pStyle w:val="NoSpacing"/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نحل من الجدول مباشرة </w:t>
                      </w:r>
                    </w:p>
                    <w:p w:rsidR="00A37196" w:rsidRPr="00782B57" w:rsidRDefault="00A37196" w:rsidP="00EB1FF9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تقديرات مصروفات قطع غيار وصيانة = </w:t>
                      </w:r>
                      <w:r w:rsidRPr="00782B57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=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2</w:t>
                      </w:r>
                      <w:r w:rsidRPr="00782B57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5000+(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1.5</w:t>
                      </w:r>
                      <w:r w:rsidRPr="00782B57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×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28</w:t>
                      </w:r>
                      <w:r w:rsidRPr="00782B57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000)=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67000</w:t>
                      </w:r>
                      <w:r w:rsidRPr="00782B57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وحدة</w:t>
                      </w:r>
                    </w:p>
                    <w:p w:rsidR="00A37196" w:rsidRPr="00EB1FF9" w:rsidRDefault="00A37196" w:rsidP="00EB1FF9">
                      <w:pPr>
                        <w:pStyle w:val="NoSpacing"/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56708" w:rsidRPr="00EB1FF9" w:rsidRDefault="00E56708" w:rsidP="003A20E4">
      <w:pPr>
        <w:pStyle w:val="ListParagraph"/>
        <w:numPr>
          <w:ilvl w:val="0"/>
          <w:numId w:val="135"/>
        </w:numPr>
        <w:shd w:val="clear" w:color="auto" w:fill="FFFFFF"/>
        <w:spacing w:after="0" w:line="240" w:lineRule="auto"/>
        <w:rPr>
          <w:rFonts w:cs="Akhbar MT"/>
          <w:sz w:val="24"/>
          <w:szCs w:val="24"/>
          <w:rtl/>
        </w:rPr>
      </w:pPr>
      <w:r w:rsidRPr="00EB1FF9">
        <w:rPr>
          <w:rFonts w:cs="Akhbar MT"/>
          <w:sz w:val="24"/>
          <w:szCs w:val="24"/>
          <w:rtl/>
        </w:rPr>
        <w:t>٥٥٠٠٠ريال.</w:t>
      </w:r>
    </w:p>
    <w:p w:rsidR="00E56708" w:rsidRPr="00EB1FF9" w:rsidRDefault="00E56708" w:rsidP="003A20E4">
      <w:pPr>
        <w:pStyle w:val="ListParagraph"/>
        <w:numPr>
          <w:ilvl w:val="0"/>
          <w:numId w:val="135"/>
        </w:numPr>
        <w:shd w:val="clear" w:color="auto" w:fill="FFFFFF"/>
        <w:spacing w:after="0" w:line="240" w:lineRule="auto"/>
        <w:rPr>
          <w:rFonts w:cs="Akhbar MT"/>
          <w:b/>
          <w:bCs/>
          <w:color w:val="00B050"/>
          <w:sz w:val="24"/>
          <w:szCs w:val="24"/>
          <w:rtl/>
        </w:rPr>
      </w:pPr>
      <w:r w:rsidRPr="00EB1FF9">
        <w:rPr>
          <w:rFonts w:cs="Akhbar MT"/>
          <w:b/>
          <w:bCs/>
          <w:color w:val="00B050"/>
          <w:sz w:val="24"/>
          <w:szCs w:val="24"/>
          <w:rtl/>
        </w:rPr>
        <w:t>٦٧٠٠٠ريال.</w:t>
      </w:r>
    </w:p>
    <w:p w:rsidR="00E56708" w:rsidRPr="00EB1FF9" w:rsidRDefault="00E56708" w:rsidP="003A20E4">
      <w:pPr>
        <w:pStyle w:val="ListParagraph"/>
        <w:numPr>
          <w:ilvl w:val="0"/>
          <w:numId w:val="135"/>
        </w:numPr>
        <w:shd w:val="clear" w:color="auto" w:fill="FFFFFF"/>
        <w:spacing w:after="0" w:line="240" w:lineRule="auto"/>
        <w:rPr>
          <w:rFonts w:cs="Akhbar MT"/>
          <w:sz w:val="24"/>
          <w:szCs w:val="24"/>
          <w:rtl/>
        </w:rPr>
      </w:pPr>
      <w:r w:rsidRPr="00EB1FF9">
        <w:rPr>
          <w:rFonts w:cs="Akhbar MT"/>
          <w:sz w:val="24"/>
          <w:szCs w:val="24"/>
          <w:rtl/>
        </w:rPr>
        <w:t>٧٣٠٠٠ريال.</w:t>
      </w:r>
    </w:p>
    <w:p w:rsidR="00EB1FF9" w:rsidRDefault="00E56708" w:rsidP="003A20E4">
      <w:pPr>
        <w:pStyle w:val="ListParagraph"/>
        <w:numPr>
          <w:ilvl w:val="0"/>
          <w:numId w:val="135"/>
        </w:numPr>
        <w:shd w:val="clear" w:color="auto" w:fill="FFFFFF"/>
        <w:spacing w:after="0" w:line="240" w:lineRule="auto"/>
        <w:rPr>
          <w:rFonts w:cs="Akhbar MT"/>
          <w:sz w:val="24"/>
          <w:szCs w:val="24"/>
        </w:rPr>
      </w:pPr>
      <w:r w:rsidRPr="00EB1FF9">
        <w:rPr>
          <w:rFonts w:cs="Akhbar MT"/>
          <w:sz w:val="24"/>
          <w:szCs w:val="24"/>
          <w:rtl/>
        </w:rPr>
        <w:t>٤٢٠٠٠ريال.</w:t>
      </w:r>
    </w:p>
    <w:p w:rsidR="00D72FD8" w:rsidRPr="00D72FD8" w:rsidRDefault="00D72FD8" w:rsidP="00D72FD8">
      <w:pPr>
        <w:shd w:val="clear" w:color="auto" w:fill="FFFFFF"/>
        <w:spacing w:after="0" w:line="240" w:lineRule="auto"/>
        <w:rPr>
          <w:rFonts w:cs="Akhbar MT"/>
          <w:sz w:val="24"/>
          <w:szCs w:val="24"/>
          <w:rtl/>
        </w:rPr>
      </w:pPr>
    </w:p>
    <w:p w:rsidR="00E56708" w:rsidRDefault="00E56708" w:rsidP="00E56708">
      <w:pPr>
        <w:shd w:val="clear" w:color="auto" w:fill="FFFFFF"/>
        <w:spacing w:after="0" w:line="240" w:lineRule="auto"/>
        <w:jc w:val="both"/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  <w:rtl/>
        </w:rPr>
      </w:pPr>
      <w:r w:rsidRPr="00E56708"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  <w:rtl/>
        </w:rPr>
        <w:t>باستخدام نفس بيانات فقرة السؤال السابق مباشرة فان انحراف تكلفة المواد غير المباشرة الفعلية عن تقديراتها بالموازنة المرنة لمستوى الانتاج الفعلي ٢٨٠٠٠وحدة هو :</w:t>
      </w:r>
    </w:p>
    <w:p w:rsidR="00EB1FF9" w:rsidRPr="00E56708" w:rsidRDefault="00EB1FF9" w:rsidP="00E56708">
      <w:pPr>
        <w:shd w:val="clear" w:color="auto" w:fill="FFFFFF"/>
        <w:spacing w:after="0" w:line="240" w:lineRule="auto"/>
        <w:jc w:val="both"/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</w:rPr>
      </w:pPr>
      <w:r>
        <w:rPr>
          <w:rFonts w:asciiTheme="majorBidi" w:eastAsiaTheme="minorHAnsi" w:hAnsiTheme="majorBidi" w:cstheme="majorBidi"/>
          <w:b/>
          <w:bCs/>
          <w:noProof/>
          <w:color w:val="F79646" w:themeColor="accent6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>
                <wp:simplePos x="0" y="0"/>
                <wp:positionH relativeFrom="column">
                  <wp:posOffset>-676275</wp:posOffset>
                </wp:positionH>
                <wp:positionV relativeFrom="paragraph">
                  <wp:posOffset>99695</wp:posOffset>
                </wp:positionV>
                <wp:extent cx="3314700" cy="962025"/>
                <wp:effectExtent l="0" t="0" r="19050" b="28575"/>
                <wp:wrapNone/>
                <wp:docPr id="145" name="Text Box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700" cy="962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Default="00A37196" w:rsidP="00502BA9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EB1FF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تقديرات المواد غير المباشرة عند مستوى انتاج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28000</w:t>
                            </w:r>
                            <w:r w:rsidRPr="00EB1FF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وحدة = </w:t>
                            </w:r>
                          </w:p>
                          <w:p w:rsidR="00A37196" w:rsidRPr="00EB1FF9" w:rsidRDefault="00A37196" w:rsidP="00502BA9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3.5</w:t>
                            </w:r>
                            <w:r w:rsidRPr="00EB1FF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×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28000</w:t>
                            </w:r>
                            <w:r w:rsidRPr="00EB1FF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98000 ريال </w:t>
                            </w:r>
                          </w:p>
                          <w:p w:rsidR="00A37196" w:rsidRPr="00EB1FF9" w:rsidRDefault="00A37196" w:rsidP="00502BA9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02BA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الانحراف = تكلفة المواد غير المباشرة المتوقعة </w:t>
                            </w:r>
                            <w:r w:rsidRPr="00502BA9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>–</w:t>
                            </w:r>
                            <w:r w:rsidRPr="00502BA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التكلفة الفعلية                  </w:t>
                            </w:r>
                            <w:r w:rsidRPr="00EB1FF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=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98000</w:t>
                            </w:r>
                            <w:r w:rsidRPr="00EB1FF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- 10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5</w:t>
                            </w:r>
                            <w:r w:rsidRPr="00EB1FF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000 = -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7</w:t>
                            </w:r>
                            <w:r w:rsidRPr="00EB1FF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000 ريال  </w:t>
                            </w:r>
                          </w:p>
                          <w:p w:rsidR="00A37196" w:rsidRPr="00EB1FF9" w:rsidRDefault="00A37196" w:rsidP="00EB1FF9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EB1FF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طالما الرقم بالسالب اذا اسراف في غير صالح الشركة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45" o:spid="_x0000_s1054" type="#_x0000_t202" style="position:absolute;left:0;text-align:left;margin-left:-53.25pt;margin-top:7.85pt;width:261pt;height:75.75pt;z-index:2518927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" fillcolor="white [3201]" strokeweight=".5pt">
                <v:textbox>
                  <w:txbxContent>
                    <w:p w:rsidR="00A37196" w:rsidRDefault="00A37196" w:rsidP="00502BA9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EB1FF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تقديرات المواد غير المباشرة عند مستوى انتاج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28000</w:t>
                      </w:r>
                      <w:r w:rsidRPr="00EB1FF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وحدة = </w:t>
                      </w:r>
                    </w:p>
                    <w:p w:rsidR="00A37196" w:rsidRPr="00EB1FF9" w:rsidRDefault="00A37196" w:rsidP="00502BA9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3.5</w:t>
                      </w:r>
                      <w:r w:rsidRPr="00EB1FF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×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28000</w:t>
                      </w:r>
                      <w:r w:rsidRPr="00EB1FF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98000 ريال </w:t>
                      </w:r>
                    </w:p>
                    <w:p w:rsidR="00A37196" w:rsidRPr="00EB1FF9" w:rsidRDefault="00A37196" w:rsidP="00502BA9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502BA9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الانحراف = تكلفة المواد غير المباشرة المتوقعة </w:t>
                      </w:r>
                      <w:r w:rsidRPr="00502BA9">
                        <w:rPr>
                          <w:b/>
                          <w:bCs/>
                          <w:color w:val="4F81BD" w:themeColor="accent1"/>
                          <w:rtl/>
                        </w:rPr>
                        <w:t>–</w:t>
                      </w:r>
                      <w:r w:rsidRPr="00502BA9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التكلفة الفعلية                  </w:t>
                      </w:r>
                      <w:r w:rsidRPr="00EB1FF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=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98000</w:t>
                      </w:r>
                      <w:r w:rsidRPr="00EB1FF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- 10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5</w:t>
                      </w:r>
                      <w:r w:rsidRPr="00EB1FF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000 = -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7</w:t>
                      </w:r>
                      <w:r w:rsidRPr="00EB1FF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000 ريال  </w:t>
                      </w:r>
                    </w:p>
                    <w:p w:rsidR="00A37196" w:rsidRPr="00EB1FF9" w:rsidRDefault="00A37196" w:rsidP="00EB1FF9">
                      <w:pPr>
                        <w:pStyle w:val="NoSpacing"/>
                        <w:rPr>
                          <w:b/>
                          <w:bCs/>
                          <w:color w:val="002060"/>
                        </w:rPr>
                      </w:pPr>
                      <w:r w:rsidRPr="00EB1FF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طالما الرقم بالسالب اذا اسراف في غير صالح الشركة</w:t>
                      </w:r>
                    </w:p>
                  </w:txbxContent>
                </v:textbox>
              </v:shape>
            </w:pict>
          </mc:Fallback>
        </mc:AlternateContent>
      </w:r>
    </w:p>
    <w:p w:rsidR="00E56708" w:rsidRPr="00EB1FF9" w:rsidRDefault="00E56708" w:rsidP="003A20E4">
      <w:pPr>
        <w:pStyle w:val="ListParagraph"/>
        <w:numPr>
          <w:ilvl w:val="0"/>
          <w:numId w:val="136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B050"/>
          <w:sz w:val="24"/>
          <w:szCs w:val="24"/>
          <w:rtl/>
        </w:rPr>
      </w:pPr>
      <w:r w:rsidRPr="00EB1FF9">
        <w:rPr>
          <w:rFonts w:ascii="Arial" w:eastAsia="Times New Roman" w:hAnsi="Arial"/>
          <w:b/>
          <w:bCs/>
          <w:color w:val="00B050"/>
          <w:sz w:val="24"/>
          <w:szCs w:val="24"/>
          <w:rtl/>
        </w:rPr>
        <w:t>٧٠٠٠ريال اسراف في غير صالح الشركة .</w:t>
      </w:r>
    </w:p>
    <w:p w:rsidR="00E56708" w:rsidRPr="00EB1FF9" w:rsidRDefault="00E56708" w:rsidP="003A20E4">
      <w:pPr>
        <w:pStyle w:val="ListParagraph"/>
        <w:numPr>
          <w:ilvl w:val="0"/>
          <w:numId w:val="136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EB1FF9">
        <w:rPr>
          <w:rFonts w:ascii="Arial" w:eastAsia="Times New Roman" w:hAnsi="Arial"/>
          <w:sz w:val="24"/>
          <w:szCs w:val="24"/>
          <w:rtl/>
        </w:rPr>
        <w:t>٧٠٠٠ريال وفر في صالح الشركة.</w:t>
      </w:r>
    </w:p>
    <w:p w:rsidR="00E56708" w:rsidRPr="00EB1FF9" w:rsidRDefault="00E56708" w:rsidP="003A20E4">
      <w:pPr>
        <w:pStyle w:val="ListParagraph"/>
        <w:numPr>
          <w:ilvl w:val="0"/>
          <w:numId w:val="136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EB1FF9">
        <w:rPr>
          <w:rFonts w:ascii="Arial" w:eastAsia="Times New Roman" w:hAnsi="Arial"/>
          <w:sz w:val="24"/>
          <w:szCs w:val="24"/>
          <w:rtl/>
        </w:rPr>
        <w:t>٩٨٠٠٠ريال اسراف في غير صالح الشركة.</w:t>
      </w:r>
    </w:p>
    <w:p w:rsidR="00E56708" w:rsidRPr="00EB1FF9" w:rsidRDefault="00E56708" w:rsidP="003A20E4">
      <w:pPr>
        <w:pStyle w:val="ListParagraph"/>
        <w:numPr>
          <w:ilvl w:val="0"/>
          <w:numId w:val="136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EB1FF9">
        <w:rPr>
          <w:rFonts w:ascii="Arial" w:eastAsia="Times New Roman" w:hAnsi="Arial"/>
          <w:sz w:val="24"/>
          <w:szCs w:val="24"/>
          <w:rtl/>
        </w:rPr>
        <w:t>٩٨٠٠٠ريال وفرة في صالح الشركة.</w:t>
      </w:r>
    </w:p>
    <w:p w:rsidR="00E56708" w:rsidRPr="00E56708" w:rsidRDefault="00E56708" w:rsidP="00E56708">
      <w:pPr>
        <w:shd w:val="clear" w:color="auto" w:fill="FFFFFF"/>
        <w:spacing w:after="0" w:line="240" w:lineRule="auto"/>
        <w:rPr>
          <w:rFonts w:cs="Akhbar MT"/>
          <w:b/>
          <w:bCs/>
          <w:color w:val="C00000"/>
          <w:sz w:val="24"/>
          <w:szCs w:val="24"/>
          <w:rtl/>
        </w:rPr>
      </w:pPr>
    </w:p>
    <w:p w:rsidR="00D72FD8" w:rsidRPr="00503F90" w:rsidRDefault="00D72FD8" w:rsidP="00D72FD8">
      <w:pPr>
        <w:pStyle w:val="ListParagraph"/>
        <w:rPr>
          <w:rFonts w:ascii="Arial" w:eastAsia="Times New Roman" w:hAnsi="Arial"/>
          <w:b/>
          <w:bCs/>
          <w:sz w:val="24"/>
          <w:szCs w:val="24"/>
          <w:u w:val="single"/>
          <w:rtl/>
        </w:rPr>
      </w:pPr>
    </w:p>
    <w:p w:rsidR="00D72FD8" w:rsidRPr="00D72FD8" w:rsidRDefault="00D72FD8" w:rsidP="00D72FD8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أعدت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شركة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الهدى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الموازنة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المرنة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لعناصر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التكاليف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الانتاجية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غير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المباشرة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 1435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هـ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بحيث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تغطي</w:t>
      </w:r>
    </w:p>
    <w:p w:rsidR="00D72FD8" w:rsidRPr="00D72FD8" w:rsidRDefault="00D72FD8" w:rsidP="00D72FD8">
      <w:pPr>
        <w:rPr>
          <w:rFonts w:ascii="Arial,Bold" w:cs="Arial,Bold"/>
          <w:b/>
          <w:bCs/>
          <w:color w:val="17365D" w:themeColor="text2" w:themeShade="BF"/>
          <w:sz w:val="24"/>
          <w:szCs w:val="24"/>
          <w:rtl/>
        </w:rPr>
      </w:pP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مستويات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نشاط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مخططة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7500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،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8500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،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10000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وحدة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وقد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توافرت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لديك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البيانات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التالية</w:t>
      </w:r>
    </w:p>
    <w:p w:rsidR="00D72FD8" w:rsidRPr="00503F90" w:rsidRDefault="00D72FD8" w:rsidP="00D72FD8">
      <w:pPr>
        <w:rPr>
          <w:rFonts w:ascii="Arial,Bold" w:cs="Arial,Bold"/>
          <w:b/>
          <w:bCs/>
          <w:sz w:val="24"/>
          <w:szCs w:val="24"/>
          <w:rtl/>
        </w:rPr>
      </w:pPr>
      <w:r w:rsidRPr="00503F90">
        <w:rPr>
          <w:rFonts w:hint="cs"/>
          <w:b/>
          <w:bCs/>
          <w:noProof/>
          <w:sz w:val="24"/>
          <w:szCs w:val="24"/>
        </w:rPr>
        <w:drawing>
          <wp:inline distT="0" distB="0" distL="0" distR="0" wp14:anchorId="5EDE7E90" wp14:editId="18AA35CD">
            <wp:extent cx="5267325" cy="781050"/>
            <wp:effectExtent l="0" t="0" r="9525" b="0"/>
            <wp:docPr id="167" name="Picture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2FD8" w:rsidRPr="00D72FD8" w:rsidRDefault="00D72FD8" w:rsidP="00D72FD8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D72FD8">
        <w:rPr>
          <w:rFonts w:asciiTheme="majorBidi" w:eastAsiaTheme="minorHAns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 wp14:anchorId="259332D5" wp14:editId="1B11D778">
                <wp:simplePos x="0" y="0"/>
                <wp:positionH relativeFrom="column">
                  <wp:posOffset>-545465</wp:posOffset>
                </wp:positionH>
                <wp:positionV relativeFrom="paragraph">
                  <wp:posOffset>264160</wp:posOffset>
                </wp:positionV>
                <wp:extent cx="4410075" cy="609600"/>
                <wp:effectExtent l="0" t="0" r="28575" b="19050"/>
                <wp:wrapNone/>
                <wp:docPr id="170" name="Text Box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0075" cy="609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37196" w:rsidRPr="00D72FD8" w:rsidRDefault="00A37196" w:rsidP="00D72FD8">
                            <w:pPr>
                              <w:pStyle w:val="NoSpacing"/>
                              <w:rPr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</w:pPr>
                            <w:r w:rsidRPr="00D72FD8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نحل من الجدول مباشرة </w:t>
                            </w:r>
                          </w:p>
                          <w:p w:rsidR="00A37196" w:rsidRPr="00D72FD8" w:rsidRDefault="00A37196" w:rsidP="005B009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</w:pPr>
                            <w:r w:rsidRPr="00D72FD8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تقديرات مصروفات قطع غيار وصيانة = </w:t>
                            </w:r>
                            <w:r w:rsidRPr="00D72FD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10000</w:t>
                            </w:r>
                            <w:r w:rsidRPr="00D72FD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+(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0.4</w:t>
                            </w:r>
                            <w:r w:rsidRPr="00D72FD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 ×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9000</w:t>
                            </w:r>
                            <w:r w:rsidRPr="00D72FD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)=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13600 </w:t>
                            </w:r>
                            <w:r w:rsidRPr="00D72FD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وحدة</w:t>
                            </w:r>
                          </w:p>
                          <w:p w:rsidR="00A37196" w:rsidRPr="00EB1FF9" w:rsidRDefault="00A37196" w:rsidP="00D72FD8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9332D5" id="Text Box 170" o:spid="_x0000_s1055" type="#_x0000_t202" style="position:absolute;left:0;text-align:left;margin-left:-42.95pt;margin-top:20.8pt;width:347.25pt;height:48pt;z-index:25197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" fillcolor="window" strokeweight=".5pt">
                <v:textbox>
                  <w:txbxContent>
                    <w:p w:rsidR="00A37196" w:rsidRPr="00D72FD8" w:rsidRDefault="00A37196" w:rsidP="00D72FD8">
                      <w:pPr>
                        <w:pStyle w:val="NoSpacing"/>
                        <w:rPr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</w:pPr>
                      <w:r w:rsidRPr="00D72FD8">
                        <w:rPr>
                          <w:rFonts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نحل من الجدول مباشرة </w:t>
                      </w:r>
                    </w:p>
                    <w:p w:rsidR="00A37196" w:rsidRPr="00D72FD8" w:rsidRDefault="00A37196" w:rsidP="005B0099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</w:pPr>
                      <w:r w:rsidRPr="00D72FD8">
                        <w:rPr>
                          <w:rFonts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تقديرات مصروفات قطع غيار وصيانة = </w:t>
                      </w:r>
                      <w:r w:rsidRPr="00D72FD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=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10000</w:t>
                      </w:r>
                      <w:r w:rsidRPr="00D72FD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+(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0.4</w:t>
                      </w:r>
                      <w:r w:rsidRPr="00D72FD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 ×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9000</w:t>
                      </w:r>
                      <w:r w:rsidRPr="00D72FD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)=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13600 </w:t>
                      </w:r>
                      <w:r w:rsidRPr="00D72FD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وحدة</w:t>
                      </w:r>
                    </w:p>
                    <w:p w:rsidR="00A37196" w:rsidRPr="00EB1FF9" w:rsidRDefault="00A37196" w:rsidP="00D72FD8">
                      <w:pPr>
                        <w:pStyle w:val="NoSpacing"/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وعلى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تقديرات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مصروفات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قطع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غيار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وصيانة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بالموازنة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المرنة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لمستوى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انتاج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فعلي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9000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وحدة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D72FD8" w:rsidRPr="00503F90" w:rsidRDefault="00D72FD8" w:rsidP="003A20E4">
      <w:pPr>
        <w:pStyle w:val="ListParagraph"/>
        <w:numPr>
          <w:ilvl w:val="0"/>
          <w:numId w:val="158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13400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72FD8" w:rsidRPr="00503F90" w:rsidRDefault="00D72FD8" w:rsidP="003A20E4">
      <w:pPr>
        <w:pStyle w:val="ListParagraph"/>
        <w:numPr>
          <w:ilvl w:val="0"/>
          <w:numId w:val="158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14000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72FD8" w:rsidRPr="00D72FD8" w:rsidRDefault="00D72FD8" w:rsidP="003A20E4">
      <w:pPr>
        <w:pStyle w:val="ListParagraph"/>
        <w:numPr>
          <w:ilvl w:val="0"/>
          <w:numId w:val="158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B050"/>
          <w:sz w:val="24"/>
          <w:szCs w:val="24"/>
        </w:rPr>
      </w:pPr>
      <w:r w:rsidRPr="00D72FD8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D72FD8">
        <w:rPr>
          <w:rFonts w:ascii="Arial,Bold" w:cs="Arial,Bold"/>
          <w:b/>
          <w:bCs/>
          <w:color w:val="00B050"/>
          <w:sz w:val="24"/>
          <w:szCs w:val="24"/>
        </w:rPr>
        <w:t xml:space="preserve"> </w:t>
      </w:r>
      <w:r w:rsidRPr="00D72FD8">
        <w:rPr>
          <w:rFonts w:ascii="Arial" w:hAnsi="Arial"/>
          <w:b/>
          <w:bCs/>
          <w:color w:val="00B050"/>
          <w:sz w:val="24"/>
          <w:szCs w:val="24"/>
        </w:rPr>
        <w:t xml:space="preserve">13600 </w:t>
      </w:r>
      <w:r w:rsidRPr="00D72FD8">
        <w:rPr>
          <w:rFonts w:ascii="Arial" w:hAnsi="Arial"/>
          <w:b/>
          <w:bCs/>
          <w:color w:val="00B050"/>
          <w:sz w:val="24"/>
          <w:szCs w:val="24"/>
          <w:rtl/>
        </w:rPr>
        <w:t>ريال</w:t>
      </w:r>
    </w:p>
    <w:p w:rsidR="00D72FD8" w:rsidRPr="00503F90" w:rsidRDefault="00D72FD8" w:rsidP="003A20E4">
      <w:pPr>
        <w:pStyle w:val="ListParagraph"/>
        <w:numPr>
          <w:ilvl w:val="0"/>
          <w:numId w:val="158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13000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72FD8" w:rsidRPr="00503F90" w:rsidRDefault="00D72FD8" w:rsidP="00D72FD8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D72FD8" w:rsidRPr="00D72FD8" w:rsidRDefault="00D72FD8" w:rsidP="00D72FD8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باستخدام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نفس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بيانات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فقرة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السؤال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السابق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تقديرات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المواد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غير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المباشرة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بالموازنة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-</w:t>
      </w:r>
    </w:p>
    <w:p w:rsidR="00D72FD8" w:rsidRPr="00D72FD8" w:rsidRDefault="00D72FD8" w:rsidP="00D72FD8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المرنة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لمستوى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الانتاج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الفعلي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9000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وحدة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D72FD8" w:rsidRPr="00D72FD8" w:rsidRDefault="005B0099" w:rsidP="003A20E4">
      <w:pPr>
        <w:pStyle w:val="ListParagraph"/>
        <w:numPr>
          <w:ilvl w:val="0"/>
          <w:numId w:val="159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B050"/>
          <w:sz w:val="24"/>
          <w:szCs w:val="24"/>
        </w:rPr>
      </w:pPr>
      <w:r w:rsidRPr="00D72FD8">
        <w:rPr>
          <w:rFonts w:asciiTheme="majorBidi" w:eastAsiaTheme="minorHAns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75680" behindDoc="0" locked="0" layoutInCell="1" allowOverlap="1" wp14:anchorId="73884045" wp14:editId="4D16982B">
                <wp:simplePos x="0" y="0"/>
                <wp:positionH relativeFrom="column">
                  <wp:posOffset>-507365</wp:posOffset>
                </wp:positionH>
                <wp:positionV relativeFrom="paragraph">
                  <wp:posOffset>177165</wp:posOffset>
                </wp:positionV>
                <wp:extent cx="4410075" cy="609600"/>
                <wp:effectExtent l="0" t="0" r="28575" b="19050"/>
                <wp:wrapNone/>
                <wp:docPr id="171" name="Text Box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0075" cy="609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37196" w:rsidRPr="005B0099" w:rsidRDefault="00A37196" w:rsidP="00D72FD8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تعويض مباشر </w:t>
                            </w:r>
                          </w:p>
                          <w:p w:rsidR="00A37196" w:rsidRPr="00D72FD8" w:rsidRDefault="00A37196" w:rsidP="005B009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تكلفة المواد غير المباشرة </w:t>
                            </w:r>
                            <w:r w:rsidRPr="00D72FD8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D72FD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=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5 </w:t>
                            </w:r>
                            <w:r w:rsidRPr="00D72FD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×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9000</w:t>
                            </w:r>
                            <w:r w:rsidRPr="00D72FD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=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 45000 ريال </w:t>
                            </w:r>
                          </w:p>
                          <w:p w:rsidR="00A37196" w:rsidRPr="00EB1FF9" w:rsidRDefault="00A37196" w:rsidP="00D72FD8">
                            <w:pPr>
                              <w:pStyle w:val="BalloonText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884045" id="Text Box 171" o:spid="_x0000_s1056" type="#_x0000_t202" style="position:absolute;left:0;text-align:left;margin-left:-39.95pt;margin-top:13.95pt;width:347.25pt;height:48pt;z-index:25197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" fillcolor="window" strokeweight=".5pt">
                <v:textbox>
                  <w:txbxContent>
                    <w:p w:rsidR="00A37196" w:rsidRPr="005B0099" w:rsidRDefault="00A37196" w:rsidP="00D72FD8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تعويض مباشر </w:t>
                      </w:r>
                    </w:p>
                    <w:p w:rsidR="00A37196" w:rsidRPr="00D72FD8" w:rsidRDefault="00A37196" w:rsidP="005B0099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تكلفة المواد غير المباشرة </w:t>
                      </w:r>
                      <w:r w:rsidRPr="00D72FD8">
                        <w:rPr>
                          <w:rFonts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D72FD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=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5 </w:t>
                      </w:r>
                      <w:r w:rsidRPr="00D72FD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×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9000</w:t>
                      </w:r>
                      <w:r w:rsidRPr="00D72FD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=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 45000 ريال </w:t>
                      </w:r>
                    </w:p>
                    <w:p w:rsidR="00A37196" w:rsidRPr="00EB1FF9" w:rsidRDefault="00A37196" w:rsidP="00D72FD8">
                      <w:pPr>
                        <w:pStyle w:val="BalloonText"/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72FD8" w:rsidRPr="00D72FD8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="00D72FD8" w:rsidRPr="00D72FD8">
        <w:rPr>
          <w:rFonts w:ascii="Arial,Bold" w:cs="Arial,Bold"/>
          <w:b/>
          <w:bCs/>
          <w:color w:val="00B050"/>
          <w:sz w:val="24"/>
          <w:szCs w:val="24"/>
        </w:rPr>
        <w:t xml:space="preserve"> </w:t>
      </w:r>
      <w:r w:rsidR="00D72FD8" w:rsidRPr="00D72FD8">
        <w:rPr>
          <w:rFonts w:ascii="Arial" w:hAnsi="Arial"/>
          <w:b/>
          <w:bCs/>
          <w:color w:val="00B050"/>
          <w:sz w:val="24"/>
          <w:szCs w:val="24"/>
        </w:rPr>
        <w:t xml:space="preserve">45000 </w:t>
      </w:r>
      <w:r w:rsidR="00D72FD8" w:rsidRPr="00D72FD8">
        <w:rPr>
          <w:rFonts w:ascii="Arial" w:hAnsi="Arial"/>
          <w:b/>
          <w:bCs/>
          <w:color w:val="00B050"/>
          <w:sz w:val="24"/>
          <w:szCs w:val="24"/>
          <w:rtl/>
        </w:rPr>
        <w:t>ريال</w:t>
      </w:r>
    </w:p>
    <w:p w:rsidR="00D72FD8" w:rsidRPr="00503F90" w:rsidRDefault="00D72FD8" w:rsidP="003A20E4">
      <w:pPr>
        <w:pStyle w:val="ListParagraph"/>
        <w:numPr>
          <w:ilvl w:val="0"/>
          <w:numId w:val="159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50000 </w:t>
      </w:r>
      <w:r w:rsidRPr="00503F90">
        <w:rPr>
          <w:rFonts w:ascii="Arial" w:hAnsi="Arial" w:hint="cs"/>
          <w:b/>
          <w:bCs/>
          <w:color w:val="000000"/>
          <w:sz w:val="24"/>
          <w:szCs w:val="24"/>
          <w:rtl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72FD8" w:rsidRPr="00503F90" w:rsidRDefault="00D72FD8" w:rsidP="003A20E4">
      <w:pPr>
        <w:pStyle w:val="ListParagraph"/>
        <w:numPr>
          <w:ilvl w:val="0"/>
          <w:numId w:val="159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sz w:val="24"/>
          <w:szCs w:val="24"/>
        </w:rPr>
        <w:t xml:space="preserve">37500 </w:t>
      </w:r>
      <w:r w:rsidRPr="00503F90">
        <w:rPr>
          <w:rFonts w:ascii="Arial" w:hAnsi="Arial" w:hint="cs"/>
          <w:b/>
          <w:bCs/>
          <w:sz w:val="24"/>
          <w:szCs w:val="24"/>
          <w:rtl/>
        </w:rPr>
        <w:t xml:space="preserve"> </w:t>
      </w:r>
      <w:r w:rsidRPr="00503F90">
        <w:rPr>
          <w:rFonts w:ascii="Arial" w:hAnsi="Arial"/>
          <w:b/>
          <w:bCs/>
          <w:sz w:val="24"/>
          <w:szCs w:val="24"/>
          <w:rtl/>
        </w:rPr>
        <w:t>ريال</w:t>
      </w:r>
    </w:p>
    <w:p w:rsidR="00D72FD8" w:rsidRPr="00503F90" w:rsidRDefault="00D72FD8" w:rsidP="003A20E4">
      <w:pPr>
        <w:pStyle w:val="ListParagraph"/>
        <w:numPr>
          <w:ilvl w:val="0"/>
          <w:numId w:val="159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503F90">
        <w:rPr>
          <w:rFonts w:ascii="Arial" w:hAnsi="Arial"/>
          <w:b/>
          <w:bCs/>
          <w:sz w:val="24"/>
          <w:szCs w:val="24"/>
        </w:rPr>
        <w:t xml:space="preserve">42500 </w:t>
      </w:r>
      <w:r w:rsidRPr="00503F90">
        <w:rPr>
          <w:rFonts w:ascii="Arial" w:hAnsi="Arial" w:hint="cs"/>
          <w:b/>
          <w:bCs/>
          <w:sz w:val="24"/>
          <w:szCs w:val="24"/>
          <w:rtl/>
        </w:rPr>
        <w:t xml:space="preserve"> </w:t>
      </w:r>
      <w:r w:rsidRPr="00503F90">
        <w:rPr>
          <w:rFonts w:ascii="Arial" w:hAnsi="Arial"/>
          <w:b/>
          <w:bCs/>
          <w:sz w:val="24"/>
          <w:szCs w:val="24"/>
          <w:rtl/>
        </w:rPr>
        <w:t>ريال</w:t>
      </w:r>
    </w:p>
    <w:p w:rsidR="00E56708" w:rsidRPr="00466681" w:rsidRDefault="00E56708" w:rsidP="00E56708">
      <w:pPr>
        <w:shd w:val="clear" w:color="auto" w:fill="FFFFFF"/>
        <w:spacing w:after="0" w:line="240" w:lineRule="auto"/>
        <w:rPr>
          <w:rFonts w:ascii="Arial" w:eastAsia="Times New Roman" w:hAnsi="Arial"/>
          <w:sz w:val="28"/>
          <w:szCs w:val="28"/>
          <w:rtl/>
        </w:rPr>
      </w:pPr>
    </w:p>
    <w:p w:rsidR="00663309" w:rsidRDefault="00663309" w:rsidP="003F297B">
      <w:pPr>
        <w:pStyle w:val="ListParagraph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804600" w:rsidRDefault="00B63CF9" w:rsidP="00CA7152">
      <w:pPr>
        <w:jc w:val="center"/>
        <w:rPr>
          <w:b/>
          <w:bCs/>
          <w:sz w:val="28"/>
          <w:szCs w:val="28"/>
          <w:u w:val="single"/>
          <w:rtl/>
        </w:rPr>
      </w:pPr>
      <w:r w:rsidRPr="00CA7152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lastRenderedPageBreak/>
        <w:t xml:space="preserve"> المحاضرة الثامنة</w:t>
      </w:r>
      <w:r w:rsidRPr="00565355">
        <w:rPr>
          <w:rFonts w:hint="cs"/>
          <w:b/>
          <w:bCs/>
          <w:sz w:val="28"/>
          <w:szCs w:val="28"/>
          <w:u w:val="single"/>
          <w:rtl/>
        </w:rPr>
        <w:t xml:space="preserve">  </w:t>
      </w:r>
    </w:p>
    <w:p w:rsidR="00157231" w:rsidRPr="00A22EFC" w:rsidRDefault="00157231" w:rsidP="00157231">
      <w:pPr>
        <w:rPr>
          <w:rFonts w:ascii="Arial" w:eastAsia="Times New Roman" w:hAnsi="Arial"/>
          <w:color w:val="222222"/>
          <w:sz w:val="28"/>
          <w:szCs w:val="28"/>
        </w:rPr>
      </w:pPr>
      <w:r w:rsidRPr="00A22EFC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التكلفة التي تختلف من بديل لأخر وتميز كل بديل عن البدائل الاخرى ،هذة تشير الى :</w:t>
      </w:r>
    </w:p>
    <w:p w:rsidR="00157231" w:rsidRPr="00A22EFC" w:rsidRDefault="00157231" w:rsidP="003A20E4">
      <w:pPr>
        <w:pStyle w:val="ListParagraph"/>
        <w:numPr>
          <w:ilvl w:val="0"/>
          <w:numId w:val="115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A22EFC">
        <w:rPr>
          <w:rFonts w:ascii="Arial" w:eastAsia="Times New Roman" w:hAnsi="Arial"/>
          <w:color w:val="222222"/>
          <w:sz w:val="24"/>
          <w:szCs w:val="24"/>
          <w:rtl/>
        </w:rPr>
        <w:t>التكلفة المستقبلية .</w:t>
      </w:r>
    </w:p>
    <w:p w:rsidR="00157231" w:rsidRPr="00A22EFC" w:rsidRDefault="00157231" w:rsidP="003A20E4">
      <w:pPr>
        <w:pStyle w:val="ListParagraph"/>
        <w:numPr>
          <w:ilvl w:val="0"/>
          <w:numId w:val="115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B050"/>
          <w:sz w:val="24"/>
          <w:szCs w:val="24"/>
          <w:rtl/>
        </w:rPr>
      </w:pPr>
      <w:r w:rsidRPr="00A22EFC">
        <w:rPr>
          <w:rFonts w:ascii="Arial" w:eastAsia="Times New Roman" w:hAnsi="Arial"/>
          <w:b/>
          <w:bCs/>
          <w:color w:val="00B050"/>
          <w:sz w:val="24"/>
          <w:szCs w:val="24"/>
          <w:rtl/>
        </w:rPr>
        <w:t>التكلفة التفاضلية .</w:t>
      </w:r>
    </w:p>
    <w:p w:rsidR="00157231" w:rsidRPr="00A22EFC" w:rsidRDefault="00157231" w:rsidP="003A20E4">
      <w:pPr>
        <w:pStyle w:val="ListParagraph"/>
        <w:numPr>
          <w:ilvl w:val="0"/>
          <w:numId w:val="115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A22EFC">
        <w:rPr>
          <w:rFonts w:ascii="Arial" w:eastAsia="Times New Roman" w:hAnsi="Arial"/>
          <w:color w:val="222222"/>
          <w:sz w:val="24"/>
          <w:szCs w:val="24"/>
          <w:rtl/>
        </w:rPr>
        <w:t>تكلفة الفرصة البديلة.</w:t>
      </w:r>
    </w:p>
    <w:p w:rsidR="00157231" w:rsidRDefault="00157231" w:rsidP="003A20E4">
      <w:pPr>
        <w:pStyle w:val="ListParagraph"/>
        <w:numPr>
          <w:ilvl w:val="0"/>
          <w:numId w:val="115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  <w:r w:rsidRPr="00A22EFC">
        <w:rPr>
          <w:rFonts w:ascii="Arial" w:eastAsia="Times New Roman" w:hAnsi="Arial"/>
          <w:color w:val="222222"/>
          <w:sz w:val="24"/>
          <w:szCs w:val="24"/>
          <w:rtl/>
        </w:rPr>
        <w:t>التكلفة القابلة للتجنب.</w:t>
      </w:r>
    </w:p>
    <w:p w:rsidR="004B0A1B" w:rsidRPr="00CA7152" w:rsidRDefault="004B0A1B" w:rsidP="004B0A1B">
      <w:pPr>
        <w:pStyle w:val="NoSpacing"/>
        <w:rPr>
          <w:sz w:val="24"/>
          <w:szCs w:val="24"/>
          <w:rtl/>
        </w:rPr>
      </w:pPr>
    </w:p>
    <w:p w:rsidR="004B0A1B" w:rsidRPr="004B0A1B" w:rsidRDefault="004B0A1B" w:rsidP="004B0A1B">
      <w:pPr>
        <w:pStyle w:val="NoSpacing"/>
        <w:rPr>
          <w:b/>
          <w:bCs/>
          <w:color w:val="C00000"/>
          <w:sz w:val="24"/>
          <w:szCs w:val="24"/>
          <w:rtl/>
        </w:rPr>
      </w:pPr>
      <w:r>
        <w:rPr>
          <w:rFonts w:hint="cs"/>
          <w:b/>
          <w:bCs/>
          <w:color w:val="C00000"/>
          <w:sz w:val="24"/>
          <w:szCs w:val="24"/>
          <w:rtl/>
        </w:rPr>
        <w:t>2)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مراحل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عملية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74312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إتخ</w:t>
      </w:r>
      <w:r w:rsidRPr="00157231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اذ</w:t>
      </w:r>
      <w:r w:rsidRPr="00157231">
        <w:rPr>
          <w:b/>
          <w:bCs/>
          <w:color w:val="F79646" w:themeColor="accent6"/>
          <w:sz w:val="24"/>
          <w:szCs w:val="24"/>
          <w:rtl/>
        </w:rPr>
        <w:t xml:space="preserve"> </w:t>
      </w:r>
      <w:r w:rsidRPr="00157231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ال</w:t>
      </w:r>
      <w:r w:rsidRPr="00474312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قرار</w:t>
      </w:r>
      <w:r w:rsidRPr="00474312">
        <w:rPr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474312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474312">
        <w:rPr>
          <w:b/>
          <w:bCs/>
          <w:color w:val="17365D" w:themeColor="text2" w:themeShade="BF"/>
          <w:sz w:val="24"/>
          <w:szCs w:val="24"/>
          <w:rtl/>
        </w:rPr>
        <w:t xml:space="preserve"> :</w:t>
      </w:r>
    </w:p>
    <w:p w:rsidR="004B0A1B" w:rsidRPr="00CA7152" w:rsidRDefault="004B0A1B" w:rsidP="004B0A1B">
      <w:pPr>
        <w:pStyle w:val="NoSpacing"/>
        <w:rPr>
          <w:sz w:val="24"/>
          <w:szCs w:val="24"/>
          <w:rtl/>
        </w:rPr>
      </w:pPr>
      <w:r w:rsidRPr="00CA7152">
        <w:rPr>
          <w:rFonts w:ascii="Arial" w:hAnsi="Arial" w:hint="cs"/>
          <w:sz w:val="24"/>
          <w:szCs w:val="24"/>
          <w:rtl/>
        </w:rPr>
        <w:t>أ</w:t>
      </w:r>
      <w:r w:rsidRPr="00CA7152">
        <w:rPr>
          <w:sz w:val="24"/>
          <w:szCs w:val="24"/>
          <w:rtl/>
        </w:rPr>
        <w:t xml:space="preserve"> - </w:t>
      </w:r>
      <w:r w:rsidRPr="00CA7152">
        <w:rPr>
          <w:rFonts w:ascii="Arial" w:hAnsi="Arial" w:hint="cs"/>
          <w:sz w:val="24"/>
          <w:szCs w:val="24"/>
          <w:rtl/>
        </w:rPr>
        <w:t>إدراك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المشكلة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،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دراسة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المشكلة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،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تحديد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البدائل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،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اتخاذ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القرار</w:t>
      </w:r>
    </w:p>
    <w:p w:rsidR="004B0A1B" w:rsidRPr="00CA7152" w:rsidRDefault="004B0A1B" w:rsidP="004B0A1B">
      <w:pPr>
        <w:pStyle w:val="NoSpacing"/>
        <w:rPr>
          <w:sz w:val="24"/>
          <w:szCs w:val="24"/>
          <w:rtl/>
        </w:rPr>
      </w:pPr>
      <w:r w:rsidRPr="00CA7152">
        <w:rPr>
          <w:rFonts w:ascii="Arial" w:hAnsi="Arial" w:hint="cs"/>
          <w:sz w:val="24"/>
          <w:szCs w:val="24"/>
          <w:rtl/>
        </w:rPr>
        <w:t>ب</w:t>
      </w:r>
      <w:r w:rsidRPr="00CA7152">
        <w:rPr>
          <w:sz w:val="24"/>
          <w:szCs w:val="24"/>
          <w:rtl/>
        </w:rPr>
        <w:t xml:space="preserve"> - </w:t>
      </w:r>
      <w:r w:rsidRPr="00CA7152">
        <w:rPr>
          <w:rFonts w:ascii="Arial" w:hAnsi="Arial" w:hint="cs"/>
          <w:sz w:val="24"/>
          <w:szCs w:val="24"/>
          <w:rtl/>
        </w:rPr>
        <w:t>تقييم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المشكلة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،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تحديد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البدائل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،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تقييم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البدائل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،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اتخاذ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القرار</w:t>
      </w:r>
    </w:p>
    <w:p w:rsidR="004B0A1B" w:rsidRPr="00C13343" w:rsidRDefault="004B0A1B" w:rsidP="004B0A1B">
      <w:pPr>
        <w:pStyle w:val="NoSpacing"/>
        <w:rPr>
          <w:b/>
          <w:bCs/>
          <w:color w:val="00B050"/>
          <w:sz w:val="24"/>
          <w:szCs w:val="24"/>
          <w:u w:val="single"/>
          <w:rtl/>
        </w:rPr>
      </w:pPr>
      <w:r w:rsidRPr="00C13343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ج</w:t>
      </w:r>
      <w:r w:rsidRPr="00C13343">
        <w:rPr>
          <w:b/>
          <w:bCs/>
          <w:color w:val="00B050"/>
          <w:sz w:val="24"/>
          <w:szCs w:val="24"/>
          <w:u w:val="single"/>
          <w:rtl/>
        </w:rPr>
        <w:t xml:space="preserve"> - </w:t>
      </w:r>
      <w:r w:rsidRPr="00C13343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تحديد</w:t>
      </w:r>
      <w:r w:rsidRPr="00C13343">
        <w:rPr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C13343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المشكلة</w:t>
      </w:r>
      <w:r w:rsidRPr="00C13343">
        <w:rPr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C13343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،</w:t>
      </w:r>
      <w:r w:rsidRPr="00C13343">
        <w:rPr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C13343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تحديد</w:t>
      </w:r>
      <w:r w:rsidRPr="00C13343">
        <w:rPr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C13343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البدائل</w:t>
      </w:r>
      <w:r w:rsidRPr="00C13343">
        <w:rPr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C13343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،</w:t>
      </w:r>
      <w:r w:rsidRPr="00C13343">
        <w:rPr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C13343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تقييم</w:t>
      </w:r>
      <w:r w:rsidRPr="00C13343">
        <w:rPr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C13343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البدائل</w:t>
      </w:r>
      <w:r w:rsidRPr="00C13343">
        <w:rPr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C13343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،</w:t>
      </w:r>
      <w:r w:rsidRPr="00C13343">
        <w:rPr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C13343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اتخاذ</w:t>
      </w:r>
      <w:r w:rsidRPr="00C13343">
        <w:rPr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C13343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القرار</w:t>
      </w:r>
    </w:p>
    <w:p w:rsidR="004B0A1B" w:rsidRDefault="004B0A1B" w:rsidP="004B0A1B">
      <w:pPr>
        <w:pStyle w:val="NoSpacing"/>
        <w:rPr>
          <w:sz w:val="24"/>
          <w:szCs w:val="24"/>
          <w:rtl/>
        </w:rPr>
      </w:pPr>
      <w:r w:rsidRPr="00CA7152">
        <w:rPr>
          <w:rFonts w:ascii="Arial" w:hAnsi="Arial" w:hint="cs"/>
          <w:sz w:val="24"/>
          <w:szCs w:val="24"/>
          <w:rtl/>
        </w:rPr>
        <w:t>د</w:t>
      </w:r>
      <w:r w:rsidRPr="00CA7152">
        <w:rPr>
          <w:sz w:val="24"/>
          <w:szCs w:val="24"/>
          <w:rtl/>
        </w:rPr>
        <w:t xml:space="preserve"> - </w:t>
      </w:r>
      <w:r w:rsidRPr="00CA7152">
        <w:rPr>
          <w:rFonts w:ascii="Arial" w:hAnsi="Arial" w:hint="cs"/>
          <w:sz w:val="24"/>
          <w:szCs w:val="24"/>
          <w:rtl/>
        </w:rPr>
        <w:t>التعرف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على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المشكلة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،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تحديد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البدائل،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اختيار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البدائل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،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اتخاذ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القرار</w:t>
      </w:r>
      <w:r w:rsidRPr="00CA7152">
        <w:rPr>
          <w:sz w:val="24"/>
          <w:szCs w:val="24"/>
          <w:rtl/>
        </w:rPr>
        <w:t xml:space="preserve"> </w:t>
      </w:r>
    </w:p>
    <w:p w:rsidR="00A37196" w:rsidRDefault="00A37196" w:rsidP="00A37196">
      <w:pPr>
        <w:pStyle w:val="NoSpacing"/>
        <w:rPr>
          <w:sz w:val="24"/>
          <w:szCs w:val="24"/>
          <w:rtl/>
        </w:rPr>
      </w:pPr>
    </w:p>
    <w:p w:rsidR="004B0A1B" w:rsidRDefault="004B0A1B" w:rsidP="00A37196">
      <w:pPr>
        <w:pStyle w:val="NoSpacing"/>
        <w:rPr>
          <w:sz w:val="24"/>
          <w:szCs w:val="24"/>
          <w:rtl/>
        </w:rPr>
      </w:pPr>
      <w:r w:rsidRPr="00CA7152">
        <w:rPr>
          <w:sz w:val="24"/>
          <w:szCs w:val="24"/>
          <w:rtl/>
        </w:rPr>
        <w:t xml:space="preserve"> </w:t>
      </w:r>
    </w:p>
    <w:p w:rsidR="004B0A1B" w:rsidRDefault="004B0A1B" w:rsidP="004B0A1B">
      <w:pPr>
        <w:pStyle w:val="NoSpacing"/>
        <w:rPr>
          <w:sz w:val="24"/>
          <w:szCs w:val="24"/>
          <w:rtl/>
        </w:rPr>
      </w:pPr>
    </w:p>
    <w:p w:rsidR="00474312" w:rsidRPr="004B0A1B" w:rsidRDefault="00474312" w:rsidP="004B0A1B">
      <w:pPr>
        <w:pStyle w:val="NoSpacing"/>
        <w:rPr>
          <w:sz w:val="24"/>
          <w:szCs w:val="24"/>
          <w:rtl/>
        </w:rPr>
      </w:pPr>
    </w:p>
    <w:p w:rsidR="00996168" w:rsidRDefault="00996168" w:rsidP="00996168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عند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اتخاذ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القرارات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تعتبر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التكاليف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الثابتة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</w:p>
    <w:p w:rsidR="00157231" w:rsidRPr="004B0A1B" w:rsidRDefault="00157231" w:rsidP="00996168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A22EFC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عند المفاضلة بين البدائل واتخاذ القرارات الروتينية قصيرة الأجل فان التكاليف الثابتة تكون :</w:t>
      </w:r>
    </w:p>
    <w:p w:rsidR="00996168" w:rsidRPr="00CA7152" w:rsidRDefault="00996168" w:rsidP="00996168">
      <w:pPr>
        <w:numPr>
          <w:ilvl w:val="0"/>
          <w:numId w:val="49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CA7152">
        <w:rPr>
          <w:rFonts w:ascii="Arial" w:hAnsi="Arial" w:hint="cs"/>
          <w:b/>
          <w:bCs/>
          <w:sz w:val="24"/>
          <w:szCs w:val="24"/>
          <w:rtl/>
        </w:rPr>
        <w:t>ملائمة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في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جميع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الحالات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</w:p>
    <w:p w:rsidR="00996168" w:rsidRPr="00CA7152" w:rsidRDefault="00996168" w:rsidP="00996168">
      <w:pPr>
        <w:numPr>
          <w:ilvl w:val="0"/>
          <w:numId w:val="49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CA7152">
        <w:rPr>
          <w:rFonts w:ascii="Arial" w:hAnsi="Arial" w:hint="cs"/>
          <w:b/>
          <w:bCs/>
          <w:sz w:val="24"/>
          <w:szCs w:val="24"/>
          <w:rtl/>
        </w:rPr>
        <w:t>غير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ملائمة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في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جميع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الحالات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</w:p>
    <w:p w:rsidR="00996168" w:rsidRPr="00CA7152" w:rsidRDefault="00996168" w:rsidP="00996168">
      <w:pPr>
        <w:numPr>
          <w:ilvl w:val="0"/>
          <w:numId w:val="49"/>
        </w:numPr>
        <w:spacing w:after="0" w:line="240" w:lineRule="auto"/>
        <w:contextualSpacing/>
        <w:rPr>
          <w:rFonts w:cs="Calibri"/>
          <w:b/>
          <w:bCs/>
          <w:color w:val="00B050"/>
          <w:sz w:val="24"/>
          <w:szCs w:val="24"/>
          <w:u w:val="single"/>
        </w:rPr>
      </w:pPr>
      <w:r w:rsidRPr="00CA7152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ملائمة</w:t>
      </w:r>
      <w:r w:rsidRPr="00CA7152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CA7152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احيانا</w:t>
      </w:r>
      <w:r w:rsidRPr="00CA7152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CA7152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،</w:t>
      </w:r>
      <w:r w:rsidRPr="00CA7152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CA7152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وغير</w:t>
      </w:r>
      <w:r w:rsidRPr="00CA7152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CA7152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ملائمة</w:t>
      </w:r>
      <w:r w:rsidRPr="00CA7152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CA7152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احيانا</w:t>
      </w:r>
      <w:r w:rsidRPr="00CA7152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CA7152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اخرى</w:t>
      </w:r>
    </w:p>
    <w:p w:rsidR="00996168" w:rsidRPr="00157231" w:rsidRDefault="00996168" w:rsidP="00996168">
      <w:pPr>
        <w:numPr>
          <w:ilvl w:val="0"/>
          <w:numId w:val="49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CA7152">
        <w:rPr>
          <w:rFonts w:cs="Calibri"/>
          <w:b/>
          <w:bCs/>
          <w:sz w:val="24"/>
          <w:szCs w:val="24"/>
          <w:rtl/>
        </w:rPr>
        <w:t xml:space="preserve">50%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ملائمة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،</w:t>
      </w:r>
      <w:r w:rsidRPr="00CA7152">
        <w:rPr>
          <w:rFonts w:cs="Calibri"/>
          <w:b/>
          <w:bCs/>
          <w:sz w:val="24"/>
          <w:szCs w:val="24"/>
          <w:rtl/>
        </w:rPr>
        <w:t xml:space="preserve">50%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غير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ملائمة</w:t>
      </w:r>
    </w:p>
    <w:p w:rsidR="00996168" w:rsidRPr="00157231" w:rsidRDefault="00996168" w:rsidP="00A37196">
      <w:p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</w:p>
    <w:p w:rsidR="00157231" w:rsidRPr="00157231" w:rsidRDefault="00157231" w:rsidP="00157231">
      <w:p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</w:p>
    <w:p w:rsidR="00157231" w:rsidRPr="00A22EFC" w:rsidRDefault="00157231" w:rsidP="00157231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A22EFC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عند المفاضلة بين البدائل واتخاذ القرارات بشكل عام تعتبر التكاليف غير القابلة للتجنب :</w:t>
      </w:r>
    </w:p>
    <w:p w:rsidR="00157231" w:rsidRPr="00A22EFC" w:rsidRDefault="00157231" w:rsidP="003A20E4">
      <w:pPr>
        <w:pStyle w:val="ListParagraph"/>
        <w:numPr>
          <w:ilvl w:val="0"/>
          <w:numId w:val="114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B050"/>
          <w:sz w:val="24"/>
          <w:szCs w:val="24"/>
          <w:rtl/>
        </w:rPr>
      </w:pPr>
      <w:r w:rsidRPr="00A22EFC">
        <w:rPr>
          <w:rFonts w:ascii="Arial" w:eastAsia="Times New Roman" w:hAnsi="Arial"/>
          <w:b/>
          <w:bCs/>
          <w:color w:val="00B050"/>
          <w:sz w:val="24"/>
          <w:szCs w:val="24"/>
          <w:rtl/>
        </w:rPr>
        <w:t>غير ملائمة في جميع الحالات .</w:t>
      </w:r>
    </w:p>
    <w:p w:rsidR="00157231" w:rsidRPr="00A22EFC" w:rsidRDefault="00157231" w:rsidP="003A20E4">
      <w:pPr>
        <w:pStyle w:val="ListParagraph"/>
        <w:numPr>
          <w:ilvl w:val="0"/>
          <w:numId w:val="114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A22EFC">
        <w:rPr>
          <w:rFonts w:ascii="Arial" w:eastAsia="Times New Roman" w:hAnsi="Arial"/>
          <w:color w:val="222222"/>
          <w:sz w:val="24"/>
          <w:szCs w:val="24"/>
          <w:rtl/>
        </w:rPr>
        <w:t>ملائمة في جميع الحالات.</w:t>
      </w:r>
    </w:p>
    <w:p w:rsidR="00157231" w:rsidRPr="00A22EFC" w:rsidRDefault="00157231" w:rsidP="003A20E4">
      <w:pPr>
        <w:pStyle w:val="ListParagraph"/>
        <w:numPr>
          <w:ilvl w:val="0"/>
          <w:numId w:val="114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A22EFC">
        <w:rPr>
          <w:rFonts w:ascii="Arial" w:eastAsia="Times New Roman" w:hAnsi="Arial"/>
          <w:color w:val="222222"/>
          <w:sz w:val="24"/>
          <w:szCs w:val="24"/>
          <w:rtl/>
        </w:rPr>
        <w:t>ملائمة أحيانا، وغير ملائمة أحيانا اخرى</w:t>
      </w:r>
    </w:p>
    <w:p w:rsidR="00157231" w:rsidRPr="0061007B" w:rsidRDefault="00157231" w:rsidP="003A20E4">
      <w:pPr>
        <w:pStyle w:val="ListParagraph"/>
        <w:numPr>
          <w:ilvl w:val="0"/>
          <w:numId w:val="114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A22EFC">
        <w:rPr>
          <w:rFonts w:ascii="Arial" w:eastAsia="Times New Roman" w:hAnsi="Arial"/>
          <w:color w:val="222222"/>
          <w:sz w:val="24"/>
          <w:szCs w:val="24"/>
          <w:rtl/>
        </w:rPr>
        <w:t>٥٠٪ ملائمة ،٥٠٪غير ملائمة.</w:t>
      </w:r>
    </w:p>
    <w:p w:rsidR="00157231" w:rsidRPr="004B0A1B" w:rsidRDefault="00157231" w:rsidP="00157231">
      <w:p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</w:p>
    <w:p w:rsidR="00157231" w:rsidRPr="00663309" w:rsidRDefault="00157231" w:rsidP="00157231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البيانات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المستقبلية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عموما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تعتبر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157231" w:rsidRPr="00663309" w:rsidRDefault="00157231" w:rsidP="00157231">
      <w:pPr>
        <w:numPr>
          <w:ilvl w:val="0"/>
          <w:numId w:val="75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 w:hint="cs"/>
          <w:rtl/>
        </w:rPr>
        <w:t>ملائمة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لاتخاذ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القرارات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دائما</w:t>
      </w:r>
    </w:p>
    <w:p w:rsidR="00157231" w:rsidRPr="00663309" w:rsidRDefault="00157231" w:rsidP="00157231">
      <w:pPr>
        <w:numPr>
          <w:ilvl w:val="0"/>
          <w:numId w:val="75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 w:hint="cs"/>
          <w:rtl/>
        </w:rPr>
        <w:t>غير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ملائمة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لاتخاذ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القرارات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دائما</w:t>
      </w:r>
    </w:p>
    <w:p w:rsidR="00157231" w:rsidRPr="00663309" w:rsidRDefault="00157231" w:rsidP="00157231">
      <w:pPr>
        <w:numPr>
          <w:ilvl w:val="0"/>
          <w:numId w:val="75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663309">
        <w:rPr>
          <w:rFonts w:asciiTheme="minorHAnsi" w:eastAsiaTheme="minorHAnsi" w:hAnsiTheme="minorHAnsi" w:hint="cs"/>
          <w:b/>
          <w:bCs/>
          <w:color w:val="FF0000"/>
          <w:rtl/>
        </w:rPr>
        <w:t>ملائمة</w:t>
      </w:r>
      <w:r w:rsidRPr="00663309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FF0000"/>
          <w:rtl/>
        </w:rPr>
        <w:t>لاتخاذ</w:t>
      </w:r>
      <w:r w:rsidRPr="00663309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FF0000"/>
          <w:rtl/>
        </w:rPr>
        <w:t>القرارات</w:t>
      </w:r>
      <w:r w:rsidRPr="00663309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FF0000"/>
          <w:rtl/>
        </w:rPr>
        <w:t>أحيانا</w:t>
      </w:r>
      <w:r w:rsidRPr="00663309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FF0000"/>
          <w:rtl/>
        </w:rPr>
        <w:t>،</w:t>
      </w:r>
      <w:r w:rsidRPr="00663309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FF0000"/>
          <w:rtl/>
        </w:rPr>
        <w:t>وغير</w:t>
      </w:r>
      <w:r w:rsidRPr="00663309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FF0000"/>
          <w:rtl/>
        </w:rPr>
        <w:t>ملائمة</w:t>
      </w:r>
      <w:r w:rsidRPr="00663309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FF0000"/>
          <w:rtl/>
        </w:rPr>
        <w:t>لاتخاذ</w:t>
      </w:r>
      <w:r w:rsidRPr="00663309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FF0000"/>
          <w:rtl/>
        </w:rPr>
        <w:t>القرارات</w:t>
      </w:r>
      <w:r w:rsidRPr="00663309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FF0000"/>
          <w:rtl/>
        </w:rPr>
        <w:t>احيانا</w:t>
      </w:r>
      <w:r w:rsidRPr="00663309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FF0000"/>
          <w:rtl/>
        </w:rPr>
        <w:t>أخرى</w:t>
      </w:r>
    </w:p>
    <w:p w:rsidR="00157231" w:rsidRPr="00157231" w:rsidRDefault="00157231" w:rsidP="00157231">
      <w:pPr>
        <w:numPr>
          <w:ilvl w:val="0"/>
          <w:numId w:val="75"/>
        </w:numPr>
        <w:contextualSpacing/>
        <w:rPr>
          <w:rFonts w:asciiTheme="minorHAnsi" w:eastAsiaTheme="minorHAnsi" w:hAnsiTheme="minorHAnsi" w:cstheme="minorBidi"/>
        </w:rPr>
      </w:pPr>
      <w:r w:rsidRPr="00663309">
        <w:rPr>
          <w:rFonts w:asciiTheme="minorHAnsi" w:eastAsiaTheme="minorHAnsi" w:hAnsiTheme="minorHAnsi" w:hint="cs"/>
          <w:rtl/>
        </w:rPr>
        <w:t xml:space="preserve">لا شيء من ما سبق </w:t>
      </w:r>
    </w:p>
    <w:p w:rsidR="00474312" w:rsidRPr="00157231" w:rsidRDefault="00474312" w:rsidP="00157231">
      <w:pPr>
        <w:contextualSpacing/>
        <w:rPr>
          <w:rFonts w:asciiTheme="minorHAnsi" w:eastAsiaTheme="minorHAnsi" w:hAnsiTheme="minorHAnsi" w:cstheme="minorBidi"/>
        </w:rPr>
      </w:pPr>
    </w:p>
    <w:p w:rsidR="00474312" w:rsidRPr="00474312" w:rsidRDefault="00474312" w:rsidP="00474312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عند المفاضلة بين البدائل واتخاذ القرارات بشكل عام تعتبر تكاليف الفرص البديلة </w:t>
      </w:r>
    </w:p>
    <w:p w:rsidR="00474312" w:rsidRPr="00503F90" w:rsidRDefault="00474312" w:rsidP="003A20E4">
      <w:pPr>
        <w:pStyle w:val="ListParagraph"/>
        <w:numPr>
          <w:ilvl w:val="0"/>
          <w:numId w:val="161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غير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ملائمة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في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جميع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الحالات</w:t>
      </w:r>
    </w:p>
    <w:p w:rsidR="00474312" w:rsidRPr="00474312" w:rsidRDefault="00474312" w:rsidP="003A20E4">
      <w:pPr>
        <w:pStyle w:val="ListParagraph"/>
        <w:numPr>
          <w:ilvl w:val="0"/>
          <w:numId w:val="161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</w:rPr>
      </w:pPr>
      <w:r w:rsidRPr="00474312">
        <w:rPr>
          <w:rFonts w:ascii="Arial" w:hAnsi="Arial"/>
          <w:b/>
          <w:bCs/>
          <w:color w:val="FF0000"/>
          <w:sz w:val="24"/>
          <w:szCs w:val="24"/>
        </w:rPr>
        <w:t xml:space="preserve"> </w:t>
      </w:r>
      <w:r w:rsidRPr="00474312">
        <w:rPr>
          <w:rFonts w:ascii="Arial" w:hAnsi="Arial"/>
          <w:b/>
          <w:bCs/>
          <w:color w:val="00B050"/>
          <w:sz w:val="24"/>
          <w:szCs w:val="24"/>
          <w:rtl/>
        </w:rPr>
        <w:t>ملائمة</w:t>
      </w:r>
      <w:r w:rsidRPr="00474312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474312">
        <w:rPr>
          <w:rFonts w:ascii="Arial" w:hAnsi="Arial"/>
          <w:b/>
          <w:bCs/>
          <w:color w:val="00B050"/>
          <w:sz w:val="24"/>
          <w:szCs w:val="24"/>
          <w:rtl/>
        </w:rPr>
        <w:t>في</w:t>
      </w:r>
      <w:r w:rsidRPr="00474312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474312">
        <w:rPr>
          <w:rFonts w:ascii="Arial" w:hAnsi="Arial"/>
          <w:b/>
          <w:bCs/>
          <w:color w:val="00B050"/>
          <w:sz w:val="24"/>
          <w:szCs w:val="24"/>
          <w:rtl/>
        </w:rPr>
        <w:t>جميع</w:t>
      </w:r>
      <w:r w:rsidRPr="00474312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474312">
        <w:rPr>
          <w:rFonts w:ascii="Arial" w:hAnsi="Arial"/>
          <w:b/>
          <w:bCs/>
          <w:color w:val="00B050"/>
          <w:sz w:val="24"/>
          <w:szCs w:val="24"/>
          <w:rtl/>
        </w:rPr>
        <w:t>الحالات</w:t>
      </w:r>
      <w:r w:rsidRPr="00474312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</w:p>
    <w:p w:rsidR="00474312" w:rsidRPr="00503F90" w:rsidRDefault="00474312" w:rsidP="003A20E4">
      <w:pPr>
        <w:pStyle w:val="ListParagraph"/>
        <w:numPr>
          <w:ilvl w:val="0"/>
          <w:numId w:val="161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ملائمة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احيانا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،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وغير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ملائمة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احيانا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اخرى</w:t>
      </w:r>
    </w:p>
    <w:p w:rsidR="00474312" w:rsidRDefault="00474312" w:rsidP="003A20E4">
      <w:pPr>
        <w:pStyle w:val="ListParagraph"/>
        <w:numPr>
          <w:ilvl w:val="0"/>
          <w:numId w:val="161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-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50 %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ملائمة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،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50 %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غير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ملائمة</w:t>
      </w:r>
    </w:p>
    <w:p w:rsidR="00474312" w:rsidRPr="00474312" w:rsidRDefault="00474312" w:rsidP="00474312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</w:p>
    <w:p w:rsidR="00957BC7" w:rsidRDefault="00957BC7" w:rsidP="00474312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  <w:rtl/>
        </w:rPr>
      </w:pPr>
    </w:p>
    <w:p w:rsidR="00957BC7" w:rsidRDefault="00957BC7" w:rsidP="00474312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  <w:rtl/>
        </w:rPr>
      </w:pPr>
    </w:p>
    <w:p w:rsidR="00474312" w:rsidRPr="00474312" w:rsidRDefault="00474312" w:rsidP="00474312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lastRenderedPageBreak/>
        <w:t>عند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المفاضلة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بين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البدائل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واتخاذ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القرارات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قصيرة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الأجل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التكاليف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الغارقة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تعتبر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 -</w:t>
      </w:r>
    </w:p>
    <w:p w:rsidR="00474312" w:rsidRPr="00503F90" w:rsidRDefault="00474312" w:rsidP="003A20E4">
      <w:pPr>
        <w:pStyle w:val="ListParagraph"/>
        <w:numPr>
          <w:ilvl w:val="0"/>
          <w:numId w:val="162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تكلفة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تفاضلية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474312" w:rsidRPr="00474312" w:rsidRDefault="00474312" w:rsidP="003A20E4">
      <w:pPr>
        <w:pStyle w:val="ListParagraph"/>
        <w:numPr>
          <w:ilvl w:val="0"/>
          <w:numId w:val="162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B050"/>
          <w:sz w:val="24"/>
          <w:szCs w:val="24"/>
          <w:rtl/>
        </w:rPr>
      </w:pPr>
      <w:r w:rsidRPr="00474312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474312">
        <w:rPr>
          <w:rFonts w:ascii="Arial" w:hAnsi="Arial"/>
          <w:b/>
          <w:bCs/>
          <w:color w:val="00B050"/>
          <w:sz w:val="24"/>
          <w:szCs w:val="24"/>
          <w:rtl/>
        </w:rPr>
        <w:t>تكلفة</w:t>
      </w:r>
      <w:r w:rsidRPr="00474312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474312">
        <w:rPr>
          <w:rFonts w:ascii="Arial" w:hAnsi="Arial"/>
          <w:b/>
          <w:bCs/>
          <w:color w:val="00B050"/>
          <w:sz w:val="24"/>
          <w:szCs w:val="24"/>
          <w:rtl/>
        </w:rPr>
        <w:t>غير</w:t>
      </w:r>
      <w:r w:rsidRPr="00474312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474312">
        <w:rPr>
          <w:rFonts w:ascii="Arial" w:hAnsi="Arial"/>
          <w:b/>
          <w:bCs/>
          <w:color w:val="00B050"/>
          <w:sz w:val="24"/>
          <w:szCs w:val="24"/>
          <w:rtl/>
        </w:rPr>
        <w:t>تفاضلية</w:t>
      </w:r>
      <w:r w:rsidRPr="00474312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</w:p>
    <w:p w:rsidR="00474312" w:rsidRPr="00503F90" w:rsidRDefault="00474312" w:rsidP="003A20E4">
      <w:pPr>
        <w:pStyle w:val="ListParagraph"/>
        <w:numPr>
          <w:ilvl w:val="0"/>
          <w:numId w:val="162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تكلفة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قابلة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للتجنب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474312" w:rsidRPr="00503F90" w:rsidRDefault="00474312" w:rsidP="003A20E4">
      <w:pPr>
        <w:pStyle w:val="ListParagraph"/>
        <w:numPr>
          <w:ilvl w:val="0"/>
          <w:numId w:val="162"/>
        </w:numPr>
        <w:shd w:val="clear" w:color="auto" w:fill="FFFFFF"/>
        <w:spacing w:after="0" w:line="240" w:lineRule="auto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تكلفة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مستقبلية</w:t>
      </w:r>
    </w:p>
    <w:p w:rsidR="00157231" w:rsidRPr="00663309" w:rsidRDefault="00157231" w:rsidP="00157231">
      <w:pPr>
        <w:contextualSpacing/>
        <w:rPr>
          <w:rFonts w:asciiTheme="minorHAnsi" w:eastAsiaTheme="minorHAnsi" w:hAnsiTheme="minorHAnsi" w:cstheme="minorBidi"/>
          <w:rtl/>
        </w:rPr>
      </w:pPr>
    </w:p>
    <w:p w:rsidR="00157231" w:rsidRPr="00663309" w:rsidRDefault="00157231" w:rsidP="00157231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حتى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تكون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معلومات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التكاليف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ملائمة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عند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اتخاذ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القرارات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يشترط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التالي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157231" w:rsidRPr="00663309" w:rsidRDefault="00157231" w:rsidP="00157231">
      <w:pPr>
        <w:numPr>
          <w:ilvl w:val="0"/>
          <w:numId w:val="76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 w:hint="cs"/>
          <w:rtl/>
        </w:rPr>
        <w:t>مستقبلية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،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قابلة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للرقابة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،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تفاضلية</w:t>
      </w:r>
    </w:p>
    <w:p w:rsidR="00157231" w:rsidRPr="00663309" w:rsidRDefault="00157231" w:rsidP="00157231">
      <w:pPr>
        <w:numPr>
          <w:ilvl w:val="0"/>
          <w:numId w:val="76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 w:hint="cs"/>
          <w:rtl/>
        </w:rPr>
        <w:t>مستقبلية،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غير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تفاضلية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،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مسجلة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بالدفاتر</w:t>
      </w:r>
      <w:r w:rsidRPr="00663309">
        <w:rPr>
          <w:rFonts w:asciiTheme="minorHAnsi" w:eastAsiaTheme="minorHAnsi" w:hAnsiTheme="minorHAnsi"/>
          <w:rtl/>
        </w:rPr>
        <w:t xml:space="preserve"> </w:t>
      </w:r>
      <w:r w:rsidRPr="00663309">
        <w:rPr>
          <w:rFonts w:asciiTheme="minorHAnsi" w:eastAsiaTheme="minorHAnsi" w:hAnsiTheme="minorHAnsi" w:hint="cs"/>
          <w:rtl/>
        </w:rPr>
        <w:t>المحاسبية</w:t>
      </w:r>
    </w:p>
    <w:p w:rsidR="00157231" w:rsidRPr="00157231" w:rsidRDefault="00157231" w:rsidP="00157231">
      <w:pPr>
        <w:numPr>
          <w:ilvl w:val="0"/>
          <w:numId w:val="76"/>
        </w:numPr>
        <w:contextualSpacing/>
        <w:rPr>
          <w:rFonts w:asciiTheme="minorHAnsi" w:eastAsiaTheme="minorHAnsi" w:hAnsiTheme="minorHAnsi" w:cstheme="minorBidi"/>
          <w:b/>
          <w:bCs/>
          <w:color w:val="FF0000"/>
        </w:rPr>
      </w:pPr>
      <w:r w:rsidRPr="00663309">
        <w:rPr>
          <w:rFonts w:asciiTheme="minorHAnsi" w:eastAsiaTheme="minorHAnsi" w:hAnsiTheme="minorHAnsi" w:hint="cs"/>
          <w:b/>
          <w:bCs/>
          <w:color w:val="FF0000"/>
          <w:rtl/>
        </w:rPr>
        <w:t>مستقبلية</w:t>
      </w:r>
      <w:r w:rsidRPr="00663309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FF0000"/>
          <w:rtl/>
        </w:rPr>
        <w:t>،</w:t>
      </w:r>
      <w:r w:rsidRPr="00663309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FF0000"/>
          <w:rtl/>
        </w:rPr>
        <w:t>قابلة</w:t>
      </w:r>
      <w:r w:rsidRPr="00663309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FF0000"/>
          <w:rtl/>
        </w:rPr>
        <w:t>للتجنب</w:t>
      </w:r>
      <w:r w:rsidRPr="00663309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FF0000"/>
          <w:rtl/>
        </w:rPr>
        <w:t>،</w:t>
      </w:r>
      <w:r w:rsidRPr="00663309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FF0000"/>
          <w:rtl/>
        </w:rPr>
        <w:t>تفاضلية</w:t>
      </w:r>
    </w:p>
    <w:p w:rsidR="004B0A1B" w:rsidRPr="00157231" w:rsidRDefault="00157231" w:rsidP="00157231">
      <w:pPr>
        <w:numPr>
          <w:ilvl w:val="0"/>
          <w:numId w:val="76"/>
        </w:numPr>
        <w:contextualSpacing/>
        <w:rPr>
          <w:rFonts w:asciiTheme="minorHAnsi" w:eastAsiaTheme="minorHAnsi" w:hAnsiTheme="minorHAnsi" w:cstheme="minorBidi"/>
          <w:b/>
          <w:bCs/>
          <w:rtl/>
        </w:rPr>
      </w:pPr>
      <w:r w:rsidRPr="00157231">
        <w:rPr>
          <w:rFonts w:asciiTheme="minorHAnsi" w:eastAsiaTheme="minorHAnsi" w:hAnsiTheme="minorHAnsi" w:hint="cs"/>
          <w:rtl/>
        </w:rPr>
        <w:t>مستقبلية</w:t>
      </w:r>
      <w:r w:rsidRPr="00157231">
        <w:rPr>
          <w:rFonts w:asciiTheme="minorHAnsi" w:eastAsiaTheme="minorHAnsi" w:hAnsiTheme="minorHAnsi"/>
          <w:rtl/>
        </w:rPr>
        <w:t xml:space="preserve"> </w:t>
      </w:r>
      <w:r w:rsidRPr="00157231">
        <w:rPr>
          <w:rFonts w:asciiTheme="minorHAnsi" w:eastAsiaTheme="minorHAnsi" w:hAnsiTheme="minorHAnsi" w:hint="cs"/>
          <w:rtl/>
        </w:rPr>
        <w:t>،</w:t>
      </w:r>
      <w:r w:rsidRPr="00157231">
        <w:rPr>
          <w:rFonts w:asciiTheme="minorHAnsi" w:eastAsiaTheme="minorHAnsi" w:hAnsiTheme="minorHAnsi"/>
          <w:rtl/>
        </w:rPr>
        <w:t xml:space="preserve"> </w:t>
      </w:r>
      <w:r w:rsidRPr="00157231">
        <w:rPr>
          <w:rFonts w:asciiTheme="minorHAnsi" w:eastAsiaTheme="minorHAnsi" w:hAnsiTheme="minorHAnsi" w:hint="cs"/>
          <w:rtl/>
        </w:rPr>
        <w:t>تفاضلية</w:t>
      </w:r>
      <w:r w:rsidRPr="00157231">
        <w:rPr>
          <w:rFonts w:asciiTheme="minorHAnsi" w:eastAsiaTheme="minorHAnsi" w:hAnsiTheme="minorHAnsi"/>
          <w:rtl/>
        </w:rPr>
        <w:t xml:space="preserve"> </w:t>
      </w:r>
      <w:r w:rsidRPr="00157231">
        <w:rPr>
          <w:rFonts w:asciiTheme="minorHAnsi" w:eastAsiaTheme="minorHAnsi" w:hAnsiTheme="minorHAnsi" w:hint="cs"/>
          <w:rtl/>
        </w:rPr>
        <w:t>،</w:t>
      </w:r>
      <w:r w:rsidRPr="00157231">
        <w:rPr>
          <w:rFonts w:asciiTheme="minorHAnsi" w:eastAsiaTheme="minorHAnsi" w:hAnsiTheme="minorHAnsi"/>
          <w:rtl/>
        </w:rPr>
        <w:t xml:space="preserve"> </w:t>
      </w:r>
      <w:r w:rsidRPr="00157231">
        <w:rPr>
          <w:rFonts w:asciiTheme="minorHAnsi" w:eastAsiaTheme="minorHAnsi" w:hAnsiTheme="minorHAnsi" w:hint="cs"/>
          <w:rtl/>
        </w:rPr>
        <w:t>مسجلة</w:t>
      </w:r>
      <w:r w:rsidRPr="00157231">
        <w:rPr>
          <w:rFonts w:asciiTheme="minorHAnsi" w:eastAsiaTheme="minorHAnsi" w:hAnsiTheme="minorHAnsi"/>
          <w:rtl/>
        </w:rPr>
        <w:t xml:space="preserve"> </w:t>
      </w:r>
      <w:r w:rsidRPr="00157231">
        <w:rPr>
          <w:rFonts w:asciiTheme="minorHAnsi" w:eastAsiaTheme="minorHAnsi" w:hAnsiTheme="minorHAnsi" w:hint="cs"/>
          <w:rtl/>
        </w:rPr>
        <w:t>بالدفاتر</w:t>
      </w:r>
      <w:r w:rsidRPr="00157231">
        <w:rPr>
          <w:rFonts w:asciiTheme="minorHAnsi" w:eastAsiaTheme="minorHAnsi" w:hAnsiTheme="minorHAnsi"/>
          <w:rtl/>
        </w:rPr>
        <w:t xml:space="preserve"> </w:t>
      </w:r>
      <w:r w:rsidRPr="00157231">
        <w:rPr>
          <w:rFonts w:asciiTheme="minorHAnsi" w:eastAsiaTheme="minorHAnsi" w:hAnsiTheme="minorHAnsi" w:hint="cs"/>
          <w:rtl/>
        </w:rPr>
        <w:t>المحاسبية</w:t>
      </w:r>
    </w:p>
    <w:p w:rsidR="00157231" w:rsidRDefault="00157231" w:rsidP="00157231">
      <w:p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</w:p>
    <w:p w:rsidR="00157231" w:rsidRPr="00A22EFC" w:rsidRDefault="00157231" w:rsidP="00157231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A22EFC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المعيار الأساس في اعتبار عنصر </w:t>
      </w:r>
      <w:r w:rsidRPr="00474312">
        <w:rPr>
          <w:rFonts w:asciiTheme="minorHAnsi" w:eastAsiaTheme="minorHAnsi" w:hAnsiTheme="minorHAnsi"/>
          <w:b/>
          <w:bCs/>
          <w:color w:val="17365D" w:themeColor="text2" w:themeShade="BF"/>
          <w:sz w:val="24"/>
          <w:szCs w:val="24"/>
          <w:rtl/>
        </w:rPr>
        <w:t>التكلفة تفاضليا أم غير تفاضليا هو:</w:t>
      </w:r>
    </w:p>
    <w:p w:rsidR="00157231" w:rsidRPr="00A22EFC" w:rsidRDefault="00157231" w:rsidP="003A20E4">
      <w:pPr>
        <w:pStyle w:val="ListParagraph"/>
        <w:numPr>
          <w:ilvl w:val="0"/>
          <w:numId w:val="116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A22EFC">
        <w:rPr>
          <w:rFonts w:ascii="Arial" w:eastAsia="Times New Roman" w:hAnsi="Arial"/>
          <w:color w:val="222222"/>
          <w:sz w:val="24"/>
          <w:szCs w:val="24"/>
          <w:rtl/>
        </w:rPr>
        <w:t>قابلية او عدم قابلية عنصر التكلفة للرقابة.</w:t>
      </w:r>
    </w:p>
    <w:p w:rsidR="00157231" w:rsidRPr="00A22EFC" w:rsidRDefault="00157231" w:rsidP="003A20E4">
      <w:pPr>
        <w:pStyle w:val="ListParagraph"/>
        <w:numPr>
          <w:ilvl w:val="0"/>
          <w:numId w:val="116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A22EFC">
        <w:rPr>
          <w:rFonts w:ascii="Arial" w:eastAsia="Times New Roman" w:hAnsi="Arial"/>
          <w:color w:val="222222"/>
          <w:sz w:val="24"/>
          <w:szCs w:val="24"/>
          <w:rtl/>
        </w:rPr>
        <w:t>قابلية او عدم قابلية عنصر التكلفة للقياس بدقة.</w:t>
      </w:r>
    </w:p>
    <w:p w:rsidR="00157231" w:rsidRPr="00A22EFC" w:rsidRDefault="00157231" w:rsidP="003A20E4">
      <w:pPr>
        <w:pStyle w:val="ListParagraph"/>
        <w:numPr>
          <w:ilvl w:val="0"/>
          <w:numId w:val="116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A22EFC">
        <w:rPr>
          <w:rFonts w:ascii="Arial" w:eastAsia="Times New Roman" w:hAnsi="Arial"/>
          <w:color w:val="222222"/>
          <w:sz w:val="24"/>
          <w:szCs w:val="24"/>
          <w:rtl/>
        </w:rPr>
        <w:t>سلوك عنصر التكلفة متغيرا أو ثابتا.</w:t>
      </w:r>
    </w:p>
    <w:p w:rsidR="00157231" w:rsidRPr="00A22EFC" w:rsidRDefault="00157231" w:rsidP="003A20E4">
      <w:pPr>
        <w:pStyle w:val="ListParagraph"/>
        <w:numPr>
          <w:ilvl w:val="0"/>
          <w:numId w:val="116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B050"/>
          <w:sz w:val="24"/>
          <w:szCs w:val="24"/>
          <w:rtl/>
        </w:rPr>
      </w:pPr>
      <w:r w:rsidRPr="00A22EFC">
        <w:rPr>
          <w:rFonts w:ascii="Arial" w:eastAsia="Times New Roman" w:hAnsi="Arial"/>
          <w:b/>
          <w:bCs/>
          <w:color w:val="00B050"/>
          <w:sz w:val="24"/>
          <w:szCs w:val="24"/>
          <w:rtl/>
        </w:rPr>
        <w:t>اختلاف أو عدم اختلاف قيمة عنصر التكلفة بين البدائل.</w:t>
      </w:r>
    </w:p>
    <w:p w:rsidR="00157231" w:rsidRPr="004B0A1B" w:rsidRDefault="00157231" w:rsidP="004B0A1B">
      <w:pPr>
        <w:spacing w:after="0" w:line="240" w:lineRule="auto"/>
        <w:contextualSpacing/>
        <w:rPr>
          <w:rFonts w:cs="Calibri"/>
          <w:b/>
          <w:bCs/>
          <w:color w:val="00B050"/>
          <w:sz w:val="24"/>
          <w:szCs w:val="24"/>
          <w:u w:val="single"/>
          <w:rtl/>
        </w:rPr>
      </w:pPr>
    </w:p>
    <w:p w:rsidR="00A22EFC" w:rsidRPr="00A22EFC" w:rsidRDefault="00A22EFC" w:rsidP="00A22EFC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</w:p>
    <w:p w:rsidR="00157231" w:rsidRPr="00474312" w:rsidRDefault="00157231" w:rsidP="00157231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  <w:rtl/>
        </w:rPr>
      </w:pP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تصنف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القرارات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حيث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ارتباطها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بوظائف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الادارة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إلى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قرارات</w:t>
      </w:r>
    </w:p>
    <w:p w:rsidR="00157231" w:rsidRPr="00503F90" w:rsidRDefault="00157231" w:rsidP="003A20E4">
      <w:pPr>
        <w:pStyle w:val="ListParagraph"/>
        <w:numPr>
          <w:ilvl w:val="0"/>
          <w:numId w:val="160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طويلة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وقصيرة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الأجل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157231" w:rsidRPr="00503F90" w:rsidRDefault="00157231" w:rsidP="003A20E4">
      <w:pPr>
        <w:pStyle w:val="ListParagraph"/>
        <w:numPr>
          <w:ilvl w:val="0"/>
          <w:numId w:val="160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التصنيع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الداخلي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والشراء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الخارجي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157231" w:rsidRPr="00503F90" w:rsidRDefault="00157231" w:rsidP="003A20E4">
      <w:pPr>
        <w:pStyle w:val="ListParagraph"/>
        <w:numPr>
          <w:ilvl w:val="0"/>
          <w:numId w:val="160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روتينية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وغير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روتينية</w:t>
      </w:r>
    </w:p>
    <w:p w:rsidR="00157231" w:rsidRPr="00474312" w:rsidRDefault="00157231" w:rsidP="003A20E4">
      <w:pPr>
        <w:pStyle w:val="ListParagraph"/>
        <w:numPr>
          <w:ilvl w:val="0"/>
          <w:numId w:val="160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B050"/>
          <w:sz w:val="24"/>
          <w:szCs w:val="24"/>
          <w:rtl/>
        </w:rPr>
      </w:pPr>
      <w:r w:rsidRPr="00474312">
        <w:rPr>
          <w:rFonts w:ascii="Arial" w:hAnsi="Arial"/>
          <w:b/>
          <w:bCs/>
          <w:color w:val="FF0000"/>
          <w:sz w:val="24"/>
          <w:szCs w:val="24"/>
        </w:rPr>
        <w:t xml:space="preserve"> </w:t>
      </w:r>
      <w:r w:rsidRPr="00474312">
        <w:rPr>
          <w:rFonts w:ascii="Arial" w:hAnsi="Arial"/>
          <w:b/>
          <w:bCs/>
          <w:color w:val="00B050"/>
          <w:sz w:val="24"/>
          <w:szCs w:val="24"/>
          <w:rtl/>
        </w:rPr>
        <w:t>تخطيطية،</w:t>
      </w:r>
      <w:r w:rsidRPr="00474312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474312">
        <w:rPr>
          <w:rFonts w:ascii="Arial" w:hAnsi="Arial"/>
          <w:b/>
          <w:bCs/>
          <w:color w:val="00B050"/>
          <w:sz w:val="24"/>
          <w:szCs w:val="24"/>
          <w:rtl/>
        </w:rPr>
        <w:t>رقابية</w:t>
      </w:r>
      <w:r w:rsidRPr="00474312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474312">
        <w:rPr>
          <w:rFonts w:ascii="Arial" w:hAnsi="Arial"/>
          <w:b/>
          <w:bCs/>
          <w:color w:val="00B050"/>
          <w:sz w:val="24"/>
          <w:szCs w:val="24"/>
          <w:rtl/>
        </w:rPr>
        <w:t>وتنفيذية</w:t>
      </w:r>
      <w:r w:rsidRPr="00474312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</w:p>
    <w:p w:rsidR="00CA7152" w:rsidRPr="00CA7152" w:rsidRDefault="00CA7152" w:rsidP="00AC7ADD">
      <w:pPr>
        <w:rPr>
          <w:b/>
          <w:bCs/>
          <w:sz w:val="24"/>
          <w:szCs w:val="24"/>
          <w:rtl/>
        </w:rPr>
      </w:pPr>
    </w:p>
    <w:p w:rsidR="00957BC7" w:rsidRDefault="00957BC7" w:rsidP="00A3719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A3719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A3719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A3719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A3719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A3719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A3719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A3719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A3719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A37196" w:rsidRPr="00A37196" w:rsidRDefault="00374AA6" w:rsidP="00A3719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</w:rPr>
      </w:pPr>
      <w:r w:rsidRPr="00641F50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lastRenderedPageBreak/>
        <w:t xml:space="preserve">المحاضرة التاسعة </w:t>
      </w:r>
    </w:p>
    <w:p w:rsidR="00953142" w:rsidRPr="00641F50" w:rsidRDefault="00953142" w:rsidP="00641F50">
      <w:pPr>
        <w:pStyle w:val="NoSpacing"/>
        <w:rPr>
          <w:color w:val="C00000"/>
          <w:sz w:val="24"/>
          <w:szCs w:val="24"/>
          <w:rtl/>
        </w:rPr>
      </w:pPr>
      <w:r w:rsidRPr="00641F50">
        <w:rPr>
          <w:rFonts w:hint="cs"/>
          <w:color w:val="C00000"/>
          <w:sz w:val="24"/>
          <w:szCs w:val="24"/>
          <w:rtl/>
        </w:rPr>
        <w:t xml:space="preserve">   </w:t>
      </w:r>
    </w:p>
    <w:p w:rsidR="00A000D3" w:rsidRPr="00641F50" w:rsidRDefault="00A000D3" w:rsidP="00641F50">
      <w:pPr>
        <w:pStyle w:val="NoSpacing"/>
        <w:rPr>
          <w:color w:val="FF0000"/>
          <w:sz w:val="24"/>
          <w:szCs w:val="24"/>
          <w:u w:val="single"/>
          <w:rtl/>
        </w:rPr>
      </w:pPr>
    </w:p>
    <w:p w:rsidR="00663309" w:rsidRPr="00663309" w:rsidRDefault="00663309" w:rsidP="00663309">
      <w:pPr>
        <w:jc w:val="both"/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663309">
        <w:rPr>
          <w:rFonts w:asciiTheme="minorHAnsi" w:eastAsiaTheme="minorHAnsi" w:hAnsiTheme="minorHAnsi"/>
          <w:color w:val="7030A0"/>
          <w:rtl/>
        </w:rPr>
        <w:t>-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شركة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"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حول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العالم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"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لديها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طاقة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متاحة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تكفي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لقبول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عرض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خاص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بتصنيع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6,000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وحدة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وسعر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البيع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لعادي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21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تكلفة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المواد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الإنتاجية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المباشرة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4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الأجور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الإنتاجية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المباشرة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2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المصروفات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الإنتاجية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غيرالمباشرة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الثابتة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3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المصروفات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الإنتاجية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غير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المباشرة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المتغيرة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5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المصروفات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التسويقية</w:t>
      </w:r>
      <w:r w:rsidRPr="00663309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والإدارية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الثابتة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3.5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المصروفات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التسويقية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المتغير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2.5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تقدم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احد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المستوردين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الى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الشركة</w:t>
      </w:r>
      <w:r w:rsidRPr="00663309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بعرض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لشراء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كمية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8,000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وحدة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من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المنتج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بسعر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13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علمًا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بأن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المصروفات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التسويقية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المتغيرة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سوف</w:t>
      </w:r>
      <w:r w:rsidRPr="00663309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تنخفض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بنسبة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60 %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لهذا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العرض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الخاص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واذا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تم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قبول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العرض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المقدم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من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المتوقع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ان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تنخفض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المبيعات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العادية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للشركة</w:t>
      </w:r>
      <w:r w:rsidRPr="00663309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بمقدار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2000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وحدة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وعلى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ذلك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فان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تكلفة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الفرصة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البديلة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هذا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القرار</w:t>
      </w:r>
      <w:r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63309">
        <w:rPr>
          <w:rFonts w:asciiTheme="minorHAnsi" w:eastAsiaTheme="minorHAnsi" w:hAnsiTheme="minorHAnsi" w:hint="cs"/>
          <w:b/>
          <w:bCs/>
          <w:color w:val="7030A0"/>
          <w:rtl/>
        </w:rPr>
        <w:t>هي</w:t>
      </w:r>
      <w:r w:rsidRPr="00663309">
        <w:rPr>
          <w:rFonts w:asciiTheme="minorHAnsi" w:eastAsiaTheme="minorHAnsi" w:hAnsiTheme="minorHAnsi"/>
          <w:color w:val="7030A0"/>
          <w:rtl/>
        </w:rPr>
        <w:t xml:space="preserve"> :</w:t>
      </w:r>
    </w:p>
    <w:p w:rsidR="00663309" w:rsidRPr="00663309" w:rsidRDefault="00CA1790" w:rsidP="00AE087A">
      <w:pPr>
        <w:numPr>
          <w:ilvl w:val="0"/>
          <w:numId w:val="77"/>
        </w:numPr>
        <w:contextualSpacing/>
        <w:rPr>
          <w:rFonts w:asciiTheme="minorHAnsi" w:eastAsiaTheme="minorHAnsi" w:hAnsiTheme="minorHAnsi" w:cstheme="minorBidi"/>
          <w:rtl/>
        </w:rPr>
      </w:pPr>
      <w:r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4408A43B" wp14:editId="1A913BDF">
                <wp:simplePos x="0" y="0"/>
                <wp:positionH relativeFrom="column">
                  <wp:posOffset>-485775</wp:posOffset>
                </wp:positionH>
                <wp:positionV relativeFrom="paragraph">
                  <wp:posOffset>12700</wp:posOffset>
                </wp:positionV>
                <wp:extent cx="4257675" cy="1457325"/>
                <wp:effectExtent l="0" t="0" r="28575" b="28575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7675" cy="1457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Pr="00CA1790" w:rsidRDefault="00A37196" w:rsidP="00CA1790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الوحدات</w:t>
                            </w:r>
                            <w:r w:rsidRPr="00CA1790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الزائدة </w:t>
                            </w:r>
                            <w:r w:rsidRPr="00CA1790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(8000-6000)= 2000</w:t>
                            </w:r>
                          </w:p>
                          <w:p w:rsidR="00A37196" w:rsidRPr="00CA1790" w:rsidRDefault="00A37196" w:rsidP="00CA1790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ايراد</w:t>
                            </w:r>
                            <w:r w:rsidRPr="00CA1790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الوحدات الزائدة </w:t>
                            </w:r>
                            <w:r w:rsidRPr="00CA1790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=2000×21=42000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ريال </w:t>
                            </w:r>
                          </w:p>
                          <w:p w:rsidR="00A37196" w:rsidRPr="00CA1790" w:rsidRDefault="00A37196" w:rsidP="00CA1790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65FD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تكلفة</w:t>
                            </w:r>
                            <w:r w:rsidRPr="00F65FD9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  <w:r w:rsidRPr="00F65FD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ملائمة</w:t>
                            </w:r>
                            <w:r w:rsidRPr="00F65FD9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  <w:r w:rsidRPr="00F65FD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عادية</w:t>
                            </w:r>
                            <w:r w:rsidRPr="00F65FD9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  <w:r w:rsidRPr="00F65FD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للوحدات</w:t>
                            </w:r>
                            <w:r w:rsidRPr="00F65FD9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  <w:r w:rsidRPr="00F65FD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الزائدة</w:t>
                            </w:r>
                            <w:r w:rsidRPr="00CA1790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>= (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تكلفة</w:t>
                            </w:r>
                            <w:r w:rsidRPr="00CA1790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مواد</w:t>
                            </w:r>
                            <w:r w:rsidRPr="00CA1790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مباشرة</w:t>
                            </w:r>
                            <w:r w:rsidRPr="00CA1790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)+ (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أجور</w:t>
                            </w:r>
                            <w:r w:rsidRPr="00CA1790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مباشرة</w:t>
                            </w:r>
                            <w:r w:rsidRPr="00CA1790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>)+ (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تكاليف</w:t>
                            </w:r>
                            <w:r w:rsidRPr="00CA1790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انتاجية</w:t>
                            </w:r>
                            <w:r w:rsidRPr="00CA1790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غير</w:t>
                            </w:r>
                            <w:r w:rsidRPr="00CA1790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مباشرة</w:t>
                            </w:r>
                            <w:r w:rsidRPr="00CA1790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متغيرة</w:t>
                            </w:r>
                            <w:r w:rsidRPr="00CA1790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>)+(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تكاليف</w:t>
                            </w:r>
                            <w:r w:rsidRPr="00CA1790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تسويقية</w:t>
                            </w:r>
                            <w:r w:rsidRPr="00CA1790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متغيرة</w:t>
                            </w:r>
                            <w:r w:rsidRPr="00CA1790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للوحدة</w:t>
                            </w:r>
                            <w:r w:rsidRPr="00CA1790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) </w:t>
                            </w:r>
                            <w:r w:rsidRPr="00CA1790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=</w:t>
                            </w:r>
                          </w:p>
                          <w:p w:rsidR="00A37196" w:rsidRDefault="00A37196" w:rsidP="008872EA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= (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2000×4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)+(</w:t>
                            </w:r>
                            <w:r w:rsidRPr="00CA179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2000×2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)+(2000×5)+(</w:t>
                            </w:r>
                            <w:r w:rsidRPr="008872E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2000×2.5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) </w:t>
                            </w:r>
                          </w:p>
                          <w:p w:rsidR="00A37196" w:rsidRDefault="00A37196" w:rsidP="008872EA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8000 + 4000 + 10000 + 5000 = 27000 </w:t>
                            </w:r>
                          </w:p>
                          <w:p w:rsidR="00A37196" w:rsidRPr="008872EA" w:rsidRDefault="00A37196" w:rsidP="00CA1790">
                            <w:pPr>
                              <w:pStyle w:val="NoSpacing"/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</w:pPr>
                            <w:r w:rsidRPr="00F65FD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تكلفة</w:t>
                            </w:r>
                            <w:r w:rsidRPr="00F65FD9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  <w:r w:rsidRPr="00F65FD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الفرصة</w:t>
                            </w:r>
                            <w:r w:rsidRPr="00F65FD9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  <w:r w:rsidRPr="00F65FD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البديلة</w:t>
                            </w:r>
                            <w:r w:rsidRPr="00F65FD9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  <w:r w:rsidRPr="008872EA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>=</w:t>
                            </w:r>
                            <w:r w:rsidRPr="008872EA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ايراد</w:t>
                            </w:r>
                            <w:r w:rsidRPr="008872EA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r w:rsidRPr="008872EA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عادي</w:t>
                            </w:r>
                            <w:r w:rsidRPr="008872EA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r w:rsidRPr="008872EA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للوحدات</w:t>
                            </w:r>
                            <w:r w:rsidRPr="008872EA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r w:rsidRPr="008872EA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الزائدة</w:t>
                            </w:r>
                            <w:r w:rsidRPr="008872EA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>-</w:t>
                            </w:r>
                            <w:r w:rsidRPr="008872EA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تكلفة</w:t>
                            </w:r>
                            <w:r w:rsidRPr="008872EA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r w:rsidRPr="008872EA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ملائمة</w:t>
                            </w:r>
                            <w:r w:rsidRPr="008872EA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r w:rsidRPr="008872EA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للوحدات</w:t>
                            </w:r>
                            <w:r w:rsidRPr="008872EA">
                              <w:rPr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  <w:r w:rsidRPr="008872EA">
                              <w:rPr>
                                <w:rFonts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>الزائدة</w:t>
                            </w:r>
                          </w:p>
                          <w:p w:rsidR="00A37196" w:rsidRPr="00CA1790" w:rsidRDefault="00A37196" w:rsidP="00CA1790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CA1790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=42000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</w:t>
                            </w:r>
                            <w:r w:rsidRPr="00CA1790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-27000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CA1790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=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</w:t>
                            </w:r>
                            <w:r w:rsidRPr="008872EA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15000</w:t>
                            </w:r>
                            <w:r w:rsidRPr="008872EA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ريال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08A43B" id="Text Box 52" o:spid="_x0000_s1057" type="#_x0000_t202" style="position:absolute;left:0;text-align:left;margin-left:-38.25pt;margin-top:1pt;width:335.25pt;height:114.75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" fillcolor="white [3201]" strokeweight=".5pt">
                <v:textbox>
                  <w:txbxContent>
                    <w:p w:rsidR="00A37196" w:rsidRPr="00CA1790" w:rsidRDefault="00A37196" w:rsidP="00CA1790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CA179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الوحدات</w:t>
                      </w:r>
                      <w:r w:rsidRPr="00CA1790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CA179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الزائدة </w:t>
                      </w:r>
                      <w:r w:rsidRPr="00CA1790">
                        <w:rPr>
                          <w:b/>
                          <w:bCs/>
                          <w:color w:val="002060"/>
                          <w:rtl/>
                        </w:rPr>
                        <w:t>(8000-6000)= 2000</w:t>
                      </w:r>
                    </w:p>
                    <w:p w:rsidR="00A37196" w:rsidRPr="00CA1790" w:rsidRDefault="00A37196" w:rsidP="00CA1790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CA179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ايراد</w:t>
                      </w:r>
                      <w:r w:rsidRPr="00CA1790">
                        <w:rPr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الوحدات الزائدة </w:t>
                      </w:r>
                      <w:r w:rsidRPr="00CA1790">
                        <w:rPr>
                          <w:b/>
                          <w:bCs/>
                          <w:color w:val="002060"/>
                          <w:rtl/>
                        </w:rPr>
                        <w:t>=2000×21=42000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ريال </w:t>
                      </w:r>
                    </w:p>
                    <w:p w:rsidR="00A37196" w:rsidRPr="00CA1790" w:rsidRDefault="00A37196" w:rsidP="00CA1790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F65FD9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تكلفة</w:t>
                      </w:r>
                      <w:r w:rsidRPr="00F65FD9">
                        <w:rPr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  <w:r w:rsidRPr="00F65FD9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ملائمة</w:t>
                      </w:r>
                      <w:r w:rsidRPr="00F65FD9">
                        <w:rPr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  <w:r w:rsidRPr="00F65FD9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عادية</w:t>
                      </w:r>
                      <w:r w:rsidRPr="00F65FD9">
                        <w:rPr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  <w:r w:rsidRPr="00F65FD9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للوحدات</w:t>
                      </w:r>
                      <w:r w:rsidRPr="00F65FD9">
                        <w:rPr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  <w:r w:rsidRPr="00F65FD9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الزائدة</w:t>
                      </w:r>
                      <w:r w:rsidRPr="00CA1790">
                        <w:rPr>
                          <w:b/>
                          <w:bCs/>
                          <w:color w:val="4BACC6" w:themeColor="accent5"/>
                          <w:rtl/>
                        </w:rPr>
                        <w:t>= (</w:t>
                      </w:r>
                      <w:r w:rsidRPr="00CA1790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تكلفة</w:t>
                      </w:r>
                      <w:r w:rsidRPr="00CA1790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r w:rsidRPr="00CA1790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مواد</w:t>
                      </w:r>
                      <w:r w:rsidRPr="00CA1790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r w:rsidRPr="00CA1790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مباشرة</w:t>
                      </w:r>
                      <w:r w:rsidRPr="00CA1790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)+ (</w:t>
                      </w:r>
                      <w:r w:rsidRPr="00CA1790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أجور</w:t>
                      </w:r>
                      <w:r w:rsidRPr="00CA1790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r w:rsidRPr="00CA1790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مباشرة</w:t>
                      </w:r>
                      <w:r w:rsidRPr="00CA1790">
                        <w:rPr>
                          <w:b/>
                          <w:bCs/>
                          <w:color w:val="4BACC6" w:themeColor="accent5"/>
                          <w:rtl/>
                        </w:rPr>
                        <w:t>)+ (</w:t>
                      </w:r>
                      <w:r w:rsidRPr="00CA1790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تكاليف</w:t>
                      </w:r>
                      <w:r w:rsidRPr="00CA1790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r w:rsidRPr="00CA1790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انتاجية</w:t>
                      </w:r>
                      <w:r w:rsidRPr="00CA1790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r w:rsidRPr="00CA1790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غير</w:t>
                      </w:r>
                      <w:r w:rsidRPr="00CA1790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r w:rsidRPr="00CA1790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مباشرة</w:t>
                      </w:r>
                      <w:r w:rsidRPr="00CA1790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r w:rsidRPr="00CA1790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متغيرة</w:t>
                      </w:r>
                      <w:r w:rsidRPr="00CA1790">
                        <w:rPr>
                          <w:b/>
                          <w:bCs/>
                          <w:color w:val="4BACC6" w:themeColor="accent5"/>
                          <w:rtl/>
                        </w:rPr>
                        <w:t>)+(</w:t>
                      </w:r>
                      <w:r w:rsidRPr="00CA1790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تكاليف</w:t>
                      </w:r>
                      <w:r w:rsidRPr="00CA1790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r w:rsidRPr="00CA1790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تسويقية</w:t>
                      </w:r>
                      <w:r w:rsidRPr="00CA1790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r w:rsidRPr="00CA1790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متغيرة</w:t>
                      </w:r>
                      <w:r w:rsidRPr="00CA1790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r w:rsidRPr="00CA1790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للوحدة</w:t>
                      </w:r>
                      <w:r w:rsidRPr="00CA1790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) </w:t>
                      </w:r>
                      <w:r w:rsidRPr="00CA1790">
                        <w:rPr>
                          <w:b/>
                          <w:bCs/>
                          <w:color w:val="002060"/>
                          <w:rtl/>
                        </w:rPr>
                        <w:t>=</w:t>
                      </w:r>
                    </w:p>
                    <w:p w:rsidR="00A37196" w:rsidRDefault="00A37196" w:rsidP="008872EA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= (</w:t>
                      </w:r>
                      <w:r w:rsidRPr="00CA179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2000×4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)+(</w:t>
                      </w:r>
                      <w:r w:rsidRPr="00CA179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2000×2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)+(2000×5)+(</w:t>
                      </w:r>
                      <w:r w:rsidRPr="008872E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2000×2.5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) </w:t>
                      </w:r>
                    </w:p>
                    <w:p w:rsidR="00A37196" w:rsidRDefault="00A37196" w:rsidP="008872EA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8000 + 4000 + 10000 + 5000 = 27000 </w:t>
                      </w:r>
                    </w:p>
                    <w:p w:rsidR="00A37196" w:rsidRPr="008872EA" w:rsidRDefault="00A37196" w:rsidP="00CA1790">
                      <w:pPr>
                        <w:pStyle w:val="NoSpacing"/>
                        <w:rPr>
                          <w:b/>
                          <w:bCs/>
                          <w:color w:val="4BACC6" w:themeColor="accent5"/>
                          <w:rtl/>
                        </w:rPr>
                      </w:pPr>
                      <w:r w:rsidRPr="00F65FD9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تكلفة</w:t>
                      </w:r>
                      <w:r w:rsidRPr="00F65FD9">
                        <w:rPr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  <w:r w:rsidRPr="00F65FD9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الفرصة</w:t>
                      </w:r>
                      <w:r w:rsidRPr="00F65FD9">
                        <w:rPr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  <w:r w:rsidRPr="00F65FD9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البديلة</w:t>
                      </w:r>
                      <w:r w:rsidRPr="00F65FD9">
                        <w:rPr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  <w:r w:rsidRPr="008872EA">
                        <w:rPr>
                          <w:b/>
                          <w:bCs/>
                          <w:color w:val="4BACC6" w:themeColor="accent5"/>
                          <w:rtl/>
                        </w:rPr>
                        <w:t>=</w:t>
                      </w:r>
                      <w:r w:rsidRPr="008872EA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ايراد</w:t>
                      </w:r>
                      <w:r w:rsidRPr="008872EA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r w:rsidRPr="008872EA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عادي</w:t>
                      </w:r>
                      <w:r w:rsidRPr="008872EA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r w:rsidRPr="008872EA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للوحدات</w:t>
                      </w:r>
                      <w:r w:rsidRPr="008872EA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r w:rsidRPr="008872EA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الزائدة</w:t>
                      </w:r>
                      <w:r w:rsidRPr="008872EA">
                        <w:rPr>
                          <w:b/>
                          <w:bCs/>
                          <w:color w:val="4BACC6" w:themeColor="accent5"/>
                          <w:rtl/>
                        </w:rPr>
                        <w:t>-</w:t>
                      </w:r>
                      <w:r w:rsidRPr="008872EA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تكلفة</w:t>
                      </w:r>
                      <w:r w:rsidRPr="008872EA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r w:rsidRPr="008872EA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ملائمة</w:t>
                      </w:r>
                      <w:r w:rsidRPr="008872EA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r w:rsidRPr="008872EA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للوحدات</w:t>
                      </w:r>
                      <w:r w:rsidRPr="008872EA">
                        <w:rPr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  <w:r w:rsidRPr="008872EA">
                        <w:rPr>
                          <w:rFonts w:hint="cs"/>
                          <w:b/>
                          <w:bCs/>
                          <w:color w:val="4BACC6" w:themeColor="accent5"/>
                          <w:rtl/>
                        </w:rPr>
                        <w:t>الزائدة</w:t>
                      </w:r>
                    </w:p>
                    <w:p w:rsidR="00A37196" w:rsidRPr="00CA1790" w:rsidRDefault="00A37196" w:rsidP="00CA1790">
                      <w:pPr>
                        <w:pStyle w:val="NoSpacing"/>
                        <w:rPr>
                          <w:b/>
                          <w:bCs/>
                          <w:color w:val="002060"/>
                        </w:rPr>
                      </w:pPr>
                      <w:r w:rsidRPr="00CA1790">
                        <w:rPr>
                          <w:b/>
                          <w:bCs/>
                          <w:color w:val="002060"/>
                          <w:rtl/>
                        </w:rPr>
                        <w:t>=42000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</w:t>
                      </w:r>
                      <w:r w:rsidRPr="00CA1790">
                        <w:rPr>
                          <w:b/>
                          <w:bCs/>
                          <w:color w:val="002060"/>
                          <w:rtl/>
                        </w:rPr>
                        <w:t>-27000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CA1790">
                        <w:rPr>
                          <w:b/>
                          <w:bCs/>
                          <w:color w:val="002060"/>
                          <w:rtl/>
                        </w:rPr>
                        <w:t>=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</w:t>
                      </w:r>
                      <w:r w:rsidRPr="008872EA">
                        <w:rPr>
                          <w:b/>
                          <w:bCs/>
                          <w:color w:val="FF0000"/>
                          <w:rtl/>
                        </w:rPr>
                        <w:t>15000</w:t>
                      </w:r>
                      <w:r w:rsidRPr="008872EA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 xml:space="preserve"> ريال </w:t>
                      </w:r>
                    </w:p>
                  </w:txbxContent>
                </v:textbox>
              </v:shape>
            </w:pict>
          </mc:Fallback>
        </mc:AlternateContent>
      </w:r>
      <w:r w:rsidR="00663309" w:rsidRPr="00663309">
        <w:rPr>
          <w:rFonts w:asciiTheme="minorHAnsi" w:eastAsiaTheme="minorHAnsi" w:hAnsiTheme="minorHAnsi"/>
          <w:rtl/>
        </w:rPr>
        <w:t xml:space="preserve">2,000 </w:t>
      </w:r>
      <w:r w:rsidR="00663309" w:rsidRPr="00663309">
        <w:rPr>
          <w:rFonts w:asciiTheme="minorHAnsi" w:eastAsiaTheme="minorHAnsi" w:hAnsiTheme="minorHAnsi" w:hint="cs"/>
          <w:rtl/>
        </w:rPr>
        <w:t>ريال</w:t>
      </w:r>
    </w:p>
    <w:p w:rsidR="00663309" w:rsidRPr="00663309" w:rsidRDefault="00663309" w:rsidP="00AE087A">
      <w:pPr>
        <w:numPr>
          <w:ilvl w:val="0"/>
          <w:numId w:val="77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663309">
        <w:rPr>
          <w:rFonts w:asciiTheme="minorHAnsi" w:eastAsiaTheme="minorHAnsi" w:hAnsiTheme="minorHAnsi"/>
          <w:b/>
          <w:bCs/>
          <w:color w:val="FF0000"/>
          <w:rtl/>
        </w:rPr>
        <w:t xml:space="preserve">15,000 </w:t>
      </w:r>
      <w:r w:rsidRPr="00663309">
        <w:rPr>
          <w:rFonts w:asciiTheme="minorHAnsi" w:eastAsiaTheme="minorHAnsi" w:hAnsiTheme="minorHAnsi" w:hint="cs"/>
          <w:b/>
          <w:bCs/>
          <w:color w:val="FF0000"/>
          <w:rtl/>
        </w:rPr>
        <w:t>ريال</w:t>
      </w:r>
    </w:p>
    <w:p w:rsidR="00663309" w:rsidRPr="00663309" w:rsidRDefault="00663309" w:rsidP="00AE087A">
      <w:pPr>
        <w:numPr>
          <w:ilvl w:val="0"/>
          <w:numId w:val="77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/>
          <w:rtl/>
        </w:rPr>
        <w:t xml:space="preserve">5,000 </w:t>
      </w:r>
      <w:r w:rsidRPr="00663309">
        <w:rPr>
          <w:rFonts w:asciiTheme="minorHAnsi" w:eastAsiaTheme="minorHAnsi" w:hAnsiTheme="minorHAnsi" w:hint="cs"/>
          <w:rtl/>
        </w:rPr>
        <w:t>ريال</w:t>
      </w:r>
    </w:p>
    <w:p w:rsidR="00663309" w:rsidRPr="00CA1790" w:rsidRDefault="00663309" w:rsidP="00AE087A">
      <w:pPr>
        <w:numPr>
          <w:ilvl w:val="0"/>
          <w:numId w:val="77"/>
        </w:numPr>
        <w:contextualSpacing/>
        <w:rPr>
          <w:rFonts w:asciiTheme="minorHAnsi" w:eastAsiaTheme="minorHAnsi" w:hAnsiTheme="minorHAnsi" w:cstheme="minorBidi"/>
        </w:rPr>
      </w:pPr>
      <w:r w:rsidRPr="00663309">
        <w:rPr>
          <w:rFonts w:asciiTheme="minorHAnsi" w:eastAsiaTheme="minorHAnsi" w:hAnsiTheme="minorHAnsi" w:hint="cs"/>
          <w:rtl/>
        </w:rPr>
        <w:t>لا شيء من ما سبق</w:t>
      </w:r>
    </w:p>
    <w:p w:rsidR="00CA1790" w:rsidRDefault="00CA1790" w:rsidP="00CA1790">
      <w:pPr>
        <w:contextualSpacing/>
        <w:rPr>
          <w:rFonts w:asciiTheme="minorHAnsi" w:eastAsiaTheme="minorHAnsi" w:hAnsiTheme="minorHAnsi"/>
          <w:rtl/>
        </w:rPr>
      </w:pPr>
    </w:p>
    <w:p w:rsidR="00CA1790" w:rsidRDefault="00CA1790" w:rsidP="00CA1790">
      <w:pPr>
        <w:contextualSpacing/>
        <w:rPr>
          <w:rFonts w:asciiTheme="minorHAnsi" w:eastAsiaTheme="minorHAnsi" w:hAnsiTheme="minorHAnsi"/>
          <w:rtl/>
        </w:rPr>
      </w:pPr>
    </w:p>
    <w:p w:rsidR="00CA1790" w:rsidRDefault="00CA1790" w:rsidP="00CA1790">
      <w:pPr>
        <w:contextualSpacing/>
        <w:rPr>
          <w:rFonts w:asciiTheme="minorHAnsi" w:eastAsiaTheme="minorHAnsi" w:hAnsiTheme="minorHAnsi"/>
          <w:rtl/>
        </w:rPr>
      </w:pPr>
    </w:p>
    <w:p w:rsidR="00CA1790" w:rsidRDefault="00CA1790" w:rsidP="00CA1790">
      <w:pPr>
        <w:contextualSpacing/>
        <w:rPr>
          <w:rFonts w:asciiTheme="minorHAnsi" w:eastAsiaTheme="minorHAnsi" w:hAnsiTheme="minorHAnsi"/>
          <w:rtl/>
        </w:rPr>
      </w:pPr>
    </w:p>
    <w:p w:rsidR="00663309" w:rsidRPr="00663309" w:rsidRDefault="00F65FD9" w:rsidP="00663309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2B46EB8F" wp14:editId="5AC7A54A">
                <wp:simplePos x="0" y="0"/>
                <wp:positionH relativeFrom="column">
                  <wp:posOffset>-619125</wp:posOffset>
                </wp:positionH>
                <wp:positionV relativeFrom="paragraph">
                  <wp:posOffset>320675</wp:posOffset>
                </wp:positionV>
                <wp:extent cx="4467225" cy="1257300"/>
                <wp:effectExtent l="0" t="0" r="28575" b="1905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7225" cy="1257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Pr="00F65FD9" w:rsidRDefault="00A37196" w:rsidP="00F65FD9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BACC6" w:themeColor="accent5"/>
                                <w:sz w:val="22"/>
                                <w:szCs w:val="22"/>
                                <w:rtl/>
                              </w:rPr>
                            </w:pPr>
                            <w:r w:rsidRPr="00F65FD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>التكلفة التفاضلية الملائمة للطلبية الخاصة</w:t>
                            </w:r>
                            <w:r w:rsidRPr="00F65FD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BACC6" w:themeColor="accent5"/>
                                <w:sz w:val="22"/>
                                <w:szCs w:val="22"/>
                                <w:rtl/>
                              </w:rPr>
                              <w:t>= (تكلفة مواد مباشرة)+(تكلفة الأجور المباشرة)</w:t>
                            </w:r>
                          </w:p>
                          <w:p w:rsidR="00A37196" w:rsidRDefault="00A37196" w:rsidP="00F65FD9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BACC6" w:themeColor="accent5"/>
                                <w:sz w:val="22"/>
                                <w:szCs w:val="22"/>
                                <w:rtl/>
                              </w:rPr>
                            </w:pPr>
                            <w:r w:rsidRPr="00F65FD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BACC6" w:themeColor="accent5"/>
                                <w:sz w:val="22"/>
                                <w:szCs w:val="22"/>
                                <w:rtl/>
                              </w:rPr>
                              <w:t>+(المصروفات الانتاجية غير المباشرة المتغيرة)+(المصروفات التسويقية المتغيرة)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BACC6" w:themeColor="accent5"/>
                                <w:sz w:val="22"/>
                                <w:szCs w:val="22"/>
                                <w:rtl/>
                              </w:rPr>
                              <w:t xml:space="preserve"> + (تكلفة الفرصة البديلة ) </w:t>
                            </w:r>
                          </w:p>
                          <w:p w:rsidR="00A37196" w:rsidRDefault="00A37196" w:rsidP="00F65FD9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</w:pPr>
                            <w:r w:rsidRPr="006079C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1F497D" w:themeColor="text2"/>
                                <w:sz w:val="22"/>
                                <w:szCs w:val="22"/>
                                <w:rtl/>
                              </w:rPr>
                              <w:t>المصروفات التسويقية من معطيات المسألة ستخفض ب60%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1F497D" w:themeColor="text2"/>
                                <w:sz w:val="22"/>
                                <w:szCs w:val="22"/>
                                <w:rtl/>
                              </w:rPr>
                              <w:t xml:space="preserve"> = 8000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×2.5 = 20000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 (60% × 20000 )= 8000  والتكلفة البديلة تؤخذ من السؤال السابق </w:t>
                            </w:r>
                          </w:p>
                          <w:p w:rsidR="00A37196" w:rsidRPr="001A4CF3" w:rsidRDefault="00A37196" w:rsidP="001A4CF3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BACC6" w:themeColor="accent5"/>
                                <w:sz w:val="22"/>
                                <w:szCs w:val="2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بالتعويض المباشر =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BACC6" w:themeColor="accent5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(8000×4) + ( 8000 × 2 ) + ( 8000 × 5 ) + 8000  + 15000 </w:t>
                            </w:r>
                          </w:p>
                          <w:p w:rsidR="00A37196" w:rsidRPr="00F65FD9" w:rsidRDefault="00A37196" w:rsidP="001A4CF3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= 32000 + 16000 + 40000 + 8000+ 15000 = </w:t>
                            </w:r>
                            <w:r w:rsidRPr="006079C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C00000"/>
                                <w:sz w:val="22"/>
                                <w:szCs w:val="22"/>
                                <w:rtl/>
                              </w:rPr>
                              <w:t xml:space="preserve">111000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C00000"/>
                                <w:sz w:val="22"/>
                                <w:szCs w:val="22"/>
                                <w:rtl/>
                              </w:rPr>
                              <w:t xml:space="preserve">ريل </w:t>
                            </w:r>
                          </w:p>
                          <w:p w:rsidR="00A37196" w:rsidRPr="006079C1" w:rsidRDefault="00A37196" w:rsidP="00CA1790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1F497D" w:themeColor="text2"/>
                                <w:sz w:val="22"/>
                                <w:szCs w:val="22"/>
                              </w:rPr>
                            </w:pPr>
                            <w:r w:rsidRPr="006079C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1F497D" w:themeColor="text2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46EB8F" id="Text Box 53" o:spid="_x0000_s1058" type="#_x0000_t202" style="position:absolute;left:0;text-align:left;margin-left:-48.75pt;margin-top:25.25pt;width:351.75pt;height:99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" fillcolor="white [3201]" strokeweight=".5pt">
                <v:textbox>
                  <w:txbxContent>
                    <w:p w:rsidR="00A37196" w:rsidRPr="00F65FD9" w:rsidRDefault="00A37196" w:rsidP="00F65FD9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4BACC6" w:themeColor="accent5"/>
                          <w:sz w:val="22"/>
                          <w:szCs w:val="22"/>
                          <w:rtl/>
                        </w:rPr>
                      </w:pPr>
                      <w:r w:rsidRPr="00F65FD9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>التكلفة التفاضلية الملائمة للطلبية الخاصة</w:t>
                      </w:r>
                      <w:r w:rsidRPr="00F65FD9">
                        <w:rPr>
                          <w:rFonts w:asciiTheme="majorBidi" w:hAnsiTheme="majorBidi" w:cstheme="majorBidi"/>
                          <w:b/>
                          <w:bCs/>
                          <w:color w:val="4BACC6" w:themeColor="accent5"/>
                          <w:sz w:val="22"/>
                          <w:szCs w:val="22"/>
                          <w:rtl/>
                        </w:rPr>
                        <w:t>= (تكلفة مواد مباشرة)+(تكلفة الأجور المباشرة)</w:t>
                      </w:r>
                    </w:p>
                    <w:p w:rsidR="00A37196" w:rsidRDefault="00A37196" w:rsidP="00F65FD9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4BACC6" w:themeColor="accent5"/>
                          <w:sz w:val="22"/>
                          <w:szCs w:val="22"/>
                          <w:rtl/>
                        </w:rPr>
                      </w:pPr>
                      <w:r w:rsidRPr="00F65FD9">
                        <w:rPr>
                          <w:rFonts w:asciiTheme="majorBidi" w:hAnsiTheme="majorBidi" w:cstheme="majorBidi"/>
                          <w:b/>
                          <w:bCs/>
                          <w:color w:val="4BACC6" w:themeColor="accent5"/>
                          <w:sz w:val="22"/>
                          <w:szCs w:val="22"/>
                          <w:rtl/>
                        </w:rPr>
                        <w:t>+(المصروفات الانتاجية غير المباشرة المتغيرة)+(المصروفات التسويقية المتغيرة)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BACC6" w:themeColor="accent5"/>
                          <w:sz w:val="22"/>
                          <w:szCs w:val="22"/>
                          <w:rtl/>
                        </w:rPr>
                        <w:t xml:space="preserve"> + (تكلفة الفرصة البديلة ) </w:t>
                      </w:r>
                    </w:p>
                    <w:p w:rsidR="00A37196" w:rsidRDefault="00A37196" w:rsidP="00F65FD9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</w:pPr>
                      <w:r w:rsidRPr="006079C1">
                        <w:rPr>
                          <w:rFonts w:asciiTheme="majorBidi" w:hAnsiTheme="majorBidi" w:cstheme="majorBidi" w:hint="cs"/>
                          <w:b/>
                          <w:bCs/>
                          <w:color w:val="1F497D" w:themeColor="text2"/>
                          <w:sz w:val="22"/>
                          <w:szCs w:val="22"/>
                          <w:rtl/>
                        </w:rPr>
                        <w:t>المصروفات التسويقية من معطيات المسألة ستخفض ب60%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1F497D" w:themeColor="text2"/>
                          <w:sz w:val="22"/>
                          <w:szCs w:val="22"/>
                          <w:rtl/>
                        </w:rPr>
                        <w:t xml:space="preserve"> = 8000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×2.5 = 20000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>–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 (60% × 20000 )= 8000  والتكلفة البديلة تؤخذ من السؤال السابق </w:t>
                      </w:r>
                    </w:p>
                    <w:p w:rsidR="00A37196" w:rsidRPr="001A4CF3" w:rsidRDefault="00A37196" w:rsidP="001A4CF3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4BACC6" w:themeColor="accent5"/>
                          <w:sz w:val="22"/>
                          <w:szCs w:val="2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بالتعويض المباشر =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BACC6" w:themeColor="accent5"/>
                          <w:sz w:val="22"/>
                          <w:szCs w:val="2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(8000×4) + ( 8000 × 2 ) + ( 8000 × 5 ) + 8000  + 15000 </w:t>
                      </w:r>
                    </w:p>
                    <w:p w:rsidR="00A37196" w:rsidRPr="00F65FD9" w:rsidRDefault="00A37196" w:rsidP="001A4CF3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= 32000 + 16000 + 40000 + 8000+ 15000 = </w:t>
                      </w:r>
                      <w:r w:rsidRPr="006079C1">
                        <w:rPr>
                          <w:rFonts w:asciiTheme="majorBidi" w:hAnsiTheme="majorBidi" w:cstheme="majorBidi" w:hint="cs"/>
                          <w:b/>
                          <w:bCs/>
                          <w:color w:val="C00000"/>
                          <w:sz w:val="22"/>
                          <w:szCs w:val="22"/>
                          <w:rtl/>
                        </w:rPr>
                        <w:t xml:space="preserve">111000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C00000"/>
                          <w:sz w:val="22"/>
                          <w:szCs w:val="22"/>
                          <w:rtl/>
                        </w:rPr>
                        <w:t xml:space="preserve">ريل </w:t>
                      </w:r>
                    </w:p>
                    <w:p w:rsidR="00A37196" w:rsidRPr="006079C1" w:rsidRDefault="00A37196" w:rsidP="00CA1790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1F497D" w:themeColor="text2"/>
                          <w:sz w:val="22"/>
                          <w:szCs w:val="22"/>
                        </w:rPr>
                      </w:pPr>
                      <w:r w:rsidRPr="006079C1">
                        <w:rPr>
                          <w:rFonts w:asciiTheme="majorBidi" w:hAnsiTheme="majorBidi" w:cstheme="majorBidi" w:hint="cs"/>
                          <w:b/>
                          <w:bCs/>
                          <w:color w:val="1F497D" w:themeColor="text2"/>
                          <w:sz w:val="22"/>
                          <w:szCs w:val="22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نفس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فقرة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السؤال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السابقة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مباشرة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فإن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التكلفة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التفاضلية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الملائمة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للطلبية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الخاصة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عند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اتخاذ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القرار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663309" w:rsidRPr="00663309">
        <w:rPr>
          <w:rFonts w:asciiTheme="minorHAnsi" w:eastAsiaTheme="minorHAnsi" w:hAnsiTheme="minorHAnsi" w:hint="cs"/>
          <w:b/>
          <w:bCs/>
          <w:color w:val="7030A0"/>
          <w:rtl/>
        </w:rPr>
        <w:t>هي</w:t>
      </w:r>
      <w:r w:rsidR="00663309" w:rsidRPr="00663309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663309" w:rsidRPr="00663309" w:rsidRDefault="00663309" w:rsidP="00AE087A">
      <w:pPr>
        <w:numPr>
          <w:ilvl w:val="0"/>
          <w:numId w:val="78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663309">
        <w:rPr>
          <w:rFonts w:asciiTheme="minorHAnsi" w:eastAsiaTheme="minorHAnsi" w:hAnsiTheme="minorHAnsi"/>
          <w:b/>
          <w:bCs/>
          <w:color w:val="FF0000"/>
          <w:rtl/>
        </w:rPr>
        <w:t xml:space="preserve">111,000 </w:t>
      </w:r>
      <w:r w:rsidRPr="00663309">
        <w:rPr>
          <w:rFonts w:asciiTheme="minorHAnsi" w:eastAsiaTheme="minorHAnsi" w:hAnsiTheme="minorHAnsi" w:hint="cs"/>
          <w:b/>
          <w:bCs/>
          <w:color w:val="FF0000"/>
          <w:rtl/>
        </w:rPr>
        <w:t>ريال</w:t>
      </w:r>
    </w:p>
    <w:p w:rsidR="00663309" w:rsidRPr="00663309" w:rsidRDefault="00663309" w:rsidP="00AE087A">
      <w:pPr>
        <w:numPr>
          <w:ilvl w:val="0"/>
          <w:numId w:val="78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/>
          <w:rtl/>
        </w:rPr>
        <w:t xml:space="preserve">98,000 </w:t>
      </w:r>
      <w:r w:rsidRPr="00663309">
        <w:rPr>
          <w:rFonts w:asciiTheme="minorHAnsi" w:eastAsiaTheme="minorHAnsi" w:hAnsiTheme="minorHAnsi" w:hint="cs"/>
          <w:rtl/>
        </w:rPr>
        <w:t>ريال</w:t>
      </w:r>
    </w:p>
    <w:p w:rsidR="00663309" w:rsidRPr="00663309" w:rsidRDefault="00663309" w:rsidP="00AE087A">
      <w:pPr>
        <w:numPr>
          <w:ilvl w:val="0"/>
          <w:numId w:val="78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/>
          <w:rtl/>
        </w:rPr>
        <w:t xml:space="preserve">101,000 </w:t>
      </w:r>
      <w:r w:rsidRPr="00663309">
        <w:rPr>
          <w:rFonts w:asciiTheme="minorHAnsi" w:eastAsiaTheme="minorHAnsi" w:hAnsiTheme="minorHAnsi" w:hint="cs"/>
          <w:rtl/>
        </w:rPr>
        <w:t>ريال</w:t>
      </w:r>
    </w:p>
    <w:p w:rsidR="00663309" w:rsidRPr="00663309" w:rsidRDefault="00663309" w:rsidP="00AE087A">
      <w:pPr>
        <w:numPr>
          <w:ilvl w:val="0"/>
          <w:numId w:val="78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 w:hint="cs"/>
          <w:rtl/>
        </w:rPr>
        <w:t xml:space="preserve">لا شيء من ما سبق </w:t>
      </w:r>
    </w:p>
    <w:p w:rsidR="00663309" w:rsidRDefault="00663309" w:rsidP="00663309">
      <w:pPr>
        <w:rPr>
          <w:rFonts w:asciiTheme="minorHAnsi" w:eastAsiaTheme="minorHAnsi" w:hAnsiTheme="minorHAnsi" w:cstheme="minorBidi"/>
          <w:b/>
          <w:bCs/>
          <w:rtl/>
        </w:rPr>
      </w:pPr>
    </w:p>
    <w:p w:rsidR="003F297B" w:rsidRPr="00663309" w:rsidRDefault="003F297B" w:rsidP="00663309">
      <w:pPr>
        <w:rPr>
          <w:rFonts w:asciiTheme="minorHAnsi" w:eastAsiaTheme="minorHAnsi" w:hAnsiTheme="minorHAnsi" w:cstheme="minorBidi"/>
          <w:b/>
          <w:bCs/>
          <w:rtl/>
        </w:rPr>
      </w:pPr>
    </w:p>
    <w:p w:rsidR="00663309" w:rsidRPr="000403A5" w:rsidRDefault="00663309" w:rsidP="00663309">
      <w:pPr>
        <w:jc w:val="both"/>
        <w:rPr>
          <w:rFonts w:asciiTheme="minorHAnsi" w:eastAsiaTheme="minorHAnsi" w:hAnsiTheme="minorHAnsi" w:cstheme="minorBidi"/>
          <w:b/>
          <w:bCs/>
          <w:color w:val="7030A0"/>
          <w:sz w:val="24"/>
          <w:szCs w:val="24"/>
          <w:rtl/>
        </w:rPr>
      </w:pP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اذا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كانت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التكلفة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الكلية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لوحدة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المنتج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500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ريال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منها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40 %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تكلفة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ثابتة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،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وتقدم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احد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المستوردين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بعرض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خاص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لشراء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كمية</w:t>
      </w:r>
      <w:r w:rsidRPr="000403A5">
        <w:rPr>
          <w:rFonts w:asciiTheme="minorHAnsi" w:eastAsiaTheme="minorHAnsi" w:hAnsiTheme="minorHAnsi" w:cstheme="minorBidi" w:hint="cs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80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>%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من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الطاقة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غير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المستغلة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،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فإن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قرار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قبول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او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رفض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هذا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العرض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الخاص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مرتبط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بأن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يزيد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السعر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المعروض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عن</w:t>
      </w:r>
      <w:r w:rsidRPr="000403A5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:</w:t>
      </w:r>
    </w:p>
    <w:p w:rsidR="00663309" w:rsidRPr="00663309" w:rsidRDefault="002E419A" w:rsidP="00AE087A">
      <w:pPr>
        <w:numPr>
          <w:ilvl w:val="0"/>
          <w:numId w:val="79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2205A449" wp14:editId="4D7C5584">
                <wp:simplePos x="0" y="0"/>
                <wp:positionH relativeFrom="column">
                  <wp:posOffset>-419100</wp:posOffset>
                </wp:positionH>
                <wp:positionV relativeFrom="paragraph">
                  <wp:posOffset>5715</wp:posOffset>
                </wp:positionV>
                <wp:extent cx="4210050" cy="704850"/>
                <wp:effectExtent l="0" t="0" r="19050" b="19050"/>
                <wp:wrapNone/>
                <wp:docPr id="67" name="Text 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0050" cy="704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Pr="00014FA5" w:rsidRDefault="00A37196" w:rsidP="002E419A">
                            <w:pPr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طبعا التكلفة الثابتة تعتبر من التكاليف الغير ملائمة لأنه موجودة في كل الأحوال سواء قبلنا بالطلبية أو لأ ونحسب فقط التكلفة المتغيرة وهي = 500 – ( 500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2E419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× </w:t>
                            </w:r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40% ) = 300 ريال يعني لازم يزيد السعر عن 300 علشان نقبل العرض</w:t>
                            </w:r>
                          </w:p>
                          <w:p w:rsidR="00A37196" w:rsidRPr="00014FA5" w:rsidRDefault="00A3719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05A449" id="Text Box 67" o:spid="_x0000_s1059" type="#_x0000_t202" style="position:absolute;left:0;text-align:left;margin-left:-33pt;margin-top:.45pt;width:331.5pt;height:55.5pt;z-index:251860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" fillcolor="white [3201]" strokeweight=".5pt">
                <v:textbox>
                  <w:txbxContent>
                    <w:p w:rsidR="00A37196" w:rsidRPr="00014FA5" w:rsidRDefault="00A37196" w:rsidP="002E419A">
                      <w:pPr>
                        <w:rPr>
                          <w:b/>
                          <w:bCs/>
                          <w:color w:val="002060"/>
                        </w:rPr>
                      </w:pPr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طبعا التكلفة الثابتة تعتبر من التكاليف الغير ملائمة لأنه موجودة في كل الأحوال سواء قبلنا بالطلبية أو لأ ونحسب فقط التكلفة المتغيرة وهي = 500 – ( 500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2E419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× </w:t>
                      </w:r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40% ) = 300 ريال يعني لازم يزيد السعر عن 300 علشان نقبل العرض</w:t>
                      </w:r>
                    </w:p>
                    <w:p w:rsidR="00A37196" w:rsidRPr="00014FA5" w:rsidRDefault="00A37196"/>
                  </w:txbxContent>
                </v:textbox>
              </v:shape>
            </w:pict>
          </mc:Fallback>
        </mc:AlternateContent>
      </w:r>
      <w:r w:rsidR="00663309" w:rsidRPr="00663309">
        <w:rPr>
          <w:rFonts w:asciiTheme="minorHAnsi" w:eastAsiaTheme="minorHAnsi" w:hAnsiTheme="minorHAnsi"/>
          <w:b/>
          <w:bCs/>
          <w:color w:val="FF0000"/>
          <w:rtl/>
        </w:rPr>
        <w:t xml:space="preserve">300 </w:t>
      </w:r>
      <w:r w:rsidR="00663309" w:rsidRPr="00663309">
        <w:rPr>
          <w:rFonts w:asciiTheme="minorHAnsi" w:eastAsiaTheme="minorHAnsi" w:hAnsiTheme="minorHAnsi" w:hint="cs"/>
          <w:b/>
          <w:bCs/>
          <w:color w:val="FF0000"/>
          <w:rtl/>
        </w:rPr>
        <w:t>ريال</w:t>
      </w:r>
    </w:p>
    <w:p w:rsidR="00663309" w:rsidRPr="00663309" w:rsidRDefault="00663309" w:rsidP="00AE087A">
      <w:pPr>
        <w:numPr>
          <w:ilvl w:val="0"/>
          <w:numId w:val="79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/>
          <w:rtl/>
        </w:rPr>
        <w:t xml:space="preserve">180 </w:t>
      </w:r>
      <w:r w:rsidRPr="00663309">
        <w:rPr>
          <w:rFonts w:asciiTheme="minorHAnsi" w:eastAsiaTheme="minorHAnsi" w:hAnsiTheme="minorHAnsi" w:hint="cs"/>
          <w:rtl/>
        </w:rPr>
        <w:t>ريال</w:t>
      </w:r>
    </w:p>
    <w:p w:rsidR="00663309" w:rsidRPr="00663309" w:rsidRDefault="00663309" w:rsidP="00AE087A">
      <w:pPr>
        <w:numPr>
          <w:ilvl w:val="0"/>
          <w:numId w:val="79"/>
        </w:numPr>
        <w:contextualSpacing/>
        <w:rPr>
          <w:rFonts w:asciiTheme="minorHAnsi" w:eastAsiaTheme="minorHAnsi" w:hAnsiTheme="minorHAnsi" w:cstheme="minorBidi"/>
          <w:rtl/>
        </w:rPr>
      </w:pPr>
      <w:r w:rsidRPr="00663309">
        <w:rPr>
          <w:rFonts w:asciiTheme="minorHAnsi" w:eastAsiaTheme="minorHAnsi" w:hAnsiTheme="minorHAnsi"/>
          <w:rtl/>
        </w:rPr>
        <w:t xml:space="preserve">120 </w:t>
      </w:r>
      <w:r w:rsidRPr="00663309">
        <w:rPr>
          <w:rFonts w:asciiTheme="minorHAnsi" w:eastAsiaTheme="minorHAnsi" w:hAnsiTheme="minorHAnsi" w:hint="cs"/>
          <w:rtl/>
        </w:rPr>
        <w:t>ريال</w:t>
      </w:r>
    </w:p>
    <w:p w:rsidR="00565355" w:rsidRPr="0084077D" w:rsidRDefault="00663309" w:rsidP="00AE087A">
      <w:pPr>
        <w:numPr>
          <w:ilvl w:val="0"/>
          <w:numId w:val="79"/>
        </w:numPr>
        <w:contextualSpacing/>
        <w:rPr>
          <w:rFonts w:asciiTheme="minorHAnsi" w:eastAsiaTheme="minorHAnsi" w:hAnsiTheme="minorHAnsi" w:cstheme="minorBidi"/>
        </w:rPr>
      </w:pPr>
      <w:r w:rsidRPr="00663309">
        <w:rPr>
          <w:rFonts w:asciiTheme="minorHAnsi" w:eastAsiaTheme="minorHAnsi" w:hAnsiTheme="minorHAnsi" w:hint="cs"/>
          <w:rtl/>
        </w:rPr>
        <w:t>لا شيء من ما سبق.</w:t>
      </w:r>
    </w:p>
    <w:p w:rsidR="0084077D" w:rsidRPr="00663309" w:rsidRDefault="0084077D" w:rsidP="0084077D">
      <w:pPr>
        <w:contextualSpacing/>
        <w:rPr>
          <w:rFonts w:asciiTheme="minorHAnsi" w:eastAsiaTheme="minorHAnsi" w:hAnsiTheme="minorHAnsi" w:cstheme="minorBidi"/>
          <w:rtl/>
        </w:rPr>
      </w:pPr>
    </w:p>
    <w:p w:rsidR="0084077D" w:rsidRPr="000403A5" w:rsidRDefault="0084077D" w:rsidP="000403A5">
      <w:pPr>
        <w:jc w:val="both"/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اذا كانت التكلفة الكلية لوحدة المنتج ٤٠٠ ريال(٥٠٪منها تكلفة متغيرة،٣٠٪منها تكلفة ثابتة مخصصة ، الباقي تكلفة ثابتة خاصة) ، وتقدم احد المستوردين بعرض خاص لشراء كمية ٧٥٪ من الطاقة غير المستقلة .فان قرار قبول او رفض هذا العرض الخاص مرتبط بان يزيد السعر المعروض عن :</w:t>
      </w:r>
    </w:p>
    <w:p w:rsidR="0084077D" w:rsidRPr="000403A5" w:rsidRDefault="002E419A" w:rsidP="003A20E4">
      <w:pPr>
        <w:pStyle w:val="ListParagraph"/>
        <w:numPr>
          <w:ilvl w:val="0"/>
          <w:numId w:val="137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6E7940E1" wp14:editId="3CBAE715">
                <wp:simplePos x="0" y="0"/>
                <wp:positionH relativeFrom="column">
                  <wp:posOffset>-200025</wp:posOffset>
                </wp:positionH>
                <wp:positionV relativeFrom="paragraph">
                  <wp:posOffset>5715</wp:posOffset>
                </wp:positionV>
                <wp:extent cx="4210050" cy="704850"/>
                <wp:effectExtent l="0" t="0" r="19050" b="19050"/>
                <wp:wrapNone/>
                <wp:docPr id="146" name="Text Box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0050" cy="704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Pr="00014FA5" w:rsidRDefault="00A37196" w:rsidP="002E419A">
                            <w:pPr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طبعا التكلفة الثابتة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المخصصة </w:t>
                            </w:r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تعتبر من التكاليف الغير ملائمة لأنه موجودة في كل الأحوال سواء قبلنا بالطلبية أو لأ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400</w:t>
                            </w:r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– (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4</w:t>
                            </w:r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00</w:t>
                            </w:r>
                            <w:r w:rsidRPr="002E419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×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3</w:t>
                            </w:r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0% )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280</w:t>
                            </w:r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ريال يعني لازم يزيد السعر عن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280</w:t>
                            </w:r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علشان نقبل العرض</w:t>
                            </w:r>
                          </w:p>
                          <w:p w:rsidR="00A37196" w:rsidRPr="00014FA5" w:rsidRDefault="00A3719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7940E1" id="Text Box 146" o:spid="_x0000_s1060" type="#_x0000_t202" style="position:absolute;left:0;text-align:left;margin-left:-15.75pt;margin-top:.45pt;width:331.5pt;height:55.5pt;z-index:2518947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" fillcolor="white [3201]" strokeweight=".5pt">
                <v:textbox>
                  <w:txbxContent>
                    <w:p w:rsidR="00A37196" w:rsidRPr="00014FA5" w:rsidRDefault="00A37196" w:rsidP="002E419A">
                      <w:pPr>
                        <w:rPr>
                          <w:b/>
                          <w:bCs/>
                          <w:color w:val="002060"/>
                        </w:rPr>
                      </w:pPr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طبعا التكلفة الثابتة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المخصصة </w:t>
                      </w:r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تعتبر من التكاليف الغير ملائمة لأنه موجودة في كل الأحوال سواء قبلنا بالطلبية أو لأ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400</w:t>
                      </w:r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– (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4</w:t>
                      </w:r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00</w:t>
                      </w:r>
                      <w:r w:rsidRPr="002E419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×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3</w:t>
                      </w:r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0% )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280</w:t>
                      </w:r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ريال يعني لازم يزيد السعر عن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280</w:t>
                      </w:r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علشان نقبل العرض</w:t>
                      </w:r>
                    </w:p>
                    <w:p w:rsidR="00A37196" w:rsidRPr="00014FA5" w:rsidRDefault="00A37196"/>
                  </w:txbxContent>
                </v:textbox>
              </v:shape>
            </w:pict>
          </mc:Fallback>
        </mc:AlternateContent>
      </w:r>
      <w:r w:rsidR="0084077D" w:rsidRPr="000403A5">
        <w:rPr>
          <w:rFonts w:ascii="Arial" w:eastAsia="Times New Roman" w:hAnsi="Arial"/>
          <w:sz w:val="24"/>
          <w:szCs w:val="24"/>
          <w:rtl/>
        </w:rPr>
        <w:t>٢٠٠ريال.</w:t>
      </w:r>
    </w:p>
    <w:p w:rsidR="0084077D" w:rsidRPr="000403A5" w:rsidRDefault="0084077D" w:rsidP="003A20E4">
      <w:pPr>
        <w:pStyle w:val="ListParagraph"/>
        <w:numPr>
          <w:ilvl w:val="0"/>
          <w:numId w:val="137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0403A5">
        <w:rPr>
          <w:rFonts w:ascii="Arial" w:eastAsia="Times New Roman" w:hAnsi="Arial"/>
          <w:sz w:val="24"/>
          <w:szCs w:val="24"/>
          <w:rtl/>
        </w:rPr>
        <w:t>٢٦٠ريال.</w:t>
      </w:r>
    </w:p>
    <w:p w:rsidR="0084077D" w:rsidRPr="000403A5" w:rsidRDefault="0084077D" w:rsidP="003A20E4">
      <w:pPr>
        <w:pStyle w:val="ListParagraph"/>
        <w:numPr>
          <w:ilvl w:val="0"/>
          <w:numId w:val="137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B050"/>
          <w:sz w:val="24"/>
          <w:szCs w:val="24"/>
          <w:rtl/>
        </w:rPr>
      </w:pPr>
      <w:r w:rsidRPr="000403A5">
        <w:rPr>
          <w:rFonts w:ascii="Arial" w:eastAsia="Times New Roman" w:hAnsi="Arial"/>
          <w:b/>
          <w:bCs/>
          <w:color w:val="00B050"/>
          <w:sz w:val="24"/>
          <w:szCs w:val="24"/>
          <w:rtl/>
        </w:rPr>
        <w:t>٢٨٠ريال.</w:t>
      </w:r>
    </w:p>
    <w:p w:rsidR="0084077D" w:rsidRPr="000403A5" w:rsidRDefault="0084077D" w:rsidP="003A20E4">
      <w:pPr>
        <w:pStyle w:val="ListParagraph"/>
        <w:numPr>
          <w:ilvl w:val="0"/>
          <w:numId w:val="137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0403A5">
        <w:rPr>
          <w:rFonts w:ascii="Arial" w:eastAsia="Times New Roman" w:hAnsi="Arial"/>
          <w:sz w:val="24"/>
          <w:szCs w:val="24"/>
          <w:rtl/>
        </w:rPr>
        <w:t>٣٢٠ريال.</w:t>
      </w:r>
    </w:p>
    <w:p w:rsidR="00A647BD" w:rsidRDefault="00A647BD" w:rsidP="00641F50">
      <w:pPr>
        <w:pStyle w:val="NoSpacing"/>
        <w:rPr>
          <w:rFonts w:cs="Calibri"/>
          <w:color w:val="000000"/>
          <w:sz w:val="24"/>
          <w:szCs w:val="24"/>
          <w:rtl/>
        </w:rPr>
      </w:pPr>
    </w:p>
    <w:p w:rsidR="007A4235" w:rsidRPr="000403A5" w:rsidRDefault="002E419A" w:rsidP="000403A5">
      <w:pPr>
        <w:jc w:val="both"/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>
        <w:rPr>
          <w:rFonts w:asciiTheme="minorHAnsi" w:eastAsiaTheme="minorHAnsi" w:hAnsiTheme="minorHAnsi" w:hint="cs"/>
          <w:b/>
          <w:bCs/>
          <w:noProof/>
          <w:color w:val="F79646" w:themeColor="accent6"/>
          <w:sz w:val="24"/>
          <w:szCs w:val="24"/>
          <w:rtl/>
        </w:rPr>
        <w:lastRenderedPageBreak/>
        <mc:AlternateContent>
          <mc:Choice Requires="wps">
            <w:drawing>
              <wp:anchor distT="0" distB="0" distL="114300" distR="114300" simplePos="0" relativeHeight="251895808" behindDoc="0" locked="0" layoutInCell="1" allowOverlap="1">
                <wp:simplePos x="0" y="0"/>
                <wp:positionH relativeFrom="column">
                  <wp:posOffset>-600075</wp:posOffset>
                </wp:positionH>
                <wp:positionV relativeFrom="paragraph">
                  <wp:posOffset>1156969</wp:posOffset>
                </wp:positionV>
                <wp:extent cx="4800600" cy="1457325"/>
                <wp:effectExtent l="0" t="0" r="19050" b="28575"/>
                <wp:wrapNone/>
                <wp:docPr id="147" name="Text Box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1457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Pr="002E419A" w:rsidRDefault="00A37196" w:rsidP="002E419A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2E419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التكلفة التفاضلية الملائمة للطلبية الخاصة = التكاليف المتغيرة انتاجية وتسويقية للطلبية + تكاليف ثابتة خاصة بالطلبية + تكلفة الفرصة البديلة للطلبية الخاصة </w:t>
                            </w:r>
                          </w:p>
                          <w:p w:rsidR="00A37196" w:rsidRPr="002E419A" w:rsidRDefault="00A37196" w:rsidP="00321E9B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2E419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طبعا حسب المعطيات نسنخرج االتكاليف المتغيرة الانتاجية = تكاليف مباشرة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(12)</w:t>
                            </w:r>
                            <w:r w:rsidRPr="002E419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+ تكاليف انتاجية غير مباشرة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(5)</w:t>
                            </w:r>
                            <w:r w:rsidRPr="002E419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+ تكلفة أجور مباشرة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(لايوجد)</w:t>
                            </w:r>
                            <w:r w:rsidRPr="002E419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+ تكلفة تسويقية إن وجدت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(25% </w:t>
                            </w:r>
                            <w:r w:rsidRPr="00321E9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×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4 )</w:t>
                            </w:r>
                          </w:p>
                          <w:p w:rsidR="00A37196" w:rsidRDefault="00A37196" w:rsidP="002E419A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12 + 5 + 0 + 1 = 18 ريال </w:t>
                            </w:r>
                          </w:p>
                          <w:p w:rsidR="00A37196" w:rsidRDefault="00A37196" w:rsidP="002E419A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وبما أنه لايوجد تكاليف ثابتة خاصة بالمنتج ولا تكلفة فرصة بديلة إذا التكلفة الجمالية للوحدة = 18 </w:t>
                            </w:r>
                          </w:p>
                          <w:p w:rsidR="00A37196" w:rsidRPr="002E419A" w:rsidRDefault="00A37196" w:rsidP="002E419A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التكلفة التسويقية موجود في المسألة أن الشركة لاتتحمل 75 % فمعناه الباقي من ال75 تتحمله الشركة وهو 25 % من القيمة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7" o:spid="_x0000_s1061" type="#_x0000_t202" style="position:absolute;left:0;text-align:left;margin-left:-47.25pt;margin-top:91.1pt;width:378pt;height:114.75pt;z-index:2518958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" fillcolor="white [3201]" strokeweight=".5pt">
                <v:textbox>
                  <w:txbxContent>
                    <w:p w:rsidR="00A37196" w:rsidRPr="002E419A" w:rsidRDefault="00A37196" w:rsidP="002E419A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2E419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التكلفة التفاضلية الملائمة للطلبية الخاصة = التكاليف المتغيرة انتاجية وتسويقية للطلبية + تكاليف ثابتة خاصة بالطلبية + تكلفة الفرصة البديلة للطلبية الخاصة </w:t>
                      </w:r>
                    </w:p>
                    <w:p w:rsidR="00A37196" w:rsidRPr="002E419A" w:rsidRDefault="00A37196" w:rsidP="00321E9B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2E419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طبعا حسب المعطيات نسنخرج االتكاليف المتغيرة الانتاجية = تكاليف مباشرة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(12)</w:t>
                      </w:r>
                      <w:r w:rsidRPr="002E419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+ تكاليف انتاجية غير مباشرة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(5)</w:t>
                      </w:r>
                      <w:r w:rsidRPr="002E419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+ تكلفة أجور مباشرة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(لايوجد)</w:t>
                      </w:r>
                      <w:r w:rsidRPr="002E419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+ تكلفة تسويقية إن وجدت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(25% </w:t>
                      </w:r>
                      <w:r w:rsidRPr="00321E9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×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4 )</w:t>
                      </w:r>
                    </w:p>
                    <w:p w:rsidR="00A37196" w:rsidRDefault="00A37196" w:rsidP="002E419A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12 + 5 + 0 + 1 = 18 ريال </w:t>
                      </w:r>
                    </w:p>
                    <w:p w:rsidR="00A37196" w:rsidRDefault="00A37196" w:rsidP="002E419A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وبما أنه لايوجد تكاليف ثابتة خاصة بالمنتج ولا تكلفة فرصة بديلة إذا التكلفة الجمالية للوحدة = 18 </w:t>
                      </w:r>
                    </w:p>
                    <w:p w:rsidR="00A37196" w:rsidRPr="002E419A" w:rsidRDefault="00A37196" w:rsidP="002E419A">
                      <w:pPr>
                        <w:pStyle w:val="NoSpacing"/>
                        <w:rPr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التكلفة التسويقية موجود في المسألة أن الشركة لاتتحمل 75 % فمعناه الباقي من ال75 تتحمله الشركة وهو 25 % من القيمة </w:t>
                      </w:r>
                    </w:p>
                  </w:txbxContent>
                </v:textbox>
              </v:shape>
            </w:pict>
          </mc:Fallback>
        </mc:AlternateConten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شركة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"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اليوسف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"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لديها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طاقة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انتاجية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متاحة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تكفي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لقبول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عرض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خاص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تصنيع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321E9B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٥٠٠٠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وحدة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من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المنتج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(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أ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)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بسعر</w:t>
      </w:r>
      <w:r w:rsidR="007A4235" w:rsidRPr="00321E9B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321E9B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٢٠ريال</w:t>
      </w:r>
      <w:r w:rsidR="007A4235" w:rsidRPr="00321E9B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321E9B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للوحدة</w:t>
      </w:r>
      <w:r w:rsidR="007A4235" w:rsidRPr="00321E9B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(</w:t>
      </w:r>
      <w:r w:rsidR="007A4235" w:rsidRPr="00321E9B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سعر</w:t>
      </w:r>
      <w:r w:rsidR="007A4235" w:rsidRPr="00321E9B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321E9B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البيع</w:t>
      </w:r>
      <w:r w:rsidR="007A4235" w:rsidRPr="00321E9B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321E9B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العادي٣٠ريال</w:t>
      </w:r>
      <w:r w:rsidR="007A4235" w:rsidRPr="00321E9B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321E9B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لوحدة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)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،تكلفة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إنتاجية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مباشرة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للوحدة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١٢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ريال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،مصروفات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إنتاجية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ثابتة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للوحدة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٢</w:t>
      </w:r>
      <w:r w:rsidR="007A4235" w:rsidRPr="002E419A">
        <w:rPr>
          <w:rFonts w:asciiTheme="minorHAnsi" w:eastAsiaTheme="minorHAnsi" w:hAnsiTheme="minorHAnsi"/>
          <w:b/>
          <w:bCs/>
          <w:color w:val="4F81BD" w:themeColor="accent1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ريال</w:t>
      </w:r>
      <w:r w:rsidR="007A4235" w:rsidRPr="002E419A">
        <w:rPr>
          <w:rFonts w:asciiTheme="minorHAnsi" w:eastAsiaTheme="minorHAnsi" w:hAnsiTheme="minorHAnsi"/>
          <w:b/>
          <w:bCs/>
          <w:color w:val="4F81BD" w:themeColor="accent1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،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مصروفات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إنتاجية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غير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مباشرة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متغيرة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للوحدة</w:t>
      </w:r>
      <w:r w:rsidR="007A4235" w:rsidRPr="002E419A">
        <w:rPr>
          <w:rFonts w:asciiTheme="minorHAnsi" w:eastAsiaTheme="minorHAnsi" w:hAnsiTheme="minorHAnsi"/>
          <w:b/>
          <w:bCs/>
          <w:color w:val="4F81BD" w:themeColor="accent1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٥</w:t>
      </w:r>
      <w:r w:rsidR="007A4235" w:rsidRPr="002E419A">
        <w:rPr>
          <w:rFonts w:asciiTheme="minorHAnsi" w:eastAsiaTheme="minorHAnsi" w:hAnsiTheme="minorHAnsi"/>
          <w:b/>
          <w:bCs/>
          <w:color w:val="4F81BD" w:themeColor="accent1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ريال</w:t>
      </w:r>
      <w:r w:rsidR="007A4235" w:rsidRPr="002E419A">
        <w:rPr>
          <w:rFonts w:asciiTheme="minorHAnsi" w:eastAsiaTheme="minorHAnsi" w:hAnsiTheme="minorHAnsi"/>
          <w:b/>
          <w:bCs/>
          <w:color w:val="4F81BD" w:themeColor="accent1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،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مصروفات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تسويقية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وإدارية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ثابتة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للوحدة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321E9B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٣</w:t>
      </w:r>
      <w:r w:rsidR="007A4235" w:rsidRPr="00321E9B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321E9B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ريال</w:t>
      </w:r>
      <w:r w:rsidR="007A4235" w:rsidRPr="00321E9B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،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مصروفات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تسويقية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متغيرة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للوحدة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٤</w:t>
      </w:r>
      <w:r w:rsidR="007A4235" w:rsidRPr="002E419A">
        <w:rPr>
          <w:rFonts w:asciiTheme="minorHAnsi" w:eastAsiaTheme="minorHAnsi" w:hAnsiTheme="minorHAnsi"/>
          <w:b/>
          <w:bCs/>
          <w:color w:val="4F81BD" w:themeColor="accent1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ريال</w:t>
      </w:r>
      <w:r w:rsidR="007A4235" w:rsidRPr="002E419A">
        <w:rPr>
          <w:rFonts w:asciiTheme="minorHAnsi" w:eastAsiaTheme="minorHAnsi" w:hAnsiTheme="minorHAnsi"/>
          <w:b/>
          <w:bCs/>
          <w:color w:val="4F81BD" w:themeColor="accent1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.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لن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321E9B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تتحمل</w:t>
      </w:r>
      <w:r w:rsidR="007A4235" w:rsidRPr="00321E9B">
        <w:rPr>
          <w:rFonts w:asciiTheme="minorHAnsi" w:eastAsiaTheme="minorHAnsi" w:hAnsiTheme="minorHAnsi"/>
          <w:b/>
          <w:bCs/>
          <w:color w:val="4F81BD" w:themeColor="accent1"/>
          <w:sz w:val="24"/>
          <w:szCs w:val="24"/>
          <w:rtl/>
        </w:rPr>
        <w:t xml:space="preserve"> </w:t>
      </w:r>
      <w:r w:rsidR="007A4235" w:rsidRPr="00321E9B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الشركة</w:t>
      </w:r>
      <w:r w:rsidR="007A4235" w:rsidRPr="00321E9B">
        <w:rPr>
          <w:rFonts w:asciiTheme="minorHAnsi" w:eastAsiaTheme="minorHAnsi" w:hAnsiTheme="minorHAnsi"/>
          <w:b/>
          <w:bCs/>
          <w:color w:val="4F81BD" w:themeColor="accent1"/>
          <w:sz w:val="24"/>
          <w:szCs w:val="24"/>
          <w:rtl/>
        </w:rPr>
        <w:t xml:space="preserve"> </w:t>
      </w:r>
      <w:r w:rsidR="007A4235" w:rsidRPr="00321E9B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نسبة٧٥٪</w:t>
      </w:r>
      <w:r w:rsidR="007A4235" w:rsidRPr="00321E9B">
        <w:rPr>
          <w:rFonts w:asciiTheme="minorHAnsi" w:eastAsiaTheme="minorHAnsi" w:hAnsiTheme="minorHAnsi"/>
          <w:b/>
          <w:bCs/>
          <w:color w:val="4F81BD" w:themeColor="accent1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من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مصروفات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تسويقية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متغيرة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اذا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تم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قبول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العرض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.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وعلى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ذلك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فان التكلفة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التفاضلية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الملائمة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للوحدة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من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هذة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الطلبية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الخاصة هي</w:t>
      </w:r>
      <w:r w:rsidR="007A4235"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:</w:t>
      </w:r>
    </w:p>
    <w:p w:rsidR="007A4235" w:rsidRPr="007A4235" w:rsidRDefault="007A4235" w:rsidP="003A20E4">
      <w:pPr>
        <w:pStyle w:val="NoSpacing"/>
        <w:numPr>
          <w:ilvl w:val="0"/>
          <w:numId w:val="138"/>
        </w:numPr>
        <w:rPr>
          <w:rFonts w:cs="Calibri"/>
          <w:color w:val="000000"/>
          <w:sz w:val="24"/>
          <w:szCs w:val="24"/>
          <w:rtl/>
        </w:rPr>
      </w:pPr>
      <w:r w:rsidRPr="007A4235">
        <w:rPr>
          <w:rFonts w:ascii="Arial" w:hAnsi="Arial" w:hint="cs"/>
          <w:color w:val="000000"/>
          <w:sz w:val="24"/>
          <w:szCs w:val="24"/>
          <w:rtl/>
        </w:rPr>
        <w:t>٢٥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ريال</w:t>
      </w:r>
      <w:r w:rsidRPr="007A4235">
        <w:rPr>
          <w:rFonts w:cs="Calibri"/>
          <w:color w:val="000000"/>
          <w:sz w:val="24"/>
          <w:szCs w:val="24"/>
          <w:rtl/>
        </w:rPr>
        <w:t>.</w:t>
      </w:r>
    </w:p>
    <w:p w:rsidR="007A4235" w:rsidRPr="002E419A" w:rsidRDefault="007A4235" w:rsidP="003A20E4">
      <w:pPr>
        <w:pStyle w:val="NoSpacing"/>
        <w:numPr>
          <w:ilvl w:val="0"/>
          <w:numId w:val="138"/>
        </w:numPr>
        <w:rPr>
          <w:rFonts w:cs="Calibri"/>
          <w:b/>
          <w:bCs/>
          <w:color w:val="00B050"/>
          <w:sz w:val="24"/>
          <w:szCs w:val="24"/>
          <w:rtl/>
        </w:rPr>
      </w:pPr>
      <w:r w:rsidRPr="002E419A">
        <w:rPr>
          <w:rFonts w:ascii="Arial" w:hAnsi="Arial" w:hint="cs"/>
          <w:b/>
          <w:bCs/>
          <w:color w:val="00B050"/>
          <w:sz w:val="24"/>
          <w:szCs w:val="24"/>
          <w:rtl/>
        </w:rPr>
        <w:t>١٨</w:t>
      </w:r>
      <w:r w:rsidRPr="002E419A">
        <w:rPr>
          <w:rFonts w:cs="Calibri"/>
          <w:b/>
          <w:bCs/>
          <w:color w:val="00B050"/>
          <w:sz w:val="24"/>
          <w:szCs w:val="24"/>
          <w:rtl/>
        </w:rPr>
        <w:t xml:space="preserve"> </w:t>
      </w:r>
      <w:r w:rsidRPr="002E419A">
        <w:rPr>
          <w:rFonts w:ascii="Arial" w:hAnsi="Arial" w:hint="cs"/>
          <w:b/>
          <w:bCs/>
          <w:color w:val="00B050"/>
          <w:sz w:val="24"/>
          <w:szCs w:val="24"/>
          <w:rtl/>
        </w:rPr>
        <w:t>ريال</w:t>
      </w:r>
      <w:r w:rsidRPr="002E419A">
        <w:rPr>
          <w:rFonts w:cs="Calibri"/>
          <w:b/>
          <w:bCs/>
          <w:color w:val="00B050"/>
          <w:sz w:val="24"/>
          <w:szCs w:val="24"/>
          <w:rtl/>
        </w:rPr>
        <w:t>.</w:t>
      </w:r>
    </w:p>
    <w:p w:rsidR="007A4235" w:rsidRPr="007A4235" w:rsidRDefault="007A4235" w:rsidP="003A20E4">
      <w:pPr>
        <w:pStyle w:val="NoSpacing"/>
        <w:numPr>
          <w:ilvl w:val="0"/>
          <w:numId w:val="138"/>
        </w:numPr>
        <w:rPr>
          <w:rFonts w:cs="Calibri"/>
          <w:color w:val="000000"/>
          <w:sz w:val="24"/>
          <w:szCs w:val="24"/>
          <w:rtl/>
        </w:rPr>
      </w:pPr>
      <w:r w:rsidRPr="007A4235">
        <w:rPr>
          <w:rFonts w:ascii="Arial" w:hAnsi="Arial" w:hint="cs"/>
          <w:color w:val="000000"/>
          <w:sz w:val="24"/>
          <w:szCs w:val="24"/>
          <w:rtl/>
        </w:rPr>
        <w:t>٢٣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ريال</w:t>
      </w:r>
      <w:r w:rsidRPr="007A4235">
        <w:rPr>
          <w:rFonts w:cs="Calibri"/>
          <w:color w:val="000000"/>
          <w:sz w:val="24"/>
          <w:szCs w:val="24"/>
          <w:rtl/>
        </w:rPr>
        <w:t>.</w:t>
      </w:r>
    </w:p>
    <w:p w:rsidR="007A4235" w:rsidRPr="007A4235" w:rsidRDefault="007A4235" w:rsidP="003A20E4">
      <w:pPr>
        <w:pStyle w:val="NoSpacing"/>
        <w:numPr>
          <w:ilvl w:val="0"/>
          <w:numId w:val="138"/>
        </w:numPr>
        <w:rPr>
          <w:rFonts w:cs="Calibri"/>
          <w:color w:val="000000"/>
          <w:sz w:val="24"/>
          <w:szCs w:val="24"/>
          <w:rtl/>
        </w:rPr>
      </w:pPr>
      <w:r w:rsidRPr="007A4235">
        <w:rPr>
          <w:rFonts w:ascii="Arial" w:hAnsi="Arial" w:hint="cs"/>
          <w:color w:val="000000"/>
          <w:sz w:val="24"/>
          <w:szCs w:val="24"/>
          <w:rtl/>
        </w:rPr>
        <w:t>٢٠ريال</w:t>
      </w:r>
      <w:r w:rsidRPr="007A4235">
        <w:rPr>
          <w:rFonts w:cs="Calibri"/>
          <w:color w:val="000000"/>
          <w:sz w:val="24"/>
          <w:szCs w:val="24"/>
          <w:rtl/>
        </w:rPr>
        <w:t>.</w:t>
      </w:r>
    </w:p>
    <w:p w:rsidR="007A4235" w:rsidRDefault="007A4235" w:rsidP="007A4235">
      <w:pPr>
        <w:pStyle w:val="NoSpacing"/>
        <w:rPr>
          <w:rFonts w:cs="Calibri"/>
          <w:color w:val="000000"/>
          <w:sz w:val="24"/>
          <w:szCs w:val="24"/>
          <w:rtl/>
        </w:rPr>
      </w:pPr>
      <w:r w:rsidRPr="007A4235">
        <w:rPr>
          <w:rFonts w:cs="Calibri"/>
          <w:color w:val="000000"/>
          <w:sz w:val="24"/>
          <w:szCs w:val="24"/>
          <w:rtl/>
        </w:rPr>
        <w:br/>
      </w:r>
    </w:p>
    <w:p w:rsidR="00321E9B" w:rsidRDefault="00321E9B" w:rsidP="007A4235">
      <w:pPr>
        <w:pStyle w:val="NoSpacing"/>
        <w:rPr>
          <w:rFonts w:cs="Calibri"/>
          <w:color w:val="000000"/>
          <w:sz w:val="24"/>
          <w:szCs w:val="24"/>
          <w:rtl/>
        </w:rPr>
      </w:pPr>
    </w:p>
    <w:p w:rsidR="002E419A" w:rsidRPr="007A4235" w:rsidRDefault="002E419A" w:rsidP="007A4235">
      <w:pPr>
        <w:pStyle w:val="NoSpacing"/>
        <w:rPr>
          <w:rFonts w:cs="Calibri"/>
          <w:color w:val="000000"/>
          <w:sz w:val="24"/>
          <w:szCs w:val="24"/>
          <w:rtl/>
        </w:rPr>
      </w:pPr>
    </w:p>
    <w:p w:rsidR="007A4235" w:rsidRPr="002E419A" w:rsidRDefault="00321E9B" w:rsidP="002E419A">
      <w:pPr>
        <w:jc w:val="both"/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>
        <w:rPr>
          <w:rFonts w:asciiTheme="minorHAnsi" w:eastAsiaTheme="minorHAnsi" w:hAnsiTheme="minorHAnsi" w:hint="cs"/>
          <w:b/>
          <w:bCs/>
          <w:noProof/>
          <w:color w:val="F79646" w:themeColor="accent6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3BC589EB" wp14:editId="2448C222">
                <wp:simplePos x="0" y="0"/>
                <wp:positionH relativeFrom="column">
                  <wp:posOffset>-485775</wp:posOffset>
                </wp:positionH>
                <wp:positionV relativeFrom="paragraph">
                  <wp:posOffset>427990</wp:posOffset>
                </wp:positionV>
                <wp:extent cx="2847975" cy="1057275"/>
                <wp:effectExtent l="0" t="0" r="28575" b="28575"/>
                <wp:wrapNone/>
                <wp:docPr id="148" name="Text Box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47975" cy="1057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Pr="00321E9B" w:rsidRDefault="00A37196" w:rsidP="00321E9B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321E9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ايراد الطلبية الخاصة = 5000 × 20  = 100000</w:t>
                            </w:r>
                          </w:p>
                          <w:p w:rsidR="00A37196" w:rsidRPr="00321E9B" w:rsidRDefault="00A37196" w:rsidP="00321E9B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321E9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والتكلفة = 18 × 5000 = 90000 </w:t>
                            </w:r>
                          </w:p>
                          <w:p w:rsidR="00A37196" w:rsidRPr="00321E9B" w:rsidRDefault="00A37196" w:rsidP="00321E9B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321E9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الفرق = 100000 </w:t>
                            </w:r>
                            <w:r w:rsidRPr="00321E9B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–</w:t>
                            </w:r>
                            <w:r w:rsidRPr="00321E9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90000 = 10000 زيادة في الربحية </w:t>
                            </w:r>
                          </w:p>
                          <w:p w:rsidR="00A37196" w:rsidRPr="00321E9B" w:rsidRDefault="00A37196" w:rsidP="00321E9B">
                            <w:pPr>
                              <w:pStyle w:val="NoSpacing"/>
                              <w:rPr>
                                <w:color w:val="002060"/>
                              </w:rPr>
                            </w:pPr>
                            <w:r w:rsidRPr="00321E9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إذا ننصح بقبول الطلبية الخاصة</w:t>
                            </w:r>
                            <w:r w:rsidRPr="00321E9B">
                              <w:rPr>
                                <w:rFonts w:hint="cs"/>
                                <w:color w:val="002060"/>
                                <w:rtl/>
                              </w:rPr>
                              <w:t xml:space="preserve"> </w:t>
                            </w:r>
                          </w:p>
                          <w:p w:rsidR="00A37196" w:rsidRPr="00321E9B" w:rsidRDefault="00A37196" w:rsidP="00321E9B">
                            <w:pPr>
                              <w:pStyle w:val="NoSpacing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C589EB" id="Text Box 148" o:spid="_x0000_s1062" type="#_x0000_t202" style="position:absolute;left:0;text-align:left;margin-left:-38.25pt;margin-top:33.7pt;width:224.25pt;height:83.25pt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" fillcolor="white [3201]" strokeweight=".5pt">
                <v:textbox>
                  <w:txbxContent>
                    <w:p w:rsidR="00A37196" w:rsidRPr="00321E9B" w:rsidRDefault="00A37196" w:rsidP="00321E9B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321E9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ايراد الطلبية الخاصة = 5000 × 20  = 100000</w:t>
                      </w:r>
                    </w:p>
                    <w:p w:rsidR="00A37196" w:rsidRPr="00321E9B" w:rsidRDefault="00A37196" w:rsidP="00321E9B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321E9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والتكلفة = 18 × 5000 = 90000 </w:t>
                      </w:r>
                    </w:p>
                    <w:p w:rsidR="00A37196" w:rsidRPr="00321E9B" w:rsidRDefault="00A37196" w:rsidP="00321E9B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321E9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الفرق = 100000 </w:t>
                      </w:r>
                      <w:r w:rsidRPr="00321E9B">
                        <w:rPr>
                          <w:b/>
                          <w:bCs/>
                          <w:color w:val="002060"/>
                          <w:rtl/>
                        </w:rPr>
                        <w:t>–</w:t>
                      </w:r>
                      <w:r w:rsidRPr="00321E9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90000 = 10000 زيادة في الربحية </w:t>
                      </w:r>
                    </w:p>
                    <w:p w:rsidR="00A37196" w:rsidRPr="00321E9B" w:rsidRDefault="00A37196" w:rsidP="00321E9B">
                      <w:pPr>
                        <w:pStyle w:val="NoSpacing"/>
                        <w:rPr>
                          <w:color w:val="002060"/>
                        </w:rPr>
                      </w:pPr>
                      <w:r w:rsidRPr="00321E9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إذا ننصح بقبول الطلبية الخاصة</w:t>
                      </w:r>
                      <w:r w:rsidRPr="00321E9B">
                        <w:rPr>
                          <w:rFonts w:hint="cs"/>
                          <w:color w:val="002060"/>
                          <w:rtl/>
                        </w:rPr>
                        <w:t xml:space="preserve"> </w:t>
                      </w:r>
                    </w:p>
                    <w:p w:rsidR="00A37196" w:rsidRPr="00321E9B" w:rsidRDefault="00A37196" w:rsidP="00321E9B">
                      <w:pPr>
                        <w:pStyle w:val="NoSpacing"/>
                      </w:pPr>
                    </w:p>
                  </w:txbxContent>
                </v:textbox>
              </v:shape>
            </w:pict>
          </mc:Fallback>
        </mc:AlternateConten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باستخدام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نفس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بيانات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فقرة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السؤال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السابق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مباشرة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 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وبفرض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قبول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العرض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المقدم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فان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اثر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ذلك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على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الربحية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الصافية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للشركة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 </w:t>
      </w:r>
      <w:r w:rsidR="007A4235"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هو</w:t>
      </w:r>
      <w:r w:rsidR="007A4235"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:</w:t>
      </w:r>
    </w:p>
    <w:p w:rsidR="007A4235" w:rsidRPr="002E419A" w:rsidRDefault="007A4235" w:rsidP="003A20E4">
      <w:pPr>
        <w:pStyle w:val="NoSpacing"/>
        <w:numPr>
          <w:ilvl w:val="0"/>
          <w:numId w:val="139"/>
        </w:numPr>
        <w:rPr>
          <w:rFonts w:cs="Calibri"/>
          <w:b/>
          <w:bCs/>
          <w:color w:val="00B050"/>
          <w:sz w:val="24"/>
          <w:szCs w:val="24"/>
          <w:rtl/>
        </w:rPr>
      </w:pPr>
      <w:r w:rsidRPr="002E419A">
        <w:rPr>
          <w:rFonts w:ascii="Arial" w:hAnsi="Arial" w:hint="cs"/>
          <w:b/>
          <w:bCs/>
          <w:color w:val="00B050"/>
          <w:sz w:val="24"/>
          <w:szCs w:val="24"/>
          <w:rtl/>
        </w:rPr>
        <w:t>١٠٠٠٠ريال</w:t>
      </w:r>
      <w:r w:rsidRPr="002E419A">
        <w:rPr>
          <w:rFonts w:cs="Calibri"/>
          <w:b/>
          <w:bCs/>
          <w:color w:val="00B050"/>
          <w:sz w:val="24"/>
          <w:szCs w:val="24"/>
          <w:rtl/>
        </w:rPr>
        <w:t xml:space="preserve"> </w:t>
      </w:r>
      <w:r w:rsidRPr="002E419A">
        <w:rPr>
          <w:rFonts w:ascii="Arial" w:hAnsi="Arial" w:hint="cs"/>
          <w:b/>
          <w:bCs/>
          <w:color w:val="00B050"/>
          <w:sz w:val="24"/>
          <w:szCs w:val="24"/>
          <w:rtl/>
        </w:rPr>
        <w:t>زيادة</w:t>
      </w:r>
      <w:r w:rsidRPr="002E419A">
        <w:rPr>
          <w:rFonts w:cs="Calibri"/>
          <w:b/>
          <w:bCs/>
          <w:color w:val="00B050"/>
          <w:sz w:val="24"/>
          <w:szCs w:val="24"/>
          <w:rtl/>
        </w:rPr>
        <w:t xml:space="preserve"> </w:t>
      </w:r>
      <w:r w:rsidRPr="002E419A">
        <w:rPr>
          <w:rFonts w:ascii="Arial" w:hAnsi="Arial" w:hint="cs"/>
          <w:b/>
          <w:bCs/>
          <w:color w:val="00B050"/>
          <w:sz w:val="24"/>
          <w:szCs w:val="24"/>
          <w:rtl/>
        </w:rPr>
        <w:t>في</w:t>
      </w:r>
      <w:r w:rsidRPr="002E419A">
        <w:rPr>
          <w:rFonts w:cs="Calibri"/>
          <w:b/>
          <w:bCs/>
          <w:color w:val="00B050"/>
          <w:sz w:val="24"/>
          <w:szCs w:val="24"/>
          <w:rtl/>
        </w:rPr>
        <w:t xml:space="preserve"> </w:t>
      </w:r>
      <w:r w:rsidRPr="002E419A">
        <w:rPr>
          <w:rFonts w:ascii="Arial" w:hAnsi="Arial" w:hint="cs"/>
          <w:b/>
          <w:bCs/>
          <w:color w:val="00B050"/>
          <w:sz w:val="24"/>
          <w:szCs w:val="24"/>
          <w:rtl/>
        </w:rPr>
        <w:t>الربحية</w:t>
      </w:r>
      <w:r w:rsidRPr="002E419A">
        <w:rPr>
          <w:rFonts w:cs="Calibri"/>
          <w:b/>
          <w:bCs/>
          <w:color w:val="00B050"/>
          <w:sz w:val="24"/>
          <w:szCs w:val="24"/>
          <w:rtl/>
        </w:rPr>
        <w:t xml:space="preserve"> </w:t>
      </w:r>
      <w:r w:rsidRPr="002E419A">
        <w:rPr>
          <w:rFonts w:ascii="Arial" w:hAnsi="Arial" w:hint="cs"/>
          <w:b/>
          <w:bCs/>
          <w:color w:val="00B050"/>
          <w:sz w:val="24"/>
          <w:szCs w:val="24"/>
          <w:rtl/>
        </w:rPr>
        <w:t>الصافية</w:t>
      </w:r>
      <w:r w:rsidRPr="002E419A">
        <w:rPr>
          <w:rFonts w:cs="Calibri"/>
          <w:b/>
          <w:bCs/>
          <w:color w:val="00B050"/>
          <w:sz w:val="24"/>
          <w:szCs w:val="24"/>
          <w:rtl/>
        </w:rPr>
        <w:t xml:space="preserve"> </w:t>
      </w:r>
      <w:r w:rsidRPr="002E419A">
        <w:rPr>
          <w:rFonts w:ascii="Arial" w:hAnsi="Arial" w:hint="cs"/>
          <w:b/>
          <w:bCs/>
          <w:color w:val="00B050"/>
          <w:sz w:val="24"/>
          <w:szCs w:val="24"/>
          <w:rtl/>
        </w:rPr>
        <w:t>للشركة</w:t>
      </w:r>
      <w:r w:rsidRPr="002E419A">
        <w:rPr>
          <w:rFonts w:cs="Calibri"/>
          <w:b/>
          <w:bCs/>
          <w:color w:val="00B050"/>
          <w:sz w:val="24"/>
          <w:szCs w:val="24"/>
          <w:rtl/>
        </w:rPr>
        <w:t>.</w:t>
      </w:r>
    </w:p>
    <w:p w:rsidR="007A4235" w:rsidRPr="007A4235" w:rsidRDefault="007A4235" w:rsidP="003A20E4">
      <w:pPr>
        <w:pStyle w:val="NoSpacing"/>
        <w:numPr>
          <w:ilvl w:val="0"/>
          <w:numId w:val="139"/>
        </w:numPr>
        <w:rPr>
          <w:rFonts w:cs="Calibri"/>
          <w:color w:val="000000"/>
          <w:sz w:val="24"/>
          <w:szCs w:val="24"/>
          <w:rtl/>
        </w:rPr>
      </w:pPr>
      <w:r w:rsidRPr="007A4235">
        <w:rPr>
          <w:rFonts w:ascii="Arial" w:hAnsi="Arial" w:hint="cs"/>
          <w:color w:val="000000"/>
          <w:sz w:val="24"/>
          <w:szCs w:val="24"/>
          <w:rtl/>
        </w:rPr>
        <w:t>١٥٠٠٠ريال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تخفيض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في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الربحية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الصافية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للشركة</w:t>
      </w:r>
      <w:r w:rsidRPr="007A4235">
        <w:rPr>
          <w:rFonts w:cs="Calibri"/>
          <w:color w:val="000000"/>
          <w:sz w:val="24"/>
          <w:szCs w:val="24"/>
          <w:rtl/>
        </w:rPr>
        <w:t xml:space="preserve"> .</w:t>
      </w:r>
    </w:p>
    <w:p w:rsidR="007A4235" w:rsidRPr="007A4235" w:rsidRDefault="007A4235" w:rsidP="003A20E4">
      <w:pPr>
        <w:pStyle w:val="NoSpacing"/>
        <w:numPr>
          <w:ilvl w:val="0"/>
          <w:numId w:val="139"/>
        </w:numPr>
        <w:rPr>
          <w:rFonts w:cs="Calibri"/>
          <w:color w:val="000000"/>
          <w:sz w:val="24"/>
          <w:szCs w:val="24"/>
          <w:rtl/>
        </w:rPr>
      </w:pPr>
      <w:r w:rsidRPr="007A4235">
        <w:rPr>
          <w:rFonts w:ascii="Arial" w:hAnsi="Arial" w:hint="cs"/>
          <w:color w:val="000000"/>
          <w:sz w:val="24"/>
          <w:szCs w:val="24"/>
          <w:rtl/>
        </w:rPr>
        <w:t>٢٥٠٠٠ريال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تخفيض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في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الربحية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الصافية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للشركة</w:t>
      </w:r>
      <w:r w:rsidRPr="007A4235">
        <w:rPr>
          <w:rFonts w:cs="Calibri"/>
          <w:color w:val="000000"/>
          <w:sz w:val="24"/>
          <w:szCs w:val="24"/>
          <w:rtl/>
        </w:rPr>
        <w:t xml:space="preserve"> .</w:t>
      </w:r>
    </w:p>
    <w:p w:rsidR="007A4235" w:rsidRPr="007A4235" w:rsidRDefault="007A4235" w:rsidP="003A20E4">
      <w:pPr>
        <w:pStyle w:val="NoSpacing"/>
        <w:numPr>
          <w:ilvl w:val="0"/>
          <w:numId w:val="139"/>
        </w:numPr>
        <w:rPr>
          <w:rFonts w:cs="Calibri"/>
          <w:color w:val="000000"/>
          <w:sz w:val="24"/>
          <w:szCs w:val="24"/>
          <w:rtl/>
        </w:rPr>
      </w:pPr>
      <w:r w:rsidRPr="007A4235">
        <w:rPr>
          <w:rFonts w:ascii="Arial" w:hAnsi="Arial" w:hint="cs"/>
          <w:color w:val="000000"/>
          <w:sz w:val="24"/>
          <w:szCs w:val="24"/>
          <w:rtl/>
        </w:rPr>
        <w:t>لاتتأثر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الربحية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الصافية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للشركة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زيادة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او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نقصان</w:t>
      </w:r>
      <w:r w:rsidRPr="007A4235">
        <w:rPr>
          <w:rFonts w:cs="Calibri"/>
          <w:color w:val="000000"/>
          <w:sz w:val="24"/>
          <w:szCs w:val="24"/>
          <w:rtl/>
        </w:rPr>
        <w:t xml:space="preserve"> .</w:t>
      </w:r>
    </w:p>
    <w:p w:rsidR="00A647BD" w:rsidRPr="00641F50" w:rsidRDefault="00A647BD" w:rsidP="00641F50">
      <w:pPr>
        <w:pStyle w:val="NoSpacing"/>
        <w:rPr>
          <w:rFonts w:cs="Calibri"/>
          <w:color w:val="000000"/>
          <w:sz w:val="24"/>
          <w:szCs w:val="24"/>
          <w:rtl/>
        </w:rPr>
      </w:pPr>
    </w:p>
    <w:p w:rsidR="00321E9B" w:rsidRDefault="00321E9B" w:rsidP="003076A7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671556" w:rsidRDefault="00671556" w:rsidP="003076A7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671556" w:rsidRPr="00671556" w:rsidRDefault="00671556" w:rsidP="00671556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شركة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"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السلام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"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لديها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طاقة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متاحة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تكفي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لقبول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عرض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خاص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بتصنيع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 7000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وحدة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بسعر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46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 للوحدة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سعر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البيع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العادي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55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(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الوحدة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الواحدة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تشمل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 24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إنتاجية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مباشرة،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10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مصروفات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إنتاجية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غير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متغيرة،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8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مصروفات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إنتاجية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ثابتة،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6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مصروفات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تسويقية متغيرة،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4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مصروفات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تسويقية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وإدارية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ثابتة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.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وعلى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التكلفة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التفاضلية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الملائمة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هذه الطلبية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:</w:t>
      </w:r>
    </w:p>
    <w:p w:rsidR="00671556" w:rsidRPr="00503F90" w:rsidRDefault="00671556" w:rsidP="003A20E4">
      <w:pPr>
        <w:pStyle w:val="ListParagraph"/>
        <w:numPr>
          <w:ilvl w:val="0"/>
          <w:numId w:val="163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671556">
        <w:rPr>
          <w:rFonts w:asciiTheme="minorHAnsi" w:eastAsiaTheme="minorHAnsi" w:hAnsiTheme="minorHAnsi" w:hint="cs"/>
          <w:b/>
          <w:bCs/>
          <w:noProof/>
          <w:color w:val="F79646" w:themeColor="accent6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62565E89" wp14:editId="26758E81">
                <wp:simplePos x="0" y="0"/>
                <wp:positionH relativeFrom="column">
                  <wp:posOffset>-581025</wp:posOffset>
                </wp:positionH>
                <wp:positionV relativeFrom="paragraph">
                  <wp:posOffset>108585</wp:posOffset>
                </wp:positionV>
                <wp:extent cx="4800600" cy="990600"/>
                <wp:effectExtent l="0" t="0" r="19050" b="19050"/>
                <wp:wrapNone/>
                <wp:docPr id="172" name="Text Box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990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37196" w:rsidRPr="00671556" w:rsidRDefault="00A37196" w:rsidP="00671556">
                            <w:pPr>
                              <w:pStyle w:val="NoSpacing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671556">
                              <w:rPr>
                                <w:rFonts w:hint="cs"/>
                                <w:b/>
                                <w:bCs/>
                                <w:color w:val="D99594" w:themeColor="accent2" w:themeTint="99"/>
                                <w:rtl/>
                              </w:rPr>
                              <w:t xml:space="preserve">التكلفة التفاضلية الملائمة للطلبية = التكاليف المتغيرة انتاجية وتسويقية للطلبية + تكاليف ثابتة خاصة بالطلبية + تكلفة الفرصة البديلة للطلبية الخاصة </w:t>
                            </w:r>
                          </w:p>
                          <w:p w:rsidR="00A37196" w:rsidRPr="00671556" w:rsidRDefault="00A37196" w:rsidP="00671556">
                            <w:pPr>
                              <w:pStyle w:val="NoSpacing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67155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التكاليف المتغيرة الانتاجية = تكاليف مباشرة (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24</w:t>
                            </w:r>
                            <w:r w:rsidRPr="0067155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)+ تكاليف انتاجية غير مباشرة (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10</w:t>
                            </w:r>
                            <w:r w:rsidRPr="0067155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)+ تكلفة أجور مباشرة (لايوجد)+ تكلفة تسويقية إن وجدت (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6</w:t>
                            </w:r>
                            <w:r w:rsidRPr="0067155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)</w:t>
                            </w:r>
                          </w:p>
                          <w:p w:rsidR="00A37196" w:rsidRPr="00671556" w:rsidRDefault="00A37196" w:rsidP="00671556">
                            <w:pPr>
                              <w:pStyle w:val="NoSpacing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67155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24</w:t>
                            </w:r>
                            <w:r w:rsidRPr="0067155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+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10</w:t>
                            </w:r>
                            <w:r w:rsidRPr="0067155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+ 0 +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6</w:t>
                            </w:r>
                            <w:r w:rsidRPr="0067155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40</w:t>
                            </w:r>
                            <w:r w:rsidRPr="0067155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ريال </w:t>
                            </w:r>
                          </w:p>
                          <w:p w:rsidR="00A37196" w:rsidRPr="00671556" w:rsidRDefault="00A37196" w:rsidP="00671556">
                            <w:pPr>
                              <w:pStyle w:val="NoSpacing"/>
                              <w:rPr>
                                <w:b/>
                                <w:bCs/>
                                <w:color w:val="4F81BD" w:themeColor="accent1"/>
                              </w:rPr>
                            </w:pPr>
                            <w:r w:rsidRPr="0067155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565E89" id="Text Box 172" o:spid="_x0000_s1063" type="#_x0000_t202" style="position:absolute;left:0;text-align:left;margin-left:-45.75pt;margin-top:8.55pt;width:378pt;height:78pt;z-index:251977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" fillcolor="window" strokeweight=".5pt">
                <v:textbox>
                  <w:txbxContent>
                    <w:p w:rsidR="00A37196" w:rsidRPr="00671556" w:rsidRDefault="00A37196" w:rsidP="00671556">
                      <w:pPr>
                        <w:pStyle w:val="NoSpacing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671556">
                        <w:rPr>
                          <w:rFonts w:hint="cs"/>
                          <w:b/>
                          <w:bCs/>
                          <w:color w:val="D99594" w:themeColor="accent2" w:themeTint="99"/>
                          <w:rtl/>
                        </w:rPr>
                        <w:t xml:space="preserve">التكلفة التفاضلية الملائمة للطلبية = التكاليف المتغيرة انتاجية وتسويقية للطلبية + تكاليف ثابتة خاصة بالطلبية + تكلفة الفرصة البديلة للطلبية الخاصة </w:t>
                      </w:r>
                    </w:p>
                    <w:p w:rsidR="00A37196" w:rsidRPr="00671556" w:rsidRDefault="00A37196" w:rsidP="00671556">
                      <w:pPr>
                        <w:pStyle w:val="NoSpacing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67155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التكاليف المتغيرة الانتاجية = تكاليف مباشرة (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24</w:t>
                      </w:r>
                      <w:r w:rsidRPr="0067155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)+ تكاليف انتاجية غير مباشرة (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10</w:t>
                      </w:r>
                      <w:r w:rsidRPr="0067155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)+ تكلفة أجور مباشرة (لايوجد)+ تكلفة تسويقية إن وجدت (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6</w:t>
                      </w:r>
                      <w:r w:rsidRPr="0067155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)</w:t>
                      </w:r>
                    </w:p>
                    <w:p w:rsidR="00A37196" w:rsidRPr="00671556" w:rsidRDefault="00A37196" w:rsidP="00671556">
                      <w:pPr>
                        <w:pStyle w:val="NoSpacing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67155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=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24</w:t>
                      </w:r>
                      <w:r w:rsidRPr="0067155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+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10</w:t>
                      </w:r>
                      <w:r w:rsidRPr="0067155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+ 0 +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6</w:t>
                      </w:r>
                      <w:r w:rsidRPr="0067155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=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40</w:t>
                      </w:r>
                      <w:r w:rsidRPr="0067155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ريال </w:t>
                      </w:r>
                    </w:p>
                    <w:p w:rsidR="00A37196" w:rsidRPr="00671556" w:rsidRDefault="00A37196" w:rsidP="00671556">
                      <w:pPr>
                        <w:pStyle w:val="NoSpacing"/>
                        <w:rPr>
                          <w:b/>
                          <w:bCs/>
                          <w:color w:val="4F81BD" w:themeColor="accent1"/>
                        </w:rPr>
                      </w:pPr>
                      <w:r w:rsidRPr="0067155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34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671556" w:rsidRPr="00671556" w:rsidRDefault="00671556" w:rsidP="003A20E4">
      <w:pPr>
        <w:pStyle w:val="ListParagraph"/>
        <w:numPr>
          <w:ilvl w:val="0"/>
          <w:numId w:val="163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B050"/>
          <w:sz w:val="24"/>
          <w:szCs w:val="24"/>
        </w:rPr>
      </w:pPr>
      <w:r w:rsidRPr="00671556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671556">
        <w:rPr>
          <w:rFonts w:ascii="Arial,Bold" w:cs="Arial,Bold"/>
          <w:b/>
          <w:bCs/>
          <w:color w:val="00B050"/>
          <w:sz w:val="24"/>
          <w:szCs w:val="24"/>
        </w:rPr>
        <w:t xml:space="preserve"> </w:t>
      </w:r>
      <w:r w:rsidRPr="00671556">
        <w:rPr>
          <w:rFonts w:ascii="Arial" w:hAnsi="Arial"/>
          <w:b/>
          <w:bCs/>
          <w:color w:val="00B050"/>
          <w:sz w:val="24"/>
          <w:szCs w:val="24"/>
        </w:rPr>
        <w:t xml:space="preserve">40 </w:t>
      </w:r>
      <w:r w:rsidRPr="00671556">
        <w:rPr>
          <w:rFonts w:ascii="Arial" w:hAnsi="Arial"/>
          <w:b/>
          <w:bCs/>
          <w:color w:val="00B050"/>
          <w:sz w:val="24"/>
          <w:szCs w:val="24"/>
          <w:rtl/>
        </w:rPr>
        <w:t>ريال</w:t>
      </w:r>
    </w:p>
    <w:p w:rsidR="00671556" w:rsidRPr="00503F90" w:rsidRDefault="00671556" w:rsidP="003A20E4">
      <w:pPr>
        <w:pStyle w:val="ListParagraph"/>
        <w:numPr>
          <w:ilvl w:val="0"/>
          <w:numId w:val="163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42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671556" w:rsidRDefault="00671556" w:rsidP="003A20E4">
      <w:pPr>
        <w:pStyle w:val="ListParagraph"/>
        <w:numPr>
          <w:ilvl w:val="0"/>
          <w:numId w:val="163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46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671556" w:rsidRDefault="00671556" w:rsidP="00671556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671556" w:rsidRDefault="00671556" w:rsidP="00671556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671556" w:rsidRPr="00671556" w:rsidRDefault="00671556" w:rsidP="00671556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</w:p>
    <w:p w:rsidR="00671556" w:rsidRPr="00671556" w:rsidRDefault="00671556" w:rsidP="00671556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</w:p>
    <w:p w:rsidR="00671556" w:rsidRPr="00671556" w:rsidRDefault="00C35998" w:rsidP="00671556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671556">
        <w:rPr>
          <w:rFonts w:asciiTheme="minorHAnsi" w:eastAsiaTheme="minorHAnsi" w:hAnsiTheme="minorHAnsi" w:hint="cs"/>
          <w:b/>
          <w:bCs/>
          <w:noProof/>
          <w:color w:val="F79646" w:themeColor="accent6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617C5F5D" wp14:editId="7B635DB4">
                <wp:simplePos x="0" y="0"/>
                <wp:positionH relativeFrom="column">
                  <wp:posOffset>-647700</wp:posOffset>
                </wp:positionH>
                <wp:positionV relativeFrom="paragraph">
                  <wp:posOffset>297180</wp:posOffset>
                </wp:positionV>
                <wp:extent cx="2847975" cy="809625"/>
                <wp:effectExtent l="0" t="0" r="28575" b="28575"/>
                <wp:wrapNone/>
                <wp:docPr id="173" name="Text Box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47975" cy="809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37196" w:rsidRPr="00C35998" w:rsidRDefault="00A37196" w:rsidP="00C35998">
                            <w:pPr>
                              <w:pStyle w:val="NoSpacing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C35998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ايراد الطلبية الخاصة = 7000 × 46  = 322000</w:t>
                            </w:r>
                          </w:p>
                          <w:p w:rsidR="00A37196" w:rsidRPr="00C35998" w:rsidRDefault="00A37196" w:rsidP="00C35998">
                            <w:pPr>
                              <w:pStyle w:val="NoSpacing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C35998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والتكلفة = 7000 × 40 = 280000</w:t>
                            </w:r>
                          </w:p>
                          <w:p w:rsidR="00A37196" w:rsidRPr="00C35998" w:rsidRDefault="00A37196" w:rsidP="00C35998">
                            <w:pPr>
                              <w:pStyle w:val="NoSpacing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C35998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الربح = 322000 </w:t>
                            </w:r>
                            <w:r w:rsidRPr="00C35998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>–</w:t>
                            </w:r>
                            <w:r w:rsidRPr="00C35998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280000 = 42000 زيادة في الربحية </w:t>
                            </w:r>
                          </w:p>
                          <w:p w:rsidR="00A37196" w:rsidRPr="00321E9B" w:rsidRDefault="00A37196" w:rsidP="00671556">
                            <w:pPr>
                              <w:pStyle w:val="NoSpacing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C5F5D" id="Text Box 173" o:spid="_x0000_s1064" type="#_x0000_t202" style="position:absolute;left:0;text-align:left;margin-left:-51pt;margin-top:23.4pt;width:224.25pt;height:63.75pt;z-index:251979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" fillcolor="window" strokeweight=".5pt">
                <v:textbox>
                  <w:txbxContent>
                    <w:p w:rsidR="00A37196" w:rsidRPr="00C35998" w:rsidRDefault="00A37196" w:rsidP="00C35998">
                      <w:pPr>
                        <w:pStyle w:val="NoSpacing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C35998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ايراد الطلبية الخاصة = 7000 × 46  = 322000</w:t>
                      </w:r>
                    </w:p>
                    <w:p w:rsidR="00A37196" w:rsidRPr="00C35998" w:rsidRDefault="00A37196" w:rsidP="00C35998">
                      <w:pPr>
                        <w:pStyle w:val="NoSpacing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C35998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والتكلفة = 7000 × 40 = 280000</w:t>
                      </w:r>
                    </w:p>
                    <w:p w:rsidR="00A37196" w:rsidRPr="00C35998" w:rsidRDefault="00A37196" w:rsidP="00C35998">
                      <w:pPr>
                        <w:pStyle w:val="NoSpacing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C35998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الربح = 322000 </w:t>
                      </w:r>
                      <w:r w:rsidRPr="00C35998">
                        <w:rPr>
                          <w:b/>
                          <w:bCs/>
                          <w:color w:val="4F81BD" w:themeColor="accent1"/>
                          <w:rtl/>
                        </w:rPr>
                        <w:t>–</w:t>
                      </w:r>
                      <w:r w:rsidRPr="00C35998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280000 = 42000 زيادة في الربحية </w:t>
                      </w:r>
                    </w:p>
                    <w:p w:rsidR="00A37196" w:rsidRPr="00321E9B" w:rsidRDefault="00A37196" w:rsidP="00671556">
                      <w:pPr>
                        <w:pStyle w:val="NoSpacing"/>
                      </w:pPr>
                    </w:p>
                  </w:txbxContent>
                </v:textbox>
              </v:shape>
            </w:pict>
          </mc:Fallback>
        </mc:AlternateConten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استخدام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نفس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بيانات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فقرة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السؤال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السابق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مباشرة،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بفرض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اتخاذ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القرار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بقبول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العرض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المقدم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أثر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على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الربحية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الصافية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للشركة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671556"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هو</w:t>
      </w:r>
      <w:r w:rsidR="00671556"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:</w:t>
      </w:r>
    </w:p>
    <w:p w:rsidR="00671556" w:rsidRPr="00671556" w:rsidRDefault="00671556" w:rsidP="003A20E4">
      <w:pPr>
        <w:pStyle w:val="ListParagraph"/>
        <w:numPr>
          <w:ilvl w:val="0"/>
          <w:numId w:val="164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B050"/>
          <w:sz w:val="24"/>
          <w:szCs w:val="24"/>
        </w:rPr>
      </w:pPr>
      <w:r w:rsidRPr="00671556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671556">
        <w:rPr>
          <w:rFonts w:ascii="Arial,Bold" w:cs="Arial,Bold"/>
          <w:b/>
          <w:bCs/>
          <w:color w:val="00B050"/>
          <w:sz w:val="24"/>
          <w:szCs w:val="24"/>
        </w:rPr>
        <w:t xml:space="preserve"> </w:t>
      </w:r>
      <w:r w:rsidRPr="00671556">
        <w:rPr>
          <w:rFonts w:ascii="Arial" w:hAnsi="Arial"/>
          <w:b/>
          <w:bCs/>
          <w:color w:val="00B050"/>
          <w:sz w:val="24"/>
          <w:szCs w:val="24"/>
        </w:rPr>
        <w:t xml:space="preserve">42000 </w:t>
      </w:r>
      <w:r w:rsidRPr="00671556">
        <w:rPr>
          <w:rFonts w:ascii="Arial" w:hAnsi="Arial"/>
          <w:b/>
          <w:bCs/>
          <w:color w:val="00B050"/>
          <w:sz w:val="24"/>
          <w:szCs w:val="24"/>
          <w:rtl/>
        </w:rPr>
        <w:t>ريال</w:t>
      </w:r>
      <w:r w:rsidRPr="00671556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671556">
        <w:rPr>
          <w:rFonts w:ascii="Arial" w:hAnsi="Arial"/>
          <w:b/>
          <w:bCs/>
          <w:color w:val="00B050"/>
          <w:sz w:val="24"/>
          <w:szCs w:val="24"/>
          <w:rtl/>
        </w:rPr>
        <w:t>زيادة</w:t>
      </w:r>
      <w:r w:rsidRPr="00671556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671556">
        <w:rPr>
          <w:rFonts w:ascii="Arial" w:hAnsi="Arial"/>
          <w:b/>
          <w:bCs/>
          <w:color w:val="00B050"/>
          <w:sz w:val="24"/>
          <w:szCs w:val="24"/>
          <w:rtl/>
        </w:rPr>
        <w:t>في</w:t>
      </w:r>
      <w:r w:rsidRPr="00671556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671556">
        <w:rPr>
          <w:rFonts w:ascii="Arial" w:hAnsi="Arial"/>
          <w:b/>
          <w:bCs/>
          <w:color w:val="00B050"/>
          <w:sz w:val="24"/>
          <w:szCs w:val="24"/>
          <w:rtl/>
        </w:rPr>
        <w:t>الربحية</w:t>
      </w:r>
      <w:r w:rsidRPr="00671556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671556">
        <w:rPr>
          <w:rFonts w:ascii="Arial" w:hAnsi="Arial"/>
          <w:b/>
          <w:bCs/>
          <w:color w:val="00B050"/>
          <w:sz w:val="24"/>
          <w:szCs w:val="24"/>
          <w:rtl/>
        </w:rPr>
        <w:t>الصافية</w:t>
      </w:r>
      <w:r w:rsidRPr="00671556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671556">
        <w:rPr>
          <w:rFonts w:ascii="Arial" w:hAnsi="Arial"/>
          <w:b/>
          <w:bCs/>
          <w:color w:val="00B050"/>
          <w:sz w:val="24"/>
          <w:szCs w:val="24"/>
          <w:rtl/>
        </w:rPr>
        <w:t>للشركة</w:t>
      </w:r>
    </w:p>
    <w:p w:rsidR="00671556" w:rsidRPr="00503F90" w:rsidRDefault="00671556" w:rsidP="003A20E4">
      <w:pPr>
        <w:pStyle w:val="ListParagraph"/>
        <w:numPr>
          <w:ilvl w:val="0"/>
          <w:numId w:val="164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14000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تخفيض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في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الربحية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الصافية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للشركة</w:t>
      </w:r>
    </w:p>
    <w:p w:rsidR="00671556" w:rsidRPr="00503F90" w:rsidRDefault="00671556" w:rsidP="003A20E4">
      <w:pPr>
        <w:pStyle w:val="ListParagraph"/>
        <w:numPr>
          <w:ilvl w:val="0"/>
          <w:numId w:val="164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42000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تخفيض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في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الربحية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الصافية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للشركة</w:t>
      </w:r>
    </w:p>
    <w:p w:rsidR="00671556" w:rsidRPr="00671556" w:rsidRDefault="00671556" w:rsidP="003A20E4">
      <w:pPr>
        <w:pStyle w:val="ListParagraph"/>
        <w:numPr>
          <w:ilvl w:val="0"/>
          <w:numId w:val="164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671556">
        <w:rPr>
          <w:rFonts w:ascii="Arial" w:hAnsi="Arial"/>
          <w:b/>
          <w:bCs/>
          <w:sz w:val="24"/>
          <w:szCs w:val="24"/>
        </w:rPr>
        <w:t xml:space="preserve"> </w:t>
      </w:r>
      <w:r w:rsidRPr="00671556">
        <w:rPr>
          <w:rFonts w:ascii="Arial" w:hAnsi="Arial"/>
          <w:b/>
          <w:bCs/>
          <w:sz w:val="24"/>
          <w:szCs w:val="24"/>
          <w:rtl/>
        </w:rPr>
        <w:t>لا</w:t>
      </w:r>
      <w:r w:rsidRPr="00671556">
        <w:rPr>
          <w:rFonts w:ascii="Arial" w:hAnsi="Arial"/>
          <w:b/>
          <w:bCs/>
          <w:sz w:val="24"/>
          <w:szCs w:val="24"/>
        </w:rPr>
        <w:t xml:space="preserve"> </w:t>
      </w:r>
      <w:r w:rsidRPr="00671556">
        <w:rPr>
          <w:rFonts w:ascii="Arial" w:hAnsi="Arial"/>
          <w:b/>
          <w:bCs/>
          <w:sz w:val="24"/>
          <w:szCs w:val="24"/>
          <w:rtl/>
        </w:rPr>
        <w:t>تتأثر</w:t>
      </w:r>
      <w:r w:rsidRPr="00671556">
        <w:rPr>
          <w:rFonts w:ascii="Arial" w:hAnsi="Arial"/>
          <w:b/>
          <w:bCs/>
          <w:sz w:val="24"/>
          <w:szCs w:val="24"/>
        </w:rPr>
        <w:t xml:space="preserve"> </w:t>
      </w:r>
      <w:r w:rsidRPr="00671556">
        <w:rPr>
          <w:rFonts w:ascii="Arial" w:hAnsi="Arial"/>
          <w:b/>
          <w:bCs/>
          <w:sz w:val="24"/>
          <w:szCs w:val="24"/>
          <w:rtl/>
        </w:rPr>
        <w:t>الربحية</w:t>
      </w:r>
      <w:r w:rsidRPr="00671556">
        <w:rPr>
          <w:rFonts w:ascii="Arial" w:hAnsi="Arial"/>
          <w:b/>
          <w:bCs/>
          <w:sz w:val="24"/>
          <w:szCs w:val="24"/>
        </w:rPr>
        <w:t xml:space="preserve"> </w:t>
      </w:r>
      <w:r w:rsidRPr="00671556">
        <w:rPr>
          <w:rFonts w:ascii="Arial" w:hAnsi="Arial"/>
          <w:b/>
          <w:bCs/>
          <w:sz w:val="24"/>
          <w:szCs w:val="24"/>
          <w:rtl/>
        </w:rPr>
        <w:t>الصافية</w:t>
      </w:r>
      <w:r w:rsidRPr="00671556">
        <w:rPr>
          <w:rFonts w:ascii="Arial" w:hAnsi="Arial"/>
          <w:b/>
          <w:bCs/>
          <w:sz w:val="24"/>
          <w:szCs w:val="24"/>
        </w:rPr>
        <w:t xml:space="preserve"> </w:t>
      </w:r>
      <w:r w:rsidRPr="00671556">
        <w:rPr>
          <w:rFonts w:ascii="Arial" w:hAnsi="Arial"/>
          <w:b/>
          <w:bCs/>
          <w:sz w:val="24"/>
          <w:szCs w:val="24"/>
          <w:rtl/>
        </w:rPr>
        <w:t>للشركة</w:t>
      </w:r>
      <w:r w:rsidRPr="00671556">
        <w:rPr>
          <w:rFonts w:ascii="Arial" w:hAnsi="Arial"/>
          <w:b/>
          <w:bCs/>
          <w:sz w:val="24"/>
          <w:szCs w:val="24"/>
        </w:rPr>
        <w:t xml:space="preserve"> </w:t>
      </w:r>
      <w:r w:rsidRPr="00671556">
        <w:rPr>
          <w:rFonts w:ascii="Arial" w:hAnsi="Arial"/>
          <w:b/>
          <w:bCs/>
          <w:sz w:val="24"/>
          <w:szCs w:val="24"/>
          <w:rtl/>
        </w:rPr>
        <w:t>زيادة</w:t>
      </w:r>
      <w:r w:rsidRPr="00671556">
        <w:rPr>
          <w:rFonts w:ascii="Arial" w:hAnsi="Arial"/>
          <w:b/>
          <w:bCs/>
          <w:sz w:val="24"/>
          <w:szCs w:val="24"/>
        </w:rPr>
        <w:t xml:space="preserve"> </w:t>
      </w:r>
      <w:r w:rsidRPr="00671556">
        <w:rPr>
          <w:rFonts w:ascii="Arial" w:hAnsi="Arial"/>
          <w:b/>
          <w:bCs/>
          <w:sz w:val="24"/>
          <w:szCs w:val="24"/>
          <w:rtl/>
        </w:rPr>
        <w:t>أو</w:t>
      </w:r>
      <w:r w:rsidRPr="00671556">
        <w:rPr>
          <w:rFonts w:ascii="Arial" w:hAnsi="Arial"/>
          <w:b/>
          <w:bCs/>
          <w:sz w:val="24"/>
          <w:szCs w:val="24"/>
        </w:rPr>
        <w:t xml:space="preserve"> </w:t>
      </w:r>
      <w:r w:rsidRPr="00671556">
        <w:rPr>
          <w:rFonts w:ascii="Arial" w:hAnsi="Arial"/>
          <w:b/>
          <w:bCs/>
          <w:sz w:val="24"/>
          <w:szCs w:val="24"/>
          <w:rtl/>
        </w:rPr>
        <w:t>نقصان</w:t>
      </w:r>
    </w:p>
    <w:p w:rsidR="00565355" w:rsidRDefault="00565355" w:rsidP="003076A7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3076A7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lastRenderedPageBreak/>
        <w:t>المحاضرة العاشرة</w:t>
      </w:r>
    </w:p>
    <w:p w:rsidR="00663309" w:rsidRPr="00663309" w:rsidRDefault="00014FA5" w:rsidP="00663309">
      <w:pPr>
        <w:jc w:val="both"/>
        <w:rPr>
          <w:b/>
          <w:bCs/>
          <w:color w:val="7030A0"/>
          <w:rtl/>
        </w:rPr>
      </w:pPr>
      <w:r>
        <w:rPr>
          <w:rFonts w:hint="cs"/>
          <w:b/>
          <w:bCs/>
          <w:noProof/>
          <w:color w:val="7030A0"/>
          <w:rtl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>
                <wp:simplePos x="0" y="0"/>
                <wp:positionH relativeFrom="column">
                  <wp:posOffset>-628650</wp:posOffset>
                </wp:positionH>
                <wp:positionV relativeFrom="paragraph">
                  <wp:posOffset>1256666</wp:posOffset>
                </wp:positionV>
                <wp:extent cx="4476750" cy="876300"/>
                <wp:effectExtent l="0" t="0" r="19050" b="19050"/>
                <wp:wrapNone/>
                <wp:docPr id="68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0" cy="876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Default="00A37196" w:rsidP="00B34E80">
                            <w:pPr>
                              <w:pStyle w:val="NoSpacing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التكلفة الملائمة للتصنيع الداخلي للقطعة الواحدة=مواد مباشرة+أجور مباشرة+مصروفات متغيرة+مصروفات ثابتة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يمكن تجنبها </w:t>
                            </w:r>
                          </w:p>
                          <w:p w:rsidR="00A37196" w:rsidRDefault="00A37196" w:rsidP="00B34E80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50 + 40 + 20 + ( 10 * 60% ) = 116 ريال </w:t>
                            </w:r>
                          </w:p>
                          <w:p w:rsidR="00A37196" w:rsidRPr="00B34E80" w:rsidRDefault="00A37196" w:rsidP="00187028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اذا تكاليف التصنبع الداخلي = 116 </w:t>
                            </w:r>
                            <w:r w:rsidRPr="00237B7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×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50000 قطعة = 5800000 ريال </w:t>
                            </w:r>
                          </w:p>
                          <w:p w:rsidR="00A37196" w:rsidRDefault="00A37196" w:rsidP="00014FA5">
                            <w:pPr>
                              <w:pStyle w:val="NoSpacing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8" o:spid="_x0000_s1065" type="#_x0000_t202" style="position:absolute;left:0;text-align:left;margin-left:-49.5pt;margin-top:98.95pt;width:352.5pt;height:69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" fillcolor="white [3201]" strokeweight=".5pt">
                <v:textbox>
                  <w:txbxContent>
                    <w:p w:rsidR="00A37196" w:rsidRDefault="00A37196" w:rsidP="00B34E80">
                      <w:pPr>
                        <w:pStyle w:val="NoSpacing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التكلفة الملائمة للتصنيع الداخلي للقطعة الواحدة=مواد مباشرة+أجور مباشرة+مصروفات متغيرة+مصروفات ثابتة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يمكن تجنبها </w:t>
                      </w:r>
                    </w:p>
                    <w:p w:rsidR="00A37196" w:rsidRDefault="00A37196" w:rsidP="00B34E80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50 + 40 + 20 + ( 10 * 60% ) = 116 ريال </w:t>
                      </w:r>
                    </w:p>
                    <w:p w:rsidR="00A37196" w:rsidRPr="00B34E80" w:rsidRDefault="00A37196" w:rsidP="00187028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اذا تكاليف التصنبع الداخلي = 116 </w:t>
                      </w:r>
                      <w:r w:rsidRPr="00237B7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×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50000 قطعة = 5800000 ريال </w:t>
                      </w:r>
                    </w:p>
                    <w:p w:rsidR="00A37196" w:rsidRDefault="00A37196" w:rsidP="00014FA5">
                      <w:pPr>
                        <w:pStyle w:val="NoSpacing"/>
                      </w:pPr>
                    </w:p>
                  </w:txbxContent>
                </v:textbox>
              </v:shape>
            </w:pict>
          </mc:Fallback>
        </mc:AlternateContent>
      </w:r>
      <w:r w:rsidR="00663309" w:rsidRPr="00663309">
        <w:rPr>
          <w:rFonts w:hint="cs"/>
          <w:b/>
          <w:bCs/>
          <w:color w:val="7030A0"/>
          <w:rtl/>
        </w:rPr>
        <w:t>تلقت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شركة</w:t>
      </w:r>
      <w:r w:rsidR="00663309" w:rsidRPr="00663309">
        <w:rPr>
          <w:b/>
          <w:bCs/>
          <w:color w:val="7030A0"/>
          <w:rtl/>
        </w:rPr>
        <w:t xml:space="preserve"> " </w:t>
      </w:r>
      <w:r w:rsidR="00663309" w:rsidRPr="00663309">
        <w:rPr>
          <w:rFonts w:hint="cs"/>
          <w:b/>
          <w:bCs/>
          <w:color w:val="7030A0"/>
          <w:rtl/>
        </w:rPr>
        <w:t>الشمس</w:t>
      </w:r>
      <w:r w:rsidR="00663309" w:rsidRPr="00663309">
        <w:rPr>
          <w:b/>
          <w:bCs/>
          <w:color w:val="7030A0"/>
          <w:rtl/>
        </w:rPr>
        <w:t xml:space="preserve"> " </w:t>
      </w:r>
      <w:r w:rsidR="00663309" w:rsidRPr="00663309">
        <w:rPr>
          <w:rFonts w:hint="cs"/>
          <w:b/>
          <w:bCs/>
          <w:color w:val="7030A0"/>
          <w:rtl/>
        </w:rPr>
        <w:t>عرضًا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من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احد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الموردين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لتوريد</w:t>
      </w:r>
      <w:r w:rsidR="00663309" w:rsidRPr="00663309">
        <w:rPr>
          <w:b/>
          <w:bCs/>
          <w:color w:val="7030A0"/>
          <w:rtl/>
        </w:rPr>
        <w:t xml:space="preserve"> 50,000 </w:t>
      </w:r>
      <w:r w:rsidR="00663309" w:rsidRPr="00663309">
        <w:rPr>
          <w:rFonts w:hint="cs"/>
          <w:b/>
          <w:bCs/>
          <w:color w:val="7030A0"/>
          <w:rtl/>
        </w:rPr>
        <w:t>قطعة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بسعر</w:t>
      </w:r>
      <w:r w:rsidR="00663309" w:rsidRPr="00663309">
        <w:rPr>
          <w:b/>
          <w:bCs/>
          <w:color w:val="7030A0"/>
          <w:rtl/>
        </w:rPr>
        <w:t xml:space="preserve"> 130 </w:t>
      </w:r>
      <w:r w:rsidR="00663309" w:rsidRPr="00663309">
        <w:rPr>
          <w:rFonts w:hint="cs"/>
          <w:b/>
          <w:bCs/>
          <w:color w:val="7030A0"/>
          <w:rtl/>
        </w:rPr>
        <w:t>ريال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للقطعة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من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أجزاء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المنتج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التي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تقوم بتصنيعها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داخليا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من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خلال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تجهيزات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متاحة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للشركة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حاليا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،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وسوف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تتحمل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الشركة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عمولات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ومصروفات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شراء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نسبتها</w:t>
      </w:r>
      <w:r w:rsidR="00663309" w:rsidRPr="00663309">
        <w:rPr>
          <w:b/>
          <w:bCs/>
          <w:color w:val="7030A0"/>
          <w:rtl/>
        </w:rPr>
        <w:t xml:space="preserve"> 10 %</w:t>
      </w:r>
      <w:r w:rsidR="00663309" w:rsidRPr="00663309">
        <w:rPr>
          <w:rFonts w:hint="cs"/>
          <w:b/>
          <w:bCs/>
          <w:color w:val="7030A0"/>
          <w:rtl/>
        </w:rPr>
        <w:t xml:space="preserve"> من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قيمة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البضاعة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المشتراة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،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تكلفة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تصنيع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القطعة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الواحدة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داخليا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كما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تظهر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في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سجلات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التكاليف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كالاتي</w:t>
      </w:r>
      <w:r w:rsidR="00663309" w:rsidRPr="00663309">
        <w:rPr>
          <w:b/>
          <w:bCs/>
          <w:color w:val="7030A0"/>
          <w:rtl/>
        </w:rPr>
        <w:t xml:space="preserve"> :</w:t>
      </w:r>
      <w:r w:rsidR="00663309" w:rsidRPr="00663309">
        <w:rPr>
          <w:rFonts w:hint="cs"/>
          <w:b/>
          <w:bCs/>
          <w:color w:val="7030A0"/>
          <w:rtl/>
        </w:rPr>
        <w:t xml:space="preserve"> تكلفة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مواد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مباشرة</w:t>
      </w:r>
      <w:r w:rsidR="00663309" w:rsidRPr="00663309">
        <w:rPr>
          <w:b/>
          <w:bCs/>
          <w:color w:val="7030A0"/>
          <w:rtl/>
        </w:rPr>
        <w:t xml:space="preserve"> 50 </w:t>
      </w:r>
      <w:r w:rsidR="00663309" w:rsidRPr="00663309">
        <w:rPr>
          <w:rFonts w:hint="cs"/>
          <w:b/>
          <w:bCs/>
          <w:color w:val="7030A0"/>
          <w:rtl/>
        </w:rPr>
        <w:t>ريال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،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أجور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إنتاجية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مباشرة</w:t>
      </w:r>
      <w:r w:rsidR="00663309" w:rsidRPr="00663309">
        <w:rPr>
          <w:b/>
          <w:bCs/>
          <w:color w:val="7030A0"/>
          <w:rtl/>
        </w:rPr>
        <w:t xml:space="preserve"> 40 </w:t>
      </w:r>
      <w:r w:rsidR="00663309" w:rsidRPr="00663309">
        <w:rPr>
          <w:rFonts w:hint="cs"/>
          <w:b/>
          <w:bCs/>
          <w:color w:val="7030A0"/>
          <w:rtl/>
        </w:rPr>
        <w:t>ريال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،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مصروفات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إنتاجية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غير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مباشرة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متغيرة</w:t>
      </w:r>
      <w:r w:rsidR="00663309" w:rsidRPr="00663309">
        <w:rPr>
          <w:b/>
          <w:bCs/>
          <w:color w:val="7030A0"/>
          <w:rtl/>
        </w:rPr>
        <w:t xml:space="preserve"> 20 </w:t>
      </w:r>
      <w:r w:rsidR="00663309" w:rsidRPr="00663309">
        <w:rPr>
          <w:rFonts w:hint="cs"/>
          <w:b/>
          <w:bCs/>
          <w:color w:val="7030A0"/>
          <w:rtl/>
        </w:rPr>
        <w:t>ريال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،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مصروفات إنتاجية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غير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مباشرة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ثابته</w:t>
      </w:r>
      <w:r w:rsidR="00663309" w:rsidRPr="00663309">
        <w:rPr>
          <w:b/>
          <w:bCs/>
          <w:color w:val="7030A0"/>
          <w:rtl/>
        </w:rPr>
        <w:t xml:space="preserve"> 10 </w:t>
      </w:r>
      <w:r w:rsidR="00663309" w:rsidRPr="00663309">
        <w:rPr>
          <w:rFonts w:hint="cs"/>
          <w:b/>
          <w:bCs/>
          <w:color w:val="7030A0"/>
          <w:rtl/>
        </w:rPr>
        <w:t>ريال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(</w:t>
      </w:r>
      <w:r w:rsidR="00663309" w:rsidRPr="00663309">
        <w:rPr>
          <w:b/>
          <w:bCs/>
          <w:color w:val="7030A0"/>
          <w:rtl/>
        </w:rPr>
        <w:t xml:space="preserve">60 % </w:t>
      </w:r>
      <w:r w:rsidR="00663309" w:rsidRPr="00663309">
        <w:rPr>
          <w:rFonts w:hint="cs"/>
          <w:b/>
          <w:bCs/>
          <w:color w:val="7030A0"/>
          <w:rtl/>
        </w:rPr>
        <w:t>منها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يمكن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تجنيها )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،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وعلى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ذلك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فإن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التكلفة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الملائمة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للتصنيع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الداخلي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للقطعة الواحدة</w:t>
      </w:r>
      <w:r w:rsidR="00663309" w:rsidRPr="00663309">
        <w:rPr>
          <w:b/>
          <w:bCs/>
          <w:color w:val="7030A0"/>
          <w:rtl/>
        </w:rPr>
        <w:t xml:space="preserve"> </w:t>
      </w:r>
      <w:r w:rsidR="00663309" w:rsidRPr="00663309">
        <w:rPr>
          <w:rFonts w:hint="cs"/>
          <w:b/>
          <w:bCs/>
          <w:color w:val="7030A0"/>
          <w:rtl/>
        </w:rPr>
        <w:t>هي</w:t>
      </w:r>
      <w:r w:rsidR="00663309" w:rsidRPr="00663309">
        <w:rPr>
          <w:b/>
          <w:bCs/>
          <w:color w:val="7030A0"/>
          <w:rtl/>
        </w:rPr>
        <w:t xml:space="preserve"> :</w:t>
      </w:r>
    </w:p>
    <w:p w:rsidR="00663309" w:rsidRPr="00171626" w:rsidRDefault="00663309" w:rsidP="00AE087A">
      <w:pPr>
        <w:pStyle w:val="ListParagraph"/>
        <w:numPr>
          <w:ilvl w:val="0"/>
          <w:numId w:val="80"/>
        </w:numPr>
        <w:rPr>
          <w:b/>
          <w:bCs/>
          <w:color w:val="FF0000"/>
          <w:rtl/>
        </w:rPr>
      </w:pPr>
      <w:r w:rsidRPr="00171626">
        <w:rPr>
          <w:b/>
          <w:bCs/>
          <w:color w:val="FF0000"/>
          <w:rtl/>
        </w:rPr>
        <w:t xml:space="preserve">116 </w:t>
      </w:r>
      <w:r w:rsidRPr="00171626">
        <w:rPr>
          <w:rFonts w:hint="cs"/>
          <w:b/>
          <w:bCs/>
          <w:color w:val="FF0000"/>
          <w:rtl/>
        </w:rPr>
        <w:t>ريال</w:t>
      </w:r>
    </w:p>
    <w:p w:rsidR="00663309" w:rsidRDefault="00663309" w:rsidP="00AE087A">
      <w:pPr>
        <w:pStyle w:val="ListParagraph"/>
        <w:numPr>
          <w:ilvl w:val="0"/>
          <w:numId w:val="80"/>
        </w:numPr>
        <w:rPr>
          <w:rtl/>
        </w:rPr>
      </w:pPr>
      <w:r w:rsidRPr="004C381E">
        <w:rPr>
          <w:rtl/>
        </w:rPr>
        <w:t xml:space="preserve">114 </w:t>
      </w:r>
      <w:r w:rsidRPr="004C381E">
        <w:rPr>
          <w:rFonts w:hint="cs"/>
          <w:rtl/>
        </w:rPr>
        <w:t>ريال</w:t>
      </w:r>
    </w:p>
    <w:p w:rsidR="00663309" w:rsidRDefault="00663309" w:rsidP="00AE087A">
      <w:pPr>
        <w:pStyle w:val="ListParagraph"/>
        <w:numPr>
          <w:ilvl w:val="0"/>
          <w:numId w:val="80"/>
        </w:numPr>
        <w:rPr>
          <w:rtl/>
        </w:rPr>
      </w:pPr>
      <w:r w:rsidRPr="004C381E">
        <w:rPr>
          <w:rtl/>
        </w:rPr>
        <w:t xml:space="preserve">110 </w:t>
      </w:r>
      <w:r w:rsidRPr="004C381E">
        <w:rPr>
          <w:rFonts w:hint="cs"/>
          <w:rtl/>
        </w:rPr>
        <w:t>ريال</w:t>
      </w:r>
    </w:p>
    <w:p w:rsidR="00663309" w:rsidRDefault="00663309" w:rsidP="00B020E0">
      <w:pPr>
        <w:pStyle w:val="ListParagraph"/>
        <w:numPr>
          <w:ilvl w:val="0"/>
          <w:numId w:val="80"/>
        </w:numPr>
      </w:pPr>
      <w:r w:rsidRPr="004C381E">
        <w:rPr>
          <w:rFonts w:hint="cs"/>
          <w:rtl/>
        </w:rPr>
        <w:t xml:space="preserve">لا شيء من ما سبق </w:t>
      </w:r>
    </w:p>
    <w:p w:rsidR="00B020E0" w:rsidRPr="00B020E0" w:rsidRDefault="00B020E0" w:rsidP="00B020E0">
      <w:pPr>
        <w:pStyle w:val="ListParagraph"/>
        <w:rPr>
          <w:rtl/>
        </w:rPr>
      </w:pPr>
    </w:p>
    <w:p w:rsidR="00663309" w:rsidRPr="007A0186" w:rsidRDefault="00187028" w:rsidP="007A0186">
      <w:pPr>
        <w:rPr>
          <w:b/>
          <w:bCs/>
          <w:color w:val="7030A0"/>
          <w:sz w:val="24"/>
          <w:szCs w:val="24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78356CB1" wp14:editId="3497AAD4">
                <wp:simplePos x="0" y="0"/>
                <wp:positionH relativeFrom="column">
                  <wp:posOffset>-685800</wp:posOffset>
                </wp:positionH>
                <wp:positionV relativeFrom="paragraph">
                  <wp:posOffset>295275</wp:posOffset>
                </wp:positionV>
                <wp:extent cx="3648075" cy="981075"/>
                <wp:effectExtent l="0" t="0" r="28575" b="28575"/>
                <wp:wrapNone/>
                <wp:docPr id="69" name="Text Box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8075" cy="981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Default="00A37196" w:rsidP="00187028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18702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  <w:t>تكاليف الشراء =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(</w:t>
                            </w:r>
                            <w:r w:rsidRPr="0018702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50000 × 130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) + عمولة 10% من قيمة الشراء </w:t>
                            </w:r>
                          </w:p>
                          <w:p w:rsidR="00A37196" w:rsidRDefault="00A37196" w:rsidP="00187028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6500000 + 650000 = 7150000 ريال </w:t>
                            </w:r>
                          </w:p>
                          <w:p w:rsidR="00A37196" w:rsidRDefault="00A37196" w:rsidP="00187028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تكلفة التصنيع الداخلي = 5800000 ريال من السؤال السابق </w:t>
                            </w:r>
                          </w:p>
                          <w:p w:rsidR="00A37196" w:rsidRDefault="00A37196" w:rsidP="00187028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اذا اتخذ قرار التصنيع الداخلي ستوفر الشركة = 7150000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5800000 </w:t>
                            </w:r>
                          </w:p>
                          <w:p w:rsidR="00A37196" w:rsidRPr="00187028" w:rsidRDefault="00A37196" w:rsidP="00187028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r w:rsidRPr="000B7093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C00000"/>
                                <w:rtl/>
                              </w:rPr>
                              <w:t>1350000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ريال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356CB1" id="Text Box 69" o:spid="_x0000_s1066" type="#_x0000_t202" style="position:absolute;left:0;text-align:left;margin-left:-54pt;margin-top:23.25pt;width:287.25pt;height:77.2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" fillcolor="white [3201]" strokeweight=".5pt">
                <v:textbox>
                  <w:txbxContent>
                    <w:p w:rsidR="00A37196" w:rsidRDefault="00A37196" w:rsidP="00187028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</w:pPr>
                      <w:r w:rsidRPr="0018702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  <w:t>تكاليف الشراء =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(</w:t>
                      </w:r>
                      <w:r w:rsidRPr="0018702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  <w:t xml:space="preserve"> 50000 × 130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) + عمولة 10% من قيمة الشراء </w:t>
                      </w:r>
                    </w:p>
                    <w:p w:rsidR="00A37196" w:rsidRDefault="00A37196" w:rsidP="00187028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= 6500000 + 650000 = 7150000 ريال </w:t>
                      </w:r>
                    </w:p>
                    <w:p w:rsidR="00A37196" w:rsidRDefault="00A37196" w:rsidP="00187028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تكلفة التصنيع الداخلي = 5800000 ريال من السؤال السابق </w:t>
                      </w:r>
                    </w:p>
                    <w:p w:rsidR="00A37196" w:rsidRDefault="00A37196" w:rsidP="00187028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اذا اتخذ قرار التصنيع الداخلي ستوفر الشركة = 7150000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  <w:t>–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5800000 </w:t>
                      </w:r>
                    </w:p>
                    <w:p w:rsidR="00A37196" w:rsidRPr="00187028" w:rsidRDefault="00A37196" w:rsidP="00187028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r w:rsidRPr="000B7093">
                        <w:rPr>
                          <w:rFonts w:asciiTheme="majorBidi" w:hAnsiTheme="majorBidi" w:cstheme="majorBidi" w:hint="cs"/>
                          <w:b/>
                          <w:bCs/>
                          <w:color w:val="C00000"/>
                          <w:rtl/>
                        </w:rPr>
                        <w:t>1350000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ريال </w:t>
                      </w:r>
                    </w:p>
                  </w:txbxContent>
                </v:textbox>
              </v:shape>
            </w:pict>
          </mc:Fallback>
        </mc:AlternateConten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في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نفس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فقرة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السؤال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السابقة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مباشرة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،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اذا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اتخذ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القرار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بالتصنيع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الداخلي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للقطعة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المذكورة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فإن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الأثر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على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تكاليف</w:t>
      </w:r>
      <w:r w:rsidR="007A0186">
        <w:rPr>
          <w:rFonts w:hint="cs"/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التشغيل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للشركة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</w:t>
      </w:r>
      <w:r w:rsidR="00663309" w:rsidRPr="007A0186">
        <w:rPr>
          <w:rFonts w:hint="cs"/>
          <w:b/>
          <w:bCs/>
          <w:color w:val="7030A0"/>
          <w:sz w:val="24"/>
          <w:szCs w:val="24"/>
          <w:rtl/>
        </w:rPr>
        <w:t>هو</w:t>
      </w:r>
      <w:r w:rsidR="00663309" w:rsidRPr="007A0186">
        <w:rPr>
          <w:b/>
          <w:bCs/>
          <w:color w:val="7030A0"/>
          <w:sz w:val="24"/>
          <w:szCs w:val="24"/>
          <w:rtl/>
        </w:rPr>
        <w:t xml:space="preserve"> :</w:t>
      </w:r>
    </w:p>
    <w:p w:rsidR="00663309" w:rsidRDefault="00663309" w:rsidP="00AE087A">
      <w:pPr>
        <w:pStyle w:val="ListParagraph"/>
        <w:numPr>
          <w:ilvl w:val="0"/>
          <w:numId w:val="81"/>
        </w:numPr>
        <w:rPr>
          <w:rtl/>
        </w:rPr>
      </w:pPr>
      <w:r w:rsidRPr="004C381E">
        <w:rPr>
          <w:rtl/>
        </w:rPr>
        <w:t xml:space="preserve">700,000 </w:t>
      </w:r>
      <w:r w:rsidRPr="004C381E">
        <w:rPr>
          <w:rFonts w:hint="cs"/>
          <w:rtl/>
        </w:rPr>
        <w:t>ريال</w:t>
      </w:r>
      <w:r w:rsidRPr="004C381E">
        <w:rPr>
          <w:rtl/>
        </w:rPr>
        <w:t xml:space="preserve"> </w:t>
      </w:r>
      <w:r w:rsidRPr="004C381E">
        <w:rPr>
          <w:rFonts w:hint="cs"/>
          <w:rtl/>
        </w:rPr>
        <w:t>وفورات</w:t>
      </w:r>
      <w:r w:rsidRPr="004C381E">
        <w:rPr>
          <w:rtl/>
        </w:rPr>
        <w:t xml:space="preserve"> </w:t>
      </w:r>
      <w:r w:rsidRPr="004C381E">
        <w:rPr>
          <w:rFonts w:hint="cs"/>
          <w:rtl/>
        </w:rPr>
        <w:t>في</w:t>
      </w:r>
      <w:r w:rsidRPr="004C381E">
        <w:rPr>
          <w:rtl/>
        </w:rPr>
        <w:t xml:space="preserve"> </w:t>
      </w:r>
      <w:r w:rsidRPr="004C381E">
        <w:rPr>
          <w:rFonts w:hint="cs"/>
          <w:rtl/>
        </w:rPr>
        <w:t>التكاليف</w:t>
      </w:r>
    </w:p>
    <w:p w:rsidR="00663309" w:rsidRDefault="00663309" w:rsidP="00AE087A">
      <w:pPr>
        <w:pStyle w:val="ListParagraph"/>
        <w:numPr>
          <w:ilvl w:val="0"/>
          <w:numId w:val="81"/>
        </w:numPr>
        <w:rPr>
          <w:rtl/>
        </w:rPr>
      </w:pPr>
      <w:r w:rsidRPr="004C381E">
        <w:rPr>
          <w:rtl/>
        </w:rPr>
        <w:t xml:space="preserve">1,650,000 </w:t>
      </w:r>
      <w:r w:rsidRPr="004C381E">
        <w:rPr>
          <w:rFonts w:hint="cs"/>
          <w:rtl/>
        </w:rPr>
        <w:t>ريال</w:t>
      </w:r>
      <w:r w:rsidRPr="004C381E">
        <w:rPr>
          <w:rtl/>
        </w:rPr>
        <w:t xml:space="preserve"> </w:t>
      </w:r>
      <w:r w:rsidRPr="004C381E">
        <w:rPr>
          <w:rFonts w:hint="cs"/>
          <w:rtl/>
        </w:rPr>
        <w:t>وفورات</w:t>
      </w:r>
      <w:r w:rsidRPr="004C381E">
        <w:rPr>
          <w:rtl/>
        </w:rPr>
        <w:t xml:space="preserve"> </w:t>
      </w:r>
      <w:r w:rsidRPr="004C381E">
        <w:rPr>
          <w:rFonts w:hint="cs"/>
          <w:rtl/>
        </w:rPr>
        <w:t>في</w:t>
      </w:r>
      <w:r w:rsidRPr="004C381E">
        <w:rPr>
          <w:rtl/>
        </w:rPr>
        <w:t xml:space="preserve"> </w:t>
      </w:r>
      <w:r w:rsidRPr="004C381E">
        <w:rPr>
          <w:rFonts w:hint="cs"/>
          <w:rtl/>
        </w:rPr>
        <w:t>التكاليف</w:t>
      </w:r>
    </w:p>
    <w:p w:rsidR="00663309" w:rsidRPr="00171626" w:rsidRDefault="00663309" w:rsidP="00AE087A">
      <w:pPr>
        <w:pStyle w:val="ListParagraph"/>
        <w:numPr>
          <w:ilvl w:val="0"/>
          <w:numId w:val="81"/>
        </w:numPr>
        <w:rPr>
          <w:b/>
          <w:bCs/>
          <w:color w:val="FF0000"/>
          <w:rtl/>
        </w:rPr>
      </w:pPr>
      <w:r w:rsidRPr="00171626">
        <w:rPr>
          <w:b/>
          <w:bCs/>
          <w:color w:val="FF0000"/>
          <w:rtl/>
        </w:rPr>
        <w:t xml:space="preserve">1,350,000 </w:t>
      </w:r>
      <w:r w:rsidRPr="00171626">
        <w:rPr>
          <w:rFonts w:hint="cs"/>
          <w:b/>
          <w:bCs/>
          <w:color w:val="FF0000"/>
          <w:rtl/>
        </w:rPr>
        <w:t>ريال</w:t>
      </w:r>
      <w:r w:rsidRPr="00171626">
        <w:rPr>
          <w:b/>
          <w:bCs/>
          <w:color w:val="FF0000"/>
          <w:rtl/>
        </w:rPr>
        <w:t xml:space="preserve"> </w:t>
      </w:r>
      <w:r w:rsidRPr="00171626">
        <w:rPr>
          <w:rFonts w:hint="cs"/>
          <w:b/>
          <w:bCs/>
          <w:color w:val="FF0000"/>
          <w:rtl/>
        </w:rPr>
        <w:t>وفورات</w:t>
      </w:r>
      <w:r w:rsidRPr="00171626">
        <w:rPr>
          <w:b/>
          <w:bCs/>
          <w:color w:val="FF0000"/>
          <w:rtl/>
        </w:rPr>
        <w:t xml:space="preserve"> </w:t>
      </w:r>
      <w:r w:rsidRPr="00171626">
        <w:rPr>
          <w:rFonts w:hint="cs"/>
          <w:b/>
          <w:bCs/>
          <w:color w:val="FF0000"/>
          <w:rtl/>
        </w:rPr>
        <w:t>في</w:t>
      </w:r>
      <w:r w:rsidRPr="00171626">
        <w:rPr>
          <w:b/>
          <w:bCs/>
          <w:color w:val="FF0000"/>
          <w:rtl/>
        </w:rPr>
        <w:t xml:space="preserve"> </w:t>
      </w:r>
      <w:r w:rsidRPr="00171626">
        <w:rPr>
          <w:rFonts w:hint="cs"/>
          <w:b/>
          <w:bCs/>
          <w:color w:val="FF0000"/>
          <w:rtl/>
        </w:rPr>
        <w:t>التكاليف</w:t>
      </w:r>
    </w:p>
    <w:p w:rsidR="00663309" w:rsidRDefault="00663309" w:rsidP="00AE087A">
      <w:pPr>
        <w:pStyle w:val="ListParagraph"/>
        <w:numPr>
          <w:ilvl w:val="0"/>
          <w:numId w:val="81"/>
        </w:numPr>
        <w:rPr>
          <w:rtl/>
        </w:rPr>
      </w:pPr>
      <w:r w:rsidRPr="004C381E">
        <w:rPr>
          <w:rFonts w:hint="cs"/>
          <w:rtl/>
        </w:rPr>
        <w:t xml:space="preserve">لاشيء من ما سبق </w:t>
      </w:r>
    </w:p>
    <w:p w:rsidR="006473DB" w:rsidRPr="00466681" w:rsidRDefault="006473DB" w:rsidP="006473DB">
      <w:pPr>
        <w:shd w:val="clear" w:color="auto" w:fill="FFFFFF"/>
        <w:spacing w:after="0" w:line="240" w:lineRule="auto"/>
        <w:rPr>
          <w:rFonts w:ascii="Arial" w:eastAsia="Times New Roman" w:hAnsi="Arial"/>
          <w:sz w:val="28"/>
          <w:szCs w:val="28"/>
          <w:rtl/>
        </w:rPr>
      </w:pPr>
    </w:p>
    <w:p w:rsidR="006473DB" w:rsidRPr="00BC5EBF" w:rsidRDefault="006473DB" w:rsidP="00BC5EBF">
      <w:pPr>
        <w:jc w:val="both"/>
        <w:rPr>
          <w:b/>
          <w:bCs/>
          <w:color w:val="F79646" w:themeColor="accent6"/>
          <w:sz w:val="24"/>
          <w:szCs w:val="24"/>
        </w:rPr>
      </w:pPr>
      <w:r w:rsidRPr="00BC5EBF">
        <w:rPr>
          <w:b/>
          <w:bCs/>
          <w:color w:val="F79646" w:themeColor="accent6"/>
          <w:sz w:val="24"/>
          <w:szCs w:val="24"/>
          <w:rtl/>
        </w:rPr>
        <w:t xml:space="preserve">تلقت شركة"مكة" عرضا من احد الموردين لتوريد ٢٠٠٠٠قطعة بسعر ١٦ ريال للقطعة(ص) من اجزاء المنتج التي يتم تصنيعها داخليا من خلال تجهيزات متاحة حاليا للشركة ، وسوف تتحمل الشركة مصروفات شراء اخرى نسبتها ٢٥٪ من ثمن الشراء . تكلفة التصنيع الداخلي للقطعة الواحدة كالآتي :تكلفة مواد </w:t>
      </w:r>
      <w:r w:rsidRPr="008165E2">
        <w:rPr>
          <w:b/>
          <w:bCs/>
          <w:color w:val="4F81BD" w:themeColor="accent1"/>
          <w:sz w:val="24"/>
          <w:szCs w:val="24"/>
          <w:rtl/>
        </w:rPr>
        <w:t xml:space="preserve">مباشرة ٨ </w:t>
      </w:r>
      <w:r w:rsidRPr="00BC5EBF">
        <w:rPr>
          <w:b/>
          <w:bCs/>
          <w:color w:val="F79646" w:themeColor="accent6"/>
          <w:sz w:val="24"/>
          <w:szCs w:val="24"/>
          <w:rtl/>
        </w:rPr>
        <w:t>ريال ، اجور انتاجية مباشرة</w:t>
      </w:r>
      <w:r w:rsidRPr="008165E2">
        <w:rPr>
          <w:b/>
          <w:bCs/>
          <w:color w:val="4F81BD" w:themeColor="accent1"/>
          <w:sz w:val="24"/>
          <w:szCs w:val="24"/>
          <w:rtl/>
        </w:rPr>
        <w:t xml:space="preserve"> ٧ ريال</w:t>
      </w:r>
      <w:r w:rsidRPr="00BC5EBF">
        <w:rPr>
          <w:b/>
          <w:bCs/>
          <w:color w:val="F79646" w:themeColor="accent6"/>
          <w:sz w:val="24"/>
          <w:szCs w:val="24"/>
          <w:rtl/>
        </w:rPr>
        <w:t xml:space="preserve"> ، مصروفات انتاجية غير مباشرة متغيرة </w:t>
      </w:r>
      <w:r w:rsidRPr="008165E2">
        <w:rPr>
          <w:b/>
          <w:bCs/>
          <w:color w:val="4F81BD" w:themeColor="accent1"/>
          <w:sz w:val="24"/>
          <w:szCs w:val="24"/>
          <w:rtl/>
        </w:rPr>
        <w:t>٦ريال</w:t>
      </w:r>
      <w:r w:rsidRPr="00BC5EBF">
        <w:rPr>
          <w:b/>
          <w:bCs/>
          <w:color w:val="F79646" w:themeColor="accent6"/>
          <w:sz w:val="24"/>
          <w:szCs w:val="24"/>
          <w:rtl/>
        </w:rPr>
        <w:t xml:space="preserve">  ، مصروفات انتاجية ثابتة </w:t>
      </w:r>
      <w:r w:rsidRPr="008165E2">
        <w:rPr>
          <w:b/>
          <w:bCs/>
          <w:color w:val="4F81BD" w:themeColor="accent1"/>
          <w:sz w:val="24"/>
          <w:szCs w:val="24"/>
          <w:rtl/>
        </w:rPr>
        <w:t>٥</w:t>
      </w:r>
      <w:r w:rsidRPr="00BC5EBF">
        <w:rPr>
          <w:b/>
          <w:bCs/>
          <w:color w:val="F79646" w:themeColor="accent6"/>
          <w:sz w:val="24"/>
          <w:szCs w:val="24"/>
          <w:rtl/>
        </w:rPr>
        <w:t>ريال (٦٠٪منها لايمكن تجنبها). وعلى ذلك فان التكلفة الملائمة للتصنيع الداخلي للقطعة الواحدة هي : </w:t>
      </w:r>
    </w:p>
    <w:p w:rsidR="006473DB" w:rsidRPr="00BC5EBF" w:rsidRDefault="008165E2" w:rsidP="003A20E4">
      <w:pPr>
        <w:pStyle w:val="ListParagraph"/>
        <w:numPr>
          <w:ilvl w:val="0"/>
          <w:numId w:val="140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8165E2">
        <w:rPr>
          <w:rFonts w:hint="cs"/>
          <w:b/>
          <w:bCs/>
          <w:noProof/>
          <w:color w:val="7030A0"/>
          <w:rtl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3D496D12" wp14:editId="44EA2A2C">
                <wp:simplePos x="0" y="0"/>
                <wp:positionH relativeFrom="column">
                  <wp:posOffset>-278765</wp:posOffset>
                </wp:positionH>
                <wp:positionV relativeFrom="paragraph">
                  <wp:posOffset>8890</wp:posOffset>
                </wp:positionV>
                <wp:extent cx="4476750" cy="876300"/>
                <wp:effectExtent l="0" t="0" r="19050" b="19050"/>
                <wp:wrapNone/>
                <wp:docPr id="149" name="Text Box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0" cy="876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37196" w:rsidRDefault="00A37196" w:rsidP="008165E2">
                            <w:pPr>
                              <w:pStyle w:val="NoSpacing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التكلفة الملائمة للتصنيع الداخلي للقطعة الواحدة=مواد مباشرة+أجور مباشرة+مصروفات متغيرة+مصروفات ثابتة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يمكن تجنبها </w:t>
                            </w:r>
                          </w:p>
                          <w:p w:rsidR="00A37196" w:rsidRDefault="00A37196" w:rsidP="008165E2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8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7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6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(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5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8165E2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×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40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% ) = </w:t>
                            </w:r>
                            <w:r w:rsidRPr="008165E2">
                              <w:rPr>
                                <w:rFonts w:hint="cs"/>
                                <w:b/>
                                <w:bCs/>
                                <w:color w:val="C00000"/>
                                <w:rtl/>
                              </w:rPr>
                              <w:t xml:space="preserve">23 ريال </w:t>
                            </w:r>
                          </w:p>
                          <w:p w:rsidR="00A37196" w:rsidRPr="00B34E80" w:rsidRDefault="00A37196" w:rsidP="008165E2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اذا تكاليف التصنبع الداخلي = 23 </w:t>
                            </w:r>
                            <w:r w:rsidRPr="00237B7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×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20000 قطعة = 460000 ريال</w:t>
                            </w:r>
                          </w:p>
                          <w:p w:rsidR="00A37196" w:rsidRDefault="00A37196" w:rsidP="008165E2">
                            <w:pPr>
                              <w:pStyle w:val="NoSpacing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496D12" id="Text Box 149" o:spid="_x0000_s1067" type="#_x0000_t202" style="position:absolute;left:0;text-align:left;margin-left:-21.95pt;margin-top:.7pt;width:352.5pt;height:69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" fillcolor="window" strokeweight=".5pt">
                <v:textbox>
                  <w:txbxContent>
                    <w:p w:rsidR="00A37196" w:rsidRDefault="00A37196" w:rsidP="008165E2">
                      <w:pPr>
                        <w:pStyle w:val="NoSpacing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التكلفة الملائمة للتصنيع الداخلي للقطعة الواحدة=مواد مباشرة+أجور مباشرة+مصروفات متغيرة+مصروفات ثابتة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يمكن تجنبها </w:t>
                      </w:r>
                    </w:p>
                    <w:p w:rsidR="00A37196" w:rsidRDefault="00A37196" w:rsidP="008165E2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8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+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7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+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6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+ (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5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8165E2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×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40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% ) = </w:t>
                      </w:r>
                      <w:r w:rsidRPr="008165E2">
                        <w:rPr>
                          <w:rFonts w:hint="cs"/>
                          <w:b/>
                          <w:bCs/>
                          <w:color w:val="C00000"/>
                          <w:rtl/>
                        </w:rPr>
                        <w:t xml:space="preserve">23 ريال </w:t>
                      </w:r>
                    </w:p>
                    <w:p w:rsidR="00A37196" w:rsidRPr="00B34E80" w:rsidRDefault="00A37196" w:rsidP="008165E2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اذا تكاليف التصنبع الداخلي = 23 </w:t>
                      </w:r>
                      <w:r w:rsidRPr="00237B7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×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20000 قطعة = 460000 ريال</w:t>
                      </w:r>
                    </w:p>
                    <w:p w:rsidR="00A37196" w:rsidRDefault="00A37196" w:rsidP="008165E2">
                      <w:pPr>
                        <w:pStyle w:val="NoSpacing"/>
                      </w:pPr>
                    </w:p>
                  </w:txbxContent>
                </v:textbox>
              </v:shape>
            </w:pict>
          </mc:Fallback>
        </mc:AlternateContent>
      </w:r>
      <w:r w:rsidR="006473DB" w:rsidRPr="00BC5EBF">
        <w:rPr>
          <w:rFonts w:ascii="Arial" w:eastAsia="Times New Roman" w:hAnsi="Arial"/>
          <w:sz w:val="24"/>
          <w:szCs w:val="24"/>
          <w:rtl/>
        </w:rPr>
        <w:t>٢٦ ريال.</w:t>
      </w:r>
      <w:r w:rsidRPr="008165E2">
        <w:rPr>
          <w:rFonts w:hint="cs"/>
          <w:b/>
          <w:bCs/>
          <w:noProof/>
          <w:color w:val="7030A0"/>
          <w:rtl/>
        </w:rPr>
        <w:t xml:space="preserve"> </w:t>
      </w:r>
    </w:p>
    <w:p w:rsidR="006473DB" w:rsidRPr="00BC5EBF" w:rsidRDefault="006473DB" w:rsidP="003A20E4">
      <w:pPr>
        <w:pStyle w:val="ListParagraph"/>
        <w:numPr>
          <w:ilvl w:val="0"/>
          <w:numId w:val="140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B050"/>
          <w:sz w:val="24"/>
          <w:szCs w:val="24"/>
          <w:rtl/>
        </w:rPr>
      </w:pPr>
      <w:r w:rsidRPr="00BC5EBF">
        <w:rPr>
          <w:rFonts w:ascii="Arial" w:eastAsia="Times New Roman" w:hAnsi="Arial"/>
          <w:b/>
          <w:bCs/>
          <w:color w:val="00B050"/>
          <w:sz w:val="24"/>
          <w:szCs w:val="24"/>
          <w:rtl/>
        </w:rPr>
        <w:t>٢٣ريال.</w:t>
      </w:r>
    </w:p>
    <w:p w:rsidR="006473DB" w:rsidRPr="00BC5EBF" w:rsidRDefault="006473DB" w:rsidP="003A20E4">
      <w:pPr>
        <w:pStyle w:val="ListParagraph"/>
        <w:numPr>
          <w:ilvl w:val="0"/>
          <w:numId w:val="140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BC5EBF">
        <w:rPr>
          <w:rFonts w:ascii="Arial" w:eastAsia="Times New Roman" w:hAnsi="Arial"/>
          <w:sz w:val="24"/>
          <w:szCs w:val="24"/>
          <w:rtl/>
        </w:rPr>
        <w:t>٢٤ريال.</w:t>
      </w:r>
    </w:p>
    <w:p w:rsidR="006473DB" w:rsidRPr="00BC5EBF" w:rsidRDefault="006473DB" w:rsidP="003A20E4">
      <w:pPr>
        <w:pStyle w:val="ListParagraph"/>
        <w:numPr>
          <w:ilvl w:val="0"/>
          <w:numId w:val="140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BC5EBF">
        <w:rPr>
          <w:rFonts w:ascii="Arial" w:eastAsia="Times New Roman" w:hAnsi="Arial"/>
          <w:sz w:val="24"/>
          <w:szCs w:val="24"/>
          <w:rtl/>
        </w:rPr>
        <w:t>٢١ريال.</w:t>
      </w:r>
    </w:p>
    <w:p w:rsidR="006473DB" w:rsidRPr="00BC5EBF" w:rsidRDefault="006473DB" w:rsidP="00BC5EBF">
      <w:pPr>
        <w:jc w:val="both"/>
        <w:rPr>
          <w:b/>
          <w:bCs/>
          <w:color w:val="F79646" w:themeColor="accent6"/>
          <w:sz w:val="24"/>
          <w:szCs w:val="24"/>
          <w:rtl/>
        </w:rPr>
      </w:pPr>
    </w:p>
    <w:p w:rsidR="006473DB" w:rsidRPr="00BC5EBF" w:rsidRDefault="008165E2" w:rsidP="00BC5EBF">
      <w:pPr>
        <w:jc w:val="both"/>
        <w:rPr>
          <w:b/>
          <w:bCs/>
          <w:color w:val="F79646" w:themeColor="accent6"/>
          <w:sz w:val="24"/>
          <w:szCs w:val="24"/>
          <w:rtl/>
        </w:rPr>
      </w:pPr>
      <w:r w:rsidRPr="008165E2">
        <w:rPr>
          <w:noProof/>
          <w:rtl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0B3313EC" wp14:editId="418FFB6F">
                <wp:simplePos x="0" y="0"/>
                <wp:positionH relativeFrom="column">
                  <wp:posOffset>-704850</wp:posOffset>
                </wp:positionH>
                <wp:positionV relativeFrom="paragraph">
                  <wp:posOffset>460375</wp:posOffset>
                </wp:positionV>
                <wp:extent cx="3476625" cy="1095375"/>
                <wp:effectExtent l="0" t="0" r="28575" b="28575"/>
                <wp:wrapNone/>
                <wp:docPr id="150" name="Text Box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6625" cy="1095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37196" w:rsidRDefault="00A37196" w:rsidP="008165E2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18702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  <w:t>تكاليف الشراء =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(</w:t>
                            </w:r>
                            <w:r w:rsidRPr="0018702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2</w:t>
                            </w:r>
                            <w:r w:rsidRPr="0018702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0000 ×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16) + عمولة 25% من قيمة الشراء </w:t>
                            </w:r>
                          </w:p>
                          <w:p w:rsidR="00A37196" w:rsidRDefault="00A37196" w:rsidP="008165E2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320000 + 80000 = 400000 </w:t>
                            </w:r>
                          </w:p>
                          <w:p w:rsidR="00A37196" w:rsidRDefault="00A37196" w:rsidP="008165E2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تكلفة التصنيع الداخلي = 460000 ريال من السؤال السابق </w:t>
                            </w:r>
                          </w:p>
                          <w:p w:rsidR="00A37196" w:rsidRDefault="00A37196" w:rsidP="008165E2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اذا اتخذ قرار التصنيع الداخلي = 400000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460000</w:t>
                            </w:r>
                          </w:p>
                          <w:p w:rsidR="00A37196" w:rsidRPr="00187028" w:rsidRDefault="00A37196" w:rsidP="008165E2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C00000"/>
                                <w:rtl/>
                              </w:rPr>
                              <w:t>-60000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ريال زيادة في تكاليف التشغيل يعني الحكاية مو جايبة همها نشتري اوفر لنا من التصنيع الداخلي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3313EC" id="Text Box 150" o:spid="_x0000_s1068" type="#_x0000_t202" style="position:absolute;left:0;text-align:left;margin-left:-55.5pt;margin-top:36.25pt;width:273.75pt;height:86.25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" fillcolor="window" strokeweight=".5pt">
                <v:textbox>
                  <w:txbxContent>
                    <w:p w:rsidR="00A37196" w:rsidRDefault="00A37196" w:rsidP="008165E2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</w:pPr>
                      <w:r w:rsidRPr="0018702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  <w:t>تكاليف الشراء =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(</w:t>
                      </w:r>
                      <w:r w:rsidRPr="0018702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2</w:t>
                      </w:r>
                      <w:r w:rsidRPr="0018702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  <w:t xml:space="preserve">0000 ×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16) + عمولة 25% من قيمة الشراء </w:t>
                      </w:r>
                    </w:p>
                    <w:p w:rsidR="00A37196" w:rsidRDefault="00A37196" w:rsidP="008165E2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= 320000 + 80000 = 400000 </w:t>
                      </w:r>
                    </w:p>
                    <w:p w:rsidR="00A37196" w:rsidRDefault="00A37196" w:rsidP="008165E2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تكلفة التصنيع الداخلي = 460000 ريال من السؤال السابق </w:t>
                      </w:r>
                    </w:p>
                    <w:p w:rsidR="00A37196" w:rsidRDefault="00A37196" w:rsidP="008165E2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اذا اتخذ قرار التصنيع الداخلي = 400000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  <w:t>–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460000</w:t>
                      </w:r>
                    </w:p>
                    <w:p w:rsidR="00A37196" w:rsidRPr="00187028" w:rsidRDefault="00A37196" w:rsidP="008165E2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C00000"/>
                          <w:rtl/>
                        </w:rPr>
                        <w:t>-60000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ريال زيادة في تكاليف التشغيل يعني الحكاية مو جايبة همها نشتري اوفر لنا من التصنيع الداخلي </w:t>
                      </w:r>
                    </w:p>
                  </w:txbxContent>
                </v:textbox>
              </v:shape>
            </w:pict>
          </mc:Fallback>
        </mc:AlternateContent>
      </w:r>
      <w:r w:rsidR="006473DB" w:rsidRPr="00BC5EBF">
        <w:rPr>
          <w:b/>
          <w:bCs/>
          <w:color w:val="F79646" w:themeColor="accent6"/>
          <w:sz w:val="24"/>
          <w:szCs w:val="24"/>
          <w:rtl/>
        </w:rPr>
        <w:t>باستخدام نفس بيانات فقرة السؤال السابق مباشرة .وبفرض انه تم اتخاذ القرار بالتصنيع الداخلي فان اثر ذلك على الشركة يكون:</w:t>
      </w:r>
    </w:p>
    <w:p w:rsidR="006473DB" w:rsidRPr="00BC5EBF" w:rsidRDefault="006473DB" w:rsidP="003A20E4">
      <w:pPr>
        <w:pStyle w:val="ListParagraph"/>
        <w:numPr>
          <w:ilvl w:val="0"/>
          <w:numId w:val="141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BC5EBF">
        <w:rPr>
          <w:rFonts w:ascii="Arial" w:eastAsia="Times New Roman" w:hAnsi="Arial"/>
          <w:sz w:val="24"/>
          <w:szCs w:val="24"/>
          <w:rtl/>
        </w:rPr>
        <w:t>٦٠٠٠٠ريال وفورات في تكاليف التشغيل.</w:t>
      </w:r>
      <w:r w:rsidR="008165E2" w:rsidRPr="008165E2">
        <w:rPr>
          <w:noProof/>
          <w:rtl/>
        </w:rPr>
        <w:t xml:space="preserve"> </w:t>
      </w:r>
    </w:p>
    <w:p w:rsidR="006473DB" w:rsidRPr="00BC5EBF" w:rsidRDefault="006473DB" w:rsidP="003A20E4">
      <w:pPr>
        <w:pStyle w:val="ListParagraph"/>
        <w:numPr>
          <w:ilvl w:val="0"/>
          <w:numId w:val="141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B050"/>
          <w:sz w:val="24"/>
          <w:szCs w:val="24"/>
          <w:rtl/>
        </w:rPr>
      </w:pPr>
      <w:r w:rsidRPr="00BC5EBF">
        <w:rPr>
          <w:rFonts w:ascii="Arial" w:eastAsia="Times New Roman" w:hAnsi="Arial"/>
          <w:b/>
          <w:bCs/>
          <w:color w:val="00B050"/>
          <w:sz w:val="24"/>
          <w:szCs w:val="24"/>
          <w:rtl/>
        </w:rPr>
        <w:t>٦٠٠٠٠ريال زيادات في تكاليف التشغيل.</w:t>
      </w:r>
    </w:p>
    <w:p w:rsidR="006473DB" w:rsidRPr="00BC5EBF" w:rsidRDefault="006473DB" w:rsidP="003A20E4">
      <w:pPr>
        <w:pStyle w:val="ListParagraph"/>
        <w:numPr>
          <w:ilvl w:val="0"/>
          <w:numId w:val="141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BC5EBF">
        <w:rPr>
          <w:rFonts w:ascii="Arial" w:eastAsia="Times New Roman" w:hAnsi="Arial"/>
          <w:sz w:val="24"/>
          <w:szCs w:val="24"/>
          <w:rtl/>
        </w:rPr>
        <w:t>٨٠٠٠٠ريال وفورات في تكاليف التشغيل.</w:t>
      </w:r>
    </w:p>
    <w:p w:rsidR="006473DB" w:rsidRPr="00BC5EBF" w:rsidRDefault="006473DB" w:rsidP="003A20E4">
      <w:pPr>
        <w:pStyle w:val="ListParagraph"/>
        <w:numPr>
          <w:ilvl w:val="0"/>
          <w:numId w:val="141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BC5EBF">
        <w:rPr>
          <w:rFonts w:ascii="Arial" w:eastAsia="Times New Roman" w:hAnsi="Arial"/>
          <w:sz w:val="24"/>
          <w:szCs w:val="24"/>
          <w:rtl/>
        </w:rPr>
        <w:t>٨٠٠٠٠ريال زيادات في تماليف التشغيل.</w:t>
      </w:r>
    </w:p>
    <w:p w:rsidR="00B020E0" w:rsidRDefault="00B020E0" w:rsidP="006060B3">
      <w:pPr>
        <w:rPr>
          <w:rFonts w:ascii="Cambria" w:hAnsi="Cambria" w:cs="Calibri"/>
          <w:b/>
          <w:bCs/>
          <w:sz w:val="28"/>
          <w:szCs w:val="28"/>
          <w:u w:val="single"/>
          <w:rtl/>
        </w:rPr>
      </w:pPr>
    </w:p>
    <w:p w:rsidR="00957BC7" w:rsidRDefault="00957BC7" w:rsidP="00B020E0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  <w:rtl/>
        </w:rPr>
      </w:pPr>
    </w:p>
    <w:p w:rsidR="00957BC7" w:rsidRDefault="00957BC7" w:rsidP="00B020E0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  <w:rtl/>
        </w:rPr>
      </w:pPr>
    </w:p>
    <w:p w:rsidR="00D721A0" w:rsidRPr="00B020E0" w:rsidRDefault="00D721A0" w:rsidP="00B020E0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lastRenderedPageBreak/>
        <w:t>تقوم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شركة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الهدى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حاليا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بتصنيع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الجزء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( </w:t>
      </w:r>
      <w:r w:rsid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داخليا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خلال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تجهيزات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متاحة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لديها،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التصنيع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الواحدة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25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انتاجية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20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انتاجية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غير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متغيرة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15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 انتاجية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غير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ثابتة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تلقت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الشركة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عرضا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احد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الموردين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الخارجيين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لتوريد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10000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وحدة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هذا الجزء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بسعر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   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50</w:t>
      </w:r>
      <w:r w:rsid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على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التكلفة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التفاضلية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الملائمة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للتصنيع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الداخلي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الواحدة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D721A0" w:rsidRPr="00503F90" w:rsidRDefault="00B020E0" w:rsidP="003A20E4">
      <w:pPr>
        <w:pStyle w:val="ListParagraph"/>
        <w:numPr>
          <w:ilvl w:val="0"/>
          <w:numId w:val="16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</w:rPr>
      </w:pPr>
      <w:r w:rsidRPr="00B020E0">
        <w:rPr>
          <w:rFonts w:hint="cs"/>
          <w:b/>
          <w:bCs/>
          <w:noProof/>
          <w:color w:val="7030A0"/>
          <w:rtl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2AB95CD9" wp14:editId="242BBEAF">
                <wp:simplePos x="0" y="0"/>
                <wp:positionH relativeFrom="column">
                  <wp:posOffset>-431165</wp:posOffset>
                </wp:positionH>
                <wp:positionV relativeFrom="paragraph">
                  <wp:posOffset>98425</wp:posOffset>
                </wp:positionV>
                <wp:extent cx="4476750" cy="876300"/>
                <wp:effectExtent l="0" t="0" r="19050" b="19050"/>
                <wp:wrapNone/>
                <wp:docPr id="183" name="Text Box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0" cy="876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37196" w:rsidRDefault="00A37196" w:rsidP="00B020E0">
                            <w:pPr>
                              <w:pStyle w:val="NoSpacing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التكلفة الملائمة للتصنيع الداخلي للقطعة الواحدة=مواد مباشرة+أجور مباشرة+مصروفات متغيرة+مصروفات ثابتة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يمكن تجنبها </w:t>
                            </w:r>
                          </w:p>
                          <w:p w:rsidR="00A37196" w:rsidRDefault="00A37196" w:rsidP="00BA3729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25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0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20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0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 </w:t>
                            </w:r>
                            <w:r w:rsidRPr="00BA3729">
                              <w:rPr>
                                <w:rFonts w:hint="cs"/>
                                <w:b/>
                                <w:bCs/>
                                <w:color w:val="00B050"/>
                                <w:rtl/>
                              </w:rPr>
                              <w:t xml:space="preserve">45 ريال </w:t>
                            </w:r>
                          </w:p>
                          <w:p w:rsidR="00A37196" w:rsidRPr="00B34E80" w:rsidRDefault="00A37196" w:rsidP="00BA3729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اذا تكاليف التصنبع الداخلي = 45 </w:t>
                            </w:r>
                            <w:r w:rsidRPr="00237B7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×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10000 قطعة = 450000 ريال</w:t>
                            </w:r>
                          </w:p>
                          <w:p w:rsidR="00A37196" w:rsidRDefault="00A37196" w:rsidP="00B020E0">
                            <w:pPr>
                              <w:pStyle w:val="NoSpacing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B95CD9" id="Text Box 183" o:spid="_x0000_s1069" type="#_x0000_t202" style="position:absolute;left:0;text-align:left;margin-left:-33.95pt;margin-top:7.75pt;width:352.5pt;height:69pt;z-index:25199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" fillcolor="window" strokeweight=".5pt">
                <v:textbox>
                  <w:txbxContent>
                    <w:p w:rsidR="00A37196" w:rsidRDefault="00A37196" w:rsidP="00B020E0">
                      <w:pPr>
                        <w:pStyle w:val="NoSpacing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التكلفة الملائمة للتصنيع الداخلي للقطعة الواحدة=مواد مباشرة+أجور مباشرة+مصروفات متغيرة+مصروفات ثابتة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يمكن تجنبها </w:t>
                      </w:r>
                    </w:p>
                    <w:p w:rsidR="00A37196" w:rsidRDefault="00A37196" w:rsidP="00BA3729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25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+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0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+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20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+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0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 </w:t>
                      </w:r>
                      <w:r w:rsidRPr="00BA3729">
                        <w:rPr>
                          <w:rFonts w:hint="cs"/>
                          <w:b/>
                          <w:bCs/>
                          <w:color w:val="00B050"/>
                          <w:rtl/>
                        </w:rPr>
                        <w:t xml:space="preserve">45 ريال </w:t>
                      </w:r>
                    </w:p>
                    <w:p w:rsidR="00A37196" w:rsidRPr="00B34E80" w:rsidRDefault="00A37196" w:rsidP="00BA3729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اذا تكاليف التصنبع الداخلي = 45 </w:t>
                      </w:r>
                      <w:r w:rsidRPr="00237B7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×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10000 قطعة = 450000 ريال</w:t>
                      </w:r>
                    </w:p>
                    <w:p w:rsidR="00A37196" w:rsidRDefault="00A37196" w:rsidP="00B020E0">
                      <w:pPr>
                        <w:pStyle w:val="NoSpacing"/>
                      </w:pPr>
                    </w:p>
                  </w:txbxContent>
                </v:textbox>
              </v:shape>
            </w:pict>
          </mc:Fallback>
        </mc:AlternateContent>
      </w:r>
      <w:r w:rsidR="00D721A0"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="00D721A0"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="00D721A0" w:rsidRPr="00503F90">
        <w:rPr>
          <w:rFonts w:ascii="Arial" w:hAnsi="Arial"/>
          <w:b/>
          <w:bCs/>
          <w:color w:val="000000"/>
          <w:sz w:val="24"/>
          <w:szCs w:val="24"/>
        </w:rPr>
        <w:t xml:space="preserve">20 </w:t>
      </w:r>
      <w:r w:rsidR="00D721A0"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721A0" w:rsidRPr="00503F90" w:rsidRDefault="00D721A0" w:rsidP="003A20E4">
      <w:pPr>
        <w:pStyle w:val="ListParagraph"/>
        <w:numPr>
          <w:ilvl w:val="0"/>
          <w:numId w:val="16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60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721A0" w:rsidRPr="00503F90" w:rsidRDefault="00D721A0" w:rsidP="003A20E4">
      <w:pPr>
        <w:pStyle w:val="ListParagraph"/>
        <w:numPr>
          <w:ilvl w:val="0"/>
          <w:numId w:val="16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40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721A0" w:rsidRDefault="00D721A0" w:rsidP="003A20E4">
      <w:pPr>
        <w:pStyle w:val="ListParagraph"/>
        <w:numPr>
          <w:ilvl w:val="0"/>
          <w:numId w:val="165"/>
        </w:numPr>
        <w:jc w:val="both"/>
        <w:rPr>
          <w:rFonts w:ascii="Arial" w:hAnsi="Arial"/>
          <w:b/>
          <w:bCs/>
          <w:color w:val="00B050"/>
          <w:sz w:val="24"/>
          <w:szCs w:val="24"/>
        </w:rPr>
      </w:pPr>
      <w:r w:rsidRPr="00B020E0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B020E0">
        <w:rPr>
          <w:rFonts w:ascii="Arial,Bold" w:cs="Arial,Bold"/>
          <w:b/>
          <w:bCs/>
          <w:color w:val="00B050"/>
          <w:sz w:val="24"/>
          <w:szCs w:val="24"/>
        </w:rPr>
        <w:t xml:space="preserve"> </w:t>
      </w:r>
      <w:r w:rsidRPr="00B020E0">
        <w:rPr>
          <w:rFonts w:ascii="Arial" w:hAnsi="Arial"/>
          <w:b/>
          <w:bCs/>
          <w:color w:val="00B050"/>
          <w:sz w:val="24"/>
          <w:szCs w:val="24"/>
        </w:rPr>
        <w:t xml:space="preserve">45 </w:t>
      </w:r>
      <w:r w:rsidRPr="00B020E0">
        <w:rPr>
          <w:rFonts w:ascii="Arial" w:hAnsi="Arial"/>
          <w:b/>
          <w:bCs/>
          <w:color w:val="00B050"/>
          <w:sz w:val="24"/>
          <w:szCs w:val="24"/>
          <w:rtl/>
        </w:rPr>
        <w:t>ريال</w:t>
      </w:r>
    </w:p>
    <w:p w:rsidR="00B020E0" w:rsidRPr="00B020E0" w:rsidRDefault="00B020E0" w:rsidP="00B020E0">
      <w:pPr>
        <w:jc w:val="both"/>
        <w:rPr>
          <w:rFonts w:ascii="Arial" w:hAnsi="Arial"/>
          <w:b/>
          <w:bCs/>
          <w:color w:val="00B050"/>
          <w:sz w:val="24"/>
          <w:szCs w:val="24"/>
          <w:rtl/>
        </w:rPr>
      </w:pPr>
    </w:p>
    <w:p w:rsidR="00D721A0" w:rsidRPr="00B020E0" w:rsidRDefault="00D721A0" w:rsidP="00B020E0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بأستخدام نفس بيانات فقرة السؤال السابق مباشرة وبفرض أن 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40% 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التكلفة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الانتاجية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الثابتة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يمكن تجنبها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التكلفة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التفاضلية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الملائمة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للتصنيع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الداخلي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الواحدة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تكون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D721A0" w:rsidRPr="00503F90" w:rsidRDefault="00BA3729" w:rsidP="003A20E4">
      <w:pPr>
        <w:pStyle w:val="ListParagraph"/>
        <w:numPr>
          <w:ilvl w:val="0"/>
          <w:numId w:val="166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BA3729">
        <w:rPr>
          <w:rFonts w:hint="cs"/>
          <w:b/>
          <w:bCs/>
          <w:noProof/>
          <w:color w:val="7030A0"/>
          <w:rtl/>
        </w:rPr>
        <mc:AlternateContent>
          <mc:Choice Requires="wps">
            <w:drawing>
              <wp:anchor distT="0" distB="0" distL="114300" distR="114300" simplePos="0" relativeHeight="251995136" behindDoc="0" locked="0" layoutInCell="1" allowOverlap="1" wp14:anchorId="345443B0" wp14:editId="1FB598F2">
                <wp:simplePos x="0" y="0"/>
                <wp:positionH relativeFrom="column">
                  <wp:posOffset>-438150</wp:posOffset>
                </wp:positionH>
                <wp:positionV relativeFrom="paragraph">
                  <wp:posOffset>89535</wp:posOffset>
                </wp:positionV>
                <wp:extent cx="4476750" cy="666750"/>
                <wp:effectExtent l="0" t="0" r="19050" b="19050"/>
                <wp:wrapNone/>
                <wp:docPr id="184" name="Text Box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0" cy="666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37196" w:rsidRDefault="00A37196" w:rsidP="00BA3729">
                            <w:pPr>
                              <w:pStyle w:val="NoSpacing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التكلفة الملائمة للتصنيع الداخلي للقطعة الواحدة=مواد مباشرة+أجور مباشرة+مصروفات متغيرة+مصروفات ثابتة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يمكن تجنبها </w:t>
                            </w:r>
                          </w:p>
                          <w:p w:rsidR="00A37196" w:rsidRDefault="00A37196" w:rsidP="00BA3729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25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0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20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(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15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8165E2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×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40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% )  = </w:t>
                            </w:r>
                            <w:r w:rsidRPr="00BA3729">
                              <w:rPr>
                                <w:rFonts w:hint="cs"/>
                                <w:b/>
                                <w:bCs/>
                                <w:color w:val="00B050"/>
                                <w:rtl/>
                              </w:rPr>
                              <w:t xml:space="preserve">51 ريال </w:t>
                            </w:r>
                          </w:p>
                          <w:p w:rsidR="00A37196" w:rsidRDefault="00A37196" w:rsidP="00BA3729">
                            <w:pPr>
                              <w:pStyle w:val="NoSpacing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5443B0" id="Text Box 184" o:spid="_x0000_s1070" type="#_x0000_t202" style="position:absolute;left:0;text-align:left;margin-left:-34.5pt;margin-top:7.05pt;width:352.5pt;height:52.5pt;z-index:25199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" fillcolor="window" strokeweight=".5pt">
                <v:textbox>
                  <w:txbxContent>
                    <w:p w:rsidR="00A37196" w:rsidRDefault="00A37196" w:rsidP="00BA3729">
                      <w:pPr>
                        <w:pStyle w:val="NoSpacing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التكلفة الملائمة للتصنيع الداخلي للقطعة الواحدة=مواد مباشرة+أجور مباشرة+مصروفات متغيرة+مصروفات ثابتة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يمكن تجنبها </w:t>
                      </w:r>
                    </w:p>
                    <w:p w:rsidR="00A37196" w:rsidRDefault="00A37196" w:rsidP="00BA3729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25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+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0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+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20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+ (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15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8165E2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×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40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% )  = </w:t>
                      </w:r>
                      <w:r w:rsidRPr="00BA3729">
                        <w:rPr>
                          <w:rFonts w:hint="cs"/>
                          <w:b/>
                          <w:bCs/>
                          <w:color w:val="00B050"/>
                          <w:rtl/>
                        </w:rPr>
                        <w:t xml:space="preserve">51 ريال </w:t>
                      </w:r>
                    </w:p>
                    <w:p w:rsidR="00A37196" w:rsidRDefault="00A37196" w:rsidP="00BA3729">
                      <w:pPr>
                        <w:pStyle w:val="NoSpacing"/>
                      </w:pPr>
                    </w:p>
                  </w:txbxContent>
                </v:textbox>
              </v:shape>
            </w:pict>
          </mc:Fallback>
        </mc:AlternateContent>
      </w:r>
      <w:r w:rsidR="00D721A0"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="00D721A0"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="00D721A0" w:rsidRPr="00503F90">
        <w:rPr>
          <w:rFonts w:ascii="Arial" w:hAnsi="Arial"/>
          <w:b/>
          <w:bCs/>
          <w:color w:val="000000"/>
          <w:sz w:val="24"/>
          <w:szCs w:val="24"/>
        </w:rPr>
        <w:t xml:space="preserve">26 </w:t>
      </w:r>
      <w:r w:rsidR="00D721A0"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721A0" w:rsidRPr="00B020E0" w:rsidRDefault="00D721A0" w:rsidP="003A20E4">
      <w:pPr>
        <w:pStyle w:val="ListParagraph"/>
        <w:numPr>
          <w:ilvl w:val="0"/>
          <w:numId w:val="166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B050"/>
          <w:sz w:val="24"/>
          <w:szCs w:val="24"/>
        </w:rPr>
      </w:pPr>
      <w:r w:rsidRPr="00B020E0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B020E0">
        <w:rPr>
          <w:rFonts w:ascii="Arial,Bold" w:cs="Arial,Bold"/>
          <w:b/>
          <w:bCs/>
          <w:color w:val="00B050"/>
          <w:sz w:val="24"/>
          <w:szCs w:val="24"/>
        </w:rPr>
        <w:t xml:space="preserve"> </w:t>
      </w:r>
      <w:r w:rsidRPr="00B020E0">
        <w:rPr>
          <w:rFonts w:ascii="Arial" w:hAnsi="Arial"/>
          <w:b/>
          <w:bCs/>
          <w:color w:val="00B050"/>
          <w:sz w:val="24"/>
          <w:szCs w:val="24"/>
        </w:rPr>
        <w:t xml:space="preserve">51 </w:t>
      </w:r>
      <w:r w:rsidRPr="00B020E0">
        <w:rPr>
          <w:rFonts w:ascii="Arial" w:hAnsi="Arial"/>
          <w:b/>
          <w:bCs/>
          <w:color w:val="00B050"/>
          <w:sz w:val="24"/>
          <w:szCs w:val="24"/>
          <w:rtl/>
        </w:rPr>
        <w:t>ريال</w:t>
      </w:r>
      <w:r w:rsidRPr="00B020E0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</w:p>
    <w:p w:rsidR="00D721A0" w:rsidRPr="00503F90" w:rsidRDefault="00D721A0" w:rsidP="003A20E4">
      <w:pPr>
        <w:pStyle w:val="ListParagraph"/>
        <w:numPr>
          <w:ilvl w:val="0"/>
          <w:numId w:val="166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54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FB61A6" w:rsidRPr="009B2E06" w:rsidRDefault="00D721A0" w:rsidP="003A20E4">
      <w:pPr>
        <w:pStyle w:val="ListParagraph"/>
        <w:numPr>
          <w:ilvl w:val="0"/>
          <w:numId w:val="166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B020E0">
        <w:rPr>
          <w:rFonts w:ascii="Arial" w:hAnsi="Arial"/>
          <w:b/>
          <w:bCs/>
          <w:sz w:val="24"/>
          <w:szCs w:val="24"/>
        </w:rPr>
        <w:t xml:space="preserve"> </w:t>
      </w:r>
      <w:r w:rsidRPr="00B020E0">
        <w:rPr>
          <w:rFonts w:ascii="Arial,Bold" w:cs="Arial,Bold"/>
          <w:b/>
          <w:bCs/>
          <w:sz w:val="24"/>
          <w:szCs w:val="24"/>
        </w:rPr>
        <w:t xml:space="preserve"> </w:t>
      </w:r>
      <w:r w:rsidRPr="00B020E0">
        <w:rPr>
          <w:rFonts w:ascii="Arial" w:hAnsi="Arial"/>
          <w:b/>
          <w:bCs/>
          <w:sz w:val="24"/>
          <w:szCs w:val="24"/>
        </w:rPr>
        <w:t xml:space="preserve">29 </w:t>
      </w:r>
      <w:r w:rsidRPr="00B020E0">
        <w:rPr>
          <w:rFonts w:ascii="Arial" w:hAnsi="Arial"/>
          <w:b/>
          <w:bCs/>
          <w:sz w:val="24"/>
          <w:szCs w:val="24"/>
          <w:rtl/>
        </w:rPr>
        <w:t>ريال</w:t>
      </w:r>
    </w:p>
    <w:p w:rsidR="00957BC7" w:rsidRDefault="00957BC7" w:rsidP="00A3719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A3719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A3719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A3719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A3719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A3719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A3719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A3719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A3719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A3719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A3719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A3719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57BC7" w:rsidRDefault="00957BC7" w:rsidP="00A3719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F83605" w:rsidRPr="00A37196" w:rsidRDefault="006D43ED" w:rsidP="00A3719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E94318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lastRenderedPageBreak/>
        <w:t xml:space="preserve">المحاضرة الحادية عشر </w:t>
      </w:r>
    </w:p>
    <w:p w:rsidR="00171626" w:rsidRPr="00171626" w:rsidRDefault="00171626" w:rsidP="00171626">
      <w:pPr>
        <w:rPr>
          <w:rFonts w:asciiTheme="minorHAnsi" w:eastAsiaTheme="minorHAnsi" w:hAnsiTheme="minorHAnsi" w:cstheme="minorBidi"/>
          <w:b/>
          <w:bCs/>
          <w:rtl/>
        </w:rPr>
      </w:pP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التكاليف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المرتبطة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بالقرار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والمؤثرة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فيه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تسمى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ب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171626" w:rsidRPr="00171626" w:rsidRDefault="00171626" w:rsidP="00AE087A">
      <w:pPr>
        <w:numPr>
          <w:ilvl w:val="0"/>
          <w:numId w:val="82"/>
        </w:numPr>
        <w:contextualSpacing/>
        <w:rPr>
          <w:rFonts w:asciiTheme="minorHAnsi" w:eastAsiaTheme="minorHAnsi" w:hAnsiTheme="minorHAnsi" w:cstheme="minorBidi"/>
          <w:rtl/>
        </w:rPr>
      </w:pPr>
      <w:r w:rsidRPr="00171626">
        <w:rPr>
          <w:rFonts w:asciiTheme="minorHAnsi" w:eastAsiaTheme="minorHAnsi" w:hAnsiTheme="minorHAnsi" w:hint="cs"/>
          <w:rtl/>
        </w:rPr>
        <w:t>التكاليف</w:t>
      </w:r>
      <w:r w:rsidRPr="00171626">
        <w:rPr>
          <w:rFonts w:asciiTheme="minorHAnsi" w:eastAsiaTheme="minorHAnsi" w:hAnsiTheme="minorHAnsi"/>
          <w:rtl/>
        </w:rPr>
        <w:t xml:space="preserve"> </w:t>
      </w:r>
      <w:r w:rsidRPr="00171626">
        <w:rPr>
          <w:rFonts w:asciiTheme="minorHAnsi" w:eastAsiaTheme="minorHAnsi" w:hAnsiTheme="minorHAnsi" w:hint="cs"/>
          <w:rtl/>
        </w:rPr>
        <w:t>المتغيرة</w:t>
      </w:r>
    </w:p>
    <w:p w:rsidR="00171626" w:rsidRPr="00171626" w:rsidRDefault="00171626" w:rsidP="00AE087A">
      <w:pPr>
        <w:numPr>
          <w:ilvl w:val="0"/>
          <w:numId w:val="82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171626">
        <w:rPr>
          <w:rFonts w:asciiTheme="minorHAnsi" w:eastAsiaTheme="minorHAnsi" w:hAnsiTheme="minorHAnsi" w:hint="cs"/>
          <w:b/>
          <w:bCs/>
          <w:color w:val="FF0000"/>
          <w:rtl/>
        </w:rPr>
        <w:t>التكاليف</w:t>
      </w:r>
      <w:r w:rsidRPr="00171626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FF0000"/>
          <w:rtl/>
        </w:rPr>
        <w:t>الملائمة</w:t>
      </w:r>
    </w:p>
    <w:p w:rsidR="00171626" w:rsidRPr="00171626" w:rsidRDefault="00171626" w:rsidP="00AE087A">
      <w:pPr>
        <w:numPr>
          <w:ilvl w:val="0"/>
          <w:numId w:val="82"/>
        </w:numPr>
        <w:contextualSpacing/>
        <w:rPr>
          <w:rFonts w:asciiTheme="minorHAnsi" w:eastAsiaTheme="minorHAnsi" w:hAnsiTheme="minorHAnsi" w:cstheme="minorBidi"/>
          <w:rtl/>
        </w:rPr>
      </w:pPr>
      <w:r w:rsidRPr="00171626">
        <w:rPr>
          <w:rFonts w:asciiTheme="minorHAnsi" w:eastAsiaTheme="minorHAnsi" w:hAnsiTheme="minorHAnsi" w:hint="cs"/>
          <w:rtl/>
        </w:rPr>
        <w:t>التكاليف</w:t>
      </w:r>
      <w:r w:rsidRPr="00171626">
        <w:rPr>
          <w:rFonts w:asciiTheme="minorHAnsi" w:eastAsiaTheme="minorHAnsi" w:hAnsiTheme="minorHAnsi"/>
          <w:rtl/>
        </w:rPr>
        <w:t xml:space="preserve"> </w:t>
      </w:r>
      <w:r w:rsidRPr="00171626">
        <w:rPr>
          <w:rFonts w:asciiTheme="minorHAnsi" w:eastAsiaTheme="minorHAnsi" w:hAnsiTheme="minorHAnsi" w:hint="cs"/>
          <w:rtl/>
        </w:rPr>
        <w:t>الثابتة</w:t>
      </w:r>
    </w:p>
    <w:p w:rsidR="00171626" w:rsidRPr="009B2E06" w:rsidRDefault="00171626" w:rsidP="00AE087A">
      <w:pPr>
        <w:numPr>
          <w:ilvl w:val="0"/>
          <w:numId w:val="82"/>
        </w:numPr>
        <w:contextualSpacing/>
        <w:rPr>
          <w:rFonts w:asciiTheme="minorHAnsi" w:eastAsiaTheme="minorHAnsi" w:hAnsiTheme="minorHAnsi" w:cstheme="minorBidi"/>
        </w:rPr>
      </w:pPr>
      <w:r w:rsidRPr="00171626">
        <w:rPr>
          <w:rFonts w:asciiTheme="minorHAnsi" w:eastAsiaTheme="minorHAnsi" w:hAnsiTheme="minorHAnsi" w:hint="cs"/>
          <w:rtl/>
        </w:rPr>
        <w:t>التكاليف</w:t>
      </w:r>
      <w:r w:rsidRPr="00171626">
        <w:rPr>
          <w:rFonts w:asciiTheme="minorHAnsi" w:eastAsiaTheme="minorHAnsi" w:hAnsiTheme="minorHAnsi"/>
          <w:rtl/>
        </w:rPr>
        <w:t xml:space="preserve"> </w:t>
      </w:r>
      <w:r w:rsidRPr="00171626">
        <w:rPr>
          <w:rFonts w:asciiTheme="minorHAnsi" w:eastAsiaTheme="minorHAnsi" w:hAnsiTheme="minorHAnsi" w:hint="cs"/>
          <w:rtl/>
        </w:rPr>
        <w:t>التفاضلية</w:t>
      </w:r>
    </w:p>
    <w:p w:rsidR="009B2E06" w:rsidRPr="00171626" w:rsidRDefault="009B2E06" w:rsidP="009B2E06">
      <w:pPr>
        <w:contextualSpacing/>
        <w:rPr>
          <w:rFonts w:asciiTheme="minorHAnsi" w:eastAsiaTheme="minorHAnsi" w:hAnsiTheme="minorHAnsi" w:cstheme="minorBidi"/>
          <w:rtl/>
        </w:rPr>
      </w:pPr>
    </w:p>
    <w:p w:rsidR="009B2E06" w:rsidRPr="00BC5EBF" w:rsidRDefault="009B2E06" w:rsidP="009B2E06">
      <w:pPr>
        <w:rPr>
          <w:rFonts w:asciiTheme="minorHAnsi" w:eastAsiaTheme="minorHAnsi" w:hAnsiTheme="minorHAnsi" w:cstheme="minorBidi"/>
          <w:b/>
          <w:bCs/>
          <w:sz w:val="24"/>
          <w:szCs w:val="24"/>
          <w:rtl/>
        </w:rPr>
      </w:pPr>
      <w:r w:rsidRPr="00BC5EBF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 xml:space="preserve">يقصد بهامش الربحية :- </w:t>
      </w:r>
    </w:p>
    <w:p w:rsidR="009B2E06" w:rsidRPr="00171626" w:rsidRDefault="009B2E06" w:rsidP="009B2E06">
      <w:pPr>
        <w:numPr>
          <w:ilvl w:val="0"/>
          <w:numId w:val="87"/>
        </w:numPr>
        <w:contextualSpacing/>
        <w:rPr>
          <w:rFonts w:asciiTheme="minorHAnsi" w:eastAsiaTheme="minorHAnsi" w:hAnsiTheme="minorHAnsi" w:cstheme="minorBidi"/>
          <w:rtl/>
        </w:rPr>
      </w:pPr>
      <w:r>
        <w:rPr>
          <w:rFonts w:asciiTheme="minorHAnsi" w:eastAsiaTheme="minorHAnsi" w:hAnsiTheme="minorHAnsi" w:hint="cs"/>
          <w:rtl/>
        </w:rPr>
        <w:t xml:space="preserve">الفرق بين ايراد المبيعات والتكاليف المتغيرة </w:t>
      </w:r>
    </w:p>
    <w:p w:rsidR="009B2E06" w:rsidRPr="00171626" w:rsidRDefault="009B2E06" w:rsidP="009B2E06">
      <w:pPr>
        <w:numPr>
          <w:ilvl w:val="0"/>
          <w:numId w:val="87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 xml:space="preserve">الفرق بين ايراد المبيعات والتكاليف الثابتة </w:t>
      </w:r>
    </w:p>
    <w:p w:rsidR="009B2E06" w:rsidRPr="00171626" w:rsidRDefault="009B2E06" w:rsidP="009B2E06">
      <w:pPr>
        <w:numPr>
          <w:ilvl w:val="0"/>
          <w:numId w:val="87"/>
        </w:numPr>
        <w:contextualSpacing/>
        <w:rPr>
          <w:rFonts w:asciiTheme="minorHAnsi" w:eastAsiaTheme="minorHAnsi" w:hAnsiTheme="minorHAnsi" w:cstheme="minorBidi"/>
          <w:rtl/>
        </w:rPr>
      </w:pPr>
      <w:r>
        <w:rPr>
          <w:rFonts w:asciiTheme="minorHAnsi" w:eastAsiaTheme="minorHAnsi" w:hAnsiTheme="minorHAnsi" w:hint="cs"/>
          <w:rtl/>
        </w:rPr>
        <w:t xml:space="preserve">الفرق بين ايراد المبيعات والتكاليف الثابتة والمتغيرة </w:t>
      </w:r>
    </w:p>
    <w:p w:rsidR="009B2E06" w:rsidRPr="00171626" w:rsidRDefault="009B2E06" w:rsidP="009B2E06">
      <w:pPr>
        <w:numPr>
          <w:ilvl w:val="0"/>
          <w:numId w:val="87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2529EC">
        <w:rPr>
          <w:rFonts w:asciiTheme="minorHAnsi" w:eastAsiaTheme="minorHAnsi" w:hAnsiTheme="minorHAnsi" w:hint="cs"/>
          <w:b/>
          <w:bCs/>
          <w:color w:val="FF0000"/>
          <w:rtl/>
        </w:rPr>
        <w:t xml:space="preserve">لاشئ مما سبق </w:t>
      </w:r>
    </w:p>
    <w:p w:rsidR="00171626" w:rsidRPr="00171626" w:rsidRDefault="00171626" w:rsidP="00171626">
      <w:pPr>
        <w:jc w:val="both"/>
        <w:rPr>
          <w:rFonts w:asciiTheme="minorHAnsi" w:eastAsiaTheme="minorHAnsi" w:hAnsiTheme="minorHAnsi" w:cstheme="minorBidi"/>
          <w:b/>
          <w:bCs/>
          <w:color w:val="7030A0"/>
          <w:rtl/>
        </w:rPr>
      </w:pPr>
    </w:p>
    <w:p w:rsidR="00171626" w:rsidRPr="00171626" w:rsidRDefault="00171626" w:rsidP="00171626">
      <w:pPr>
        <w:jc w:val="both"/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احدى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الشركات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تنتج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وتبيع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ثلاثة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منتجات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(س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ص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ع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)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يبلغ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صافي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الربح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الحالي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للشركة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100,000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وتفكر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إدارة</w:t>
      </w:r>
      <w:r w:rsidRPr="00171626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الشركة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استبعاد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المنتج(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ص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)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بسبب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تحقيقه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خسائر،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وكانت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بيانات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المنتج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(ص)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هي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  <w:r w:rsidRPr="00171626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إيرادات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المبيعات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40,000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التكاليف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المتغيرة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3907A8">
        <w:rPr>
          <w:rFonts w:asciiTheme="minorHAnsi" w:eastAsiaTheme="minorHAnsi" w:hAnsiTheme="minorHAnsi"/>
          <w:b/>
          <w:bCs/>
          <w:color w:val="4F81BD" w:themeColor="accent1"/>
          <w:rtl/>
        </w:rPr>
        <w:t xml:space="preserve">25,000 </w:t>
      </w:r>
      <w:r w:rsidRPr="003907A8">
        <w:rPr>
          <w:rFonts w:asciiTheme="minorHAnsi" w:eastAsiaTheme="minorHAnsi" w:hAnsiTheme="minorHAnsi" w:hint="cs"/>
          <w:b/>
          <w:bCs/>
          <w:color w:val="4F81BD" w:themeColor="accent1"/>
          <w:rtl/>
        </w:rPr>
        <w:t>ريال</w:t>
      </w:r>
      <w:r w:rsidRPr="003907A8">
        <w:rPr>
          <w:rFonts w:asciiTheme="minorHAnsi" w:eastAsiaTheme="minorHAnsi" w:hAnsiTheme="minorHAnsi"/>
          <w:b/>
          <w:bCs/>
          <w:color w:val="4F81BD" w:themeColor="accent1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التكاليف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الثابتة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3907A8">
        <w:rPr>
          <w:rFonts w:asciiTheme="minorHAnsi" w:eastAsiaTheme="minorHAnsi" w:hAnsiTheme="minorHAnsi"/>
          <w:b/>
          <w:bCs/>
          <w:color w:val="4BACC6" w:themeColor="accent5"/>
          <w:rtl/>
        </w:rPr>
        <w:t xml:space="preserve">10,000 </w:t>
      </w:r>
      <w:r w:rsidRPr="003907A8">
        <w:rPr>
          <w:rFonts w:asciiTheme="minorHAnsi" w:eastAsiaTheme="minorHAnsi" w:hAnsiTheme="minorHAnsi" w:hint="cs"/>
          <w:b/>
          <w:bCs/>
          <w:color w:val="4BACC6" w:themeColor="accent5"/>
          <w:rtl/>
        </w:rPr>
        <w:t>ريال</w:t>
      </w:r>
      <w:r w:rsidRPr="003907A8">
        <w:rPr>
          <w:rFonts w:asciiTheme="minorHAnsi" w:eastAsiaTheme="minorHAnsi" w:hAnsiTheme="minorHAnsi"/>
          <w:b/>
          <w:bCs/>
          <w:color w:val="4BACC6" w:themeColor="accent5"/>
          <w:rtl/>
        </w:rPr>
        <w:t xml:space="preserve"> 30 % </w:t>
      </w:r>
      <w:r w:rsidRPr="003907A8">
        <w:rPr>
          <w:rFonts w:asciiTheme="minorHAnsi" w:eastAsiaTheme="minorHAnsi" w:hAnsiTheme="minorHAnsi" w:hint="cs"/>
          <w:b/>
          <w:bCs/>
          <w:color w:val="4BACC6" w:themeColor="accent5"/>
          <w:rtl/>
        </w:rPr>
        <w:t>منها</w:t>
      </w:r>
      <w:r w:rsidRPr="003907A8">
        <w:rPr>
          <w:rFonts w:asciiTheme="minorHAnsi" w:eastAsiaTheme="minorHAnsi" w:hAnsiTheme="minorHAnsi"/>
          <w:b/>
          <w:bCs/>
          <w:color w:val="4BACC6" w:themeColor="accent5"/>
          <w:rtl/>
        </w:rPr>
        <w:t xml:space="preserve"> </w:t>
      </w:r>
      <w:r w:rsidRPr="003907A8">
        <w:rPr>
          <w:rFonts w:asciiTheme="minorHAnsi" w:eastAsiaTheme="minorHAnsi" w:hAnsiTheme="minorHAnsi" w:hint="cs"/>
          <w:b/>
          <w:bCs/>
          <w:color w:val="4BACC6" w:themeColor="accent5"/>
          <w:rtl/>
        </w:rPr>
        <w:t>تكلفة</w:t>
      </w:r>
      <w:r w:rsidRPr="003907A8">
        <w:rPr>
          <w:rFonts w:asciiTheme="minorHAnsi" w:eastAsiaTheme="minorHAnsi" w:hAnsiTheme="minorHAnsi"/>
          <w:b/>
          <w:bCs/>
          <w:color w:val="4BACC6" w:themeColor="accent5"/>
          <w:rtl/>
        </w:rPr>
        <w:t xml:space="preserve"> </w:t>
      </w:r>
      <w:r w:rsidRPr="003907A8">
        <w:rPr>
          <w:rFonts w:asciiTheme="minorHAnsi" w:eastAsiaTheme="minorHAnsi" w:hAnsiTheme="minorHAnsi" w:hint="cs"/>
          <w:b/>
          <w:bCs/>
          <w:color w:val="4BACC6" w:themeColor="accent5"/>
          <w:rtl/>
        </w:rPr>
        <w:t>موزعة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وعلى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ذلك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فإن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التكاليف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المرتبطة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بالمنتج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(ص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)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والقابلة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للتجنب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حالة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استبعاده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هي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171626" w:rsidRPr="00171626" w:rsidRDefault="003907A8" w:rsidP="00AE087A">
      <w:pPr>
        <w:numPr>
          <w:ilvl w:val="0"/>
          <w:numId w:val="83"/>
        </w:numPr>
        <w:contextualSpacing/>
        <w:rPr>
          <w:rFonts w:asciiTheme="minorHAnsi" w:eastAsiaTheme="minorHAnsi" w:hAnsiTheme="minorHAnsi" w:cstheme="minorBidi"/>
          <w:rtl/>
        </w:rPr>
      </w:pPr>
      <w:r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79D4032C" wp14:editId="558A9AE1">
                <wp:simplePos x="0" y="0"/>
                <wp:positionH relativeFrom="column">
                  <wp:posOffset>-561975</wp:posOffset>
                </wp:positionH>
                <wp:positionV relativeFrom="paragraph">
                  <wp:posOffset>26036</wp:posOffset>
                </wp:positionV>
                <wp:extent cx="4352925" cy="666750"/>
                <wp:effectExtent l="0" t="0" r="28575" b="19050"/>
                <wp:wrapNone/>
                <wp:docPr id="70" name="Text 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2925" cy="666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Default="00A37196" w:rsidP="003907A8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3907A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التكاليف المرتبطة بالمنتج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ص </w:t>
                            </w:r>
                            <w:r w:rsidRPr="003907A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= التكاليف المتغيرة + التكاليف الثابتة الخاصة</w:t>
                            </w:r>
                          </w:p>
                          <w:p w:rsidR="00A37196" w:rsidRDefault="00A37196" w:rsidP="003907A8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25000 + (10000 ×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70% ) تم استبعاد 30 % تكلفة موزعة = 25000 + 7000</w:t>
                            </w:r>
                          </w:p>
                          <w:p w:rsidR="00A37196" w:rsidRPr="003907A8" w:rsidRDefault="00A37196" w:rsidP="003907A8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32000 ريال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D4032C" id="Text Box 70" o:spid="_x0000_s1071" type="#_x0000_t202" style="position:absolute;left:0;text-align:left;margin-left:-44.25pt;margin-top:2.05pt;width:342.75pt;height:52.5pt;z-index:251864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" fillcolor="white [3201]" strokeweight=".5pt">
                <v:textbox>
                  <w:txbxContent>
                    <w:p w:rsidR="00A37196" w:rsidRDefault="00A37196" w:rsidP="003907A8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3907A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rtl/>
                        </w:rPr>
                        <w:t xml:space="preserve">التكاليف المرتبطة بالمنتج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rtl/>
                        </w:rPr>
                        <w:t xml:space="preserve">ص </w:t>
                      </w:r>
                      <w:r w:rsidRPr="003907A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rtl/>
                        </w:rPr>
                        <w:t>= التكاليف المتغيرة + التكاليف الثابتة الخاصة</w:t>
                      </w:r>
                    </w:p>
                    <w:p w:rsidR="00A37196" w:rsidRDefault="00A37196" w:rsidP="003907A8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</w:pP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= 25000 + (10000 ×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70% ) تم استبعاد 30 % تكلفة موزعة = 25000 + 7000</w:t>
                      </w:r>
                    </w:p>
                    <w:p w:rsidR="00A37196" w:rsidRPr="003907A8" w:rsidRDefault="00A37196" w:rsidP="003907A8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= 32000 ريال </w:t>
                      </w:r>
                    </w:p>
                  </w:txbxContent>
                </v:textbox>
              </v:shape>
            </w:pict>
          </mc:Fallback>
        </mc:AlternateContent>
      </w:r>
      <w:r w:rsidR="00171626" w:rsidRPr="00171626">
        <w:rPr>
          <w:rFonts w:asciiTheme="minorHAnsi" w:eastAsiaTheme="minorHAnsi" w:hAnsiTheme="minorHAnsi"/>
          <w:rtl/>
        </w:rPr>
        <w:t xml:space="preserve">28,000 </w:t>
      </w:r>
      <w:r w:rsidR="00171626" w:rsidRPr="00171626">
        <w:rPr>
          <w:rFonts w:asciiTheme="minorHAnsi" w:eastAsiaTheme="minorHAnsi" w:hAnsiTheme="minorHAnsi" w:hint="cs"/>
          <w:rtl/>
        </w:rPr>
        <w:t>ريال</w:t>
      </w:r>
    </w:p>
    <w:p w:rsidR="00171626" w:rsidRPr="00171626" w:rsidRDefault="00171626" w:rsidP="00AE087A">
      <w:pPr>
        <w:numPr>
          <w:ilvl w:val="0"/>
          <w:numId w:val="83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171626">
        <w:rPr>
          <w:rFonts w:asciiTheme="minorHAnsi" w:eastAsiaTheme="minorHAnsi" w:hAnsiTheme="minorHAnsi"/>
          <w:b/>
          <w:bCs/>
          <w:color w:val="FF0000"/>
          <w:rtl/>
        </w:rPr>
        <w:t xml:space="preserve">32,000 </w:t>
      </w:r>
      <w:r w:rsidRPr="00171626">
        <w:rPr>
          <w:rFonts w:asciiTheme="minorHAnsi" w:eastAsiaTheme="minorHAnsi" w:hAnsiTheme="minorHAnsi" w:hint="cs"/>
          <w:b/>
          <w:bCs/>
          <w:color w:val="FF0000"/>
          <w:rtl/>
        </w:rPr>
        <w:t>ريال</w:t>
      </w:r>
    </w:p>
    <w:p w:rsidR="00171626" w:rsidRPr="00171626" w:rsidRDefault="00171626" w:rsidP="00AE087A">
      <w:pPr>
        <w:numPr>
          <w:ilvl w:val="0"/>
          <w:numId w:val="83"/>
        </w:numPr>
        <w:contextualSpacing/>
        <w:rPr>
          <w:rFonts w:asciiTheme="minorHAnsi" w:eastAsiaTheme="minorHAnsi" w:hAnsiTheme="minorHAnsi" w:cstheme="minorBidi"/>
          <w:rtl/>
        </w:rPr>
      </w:pPr>
      <w:r w:rsidRPr="00171626">
        <w:rPr>
          <w:rFonts w:asciiTheme="minorHAnsi" w:eastAsiaTheme="minorHAnsi" w:hAnsiTheme="minorHAnsi"/>
          <w:rtl/>
        </w:rPr>
        <w:t xml:space="preserve">25,000 </w:t>
      </w:r>
      <w:r w:rsidRPr="00171626">
        <w:rPr>
          <w:rFonts w:asciiTheme="minorHAnsi" w:eastAsiaTheme="minorHAnsi" w:hAnsiTheme="minorHAnsi" w:hint="cs"/>
          <w:rtl/>
        </w:rPr>
        <w:t>ريال</w:t>
      </w:r>
    </w:p>
    <w:p w:rsidR="00171626" w:rsidRDefault="00171626" w:rsidP="009B2E06">
      <w:pPr>
        <w:numPr>
          <w:ilvl w:val="0"/>
          <w:numId w:val="83"/>
        </w:numPr>
        <w:contextualSpacing/>
        <w:rPr>
          <w:rFonts w:asciiTheme="minorHAnsi" w:eastAsiaTheme="minorHAnsi" w:hAnsiTheme="minorHAnsi" w:cstheme="minorBidi"/>
        </w:rPr>
      </w:pPr>
      <w:r w:rsidRPr="00171626">
        <w:rPr>
          <w:rFonts w:asciiTheme="minorHAnsi" w:eastAsiaTheme="minorHAnsi" w:hAnsiTheme="minorHAnsi" w:hint="cs"/>
          <w:rtl/>
        </w:rPr>
        <w:t xml:space="preserve">لا شيء من ما سبق </w:t>
      </w:r>
    </w:p>
    <w:p w:rsidR="009B2E06" w:rsidRPr="009B2E06" w:rsidRDefault="009B2E06" w:rsidP="009B2E06">
      <w:pPr>
        <w:contextualSpacing/>
        <w:rPr>
          <w:rFonts w:asciiTheme="minorHAnsi" w:eastAsiaTheme="minorHAnsi" w:hAnsiTheme="minorHAnsi" w:cstheme="minorBidi"/>
          <w:rtl/>
        </w:rPr>
      </w:pPr>
    </w:p>
    <w:p w:rsidR="00171626" w:rsidRPr="00171626" w:rsidRDefault="003907A8" w:rsidP="003907A8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79020F3B" wp14:editId="5F0F47A3">
                <wp:simplePos x="0" y="0"/>
                <wp:positionH relativeFrom="column">
                  <wp:posOffset>-561975</wp:posOffset>
                </wp:positionH>
                <wp:positionV relativeFrom="paragraph">
                  <wp:posOffset>329565</wp:posOffset>
                </wp:positionV>
                <wp:extent cx="3095625" cy="666750"/>
                <wp:effectExtent l="0" t="0" r="28575" b="19050"/>
                <wp:wrapNone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95625" cy="666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Pr="00BB2EDB" w:rsidRDefault="00A37196" w:rsidP="00BB2EDB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</w:pP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BB2EDB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 xml:space="preserve">صافي ربح المنتج ص = ايرادات المنتج </w:t>
                            </w:r>
                            <w:r w:rsidRPr="00BB2ED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>–</w:t>
                            </w:r>
                            <w:r w:rsidRPr="00BB2EDB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 xml:space="preserve"> تكلفة المنتج =</w:t>
                            </w:r>
                          </w:p>
                          <w:p w:rsidR="00A37196" w:rsidRPr="003907A8" w:rsidRDefault="00A37196" w:rsidP="00BB2EDB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</w:pP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>40000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 -3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>20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00=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>8000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 ريال ستخفض من قيمة صافي الربح في حال استبعد المنتج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>ص</w:t>
                            </w:r>
                          </w:p>
                          <w:p w:rsidR="00A37196" w:rsidRPr="003907A8" w:rsidRDefault="00A37196" w:rsidP="003907A8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020F3B" id="Text Box 71" o:spid="_x0000_s1072" type="#_x0000_t202" style="position:absolute;left:0;text-align:left;margin-left:-44.25pt;margin-top:25.95pt;width:243.75pt;height:52.5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" fillcolor="white [3201]" strokeweight=".5pt">
                <v:textbox>
                  <w:txbxContent>
                    <w:p w:rsidR="00A37196" w:rsidRPr="00BB2EDB" w:rsidRDefault="00A37196" w:rsidP="00BB2EDB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</w:pP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BB2EDB"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 xml:space="preserve">صافي ربح المنتج ص = ايرادات المنتج </w:t>
                      </w:r>
                      <w:r w:rsidRPr="00BB2EDB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>–</w:t>
                      </w:r>
                      <w:r w:rsidRPr="00BB2EDB"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 xml:space="preserve"> تكلفة المنتج =</w:t>
                      </w:r>
                    </w:p>
                    <w:p w:rsidR="00A37196" w:rsidRPr="003907A8" w:rsidRDefault="00A37196" w:rsidP="00BB2EDB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</w:pP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>40000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 -3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>20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00=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>8000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 ريال ستخفض من قيمة صافي الربح في حال استبعد المنتج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>ص</w:t>
                      </w:r>
                    </w:p>
                    <w:p w:rsidR="00A37196" w:rsidRPr="003907A8" w:rsidRDefault="00A37196" w:rsidP="003907A8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نفس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فقرة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السؤال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السابقة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مباشرة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اذا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اتخذ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القرار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باستبعاد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المنتج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ص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فإن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الأثر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على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الربحية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للشركة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b/>
          <w:bCs/>
          <w:color w:val="7030A0"/>
          <w:rtl/>
        </w:rPr>
        <w:t>هو</w:t>
      </w:r>
      <w:r w:rsidR="00171626"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171626" w:rsidRPr="00171626" w:rsidRDefault="00171626" w:rsidP="00AE087A">
      <w:pPr>
        <w:numPr>
          <w:ilvl w:val="0"/>
          <w:numId w:val="84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171626">
        <w:rPr>
          <w:rFonts w:asciiTheme="minorHAnsi" w:eastAsiaTheme="minorHAnsi" w:hAnsiTheme="minorHAnsi"/>
          <w:b/>
          <w:bCs/>
          <w:color w:val="FF0000"/>
          <w:rtl/>
        </w:rPr>
        <w:t xml:space="preserve">8,000 </w:t>
      </w:r>
      <w:r w:rsidRPr="00171626">
        <w:rPr>
          <w:rFonts w:asciiTheme="minorHAnsi" w:eastAsiaTheme="minorHAnsi" w:hAnsiTheme="minorHAnsi" w:hint="cs"/>
          <w:b/>
          <w:bCs/>
          <w:color w:val="FF0000"/>
          <w:rtl/>
        </w:rPr>
        <w:t>ريال</w:t>
      </w:r>
      <w:r w:rsidRPr="00171626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FF0000"/>
          <w:rtl/>
        </w:rPr>
        <w:t>تخفيض</w:t>
      </w:r>
      <w:r w:rsidRPr="00171626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FF0000"/>
          <w:rtl/>
        </w:rPr>
        <w:t>في</w:t>
      </w:r>
      <w:r w:rsidRPr="00171626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FF0000"/>
          <w:rtl/>
        </w:rPr>
        <w:t>الربحية</w:t>
      </w:r>
      <w:r w:rsidRPr="00171626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FF0000"/>
          <w:rtl/>
        </w:rPr>
        <w:t>الصافية</w:t>
      </w:r>
      <w:r w:rsidRPr="00171626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FF0000"/>
          <w:rtl/>
        </w:rPr>
        <w:t>للشركة</w:t>
      </w:r>
    </w:p>
    <w:p w:rsidR="00171626" w:rsidRPr="00171626" w:rsidRDefault="00171626" w:rsidP="00AE087A">
      <w:pPr>
        <w:numPr>
          <w:ilvl w:val="0"/>
          <w:numId w:val="84"/>
        </w:numPr>
        <w:contextualSpacing/>
        <w:rPr>
          <w:rFonts w:asciiTheme="minorHAnsi" w:eastAsiaTheme="minorHAnsi" w:hAnsiTheme="minorHAnsi" w:cstheme="minorBidi"/>
          <w:rtl/>
        </w:rPr>
      </w:pPr>
      <w:r w:rsidRPr="00171626">
        <w:rPr>
          <w:rFonts w:asciiTheme="minorHAnsi" w:eastAsiaTheme="minorHAnsi" w:hAnsiTheme="minorHAnsi"/>
          <w:rtl/>
        </w:rPr>
        <w:t xml:space="preserve">15,000 </w:t>
      </w:r>
      <w:r w:rsidRPr="00171626">
        <w:rPr>
          <w:rFonts w:asciiTheme="minorHAnsi" w:eastAsiaTheme="minorHAnsi" w:hAnsiTheme="minorHAnsi" w:hint="cs"/>
          <w:rtl/>
        </w:rPr>
        <w:t>تخفيض</w:t>
      </w:r>
      <w:r w:rsidRPr="00171626">
        <w:rPr>
          <w:rFonts w:asciiTheme="minorHAnsi" w:eastAsiaTheme="minorHAnsi" w:hAnsiTheme="minorHAnsi"/>
          <w:rtl/>
        </w:rPr>
        <w:t xml:space="preserve"> </w:t>
      </w:r>
      <w:r w:rsidRPr="00171626">
        <w:rPr>
          <w:rFonts w:asciiTheme="minorHAnsi" w:eastAsiaTheme="minorHAnsi" w:hAnsiTheme="minorHAnsi" w:hint="cs"/>
          <w:rtl/>
        </w:rPr>
        <w:t>في</w:t>
      </w:r>
      <w:r w:rsidRPr="00171626">
        <w:rPr>
          <w:rFonts w:asciiTheme="minorHAnsi" w:eastAsiaTheme="minorHAnsi" w:hAnsiTheme="minorHAnsi"/>
          <w:rtl/>
        </w:rPr>
        <w:t xml:space="preserve"> </w:t>
      </w:r>
      <w:r w:rsidRPr="00171626">
        <w:rPr>
          <w:rFonts w:asciiTheme="minorHAnsi" w:eastAsiaTheme="minorHAnsi" w:hAnsiTheme="minorHAnsi" w:hint="cs"/>
          <w:rtl/>
        </w:rPr>
        <w:t>الربحية</w:t>
      </w:r>
      <w:r w:rsidRPr="00171626">
        <w:rPr>
          <w:rFonts w:asciiTheme="minorHAnsi" w:eastAsiaTheme="minorHAnsi" w:hAnsiTheme="minorHAnsi"/>
          <w:rtl/>
        </w:rPr>
        <w:t xml:space="preserve"> </w:t>
      </w:r>
      <w:r w:rsidRPr="00171626">
        <w:rPr>
          <w:rFonts w:asciiTheme="minorHAnsi" w:eastAsiaTheme="minorHAnsi" w:hAnsiTheme="minorHAnsi" w:hint="cs"/>
          <w:rtl/>
        </w:rPr>
        <w:t>الصافية</w:t>
      </w:r>
      <w:r w:rsidRPr="00171626">
        <w:rPr>
          <w:rFonts w:asciiTheme="minorHAnsi" w:eastAsiaTheme="minorHAnsi" w:hAnsiTheme="minorHAnsi"/>
          <w:rtl/>
        </w:rPr>
        <w:t xml:space="preserve"> </w:t>
      </w:r>
      <w:r w:rsidRPr="00171626">
        <w:rPr>
          <w:rFonts w:asciiTheme="minorHAnsi" w:eastAsiaTheme="minorHAnsi" w:hAnsiTheme="minorHAnsi" w:hint="cs"/>
          <w:rtl/>
        </w:rPr>
        <w:t>للشركة</w:t>
      </w:r>
    </w:p>
    <w:p w:rsidR="00171626" w:rsidRPr="00171626" w:rsidRDefault="00171626" w:rsidP="00AE087A">
      <w:pPr>
        <w:numPr>
          <w:ilvl w:val="0"/>
          <w:numId w:val="84"/>
        </w:numPr>
        <w:contextualSpacing/>
        <w:rPr>
          <w:rFonts w:asciiTheme="minorHAnsi" w:eastAsiaTheme="minorHAnsi" w:hAnsiTheme="minorHAnsi" w:cstheme="minorBidi"/>
          <w:rtl/>
        </w:rPr>
      </w:pPr>
      <w:r w:rsidRPr="00171626">
        <w:rPr>
          <w:rFonts w:asciiTheme="minorHAnsi" w:eastAsiaTheme="minorHAnsi" w:hAnsiTheme="minorHAnsi"/>
          <w:rtl/>
        </w:rPr>
        <w:t xml:space="preserve">12,000 </w:t>
      </w:r>
      <w:r w:rsidRPr="00171626">
        <w:rPr>
          <w:rFonts w:asciiTheme="minorHAnsi" w:eastAsiaTheme="minorHAnsi" w:hAnsiTheme="minorHAnsi" w:hint="cs"/>
          <w:rtl/>
        </w:rPr>
        <w:t>تخفيض</w:t>
      </w:r>
      <w:r w:rsidRPr="00171626">
        <w:rPr>
          <w:rFonts w:asciiTheme="minorHAnsi" w:eastAsiaTheme="minorHAnsi" w:hAnsiTheme="minorHAnsi"/>
          <w:rtl/>
        </w:rPr>
        <w:t xml:space="preserve"> </w:t>
      </w:r>
      <w:r w:rsidRPr="00171626">
        <w:rPr>
          <w:rFonts w:asciiTheme="minorHAnsi" w:eastAsiaTheme="minorHAnsi" w:hAnsiTheme="minorHAnsi" w:hint="cs"/>
          <w:rtl/>
        </w:rPr>
        <w:t>في</w:t>
      </w:r>
      <w:r w:rsidRPr="00171626">
        <w:rPr>
          <w:rFonts w:asciiTheme="minorHAnsi" w:eastAsiaTheme="minorHAnsi" w:hAnsiTheme="minorHAnsi"/>
          <w:rtl/>
        </w:rPr>
        <w:t xml:space="preserve"> </w:t>
      </w:r>
      <w:r w:rsidRPr="00171626">
        <w:rPr>
          <w:rFonts w:asciiTheme="minorHAnsi" w:eastAsiaTheme="minorHAnsi" w:hAnsiTheme="minorHAnsi" w:hint="cs"/>
          <w:rtl/>
        </w:rPr>
        <w:t>الربحية</w:t>
      </w:r>
      <w:r w:rsidRPr="00171626">
        <w:rPr>
          <w:rFonts w:asciiTheme="minorHAnsi" w:eastAsiaTheme="minorHAnsi" w:hAnsiTheme="minorHAnsi"/>
          <w:rtl/>
        </w:rPr>
        <w:t xml:space="preserve"> </w:t>
      </w:r>
      <w:r w:rsidRPr="00171626">
        <w:rPr>
          <w:rFonts w:asciiTheme="minorHAnsi" w:eastAsiaTheme="minorHAnsi" w:hAnsiTheme="minorHAnsi" w:hint="cs"/>
          <w:rtl/>
        </w:rPr>
        <w:t>الصافية</w:t>
      </w:r>
      <w:r w:rsidRPr="00171626">
        <w:rPr>
          <w:rFonts w:asciiTheme="minorHAnsi" w:eastAsiaTheme="minorHAnsi" w:hAnsiTheme="minorHAnsi"/>
          <w:rtl/>
        </w:rPr>
        <w:t xml:space="preserve"> </w:t>
      </w:r>
      <w:r w:rsidRPr="00171626">
        <w:rPr>
          <w:rFonts w:asciiTheme="minorHAnsi" w:eastAsiaTheme="minorHAnsi" w:hAnsiTheme="minorHAnsi" w:hint="cs"/>
          <w:rtl/>
        </w:rPr>
        <w:t>للشركة</w:t>
      </w:r>
    </w:p>
    <w:p w:rsidR="00171626" w:rsidRPr="00BC5EBF" w:rsidRDefault="00171626" w:rsidP="00AE087A">
      <w:pPr>
        <w:numPr>
          <w:ilvl w:val="0"/>
          <w:numId w:val="84"/>
        </w:numPr>
        <w:contextualSpacing/>
        <w:rPr>
          <w:rFonts w:asciiTheme="minorHAnsi" w:eastAsiaTheme="minorHAnsi" w:hAnsiTheme="minorHAnsi" w:cstheme="minorBidi"/>
          <w:rtl/>
        </w:rPr>
      </w:pPr>
      <w:r w:rsidRPr="00171626">
        <w:rPr>
          <w:rFonts w:asciiTheme="minorHAnsi" w:eastAsiaTheme="minorHAnsi" w:hAnsiTheme="minorHAnsi" w:hint="cs"/>
          <w:rtl/>
        </w:rPr>
        <w:t>لا شيء من ما سبق</w:t>
      </w:r>
    </w:p>
    <w:p w:rsidR="00171626" w:rsidRPr="00171626" w:rsidRDefault="00171626" w:rsidP="00171626">
      <w:pPr>
        <w:jc w:val="both"/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تفكر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الشركة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"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العربية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"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إضافة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منتج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(ط)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الى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تشكيلة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المنتجات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القائمة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حاليا،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عدد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الوحدات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المتوقع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انتاجها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وبيعها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منه</w:t>
      </w:r>
      <w:r w:rsidRPr="00171626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>5,00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0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وحدة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سعر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البيع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10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التكلفة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الإنتاجية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المباشرة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3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التكلفة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الإنتاجية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غير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المباشرة</w:t>
      </w:r>
      <w:r w:rsidRPr="00171626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المتغيرة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2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مصروفات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إنتاجية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ثابتة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نتيجة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تشغيل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المصنع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إضافيا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2.5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مصروفات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إنتاجية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ثابتة</w:t>
      </w:r>
      <w:r w:rsidRPr="00171626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مخصصة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1.5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وعلى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ذلك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فإن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التكلفة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التفاضلية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الملائمة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لتصنيع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الوحدة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من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المنتج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(ط)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هي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</w:p>
    <w:p w:rsidR="00171626" w:rsidRPr="00171626" w:rsidRDefault="00D75C2F" w:rsidP="00AE087A">
      <w:pPr>
        <w:numPr>
          <w:ilvl w:val="0"/>
          <w:numId w:val="85"/>
        </w:numPr>
        <w:contextualSpacing/>
        <w:rPr>
          <w:rFonts w:asciiTheme="minorHAnsi" w:eastAsiaTheme="minorHAnsi" w:hAnsiTheme="minorHAnsi" w:cstheme="minorBidi"/>
          <w:rtl/>
        </w:rPr>
      </w:pPr>
      <w:r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>
                <wp:simplePos x="0" y="0"/>
                <wp:positionH relativeFrom="column">
                  <wp:posOffset>-495300</wp:posOffset>
                </wp:positionH>
                <wp:positionV relativeFrom="paragraph">
                  <wp:posOffset>40640</wp:posOffset>
                </wp:positionV>
                <wp:extent cx="4210050" cy="866775"/>
                <wp:effectExtent l="0" t="0" r="19050" b="28575"/>
                <wp:wrapNone/>
                <wp:docPr id="73" name="Text Box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0050" cy="866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Pr="00D75C2F" w:rsidRDefault="00A37196" w:rsidP="00D75C2F">
                            <w:pPr>
                              <w:pStyle w:val="NoSpacing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D75C2F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التكلفة التفاضلية الملائمة لتصنيع الوحدة  = تكلفة مواد مباشرة + تكلفة أجور مباشرة + تكلفة مواد غير مباشرة + تكاليف ثابتة خاصة بالمنتج </w:t>
                            </w:r>
                          </w:p>
                          <w:p w:rsidR="00A37196" w:rsidRDefault="00A37196" w:rsidP="00D75C2F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75C2F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3 + 0 + 2 +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2.5</w:t>
                            </w:r>
                            <w:r w:rsidRPr="00D75C2F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 </w:t>
                            </w:r>
                            <w:r w:rsidRPr="00D75C2F">
                              <w:rPr>
                                <w:rFonts w:hint="cs"/>
                                <w:b/>
                                <w:bCs/>
                                <w:color w:val="C00000"/>
                                <w:rtl/>
                              </w:rPr>
                              <w:t xml:space="preserve">7.5 </w:t>
                            </w:r>
                            <w:r w:rsidRPr="00D75C2F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ريال</w:t>
                            </w:r>
                          </w:p>
                          <w:p w:rsidR="00A37196" w:rsidRPr="00D75C2F" w:rsidRDefault="00A37196" w:rsidP="00D75C2F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يتم تجاهل التكاليف الثابتة المخصصة لأنها غير قابلة للتجنب حال استبعاد المنتج ط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3" o:spid="_x0000_s1073" type="#_x0000_t202" style="position:absolute;left:0;text-align:left;margin-left:-39pt;margin-top:3.2pt;width:331.5pt;height:68.25pt;z-index:2518671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" fillcolor="white [3201]" strokeweight=".5pt">
                <v:textbox>
                  <w:txbxContent>
                    <w:p w:rsidR="00A37196" w:rsidRPr="00D75C2F" w:rsidRDefault="00A37196" w:rsidP="00D75C2F">
                      <w:pPr>
                        <w:pStyle w:val="NoSpacing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D75C2F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التكلفة التفاضلية الملائمة لتصنيع الوحدة  = تكلفة مواد مباشرة + تكلفة أجور مباشرة + تكلفة مواد غير مباشرة + تكاليف ثابتة خاصة بالمنتج </w:t>
                      </w:r>
                    </w:p>
                    <w:p w:rsidR="00A37196" w:rsidRDefault="00A37196" w:rsidP="00D75C2F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75C2F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3 + 0 + 2 +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2.5</w:t>
                      </w:r>
                      <w:r w:rsidRPr="00D75C2F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 </w:t>
                      </w:r>
                      <w:r w:rsidRPr="00D75C2F">
                        <w:rPr>
                          <w:rFonts w:hint="cs"/>
                          <w:b/>
                          <w:bCs/>
                          <w:color w:val="C00000"/>
                          <w:rtl/>
                        </w:rPr>
                        <w:t xml:space="preserve">7.5 </w:t>
                      </w:r>
                      <w:r w:rsidRPr="00D75C2F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ريال</w:t>
                      </w:r>
                    </w:p>
                    <w:p w:rsidR="00A37196" w:rsidRPr="00D75C2F" w:rsidRDefault="00A37196" w:rsidP="00D75C2F">
                      <w:pPr>
                        <w:pStyle w:val="NoSpacing"/>
                        <w:rPr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يتم تجاهل التكاليف الثابتة المخصصة لأنها غير قابلة للتجنب حال استبعاد المنتج ط </w:t>
                      </w:r>
                    </w:p>
                  </w:txbxContent>
                </v:textbox>
              </v:shape>
            </w:pict>
          </mc:Fallback>
        </mc:AlternateContent>
      </w:r>
      <w:r w:rsidR="00171626" w:rsidRPr="00171626">
        <w:rPr>
          <w:rFonts w:asciiTheme="minorHAnsi" w:eastAsiaTheme="minorHAnsi" w:hAnsiTheme="minorHAnsi"/>
          <w:rtl/>
        </w:rPr>
        <w:t xml:space="preserve">2 </w:t>
      </w:r>
      <w:r w:rsidR="00171626" w:rsidRPr="00171626">
        <w:rPr>
          <w:rFonts w:asciiTheme="minorHAnsi" w:eastAsiaTheme="minorHAnsi" w:hAnsiTheme="minorHAnsi" w:hint="cs"/>
          <w:rtl/>
        </w:rPr>
        <w:t>ريال</w:t>
      </w:r>
    </w:p>
    <w:p w:rsidR="00171626" w:rsidRPr="00171626" w:rsidRDefault="00171626" w:rsidP="00AE087A">
      <w:pPr>
        <w:numPr>
          <w:ilvl w:val="0"/>
          <w:numId w:val="85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171626">
        <w:rPr>
          <w:rFonts w:asciiTheme="minorHAnsi" w:eastAsiaTheme="minorHAnsi" w:hAnsiTheme="minorHAnsi"/>
          <w:b/>
          <w:bCs/>
          <w:color w:val="FF0000"/>
          <w:rtl/>
        </w:rPr>
        <w:t xml:space="preserve">7.5 </w:t>
      </w:r>
      <w:r w:rsidRPr="00171626">
        <w:rPr>
          <w:rFonts w:asciiTheme="minorHAnsi" w:eastAsiaTheme="minorHAnsi" w:hAnsiTheme="minorHAnsi" w:hint="cs"/>
          <w:b/>
          <w:bCs/>
          <w:color w:val="FF0000"/>
          <w:rtl/>
        </w:rPr>
        <w:t>ريال</w:t>
      </w:r>
    </w:p>
    <w:p w:rsidR="00171626" w:rsidRPr="00171626" w:rsidRDefault="00171626" w:rsidP="00AE087A">
      <w:pPr>
        <w:numPr>
          <w:ilvl w:val="0"/>
          <w:numId w:val="85"/>
        </w:numPr>
        <w:contextualSpacing/>
        <w:rPr>
          <w:rFonts w:asciiTheme="minorHAnsi" w:eastAsiaTheme="minorHAnsi" w:hAnsiTheme="minorHAnsi" w:cstheme="minorBidi"/>
          <w:rtl/>
        </w:rPr>
      </w:pPr>
      <w:r w:rsidRPr="00171626">
        <w:rPr>
          <w:rFonts w:asciiTheme="minorHAnsi" w:eastAsiaTheme="minorHAnsi" w:hAnsiTheme="minorHAnsi"/>
          <w:rtl/>
        </w:rPr>
        <w:t xml:space="preserve">5 </w:t>
      </w:r>
      <w:r w:rsidRPr="00171626">
        <w:rPr>
          <w:rFonts w:asciiTheme="minorHAnsi" w:eastAsiaTheme="minorHAnsi" w:hAnsiTheme="minorHAnsi" w:hint="cs"/>
          <w:rtl/>
        </w:rPr>
        <w:t>ريال</w:t>
      </w:r>
    </w:p>
    <w:p w:rsidR="00171626" w:rsidRPr="00171626" w:rsidRDefault="00171626" w:rsidP="00AE087A">
      <w:pPr>
        <w:numPr>
          <w:ilvl w:val="0"/>
          <w:numId w:val="85"/>
        </w:numPr>
        <w:contextualSpacing/>
        <w:rPr>
          <w:rFonts w:asciiTheme="minorHAnsi" w:eastAsiaTheme="minorHAnsi" w:hAnsiTheme="minorHAnsi" w:cstheme="minorBidi"/>
          <w:rtl/>
        </w:rPr>
      </w:pPr>
      <w:r w:rsidRPr="00171626">
        <w:rPr>
          <w:rFonts w:asciiTheme="minorHAnsi" w:eastAsiaTheme="minorHAnsi" w:hAnsiTheme="minorHAnsi" w:hint="cs"/>
          <w:rtl/>
        </w:rPr>
        <w:t xml:space="preserve">لا شيء من ما سبق </w:t>
      </w:r>
    </w:p>
    <w:p w:rsidR="00171626" w:rsidRPr="00171626" w:rsidRDefault="00171626" w:rsidP="00171626">
      <w:pPr>
        <w:rPr>
          <w:rFonts w:asciiTheme="minorHAnsi" w:eastAsiaTheme="minorHAnsi" w:hAnsiTheme="minorHAnsi" w:cstheme="minorBidi"/>
          <w:rtl/>
        </w:rPr>
      </w:pPr>
    </w:p>
    <w:p w:rsidR="006053C0" w:rsidRDefault="006053C0" w:rsidP="00171626">
      <w:pPr>
        <w:jc w:val="both"/>
        <w:rPr>
          <w:rFonts w:asciiTheme="minorHAnsi" w:eastAsiaTheme="minorHAnsi" w:hAnsiTheme="minorHAnsi"/>
          <w:b/>
          <w:bCs/>
          <w:color w:val="7030A0"/>
          <w:rtl/>
        </w:rPr>
      </w:pPr>
    </w:p>
    <w:p w:rsidR="006053C0" w:rsidRDefault="006053C0" w:rsidP="00171626">
      <w:pPr>
        <w:jc w:val="both"/>
        <w:rPr>
          <w:rFonts w:asciiTheme="minorHAnsi" w:eastAsiaTheme="minorHAnsi" w:hAnsiTheme="minorHAnsi"/>
          <w:b/>
          <w:bCs/>
          <w:color w:val="7030A0"/>
          <w:rtl/>
        </w:rPr>
      </w:pPr>
    </w:p>
    <w:p w:rsidR="006053C0" w:rsidRDefault="006053C0" w:rsidP="00171626">
      <w:pPr>
        <w:jc w:val="both"/>
        <w:rPr>
          <w:rFonts w:asciiTheme="minorHAnsi" w:eastAsiaTheme="minorHAnsi" w:hAnsiTheme="minorHAnsi"/>
          <w:b/>
          <w:bCs/>
          <w:color w:val="7030A0"/>
          <w:rtl/>
        </w:rPr>
      </w:pPr>
    </w:p>
    <w:p w:rsidR="00171626" w:rsidRPr="00171626" w:rsidRDefault="00171626" w:rsidP="00171626">
      <w:pPr>
        <w:jc w:val="both"/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lastRenderedPageBreak/>
        <w:t>في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نفس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فقرة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السؤال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السابقة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مباشرة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اذا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اتخذ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قرار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بتصنيع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المنتج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الجديد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(ط)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فان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الأثر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على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الربحية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الصافية</w:t>
      </w:r>
      <w:r w:rsidRPr="0017162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7030A0"/>
          <w:rtl/>
        </w:rPr>
        <w:t>للشركةهو</w:t>
      </w:r>
      <w:r w:rsidR="009B2E0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</w:p>
    <w:p w:rsidR="00171626" w:rsidRPr="00171626" w:rsidRDefault="00171626" w:rsidP="00AE087A">
      <w:pPr>
        <w:numPr>
          <w:ilvl w:val="0"/>
          <w:numId w:val="86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171626">
        <w:rPr>
          <w:rFonts w:asciiTheme="minorHAnsi" w:eastAsiaTheme="minorHAnsi" w:hAnsiTheme="minorHAnsi"/>
          <w:b/>
          <w:bCs/>
          <w:color w:val="FF0000"/>
          <w:rtl/>
        </w:rPr>
        <w:t xml:space="preserve">12,500 </w:t>
      </w:r>
      <w:r w:rsidRPr="00171626">
        <w:rPr>
          <w:rFonts w:asciiTheme="minorHAnsi" w:eastAsiaTheme="minorHAnsi" w:hAnsiTheme="minorHAnsi" w:hint="cs"/>
          <w:b/>
          <w:bCs/>
          <w:color w:val="FF0000"/>
          <w:rtl/>
        </w:rPr>
        <w:t>ريال</w:t>
      </w:r>
      <w:r w:rsidRPr="00171626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FF0000"/>
          <w:rtl/>
        </w:rPr>
        <w:t>زيادة</w:t>
      </w:r>
      <w:r w:rsidRPr="00171626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FF0000"/>
          <w:rtl/>
        </w:rPr>
        <w:t>في</w:t>
      </w:r>
      <w:r w:rsidRPr="00171626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FF0000"/>
          <w:rtl/>
        </w:rPr>
        <w:t>الربحية</w:t>
      </w:r>
      <w:r w:rsidRPr="00171626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FF0000"/>
          <w:rtl/>
        </w:rPr>
        <w:t>الصافية</w:t>
      </w:r>
      <w:r w:rsidRPr="00171626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171626">
        <w:rPr>
          <w:rFonts w:asciiTheme="minorHAnsi" w:eastAsiaTheme="minorHAnsi" w:hAnsiTheme="minorHAnsi" w:hint="cs"/>
          <w:b/>
          <w:bCs/>
          <w:color w:val="FF0000"/>
          <w:rtl/>
        </w:rPr>
        <w:t>للشركة</w:t>
      </w:r>
    </w:p>
    <w:p w:rsidR="00171626" w:rsidRPr="00171626" w:rsidRDefault="000151CA" w:rsidP="00AE087A">
      <w:pPr>
        <w:numPr>
          <w:ilvl w:val="0"/>
          <w:numId w:val="86"/>
        </w:numPr>
        <w:contextualSpacing/>
        <w:rPr>
          <w:rFonts w:asciiTheme="minorHAnsi" w:eastAsiaTheme="minorHAnsi" w:hAnsiTheme="minorHAnsi" w:cstheme="minorBidi"/>
          <w:rtl/>
        </w:rPr>
      </w:pPr>
      <w:r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>
                <wp:simplePos x="0" y="0"/>
                <wp:positionH relativeFrom="column">
                  <wp:posOffset>-695325</wp:posOffset>
                </wp:positionH>
                <wp:positionV relativeFrom="paragraph">
                  <wp:posOffset>-66675</wp:posOffset>
                </wp:positionV>
                <wp:extent cx="3133725" cy="952500"/>
                <wp:effectExtent l="0" t="0" r="28575" b="19050"/>
                <wp:wrapNone/>
                <wp:docPr id="74" name="Text Box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3725" cy="95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Pr="000151CA" w:rsidRDefault="00A37196" w:rsidP="000151CA">
                            <w:pPr>
                              <w:pStyle w:val="NoSpacing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0151CA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صافي ربح المنتج ط = ايرادات المنتج </w:t>
                            </w:r>
                            <w:r w:rsidRPr="000151CA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>–</w:t>
                            </w:r>
                            <w:r w:rsidRPr="000151CA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تكلفة المنتج =</w:t>
                            </w:r>
                          </w:p>
                          <w:p w:rsidR="00A37196" w:rsidRPr="000151CA" w:rsidRDefault="00A37196" w:rsidP="000151CA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151C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ايراد المنتج = 5000 × 10 = 50000 ريال </w:t>
                            </w:r>
                          </w:p>
                          <w:p w:rsidR="00A37196" w:rsidRPr="000151CA" w:rsidRDefault="00A37196" w:rsidP="000151CA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151C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تكلفة المنتج = 5000 </w:t>
                            </w:r>
                            <w:r w:rsidRPr="000151C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× 7.5 = 37500 </w:t>
                            </w:r>
                          </w:p>
                          <w:p w:rsidR="00A37196" w:rsidRPr="000151CA" w:rsidRDefault="00A37196" w:rsidP="000151CA">
                            <w:pPr>
                              <w:pStyle w:val="NoSpacing"/>
                              <w:rPr>
                                <w:color w:val="002060"/>
                              </w:rPr>
                            </w:pPr>
                            <w:r w:rsidRPr="000151C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صافي الربح = 50000 </w:t>
                            </w:r>
                            <w:r w:rsidRPr="000151C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  <w:t>–</w:t>
                            </w:r>
                            <w:r w:rsidRPr="000151C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37500 = 12500 ريال زيادة في الربحية في حال تصنيع النتج الجديد ط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4" o:spid="_x0000_s1074" type="#_x0000_t202" style="position:absolute;left:0;text-align:left;margin-left:-54.75pt;margin-top:-5.25pt;width:246.75pt;height:75pt;z-index:2518681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" fillcolor="white [3201]" strokeweight=".5pt">
                <v:textbox>
                  <w:txbxContent>
                    <w:p w:rsidR="00A37196" w:rsidRPr="000151CA" w:rsidRDefault="00A37196" w:rsidP="000151CA">
                      <w:pPr>
                        <w:pStyle w:val="NoSpacing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0151CA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صافي ربح المنتج ط = ايرادات المنتج </w:t>
                      </w:r>
                      <w:r w:rsidRPr="000151CA">
                        <w:rPr>
                          <w:b/>
                          <w:bCs/>
                          <w:color w:val="4F81BD" w:themeColor="accent1"/>
                          <w:rtl/>
                        </w:rPr>
                        <w:t>–</w:t>
                      </w:r>
                      <w:r w:rsidRPr="000151CA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تكلفة المنتج =</w:t>
                      </w:r>
                    </w:p>
                    <w:p w:rsidR="00A37196" w:rsidRPr="000151CA" w:rsidRDefault="00A37196" w:rsidP="000151CA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0151C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ايراد المنتج = 5000 × 10 = 50000 ريال </w:t>
                      </w:r>
                    </w:p>
                    <w:p w:rsidR="00A37196" w:rsidRPr="000151CA" w:rsidRDefault="00A37196" w:rsidP="000151CA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</w:pPr>
                      <w:r w:rsidRPr="000151C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تكلفة المنتج = 5000 </w:t>
                      </w:r>
                      <w:r w:rsidRPr="000151CA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× 7.5 = 37500 </w:t>
                      </w:r>
                    </w:p>
                    <w:p w:rsidR="00A37196" w:rsidRPr="000151CA" w:rsidRDefault="00A37196" w:rsidP="000151CA">
                      <w:pPr>
                        <w:pStyle w:val="NoSpacing"/>
                        <w:rPr>
                          <w:color w:val="002060"/>
                        </w:rPr>
                      </w:pPr>
                      <w:r w:rsidRPr="000151CA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صافي الربح = 50000 </w:t>
                      </w:r>
                      <w:r w:rsidRPr="000151CA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  <w:t>–</w:t>
                      </w:r>
                      <w:r w:rsidRPr="000151CA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37500 = 12500 ريال زيادة في الربحية في حال تصنيع النتج الجديد ط </w:t>
                      </w:r>
                    </w:p>
                  </w:txbxContent>
                </v:textbox>
              </v:shape>
            </w:pict>
          </mc:Fallback>
        </mc:AlternateContent>
      </w:r>
      <w:r w:rsidR="00171626" w:rsidRPr="00171626">
        <w:rPr>
          <w:rFonts w:asciiTheme="minorHAnsi" w:eastAsiaTheme="minorHAnsi" w:hAnsiTheme="minorHAnsi"/>
          <w:rtl/>
        </w:rPr>
        <w:t xml:space="preserve">12,500 </w:t>
      </w:r>
      <w:r w:rsidR="00171626" w:rsidRPr="00171626">
        <w:rPr>
          <w:rFonts w:asciiTheme="minorHAnsi" w:eastAsiaTheme="minorHAnsi" w:hAnsiTheme="minorHAnsi" w:hint="cs"/>
          <w:rtl/>
        </w:rPr>
        <w:t>ريال</w:t>
      </w:r>
      <w:r w:rsidR="00171626" w:rsidRPr="00171626">
        <w:rPr>
          <w:rFonts w:asciiTheme="minorHAnsi" w:eastAsiaTheme="minorHAnsi" w:hAnsiTheme="minorHAnsi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rtl/>
        </w:rPr>
        <w:t>تخفيض</w:t>
      </w:r>
      <w:r w:rsidR="00171626" w:rsidRPr="00171626">
        <w:rPr>
          <w:rFonts w:asciiTheme="minorHAnsi" w:eastAsiaTheme="minorHAnsi" w:hAnsiTheme="minorHAnsi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rtl/>
        </w:rPr>
        <w:t>في</w:t>
      </w:r>
      <w:r w:rsidR="00171626" w:rsidRPr="00171626">
        <w:rPr>
          <w:rFonts w:asciiTheme="minorHAnsi" w:eastAsiaTheme="minorHAnsi" w:hAnsiTheme="minorHAnsi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rtl/>
        </w:rPr>
        <w:t>الربحية</w:t>
      </w:r>
      <w:r w:rsidR="00171626" w:rsidRPr="00171626">
        <w:rPr>
          <w:rFonts w:asciiTheme="minorHAnsi" w:eastAsiaTheme="minorHAnsi" w:hAnsiTheme="minorHAnsi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rtl/>
        </w:rPr>
        <w:t>الصافية</w:t>
      </w:r>
      <w:r w:rsidR="00171626" w:rsidRPr="00171626">
        <w:rPr>
          <w:rFonts w:asciiTheme="minorHAnsi" w:eastAsiaTheme="minorHAnsi" w:hAnsiTheme="minorHAnsi"/>
          <w:rtl/>
        </w:rPr>
        <w:t xml:space="preserve"> </w:t>
      </w:r>
      <w:r w:rsidR="00171626" w:rsidRPr="00171626">
        <w:rPr>
          <w:rFonts w:asciiTheme="minorHAnsi" w:eastAsiaTheme="minorHAnsi" w:hAnsiTheme="minorHAnsi" w:hint="cs"/>
          <w:rtl/>
        </w:rPr>
        <w:t>للشركة</w:t>
      </w:r>
    </w:p>
    <w:p w:rsidR="00171626" w:rsidRPr="00171626" w:rsidRDefault="00171626" w:rsidP="00AE087A">
      <w:pPr>
        <w:numPr>
          <w:ilvl w:val="0"/>
          <w:numId w:val="86"/>
        </w:numPr>
        <w:contextualSpacing/>
        <w:rPr>
          <w:rFonts w:asciiTheme="minorHAnsi" w:eastAsiaTheme="minorHAnsi" w:hAnsiTheme="minorHAnsi" w:cstheme="minorBidi"/>
          <w:rtl/>
        </w:rPr>
      </w:pPr>
      <w:r w:rsidRPr="00171626">
        <w:rPr>
          <w:rFonts w:asciiTheme="minorHAnsi" w:eastAsiaTheme="minorHAnsi" w:hAnsiTheme="minorHAnsi"/>
          <w:rtl/>
        </w:rPr>
        <w:t xml:space="preserve">5,000 </w:t>
      </w:r>
      <w:r w:rsidRPr="00171626">
        <w:rPr>
          <w:rFonts w:asciiTheme="minorHAnsi" w:eastAsiaTheme="minorHAnsi" w:hAnsiTheme="minorHAnsi" w:hint="cs"/>
          <w:rtl/>
        </w:rPr>
        <w:t>زيادة</w:t>
      </w:r>
      <w:r w:rsidRPr="00171626">
        <w:rPr>
          <w:rFonts w:asciiTheme="minorHAnsi" w:eastAsiaTheme="minorHAnsi" w:hAnsiTheme="minorHAnsi"/>
          <w:rtl/>
        </w:rPr>
        <w:t xml:space="preserve"> </w:t>
      </w:r>
      <w:r w:rsidRPr="00171626">
        <w:rPr>
          <w:rFonts w:asciiTheme="minorHAnsi" w:eastAsiaTheme="minorHAnsi" w:hAnsiTheme="minorHAnsi" w:hint="cs"/>
          <w:rtl/>
        </w:rPr>
        <w:t>في</w:t>
      </w:r>
      <w:r w:rsidRPr="00171626">
        <w:rPr>
          <w:rFonts w:asciiTheme="minorHAnsi" w:eastAsiaTheme="minorHAnsi" w:hAnsiTheme="minorHAnsi"/>
          <w:rtl/>
        </w:rPr>
        <w:t xml:space="preserve"> </w:t>
      </w:r>
      <w:r w:rsidRPr="00171626">
        <w:rPr>
          <w:rFonts w:asciiTheme="minorHAnsi" w:eastAsiaTheme="minorHAnsi" w:hAnsiTheme="minorHAnsi" w:hint="cs"/>
          <w:rtl/>
        </w:rPr>
        <w:t>الربحية</w:t>
      </w:r>
      <w:r w:rsidRPr="00171626">
        <w:rPr>
          <w:rFonts w:asciiTheme="minorHAnsi" w:eastAsiaTheme="minorHAnsi" w:hAnsiTheme="minorHAnsi"/>
          <w:rtl/>
        </w:rPr>
        <w:t xml:space="preserve"> </w:t>
      </w:r>
      <w:r w:rsidRPr="00171626">
        <w:rPr>
          <w:rFonts w:asciiTheme="minorHAnsi" w:eastAsiaTheme="minorHAnsi" w:hAnsiTheme="minorHAnsi" w:hint="cs"/>
          <w:rtl/>
        </w:rPr>
        <w:t>الصافية</w:t>
      </w:r>
      <w:r w:rsidRPr="00171626">
        <w:rPr>
          <w:rFonts w:asciiTheme="minorHAnsi" w:eastAsiaTheme="minorHAnsi" w:hAnsiTheme="minorHAnsi"/>
          <w:rtl/>
        </w:rPr>
        <w:t xml:space="preserve"> </w:t>
      </w:r>
      <w:r w:rsidRPr="00171626">
        <w:rPr>
          <w:rFonts w:asciiTheme="minorHAnsi" w:eastAsiaTheme="minorHAnsi" w:hAnsiTheme="minorHAnsi" w:hint="cs"/>
          <w:rtl/>
        </w:rPr>
        <w:t>للشركة</w:t>
      </w:r>
    </w:p>
    <w:p w:rsidR="00171626" w:rsidRPr="00171626" w:rsidRDefault="00171626" w:rsidP="00AE087A">
      <w:pPr>
        <w:numPr>
          <w:ilvl w:val="0"/>
          <w:numId w:val="86"/>
        </w:numPr>
        <w:contextualSpacing/>
        <w:rPr>
          <w:rFonts w:asciiTheme="minorHAnsi" w:eastAsiaTheme="minorHAnsi" w:hAnsiTheme="minorHAnsi" w:cstheme="minorBidi"/>
          <w:rtl/>
        </w:rPr>
      </w:pPr>
      <w:r w:rsidRPr="00171626">
        <w:rPr>
          <w:rFonts w:asciiTheme="minorHAnsi" w:eastAsiaTheme="minorHAnsi" w:hAnsiTheme="minorHAnsi" w:hint="cs"/>
          <w:rtl/>
        </w:rPr>
        <w:t xml:space="preserve">لا شيء من ما سبق </w:t>
      </w:r>
    </w:p>
    <w:p w:rsidR="00E94318" w:rsidRDefault="00E94318" w:rsidP="006D43ED">
      <w:pPr>
        <w:rPr>
          <w:rFonts w:cs="Calibri"/>
          <w:b/>
          <w:bCs/>
          <w:sz w:val="24"/>
          <w:szCs w:val="24"/>
          <w:rtl/>
        </w:rPr>
      </w:pPr>
    </w:p>
    <w:p w:rsidR="00E94318" w:rsidRDefault="00E94318" w:rsidP="006D43ED">
      <w:pPr>
        <w:rPr>
          <w:rFonts w:cs="Calibri"/>
          <w:b/>
          <w:bCs/>
          <w:sz w:val="24"/>
          <w:szCs w:val="24"/>
          <w:rtl/>
        </w:rPr>
      </w:pPr>
    </w:p>
    <w:p w:rsidR="0084077D" w:rsidRPr="00BC5EBF" w:rsidRDefault="0084077D" w:rsidP="00BC5EBF">
      <w:pPr>
        <w:jc w:val="both"/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لدى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شركة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"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جدة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"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ثلاث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منتجات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(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أ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-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-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ج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)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يبلغ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صافي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الربح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الحالي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للشركة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١٥٠٠٠٠ريال،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يقترح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مدير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المبيعات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بالشركة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استبعاد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المنتج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(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أ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)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بسبب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تحقيقه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خسائر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.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وكانت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بيانات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المنتج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(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أ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)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هي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: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ايرادات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المبيعات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١٤٠٠٠٠ريال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،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والتكاليف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المباشرة٦٥٠٠٠ريال،التكاليف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غير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المباشرة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المتغيرة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٣٥٠٠٠ريال،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التكاليف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الثابتة٤٠٠٠٠ريال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(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٧٥٪منها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تكلفة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خاصة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).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وعلى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ذلك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 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فان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التكاليف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المرتبطة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بالمنتج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(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أ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)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والقابلة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للتجنب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حالك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استبعاده هي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:</w:t>
      </w:r>
    </w:p>
    <w:p w:rsidR="0084077D" w:rsidRPr="00BC5EBF" w:rsidRDefault="00FA5BF5" w:rsidP="003A20E4">
      <w:pPr>
        <w:pStyle w:val="ListParagraph"/>
        <w:numPr>
          <w:ilvl w:val="0"/>
          <w:numId w:val="142"/>
        </w:numPr>
        <w:rPr>
          <w:rFonts w:cs="Calibri"/>
          <w:sz w:val="24"/>
          <w:szCs w:val="24"/>
          <w:rtl/>
        </w:rPr>
      </w:pPr>
      <w:r w:rsidRPr="00FA5BF5"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77F62FAB" wp14:editId="3A8FA9A9">
                <wp:simplePos x="0" y="0"/>
                <wp:positionH relativeFrom="column">
                  <wp:posOffset>-342900</wp:posOffset>
                </wp:positionH>
                <wp:positionV relativeFrom="paragraph">
                  <wp:posOffset>175895</wp:posOffset>
                </wp:positionV>
                <wp:extent cx="4352925" cy="581025"/>
                <wp:effectExtent l="0" t="0" r="28575" b="28575"/>
                <wp:wrapNone/>
                <wp:docPr id="151" name="Text Box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2925" cy="581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37196" w:rsidRDefault="00A37196" w:rsidP="00FA5BF5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3907A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التكاليف المرتبطة بالمنتج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أ </w:t>
                            </w:r>
                            <w:r w:rsidRPr="003907A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= التكاليف المتغيرة + التكاليف الثابتة الخاصة</w:t>
                            </w:r>
                          </w:p>
                          <w:p w:rsidR="00A37196" w:rsidRPr="003907A8" w:rsidRDefault="00A37196" w:rsidP="00FA5BF5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</w:rPr>
                            </w:pP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=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65000 +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35000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(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4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0000 ×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75% ) = 100000 + 30000 = 130000 ريال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F62FAB" id="Text Box 151" o:spid="_x0000_s1075" type="#_x0000_t202" style="position:absolute;left:0;text-align:left;margin-left:-27pt;margin-top:13.85pt;width:342.75pt;height:45.75pt;z-index:2519029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" fillcolor="window" strokeweight=".5pt">
                <v:textbox>
                  <w:txbxContent>
                    <w:p w:rsidR="00A37196" w:rsidRDefault="00A37196" w:rsidP="00FA5BF5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3907A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rtl/>
                        </w:rPr>
                        <w:t xml:space="preserve">التكاليف المرتبطة بالمنتج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rtl/>
                        </w:rPr>
                        <w:t xml:space="preserve">أ </w:t>
                      </w:r>
                      <w:r w:rsidRPr="003907A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rtl/>
                        </w:rPr>
                        <w:t>= التكاليف المتغيرة + التكاليف الثابتة الخاصة</w:t>
                      </w:r>
                    </w:p>
                    <w:p w:rsidR="00A37196" w:rsidRPr="003907A8" w:rsidRDefault="00A37196" w:rsidP="00FA5BF5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</w:rPr>
                      </w:pP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=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65000 +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35000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+ (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4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0000 ×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75% ) = 100000 + 30000 = 130000 ريال </w:t>
                      </w:r>
                    </w:p>
                  </w:txbxContent>
                </v:textbox>
              </v:shape>
            </w:pict>
          </mc:Fallback>
        </mc:AlternateContent>
      </w:r>
      <w:r w:rsidR="0084077D" w:rsidRPr="00BC5EBF">
        <w:rPr>
          <w:rFonts w:ascii="Arial" w:hAnsi="Arial" w:hint="cs"/>
          <w:sz w:val="24"/>
          <w:szCs w:val="24"/>
          <w:rtl/>
        </w:rPr>
        <w:t>١٠٠٠٠٠</w:t>
      </w:r>
    </w:p>
    <w:p w:rsidR="0084077D" w:rsidRPr="00BC5EBF" w:rsidRDefault="0084077D" w:rsidP="003A20E4">
      <w:pPr>
        <w:pStyle w:val="ListParagraph"/>
        <w:numPr>
          <w:ilvl w:val="0"/>
          <w:numId w:val="142"/>
        </w:numPr>
        <w:rPr>
          <w:rFonts w:cs="Calibri"/>
          <w:sz w:val="24"/>
          <w:szCs w:val="24"/>
          <w:rtl/>
        </w:rPr>
      </w:pPr>
      <w:r w:rsidRPr="00BC5EBF">
        <w:rPr>
          <w:rFonts w:ascii="Arial" w:hAnsi="Arial" w:hint="cs"/>
          <w:sz w:val="24"/>
          <w:szCs w:val="24"/>
          <w:rtl/>
        </w:rPr>
        <w:t>١١٠٠٠٠</w:t>
      </w:r>
    </w:p>
    <w:p w:rsidR="0084077D" w:rsidRPr="00BC5EBF" w:rsidRDefault="0084077D" w:rsidP="003A20E4">
      <w:pPr>
        <w:pStyle w:val="ListParagraph"/>
        <w:numPr>
          <w:ilvl w:val="0"/>
          <w:numId w:val="142"/>
        </w:numPr>
        <w:rPr>
          <w:rFonts w:cs="Calibri"/>
          <w:b/>
          <w:bCs/>
          <w:color w:val="00B050"/>
          <w:sz w:val="24"/>
          <w:szCs w:val="24"/>
          <w:rtl/>
        </w:rPr>
      </w:pPr>
      <w:r w:rsidRPr="00BC5EBF">
        <w:rPr>
          <w:rFonts w:ascii="Arial" w:hAnsi="Arial" w:hint="cs"/>
          <w:b/>
          <w:bCs/>
          <w:color w:val="00B050"/>
          <w:sz w:val="24"/>
          <w:szCs w:val="24"/>
          <w:rtl/>
        </w:rPr>
        <w:t>١٣٠٠٠٠</w:t>
      </w:r>
    </w:p>
    <w:p w:rsidR="0084077D" w:rsidRPr="00BC5EBF" w:rsidRDefault="0084077D" w:rsidP="003A20E4">
      <w:pPr>
        <w:pStyle w:val="ListParagraph"/>
        <w:numPr>
          <w:ilvl w:val="0"/>
          <w:numId w:val="142"/>
        </w:numPr>
        <w:rPr>
          <w:rFonts w:cs="Calibri"/>
          <w:sz w:val="24"/>
          <w:szCs w:val="24"/>
          <w:rtl/>
        </w:rPr>
      </w:pPr>
      <w:r w:rsidRPr="00BC5EBF">
        <w:rPr>
          <w:rFonts w:ascii="Arial" w:hAnsi="Arial" w:hint="cs"/>
          <w:sz w:val="24"/>
          <w:szCs w:val="24"/>
          <w:rtl/>
        </w:rPr>
        <w:t>١٤٠٠٠٠</w:t>
      </w:r>
    </w:p>
    <w:p w:rsidR="0084077D" w:rsidRPr="0084077D" w:rsidRDefault="0084077D" w:rsidP="0084077D">
      <w:pPr>
        <w:rPr>
          <w:rFonts w:cs="Calibri"/>
          <w:b/>
          <w:bCs/>
          <w:sz w:val="24"/>
          <w:szCs w:val="24"/>
          <w:rtl/>
        </w:rPr>
      </w:pPr>
    </w:p>
    <w:p w:rsidR="0084077D" w:rsidRPr="00BC5EBF" w:rsidRDefault="0084077D" w:rsidP="00BC5EBF">
      <w:pPr>
        <w:jc w:val="both"/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باستخدام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نفس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بيانات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فقرة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السؤال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السابقة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مباشرة، بفرض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اتخاذ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قرار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باستبعاد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المنتج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(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أ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)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فان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صافي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الربح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المتوقع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للشركة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بعد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الاستبعاد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 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يكون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:</w:t>
      </w:r>
    </w:p>
    <w:p w:rsidR="0084077D" w:rsidRPr="00BC5EBF" w:rsidRDefault="00FA5BF5" w:rsidP="003A20E4">
      <w:pPr>
        <w:pStyle w:val="ListParagraph"/>
        <w:numPr>
          <w:ilvl w:val="0"/>
          <w:numId w:val="143"/>
        </w:numPr>
        <w:rPr>
          <w:rFonts w:cs="Calibri"/>
          <w:sz w:val="24"/>
          <w:szCs w:val="24"/>
          <w:rtl/>
        </w:rPr>
      </w:pPr>
      <w:r w:rsidRPr="00FA5BF5"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760048EF" wp14:editId="03FAF19D">
                <wp:simplePos x="0" y="0"/>
                <wp:positionH relativeFrom="column">
                  <wp:posOffset>-314325</wp:posOffset>
                </wp:positionH>
                <wp:positionV relativeFrom="paragraph">
                  <wp:posOffset>58419</wp:posOffset>
                </wp:positionV>
                <wp:extent cx="3790950" cy="752475"/>
                <wp:effectExtent l="0" t="0" r="19050" b="28575"/>
                <wp:wrapNone/>
                <wp:docPr id="152" name="Text Box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0950" cy="752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37196" w:rsidRPr="00BB2EDB" w:rsidRDefault="00A37196" w:rsidP="00FA5BF5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</w:pP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BB2EDB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 xml:space="preserve">صافي ربح المنتج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 xml:space="preserve">أ </w:t>
                            </w:r>
                            <w:r w:rsidRPr="00BB2EDB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 xml:space="preserve"> = ايرادات المنتج </w:t>
                            </w:r>
                            <w:r w:rsidRPr="00BB2ED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>–</w:t>
                            </w:r>
                            <w:r w:rsidRPr="00BB2EDB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 xml:space="preserve"> تكلفة المنتج =</w:t>
                            </w:r>
                          </w:p>
                          <w:p w:rsidR="00A37196" w:rsidRDefault="00A37196" w:rsidP="00473BCF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</w:pP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>140000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 -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>130000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>10000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 ريال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ربح </w:t>
                            </w:r>
                          </w:p>
                          <w:p w:rsidR="00A37196" w:rsidRPr="003907A8" w:rsidRDefault="00A37196" w:rsidP="00473BCF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في حال استبعاد المنتج أ تخسر الشركة 10000 ريال وتصبح أرباحها 150000 -10000 = </w:t>
                            </w:r>
                            <w:r w:rsidRPr="00473BCF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rtl/>
                              </w:rPr>
                              <w:t>140000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 ريال صافي الربح </w:t>
                            </w:r>
                          </w:p>
                          <w:p w:rsidR="00A37196" w:rsidRPr="003907A8" w:rsidRDefault="00A37196" w:rsidP="00FA5BF5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0048EF" id="Text Box 152" o:spid="_x0000_s1076" type="#_x0000_t202" style="position:absolute;left:0;text-align:left;margin-left:-24.75pt;margin-top:4.6pt;width:298.5pt;height:59.25pt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" fillcolor="window" strokeweight=".5pt">
                <v:textbox>
                  <w:txbxContent>
                    <w:p w:rsidR="00A37196" w:rsidRPr="00BB2EDB" w:rsidRDefault="00A37196" w:rsidP="00FA5BF5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</w:pP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BB2EDB"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 xml:space="preserve">صافي ربح المنتج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 xml:space="preserve">أ </w:t>
                      </w:r>
                      <w:r w:rsidRPr="00BB2EDB"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 xml:space="preserve"> = ايرادات المنتج </w:t>
                      </w:r>
                      <w:r w:rsidRPr="00BB2EDB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>–</w:t>
                      </w:r>
                      <w:r w:rsidRPr="00BB2EDB"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 xml:space="preserve"> تكلفة المنتج =</w:t>
                      </w:r>
                    </w:p>
                    <w:p w:rsidR="00A37196" w:rsidRDefault="00A37196" w:rsidP="00473BCF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</w:pP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>140000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 -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>130000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=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>10000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 ريال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ربح </w:t>
                      </w:r>
                    </w:p>
                    <w:p w:rsidR="00A37196" w:rsidRPr="003907A8" w:rsidRDefault="00A37196" w:rsidP="00473BCF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في حال استبعاد المنتج أ تخسر الشركة 10000 ريال وتصبح أرباحها 150000 -10000 = </w:t>
                      </w:r>
                      <w:r w:rsidRPr="00473BCF">
                        <w:rPr>
                          <w:rFonts w:asciiTheme="majorBidi" w:hAnsiTheme="majorBidi" w:cstheme="majorBidi" w:hint="cs"/>
                          <w:b/>
                          <w:bCs/>
                          <w:color w:val="00B050"/>
                          <w:sz w:val="22"/>
                          <w:szCs w:val="22"/>
                          <w:rtl/>
                        </w:rPr>
                        <w:t>140000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 ريال صافي الربح </w:t>
                      </w:r>
                    </w:p>
                    <w:p w:rsidR="00A37196" w:rsidRPr="003907A8" w:rsidRDefault="00A37196" w:rsidP="00FA5BF5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4077D" w:rsidRPr="00BC5EBF">
        <w:rPr>
          <w:rFonts w:ascii="Arial" w:hAnsi="Arial" w:hint="cs"/>
          <w:sz w:val="24"/>
          <w:szCs w:val="24"/>
          <w:rtl/>
        </w:rPr>
        <w:t>١٢٠٠٠٠ريال</w:t>
      </w:r>
      <w:r w:rsidR="0084077D" w:rsidRPr="00BC5EBF">
        <w:rPr>
          <w:rFonts w:cs="Calibri"/>
          <w:sz w:val="24"/>
          <w:szCs w:val="24"/>
          <w:rtl/>
        </w:rPr>
        <w:t>.</w:t>
      </w:r>
    </w:p>
    <w:p w:rsidR="0084077D" w:rsidRPr="00BC5EBF" w:rsidRDefault="0084077D" w:rsidP="003A20E4">
      <w:pPr>
        <w:pStyle w:val="ListParagraph"/>
        <w:numPr>
          <w:ilvl w:val="0"/>
          <w:numId w:val="143"/>
        </w:numPr>
        <w:rPr>
          <w:rFonts w:cs="Calibri"/>
          <w:sz w:val="24"/>
          <w:szCs w:val="24"/>
          <w:rtl/>
        </w:rPr>
      </w:pPr>
      <w:r w:rsidRPr="00BC5EBF">
        <w:rPr>
          <w:rFonts w:ascii="Arial" w:hAnsi="Arial" w:hint="cs"/>
          <w:sz w:val="24"/>
          <w:szCs w:val="24"/>
          <w:rtl/>
        </w:rPr>
        <w:t>١٨٠٠٠٠ريال</w:t>
      </w:r>
      <w:r w:rsidRPr="00BC5EBF">
        <w:rPr>
          <w:rFonts w:cs="Calibri"/>
          <w:sz w:val="24"/>
          <w:szCs w:val="24"/>
          <w:rtl/>
        </w:rPr>
        <w:t>.</w:t>
      </w:r>
      <w:r w:rsidR="00FA5BF5" w:rsidRPr="00FA5BF5">
        <w:rPr>
          <w:rFonts w:asciiTheme="minorHAnsi" w:eastAsiaTheme="minorHAnsi" w:hAnsiTheme="minorHAnsi"/>
          <w:noProof/>
          <w:rtl/>
        </w:rPr>
        <w:t xml:space="preserve"> </w:t>
      </w:r>
    </w:p>
    <w:p w:rsidR="0084077D" w:rsidRPr="00BC5EBF" w:rsidRDefault="0084077D" w:rsidP="003A20E4">
      <w:pPr>
        <w:pStyle w:val="ListParagraph"/>
        <w:numPr>
          <w:ilvl w:val="0"/>
          <w:numId w:val="143"/>
        </w:numPr>
        <w:rPr>
          <w:rFonts w:cs="Calibri"/>
          <w:b/>
          <w:bCs/>
          <w:color w:val="00B050"/>
          <w:sz w:val="24"/>
          <w:szCs w:val="24"/>
          <w:rtl/>
        </w:rPr>
      </w:pPr>
      <w:r w:rsidRPr="00BC5EBF">
        <w:rPr>
          <w:rFonts w:ascii="Arial" w:hAnsi="Arial" w:hint="cs"/>
          <w:b/>
          <w:bCs/>
          <w:color w:val="00B050"/>
          <w:sz w:val="24"/>
          <w:szCs w:val="24"/>
          <w:rtl/>
        </w:rPr>
        <w:t>١٤٠٠٠٠ريال</w:t>
      </w:r>
      <w:r w:rsidRPr="00BC5EBF">
        <w:rPr>
          <w:rFonts w:cs="Calibri"/>
          <w:b/>
          <w:bCs/>
          <w:color w:val="00B050"/>
          <w:sz w:val="24"/>
          <w:szCs w:val="24"/>
          <w:rtl/>
        </w:rPr>
        <w:t>.</w:t>
      </w:r>
    </w:p>
    <w:p w:rsidR="0084077D" w:rsidRPr="00BC5EBF" w:rsidRDefault="0084077D" w:rsidP="003A20E4">
      <w:pPr>
        <w:pStyle w:val="ListParagraph"/>
        <w:numPr>
          <w:ilvl w:val="0"/>
          <w:numId w:val="143"/>
        </w:numPr>
        <w:rPr>
          <w:rFonts w:cs="Calibri"/>
          <w:sz w:val="24"/>
          <w:szCs w:val="24"/>
          <w:rtl/>
        </w:rPr>
      </w:pPr>
      <w:r w:rsidRPr="00BC5EBF">
        <w:rPr>
          <w:rFonts w:ascii="Arial" w:hAnsi="Arial" w:hint="cs"/>
          <w:sz w:val="24"/>
          <w:szCs w:val="24"/>
          <w:rtl/>
        </w:rPr>
        <w:t>١٦٠٠٠٠ريال</w:t>
      </w:r>
      <w:r w:rsidRPr="00BC5EBF">
        <w:rPr>
          <w:rFonts w:cs="Calibri"/>
          <w:sz w:val="24"/>
          <w:szCs w:val="24"/>
          <w:rtl/>
        </w:rPr>
        <w:t>.</w:t>
      </w:r>
    </w:p>
    <w:p w:rsidR="000335AB" w:rsidRDefault="000335AB" w:rsidP="006C534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9B2E06" w:rsidRDefault="009B2E06" w:rsidP="006C5346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0335AB" w:rsidRPr="00EB4716" w:rsidRDefault="000335AB" w:rsidP="00EB4716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لدى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شركة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المدينة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ثلاثة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منتجات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س،ص،ع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(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،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صافي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الربح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الحالي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للشركة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 450000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ريال،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يقترح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مديرالمبيعات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استبعاد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المنتج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بسبب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تحقيقه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خسائر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وكانت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بيانات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المنتج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340000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ايرادت المبيعات،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200000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تكاليف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مباشرة،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100000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تكاليف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غير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متغيرة،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50000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تكاليف ثابتة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كلها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خاصة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(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وعلى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التكاليف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المرتبطة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بالمنتج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والقابلة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للتجنب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حالة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استبعاده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0335AB" w:rsidRPr="00EB4716" w:rsidRDefault="00EB4716" w:rsidP="003A20E4">
      <w:pPr>
        <w:pStyle w:val="ListParagraph"/>
        <w:numPr>
          <w:ilvl w:val="0"/>
          <w:numId w:val="167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EB4716">
        <w:rPr>
          <w:rFonts w:asciiTheme="majorBidi" w:eastAsiaTheme="minorHAnsi" w:hAnsiTheme="majorBidi" w:cstheme="majorBidi"/>
          <w:noProof/>
          <w:rtl/>
        </w:rPr>
        <mc:AlternateContent>
          <mc:Choice Requires="wps">
            <w:drawing>
              <wp:anchor distT="0" distB="0" distL="114300" distR="114300" simplePos="0" relativeHeight="251997184" behindDoc="0" locked="0" layoutInCell="1" allowOverlap="1" wp14:anchorId="28ACE00F" wp14:editId="0B1C6CB4">
                <wp:simplePos x="0" y="0"/>
                <wp:positionH relativeFrom="column">
                  <wp:posOffset>-447675</wp:posOffset>
                </wp:positionH>
                <wp:positionV relativeFrom="paragraph">
                  <wp:posOffset>108586</wp:posOffset>
                </wp:positionV>
                <wp:extent cx="4067175" cy="781050"/>
                <wp:effectExtent l="0" t="0" r="28575" b="19050"/>
                <wp:wrapNone/>
                <wp:docPr id="185" name="Text Box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7175" cy="781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37196" w:rsidRDefault="00A37196" w:rsidP="00EB4716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3907A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التكاليف المرتبطة بالمنتج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س </w:t>
                            </w:r>
                            <w:r w:rsidRPr="003907A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= التكاليف المتغيرة + التكاليف الثابتة الخاصة</w:t>
                            </w:r>
                          </w:p>
                          <w:p w:rsidR="00A37196" w:rsidRDefault="00A37196" w:rsidP="00EB4716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التكاليف المتغيرة 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=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المباشرة (200000 ) + غير مباشرة (100000 ) = 300000</w:t>
                            </w:r>
                          </w:p>
                          <w:p w:rsidR="00A37196" w:rsidRDefault="00A37196" w:rsidP="00EB4716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التكاليف الثابتة الخاصة = 50000  </w:t>
                            </w:r>
                          </w:p>
                          <w:p w:rsidR="00A37196" w:rsidRDefault="00A37196" w:rsidP="00EB4716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300000 +50000 = </w:t>
                            </w:r>
                            <w:r w:rsidRPr="00FA4969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B050"/>
                                <w:rtl/>
                              </w:rPr>
                              <w:t xml:space="preserve">350000 ريال </w:t>
                            </w:r>
                          </w:p>
                          <w:p w:rsidR="00A37196" w:rsidRPr="003907A8" w:rsidRDefault="00A37196" w:rsidP="00EB4716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ACE00F" id="Text Box 185" o:spid="_x0000_s1077" type="#_x0000_t202" style="position:absolute;left:0;text-align:left;margin-left:-35.25pt;margin-top:8.55pt;width:320.25pt;height:61.5pt;z-index:25199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" fillcolor="window" strokeweight=".5pt">
                <v:textbox>
                  <w:txbxContent>
                    <w:p w:rsidR="00A37196" w:rsidRDefault="00A37196" w:rsidP="00EB4716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3907A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rtl/>
                        </w:rPr>
                        <w:t xml:space="preserve">التكاليف المرتبطة بالمنتج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rtl/>
                        </w:rPr>
                        <w:t xml:space="preserve">س </w:t>
                      </w:r>
                      <w:r w:rsidRPr="003907A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rtl/>
                        </w:rPr>
                        <w:t>= التكاليف المتغيرة + التكاليف الثابتة الخاصة</w:t>
                      </w:r>
                    </w:p>
                    <w:p w:rsidR="00A37196" w:rsidRDefault="00A37196" w:rsidP="00EB4716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التكاليف المتغيرة 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=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المباشرة (200000 ) + غير مباشرة (100000 ) = 300000</w:t>
                      </w:r>
                    </w:p>
                    <w:p w:rsidR="00A37196" w:rsidRDefault="00A37196" w:rsidP="00EB4716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التكاليف الثابتة الخاصة = 50000  </w:t>
                      </w:r>
                    </w:p>
                    <w:p w:rsidR="00A37196" w:rsidRDefault="00A37196" w:rsidP="00EB4716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300000 +50000 = </w:t>
                      </w:r>
                      <w:r w:rsidRPr="00FA4969">
                        <w:rPr>
                          <w:rFonts w:asciiTheme="majorBidi" w:hAnsiTheme="majorBidi" w:cstheme="majorBidi" w:hint="cs"/>
                          <w:b/>
                          <w:bCs/>
                          <w:color w:val="00B050"/>
                          <w:rtl/>
                        </w:rPr>
                        <w:t xml:space="preserve">350000 ريال </w:t>
                      </w:r>
                    </w:p>
                    <w:p w:rsidR="00A37196" w:rsidRPr="003907A8" w:rsidRDefault="00A37196" w:rsidP="00EB4716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335AB" w:rsidRPr="00EB4716">
        <w:rPr>
          <w:rFonts w:asciiTheme="majorBidi" w:hAnsiTheme="majorBidi" w:cstheme="majorBidi"/>
          <w:color w:val="000000"/>
          <w:sz w:val="24"/>
          <w:szCs w:val="24"/>
          <w:rtl/>
        </w:rPr>
        <w:t>300000</w:t>
      </w:r>
      <w:r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="000335AB" w:rsidRPr="00EB4716">
        <w:rPr>
          <w:rFonts w:asciiTheme="majorBidi" w:hAnsiTheme="majorBidi" w:cstheme="majorBidi"/>
          <w:color w:val="000000"/>
          <w:sz w:val="24"/>
          <w:szCs w:val="24"/>
          <w:rtl/>
        </w:rPr>
        <w:t>ريال</w:t>
      </w:r>
    </w:p>
    <w:p w:rsidR="000335AB" w:rsidRPr="00EB4716" w:rsidRDefault="000335AB" w:rsidP="003A20E4">
      <w:pPr>
        <w:pStyle w:val="ListParagraph"/>
        <w:numPr>
          <w:ilvl w:val="0"/>
          <w:numId w:val="167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EB4716">
        <w:rPr>
          <w:rFonts w:asciiTheme="majorBidi" w:hAnsiTheme="majorBidi" w:cstheme="majorBidi"/>
          <w:color w:val="000000"/>
          <w:sz w:val="24"/>
          <w:szCs w:val="24"/>
        </w:rPr>
        <w:t xml:space="preserve">  330000 </w:t>
      </w:r>
      <w:r w:rsidRPr="00EB4716">
        <w:rPr>
          <w:rFonts w:asciiTheme="majorBidi" w:hAnsiTheme="majorBidi" w:cstheme="majorBidi"/>
          <w:color w:val="000000"/>
          <w:sz w:val="24"/>
          <w:szCs w:val="24"/>
          <w:rtl/>
        </w:rPr>
        <w:t>ريال</w:t>
      </w:r>
    </w:p>
    <w:p w:rsidR="000335AB" w:rsidRPr="00EB4716" w:rsidRDefault="000335AB" w:rsidP="003A20E4">
      <w:pPr>
        <w:pStyle w:val="ListParagraph"/>
        <w:numPr>
          <w:ilvl w:val="0"/>
          <w:numId w:val="167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EB4716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 350000 </w:t>
      </w:r>
      <w:r w:rsidRPr="00EB4716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>ريال</w:t>
      </w:r>
    </w:p>
    <w:p w:rsidR="000335AB" w:rsidRPr="00EB4716" w:rsidRDefault="000335AB" w:rsidP="003A20E4">
      <w:pPr>
        <w:pStyle w:val="ListParagraph"/>
        <w:numPr>
          <w:ilvl w:val="0"/>
          <w:numId w:val="167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EB4716">
        <w:rPr>
          <w:rFonts w:asciiTheme="majorBidi" w:hAnsiTheme="majorBidi" w:cstheme="majorBidi"/>
          <w:color w:val="000000"/>
          <w:sz w:val="24"/>
          <w:szCs w:val="24"/>
        </w:rPr>
        <w:t xml:space="preserve">320000 </w:t>
      </w:r>
      <w:r w:rsidR="00EB4716" w:rsidRPr="00EB4716">
        <w:rPr>
          <w:rFonts w:asciiTheme="majorBidi" w:hAnsiTheme="majorBidi" w:cstheme="majorBidi"/>
          <w:color w:val="000000"/>
          <w:sz w:val="24"/>
          <w:szCs w:val="24"/>
          <w:rtl/>
        </w:rPr>
        <w:t xml:space="preserve"> </w:t>
      </w:r>
      <w:r w:rsidRPr="00EB4716">
        <w:rPr>
          <w:rFonts w:asciiTheme="majorBidi" w:hAnsiTheme="majorBidi" w:cstheme="majorBidi"/>
          <w:color w:val="000000"/>
          <w:sz w:val="24"/>
          <w:szCs w:val="24"/>
          <w:rtl/>
        </w:rPr>
        <w:t>ريال</w:t>
      </w:r>
    </w:p>
    <w:p w:rsidR="000335AB" w:rsidRDefault="000335AB" w:rsidP="000335AB">
      <w:pPr>
        <w:pStyle w:val="ListParagraph"/>
        <w:autoSpaceDE w:val="0"/>
        <w:autoSpaceDN w:val="0"/>
        <w:adjustRightInd w:val="0"/>
        <w:spacing w:after="0" w:line="240" w:lineRule="auto"/>
        <w:ind w:left="1080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EB4716" w:rsidRDefault="00EB4716" w:rsidP="000335AB">
      <w:pPr>
        <w:pStyle w:val="ListParagraph"/>
        <w:autoSpaceDE w:val="0"/>
        <w:autoSpaceDN w:val="0"/>
        <w:adjustRightInd w:val="0"/>
        <w:spacing w:after="0" w:line="240" w:lineRule="auto"/>
        <w:ind w:left="1080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EB4716" w:rsidRPr="00503F90" w:rsidRDefault="00EB4716" w:rsidP="000335AB">
      <w:pPr>
        <w:pStyle w:val="ListParagraph"/>
        <w:autoSpaceDE w:val="0"/>
        <w:autoSpaceDN w:val="0"/>
        <w:adjustRightInd w:val="0"/>
        <w:spacing w:after="0" w:line="240" w:lineRule="auto"/>
        <w:ind w:left="1080"/>
        <w:rPr>
          <w:rFonts w:ascii="Arial" w:hAnsi="Arial"/>
          <w:b/>
          <w:bCs/>
          <w:color w:val="000000"/>
          <w:sz w:val="24"/>
          <w:szCs w:val="24"/>
        </w:rPr>
      </w:pPr>
    </w:p>
    <w:p w:rsidR="000335AB" w:rsidRPr="00EB4716" w:rsidRDefault="000335AB" w:rsidP="00EB4716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lastRenderedPageBreak/>
        <w:t>باستخدام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نفس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بيانات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فقرة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السؤال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السابق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مباشرة،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بفرض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أن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التكلفة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الثابتة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منها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 30000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مخصصة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والباقي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خاصة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وعلى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التكاليف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المرتبطة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بالمنتج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والقابلة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للتجنب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حالة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استبعاده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في هذه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الحالة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0335AB" w:rsidRPr="00503F90" w:rsidRDefault="00FA4969" w:rsidP="003A20E4">
      <w:pPr>
        <w:pStyle w:val="ListParagraph"/>
        <w:numPr>
          <w:ilvl w:val="0"/>
          <w:numId w:val="168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FA4969"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1999232" behindDoc="0" locked="0" layoutInCell="1" allowOverlap="1" wp14:anchorId="6AA5782B" wp14:editId="690000AE">
                <wp:simplePos x="0" y="0"/>
                <wp:positionH relativeFrom="column">
                  <wp:posOffset>-707390</wp:posOffset>
                </wp:positionH>
                <wp:positionV relativeFrom="paragraph">
                  <wp:posOffset>8890</wp:posOffset>
                </wp:positionV>
                <wp:extent cx="4352925" cy="581025"/>
                <wp:effectExtent l="0" t="0" r="28575" b="28575"/>
                <wp:wrapNone/>
                <wp:docPr id="186" name="Text Box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2925" cy="581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37196" w:rsidRDefault="00A37196" w:rsidP="00FA4969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3907A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التكاليف المرتبطة بالمنتج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س </w:t>
                            </w:r>
                            <w:r w:rsidRPr="003907A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= التكاليف المتغيرة + التكاليف الثابتة الخاصة</w:t>
                            </w:r>
                          </w:p>
                          <w:p w:rsidR="00A37196" w:rsidRPr="003907A8" w:rsidRDefault="00A37196" w:rsidP="00FA4969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</w:rPr>
                            </w:pP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=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200000 +100000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(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50000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-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30000) = 300000 + 20000 = </w:t>
                            </w:r>
                            <w:r w:rsidRPr="00FA4969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B050"/>
                                <w:rtl/>
                              </w:rPr>
                              <w:t xml:space="preserve">320000 ريال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A5782B" id="Text Box 186" o:spid="_x0000_s1078" type="#_x0000_t202" style="position:absolute;left:0;text-align:left;margin-left:-55.7pt;margin-top:.7pt;width:342.75pt;height:45.75pt;z-index:251999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" fillcolor="window" strokeweight=".5pt">
                <v:textbox>
                  <w:txbxContent>
                    <w:p w:rsidR="00A37196" w:rsidRDefault="00A37196" w:rsidP="00FA4969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3907A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rtl/>
                        </w:rPr>
                        <w:t xml:space="preserve">التكاليف المرتبطة بالمنتج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rtl/>
                        </w:rPr>
                        <w:t xml:space="preserve">س </w:t>
                      </w:r>
                      <w:r w:rsidRPr="003907A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rtl/>
                        </w:rPr>
                        <w:t>= التكاليف المتغيرة + التكاليف الثابتة الخاصة</w:t>
                      </w:r>
                    </w:p>
                    <w:p w:rsidR="00A37196" w:rsidRPr="003907A8" w:rsidRDefault="00A37196" w:rsidP="00FA4969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</w:rPr>
                      </w:pP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=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200000 +100000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+ (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50000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-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30000) = 300000 + 20000 = </w:t>
                      </w:r>
                      <w:r w:rsidRPr="00FA4969">
                        <w:rPr>
                          <w:rFonts w:asciiTheme="majorBidi" w:hAnsiTheme="majorBidi" w:cstheme="majorBidi" w:hint="cs"/>
                          <w:b/>
                          <w:bCs/>
                          <w:color w:val="00B050"/>
                          <w:rtl/>
                        </w:rPr>
                        <w:t xml:space="preserve">320000 ريال </w:t>
                      </w:r>
                    </w:p>
                  </w:txbxContent>
                </v:textbox>
              </v:shape>
            </w:pict>
          </mc:Fallback>
        </mc:AlternateContent>
      </w:r>
      <w:r w:rsidR="000335AB" w:rsidRPr="00503F90">
        <w:rPr>
          <w:rFonts w:ascii="Arial" w:hAnsi="Arial"/>
          <w:b/>
          <w:bCs/>
          <w:color w:val="000000"/>
          <w:sz w:val="24"/>
          <w:szCs w:val="24"/>
        </w:rPr>
        <w:t xml:space="preserve">300000 </w:t>
      </w:r>
      <w:r w:rsidR="000335AB"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0335AB" w:rsidRPr="00503F90" w:rsidRDefault="000335AB" w:rsidP="003A20E4">
      <w:pPr>
        <w:pStyle w:val="ListParagraph"/>
        <w:numPr>
          <w:ilvl w:val="0"/>
          <w:numId w:val="168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330000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0335AB" w:rsidRPr="00503F90" w:rsidRDefault="000335AB" w:rsidP="003A20E4">
      <w:pPr>
        <w:pStyle w:val="ListParagraph"/>
        <w:numPr>
          <w:ilvl w:val="0"/>
          <w:numId w:val="168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350000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0335AB" w:rsidRDefault="000335AB" w:rsidP="003A20E4">
      <w:pPr>
        <w:pStyle w:val="ListParagraph"/>
        <w:numPr>
          <w:ilvl w:val="0"/>
          <w:numId w:val="168"/>
        </w:numPr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 w:rsidRPr="00EB4716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EB4716">
        <w:rPr>
          <w:rFonts w:ascii="Arial,Bold" w:cs="Arial,Bold"/>
          <w:b/>
          <w:bCs/>
          <w:color w:val="00B050"/>
          <w:sz w:val="24"/>
          <w:szCs w:val="24"/>
        </w:rPr>
        <w:t xml:space="preserve"> </w:t>
      </w:r>
      <w:r w:rsidRPr="00EB4716">
        <w:rPr>
          <w:rFonts w:ascii="Arial" w:hAnsi="Arial"/>
          <w:b/>
          <w:bCs/>
          <w:color w:val="00B050"/>
          <w:sz w:val="24"/>
          <w:szCs w:val="24"/>
        </w:rPr>
        <w:t xml:space="preserve">320000 </w:t>
      </w:r>
      <w:r w:rsidRPr="00EB4716">
        <w:rPr>
          <w:rFonts w:ascii="Arial" w:hAnsi="Arial"/>
          <w:b/>
          <w:bCs/>
          <w:color w:val="00B050"/>
          <w:sz w:val="24"/>
          <w:szCs w:val="24"/>
          <w:rtl/>
        </w:rPr>
        <w:t>ريال</w:t>
      </w:r>
      <w:r w:rsidRPr="00EB4716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 xml:space="preserve"> </w:t>
      </w:r>
    </w:p>
    <w:p w:rsidR="00FA4969" w:rsidRPr="00FA4969" w:rsidRDefault="00FA4969" w:rsidP="00FA4969">
      <w:pPr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</w:p>
    <w:p w:rsidR="006053C0" w:rsidRDefault="006053C0" w:rsidP="00957BC7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6053C0" w:rsidRDefault="006053C0" w:rsidP="00957BC7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BC5EBF" w:rsidRDefault="00F83605" w:rsidP="006053C0">
      <w:pPr>
        <w:jc w:val="center"/>
        <w:rPr>
          <w:rFonts w:asciiTheme="minorHAnsi" w:eastAsiaTheme="minorHAnsi" w:hAnsiTheme="minorHAnsi"/>
          <w:b/>
          <w:bCs/>
          <w:color w:val="7030A0"/>
          <w:rtl/>
        </w:rPr>
      </w:pPr>
      <w:r w:rsidRPr="006C5346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6C5346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</w:t>
      </w:r>
      <w:r w:rsidRPr="006C5346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6C5346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الثانية</w:t>
      </w:r>
      <w:r w:rsidRPr="006C5346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6C5346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عشر</w:t>
      </w:r>
    </w:p>
    <w:p w:rsidR="002529EC" w:rsidRPr="002529EC" w:rsidRDefault="002529EC" w:rsidP="002529EC">
      <w:pPr>
        <w:jc w:val="both"/>
        <w:rPr>
          <w:rFonts w:asciiTheme="minorHAnsi" w:eastAsiaTheme="minorHAnsi" w:hAnsiTheme="minorHAnsi" w:cstheme="minorBidi"/>
          <w:b/>
          <w:bCs/>
          <w:rtl/>
        </w:rPr>
      </w:pP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توفرت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لديك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بيانات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عن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المنتج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(ع)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هي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: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عدد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الوحدات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المنتجة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10,000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وحدة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سعر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البيع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الحالي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عند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نقطة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الانفصال</w:t>
      </w:r>
      <w:r w:rsidRPr="002529EC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مباشرة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15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/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سعر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البيع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المتوقع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بعد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التشغيل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الإضافي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26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تكلفه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مشتركة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مخصصة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3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2529EC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تكلفة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إضافية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إنتاجية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متغيرة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4.5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تكلفة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إضافية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إنتاجية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ثابتة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1.5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للوحدة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تكلفة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إضافية</w:t>
      </w:r>
      <w:r w:rsidRPr="002529EC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بيعيه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وإدارة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متغيرة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2.5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ضوء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هذه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البيانات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فان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القرار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المناسب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بالنسبة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للمنتج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(ع)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هو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2529EC" w:rsidRPr="002529EC" w:rsidRDefault="002529EC" w:rsidP="00AE087A">
      <w:pPr>
        <w:numPr>
          <w:ilvl w:val="0"/>
          <w:numId w:val="89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>بيع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المنتج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ع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عند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نقطة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الانفصال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مباشرة</w:t>
      </w:r>
    </w:p>
    <w:p w:rsidR="002529EC" w:rsidRPr="002529EC" w:rsidRDefault="002529EC" w:rsidP="00AE087A">
      <w:pPr>
        <w:numPr>
          <w:ilvl w:val="0"/>
          <w:numId w:val="89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2529EC">
        <w:rPr>
          <w:rFonts w:asciiTheme="minorHAnsi" w:eastAsiaTheme="minorHAnsi" w:hAnsiTheme="minorHAnsi" w:hint="cs"/>
          <w:b/>
          <w:bCs/>
          <w:color w:val="FF0000"/>
          <w:rtl/>
        </w:rPr>
        <w:t>بيع</w:t>
      </w:r>
      <w:r w:rsidRPr="002529EC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FF0000"/>
          <w:rtl/>
        </w:rPr>
        <w:t>المنتج</w:t>
      </w:r>
      <w:r w:rsidRPr="002529EC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FF0000"/>
          <w:rtl/>
        </w:rPr>
        <w:t>ع</w:t>
      </w:r>
      <w:r w:rsidRPr="002529EC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FF0000"/>
          <w:rtl/>
        </w:rPr>
        <w:t>بعد</w:t>
      </w:r>
      <w:r w:rsidRPr="002529EC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FF0000"/>
          <w:rtl/>
        </w:rPr>
        <w:t>التشغيل</w:t>
      </w:r>
      <w:r w:rsidRPr="002529EC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FF0000"/>
          <w:rtl/>
        </w:rPr>
        <w:t>الإضافي</w:t>
      </w:r>
    </w:p>
    <w:p w:rsidR="002529EC" w:rsidRPr="002529EC" w:rsidRDefault="00964AED" w:rsidP="00AE087A">
      <w:pPr>
        <w:numPr>
          <w:ilvl w:val="0"/>
          <w:numId w:val="89"/>
        </w:numPr>
        <w:contextualSpacing/>
        <w:rPr>
          <w:rFonts w:asciiTheme="minorHAnsi" w:eastAsiaTheme="minorHAnsi" w:hAnsiTheme="minorHAnsi" w:cstheme="minorBidi"/>
          <w:rtl/>
        </w:rPr>
      </w:pPr>
      <w:r>
        <w:rPr>
          <w:rFonts w:asciiTheme="minorHAnsi" w:eastAsiaTheme="minorHAnsi" w:hAnsiTheme="minorHAnsi" w:hint="cs"/>
          <w:noProof/>
          <w:rtl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>
                <wp:simplePos x="0" y="0"/>
                <wp:positionH relativeFrom="column">
                  <wp:posOffset>-676275</wp:posOffset>
                </wp:positionH>
                <wp:positionV relativeFrom="paragraph">
                  <wp:posOffset>287656</wp:posOffset>
                </wp:positionV>
                <wp:extent cx="4381500" cy="685800"/>
                <wp:effectExtent l="0" t="0" r="19050" b="19050"/>
                <wp:wrapNone/>
                <wp:docPr id="79" name="Text Box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0" cy="685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Pr="00964AED" w:rsidRDefault="00A37196" w:rsidP="005B4445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964AE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ايرادات اضافية للتشغيل الإضافي(26-15)×10000=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11 </w:t>
                            </w:r>
                            <w:r w:rsidRPr="000151C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×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10000 = 110000</w:t>
                            </w:r>
                          </w:p>
                          <w:p w:rsidR="00A37196" w:rsidRDefault="00A37196" w:rsidP="005B4445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964AE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تكاليف التشغيل الإضافي(4.5+1.5+2.5)×10000=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8.5 </w:t>
                            </w:r>
                            <w:r w:rsidRPr="000151C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×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10000 = 85000 ريال </w:t>
                            </w:r>
                          </w:p>
                          <w:p w:rsidR="00A37196" w:rsidRPr="00964AED" w:rsidRDefault="00A37196" w:rsidP="005B4445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964AED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الايرادات اكبر من التكاليف,اذن ينصح ببيع المنتج (ع) بعد التشغيل الأضافي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9" o:spid="_x0000_s1079" type="#_x0000_t202" style="position:absolute;left:0;text-align:left;margin-left:-53.25pt;margin-top:22.65pt;width:345pt;height:54pt;z-index:251875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" fillcolor="white [3201]" strokeweight=".5pt">
                <v:textbox>
                  <w:txbxContent>
                    <w:p w:rsidR="00A37196" w:rsidRPr="00964AED" w:rsidRDefault="00A37196" w:rsidP="005B4445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964AE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ايرادات اضافية للتشغيل الإضافي(26-15)×10000=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11 </w:t>
                      </w:r>
                      <w:r w:rsidRPr="000151CA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×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10000 = 110000</w:t>
                      </w:r>
                    </w:p>
                    <w:p w:rsidR="00A37196" w:rsidRDefault="00A37196" w:rsidP="005B4445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964AE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تكاليف التشغيل الإضافي(4.5+1.5+2.5)×10000=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8.5 </w:t>
                      </w:r>
                      <w:r w:rsidRPr="000151CA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×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10000 = 85000 ريال </w:t>
                      </w:r>
                    </w:p>
                    <w:p w:rsidR="00A37196" w:rsidRPr="00964AED" w:rsidRDefault="00A37196" w:rsidP="005B4445">
                      <w:pPr>
                        <w:pStyle w:val="NoSpacing"/>
                        <w:rPr>
                          <w:b/>
                          <w:bCs/>
                          <w:color w:val="002060"/>
                        </w:rPr>
                      </w:pPr>
                      <w:r w:rsidRPr="00964AED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الايرادات اكبر من التكاليف,اذن ينصح ببيع المنتج (ع) بعد التشغيل الأضافي</w:t>
                      </w:r>
                    </w:p>
                  </w:txbxContent>
                </v:textbox>
              </v:shape>
            </w:pict>
          </mc:Fallback>
        </mc:AlternateContent>
      </w:r>
      <w:r w:rsidR="002529EC" w:rsidRPr="002529EC">
        <w:rPr>
          <w:rFonts w:asciiTheme="minorHAnsi" w:eastAsiaTheme="minorHAnsi" w:hAnsiTheme="minorHAnsi" w:hint="cs"/>
          <w:rtl/>
        </w:rPr>
        <w:t>بيع</w:t>
      </w:r>
      <w:r w:rsidR="002529EC" w:rsidRPr="002529EC">
        <w:rPr>
          <w:rFonts w:asciiTheme="minorHAnsi" w:eastAsiaTheme="minorHAnsi" w:hAnsiTheme="minorHAnsi"/>
          <w:rtl/>
        </w:rPr>
        <w:t xml:space="preserve"> 50 % </w:t>
      </w:r>
      <w:r w:rsidR="002529EC" w:rsidRPr="002529EC">
        <w:rPr>
          <w:rFonts w:asciiTheme="minorHAnsi" w:eastAsiaTheme="minorHAnsi" w:hAnsiTheme="minorHAnsi" w:hint="cs"/>
          <w:rtl/>
        </w:rPr>
        <w:t>من</w:t>
      </w:r>
      <w:r w:rsidR="002529EC" w:rsidRPr="002529EC">
        <w:rPr>
          <w:rFonts w:asciiTheme="minorHAnsi" w:eastAsiaTheme="minorHAnsi" w:hAnsiTheme="minorHAnsi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rtl/>
        </w:rPr>
        <w:t>المنتج</w:t>
      </w:r>
      <w:r w:rsidR="002529EC" w:rsidRPr="002529EC">
        <w:rPr>
          <w:rFonts w:asciiTheme="minorHAnsi" w:eastAsiaTheme="minorHAnsi" w:hAnsiTheme="minorHAnsi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rtl/>
        </w:rPr>
        <w:t>ع</w:t>
      </w:r>
      <w:r w:rsidR="002529EC" w:rsidRPr="002529EC">
        <w:rPr>
          <w:rFonts w:asciiTheme="minorHAnsi" w:eastAsiaTheme="minorHAnsi" w:hAnsiTheme="minorHAnsi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rtl/>
        </w:rPr>
        <w:t>عند</w:t>
      </w:r>
      <w:r w:rsidR="002529EC" w:rsidRPr="002529EC">
        <w:rPr>
          <w:rFonts w:asciiTheme="minorHAnsi" w:eastAsiaTheme="minorHAnsi" w:hAnsiTheme="minorHAnsi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rtl/>
        </w:rPr>
        <w:t>نقطة</w:t>
      </w:r>
      <w:r w:rsidR="002529EC" w:rsidRPr="002529EC">
        <w:rPr>
          <w:rFonts w:asciiTheme="minorHAnsi" w:eastAsiaTheme="minorHAnsi" w:hAnsiTheme="minorHAnsi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rtl/>
        </w:rPr>
        <w:t>الانفصال</w:t>
      </w:r>
      <w:r w:rsidR="002529EC" w:rsidRPr="002529EC">
        <w:rPr>
          <w:rFonts w:asciiTheme="minorHAnsi" w:eastAsiaTheme="minorHAnsi" w:hAnsiTheme="minorHAnsi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rtl/>
        </w:rPr>
        <w:t>،</w:t>
      </w:r>
      <w:r w:rsidR="002529EC" w:rsidRPr="002529EC">
        <w:rPr>
          <w:rFonts w:asciiTheme="minorHAnsi" w:eastAsiaTheme="minorHAnsi" w:hAnsiTheme="minorHAnsi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rtl/>
        </w:rPr>
        <w:t>وبيع</w:t>
      </w:r>
      <w:r w:rsidR="002529EC" w:rsidRPr="002529EC">
        <w:rPr>
          <w:rFonts w:asciiTheme="minorHAnsi" w:eastAsiaTheme="minorHAnsi" w:hAnsiTheme="minorHAnsi"/>
          <w:rtl/>
        </w:rPr>
        <w:t xml:space="preserve"> 50 % </w:t>
      </w:r>
      <w:r w:rsidR="002529EC" w:rsidRPr="002529EC">
        <w:rPr>
          <w:rFonts w:asciiTheme="minorHAnsi" w:eastAsiaTheme="minorHAnsi" w:hAnsiTheme="minorHAnsi" w:hint="cs"/>
          <w:rtl/>
        </w:rPr>
        <w:t>الأخرى</w:t>
      </w:r>
      <w:r w:rsidR="002529EC" w:rsidRPr="002529EC">
        <w:rPr>
          <w:rFonts w:asciiTheme="minorHAnsi" w:eastAsiaTheme="minorHAnsi" w:hAnsiTheme="minorHAnsi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rtl/>
        </w:rPr>
        <w:t>بعد</w:t>
      </w:r>
      <w:r w:rsidR="002529EC" w:rsidRPr="002529EC">
        <w:rPr>
          <w:rFonts w:asciiTheme="minorHAnsi" w:eastAsiaTheme="minorHAnsi" w:hAnsiTheme="minorHAnsi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rtl/>
        </w:rPr>
        <w:t>التشغيل</w:t>
      </w:r>
      <w:r w:rsidR="002529EC" w:rsidRPr="002529EC">
        <w:rPr>
          <w:rFonts w:asciiTheme="minorHAnsi" w:eastAsiaTheme="minorHAnsi" w:hAnsiTheme="minorHAnsi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rtl/>
        </w:rPr>
        <w:t>الإضافي</w:t>
      </w:r>
    </w:p>
    <w:p w:rsidR="002529EC" w:rsidRPr="002529EC" w:rsidRDefault="002529EC" w:rsidP="00AE087A">
      <w:pPr>
        <w:numPr>
          <w:ilvl w:val="0"/>
          <w:numId w:val="89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 xml:space="preserve">لا شيء من ما سبق </w:t>
      </w:r>
    </w:p>
    <w:p w:rsidR="002529EC" w:rsidRDefault="002529EC" w:rsidP="002529EC">
      <w:pPr>
        <w:rPr>
          <w:rFonts w:asciiTheme="minorHAnsi" w:eastAsiaTheme="minorHAnsi" w:hAnsiTheme="minorHAnsi" w:cstheme="minorBidi"/>
          <w:rtl/>
        </w:rPr>
      </w:pPr>
    </w:p>
    <w:p w:rsidR="00964AED" w:rsidRDefault="00964AED" w:rsidP="002529EC">
      <w:pPr>
        <w:rPr>
          <w:rFonts w:asciiTheme="minorHAnsi" w:eastAsiaTheme="minorHAnsi" w:hAnsiTheme="minorHAnsi" w:cstheme="minorBidi"/>
          <w:rtl/>
        </w:rPr>
      </w:pPr>
    </w:p>
    <w:p w:rsidR="00964AED" w:rsidRPr="002529EC" w:rsidRDefault="00964AED" w:rsidP="002529EC">
      <w:pPr>
        <w:rPr>
          <w:rFonts w:asciiTheme="minorHAnsi" w:eastAsiaTheme="minorHAnsi" w:hAnsiTheme="minorHAnsi" w:cstheme="minorBidi"/>
          <w:rtl/>
        </w:rPr>
      </w:pPr>
    </w:p>
    <w:p w:rsidR="002529EC" w:rsidRPr="002529EC" w:rsidRDefault="005B4445" w:rsidP="002529EC">
      <w:pPr>
        <w:jc w:val="both"/>
        <w:rPr>
          <w:rFonts w:asciiTheme="minorHAnsi" w:eastAsiaTheme="minorHAnsi" w:hAnsiTheme="minorHAnsi" w:cstheme="minorBidi"/>
          <w:b/>
          <w:bCs/>
          <w:color w:val="7030A0"/>
          <w:rtl/>
        </w:rPr>
      </w:pPr>
      <w:r>
        <w:rPr>
          <w:rFonts w:asciiTheme="minorHAnsi" w:eastAsiaTheme="minorHAnsi" w:hAnsiTheme="minorHAnsi" w:hint="cs"/>
          <w:b/>
          <w:bCs/>
          <w:noProof/>
          <w:color w:val="7030A0"/>
          <w:rtl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>
                <wp:simplePos x="0" y="0"/>
                <wp:positionH relativeFrom="column">
                  <wp:posOffset>-619125</wp:posOffset>
                </wp:positionH>
                <wp:positionV relativeFrom="paragraph">
                  <wp:posOffset>455295</wp:posOffset>
                </wp:positionV>
                <wp:extent cx="2990850" cy="485775"/>
                <wp:effectExtent l="0" t="0" r="19050" b="28575"/>
                <wp:wrapNone/>
                <wp:docPr id="80" name="Text Box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Default="00A37196" w:rsidP="00953C9B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953C9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صافي الربح = الايرادات </w:t>
                            </w:r>
                            <w:r w:rsidRPr="00953C9B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–</w:t>
                            </w:r>
                            <w:r w:rsidRPr="00953C9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التكاليف </w:t>
                            </w:r>
                          </w:p>
                          <w:p w:rsidR="00A37196" w:rsidRPr="00953C9B" w:rsidRDefault="00A37196" w:rsidP="00953C9B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110000 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85000 = 25000 ريال زيادة في الربحية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0" o:spid="_x0000_s1080" type="#_x0000_t202" style="position:absolute;left:0;text-align:left;margin-left:-48.75pt;margin-top:35.85pt;width:235.5pt;height:38.25pt;z-index:251876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" fillcolor="white [3201]" strokeweight=".5pt">
                <v:textbox>
                  <w:txbxContent>
                    <w:p w:rsidR="00A37196" w:rsidRDefault="00A37196" w:rsidP="00953C9B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953C9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صافي الربح = الايرادات </w:t>
                      </w:r>
                      <w:r w:rsidRPr="00953C9B">
                        <w:rPr>
                          <w:b/>
                          <w:bCs/>
                          <w:color w:val="002060"/>
                          <w:rtl/>
                        </w:rPr>
                        <w:t>–</w:t>
                      </w:r>
                      <w:r w:rsidRPr="00953C9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التكاليف </w:t>
                      </w:r>
                    </w:p>
                    <w:p w:rsidR="00A37196" w:rsidRPr="00953C9B" w:rsidRDefault="00A37196" w:rsidP="00953C9B">
                      <w:pPr>
                        <w:pStyle w:val="NoSpacing"/>
                        <w:rPr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110000 </w:t>
                      </w:r>
                      <w:r>
                        <w:rPr>
                          <w:b/>
                          <w:bCs/>
                          <w:color w:val="002060"/>
                          <w:rtl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85000 = 25000 ريال زيادة في الربحية </w:t>
                      </w:r>
                    </w:p>
                  </w:txbxContent>
                </v:textbox>
              </v:shape>
            </w:pict>
          </mc:Fallback>
        </mc:AlternateConten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نفس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فقرة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السؤال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السابقة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مباشرة،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اذا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تقرر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التشغيل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الإضافي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للمنتج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(ع)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بعد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نقطة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الانفصال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فإن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الأثر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على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الربحيةالصافية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للشركة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هو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>:</w:t>
      </w:r>
    </w:p>
    <w:p w:rsidR="002529EC" w:rsidRPr="002529EC" w:rsidRDefault="002529EC" w:rsidP="00AE087A">
      <w:pPr>
        <w:numPr>
          <w:ilvl w:val="0"/>
          <w:numId w:val="90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/>
          <w:rtl/>
        </w:rPr>
        <w:t xml:space="preserve">5,000 </w:t>
      </w:r>
      <w:r w:rsidRPr="002529EC">
        <w:rPr>
          <w:rFonts w:asciiTheme="minorHAnsi" w:eastAsiaTheme="minorHAnsi" w:hAnsiTheme="minorHAnsi" w:hint="cs"/>
          <w:rtl/>
        </w:rPr>
        <w:t>ريال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تخفيض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في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الربحية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الصافية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للشركة</w:t>
      </w:r>
    </w:p>
    <w:p w:rsidR="002529EC" w:rsidRPr="002529EC" w:rsidRDefault="002529EC" w:rsidP="00AE087A">
      <w:pPr>
        <w:numPr>
          <w:ilvl w:val="0"/>
          <w:numId w:val="90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/>
          <w:rtl/>
        </w:rPr>
        <w:t xml:space="preserve">5,000 </w:t>
      </w:r>
      <w:r w:rsidRPr="002529EC">
        <w:rPr>
          <w:rFonts w:asciiTheme="minorHAnsi" w:eastAsiaTheme="minorHAnsi" w:hAnsiTheme="minorHAnsi" w:hint="cs"/>
          <w:rtl/>
        </w:rPr>
        <w:t>ريال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زيادة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في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الربحية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الصافية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للشركة</w:t>
      </w:r>
    </w:p>
    <w:p w:rsidR="002529EC" w:rsidRPr="002529EC" w:rsidRDefault="002529EC" w:rsidP="00AE087A">
      <w:pPr>
        <w:numPr>
          <w:ilvl w:val="0"/>
          <w:numId w:val="90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/>
          <w:rtl/>
        </w:rPr>
        <w:t xml:space="preserve">25,000 </w:t>
      </w:r>
      <w:r w:rsidRPr="002529EC">
        <w:rPr>
          <w:rFonts w:asciiTheme="minorHAnsi" w:eastAsiaTheme="minorHAnsi" w:hAnsiTheme="minorHAnsi" w:hint="cs"/>
          <w:rtl/>
        </w:rPr>
        <w:t>ريال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تخفيض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في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الربحية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الصافية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للشركة</w:t>
      </w:r>
    </w:p>
    <w:p w:rsidR="002529EC" w:rsidRPr="007A0186" w:rsidRDefault="002529EC" w:rsidP="00AE087A">
      <w:pPr>
        <w:numPr>
          <w:ilvl w:val="0"/>
          <w:numId w:val="90"/>
        </w:numPr>
        <w:contextualSpacing/>
        <w:rPr>
          <w:rFonts w:asciiTheme="minorHAnsi" w:eastAsiaTheme="minorHAnsi" w:hAnsiTheme="minorHAnsi" w:cstheme="minorBidi"/>
          <w:b/>
          <w:bCs/>
          <w:color w:val="FF0000"/>
        </w:rPr>
      </w:pPr>
      <w:r w:rsidRPr="002529EC">
        <w:rPr>
          <w:rFonts w:asciiTheme="minorHAnsi" w:eastAsiaTheme="minorHAnsi" w:hAnsiTheme="minorHAnsi"/>
          <w:b/>
          <w:bCs/>
          <w:color w:val="FF0000"/>
          <w:rtl/>
        </w:rPr>
        <w:t xml:space="preserve">25,000 </w:t>
      </w:r>
      <w:r w:rsidRPr="002529EC">
        <w:rPr>
          <w:rFonts w:asciiTheme="minorHAnsi" w:eastAsiaTheme="minorHAnsi" w:hAnsiTheme="minorHAnsi" w:hint="cs"/>
          <w:b/>
          <w:bCs/>
          <w:color w:val="FF0000"/>
          <w:rtl/>
        </w:rPr>
        <w:t>ريال</w:t>
      </w:r>
      <w:r w:rsidRPr="002529EC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FF0000"/>
          <w:rtl/>
        </w:rPr>
        <w:t>زيادة</w:t>
      </w:r>
      <w:r w:rsidRPr="002529EC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FF0000"/>
          <w:rtl/>
        </w:rPr>
        <w:t>في</w:t>
      </w:r>
      <w:r w:rsidRPr="002529EC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FF0000"/>
          <w:rtl/>
        </w:rPr>
        <w:t>الربحية</w:t>
      </w:r>
      <w:r w:rsidRPr="002529EC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FF0000"/>
          <w:rtl/>
        </w:rPr>
        <w:t>الصافية</w:t>
      </w:r>
      <w:r w:rsidRPr="002529EC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FF0000"/>
          <w:rtl/>
        </w:rPr>
        <w:t>للشركة</w:t>
      </w:r>
    </w:p>
    <w:p w:rsidR="00221A03" w:rsidRDefault="00221A03" w:rsidP="00221A03">
      <w:pPr>
        <w:pStyle w:val="NoSpacing"/>
        <w:rPr>
          <w:rFonts w:cs="Calibri"/>
          <w:sz w:val="24"/>
          <w:szCs w:val="24"/>
          <w:rtl/>
        </w:rPr>
      </w:pPr>
    </w:p>
    <w:p w:rsidR="00221A03" w:rsidRPr="002529EC" w:rsidRDefault="00221A03" w:rsidP="00221A03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عند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اتخاذ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قرار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بيع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المنتجات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المشتركة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عند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نقطة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الانفصال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او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بيعها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بعد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التشغيل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الإضافي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تعتبر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التكاليف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المشتركة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221A03" w:rsidRPr="002529EC" w:rsidRDefault="00221A03" w:rsidP="00221A03">
      <w:pPr>
        <w:numPr>
          <w:ilvl w:val="0"/>
          <w:numId w:val="88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>تكاليف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تفاضلية</w:t>
      </w:r>
    </w:p>
    <w:p w:rsidR="00221A03" w:rsidRPr="002529EC" w:rsidRDefault="00221A03" w:rsidP="00221A03">
      <w:pPr>
        <w:numPr>
          <w:ilvl w:val="0"/>
          <w:numId w:val="88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>تكاليف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مؤثرة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في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القرار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المتخذ</w:t>
      </w:r>
    </w:p>
    <w:p w:rsidR="00221A03" w:rsidRPr="002529EC" w:rsidRDefault="00221A03" w:rsidP="00221A03">
      <w:pPr>
        <w:numPr>
          <w:ilvl w:val="0"/>
          <w:numId w:val="88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2529EC">
        <w:rPr>
          <w:rFonts w:asciiTheme="minorHAnsi" w:eastAsiaTheme="minorHAnsi" w:hAnsiTheme="minorHAnsi" w:hint="cs"/>
          <w:b/>
          <w:bCs/>
          <w:color w:val="FF0000"/>
          <w:rtl/>
        </w:rPr>
        <w:t>تكاليف</w:t>
      </w:r>
      <w:r w:rsidRPr="002529EC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FF0000"/>
          <w:rtl/>
        </w:rPr>
        <w:t>غير</w:t>
      </w:r>
      <w:r w:rsidRPr="002529EC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FF0000"/>
          <w:rtl/>
        </w:rPr>
        <w:t>تفاضلية</w:t>
      </w:r>
    </w:p>
    <w:p w:rsidR="00221A03" w:rsidRPr="002529EC" w:rsidRDefault="00221A03" w:rsidP="00221A03">
      <w:pPr>
        <w:numPr>
          <w:ilvl w:val="0"/>
          <w:numId w:val="88"/>
        </w:numPr>
        <w:contextualSpacing/>
        <w:rPr>
          <w:rFonts w:asciiTheme="minorHAnsi" w:eastAsiaTheme="minorHAnsi" w:hAnsiTheme="minorHAnsi" w:cstheme="minorBidi"/>
        </w:rPr>
      </w:pPr>
      <w:r w:rsidRPr="002529EC">
        <w:rPr>
          <w:rFonts w:asciiTheme="minorHAnsi" w:eastAsiaTheme="minorHAnsi" w:hAnsiTheme="minorHAnsi" w:hint="cs"/>
          <w:rtl/>
        </w:rPr>
        <w:t xml:space="preserve">لا شيء من ما سبق </w:t>
      </w:r>
    </w:p>
    <w:p w:rsidR="007A0186" w:rsidRPr="007A0186" w:rsidRDefault="007A0186" w:rsidP="007A0186">
      <w:pPr>
        <w:contextualSpacing/>
        <w:rPr>
          <w:rFonts w:asciiTheme="minorHAnsi" w:eastAsiaTheme="minorHAnsi" w:hAnsiTheme="minorHAnsi" w:cstheme="minorBidi"/>
          <w:b/>
          <w:bCs/>
          <w:color w:val="FF0000"/>
        </w:rPr>
      </w:pPr>
    </w:p>
    <w:p w:rsidR="006053C0" w:rsidRDefault="006053C0" w:rsidP="007A0186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</w:p>
    <w:p w:rsidR="006053C0" w:rsidRDefault="006053C0" w:rsidP="007A0186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</w:p>
    <w:p w:rsidR="006053C0" w:rsidRDefault="006053C0" w:rsidP="007A0186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</w:p>
    <w:p w:rsidR="007A0186" w:rsidRPr="007A0186" w:rsidRDefault="007A0186" w:rsidP="007A0186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7A018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عند اتخاذ قرار بيع المنتجات المشتركة عند نقطة الانفصال أو بيعها بعد التشغيل الاضافي، فان تكاليف التشغيل الاضافي تكون:</w:t>
      </w:r>
    </w:p>
    <w:p w:rsidR="007A0186" w:rsidRPr="007A0186" w:rsidRDefault="007A0186" w:rsidP="003A20E4">
      <w:pPr>
        <w:pStyle w:val="ListParagraph"/>
        <w:numPr>
          <w:ilvl w:val="0"/>
          <w:numId w:val="117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A0186">
        <w:rPr>
          <w:rFonts w:ascii="Arial" w:eastAsia="Times New Roman" w:hAnsi="Arial"/>
          <w:color w:val="222222"/>
          <w:sz w:val="24"/>
          <w:szCs w:val="24"/>
          <w:rtl/>
        </w:rPr>
        <w:t>غير ملائمة في جميع الحالات .</w:t>
      </w:r>
    </w:p>
    <w:p w:rsidR="007A0186" w:rsidRPr="007A0186" w:rsidRDefault="007A0186" w:rsidP="003A20E4">
      <w:pPr>
        <w:pStyle w:val="ListParagraph"/>
        <w:numPr>
          <w:ilvl w:val="0"/>
          <w:numId w:val="117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B050"/>
          <w:sz w:val="24"/>
          <w:szCs w:val="24"/>
          <w:rtl/>
        </w:rPr>
      </w:pPr>
      <w:r w:rsidRPr="007A0186">
        <w:rPr>
          <w:rFonts w:ascii="Arial" w:eastAsia="Times New Roman" w:hAnsi="Arial"/>
          <w:b/>
          <w:bCs/>
          <w:color w:val="00B050"/>
          <w:sz w:val="24"/>
          <w:szCs w:val="24"/>
          <w:rtl/>
        </w:rPr>
        <w:t>ملائمة في جميع الحالات.</w:t>
      </w:r>
    </w:p>
    <w:p w:rsidR="007A0186" w:rsidRPr="007A0186" w:rsidRDefault="007A0186" w:rsidP="003A20E4">
      <w:pPr>
        <w:pStyle w:val="ListParagraph"/>
        <w:numPr>
          <w:ilvl w:val="0"/>
          <w:numId w:val="117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A0186">
        <w:rPr>
          <w:rFonts w:ascii="Arial" w:eastAsia="Times New Roman" w:hAnsi="Arial"/>
          <w:color w:val="222222"/>
          <w:sz w:val="24"/>
          <w:szCs w:val="24"/>
          <w:rtl/>
        </w:rPr>
        <w:t>ملائمة أحيانا، وغير ملائمة أحيانا اخرى</w:t>
      </w:r>
    </w:p>
    <w:p w:rsidR="000335AB" w:rsidRPr="00221A03" w:rsidRDefault="007A0186" w:rsidP="003A20E4">
      <w:pPr>
        <w:pStyle w:val="ListParagraph"/>
        <w:numPr>
          <w:ilvl w:val="0"/>
          <w:numId w:val="117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A0186">
        <w:rPr>
          <w:rFonts w:ascii="Arial" w:eastAsia="Times New Roman" w:hAnsi="Arial"/>
          <w:color w:val="222222"/>
          <w:sz w:val="24"/>
          <w:szCs w:val="24"/>
          <w:rtl/>
        </w:rPr>
        <w:t>٥٠٪ ملائمة ،٥٠٪غير ملائمة.</w:t>
      </w:r>
    </w:p>
    <w:p w:rsidR="000335AB" w:rsidRDefault="000335AB" w:rsidP="007A0186">
      <w:p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</w:p>
    <w:p w:rsidR="000335AB" w:rsidRPr="00221A03" w:rsidRDefault="000335AB" w:rsidP="000335AB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عند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اتخاذ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قرار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بيع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المنتجات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المشتركة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عند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نقطة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الانفصال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او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بيعها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بعد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التشغيل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الإضافي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تعتبر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التكاليف</w:t>
      </w:r>
      <w:r w:rsidRPr="00221A03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المشتركة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0335AB" w:rsidRPr="00221A03" w:rsidRDefault="000335AB" w:rsidP="003A20E4">
      <w:pPr>
        <w:pStyle w:val="ListParagraph"/>
        <w:numPr>
          <w:ilvl w:val="0"/>
          <w:numId w:val="169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B050"/>
          <w:sz w:val="24"/>
          <w:szCs w:val="24"/>
        </w:rPr>
      </w:pPr>
      <w:r w:rsidRPr="00221A03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221A03">
        <w:rPr>
          <w:rFonts w:ascii="Arial" w:hAnsi="Arial"/>
          <w:b/>
          <w:bCs/>
          <w:color w:val="00B050"/>
          <w:sz w:val="24"/>
          <w:szCs w:val="24"/>
          <w:rtl/>
        </w:rPr>
        <w:t>غير</w:t>
      </w:r>
      <w:r w:rsidRPr="00221A03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221A03">
        <w:rPr>
          <w:rFonts w:ascii="Arial" w:hAnsi="Arial"/>
          <w:b/>
          <w:bCs/>
          <w:color w:val="00B050"/>
          <w:sz w:val="24"/>
          <w:szCs w:val="24"/>
          <w:rtl/>
        </w:rPr>
        <w:t>ملائمة</w:t>
      </w:r>
      <w:r w:rsidRPr="00221A03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221A03">
        <w:rPr>
          <w:rFonts w:ascii="Arial" w:hAnsi="Arial"/>
          <w:b/>
          <w:bCs/>
          <w:color w:val="00B050"/>
          <w:sz w:val="24"/>
          <w:szCs w:val="24"/>
          <w:rtl/>
        </w:rPr>
        <w:t>في</w:t>
      </w:r>
      <w:r w:rsidRPr="00221A03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221A03">
        <w:rPr>
          <w:rFonts w:ascii="Arial" w:hAnsi="Arial"/>
          <w:b/>
          <w:bCs/>
          <w:color w:val="00B050"/>
          <w:sz w:val="24"/>
          <w:szCs w:val="24"/>
          <w:rtl/>
        </w:rPr>
        <w:t>جميع</w:t>
      </w:r>
      <w:r w:rsidRPr="00221A03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221A03">
        <w:rPr>
          <w:rFonts w:ascii="Arial" w:hAnsi="Arial"/>
          <w:b/>
          <w:bCs/>
          <w:color w:val="00B050"/>
          <w:sz w:val="24"/>
          <w:szCs w:val="24"/>
          <w:rtl/>
        </w:rPr>
        <w:t>الحالات</w:t>
      </w:r>
      <w:r w:rsidRPr="00221A03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</w:p>
    <w:p w:rsidR="000335AB" w:rsidRPr="00221A03" w:rsidRDefault="000335AB" w:rsidP="003A20E4">
      <w:pPr>
        <w:pStyle w:val="ListParagraph"/>
        <w:numPr>
          <w:ilvl w:val="0"/>
          <w:numId w:val="169"/>
        </w:numPr>
        <w:autoSpaceDE w:val="0"/>
        <w:autoSpaceDN w:val="0"/>
        <w:adjustRightInd w:val="0"/>
        <w:spacing w:after="0" w:line="240" w:lineRule="auto"/>
        <w:rPr>
          <w:rFonts w:ascii="Arial" w:hAnsi="Arial"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221A03">
        <w:rPr>
          <w:rFonts w:ascii="Arial" w:hAnsi="Arial"/>
          <w:color w:val="000000"/>
          <w:sz w:val="24"/>
          <w:szCs w:val="24"/>
          <w:rtl/>
        </w:rPr>
        <w:t>ملائمة</w:t>
      </w:r>
      <w:r w:rsidRPr="00221A03">
        <w:rPr>
          <w:rFonts w:ascii="Arial" w:hAnsi="Arial"/>
          <w:color w:val="000000"/>
          <w:sz w:val="24"/>
          <w:szCs w:val="24"/>
        </w:rPr>
        <w:t xml:space="preserve"> </w:t>
      </w:r>
      <w:r w:rsidRPr="00221A03">
        <w:rPr>
          <w:rFonts w:ascii="Arial" w:hAnsi="Arial"/>
          <w:color w:val="000000"/>
          <w:sz w:val="24"/>
          <w:szCs w:val="24"/>
          <w:rtl/>
        </w:rPr>
        <w:t>في</w:t>
      </w:r>
      <w:r w:rsidRPr="00221A03">
        <w:rPr>
          <w:rFonts w:ascii="Arial" w:hAnsi="Arial"/>
          <w:color w:val="000000"/>
          <w:sz w:val="24"/>
          <w:szCs w:val="24"/>
        </w:rPr>
        <w:t xml:space="preserve"> </w:t>
      </w:r>
      <w:r w:rsidRPr="00221A03">
        <w:rPr>
          <w:rFonts w:ascii="Arial" w:hAnsi="Arial"/>
          <w:color w:val="000000"/>
          <w:sz w:val="24"/>
          <w:szCs w:val="24"/>
          <w:rtl/>
        </w:rPr>
        <w:t>جميع</w:t>
      </w:r>
      <w:r w:rsidRPr="00221A03">
        <w:rPr>
          <w:rFonts w:ascii="Arial" w:hAnsi="Arial"/>
          <w:color w:val="000000"/>
          <w:sz w:val="24"/>
          <w:szCs w:val="24"/>
        </w:rPr>
        <w:t xml:space="preserve"> </w:t>
      </w:r>
      <w:r w:rsidRPr="00221A03">
        <w:rPr>
          <w:rFonts w:ascii="Arial" w:hAnsi="Arial"/>
          <w:color w:val="000000"/>
          <w:sz w:val="24"/>
          <w:szCs w:val="24"/>
          <w:rtl/>
        </w:rPr>
        <w:t>الحالات</w:t>
      </w:r>
    </w:p>
    <w:p w:rsidR="000335AB" w:rsidRPr="00221A03" w:rsidRDefault="000335AB" w:rsidP="003A20E4">
      <w:pPr>
        <w:pStyle w:val="ListParagraph"/>
        <w:numPr>
          <w:ilvl w:val="0"/>
          <w:numId w:val="169"/>
        </w:numPr>
        <w:autoSpaceDE w:val="0"/>
        <w:autoSpaceDN w:val="0"/>
        <w:adjustRightInd w:val="0"/>
        <w:spacing w:after="0" w:line="240" w:lineRule="auto"/>
        <w:rPr>
          <w:rFonts w:ascii="Arial" w:hAnsi="Arial"/>
          <w:color w:val="000000"/>
          <w:sz w:val="24"/>
          <w:szCs w:val="24"/>
        </w:rPr>
      </w:pPr>
      <w:r w:rsidRPr="00221A03">
        <w:rPr>
          <w:rFonts w:ascii="Arial" w:hAnsi="Arial"/>
          <w:color w:val="000000"/>
          <w:sz w:val="24"/>
          <w:szCs w:val="24"/>
        </w:rPr>
        <w:t xml:space="preserve"> </w:t>
      </w:r>
      <w:r w:rsidRPr="00221A03">
        <w:rPr>
          <w:rFonts w:ascii="Arial" w:hAnsi="Arial"/>
          <w:color w:val="000000"/>
          <w:sz w:val="24"/>
          <w:szCs w:val="24"/>
          <w:rtl/>
        </w:rPr>
        <w:t>ملائمة</w:t>
      </w:r>
      <w:r w:rsidRPr="00221A03">
        <w:rPr>
          <w:rFonts w:ascii="Arial" w:hAnsi="Arial"/>
          <w:color w:val="000000"/>
          <w:sz w:val="24"/>
          <w:szCs w:val="24"/>
        </w:rPr>
        <w:t xml:space="preserve"> </w:t>
      </w:r>
      <w:r w:rsidRPr="00221A03">
        <w:rPr>
          <w:rFonts w:ascii="Arial" w:hAnsi="Arial"/>
          <w:color w:val="000000"/>
          <w:sz w:val="24"/>
          <w:szCs w:val="24"/>
          <w:rtl/>
        </w:rPr>
        <w:t>احيانا</w:t>
      </w:r>
      <w:r w:rsidRPr="00221A03">
        <w:rPr>
          <w:rFonts w:ascii="Arial" w:hAnsi="Arial"/>
          <w:color w:val="000000"/>
          <w:sz w:val="24"/>
          <w:szCs w:val="24"/>
        </w:rPr>
        <w:t xml:space="preserve">  </w:t>
      </w:r>
      <w:r w:rsidRPr="00221A03">
        <w:rPr>
          <w:rFonts w:ascii="Arial" w:hAnsi="Arial"/>
          <w:color w:val="000000"/>
          <w:sz w:val="24"/>
          <w:szCs w:val="24"/>
          <w:rtl/>
        </w:rPr>
        <w:t>وغير</w:t>
      </w:r>
      <w:r w:rsidRPr="00221A03">
        <w:rPr>
          <w:rFonts w:ascii="Arial" w:hAnsi="Arial"/>
          <w:color w:val="000000"/>
          <w:sz w:val="24"/>
          <w:szCs w:val="24"/>
        </w:rPr>
        <w:t xml:space="preserve"> </w:t>
      </w:r>
      <w:r w:rsidRPr="00221A03">
        <w:rPr>
          <w:rFonts w:ascii="Arial" w:hAnsi="Arial"/>
          <w:color w:val="000000"/>
          <w:sz w:val="24"/>
          <w:szCs w:val="24"/>
          <w:rtl/>
        </w:rPr>
        <w:t>ملائمة</w:t>
      </w:r>
      <w:r w:rsidRPr="00221A03">
        <w:rPr>
          <w:rFonts w:ascii="Arial" w:hAnsi="Arial"/>
          <w:color w:val="000000"/>
          <w:sz w:val="24"/>
          <w:szCs w:val="24"/>
        </w:rPr>
        <w:t xml:space="preserve"> </w:t>
      </w:r>
      <w:r w:rsidRPr="00221A03">
        <w:rPr>
          <w:rFonts w:ascii="Arial" w:hAnsi="Arial"/>
          <w:color w:val="000000"/>
          <w:sz w:val="24"/>
          <w:szCs w:val="24"/>
          <w:rtl/>
        </w:rPr>
        <w:t>احيانا</w:t>
      </w:r>
      <w:r w:rsidRPr="00221A03">
        <w:rPr>
          <w:rFonts w:ascii="Arial" w:hAnsi="Arial"/>
          <w:color w:val="000000"/>
          <w:sz w:val="24"/>
          <w:szCs w:val="24"/>
        </w:rPr>
        <w:t xml:space="preserve"> </w:t>
      </w:r>
      <w:r w:rsidRPr="00221A03">
        <w:rPr>
          <w:rFonts w:ascii="Arial" w:hAnsi="Arial"/>
          <w:color w:val="000000"/>
          <w:sz w:val="24"/>
          <w:szCs w:val="24"/>
          <w:rtl/>
        </w:rPr>
        <w:t>اخرى</w:t>
      </w:r>
    </w:p>
    <w:p w:rsidR="000335AB" w:rsidRPr="00081F4B" w:rsidRDefault="00221A03" w:rsidP="003A20E4">
      <w:pPr>
        <w:pStyle w:val="ListParagraph"/>
        <w:numPr>
          <w:ilvl w:val="0"/>
          <w:numId w:val="169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  <w:r w:rsidRPr="00221A03">
        <w:rPr>
          <w:rFonts w:ascii="Arial" w:hAnsi="Arial" w:hint="cs"/>
          <w:color w:val="000000"/>
          <w:sz w:val="24"/>
          <w:szCs w:val="24"/>
          <w:rtl/>
        </w:rPr>
        <w:t xml:space="preserve">   </w:t>
      </w:r>
      <w:r w:rsidR="000335AB" w:rsidRPr="00221A03">
        <w:rPr>
          <w:rFonts w:ascii="Arial" w:hAnsi="Arial"/>
          <w:color w:val="000000"/>
          <w:sz w:val="24"/>
          <w:szCs w:val="24"/>
        </w:rPr>
        <w:t>50</w:t>
      </w:r>
      <w:r w:rsidRPr="00221A03">
        <w:rPr>
          <w:rFonts w:ascii="Arial" w:hAnsi="Arial" w:hint="cs"/>
          <w:color w:val="000000"/>
          <w:sz w:val="24"/>
          <w:szCs w:val="24"/>
          <w:rtl/>
        </w:rPr>
        <w:t xml:space="preserve"> </w:t>
      </w:r>
      <w:r w:rsidR="000335AB" w:rsidRPr="00221A03">
        <w:rPr>
          <w:rFonts w:ascii="Arial" w:hAnsi="Arial"/>
          <w:color w:val="000000"/>
          <w:sz w:val="24"/>
          <w:szCs w:val="24"/>
        </w:rPr>
        <w:t xml:space="preserve"> % </w:t>
      </w:r>
      <w:r w:rsidR="000335AB" w:rsidRPr="00221A03">
        <w:rPr>
          <w:rFonts w:ascii="Arial" w:hAnsi="Arial"/>
          <w:color w:val="000000"/>
          <w:sz w:val="24"/>
          <w:szCs w:val="24"/>
          <w:rtl/>
        </w:rPr>
        <w:t>ملائمة</w:t>
      </w:r>
      <w:r w:rsidRPr="00221A03">
        <w:rPr>
          <w:rFonts w:ascii="Arial" w:hAnsi="Arial" w:hint="cs"/>
          <w:color w:val="000000"/>
          <w:sz w:val="24"/>
          <w:szCs w:val="24"/>
          <w:rtl/>
        </w:rPr>
        <w:t xml:space="preserve"> </w:t>
      </w:r>
      <w:r w:rsidR="000335AB" w:rsidRPr="00221A03">
        <w:rPr>
          <w:rFonts w:ascii="Arial" w:hAnsi="Arial"/>
          <w:color w:val="000000"/>
          <w:sz w:val="24"/>
          <w:szCs w:val="24"/>
        </w:rPr>
        <w:t xml:space="preserve">  50</w:t>
      </w:r>
      <w:r w:rsidRPr="00221A03">
        <w:rPr>
          <w:rFonts w:ascii="Arial" w:hAnsi="Arial" w:hint="cs"/>
          <w:color w:val="000000"/>
          <w:sz w:val="24"/>
          <w:szCs w:val="24"/>
          <w:rtl/>
        </w:rPr>
        <w:t xml:space="preserve"> </w:t>
      </w:r>
      <w:r w:rsidR="000335AB" w:rsidRPr="00221A03">
        <w:rPr>
          <w:rFonts w:ascii="Arial" w:hAnsi="Arial"/>
          <w:color w:val="000000"/>
          <w:sz w:val="24"/>
          <w:szCs w:val="24"/>
        </w:rPr>
        <w:t xml:space="preserve"> % </w:t>
      </w:r>
      <w:r w:rsidR="000335AB" w:rsidRPr="00221A03">
        <w:rPr>
          <w:rFonts w:ascii="Arial" w:hAnsi="Arial"/>
          <w:color w:val="000000"/>
          <w:sz w:val="24"/>
          <w:szCs w:val="24"/>
          <w:rtl/>
        </w:rPr>
        <w:t>غير</w:t>
      </w:r>
      <w:r w:rsidR="000335AB" w:rsidRPr="00221A03">
        <w:rPr>
          <w:rFonts w:ascii="Arial" w:hAnsi="Arial"/>
          <w:color w:val="000000"/>
          <w:sz w:val="24"/>
          <w:szCs w:val="24"/>
        </w:rPr>
        <w:t xml:space="preserve"> </w:t>
      </w:r>
      <w:r w:rsidR="000335AB" w:rsidRPr="00221A03">
        <w:rPr>
          <w:rFonts w:ascii="Arial" w:hAnsi="Arial"/>
          <w:color w:val="000000"/>
          <w:sz w:val="24"/>
          <w:szCs w:val="24"/>
          <w:rtl/>
        </w:rPr>
        <w:t>ملائمة</w:t>
      </w:r>
    </w:p>
    <w:p w:rsidR="00081F4B" w:rsidRPr="00081F4B" w:rsidRDefault="00081F4B" w:rsidP="00081F4B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</w:p>
    <w:p w:rsidR="002529EC" w:rsidRPr="00234ECA" w:rsidRDefault="002529EC" w:rsidP="00234ECA">
      <w:pPr>
        <w:pStyle w:val="NoSpacing"/>
        <w:rPr>
          <w:rFonts w:cs="Calibri"/>
          <w:sz w:val="24"/>
          <w:szCs w:val="24"/>
          <w:rtl/>
        </w:rPr>
      </w:pPr>
    </w:p>
    <w:p w:rsidR="006053C0" w:rsidRDefault="006053C0" w:rsidP="00E8795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6053C0" w:rsidRDefault="006053C0" w:rsidP="00E8795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6053C0" w:rsidRDefault="006053C0" w:rsidP="00E8795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6053C0" w:rsidRDefault="006053C0" w:rsidP="00E8795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6053C0" w:rsidRDefault="006053C0" w:rsidP="00E8795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6053C0" w:rsidRDefault="006053C0" w:rsidP="00E8795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6053C0" w:rsidRDefault="006053C0" w:rsidP="00E8795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6053C0" w:rsidRDefault="006053C0" w:rsidP="00E8795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6053C0" w:rsidRDefault="006053C0" w:rsidP="00E8795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6053C0" w:rsidRDefault="006053C0" w:rsidP="00E8795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6053C0" w:rsidRDefault="006053C0" w:rsidP="00E8795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6053C0" w:rsidRDefault="006053C0" w:rsidP="00E8795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F83605" w:rsidRPr="00E87954" w:rsidRDefault="001F75F7" w:rsidP="00E8795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7C108C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lastRenderedPageBreak/>
        <w:t>المحاضرة</w:t>
      </w:r>
      <w:r w:rsidRPr="007C108C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7C108C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الثالثة</w:t>
      </w:r>
      <w:r w:rsidR="00413CB2" w:rsidRPr="007C108C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="00413CB2" w:rsidRPr="007C108C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عشر</w:t>
      </w:r>
    </w:p>
    <w:p w:rsidR="00E87954" w:rsidRPr="00E87954" w:rsidRDefault="00E87954" w:rsidP="00E87954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قسم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الأدوات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الكهربائية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في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المنشآت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ذات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الأقسام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يمكن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اعتباره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أمثلة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 -</w:t>
      </w:r>
    </w:p>
    <w:p w:rsidR="00E87954" w:rsidRPr="00503F90" w:rsidRDefault="00E87954" w:rsidP="003A20E4">
      <w:pPr>
        <w:pStyle w:val="ListParagraph"/>
        <w:numPr>
          <w:ilvl w:val="0"/>
          <w:numId w:val="172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مراكز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تكلفة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E87954" w:rsidRPr="00503F90" w:rsidRDefault="00E87954" w:rsidP="003A20E4">
      <w:pPr>
        <w:pStyle w:val="ListParagraph"/>
        <w:numPr>
          <w:ilvl w:val="0"/>
          <w:numId w:val="172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مراكز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استثمار</w:t>
      </w:r>
    </w:p>
    <w:p w:rsidR="00E87954" w:rsidRPr="00E87954" w:rsidRDefault="00E87954" w:rsidP="003A20E4">
      <w:pPr>
        <w:pStyle w:val="ListParagraph"/>
        <w:numPr>
          <w:ilvl w:val="0"/>
          <w:numId w:val="172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B050"/>
          <w:sz w:val="24"/>
          <w:szCs w:val="24"/>
        </w:rPr>
      </w:pPr>
      <w:r w:rsidRPr="00E87954">
        <w:rPr>
          <w:rFonts w:ascii="Arial" w:hAnsi="Arial"/>
          <w:b/>
          <w:bCs/>
          <w:color w:val="00B050"/>
          <w:sz w:val="24"/>
          <w:szCs w:val="24"/>
          <w:rtl/>
        </w:rPr>
        <w:t>مراكز</w:t>
      </w:r>
      <w:r w:rsidRPr="00E87954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E87954">
        <w:rPr>
          <w:rFonts w:ascii="Arial" w:hAnsi="Arial"/>
          <w:b/>
          <w:bCs/>
          <w:color w:val="00B050"/>
          <w:sz w:val="24"/>
          <w:szCs w:val="24"/>
          <w:rtl/>
        </w:rPr>
        <w:t>ربحية</w:t>
      </w:r>
    </w:p>
    <w:p w:rsidR="00081F4B" w:rsidRPr="00E87954" w:rsidRDefault="00E87954" w:rsidP="003A20E4">
      <w:pPr>
        <w:pStyle w:val="ListParagraph"/>
        <w:numPr>
          <w:ilvl w:val="0"/>
          <w:numId w:val="172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  <w:rtl/>
        </w:rPr>
      </w:pP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مراكز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إيراد</w:t>
      </w:r>
    </w:p>
    <w:p w:rsidR="00081F4B" w:rsidRPr="002529EC" w:rsidRDefault="00081F4B" w:rsidP="00081F4B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الفروع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الخارجية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للمنشآت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المالية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بنوك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وشركات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تامين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تعتبر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مراكز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>:</w:t>
      </w:r>
    </w:p>
    <w:p w:rsidR="00081F4B" w:rsidRPr="002529EC" w:rsidRDefault="00081F4B" w:rsidP="00081F4B">
      <w:pPr>
        <w:numPr>
          <w:ilvl w:val="0"/>
          <w:numId w:val="93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2529EC">
        <w:rPr>
          <w:rFonts w:asciiTheme="minorHAnsi" w:eastAsiaTheme="minorHAnsi" w:hAnsiTheme="minorHAnsi" w:hint="cs"/>
          <w:b/>
          <w:bCs/>
          <w:color w:val="FF0000"/>
          <w:rtl/>
        </w:rPr>
        <w:t>الاستثمار</w:t>
      </w:r>
    </w:p>
    <w:p w:rsidR="00081F4B" w:rsidRPr="002529EC" w:rsidRDefault="00081F4B" w:rsidP="00081F4B">
      <w:pPr>
        <w:numPr>
          <w:ilvl w:val="0"/>
          <w:numId w:val="93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>الربحية</w:t>
      </w:r>
    </w:p>
    <w:p w:rsidR="00081F4B" w:rsidRPr="002529EC" w:rsidRDefault="00081F4B" w:rsidP="00081F4B">
      <w:pPr>
        <w:numPr>
          <w:ilvl w:val="0"/>
          <w:numId w:val="93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>الإيرادات</w:t>
      </w:r>
    </w:p>
    <w:p w:rsidR="00081F4B" w:rsidRPr="00081F4B" w:rsidRDefault="00081F4B" w:rsidP="00081F4B">
      <w:pPr>
        <w:numPr>
          <w:ilvl w:val="0"/>
          <w:numId w:val="93"/>
        </w:numPr>
        <w:contextualSpacing/>
        <w:rPr>
          <w:rFonts w:asciiTheme="minorHAnsi" w:eastAsiaTheme="minorHAnsi" w:hAnsiTheme="minorHAnsi" w:cstheme="minorBidi"/>
        </w:rPr>
      </w:pPr>
      <w:r w:rsidRPr="002529EC">
        <w:rPr>
          <w:rFonts w:asciiTheme="minorHAnsi" w:eastAsiaTheme="minorHAnsi" w:hAnsiTheme="minorHAnsi" w:hint="cs"/>
          <w:rtl/>
        </w:rPr>
        <w:t>التكلفة</w:t>
      </w:r>
    </w:p>
    <w:p w:rsidR="00081F4B" w:rsidRPr="00081F4B" w:rsidRDefault="00081F4B" w:rsidP="00081F4B">
      <w:pPr>
        <w:contextualSpacing/>
        <w:rPr>
          <w:rFonts w:asciiTheme="minorHAnsi" w:eastAsiaTheme="minorHAnsi" w:hAnsiTheme="minorHAnsi" w:cstheme="minorBidi"/>
          <w:rtl/>
        </w:rPr>
      </w:pPr>
    </w:p>
    <w:p w:rsidR="00081F4B" w:rsidRPr="007E2256" w:rsidRDefault="00081F4B" w:rsidP="00081F4B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قسم "صيانة المعدات والآلآت " في المنشآت الصناعية يمكن اعتباره من امثلة :</w:t>
      </w:r>
    </w:p>
    <w:p w:rsidR="00081F4B" w:rsidRPr="007E2256" w:rsidRDefault="00081F4B" w:rsidP="003A20E4">
      <w:pPr>
        <w:pStyle w:val="ListParagraph"/>
        <w:numPr>
          <w:ilvl w:val="0"/>
          <w:numId w:val="119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>مركز ربحية. </w:t>
      </w:r>
    </w:p>
    <w:p w:rsidR="00081F4B" w:rsidRPr="007E2256" w:rsidRDefault="00081F4B" w:rsidP="003A20E4">
      <w:pPr>
        <w:pStyle w:val="ListParagraph"/>
        <w:numPr>
          <w:ilvl w:val="0"/>
          <w:numId w:val="119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>مراكز استثمار.</w:t>
      </w:r>
    </w:p>
    <w:p w:rsidR="00081F4B" w:rsidRPr="007E2256" w:rsidRDefault="00081F4B" w:rsidP="003A20E4">
      <w:pPr>
        <w:pStyle w:val="ListParagraph"/>
        <w:numPr>
          <w:ilvl w:val="0"/>
          <w:numId w:val="119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B050"/>
          <w:sz w:val="24"/>
          <w:szCs w:val="24"/>
          <w:rtl/>
        </w:rPr>
      </w:pPr>
      <w:r w:rsidRPr="007E2256">
        <w:rPr>
          <w:rFonts w:ascii="Arial" w:eastAsia="Times New Roman" w:hAnsi="Arial"/>
          <w:b/>
          <w:bCs/>
          <w:color w:val="00B050"/>
          <w:sz w:val="24"/>
          <w:szCs w:val="24"/>
          <w:rtl/>
        </w:rPr>
        <w:t>مراكز تكلفة.</w:t>
      </w:r>
    </w:p>
    <w:p w:rsidR="00081F4B" w:rsidRPr="00081F4B" w:rsidRDefault="00081F4B" w:rsidP="003A20E4">
      <w:pPr>
        <w:pStyle w:val="ListParagraph"/>
        <w:numPr>
          <w:ilvl w:val="0"/>
          <w:numId w:val="119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8"/>
          <w:szCs w:val="28"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>مراكز ايراد .</w:t>
      </w:r>
    </w:p>
    <w:p w:rsidR="00081F4B" w:rsidRPr="00081F4B" w:rsidRDefault="00081F4B" w:rsidP="00081F4B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8"/>
          <w:szCs w:val="28"/>
        </w:rPr>
      </w:pPr>
    </w:p>
    <w:p w:rsidR="00081F4B" w:rsidRPr="007A0186" w:rsidRDefault="00081F4B" w:rsidP="00081F4B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7A018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كثير من دوائر النشاط الانتاجي والخدمي في منشآت الأعمال يمكن اعتبارها:</w:t>
      </w:r>
    </w:p>
    <w:p w:rsidR="00081F4B" w:rsidRPr="007A0186" w:rsidRDefault="00081F4B" w:rsidP="003A20E4">
      <w:pPr>
        <w:pStyle w:val="ListParagraph"/>
        <w:numPr>
          <w:ilvl w:val="0"/>
          <w:numId w:val="118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B050"/>
          <w:sz w:val="24"/>
          <w:szCs w:val="24"/>
          <w:rtl/>
        </w:rPr>
      </w:pPr>
      <w:r w:rsidRPr="007A0186">
        <w:rPr>
          <w:rFonts w:ascii="Arial" w:eastAsia="Times New Roman" w:hAnsi="Arial"/>
          <w:b/>
          <w:bCs/>
          <w:color w:val="00B050"/>
          <w:sz w:val="24"/>
          <w:szCs w:val="24"/>
          <w:rtl/>
        </w:rPr>
        <w:t>مراكز تكلفة .</w:t>
      </w:r>
    </w:p>
    <w:p w:rsidR="00081F4B" w:rsidRPr="007A0186" w:rsidRDefault="00081F4B" w:rsidP="003A20E4">
      <w:pPr>
        <w:pStyle w:val="ListParagraph"/>
        <w:numPr>
          <w:ilvl w:val="0"/>
          <w:numId w:val="118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A0186">
        <w:rPr>
          <w:rFonts w:ascii="Arial" w:eastAsia="Times New Roman" w:hAnsi="Arial"/>
          <w:color w:val="222222"/>
          <w:sz w:val="24"/>
          <w:szCs w:val="24"/>
          <w:rtl/>
        </w:rPr>
        <w:t>مراكز ربحية .</w:t>
      </w:r>
    </w:p>
    <w:p w:rsidR="00081F4B" w:rsidRPr="007A0186" w:rsidRDefault="00081F4B" w:rsidP="003A20E4">
      <w:pPr>
        <w:pStyle w:val="ListParagraph"/>
        <w:numPr>
          <w:ilvl w:val="0"/>
          <w:numId w:val="118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A0186">
        <w:rPr>
          <w:rFonts w:ascii="Arial" w:eastAsia="Times New Roman" w:hAnsi="Arial"/>
          <w:color w:val="222222"/>
          <w:sz w:val="24"/>
          <w:szCs w:val="24"/>
          <w:rtl/>
        </w:rPr>
        <w:t>مراكز استثمارية.</w:t>
      </w:r>
    </w:p>
    <w:p w:rsidR="00081F4B" w:rsidRDefault="00081F4B" w:rsidP="003A20E4">
      <w:pPr>
        <w:pStyle w:val="ListParagraph"/>
        <w:numPr>
          <w:ilvl w:val="0"/>
          <w:numId w:val="118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  <w:r w:rsidRPr="007A0186">
        <w:rPr>
          <w:rFonts w:ascii="Arial" w:eastAsia="Times New Roman" w:hAnsi="Arial"/>
          <w:color w:val="222222"/>
          <w:sz w:val="24"/>
          <w:szCs w:val="24"/>
          <w:rtl/>
        </w:rPr>
        <w:t>مراكز رقابية.</w:t>
      </w:r>
    </w:p>
    <w:p w:rsidR="00081F4B" w:rsidRPr="00081F4B" w:rsidRDefault="00081F4B" w:rsidP="00081F4B">
      <w:pPr>
        <w:contextualSpacing/>
        <w:rPr>
          <w:rFonts w:asciiTheme="minorHAnsi" w:eastAsiaTheme="minorHAnsi" w:hAnsiTheme="minorHAnsi" w:cstheme="minorBidi"/>
          <w:rtl/>
        </w:rPr>
      </w:pPr>
    </w:p>
    <w:p w:rsidR="00592402" w:rsidRPr="00D721A0" w:rsidRDefault="00592402" w:rsidP="00592402">
      <w:pPr>
        <w:spacing w:before="240" w:after="0" w:line="240" w:lineRule="auto"/>
        <w:contextualSpacing/>
        <w:rPr>
          <w:rFonts w:cs="Calibri"/>
          <w:b/>
          <w:bCs/>
          <w:color w:val="FF0000"/>
          <w:sz w:val="24"/>
          <w:szCs w:val="24"/>
        </w:rPr>
      </w:pP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تنقسم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مراكز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E87954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المسئولية</w:t>
      </w:r>
      <w:r w:rsidRPr="00E87954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 </w:t>
      </w:r>
      <w:r w:rsidRPr="00E87954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الى</w:t>
      </w:r>
      <w:r w:rsidRPr="00E87954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: </w:t>
      </w:r>
    </w:p>
    <w:p w:rsidR="00592402" w:rsidRPr="00B0387E" w:rsidRDefault="00592402" w:rsidP="00592402">
      <w:pPr>
        <w:numPr>
          <w:ilvl w:val="0"/>
          <w:numId w:val="5"/>
        </w:numPr>
        <w:spacing w:before="240" w:after="0" w:line="240" w:lineRule="auto"/>
        <w:ind w:left="1080"/>
        <w:contextualSpacing/>
        <w:rPr>
          <w:rFonts w:cs="Calibri"/>
          <w:b/>
          <w:bCs/>
          <w:sz w:val="24"/>
          <w:szCs w:val="24"/>
        </w:rPr>
      </w:pPr>
      <w:r w:rsidRPr="00B0387E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تكلفة</w:t>
      </w:r>
      <w:r w:rsidRPr="00B0387E">
        <w:rPr>
          <w:rFonts w:cs="Calibri"/>
          <w:b/>
          <w:bCs/>
          <w:sz w:val="24"/>
          <w:szCs w:val="24"/>
          <w:rtl/>
        </w:rPr>
        <w:t xml:space="preserve"> ,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استثمار</w:t>
      </w:r>
      <w:r w:rsidRPr="00B0387E">
        <w:rPr>
          <w:rFonts w:cs="Calibri"/>
          <w:b/>
          <w:bCs/>
          <w:sz w:val="24"/>
          <w:szCs w:val="24"/>
          <w:rtl/>
        </w:rPr>
        <w:t xml:space="preserve"> ,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ايرادات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</w:p>
    <w:p w:rsidR="00592402" w:rsidRPr="00B0387E" w:rsidRDefault="00592402" w:rsidP="00592402">
      <w:pPr>
        <w:numPr>
          <w:ilvl w:val="0"/>
          <w:numId w:val="5"/>
        </w:numPr>
        <w:spacing w:before="240" w:after="0" w:line="240" w:lineRule="auto"/>
        <w:ind w:left="1080"/>
        <w:contextualSpacing/>
        <w:rPr>
          <w:rFonts w:cs="Calibri"/>
          <w:b/>
          <w:bCs/>
          <w:sz w:val="24"/>
          <w:szCs w:val="24"/>
        </w:rPr>
      </w:pPr>
      <w:r w:rsidRPr="00B0387E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تكلفة</w:t>
      </w:r>
      <w:r w:rsidRPr="00B0387E">
        <w:rPr>
          <w:rFonts w:cs="Calibri"/>
          <w:b/>
          <w:bCs/>
          <w:sz w:val="24"/>
          <w:szCs w:val="24"/>
          <w:rtl/>
        </w:rPr>
        <w:t xml:space="preserve"> ,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ربحية</w:t>
      </w:r>
      <w:r w:rsidRPr="00B0387E">
        <w:rPr>
          <w:rFonts w:cs="Calibri"/>
          <w:b/>
          <w:bCs/>
          <w:sz w:val="24"/>
          <w:szCs w:val="24"/>
          <w:rtl/>
        </w:rPr>
        <w:t xml:space="preserve"> ,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ايرادات</w:t>
      </w:r>
      <w:r w:rsidRPr="00B0387E">
        <w:rPr>
          <w:rFonts w:cs="Calibri"/>
          <w:b/>
          <w:bCs/>
          <w:sz w:val="24"/>
          <w:szCs w:val="24"/>
          <w:rtl/>
        </w:rPr>
        <w:t xml:space="preserve">                                                </w:t>
      </w:r>
    </w:p>
    <w:p w:rsidR="00592402" w:rsidRPr="00B0387E" w:rsidRDefault="00592402" w:rsidP="00592402">
      <w:pPr>
        <w:numPr>
          <w:ilvl w:val="0"/>
          <w:numId w:val="5"/>
        </w:numPr>
        <w:spacing w:before="240" w:after="0" w:line="240" w:lineRule="auto"/>
        <w:ind w:left="1080"/>
        <w:contextualSpacing/>
        <w:rPr>
          <w:rFonts w:cs="Calibri"/>
          <w:b/>
          <w:bCs/>
          <w:color w:val="00B050"/>
          <w:sz w:val="24"/>
          <w:szCs w:val="24"/>
          <w:u w:val="single"/>
        </w:rPr>
      </w:pPr>
      <w:r w:rsidRPr="00B0387E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مراكز</w:t>
      </w:r>
      <w:r w:rsidRPr="00B0387E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B0387E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تكلفة</w:t>
      </w:r>
      <w:r w:rsidRPr="00B0387E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, </w:t>
      </w:r>
      <w:r w:rsidRPr="00B0387E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مراكز</w:t>
      </w:r>
      <w:r w:rsidRPr="00B0387E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B0387E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استثمار</w:t>
      </w:r>
      <w:r w:rsidRPr="00B0387E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, </w:t>
      </w:r>
      <w:r w:rsidRPr="00B0387E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مراكز</w:t>
      </w:r>
      <w:r w:rsidRPr="00B0387E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B0387E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ربحية</w:t>
      </w:r>
      <w:r w:rsidRPr="00B0387E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</w:p>
    <w:p w:rsidR="00592402" w:rsidRPr="00B0387E" w:rsidRDefault="00592402" w:rsidP="00592402">
      <w:pPr>
        <w:numPr>
          <w:ilvl w:val="0"/>
          <w:numId w:val="5"/>
        </w:numPr>
        <w:spacing w:before="240" w:after="0" w:line="240" w:lineRule="auto"/>
        <w:ind w:left="1080"/>
        <w:contextualSpacing/>
        <w:rPr>
          <w:rFonts w:cs="Calibri"/>
          <w:b/>
          <w:bCs/>
          <w:sz w:val="24"/>
          <w:szCs w:val="24"/>
        </w:rPr>
      </w:pPr>
      <w:r w:rsidRPr="00B0387E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ربحية</w:t>
      </w:r>
      <w:r w:rsidRPr="00B0387E">
        <w:rPr>
          <w:rFonts w:cs="Calibri"/>
          <w:b/>
          <w:bCs/>
          <w:sz w:val="24"/>
          <w:szCs w:val="24"/>
          <w:rtl/>
        </w:rPr>
        <w:t xml:space="preserve"> ,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استثمار</w:t>
      </w:r>
      <w:r w:rsidRPr="00B0387E">
        <w:rPr>
          <w:rFonts w:cs="Calibri"/>
          <w:b/>
          <w:bCs/>
          <w:sz w:val="24"/>
          <w:szCs w:val="24"/>
          <w:rtl/>
        </w:rPr>
        <w:t xml:space="preserve"> ,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ايرادات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</w:p>
    <w:p w:rsidR="00081F4B" w:rsidRDefault="00081F4B" w:rsidP="00E87954">
      <w:pPr>
        <w:contextualSpacing/>
        <w:rPr>
          <w:rFonts w:asciiTheme="minorHAnsi" w:eastAsiaTheme="minorHAnsi" w:hAnsiTheme="minorHAnsi" w:cstheme="minorBidi"/>
        </w:rPr>
      </w:pPr>
    </w:p>
    <w:p w:rsidR="00081F4B" w:rsidRDefault="00081F4B" w:rsidP="00081F4B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نبوب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عناصر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التكاليف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من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حيث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علاقتها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بمراكز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المسئولية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الى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</w:p>
    <w:p w:rsidR="00081F4B" w:rsidRPr="00081F4B" w:rsidRDefault="00081F4B" w:rsidP="00081F4B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يتم تقسيم عناصر التكاليف من حيث</w:t>
      </w:r>
      <w: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 علاقتها بمراكز المسؤلية الى :</w:t>
      </w:r>
    </w:p>
    <w:p w:rsidR="00081F4B" w:rsidRPr="00B0387E" w:rsidRDefault="00081F4B" w:rsidP="003A20E4">
      <w:pPr>
        <w:numPr>
          <w:ilvl w:val="0"/>
          <w:numId w:val="180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B0387E">
        <w:rPr>
          <w:rFonts w:ascii="Arial" w:hAnsi="Arial" w:hint="cs"/>
          <w:b/>
          <w:bCs/>
          <w:sz w:val="24"/>
          <w:szCs w:val="24"/>
          <w:rtl/>
        </w:rPr>
        <w:t>تكاليف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ثابتة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وتكاليف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متغيرة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</w:p>
    <w:p w:rsidR="00081F4B" w:rsidRPr="00B0387E" w:rsidRDefault="00081F4B" w:rsidP="003A20E4">
      <w:pPr>
        <w:numPr>
          <w:ilvl w:val="0"/>
          <w:numId w:val="180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B0387E">
        <w:rPr>
          <w:rFonts w:ascii="Arial" w:hAnsi="Arial" w:hint="cs"/>
          <w:b/>
          <w:bCs/>
          <w:sz w:val="24"/>
          <w:szCs w:val="24"/>
          <w:rtl/>
        </w:rPr>
        <w:t>تكاليف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مباشرة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وتكاليف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غير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مباشرة</w:t>
      </w:r>
      <w:r w:rsidRPr="00B0387E">
        <w:rPr>
          <w:rFonts w:cs="Calibri"/>
          <w:b/>
          <w:bCs/>
          <w:sz w:val="24"/>
          <w:szCs w:val="24"/>
          <w:rtl/>
        </w:rPr>
        <w:t xml:space="preserve">                              </w:t>
      </w:r>
    </w:p>
    <w:p w:rsidR="00081F4B" w:rsidRPr="00081F4B" w:rsidRDefault="00081F4B" w:rsidP="003A20E4">
      <w:pPr>
        <w:numPr>
          <w:ilvl w:val="0"/>
          <w:numId w:val="180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B0387E">
        <w:rPr>
          <w:rFonts w:ascii="Arial" w:hAnsi="Arial" w:hint="cs"/>
          <w:b/>
          <w:bCs/>
          <w:sz w:val="24"/>
          <w:szCs w:val="24"/>
          <w:rtl/>
        </w:rPr>
        <w:t>تكاليف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ملائمة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وتكاليف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غير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ملائمة</w:t>
      </w:r>
    </w:p>
    <w:p w:rsidR="00592402" w:rsidRPr="00081F4B" w:rsidRDefault="00081F4B" w:rsidP="003A20E4">
      <w:pPr>
        <w:numPr>
          <w:ilvl w:val="0"/>
          <w:numId w:val="180"/>
        </w:numPr>
        <w:spacing w:after="0" w:line="240" w:lineRule="auto"/>
        <w:contextualSpacing/>
        <w:rPr>
          <w:rFonts w:cs="Calibri"/>
          <w:b/>
          <w:bCs/>
          <w:color w:val="00B050"/>
          <w:sz w:val="24"/>
          <w:szCs w:val="24"/>
        </w:rPr>
      </w:pPr>
      <w:r w:rsidRPr="00081F4B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تكاليف</w:t>
      </w:r>
      <w:r w:rsidRPr="00081F4B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081F4B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قابلة</w:t>
      </w:r>
      <w:r w:rsidRPr="00081F4B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081F4B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للرقابة</w:t>
      </w:r>
      <w:r w:rsidRPr="00081F4B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081F4B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وتكاليف</w:t>
      </w:r>
      <w:r w:rsidRPr="00081F4B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081F4B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غير</w:t>
      </w:r>
      <w:r w:rsidRPr="00081F4B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081F4B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قابلة</w:t>
      </w:r>
      <w:r w:rsidRPr="00081F4B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081F4B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للرقابة</w:t>
      </w:r>
    </w:p>
    <w:p w:rsidR="00081F4B" w:rsidRPr="00081F4B" w:rsidRDefault="00081F4B" w:rsidP="00081F4B">
      <w:pPr>
        <w:spacing w:after="0" w:line="240" w:lineRule="auto"/>
        <w:contextualSpacing/>
        <w:rPr>
          <w:rFonts w:cs="Calibri"/>
          <w:b/>
          <w:bCs/>
          <w:color w:val="00B050"/>
          <w:sz w:val="24"/>
          <w:szCs w:val="24"/>
        </w:rPr>
      </w:pPr>
    </w:p>
    <w:p w:rsidR="00081F4B" w:rsidRPr="00B0387E" w:rsidRDefault="00081F4B" w:rsidP="00081F4B">
      <w:pPr>
        <w:spacing w:after="0" w:line="240" w:lineRule="auto"/>
        <w:contextualSpacing/>
        <w:rPr>
          <w:rFonts w:cs="Calibri"/>
          <w:color w:val="C00000"/>
          <w:sz w:val="24"/>
          <w:szCs w:val="24"/>
        </w:rPr>
      </w:pPr>
    </w:p>
    <w:p w:rsidR="00081F4B" w:rsidRPr="00E87954" w:rsidRDefault="00081F4B" w:rsidP="00081F4B">
      <w:pPr>
        <w:spacing w:after="0" w:line="240" w:lineRule="auto"/>
        <w:rPr>
          <w:rFonts w:cs="Calibri"/>
          <w:b/>
          <w:bCs/>
          <w:color w:val="17365D" w:themeColor="text2" w:themeShade="BF"/>
          <w:sz w:val="24"/>
          <w:szCs w:val="24"/>
          <w:rtl/>
        </w:rPr>
      </w:pP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جوهر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محاسبة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E87954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المسئولية</w:t>
      </w:r>
      <w:r w:rsidRPr="00E87954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E87954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هو</w:t>
      </w:r>
      <w:r w:rsidRPr="00E87954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:</w:t>
      </w:r>
    </w:p>
    <w:p w:rsidR="00081F4B" w:rsidRPr="00B0387E" w:rsidRDefault="00081F4B" w:rsidP="00081F4B">
      <w:pPr>
        <w:numPr>
          <w:ilvl w:val="0"/>
          <w:numId w:val="47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B0387E">
        <w:rPr>
          <w:rFonts w:ascii="Arial" w:hAnsi="Arial" w:hint="cs"/>
          <w:b/>
          <w:bCs/>
          <w:sz w:val="24"/>
          <w:szCs w:val="24"/>
          <w:rtl/>
        </w:rPr>
        <w:t>توجيه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اللوم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للمسئولين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عن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الاخطاء</w:t>
      </w:r>
    </w:p>
    <w:p w:rsidR="00081F4B" w:rsidRPr="00B0387E" w:rsidRDefault="00081F4B" w:rsidP="00081F4B">
      <w:pPr>
        <w:numPr>
          <w:ilvl w:val="0"/>
          <w:numId w:val="47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B0387E">
        <w:rPr>
          <w:rFonts w:ascii="Arial" w:hAnsi="Arial" w:hint="cs"/>
          <w:b/>
          <w:bCs/>
          <w:sz w:val="24"/>
          <w:szCs w:val="24"/>
          <w:rtl/>
        </w:rPr>
        <w:t>تشجيع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الاداء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المتميز</w:t>
      </w:r>
      <w:r w:rsidRPr="00B0387E">
        <w:rPr>
          <w:rFonts w:cs="Calibri"/>
          <w:b/>
          <w:bCs/>
          <w:sz w:val="24"/>
          <w:szCs w:val="24"/>
          <w:rtl/>
        </w:rPr>
        <w:t xml:space="preserve">                                       </w:t>
      </w:r>
    </w:p>
    <w:p w:rsidR="00081F4B" w:rsidRPr="00B0387E" w:rsidRDefault="00081F4B" w:rsidP="00081F4B">
      <w:pPr>
        <w:numPr>
          <w:ilvl w:val="0"/>
          <w:numId w:val="47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B0387E">
        <w:rPr>
          <w:rFonts w:ascii="Arial" w:hAnsi="Arial" w:hint="cs"/>
          <w:b/>
          <w:bCs/>
          <w:sz w:val="24"/>
          <w:szCs w:val="24"/>
          <w:rtl/>
        </w:rPr>
        <w:t>تتبع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التكاليف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لعناصر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الانتاج</w:t>
      </w:r>
    </w:p>
    <w:p w:rsidR="00081F4B" w:rsidRPr="00B0387E" w:rsidRDefault="00081F4B" w:rsidP="00081F4B">
      <w:pPr>
        <w:numPr>
          <w:ilvl w:val="0"/>
          <w:numId w:val="47"/>
        </w:numPr>
        <w:spacing w:after="0" w:line="240" w:lineRule="auto"/>
        <w:contextualSpacing/>
        <w:rPr>
          <w:rFonts w:cs="Calibri"/>
          <w:b/>
          <w:bCs/>
          <w:color w:val="00B050"/>
          <w:sz w:val="24"/>
          <w:szCs w:val="24"/>
          <w:u w:val="single"/>
        </w:rPr>
      </w:pPr>
      <w:r w:rsidRPr="00B0387E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تحقيق</w:t>
      </w:r>
      <w:r w:rsidRPr="00B0387E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B0387E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الرقابة</w:t>
      </w:r>
      <w:r w:rsidRPr="00B0387E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B0387E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وتقديم</w:t>
      </w:r>
      <w:r w:rsidRPr="00B0387E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B0387E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الاداء</w:t>
      </w:r>
    </w:p>
    <w:p w:rsidR="00081F4B" w:rsidRPr="00081F4B" w:rsidRDefault="00081F4B" w:rsidP="00081F4B">
      <w:p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</w:p>
    <w:p w:rsidR="00081F4B" w:rsidRDefault="00081F4B" w:rsidP="00081F4B">
      <w:p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</w:p>
    <w:p w:rsidR="00081F4B" w:rsidRPr="002529EC" w:rsidRDefault="00081F4B" w:rsidP="00081F4B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المعلومات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التي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تستخدم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لتحديد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مدى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نجاح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احد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المديرين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تحقيق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الأهداف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المطلوبة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تظهر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081F4B" w:rsidRPr="002529EC" w:rsidRDefault="00081F4B" w:rsidP="00081F4B">
      <w:pPr>
        <w:numPr>
          <w:ilvl w:val="0"/>
          <w:numId w:val="91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>الموازنة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التشغيلية</w:t>
      </w:r>
    </w:p>
    <w:p w:rsidR="00081F4B" w:rsidRPr="002529EC" w:rsidRDefault="00081F4B" w:rsidP="00081F4B">
      <w:pPr>
        <w:numPr>
          <w:ilvl w:val="0"/>
          <w:numId w:val="91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2529EC">
        <w:rPr>
          <w:rFonts w:asciiTheme="minorHAnsi" w:eastAsiaTheme="minorHAnsi" w:hAnsiTheme="minorHAnsi" w:hint="cs"/>
          <w:b/>
          <w:bCs/>
          <w:color w:val="FF0000"/>
          <w:rtl/>
        </w:rPr>
        <w:t>تقارير</w:t>
      </w:r>
      <w:r w:rsidRPr="002529EC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FF0000"/>
          <w:rtl/>
        </w:rPr>
        <w:t>الأداء</w:t>
      </w:r>
    </w:p>
    <w:p w:rsidR="00081F4B" w:rsidRPr="002529EC" w:rsidRDefault="00081F4B" w:rsidP="00081F4B">
      <w:pPr>
        <w:numPr>
          <w:ilvl w:val="0"/>
          <w:numId w:val="91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>القوائم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المالية</w:t>
      </w:r>
    </w:p>
    <w:p w:rsidR="00081F4B" w:rsidRDefault="00081F4B" w:rsidP="00081F4B">
      <w:pPr>
        <w:numPr>
          <w:ilvl w:val="0"/>
          <w:numId w:val="91"/>
        </w:numPr>
        <w:contextualSpacing/>
        <w:rPr>
          <w:rFonts w:asciiTheme="minorHAnsi" w:eastAsiaTheme="minorHAnsi" w:hAnsiTheme="minorHAnsi" w:cstheme="minorBidi"/>
        </w:rPr>
      </w:pPr>
      <w:r w:rsidRPr="002529EC">
        <w:rPr>
          <w:rFonts w:asciiTheme="minorHAnsi" w:eastAsiaTheme="minorHAnsi" w:hAnsiTheme="minorHAnsi" w:hint="cs"/>
          <w:rtl/>
        </w:rPr>
        <w:t xml:space="preserve">لا شيء من ما سبق </w:t>
      </w:r>
    </w:p>
    <w:p w:rsidR="00081F4B" w:rsidRPr="00D721A0" w:rsidRDefault="00081F4B" w:rsidP="00081F4B">
      <w:pPr>
        <w:contextualSpacing/>
        <w:rPr>
          <w:rFonts w:asciiTheme="minorHAnsi" w:eastAsiaTheme="minorHAnsi" w:hAnsiTheme="minorHAnsi" w:cstheme="minorBidi"/>
          <w:rtl/>
        </w:rPr>
      </w:pPr>
    </w:p>
    <w:p w:rsidR="00081F4B" w:rsidRPr="002529EC" w:rsidRDefault="00081F4B" w:rsidP="00081F4B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>
        <w:rPr>
          <w:rFonts w:asciiTheme="minorHAnsi" w:eastAsiaTheme="minorHAnsi" w:hAnsiTheme="minorHAnsi" w:hint="cs"/>
          <w:b/>
          <w:bCs/>
          <w:color w:val="7030A0"/>
          <w:rtl/>
        </w:rPr>
        <w:t>ا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لتكاليف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التي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تعتبر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اساس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E87954">
        <w:rPr>
          <w:rFonts w:asciiTheme="minorHAnsi" w:eastAsiaTheme="minorHAnsi" w:hAnsiTheme="minorHAnsi" w:hint="cs"/>
          <w:b/>
          <w:bCs/>
          <w:color w:val="F79646" w:themeColor="accent6"/>
          <w:rtl/>
        </w:rPr>
        <w:t>عادلا</w:t>
      </w:r>
      <w:r w:rsidRPr="00E87954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E87954">
        <w:rPr>
          <w:rFonts w:asciiTheme="minorHAnsi" w:eastAsiaTheme="minorHAnsi" w:hAnsiTheme="minorHAnsi" w:hint="cs"/>
          <w:b/>
          <w:bCs/>
          <w:color w:val="F79646" w:themeColor="accent6"/>
          <w:rtl/>
        </w:rPr>
        <w:t>ومفضلا</w:t>
      </w:r>
      <w:r w:rsidRPr="00E87954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E87954">
        <w:rPr>
          <w:rFonts w:asciiTheme="minorHAnsi" w:eastAsiaTheme="minorHAnsi" w:hAnsiTheme="minorHAnsi" w:hint="cs"/>
          <w:b/>
          <w:bCs/>
          <w:color w:val="F79646" w:themeColor="accent6"/>
          <w:rtl/>
        </w:rPr>
        <w:t>في</w:t>
      </w:r>
      <w:r w:rsidRPr="00E87954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E87954">
        <w:rPr>
          <w:rFonts w:asciiTheme="minorHAnsi" w:eastAsiaTheme="minorHAnsi" w:hAnsiTheme="minorHAnsi" w:hint="cs"/>
          <w:b/>
          <w:bCs/>
          <w:color w:val="F79646" w:themeColor="accent6"/>
          <w:rtl/>
        </w:rPr>
        <w:t>تسعير</w:t>
      </w:r>
      <w:r w:rsidRPr="00E87954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E87954">
        <w:rPr>
          <w:rFonts w:asciiTheme="minorHAnsi" w:eastAsiaTheme="minorHAnsi" w:hAnsiTheme="minorHAnsi" w:hint="cs"/>
          <w:b/>
          <w:bCs/>
          <w:color w:val="F79646" w:themeColor="accent6"/>
          <w:rtl/>
        </w:rPr>
        <w:t>التحويلات</w:t>
      </w:r>
      <w:r w:rsidRPr="00E87954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E87954">
        <w:rPr>
          <w:rFonts w:asciiTheme="minorHAnsi" w:eastAsiaTheme="minorHAnsi" w:hAnsiTheme="minorHAnsi" w:hint="cs"/>
          <w:b/>
          <w:bCs/>
          <w:color w:val="17365D" w:themeColor="text2" w:themeShade="BF"/>
          <w:rtl/>
        </w:rPr>
        <w:t>الداخلية</w:t>
      </w:r>
      <w:r w:rsidRPr="00E87954">
        <w:rPr>
          <w:rFonts w:asciiTheme="minorHAnsi" w:eastAsiaTheme="minorHAnsi" w:hAnsiTheme="minorHAnsi"/>
          <w:b/>
          <w:bCs/>
          <w:color w:val="17365D" w:themeColor="text2" w:themeShade="BF"/>
          <w:rtl/>
        </w:rPr>
        <w:t xml:space="preserve"> </w:t>
      </w:r>
      <w:r w:rsidR="00E87954" w:rsidRPr="00E87954">
        <w:rPr>
          <w:rFonts w:asciiTheme="minorHAnsi" w:eastAsiaTheme="minorHAnsi" w:hAnsiTheme="minorHAnsi" w:hint="cs"/>
          <w:b/>
          <w:bCs/>
          <w:color w:val="17365D" w:themeColor="text2" w:themeShade="BF"/>
          <w:rtl/>
        </w:rPr>
        <w:t xml:space="preserve">بين أقسام المنشأة </w:t>
      </w:r>
      <w:r w:rsidRPr="00E87954">
        <w:rPr>
          <w:rFonts w:asciiTheme="minorHAnsi" w:eastAsiaTheme="minorHAnsi" w:hAnsiTheme="minorHAnsi" w:hint="cs"/>
          <w:b/>
          <w:bCs/>
          <w:color w:val="17365D" w:themeColor="text2" w:themeShade="BF"/>
          <w:rtl/>
        </w:rPr>
        <w:t>هي</w:t>
      </w:r>
      <w:r w:rsidRPr="00E87954">
        <w:rPr>
          <w:rFonts w:asciiTheme="minorHAnsi" w:eastAsiaTheme="minorHAnsi" w:hAnsiTheme="minorHAnsi"/>
          <w:b/>
          <w:bCs/>
          <w:color w:val="17365D" w:themeColor="text2" w:themeShade="BF"/>
          <w:rtl/>
        </w:rPr>
        <w:t xml:space="preserve"> :</w:t>
      </w:r>
    </w:p>
    <w:p w:rsidR="00081F4B" w:rsidRPr="002529EC" w:rsidRDefault="00081F4B" w:rsidP="00081F4B">
      <w:pPr>
        <w:numPr>
          <w:ilvl w:val="0"/>
          <w:numId w:val="92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2529EC">
        <w:rPr>
          <w:rFonts w:asciiTheme="minorHAnsi" w:eastAsiaTheme="minorHAnsi" w:hAnsiTheme="minorHAnsi" w:hint="cs"/>
          <w:b/>
          <w:bCs/>
          <w:color w:val="FF0000"/>
          <w:rtl/>
        </w:rPr>
        <w:t>التكاليف</w:t>
      </w:r>
      <w:r w:rsidRPr="002529EC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FF0000"/>
          <w:rtl/>
        </w:rPr>
        <w:t>المعيارية</w:t>
      </w:r>
    </w:p>
    <w:p w:rsidR="00081F4B" w:rsidRPr="002529EC" w:rsidRDefault="00081F4B" w:rsidP="00081F4B">
      <w:pPr>
        <w:numPr>
          <w:ilvl w:val="0"/>
          <w:numId w:val="92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>التكاليف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الفعلية</w:t>
      </w:r>
    </w:p>
    <w:p w:rsidR="00081F4B" w:rsidRPr="002529EC" w:rsidRDefault="00081F4B" w:rsidP="00081F4B">
      <w:pPr>
        <w:numPr>
          <w:ilvl w:val="0"/>
          <w:numId w:val="92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>تكاليف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فالفرصة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البديلة</w:t>
      </w:r>
    </w:p>
    <w:p w:rsidR="00081F4B" w:rsidRDefault="00081F4B" w:rsidP="00081F4B">
      <w:pPr>
        <w:numPr>
          <w:ilvl w:val="0"/>
          <w:numId w:val="92"/>
        </w:numPr>
        <w:contextualSpacing/>
        <w:rPr>
          <w:rFonts w:asciiTheme="minorHAnsi" w:eastAsiaTheme="minorHAnsi" w:hAnsiTheme="minorHAnsi" w:cstheme="minorBidi"/>
        </w:rPr>
      </w:pPr>
      <w:r w:rsidRPr="002529EC">
        <w:rPr>
          <w:rFonts w:asciiTheme="minorHAnsi" w:eastAsiaTheme="minorHAnsi" w:hAnsiTheme="minorHAnsi" w:hint="cs"/>
          <w:rtl/>
        </w:rPr>
        <w:t>التكلفة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المستهدفة</w:t>
      </w:r>
    </w:p>
    <w:p w:rsidR="00081F4B" w:rsidRPr="00081F4B" w:rsidRDefault="00081F4B" w:rsidP="00081F4B">
      <w:pPr>
        <w:contextualSpacing/>
        <w:rPr>
          <w:rFonts w:asciiTheme="minorHAnsi" w:eastAsiaTheme="minorHAnsi" w:hAnsiTheme="minorHAnsi" w:cstheme="minorBidi"/>
          <w:rtl/>
        </w:rPr>
      </w:pPr>
    </w:p>
    <w:p w:rsidR="00081F4B" w:rsidRPr="002529EC" w:rsidRDefault="00081F4B" w:rsidP="00081F4B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مركز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الاستثمار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عبارة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عن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دائرة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نشاط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يتم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محاسبة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المسئول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عنه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عن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081F4B" w:rsidRPr="002529EC" w:rsidRDefault="00081F4B" w:rsidP="00081F4B">
      <w:pPr>
        <w:numPr>
          <w:ilvl w:val="0"/>
          <w:numId w:val="94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>عناصر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تكاليف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خاضعة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لرقابته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فقط</w:t>
      </w:r>
    </w:p>
    <w:p w:rsidR="00081F4B" w:rsidRPr="002529EC" w:rsidRDefault="00081F4B" w:rsidP="00081F4B">
      <w:pPr>
        <w:numPr>
          <w:ilvl w:val="0"/>
          <w:numId w:val="94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>عناصر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إيرادات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خاضعة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لرقابته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فقط</w:t>
      </w:r>
    </w:p>
    <w:p w:rsidR="00081F4B" w:rsidRPr="002529EC" w:rsidRDefault="00081F4B" w:rsidP="00081F4B">
      <w:pPr>
        <w:numPr>
          <w:ilvl w:val="0"/>
          <w:numId w:val="94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>عناصر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تكاليف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وايرادات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خاضعه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لرقابته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فقط</w:t>
      </w:r>
    </w:p>
    <w:p w:rsidR="00081F4B" w:rsidRPr="00081F4B" w:rsidRDefault="00081F4B" w:rsidP="00081F4B">
      <w:pPr>
        <w:numPr>
          <w:ilvl w:val="0"/>
          <w:numId w:val="94"/>
        </w:numPr>
        <w:contextualSpacing/>
        <w:rPr>
          <w:rFonts w:asciiTheme="minorHAnsi" w:eastAsiaTheme="minorHAnsi" w:hAnsiTheme="minorHAnsi" w:cstheme="minorBidi"/>
          <w:b/>
          <w:bCs/>
          <w:color w:val="FF0000"/>
        </w:rPr>
      </w:pPr>
      <w:r w:rsidRPr="002529EC">
        <w:rPr>
          <w:rFonts w:asciiTheme="minorHAnsi" w:eastAsiaTheme="minorHAnsi" w:hAnsiTheme="minorHAnsi" w:hint="cs"/>
          <w:b/>
          <w:bCs/>
          <w:color w:val="FF0000"/>
          <w:rtl/>
        </w:rPr>
        <w:t xml:space="preserve">لا شيء من ما سبق </w:t>
      </w:r>
    </w:p>
    <w:p w:rsidR="00081F4B" w:rsidRPr="002529EC" w:rsidRDefault="00081F4B" w:rsidP="00081F4B">
      <w:p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</w:p>
    <w:p w:rsidR="00081F4B" w:rsidRPr="002529EC" w:rsidRDefault="00081F4B" w:rsidP="00081F4B">
      <w:pPr>
        <w:rPr>
          <w:rFonts w:asciiTheme="minorHAnsi" w:eastAsiaTheme="minorHAnsi" w:hAnsiTheme="minorHAnsi" w:cstheme="minorBidi"/>
          <w:color w:val="7030A0"/>
          <w:rtl/>
        </w:rPr>
      </w:pP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حالة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تركيز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الإدارة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جهدها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مراقبة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النتائج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غير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الطبيعية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التي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تخرج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عن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النطاق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المألوف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فان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ذلك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يتفق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مع</w:t>
      </w:r>
      <w:r w:rsidRPr="002529EC">
        <w:rPr>
          <w:rFonts w:asciiTheme="minorHAnsi" w:eastAsiaTheme="minorHAnsi" w:hAnsiTheme="minorHAnsi"/>
          <w:color w:val="7030A0"/>
          <w:rtl/>
        </w:rPr>
        <w:t xml:space="preserve"> :</w:t>
      </w:r>
    </w:p>
    <w:p w:rsidR="00081F4B" w:rsidRPr="002529EC" w:rsidRDefault="00081F4B" w:rsidP="00081F4B">
      <w:pPr>
        <w:numPr>
          <w:ilvl w:val="0"/>
          <w:numId w:val="97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>الموازنة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كمعيار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لتقييم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الأداء</w:t>
      </w:r>
    </w:p>
    <w:p w:rsidR="00081F4B" w:rsidRPr="002529EC" w:rsidRDefault="00081F4B" w:rsidP="00081F4B">
      <w:pPr>
        <w:numPr>
          <w:ilvl w:val="0"/>
          <w:numId w:val="97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2529EC">
        <w:rPr>
          <w:rFonts w:asciiTheme="minorHAnsi" w:eastAsiaTheme="minorHAnsi" w:hAnsiTheme="minorHAnsi" w:hint="cs"/>
          <w:b/>
          <w:bCs/>
          <w:color w:val="FF0000"/>
          <w:rtl/>
        </w:rPr>
        <w:t>الإدارة</w:t>
      </w:r>
      <w:r w:rsidRPr="002529EC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FF0000"/>
          <w:rtl/>
        </w:rPr>
        <w:t>بالاستثناء</w:t>
      </w:r>
    </w:p>
    <w:p w:rsidR="00081F4B" w:rsidRPr="002529EC" w:rsidRDefault="00081F4B" w:rsidP="00081F4B">
      <w:pPr>
        <w:numPr>
          <w:ilvl w:val="0"/>
          <w:numId w:val="97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>الرقابة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بالموازنة</w:t>
      </w:r>
    </w:p>
    <w:p w:rsidR="00081F4B" w:rsidRPr="00E87954" w:rsidRDefault="00081F4B" w:rsidP="00081F4B">
      <w:pPr>
        <w:numPr>
          <w:ilvl w:val="0"/>
          <w:numId w:val="97"/>
        </w:numPr>
        <w:contextualSpacing/>
        <w:rPr>
          <w:rFonts w:asciiTheme="minorHAnsi" w:eastAsiaTheme="minorHAnsi" w:hAnsiTheme="minorHAnsi" w:cstheme="minorBidi"/>
        </w:rPr>
      </w:pPr>
      <w:r w:rsidRPr="002529EC">
        <w:rPr>
          <w:rFonts w:asciiTheme="minorHAnsi" w:eastAsiaTheme="minorHAnsi" w:hAnsiTheme="minorHAnsi" w:hint="cs"/>
          <w:rtl/>
        </w:rPr>
        <w:t xml:space="preserve">لا شيء من ما سبق </w:t>
      </w:r>
    </w:p>
    <w:p w:rsidR="00E87954" w:rsidRPr="00BC5EBF" w:rsidRDefault="00E87954" w:rsidP="00E87954">
      <w:pPr>
        <w:contextualSpacing/>
        <w:rPr>
          <w:rFonts w:asciiTheme="minorHAnsi" w:eastAsiaTheme="minorHAnsi" w:hAnsiTheme="minorHAnsi" w:cstheme="minorBidi"/>
          <w:rtl/>
        </w:rPr>
      </w:pPr>
    </w:p>
    <w:p w:rsidR="00E87954" w:rsidRPr="007E2256" w:rsidRDefault="00E87954" w:rsidP="00E87954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يعتب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ر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مقياس[معدل العائد على الاستثمار=(ربحية المركز ÷ الاصول المستثمرة بالمركز)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 xml:space="preserve"> 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</w:rPr>
        <w:t xml:space="preserve">  x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100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من أمثلة :</w:t>
      </w:r>
    </w:p>
    <w:p w:rsidR="00E87954" w:rsidRPr="007E2256" w:rsidRDefault="00E87954" w:rsidP="003A20E4">
      <w:pPr>
        <w:pStyle w:val="ListParagraph"/>
        <w:numPr>
          <w:ilvl w:val="0"/>
          <w:numId w:val="120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B050"/>
          <w:sz w:val="24"/>
          <w:szCs w:val="24"/>
          <w:rtl/>
        </w:rPr>
      </w:pPr>
      <w:r w:rsidRPr="007E2256">
        <w:rPr>
          <w:rFonts w:ascii="Arial" w:eastAsia="Times New Roman" w:hAnsi="Arial"/>
          <w:b/>
          <w:bCs/>
          <w:color w:val="00B050"/>
          <w:sz w:val="24"/>
          <w:szCs w:val="24"/>
          <w:rtl/>
        </w:rPr>
        <w:t>مقاييس الاداء ذات المعيار الواحد </w:t>
      </w:r>
    </w:p>
    <w:p w:rsidR="00E87954" w:rsidRPr="007E2256" w:rsidRDefault="00E87954" w:rsidP="003A20E4">
      <w:pPr>
        <w:pStyle w:val="ListParagraph"/>
        <w:numPr>
          <w:ilvl w:val="0"/>
          <w:numId w:val="120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>مقاييس الاداء ذات المعايير المتعدده .</w:t>
      </w:r>
    </w:p>
    <w:p w:rsidR="00E87954" w:rsidRPr="007E2256" w:rsidRDefault="00E87954" w:rsidP="003A20E4">
      <w:pPr>
        <w:pStyle w:val="ListParagraph"/>
        <w:numPr>
          <w:ilvl w:val="0"/>
          <w:numId w:val="120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>مقاييس الاداء ذات المعايير المركبة . </w:t>
      </w:r>
    </w:p>
    <w:p w:rsidR="00E87954" w:rsidRDefault="00E87954" w:rsidP="003A20E4">
      <w:pPr>
        <w:pStyle w:val="ListParagraph"/>
        <w:numPr>
          <w:ilvl w:val="0"/>
          <w:numId w:val="120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>مقاييس بطاقات القياس المتوازن للاداء .</w:t>
      </w:r>
    </w:p>
    <w:p w:rsidR="00E87954" w:rsidRPr="00081F4B" w:rsidRDefault="00E87954" w:rsidP="00E87954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</w:p>
    <w:p w:rsidR="00E87954" w:rsidRPr="00081F4B" w:rsidRDefault="00E87954" w:rsidP="00E87954">
      <w:p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17365D" w:themeColor="text2" w:themeShade="BF"/>
          <w:sz w:val="24"/>
          <w:szCs w:val="24"/>
        </w:rPr>
      </w:pPr>
      <w:r w:rsidRPr="00081F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في</w:t>
      </w:r>
      <w:r w:rsidRPr="00081F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1F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إطار</w:t>
      </w:r>
      <w:r w:rsidRPr="00081F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1F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نظام</w:t>
      </w:r>
      <w:r w:rsidRPr="00081F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1F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محاسبة</w:t>
      </w:r>
      <w:r w:rsidRPr="00081F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1F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المسئولية</w:t>
      </w:r>
      <w:r w:rsidRPr="00081F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1F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يعتبر</w:t>
      </w:r>
      <w:r w:rsidRPr="00081F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1F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مقياس</w:t>
      </w:r>
      <w:r w:rsidRPr="00081F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1F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الربحية</w:t>
      </w:r>
      <w:r w:rsidRPr="00081F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1F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081F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1F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أمثلة</w:t>
      </w:r>
      <w:r w:rsidRPr="00081F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: </w:t>
      </w:r>
    </w:p>
    <w:p w:rsidR="00E87954" w:rsidRPr="00081F4B" w:rsidRDefault="00E87954" w:rsidP="003A20E4">
      <w:pPr>
        <w:pStyle w:val="ListParagraph"/>
        <w:numPr>
          <w:ilvl w:val="0"/>
          <w:numId w:val="170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081F4B">
        <w:rPr>
          <w:rFonts w:ascii="Arial" w:hAnsi="Arial"/>
          <w:color w:val="000000"/>
          <w:sz w:val="24"/>
          <w:szCs w:val="24"/>
          <w:rtl/>
        </w:rPr>
        <w:t>مقاييس</w:t>
      </w:r>
      <w:r w:rsidRPr="00081F4B">
        <w:rPr>
          <w:rFonts w:ascii="Arial" w:hAnsi="Arial"/>
          <w:color w:val="000000"/>
          <w:sz w:val="24"/>
          <w:szCs w:val="24"/>
        </w:rPr>
        <w:t xml:space="preserve"> </w:t>
      </w:r>
      <w:r w:rsidRPr="00081F4B">
        <w:rPr>
          <w:rFonts w:ascii="Arial" w:hAnsi="Arial"/>
          <w:color w:val="000000"/>
          <w:sz w:val="24"/>
          <w:szCs w:val="24"/>
          <w:rtl/>
        </w:rPr>
        <w:t>الأداء</w:t>
      </w:r>
      <w:r w:rsidRPr="00081F4B">
        <w:rPr>
          <w:rFonts w:ascii="Arial" w:hAnsi="Arial"/>
          <w:color w:val="000000"/>
          <w:sz w:val="24"/>
          <w:szCs w:val="24"/>
        </w:rPr>
        <w:t xml:space="preserve"> </w:t>
      </w:r>
      <w:r w:rsidRPr="00081F4B">
        <w:rPr>
          <w:rFonts w:ascii="Arial" w:hAnsi="Arial"/>
          <w:color w:val="000000"/>
          <w:sz w:val="24"/>
          <w:szCs w:val="24"/>
          <w:rtl/>
        </w:rPr>
        <w:t>ذات</w:t>
      </w:r>
      <w:r w:rsidRPr="00081F4B">
        <w:rPr>
          <w:rFonts w:ascii="Arial" w:hAnsi="Arial"/>
          <w:color w:val="000000"/>
          <w:sz w:val="24"/>
          <w:szCs w:val="24"/>
        </w:rPr>
        <w:t xml:space="preserve"> </w:t>
      </w:r>
      <w:r w:rsidRPr="00081F4B">
        <w:rPr>
          <w:rFonts w:ascii="Arial" w:hAnsi="Arial"/>
          <w:color w:val="000000"/>
          <w:sz w:val="24"/>
          <w:szCs w:val="24"/>
          <w:rtl/>
        </w:rPr>
        <w:t>المعايير</w:t>
      </w:r>
      <w:r w:rsidRPr="00081F4B">
        <w:rPr>
          <w:rFonts w:ascii="Arial" w:hAnsi="Arial"/>
          <w:color w:val="000000"/>
          <w:sz w:val="24"/>
          <w:szCs w:val="24"/>
        </w:rPr>
        <w:t xml:space="preserve"> </w:t>
      </w:r>
      <w:r w:rsidRPr="00081F4B">
        <w:rPr>
          <w:rFonts w:ascii="Arial" w:hAnsi="Arial"/>
          <w:color w:val="000000"/>
          <w:sz w:val="24"/>
          <w:szCs w:val="24"/>
          <w:rtl/>
        </w:rPr>
        <w:t>المركبة</w:t>
      </w:r>
    </w:p>
    <w:p w:rsidR="00E87954" w:rsidRPr="00081F4B" w:rsidRDefault="00E87954" w:rsidP="003A20E4">
      <w:pPr>
        <w:pStyle w:val="ListParagraph"/>
        <w:numPr>
          <w:ilvl w:val="0"/>
          <w:numId w:val="170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</w:rPr>
      </w:pPr>
      <w:r w:rsidRPr="00081F4B">
        <w:rPr>
          <w:rFonts w:ascii="Arial" w:hAnsi="Arial"/>
          <w:color w:val="000000"/>
          <w:sz w:val="24"/>
          <w:szCs w:val="24"/>
          <w:rtl/>
        </w:rPr>
        <w:t>مقاييس</w:t>
      </w:r>
      <w:r w:rsidRPr="00081F4B">
        <w:rPr>
          <w:rFonts w:ascii="Arial" w:hAnsi="Arial"/>
          <w:color w:val="000000"/>
          <w:sz w:val="24"/>
          <w:szCs w:val="24"/>
        </w:rPr>
        <w:t xml:space="preserve"> </w:t>
      </w:r>
      <w:r w:rsidRPr="00081F4B">
        <w:rPr>
          <w:rFonts w:ascii="Arial" w:hAnsi="Arial"/>
          <w:color w:val="000000"/>
          <w:sz w:val="24"/>
          <w:szCs w:val="24"/>
          <w:rtl/>
        </w:rPr>
        <w:t>الأداء</w:t>
      </w:r>
      <w:r w:rsidRPr="00081F4B">
        <w:rPr>
          <w:rFonts w:ascii="Arial" w:hAnsi="Arial"/>
          <w:color w:val="000000"/>
          <w:sz w:val="24"/>
          <w:szCs w:val="24"/>
        </w:rPr>
        <w:t xml:space="preserve"> </w:t>
      </w:r>
      <w:r w:rsidRPr="00081F4B">
        <w:rPr>
          <w:rFonts w:ascii="Arial" w:hAnsi="Arial"/>
          <w:color w:val="000000"/>
          <w:sz w:val="24"/>
          <w:szCs w:val="24"/>
          <w:rtl/>
        </w:rPr>
        <w:t>ذات</w:t>
      </w:r>
      <w:r w:rsidRPr="00081F4B">
        <w:rPr>
          <w:rFonts w:ascii="Arial" w:hAnsi="Arial"/>
          <w:color w:val="000000"/>
          <w:sz w:val="24"/>
          <w:szCs w:val="24"/>
        </w:rPr>
        <w:t xml:space="preserve"> </w:t>
      </w:r>
      <w:r w:rsidRPr="00081F4B">
        <w:rPr>
          <w:rFonts w:ascii="Arial" w:hAnsi="Arial"/>
          <w:color w:val="000000"/>
          <w:sz w:val="24"/>
          <w:szCs w:val="24"/>
          <w:rtl/>
        </w:rPr>
        <w:t>المعايير</w:t>
      </w:r>
      <w:r w:rsidRPr="00081F4B">
        <w:rPr>
          <w:rFonts w:ascii="Arial" w:hAnsi="Arial"/>
          <w:color w:val="000000"/>
          <w:sz w:val="24"/>
          <w:szCs w:val="24"/>
        </w:rPr>
        <w:t xml:space="preserve"> </w:t>
      </w:r>
      <w:r w:rsidRPr="00081F4B">
        <w:rPr>
          <w:rFonts w:ascii="Arial" w:hAnsi="Arial"/>
          <w:color w:val="000000"/>
          <w:sz w:val="24"/>
          <w:szCs w:val="24"/>
          <w:rtl/>
        </w:rPr>
        <w:t>المتعددة</w:t>
      </w:r>
      <w:r w:rsidRPr="00081F4B">
        <w:rPr>
          <w:rFonts w:ascii="Arial" w:hAnsi="Arial"/>
          <w:color w:val="000000"/>
          <w:sz w:val="24"/>
          <w:szCs w:val="24"/>
        </w:rPr>
        <w:t xml:space="preserve"> </w:t>
      </w:r>
    </w:p>
    <w:p w:rsidR="00E87954" w:rsidRDefault="00E87954" w:rsidP="003A20E4">
      <w:pPr>
        <w:pStyle w:val="ListParagraph"/>
        <w:numPr>
          <w:ilvl w:val="0"/>
          <w:numId w:val="170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B050"/>
          <w:sz w:val="24"/>
          <w:szCs w:val="24"/>
        </w:rPr>
      </w:pPr>
      <w:r w:rsidRPr="00081F4B">
        <w:rPr>
          <w:rFonts w:ascii="Arial" w:hAnsi="Arial"/>
          <w:b/>
          <w:bCs/>
          <w:color w:val="00B050"/>
          <w:sz w:val="24"/>
          <w:szCs w:val="24"/>
          <w:rtl/>
        </w:rPr>
        <w:t>مقاييس</w:t>
      </w:r>
      <w:r w:rsidRPr="00081F4B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081F4B">
        <w:rPr>
          <w:rFonts w:ascii="Arial" w:hAnsi="Arial"/>
          <w:b/>
          <w:bCs/>
          <w:color w:val="00B050"/>
          <w:sz w:val="24"/>
          <w:szCs w:val="24"/>
          <w:rtl/>
        </w:rPr>
        <w:t>الأداء</w:t>
      </w:r>
      <w:r w:rsidRPr="00081F4B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081F4B">
        <w:rPr>
          <w:rFonts w:ascii="Arial" w:hAnsi="Arial"/>
          <w:b/>
          <w:bCs/>
          <w:color w:val="00B050"/>
          <w:sz w:val="24"/>
          <w:szCs w:val="24"/>
          <w:rtl/>
        </w:rPr>
        <w:t>ذات</w:t>
      </w:r>
      <w:r w:rsidRPr="00081F4B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081F4B">
        <w:rPr>
          <w:rFonts w:ascii="Arial" w:hAnsi="Arial"/>
          <w:b/>
          <w:bCs/>
          <w:color w:val="00B050"/>
          <w:sz w:val="24"/>
          <w:szCs w:val="24"/>
          <w:rtl/>
        </w:rPr>
        <w:t>المعيار</w:t>
      </w:r>
      <w:r w:rsidRPr="00081F4B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081F4B">
        <w:rPr>
          <w:rFonts w:ascii="Arial" w:hAnsi="Arial"/>
          <w:b/>
          <w:bCs/>
          <w:color w:val="00B050"/>
          <w:sz w:val="24"/>
          <w:szCs w:val="24"/>
          <w:rtl/>
        </w:rPr>
        <w:t>الواحد</w:t>
      </w:r>
    </w:p>
    <w:p w:rsidR="00E87954" w:rsidRPr="00081F4B" w:rsidRDefault="00E87954" w:rsidP="003A20E4">
      <w:pPr>
        <w:pStyle w:val="ListParagraph"/>
        <w:numPr>
          <w:ilvl w:val="0"/>
          <w:numId w:val="170"/>
        </w:num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  <w:r w:rsidRPr="00081F4B">
        <w:rPr>
          <w:rFonts w:ascii="Arial" w:hAnsi="Arial"/>
          <w:sz w:val="24"/>
          <w:szCs w:val="24"/>
          <w:rtl/>
        </w:rPr>
        <w:t>مقاييس</w:t>
      </w:r>
      <w:r w:rsidRPr="00081F4B">
        <w:rPr>
          <w:rFonts w:ascii="Arial" w:hAnsi="Arial"/>
          <w:sz w:val="24"/>
          <w:szCs w:val="24"/>
        </w:rPr>
        <w:t xml:space="preserve"> </w:t>
      </w:r>
      <w:r w:rsidRPr="00081F4B">
        <w:rPr>
          <w:rFonts w:ascii="Arial" w:hAnsi="Arial"/>
          <w:sz w:val="24"/>
          <w:szCs w:val="24"/>
          <w:rtl/>
        </w:rPr>
        <w:t>بطاقة</w:t>
      </w:r>
      <w:r w:rsidRPr="00081F4B">
        <w:rPr>
          <w:rFonts w:ascii="Arial" w:hAnsi="Arial"/>
          <w:sz w:val="24"/>
          <w:szCs w:val="24"/>
        </w:rPr>
        <w:t xml:space="preserve"> </w:t>
      </w:r>
      <w:r w:rsidRPr="00081F4B">
        <w:rPr>
          <w:rFonts w:ascii="Arial" w:hAnsi="Arial"/>
          <w:sz w:val="24"/>
          <w:szCs w:val="24"/>
          <w:rtl/>
        </w:rPr>
        <w:t>القياس</w:t>
      </w:r>
      <w:r w:rsidRPr="00081F4B">
        <w:rPr>
          <w:rFonts w:ascii="Arial" w:hAnsi="Arial"/>
          <w:sz w:val="24"/>
          <w:szCs w:val="24"/>
        </w:rPr>
        <w:t xml:space="preserve"> </w:t>
      </w:r>
      <w:r w:rsidRPr="00081F4B">
        <w:rPr>
          <w:rFonts w:ascii="Arial" w:hAnsi="Arial"/>
          <w:sz w:val="24"/>
          <w:szCs w:val="24"/>
          <w:rtl/>
        </w:rPr>
        <w:t>المتوازن</w:t>
      </w:r>
      <w:r w:rsidRPr="00081F4B">
        <w:rPr>
          <w:rFonts w:ascii="Arial" w:hAnsi="Arial"/>
          <w:sz w:val="24"/>
          <w:szCs w:val="24"/>
        </w:rPr>
        <w:t xml:space="preserve"> </w:t>
      </w:r>
      <w:r w:rsidRPr="00081F4B">
        <w:rPr>
          <w:rFonts w:ascii="Arial" w:hAnsi="Arial"/>
          <w:sz w:val="24"/>
          <w:szCs w:val="24"/>
          <w:rtl/>
        </w:rPr>
        <w:t>للأداء</w:t>
      </w:r>
    </w:p>
    <w:p w:rsidR="00E87954" w:rsidRDefault="00E87954" w:rsidP="00E87954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</w:p>
    <w:p w:rsidR="00E87954" w:rsidRDefault="00E87954" w:rsidP="00E87954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</w:p>
    <w:p w:rsidR="00E87954" w:rsidRPr="002529EC" w:rsidRDefault="00E87954" w:rsidP="00E87954">
      <w:pPr>
        <w:contextualSpacing/>
        <w:rPr>
          <w:rFonts w:asciiTheme="minorHAnsi" w:eastAsiaTheme="minorHAnsi" w:hAnsiTheme="minorHAnsi" w:cstheme="minorBidi"/>
          <w:rtl/>
        </w:rPr>
      </w:pPr>
    </w:p>
    <w:p w:rsidR="006053C0" w:rsidRDefault="006053C0" w:rsidP="00E87954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</w:p>
    <w:p w:rsidR="006053C0" w:rsidRDefault="006053C0" w:rsidP="00E87954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</w:p>
    <w:p w:rsidR="00E87954" w:rsidRPr="007E2256" w:rsidRDefault="00E87954" w:rsidP="00E87954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lastRenderedPageBreak/>
        <w:t>ان انحراف معدل الاجر غير الملائم (لتكلفة العمل المباشر )</w:t>
      </w:r>
      <w:r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 xml:space="preserve"> 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قد يكون بسبب: </w:t>
      </w:r>
    </w:p>
    <w:p w:rsidR="00E87954" w:rsidRPr="007E2256" w:rsidRDefault="00E87954" w:rsidP="003A20E4">
      <w:pPr>
        <w:pStyle w:val="ListParagraph"/>
        <w:numPr>
          <w:ilvl w:val="0"/>
          <w:numId w:val="121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>توقف عمليات الانتاج بسبب أعطال مفاجئة .</w:t>
      </w:r>
    </w:p>
    <w:p w:rsidR="00E87954" w:rsidRPr="007E2256" w:rsidRDefault="00E87954" w:rsidP="003A20E4">
      <w:pPr>
        <w:pStyle w:val="ListParagraph"/>
        <w:numPr>
          <w:ilvl w:val="0"/>
          <w:numId w:val="121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B050"/>
          <w:sz w:val="24"/>
          <w:szCs w:val="24"/>
          <w:rtl/>
        </w:rPr>
      </w:pPr>
      <w:r w:rsidRPr="007E2256">
        <w:rPr>
          <w:rFonts w:ascii="Arial" w:eastAsia="Times New Roman" w:hAnsi="Arial"/>
          <w:b/>
          <w:bCs/>
          <w:color w:val="00B050"/>
          <w:sz w:val="24"/>
          <w:szCs w:val="24"/>
          <w:rtl/>
        </w:rPr>
        <w:t>استخدام عمالة ذات مهارة مرتفعة .</w:t>
      </w:r>
    </w:p>
    <w:p w:rsidR="00E87954" w:rsidRPr="007E2256" w:rsidRDefault="00E87954" w:rsidP="003A20E4">
      <w:pPr>
        <w:pStyle w:val="ListParagraph"/>
        <w:numPr>
          <w:ilvl w:val="0"/>
          <w:numId w:val="121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>عدم كفاءة العاملين مما يسبب زيادة وقت التنفيذ .</w:t>
      </w:r>
    </w:p>
    <w:p w:rsidR="00E87954" w:rsidRDefault="00E87954" w:rsidP="003A20E4">
      <w:pPr>
        <w:pStyle w:val="ListParagraph"/>
        <w:numPr>
          <w:ilvl w:val="0"/>
          <w:numId w:val="121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>لاشئ مماسبق.</w:t>
      </w:r>
    </w:p>
    <w:p w:rsidR="00E87954" w:rsidRPr="00E87954" w:rsidRDefault="00E87954" w:rsidP="00E87954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</w:p>
    <w:p w:rsidR="00E87954" w:rsidRPr="00E87954" w:rsidRDefault="00E87954" w:rsidP="00E87954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يستلزم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تطبيق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نظام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محاسبة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المسئولية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تحديد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أدوات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قياس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محددة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مقدما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للحكم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على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كفاية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نتائج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التنفيذ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</w:p>
    <w:p w:rsidR="00E87954" w:rsidRPr="00E87954" w:rsidRDefault="00E87954" w:rsidP="00E87954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الفعلي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وهذه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تسمى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E87954" w:rsidRPr="00E87954" w:rsidRDefault="00E87954" w:rsidP="003A20E4">
      <w:pPr>
        <w:pStyle w:val="ListParagraph"/>
        <w:numPr>
          <w:ilvl w:val="0"/>
          <w:numId w:val="171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B050"/>
          <w:sz w:val="24"/>
          <w:szCs w:val="24"/>
        </w:rPr>
      </w:pPr>
      <w:r w:rsidRPr="00E87954">
        <w:rPr>
          <w:rFonts w:ascii="Arial" w:hAnsi="Arial"/>
          <w:b/>
          <w:bCs/>
          <w:color w:val="00B050"/>
          <w:sz w:val="24"/>
          <w:szCs w:val="24"/>
          <w:rtl/>
        </w:rPr>
        <w:t>معايير</w:t>
      </w:r>
      <w:r w:rsidRPr="00E87954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E87954">
        <w:rPr>
          <w:rFonts w:ascii="Arial" w:hAnsi="Arial"/>
          <w:b/>
          <w:bCs/>
          <w:color w:val="00B050"/>
          <w:sz w:val="24"/>
          <w:szCs w:val="24"/>
          <w:rtl/>
        </w:rPr>
        <w:t>الأداء</w:t>
      </w:r>
      <w:r w:rsidRPr="00E87954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</w:p>
    <w:p w:rsidR="00E87954" w:rsidRPr="00503F90" w:rsidRDefault="00E87954" w:rsidP="003A20E4">
      <w:pPr>
        <w:pStyle w:val="ListParagraph"/>
        <w:numPr>
          <w:ilvl w:val="0"/>
          <w:numId w:val="171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مراكز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المسئولية</w:t>
      </w:r>
    </w:p>
    <w:p w:rsidR="00E87954" w:rsidRPr="00503F90" w:rsidRDefault="00E87954" w:rsidP="003A20E4">
      <w:pPr>
        <w:pStyle w:val="ListParagraph"/>
        <w:numPr>
          <w:ilvl w:val="0"/>
          <w:numId w:val="171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التقارير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الرقابية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081F4B" w:rsidRPr="00E87954" w:rsidRDefault="00E87954" w:rsidP="003A20E4">
      <w:pPr>
        <w:pStyle w:val="ListParagraph"/>
        <w:numPr>
          <w:ilvl w:val="0"/>
          <w:numId w:val="171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  <w:rtl/>
        </w:rPr>
      </w:pP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القوائم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والتقارير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المالية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B0387E" w:rsidRPr="00B0387E" w:rsidRDefault="00B0387E" w:rsidP="00B0387E">
      <w:p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</w:p>
    <w:p w:rsidR="00A21BD4" w:rsidRPr="00E87954" w:rsidRDefault="00A21BD4" w:rsidP="00E87954">
      <w:pPr>
        <w:pStyle w:val="NoSpacing"/>
        <w:rPr>
          <w:color w:val="C00000"/>
          <w:sz w:val="24"/>
          <w:szCs w:val="24"/>
          <w:rtl/>
        </w:rPr>
      </w:pPr>
      <w:r w:rsidRPr="0099041D">
        <w:rPr>
          <w:rFonts w:hint="cs"/>
          <w:color w:val="C00000"/>
          <w:sz w:val="24"/>
          <w:szCs w:val="24"/>
          <w:rtl/>
        </w:rPr>
        <w:t xml:space="preserve">  </w:t>
      </w:r>
    </w:p>
    <w:p w:rsidR="002529EC" w:rsidRPr="002529EC" w:rsidRDefault="002529EC" w:rsidP="00B06346">
      <w:pPr>
        <w:jc w:val="both"/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يقوم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قسم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المحركات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بشركة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"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السلام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"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لصناعة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المبردات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بإمداد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قسم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الإنتاج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باحتياجاته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المحركات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لصناعة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الثلاجات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2529EC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وكان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سعر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السوق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للمحرك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المثيل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يبلغ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6A5E30">
        <w:rPr>
          <w:rFonts w:asciiTheme="minorHAnsi" w:eastAsiaTheme="minorHAnsi" w:hAnsiTheme="minorHAnsi"/>
          <w:b/>
          <w:bCs/>
          <w:color w:val="4BACC6" w:themeColor="accent5"/>
          <w:rtl/>
        </w:rPr>
        <w:t>380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وتكلفة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المحرك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الواحد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تشمل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: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تكلفة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إنتاجية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متغيرة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100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تكلفة</w:t>
      </w:r>
      <w:r w:rsidRPr="002529EC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إنتاجية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ثابتة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50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تكلفة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تسويقية</w:t>
      </w:r>
      <w:r w:rsidRPr="006A5E30">
        <w:rPr>
          <w:rFonts w:asciiTheme="minorHAnsi" w:eastAsiaTheme="minorHAnsi" w:hAnsiTheme="minorHAnsi"/>
          <w:b/>
          <w:bCs/>
          <w:color w:val="4BACC6" w:themeColor="accent5"/>
          <w:rtl/>
        </w:rPr>
        <w:t xml:space="preserve"> 80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تكلفة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إدارية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70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ريال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وبناء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على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ذلك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فان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سعر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التحويل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للمحرك</w:t>
      </w:r>
      <w:r w:rsidRPr="002529EC">
        <w:rPr>
          <w:rFonts w:asciiTheme="minorHAnsi" w:eastAsiaTheme="minorHAnsi" w:hAnsiTheme="minorHAnsi" w:cstheme="minorBidi" w:hint="cs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الواحد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بين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القسمين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على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أساس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سعر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السوق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المعدل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هو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2529EC" w:rsidRPr="002529EC" w:rsidRDefault="006A5E30" w:rsidP="00AE087A">
      <w:pPr>
        <w:numPr>
          <w:ilvl w:val="0"/>
          <w:numId w:val="95"/>
        </w:numPr>
        <w:contextualSpacing/>
        <w:rPr>
          <w:rFonts w:asciiTheme="minorHAnsi" w:eastAsiaTheme="minorHAnsi" w:hAnsiTheme="minorHAnsi" w:cstheme="minorBidi"/>
          <w:rtl/>
        </w:rPr>
      </w:pPr>
      <w:r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0E574358" wp14:editId="44BF50EC">
                <wp:simplePos x="0" y="0"/>
                <wp:positionH relativeFrom="column">
                  <wp:posOffset>-390525</wp:posOffset>
                </wp:positionH>
                <wp:positionV relativeFrom="paragraph">
                  <wp:posOffset>10795</wp:posOffset>
                </wp:positionV>
                <wp:extent cx="4229100" cy="581025"/>
                <wp:effectExtent l="0" t="0" r="19050" b="28575"/>
                <wp:wrapNone/>
                <wp:docPr id="77" name="Text Box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9100" cy="581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Pr="006A5E30" w:rsidRDefault="00A37196" w:rsidP="006A5E30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سعر التحويل =سعر السوق المعدل = (سعر السوق </w:t>
                            </w:r>
                            <w:r w:rsidRPr="00462165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>–</w:t>
                            </w: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تكاليف ومصاريف تسويقية)</w:t>
                            </w:r>
                          </w:p>
                          <w:p w:rsidR="00A37196" w:rsidRPr="006A5E30" w:rsidRDefault="00A37196" w:rsidP="006A5E30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                                        </w:t>
                            </w:r>
                            <w:r w:rsidRPr="006A5E3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380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</w:t>
                            </w:r>
                            <w:r w:rsidRPr="006A5E3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-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6A5E3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80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6A5E3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=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6A5E3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300 ريال</w:t>
                            </w:r>
                          </w:p>
                          <w:p w:rsidR="00A37196" w:rsidRPr="006A5E30" w:rsidRDefault="00A37196" w:rsidP="006A5E30">
                            <w:pPr>
                              <w:pStyle w:val="NoSpacing"/>
                              <w:rPr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574358" id="Text Box 77" o:spid="_x0000_s1081" type="#_x0000_t202" style="position:absolute;left:0;text-align:left;margin-left:-30.75pt;margin-top:.85pt;width:333pt;height:45.75pt;z-index:2518722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" fillcolor="white [3201]" strokeweight=".5pt">
                <v:textbox>
                  <w:txbxContent>
                    <w:p w:rsidR="00A37196" w:rsidRPr="006A5E30" w:rsidRDefault="00A37196" w:rsidP="006A5E30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462165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سعر التحويل =سعر السوق المعدل = (سعر السوق </w:t>
                      </w:r>
                      <w:r w:rsidRPr="00462165">
                        <w:rPr>
                          <w:b/>
                          <w:bCs/>
                          <w:color w:val="4F81BD" w:themeColor="accent1"/>
                          <w:rtl/>
                        </w:rPr>
                        <w:t>–</w:t>
                      </w:r>
                      <w:r w:rsidRPr="00462165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تكاليف ومصاريف تسويقية)</w:t>
                      </w:r>
                    </w:p>
                    <w:p w:rsidR="00A37196" w:rsidRPr="006A5E30" w:rsidRDefault="00A37196" w:rsidP="006A5E30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                                         </w:t>
                      </w:r>
                      <w:r w:rsidRPr="006A5E3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380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</w:t>
                      </w:r>
                      <w:r w:rsidRPr="006A5E3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-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6A5E3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80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6A5E3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=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6A5E3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300 ريال</w:t>
                      </w:r>
                    </w:p>
                    <w:p w:rsidR="00A37196" w:rsidRPr="006A5E30" w:rsidRDefault="00A37196" w:rsidP="006A5E30">
                      <w:pPr>
                        <w:pStyle w:val="NoSpacing"/>
                        <w:rPr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529EC" w:rsidRPr="002529EC">
        <w:rPr>
          <w:rFonts w:asciiTheme="minorHAnsi" w:eastAsiaTheme="minorHAnsi" w:hAnsiTheme="minorHAnsi"/>
          <w:rtl/>
        </w:rPr>
        <w:t xml:space="preserve">420 </w:t>
      </w:r>
      <w:r w:rsidR="002529EC" w:rsidRPr="002529EC">
        <w:rPr>
          <w:rFonts w:asciiTheme="minorHAnsi" w:eastAsiaTheme="minorHAnsi" w:hAnsiTheme="minorHAnsi" w:hint="cs"/>
          <w:rtl/>
        </w:rPr>
        <w:t>ريال</w:t>
      </w:r>
    </w:p>
    <w:p w:rsidR="002529EC" w:rsidRPr="002529EC" w:rsidRDefault="002529EC" w:rsidP="00AE087A">
      <w:pPr>
        <w:numPr>
          <w:ilvl w:val="0"/>
          <w:numId w:val="95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/>
          <w:rtl/>
        </w:rPr>
        <w:t xml:space="preserve">500 </w:t>
      </w:r>
      <w:r w:rsidRPr="002529EC">
        <w:rPr>
          <w:rFonts w:asciiTheme="minorHAnsi" w:eastAsiaTheme="minorHAnsi" w:hAnsiTheme="minorHAnsi" w:hint="cs"/>
          <w:rtl/>
        </w:rPr>
        <w:t>ريال</w:t>
      </w:r>
    </w:p>
    <w:p w:rsidR="002529EC" w:rsidRPr="002529EC" w:rsidRDefault="002529EC" w:rsidP="00AE087A">
      <w:pPr>
        <w:numPr>
          <w:ilvl w:val="0"/>
          <w:numId w:val="95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2529EC">
        <w:rPr>
          <w:rFonts w:asciiTheme="minorHAnsi" w:eastAsiaTheme="minorHAnsi" w:hAnsiTheme="minorHAnsi"/>
          <w:b/>
          <w:bCs/>
          <w:color w:val="FF0000"/>
          <w:rtl/>
        </w:rPr>
        <w:t xml:space="preserve">300 </w:t>
      </w:r>
      <w:r w:rsidRPr="002529EC">
        <w:rPr>
          <w:rFonts w:asciiTheme="minorHAnsi" w:eastAsiaTheme="minorHAnsi" w:hAnsiTheme="minorHAnsi" w:hint="cs"/>
          <w:b/>
          <w:bCs/>
          <w:color w:val="FF0000"/>
          <w:rtl/>
        </w:rPr>
        <w:t>ريال</w:t>
      </w:r>
    </w:p>
    <w:p w:rsidR="002529EC" w:rsidRPr="00B06346" w:rsidRDefault="002529EC" w:rsidP="00AE087A">
      <w:pPr>
        <w:numPr>
          <w:ilvl w:val="0"/>
          <w:numId w:val="95"/>
        </w:numPr>
        <w:contextualSpacing/>
        <w:rPr>
          <w:rFonts w:asciiTheme="minorHAnsi" w:eastAsiaTheme="minorHAnsi" w:hAnsiTheme="minorHAnsi" w:cstheme="minorBidi"/>
        </w:rPr>
      </w:pPr>
      <w:r w:rsidRPr="002529EC">
        <w:rPr>
          <w:rFonts w:asciiTheme="minorHAnsi" w:eastAsiaTheme="minorHAnsi" w:hAnsiTheme="minorHAnsi" w:hint="cs"/>
          <w:rtl/>
        </w:rPr>
        <w:t>لا شيء من ما سبق</w:t>
      </w:r>
    </w:p>
    <w:p w:rsidR="00B06346" w:rsidRPr="002529EC" w:rsidRDefault="00B06346" w:rsidP="00B06346">
      <w:pPr>
        <w:contextualSpacing/>
        <w:rPr>
          <w:rFonts w:asciiTheme="minorHAnsi" w:eastAsiaTheme="minorHAnsi" w:hAnsiTheme="minorHAnsi" w:cstheme="minorBidi"/>
        </w:rPr>
      </w:pPr>
    </w:p>
    <w:p w:rsidR="002529EC" w:rsidRPr="002529EC" w:rsidRDefault="002529EC" w:rsidP="002529EC">
      <w:pPr>
        <w:rPr>
          <w:rFonts w:asciiTheme="minorHAnsi" w:eastAsiaTheme="minorHAnsi" w:hAnsiTheme="minorHAnsi" w:cstheme="minorBidi"/>
          <w:color w:val="7030A0"/>
          <w:rtl/>
        </w:rPr>
      </w:pPr>
      <w:r w:rsidRPr="002529EC">
        <w:rPr>
          <w:rFonts w:asciiTheme="minorHAnsi" w:eastAsiaTheme="minorHAnsi" w:hAnsiTheme="minorHAnsi" w:hint="cs"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نفس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فقرة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السؤال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السابقة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مباشرة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بفرض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سعر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التحويل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للمحرك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بين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القسمين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يتحدد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على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أساس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التكلفة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الفعلية</w:t>
      </w:r>
      <w:r w:rsidRPr="002529EC">
        <w:rPr>
          <w:rFonts w:asciiTheme="minorHAnsi" w:eastAsiaTheme="minorHAnsi" w:hAnsiTheme="minorHAnsi" w:cstheme="minorBidi" w:hint="cs"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مضافا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اليها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نسبة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ربح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مستهدف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54 %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فان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سعر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التحويل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للمحرك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الواحد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يكون</w:t>
      </w:r>
      <w:r w:rsidRPr="002529EC">
        <w:rPr>
          <w:rFonts w:asciiTheme="minorHAnsi" w:eastAsiaTheme="minorHAnsi" w:hAnsiTheme="minorHAnsi"/>
          <w:color w:val="7030A0"/>
          <w:rtl/>
        </w:rPr>
        <w:t xml:space="preserve"> :</w:t>
      </w:r>
    </w:p>
    <w:p w:rsidR="002529EC" w:rsidRPr="002529EC" w:rsidRDefault="006A5E30" w:rsidP="00AE087A">
      <w:pPr>
        <w:numPr>
          <w:ilvl w:val="0"/>
          <w:numId w:val="96"/>
        </w:numPr>
        <w:contextualSpacing/>
        <w:rPr>
          <w:rFonts w:asciiTheme="minorHAnsi" w:eastAsiaTheme="minorHAnsi" w:hAnsiTheme="minorHAnsi" w:cstheme="minorBidi"/>
          <w:rtl/>
        </w:rPr>
      </w:pPr>
      <w:r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0B6066CA" wp14:editId="0C53F75A">
                <wp:simplePos x="0" y="0"/>
                <wp:positionH relativeFrom="column">
                  <wp:posOffset>-381000</wp:posOffset>
                </wp:positionH>
                <wp:positionV relativeFrom="paragraph">
                  <wp:posOffset>13970</wp:posOffset>
                </wp:positionV>
                <wp:extent cx="4229100" cy="666750"/>
                <wp:effectExtent l="0" t="0" r="19050" b="19050"/>
                <wp:wrapNone/>
                <wp:docPr id="78" name="Text Box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9100" cy="666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Default="00A37196" w:rsidP="00462165">
                            <w:pPr>
                              <w:pStyle w:val="NoSpacing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التكلفة الفعلية=تكلفة انتاجية متغيرة+تكلفة انتاجية ثابتة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+تكلفة تسويقية+تكلفة ادارية </w:t>
                            </w: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=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</w:p>
                          <w:p w:rsidR="00A37196" w:rsidRPr="00462165" w:rsidRDefault="00A37196" w:rsidP="00462165">
                            <w:pPr>
                              <w:pStyle w:val="NoSpacing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                100 + 50 + 80 + 70 = 300 ريال </w:t>
                            </w:r>
                          </w:p>
                          <w:p w:rsidR="00A37196" w:rsidRPr="00462165" w:rsidRDefault="00A37196" w:rsidP="00462165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مضاف اليها ربح 54%</w:t>
                            </w: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=300 +(300×54%) = </w:t>
                            </w: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C00000"/>
                                <w:rtl/>
                              </w:rPr>
                              <w:t>462</w:t>
                            </w: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ريال</w:t>
                            </w:r>
                          </w:p>
                          <w:p w:rsidR="00A37196" w:rsidRPr="006A5E30" w:rsidRDefault="00A37196" w:rsidP="006A5E30">
                            <w:pPr>
                              <w:pStyle w:val="NoSpacing"/>
                              <w:rPr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6066CA" id="Text Box 78" o:spid="_x0000_s1082" type="#_x0000_t202" style="position:absolute;left:0;text-align:left;margin-left:-30pt;margin-top:1.1pt;width:333pt;height:52.5pt;z-index:251874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" fillcolor="white [3201]" strokeweight=".5pt">
                <v:textbox>
                  <w:txbxContent>
                    <w:p w:rsidR="00A37196" w:rsidRDefault="00A37196" w:rsidP="00462165">
                      <w:pPr>
                        <w:pStyle w:val="NoSpacing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462165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التكلفة الفعلية=تكلفة انتاجية متغيرة+تكلفة انتاجية ثابتة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+تكلفة تسويقية+تكلفة ادارية </w:t>
                      </w:r>
                      <w:r w:rsidRPr="00462165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=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</w:p>
                    <w:p w:rsidR="00A37196" w:rsidRPr="00462165" w:rsidRDefault="00A37196" w:rsidP="00462165">
                      <w:pPr>
                        <w:pStyle w:val="NoSpacing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                100 + 50 + 80 + 70 = 300 ريال </w:t>
                      </w:r>
                    </w:p>
                    <w:p w:rsidR="00A37196" w:rsidRPr="00462165" w:rsidRDefault="00A37196" w:rsidP="00462165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46216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            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مضاف اليها ربح 54%</w:t>
                      </w:r>
                      <w:r w:rsidRPr="0046216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=300 +(300×54%) = </w:t>
                      </w:r>
                      <w:r w:rsidRPr="00462165">
                        <w:rPr>
                          <w:rFonts w:hint="cs"/>
                          <w:b/>
                          <w:bCs/>
                          <w:color w:val="C00000"/>
                          <w:rtl/>
                        </w:rPr>
                        <w:t>462</w:t>
                      </w:r>
                      <w:r w:rsidRPr="0046216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ريال</w:t>
                      </w:r>
                    </w:p>
                    <w:p w:rsidR="00A37196" w:rsidRPr="006A5E30" w:rsidRDefault="00A37196" w:rsidP="006A5E30">
                      <w:pPr>
                        <w:pStyle w:val="NoSpacing"/>
                        <w:rPr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529EC" w:rsidRPr="002529EC">
        <w:rPr>
          <w:rFonts w:asciiTheme="minorHAnsi" w:eastAsiaTheme="minorHAnsi" w:hAnsiTheme="minorHAnsi"/>
          <w:rtl/>
        </w:rPr>
        <w:t xml:space="preserve">162 </w:t>
      </w:r>
      <w:r w:rsidR="002529EC" w:rsidRPr="002529EC">
        <w:rPr>
          <w:rFonts w:asciiTheme="minorHAnsi" w:eastAsiaTheme="minorHAnsi" w:hAnsiTheme="minorHAnsi" w:hint="cs"/>
          <w:rtl/>
        </w:rPr>
        <w:t>ريال</w:t>
      </w:r>
    </w:p>
    <w:p w:rsidR="002529EC" w:rsidRPr="002529EC" w:rsidRDefault="002529EC" w:rsidP="00AE087A">
      <w:pPr>
        <w:numPr>
          <w:ilvl w:val="0"/>
          <w:numId w:val="96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/>
          <w:rtl/>
        </w:rPr>
        <w:t xml:space="preserve">385 </w:t>
      </w:r>
      <w:r w:rsidRPr="002529EC">
        <w:rPr>
          <w:rFonts w:asciiTheme="minorHAnsi" w:eastAsiaTheme="minorHAnsi" w:hAnsiTheme="minorHAnsi" w:hint="cs"/>
          <w:rtl/>
        </w:rPr>
        <w:t>ريال</w:t>
      </w:r>
    </w:p>
    <w:p w:rsidR="002529EC" w:rsidRPr="002529EC" w:rsidRDefault="002529EC" w:rsidP="00AE087A">
      <w:pPr>
        <w:numPr>
          <w:ilvl w:val="0"/>
          <w:numId w:val="96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2529EC">
        <w:rPr>
          <w:rFonts w:asciiTheme="minorHAnsi" w:eastAsiaTheme="minorHAnsi" w:hAnsiTheme="minorHAnsi"/>
          <w:b/>
          <w:bCs/>
          <w:color w:val="FF0000"/>
          <w:rtl/>
        </w:rPr>
        <w:t xml:space="preserve">462 </w:t>
      </w:r>
      <w:r w:rsidRPr="002529EC">
        <w:rPr>
          <w:rFonts w:asciiTheme="minorHAnsi" w:eastAsiaTheme="minorHAnsi" w:hAnsiTheme="minorHAnsi" w:hint="cs"/>
          <w:b/>
          <w:bCs/>
          <w:color w:val="FF0000"/>
          <w:rtl/>
        </w:rPr>
        <w:t>ريال</w:t>
      </w:r>
    </w:p>
    <w:p w:rsidR="002529EC" w:rsidRPr="00B06346" w:rsidRDefault="002529EC" w:rsidP="00AE087A">
      <w:pPr>
        <w:numPr>
          <w:ilvl w:val="0"/>
          <w:numId w:val="96"/>
        </w:numPr>
        <w:contextualSpacing/>
        <w:rPr>
          <w:rFonts w:asciiTheme="minorHAnsi" w:eastAsiaTheme="minorHAnsi" w:hAnsiTheme="minorHAnsi" w:cstheme="minorBidi"/>
        </w:rPr>
      </w:pPr>
      <w:r w:rsidRPr="002529EC">
        <w:rPr>
          <w:rFonts w:asciiTheme="minorHAnsi" w:eastAsiaTheme="minorHAnsi" w:hAnsiTheme="minorHAnsi" w:hint="cs"/>
          <w:rtl/>
        </w:rPr>
        <w:t xml:space="preserve">لا شيء من ما سبق </w:t>
      </w:r>
    </w:p>
    <w:p w:rsidR="00B06346" w:rsidRPr="002529EC" w:rsidRDefault="00B06346" w:rsidP="00B06346">
      <w:pPr>
        <w:contextualSpacing/>
        <w:rPr>
          <w:rFonts w:asciiTheme="minorHAnsi" w:eastAsiaTheme="minorHAnsi" w:hAnsiTheme="minorHAnsi" w:cstheme="minorBidi"/>
          <w:rtl/>
        </w:rPr>
      </w:pPr>
    </w:p>
    <w:p w:rsidR="002529EC" w:rsidRPr="002529EC" w:rsidRDefault="002529EC" w:rsidP="002529EC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كانت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بينات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عنصري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تكلفة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المواد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المباشرة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والعمل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المباشر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لإحدى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الشركات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الصناعية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هي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>:</w:t>
      </w:r>
    </w:p>
    <w:p w:rsidR="002529EC" w:rsidRPr="002529EC" w:rsidRDefault="002529EC" w:rsidP="002529EC">
      <w:pPr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cstheme="minorBidi" w:hint="cs"/>
          <w:noProof/>
        </w:rPr>
        <w:drawing>
          <wp:inline distT="0" distB="0" distL="0" distR="0" wp14:anchorId="403FC296" wp14:editId="6918BBAC">
            <wp:extent cx="5270500" cy="1242060"/>
            <wp:effectExtent l="0" t="0" r="6350" b="0"/>
            <wp:docPr id="22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24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29EC" w:rsidRPr="002529EC" w:rsidRDefault="00407AF7" w:rsidP="002529EC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>
        <w:rPr>
          <w:rFonts w:asciiTheme="minorHAnsi" w:eastAsiaTheme="minorHAnsi" w:hAnsiTheme="minorHAnsi" w:hint="cs"/>
          <w:b/>
          <w:bCs/>
          <w:noProof/>
          <w:color w:val="7030A0"/>
          <w:rtl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0ED3F5B6" wp14:editId="7486103F">
                <wp:simplePos x="0" y="0"/>
                <wp:positionH relativeFrom="column">
                  <wp:posOffset>-647700</wp:posOffset>
                </wp:positionH>
                <wp:positionV relativeFrom="paragraph">
                  <wp:posOffset>274955</wp:posOffset>
                </wp:positionV>
                <wp:extent cx="4324350" cy="723900"/>
                <wp:effectExtent l="0" t="0" r="19050" b="19050"/>
                <wp:wrapNone/>
                <wp:docPr id="75" name="Text Box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4350" cy="723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Pr="00407AF7" w:rsidRDefault="00A37196" w:rsidP="00407AF7">
                            <w:pPr>
                              <w:pStyle w:val="NoSpacing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407AF7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انحراف معدل الأجر =(السعر الفعلي-السعر المعياري)×الكمية الفعلية</w:t>
                            </w:r>
                          </w:p>
                          <w:p w:rsidR="00A37196" w:rsidRPr="00407AF7" w:rsidRDefault="00A37196" w:rsidP="00407AF7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407AF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          = </w:t>
                            </w:r>
                            <w:r w:rsidRPr="00407AF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(7.5-8)×3200 =-1600 ريال ملائم</w:t>
                            </w:r>
                          </w:p>
                          <w:p w:rsidR="00A37196" w:rsidRPr="00407AF7" w:rsidRDefault="00A37196" w:rsidP="00407AF7">
                            <w:pPr>
                              <w:pStyle w:val="NoSpacing"/>
                              <w:rPr>
                                <w:color w:val="002060"/>
                              </w:rPr>
                            </w:pPr>
                            <w:r w:rsidRPr="00407AF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اذا كانت تكلفة الساعات الفعلية أقل من تكلفة الساعات المعيارية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يكون انحراف ملائم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D3F5B6" id="Text Box 75" o:spid="_x0000_s1083" type="#_x0000_t202" style="position:absolute;left:0;text-align:left;margin-left:-51pt;margin-top:21.65pt;width:340.5pt;height:57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" fillcolor="white [3201]" strokeweight=".5pt">
                <v:textbox>
                  <w:txbxContent>
                    <w:p w:rsidR="00A37196" w:rsidRPr="00407AF7" w:rsidRDefault="00A37196" w:rsidP="00407AF7">
                      <w:pPr>
                        <w:pStyle w:val="NoSpacing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407AF7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انحراف معدل الأجر =(السعر الفعلي-السعر المعياري)×الكمية الفعلية</w:t>
                      </w:r>
                    </w:p>
                    <w:p w:rsidR="00A37196" w:rsidRPr="00407AF7" w:rsidRDefault="00A37196" w:rsidP="00407AF7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407AF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           = </w:t>
                      </w:r>
                      <w:r w:rsidRPr="00407AF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(7.5-8)×3200 =-1600 ريال ملائم</w:t>
                      </w:r>
                    </w:p>
                    <w:p w:rsidR="00A37196" w:rsidRPr="00407AF7" w:rsidRDefault="00A37196" w:rsidP="00407AF7">
                      <w:pPr>
                        <w:pStyle w:val="NoSpacing"/>
                        <w:rPr>
                          <w:color w:val="002060"/>
                        </w:rPr>
                      </w:pPr>
                      <w:r w:rsidRPr="00407AF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اذا كانت تكلفة الساعات الفعلية أقل من تكلفة الساعات المعيارية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يكون انحراف ملائم</w:t>
                      </w:r>
                    </w:p>
                  </w:txbxContent>
                </v:textbox>
              </v:shape>
            </w:pict>
          </mc:Fallback>
        </mc:AlternateConten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ضوء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هذه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البيانات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فان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انحراف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المعدل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للأجور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المباشرة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الذي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يظهر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بتقرير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الأداء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b/>
          <w:bCs/>
          <w:color w:val="7030A0"/>
          <w:rtl/>
        </w:rPr>
        <w:t>يكون</w:t>
      </w:r>
      <w:r w:rsidR="002529EC"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2529EC" w:rsidRPr="002529EC" w:rsidRDefault="002529EC" w:rsidP="00AE087A">
      <w:pPr>
        <w:numPr>
          <w:ilvl w:val="0"/>
          <w:numId w:val="98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2529EC">
        <w:rPr>
          <w:rFonts w:asciiTheme="minorHAnsi" w:eastAsiaTheme="minorHAnsi" w:hAnsiTheme="minorHAnsi"/>
          <w:b/>
          <w:bCs/>
          <w:color w:val="FF0000"/>
          <w:rtl/>
        </w:rPr>
        <w:t xml:space="preserve">1,600 </w:t>
      </w:r>
      <w:r w:rsidRPr="002529EC">
        <w:rPr>
          <w:rFonts w:asciiTheme="minorHAnsi" w:eastAsiaTheme="minorHAnsi" w:hAnsiTheme="minorHAnsi" w:hint="cs"/>
          <w:b/>
          <w:bCs/>
          <w:color w:val="FF0000"/>
          <w:rtl/>
        </w:rPr>
        <w:t>ريال</w:t>
      </w:r>
      <w:r w:rsidRPr="002529EC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FF0000"/>
          <w:rtl/>
        </w:rPr>
        <w:t>ملائم</w:t>
      </w:r>
    </w:p>
    <w:p w:rsidR="002529EC" w:rsidRPr="002529EC" w:rsidRDefault="002529EC" w:rsidP="00AE087A">
      <w:pPr>
        <w:numPr>
          <w:ilvl w:val="0"/>
          <w:numId w:val="98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/>
          <w:rtl/>
        </w:rPr>
        <w:t xml:space="preserve">1,600 </w:t>
      </w:r>
      <w:r w:rsidRPr="002529EC">
        <w:rPr>
          <w:rFonts w:asciiTheme="minorHAnsi" w:eastAsiaTheme="minorHAnsi" w:hAnsiTheme="minorHAnsi" w:hint="cs"/>
          <w:rtl/>
        </w:rPr>
        <w:t>ريال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غير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ملائم</w:t>
      </w:r>
    </w:p>
    <w:p w:rsidR="002529EC" w:rsidRPr="002529EC" w:rsidRDefault="002529EC" w:rsidP="00AE087A">
      <w:pPr>
        <w:numPr>
          <w:ilvl w:val="0"/>
          <w:numId w:val="98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/>
          <w:rtl/>
        </w:rPr>
        <w:t xml:space="preserve">1,500 </w:t>
      </w:r>
      <w:r w:rsidRPr="002529EC">
        <w:rPr>
          <w:rFonts w:asciiTheme="minorHAnsi" w:eastAsiaTheme="minorHAnsi" w:hAnsiTheme="minorHAnsi" w:hint="cs"/>
          <w:rtl/>
        </w:rPr>
        <w:t>ريال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ملائم</w:t>
      </w:r>
    </w:p>
    <w:p w:rsidR="002529EC" w:rsidRPr="002529EC" w:rsidRDefault="002529EC" w:rsidP="00AE087A">
      <w:pPr>
        <w:numPr>
          <w:ilvl w:val="0"/>
          <w:numId w:val="98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/>
          <w:rtl/>
        </w:rPr>
        <w:t xml:space="preserve">1,500 </w:t>
      </w:r>
      <w:r w:rsidRPr="002529EC">
        <w:rPr>
          <w:rFonts w:asciiTheme="minorHAnsi" w:eastAsiaTheme="minorHAnsi" w:hAnsiTheme="minorHAnsi" w:hint="cs"/>
          <w:rtl/>
        </w:rPr>
        <w:t>ريال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غير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ملائم</w:t>
      </w:r>
    </w:p>
    <w:p w:rsidR="002529EC" w:rsidRPr="002529EC" w:rsidRDefault="002529EC" w:rsidP="002529EC">
      <w:pPr>
        <w:rPr>
          <w:rFonts w:asciiTheme="minorHAnsi" w:eastAsiaTheme="minorHAnsi" w:hAnsiTheme="minorHAnsi" w:cstheme="minorBidi"/>
          <w:color w:val="7030A0"/>
          <w:rtl/>
        </w:rPr>
      </w:pPr>
    </w:p>
    <w:p w:rsidR="002529EC" w:rsidRPr="007A0186" w:rsidRDefault="002529EC" w:rsidP="002529EC">
      <w:pPr>
        <w:rPr>
          <w:rFonts w:asciiTheme="minorHAnsi" w:eastAsiaTheme="minorHAnsi" w:hAnsiTheme="minorHAnsi" w:cstheme="minorBidi"/>
          <w:b/>
          <w:bCs/>
          <w:color w:val="7030A0"/>
          <w:sz w:val="24"/>
          <w:szCs w:val="24"/>
          <w:rtl/>
        </w:rPr>
      </w:pP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في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نفس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فقرة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السؤال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السابقة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مباشرة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،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اذا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علمت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ان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انحراف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الساعات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للأجور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المباشرة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هو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1,600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ريال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غير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ملائم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فان</w:t>
      </w:r>
      <w:r w:rsidRPr="007A0186">
        <w:rPr>
          <w:rFonts w:asciiTheme="minorHAnsi" w:eastAsiaTheme="minorHAnsi" w:hAnsiTheme="minorHAnsi" w:cstheme="minorBidi" w:hint="cs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الانحراف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الإجمالي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للأجور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المباشرة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الذي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يظهر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بتقرير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الأداء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</w:t>
      </w:r>
      <w:r w:rsidRPr="007A0186">
        <w:rPr>
          <w:rFonts w:asciiTheme="minorHAnsi" w:eastAsiaTheme="minorHAnsi" w:hAnsiTheme="minorHAnsi" w:hint="cs"/>
          <w:b/>
          <w:bCs/>
          <w:color w:val="7030A0"/>
          <w:sz w:val="24"/>
          <w:szCs w:val="24"/>
          <w:rtl/>
        </w:rPr>
        <w:t>يكون</w:t>
      </w:r>
      <w:r w:rsidRPr="007A0186">
        <w:rPr>
          <w:rFonts w:asciiTheme="minorHAnsi" w:eastAsiaTheme="minorHAnsi" w:hAnsiTheme="minorHAnsi"/>
          <w:b/>
          <w:bCs/>
          <w:color w:val="7030A0"/>
          <w:sz w:val="24"/>
          <w:szCs w:val="24"/>
          <w:rtl/>
        </w:rPr>
        <w:t xml:space="preserve"> :</w:t>
      </w:r>
    </w:p>
    <w:p w:rsidR="002529EC" w:rsidRPr="002529EC" w:rsidRDefault="00407AF7" w:rsidP="00AE087A">
      <w:pPr>
        <w:numPr>
          <w:ilvl w:val="0"/>
          <w:numId w:val="99"/>
        </w:numPr>
        <w:contextualSpacing/>
        <w:rPr>
          <w:rFonts w:asciiTheme="minorHAnsi" w:eastAsiaTheme="minorHAnsi" w:hAnsiTheme="minorHAnsi" w:cstheme="minorBidi"/>
          <w:rtl/>
        </w:rPr>
      </w:pPr>
      <w:r>
        <w:rPr>
          <w:rFonts w:asciiTheme="minorHAnsi" w:eastAsiaTheme="minorHAnsi" w:hAnsiTheme="minorHAnsi" w:hint="cs"/>
          <w:b/>
          <w:bCs/>
          <w:noProof/>
          <w:color w:val="7030A0"/>
          <w:rtl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1EB6A343" wp14:editId="5FA20C91">
                <wp:simplePos x="0" y="0"/>
                <wp:positionH relativeFrom="column">
                  <wp:posOffset>-647700</wp:posOffset>
                </wp:positionH>
                <wp:positionV relativeFrom="paragraph">
                  <wp:posOffset>10161</wp:posOffset>
                </wp:positionV>
                <wp:extent cx="4324350" cy="419100"/>
                <wp:effectExtent l="0" t="0" r="19050" b="19050"/>
                <wp:wrapNone/>
                <wp:docPr id="76" name="Text Box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4350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Pr="00407AF7" w:rsidRDefault="00A37196" w:rsidP="00407AF7">
                            <w:pPr>
                              <w:rPr>
                                <w:rFonts w:cs="Akhbar MT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407AF7">
                              <w:rPr>
                                <w:rFonts w:cs="Akhbar MT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1600 غيرملائم +(-1600 ) ملائم = صفر</w:t>
                            </w:r>
                          </w:p>
                          <w:p w:rsidR="00A37196" w:rsidRPr="00407AF7" w:rsidRDefault="00A37196" w:rsidP="00407AF7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color w:val="002060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B6A343" id="Text Box 76" o:spid="_x0000_s1084" type="#_x0000_t202" style="position:absolute;left:0;text-align:left;margin-left:-51pt;margin-top:.8pt;width:340.5pt;height:33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" fillcolor="white [3201]" strokeweight=".5pt">
                <v:textbox>
                  <w:txbxContent>
                    <w:p w:rsidR="00A37196" w:rsidRPr="00407AF7" w:rsidRDefault="00A37196" w:rsidP="00407AF7">
                      <w:pPr>
                        <w:rPr>
                          <w:rFonts w:cs="Akhbar MT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407AF7">
                        <w:rPr>
                          <w:rFonts w:cs="Akhbar MT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1600 غيرملائم +(-1600 ) ملائم = صفر</w:t>
                      </w:r>
                    </w:p>
                    <w:p w:rsidR="00A37196" w:rsidRPr="00407AF7" w:rsidRDefault="00A37196" w:rsidP="00407AF7">
                      <w:pPr>
                        <w:pStyle w:val="BalloonText"/>
                        <w:rPr>
                          <w:rFonts w:asciiTheme="majorBidi" w:hAnsiTheme="majorBidi" w:cstheme="majorBidi"/>
                          <w:color w:val="002060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529EC" w:rsidRPr="002529EC">
        <w:rPr>
          <w:rFonts w:asciiTheme="minorHAnsi" w:eastAsiaTheme="minorHAnsi" w:hAnsiTheme="minorHAnsi"/>
          <w:rtl/>
        </w:rPr>
        <w:t xml:space="preserve">3,200 </w:t>
      </w:r>
      <w:r w:rsidR="002529EC" w:rsidRPr="002529EC">
        <w:rPr>
          <w:rFonts w:asciiTheme="minorHAnsi" w:eastAsiaTheme="minorHAnsi" w:hAnsiTheme="minorHAnsi" w:hint="cs"/>
          <w:rtl/>
        </w:rPr>
        <w:t>ريال</w:t>
      </w:r>
      <w:r w:rsidR="002529EC" w:rsidRPr="002529EC">
        <w:rPr>
          <w:rFonts w:asciiTheme="minorHAnsi" w:eastAsiaTheme="minorHAnsi" w:hAnsiTheme="minorHAnsi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rtl/>
        </w:rPr>
        <w:t>غير</w:t>
      </w:r>
      <w:r w:rsidR="002529EC" w:rsidRPr="002529EC">
        <w:rPr>
          <w:rFonts w:asciiTheme="minorHAnsi" w:eastAsiaTheme="minorHAnsi" w:hAnsiTheme="minorHAnsi"/>
          <w:rtl/>
        </w:rPr>
        <w:t xml:space="preserve"> </w:t>
      </w:r>
      <w:r w:rsidR="002529EC" w:rsidRPr="002529EC">
        <w:rPr>
          <w:rFonts w:asciiTheme="minorHAnsi" w:eastAsiaTheme="minorHAnsi" w:hAnsiTheme="minorHAnsi" w:hint="cs"/>
          <w:rtl/>
        </w:rPr>
        <w:t>ملائم</w:t>
      </w:r>
    </w:p>
    <w:p w:rsidR="002529EC" w:rsidRPr="002529EC" w:rsidRDefault="002529EC" w:rsidP="00AE087A">
      <w:pPr>
        <w:numPr>
          <w:ilvl w:val="0"/>
          <w:numId w:val="99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2529EC">
        <w:rPr>
          <w:rFonts w:asciiTheme="minorHAnsi" w:eastAsiaTheme="minorHAnsi" w:hAnsiTheme="minorHAnsi" w:hint="cs"/>
          <w:b/>
          <w:bCs/>
          <w:color w:val="FF0000"/>
          <w:rtl/>
        </w:rPr>
        <w:t>صفر</w:t>
      </w:r>
    </w:p>
    <w:p w:rsidR="002529EC" w:rsidRPr="002529EC" w:rsidRDefault="002529EC" w:rsidP="00AE087A">
      <w:pPr>
        <w:numPr>
          <w:ilvl w:val="0"/>
          <w:numId w:val="99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/>
          <w:rtl/>
        </w:rPr>
        <w:t xml:space="preserve">3,100 </w:t>
      </w:r>
      <w:r w:rsidRPr="002529EC">
        <w:rPr>
          <w:rFonts w:asciiTheme="minorHAnsi" w:eastAsiaTheme="minorHAnsi" w:hAnsiTheme="minorHAnsi" w:hint="cs"/>
          <w:rtl/>
        </w:rPr>
        <w:t>ريال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غير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ملائم</w:t>
      </w:r>
    </w:p>
    <w:p w:rsidR="002529EC" w:rsidRPr="00C25A63" w:rsidRDefault="002529EC" w:rsidP="00AE087A">
      <w:pPr>
        <w:numPr>
          <w:ilvl w:val="0"/>
          <w:numId w:val="99"/>
        </w:numPr>
        <w:contextualSpacing/>
        <w:rPr>
          <w:rFonts w:asciiTheme="minorHAnsi" w:eastAsiaTheme="minorHAnsi" w:hAnsiTheme="minorHAnsi" w:cstheme="minorBidi"/>
        </w:rPr>
      </w:pPr>
      <w:r w:rsidRPr="002529EC">
        <w:rPr>
          <w:rFonts w:asciiTheme="minorHAnsi" w:eastAsiaTheme="minorHAnsi" w:hAnsiTheme="minorHAnsi" w:hint="cs"/>
          <w:rtl/>
        </w:rPr>
        <w:t>لا شيء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مما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سبق</w:t>
      </w:r>
    </w:p>
    <w:p w:rsidR="00C25A63" w:rsidRDefault="00C25A63" w:rsidP="00C25A63">
      <w:pPr>
        <w:contextualSpacing/>
        <w:rPr>
          <w:rFonts w:asciiTheme="minorHAnsi" w:eastAsiaTheme="minorHAnsi" w:hAnsiTheme="minorHAnsi"/>
          <w:rtl/>
        </w:rPr>
      </w:pPr>
    </w:p>
    <w:p w:rsidR="00594F2F" w:rsidRDefault="00594F2F" w:rsidP="00C25A63">
      <w:pPr>
        <w:contextualSpacing/>
        <w:rPr>
          <w:rFonts w:asciiTheme="minorHAnsi" w:eastAsiaTheme="minorHAnsi" w:hAnsiTheme="minorHAnsi"/>
          <w:rtl/>
        </w:rPr>
      </w:pPr>
    </w:p>
    <w:p w:rsidR="00594F2F" w:rsidRDefault="00594F2F" w:rsidP="00C25A63">
      <w:pPr>
        <w:contextualSpacing/>
        <w:rPr>
          <w:rFonts w:asciiTheme="minorHAnsi" w:eastAsiaTheme="minorHAnsi" w:hAnsiTheme="minorHAnsi"/>
          <w:rtl/>
        </w:rPr>
      </w:pPr>
    </w:p>
    <w:p w:rsidR="00C25A63" w:rsidRPr="00C25A63" w:rsidRDefault="00C25A63" w:rsidP="00C25A63">
      <w:pPr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</w:pPr>
      <w:r w:rsidRPr="00C25A63"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  <w:t>كانت بيانات عنصري تكلفة المواد المباشرة والعمل المباشر لاحدى الشركات الصناعية هي: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659"/>
        <w:gridCol w:w="1656"/>
        <w:gridCol w:w="1665"/>
        <w:gridCol w:w="1650"/>
        <w:gridCol w:w="1666"/>
      </w:tblGrid>
      <w:tr w:rsidR="00C25A63" w:rsidRPr="00B319A7" w:rsidTr="00FD3886">
        <w:tc>
          <w:tcPr>
            <w:tcW w:w="1659" w:type="dxa"/>
            <w:vMerge w:val="restart"/>
            <w:shd w:val="clear" w:color="auto" w:fill="D99594" w:themeFill="accent2" w:themeFillTint="99"/>
          </w:tcPr>
          <w:p w:rsidR="00C25A63" w:rsidRPr="00B319A7" w:rsidRDefault="00C25A63" w:rsidP="00C25A63">
            <w:pPr>
              <w:jc w:val="center"/>
              <w:rPr>
                <w:rFonts w:cs="Akhbar MT"/>
                <w:b/>
                <w:bCs/>
                <w:color w:val="F2F2F2" w:themeColor="background1" w:themeShade="F2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F2F2F2" w:themeColor="background1" w:themeShade="F2"/>
                <w:sz w:val="24"/>
                <w:szCs w:val="24"/>
                <w:rtl/>
              </w:rPr>
              <w:t>بيان</w:t>
            </w:r>
          </w:p>
        </w:tc>
        <w:tc>
          <w:tcPr>
            <w:tcW w:w="3321" w:type="dxa"/>
            <w:gridSpan w:val="2"/>
            <w:shd w:val="clear" w:color="auto" w:fill="D99594" w:themeFill="accent2" w:themeFillTint="99"/>
          </w:tcPr>
          <w:p w:rsidR="00C25A63" w:rsidRPr="00B319A7" w:rsidRDefault="00C25A63" w:rsidP="00C25A63">
            <w:pPr>
              <w:jc w:val="center"/>
              <w:rPr>
                <w:rFonts w:cs="Akhbar MT"/>
                <w:b/>
                <w:bCs/>
                <w:color w:val="F2F2F2" w:themeColor="background1" w:themeShade="F2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F2F2F2" w:themeColor="background1" w:themeShade="F2"/>
                <w:sz w:val="24"/>
                <w:szCs w:val="24"/>
                <w:rtl/>
              </w:rPr>
              <w:t>تكلفة معيارية لمستوى الانتاج الفعلي</w:t>
            </w:r>
          </w:p>
        </w:tc>
        <w:tc>
          <w:tcPr>
            <w:tcW w:w="3316" w:type="dxa"/>
            <w:gridSpan w:val="2"/>
            <w:shd w:val="clear" w:color="auto" w:fill="D99594" w:themeFill="accent2" w:themeFillTint="99"/>
          </w:tcPr>
          <w:p w:rsidR="00C25A63" w:rsidRPr="00B319A7" w:rsidRDefault="00C25A63" w:rsidP="00C25A63">
            <w:pPr>
              <w:jc w:val="center"/>
              <w:rPr>
                <w:rFonts w:cs="Akhbar MT"/>
                <w:b/>
                <w:bCs/>
                <w:color w:val="F2F2F2" w:themeColor="background1" w:themeShade="F2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F2F2F2" w:themeColor="background1" w:themeShade="F2"/>
                <w:sz w:val="24"/>
                <w:szCs w:val="24"/>
                <w:rtl/>
              </w:rPr>
              <w:t>تكلفة فعلية لمستوى الانتاج الفعلي</w:t>
            </w:r>
          </w:p>
        </w:tc>
      </w:tr>
      <w:tr w:rsidR="00C25A63" w:rsidRPr="00B319A7" w:rsidTr="00FD3886">
        <w:tc>
          <w:tcPr>
            <w:tcW w:w="1659" w:type="dxa"/>
            <w:vMerge/>
          </w:tcPr>
          <w:p w:rsidR="00C25A63" w:rsidRPr="00B319A7" w:rsidRDefault="00C25A63" w:rsidP="00C25A63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1656" w:type="dxa"/>
            <w:shd w:val="clear" w:color="auto" w:fill="F2DBDB" w:themeFill="accent2" w:themeFillTint="33"/>
          </w:tcPr>
          <w:p w:rsidR="00C25A63" w:rsidRPr="00B319A7" w:rsidRDefault="00FD3886" w:rsidP="00C25A63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ساعات</w:t>
            </w:r>
            <w:r w:rsidR="00C25A63"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 xml:space="preserve"> معيارية</w:t>
            </w:r>
          </w:p>
        </w:tc>
        <w:tc>
          <w:tcPr>
            <w:tcW w:w="1665" w:type="dxa"/>
            <w:shd w:val="clear" w:color="auto" w:fill="F2DBDB" w:themeFill="accent2" w:themeFillTint="33"/>
          </w:tcPr>
          <w:p w:rsidR="00C25A63" w:rsidRPr="00B319A7" w:rsidRDefault="00C25A63" w:rsidP="00C25A63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سعر/معدل معياري</w:t>
            </w:r>
          </w:p>
        </w:tc>
        <w:tc>
          <w:tcPr>
            <w:tcW w:w="1650" w:type="dxa"/>
            <w:shd w:val="clear" w:color="auto" w:fill="F2DBDB" w:themeFill="accent2" w:themeFillTint="33"/>
          </w:tcPr>
          <w:p w:rsidR="00C25A63" w:rsidRPr="00B319A7" w:rsidRDefault="00FD3886" w:rsidP="00C25A63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ساعات</w:t>
            </w:r>
            <w:r w:rsidR="00C25A63"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 xml:space="preserve"> فعلية</w:t>
            </w:r>
          </w:p>
        </w:tc>
        <w:tc>
          <w:tcPr>
            <w:tcW w:w="1666" w:type="dxa"/>
            <w:shd w:val="clear" w:color="auto" w:fill="F2DBDB" w:themeFill="accent2" w:themeFillTint="33"/>
          </w:tcPr>
          <w:p w:rsidR="00C25A63" w:rsidRPr="00B319A7" w:rsidRDefault="00C25A63" w:rsidP="00C25A63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سعر/معدل فعلي</w:t>
            </w:r>
          </w:p>
        </w:tc>
      </w:tr>
      <w:tr w:rsidR="00C25A63" w:rsidRPr="00B319A7" w:rsidTr="00FD3886">
        <w:tc>
          <w:tcPr>
            <w:tcW w:w="1659" w:type="dxa"/>
          </w:tcPr>
          <w:p w:rsidR="00C25A63" w:rsidRPr="00B319A7" w:rsidRDefault="00C25A63" w:rsidP="00C25A63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الأجور المباشرة</w:t>
            </w:r>
          </w:p>
        </w:tc>
        <w:tc>
          <w:tcPr>
            <w:tcW w:w="1656" w:type="dxa"/>
          </w:tcPr>
          <w:p w:rsidR="00C25A63" w:rsidRPr="00B319A7" w:rsidRDefault="00C25A63" w:rsidP="00FD3886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3</w:t>
            </w:r>
            <w:r w:rsidR="00FD3886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2</w:t>
            </w: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00 ساعة عمل مباشرة</w:t>
            </w:r>
          </w:p>
        </w:tc>
        <w:tc>
          <w:tcPr>
            <w:tcW w:w="1665" w:type="dxa"/>
          </w:tcPr>
          <w:p w:rsidR="00C25A63" w:rsidRPr="00B319A7" w:rsidRDefault="00FD3886" w:rsidP="00FD3886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FD3886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7.5</w:t>
            </w:r>
            <w:r w:rsidR="00C25A63"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 xml:space="preserve"> ريال/ساعة</w:t>
            </w:r>
          </w:p>
        </w:tc>
        <w:tc>
          <w:tcPr>
            <w:tcW w:w="1650" w:type="dxa"/>
          </w:tcPr>
          <w:p w:rsidR="00C25A63" w:rsidRPr="00B319A7" w:rsidRDefault="00C25A63" w:rsidP="00FD3886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3</w:t>
            </w:r>
            <w:r w:rsidR="00FD3886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0</w:t>
            </w: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00 ساعة عمل مباشر</w:t>
            </w:r>
          </w:p>
        </w:tc>
        <w:tc>
          <w:tcPr>
            <w:tcW w:w="1666" w:type="dxa"/>
          </w:tcPr>
          <w:p w:rsidR="00C25A63" w:rsidRPr="00B319A7" w:rsidRDefault="00FD3886" w:rsidP="00C25A63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 xml:space="preserve">8 </w:t>
            </w:r>
            <w:r w:rsidR="00C25A63"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ريال/ساعة</w:t>
            </w:r>
          </w:p>
        </w:tc>
      </w:tr>
    </w:tbl>
    <w:p w:rsidR="00C25A63" w:rsidRPr="00FD3886" w:rsidRDefault="00FD3886" w:rsidP="00AC3DF2">
      <w:pPr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HAnsi" w:eastAsiaTheme="minorHAnsi" w:hAnsiTheme="minorHAnsi" w:hint="cs"/>
          <w:b/>
          <w:bCs/>
          <w:noProof/>
          <w:color w:val="7030A0"/>
          <w:rtl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55FA8D45" wp14:editId="080A8688">
                <wp:simplePos x="0" y="0"/>
                <wp:positionH relativeFrom="column">
                  <wp:posOffset>-657225</wp:posOffset>
                </wp:positionH>
                <wp:positionV relativeFrom="paragraph">
                  <wp:posOffset>421005</wp:posOffset>
                </wp:positionV>
                <wp:extent cx="4324350" cy="723900"/>
                <wp:effectExtent l="0" t="0" r="19050" b="19050"/>
                <wp:wrapNone/>
                <wp:docPr id="82" name="Text Box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4350" cy="723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196" w:rsidRPr="00FD3886" w:rsidRDefault="00A37196" w:rsidP="00407AF7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</w:pP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انحراف معدل الأجر =(السعر الفعلي-السعر المعياري)×الكمية الفعلية</w:t>
                            </w:r>
                          </w:p>
                          <w:p w:rsidR="00A37196" w:rsidRPr="00FD3886" w:rsidRDefault="00A37196" w:rsidP="00AC3DF2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                = (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8</w:t>
                            </w: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-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7.5</w:t>
                            </w: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)×3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0</w:t>
                            </w: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00 =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1500</w:t>
                            </w: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ريال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ملائم </w:t>
                            </w:r>
                          </w:p>
                          <w:p w:rsidR="00A37196" w:rsidRPr="00FD3886" w:rsidRDefault="00A37196" w:rsidP="00407AF7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color w:val="00206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ولأن الساعات الفعلية أقل من المعيارية إذا الانحراف ملائم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FA8D45" id="Text Box 82" o:spid="_x0000_s1085" type="#_x0000_t202" style="position:absolute;left:0;text-align:left;margin-left:-51.75pt;margin-top:33.15pt;width:340.5pt;height:57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" fillcolor="white [3201]" strokeweight=".5pt">
                <v:textbox>
                  <w:txbxContent>
                    <w:p w:rsidR="00A37196" w:rsidRPr="00FD3886" w:rsidRDefault="00A37196" w:rsidP="00407AF7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</w:pP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انحراف معدل الأجر =(السعر الفعلي-السعر المعياري)×الكمية الفعلية</w:t>
                      </w:r>
                    </w:p>
                    <w:p w:rsidR="00A37196" w:rsidRPr="00FD3886" w:rsidRDefault="00A37196" w:rsidP="00AC3DF2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                = (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8</w:t>
                      </w: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-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7.5</w:t>
                      </w: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)×3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0</w:t>
                      </w: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00 =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1500</w:t>
                      </w: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ريال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ملائم </w:t>
                      </w:r>
                    </w:p>
                    <w:p w:rsidR="00A37196" w:rsidRPr="00FD3886" w:rsidRDefault="00A37196" w:rsidP="00407AF7">
                      <w:pPr>
                        <w:pStyle w:val="BalloonText"/>
                        <w:rPr>
                          <w:rFonts w:asciiTheme="majorBidi" w:hAnsiTheme="majorBidi" w:cstheme="majorBidi"/>
                          <w:color w:val="002060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ولأن الساعات الفعلية أقل من المعيارية إذا الانحراف ملائم  </w:t>
                      </w:r>
                    </w:p>
                  </w:txbxContent>
                </v:textbox>
              </v:shape>
            </w:pict>
          </mc:Fallback>
        </mc:AlternateContent>
      </w:r>
      <w:r w:rsidR="00C25A63" w:rsidRPr="00FD3886"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  <w:t xml:space="preserve">في ضوء هذه البيانات فإن انحراف </w:t>
      </w:r>
      <w:r w:rsidR="00AC3DF2">
        <w:rPr>
          <w:rFonts w:asciiTheme="majorBidi" w:hAnsiTheme="majorBidi" w:cstheme="majorBidi" w:hint="cs"/>
          <w:b/>
          <w:bCs/>
          <w:color w:val="F79646" w:themeColor="accent6"/>
          <w:sz w:val="24"/>
          <w:szCs w:val="24"/>
          <w:rtl/>
        </w:rPr>
        <w:t>الوقت (الساعات )للأجور</w:t>
      </w:r>
      <w:r w:rsidR="00C25A63" w:rsidRPr="00FD3886"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  <w:t xml:space="preserve"> المباشرة الذي يظهر بتقرير الآداء يكون:</w:t>
      </w:r>
    </w:p>
    <w:p w:rsidR="00FD3886" w:rsidRPr="00FD3886" w:rsidRDefault="00FD3886" w:rsidP="003A20E4">
      <w:pPr>
        <w:pStyle w:val="ListParagraph"/>
        <w:numPr>
          <w:ilvl w:val="0"/>
          <w:numId w:val="131"/>
        </w:numPr>
        <w:rPr>
          <w:rFonts w:asciiTheme="minorHAnsi" w:eastAsiaTheme="minorHAnsi" w:hAnsiTheme="minorHAnsi" w:cstheme="minorBidi"/>
          <w:sz w:val="24"/>
          <w:szCs w:val="24"/>
          <w:rtl/>
        </w:rPr>
      </w:pPr>
      <w:r w:rsidRPr="00FD3886">
        <w:rPr>
          <w:rFonts w:asciiTheme="minorHAnsi" w:eastAsiaTheme="minorHAnsi" w:hAnsiTheme="minorHAnsi" w:cstheme="minorBidi"/>
          <w:sz w:val="24"/>
          <w:szCs w:val="24"/>
          <w:rtl/>
        </w:rPr>
        <w:t>١٦٠٠ريال ملائم .</w:t>
      </w:r>
    </w:p>
    <w:p w:rsidR="00FD3886" w:rsidRPr="00FD3886" w:rsidRDefault="00FD3886" w:rsidP="003A20E4">
      <w:pPr>
        <w:pStyle w:val="ListParagraph"/>
        <w:numPr>
          <w:ilvl w:val="0"/>
          <w:numId w:val="131"/>
        </w:numPr>
        <w:rPr>
          <w:rFonts w:asciiTheme="minorHAnsi" w:eastAsiaTheme="minorHAnsi" w:hAnsiTheme="minorHAnsi" w:cstheme="minorBidi"/>
          <w:sz w:val="24"/>
          <w:szCs w:val="24"/>
          <w:rtl/>
        </w:rPr>
      </w:pPr>
      <w:r w:rsidRPr="00FD3886">
        <w:rPr>
          <w:rFonts w:asciiTheme="minorHAnsi" w:eastAsiaTheme="minorHAnsi" w:hAnsiTheme="minorHAnsi" w:cstheme="minorBidi"/>
          <w:sz w:val="24"/>
          <w:szCs w:val="24"/>
          <w:rtl/>
        </w:rPr>
        <w:t>١٦٠٠ريال غير ملائم .</w:t>
      </w:r>
    </w:p>
    <w:p w:rsidR="00FD3886" w:rsidRPr="00FD3886" w:rsidRDefault="00FD3886" w:rsidP="003A20E4">
      <w:pPr>
        <w:pStyle w:val="ListParagraph"/>
        <w:numPr>
          <w:ilvl w:val="0"/>
          <w:numId w:val="131"/>
        </w:numPr>
        <w:rPr>
          <w:rFonts w:asciiTheme="minorHAnsi" w:eastAsiaTheme="minorHAnsi" w:hAnsiTheme="minorHAnsi" w:cstheme="minorBidi"/>
          <w:b/>
          <w:bCs/>
          <w:color w:val="00B050"/>
          <w:sz w:val="24"/>
          <w:szCs w:val="24"/>
          <w:rtl/>
        </w:rPr>
      </w:pPr>
      <w:r w:rsidRPr="00FD3886">
        <w:rPr>
          <w:rFonts w:asciiTheme="minorHAnsi" w:eastAsiaTheme="minorHAnsi" w:hAnsiTheme="minorHAnsi" w:cstheme="minorBidi"/>
          <w:b/>
          <w:bCs/>
          <w:color w:val="00B050"/>
          <w:sz w:val="24"/>
          <w:szCs w:val="24"/>
          <w:rtl/>
        </w:rPr>
        <w:t>١٥٠٠ريال ملائم .</w:t>
      </w:r>
    </w:p>
    <w:p w:rsidR="00B70C1A" w:rsidRPr="00594F2F" w:rsidRDefault="00FD3886" w:rsidP="003A20E4">
      <w:pPr>
        <w:pStyle w:val="ListParagraph"/>
        <w:numPr>
          <w:ilvl w:val="0"/>
          <w:numId w:val="131"/>
        </w:numPr>
        <w:rPr>
          <w:rFonts w:asciiTheme="minorHAnsi" w:eastAsiaTheme="minorHAnsi" w:hAnsiTheme="minorHAnsi" w:cstheme="minorBidi"/>
          <w:sz w:val="24"/>
          <w:szCs w:val="24"/>
          <w:rtl/>
        </w:rPr>
      </w:pPr>
      <w:r w:rsidRPr="00FD3886">
        <w:rPr>
          <w:rFonts w:asciiTheme="minorHAnsi" w:eastAsiaTheme="minorHAnsi" w:hAnsiTheme="minorHAnsi" w:cstheme="minorBidi"/>
          <w:sz w:val="24"/>
          <w:szCs w:val="24"/>
          <w:rtl/>
        </w:rPr>
        <w:t>١٥٠٠ريال غير ملائم.</w:t>
      </w:r>
    </w:p>
    <w:p w:rsidR="00FD3886" w:rsidRPr="00FD3886" w:rsidRDefault="00AC3DF2" w:rsidP="00FD3886">
      <w:pPr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</w:pPr>
      <w:r w:rsidRPr="00AC3DF2">
        <w:rPr>
          <w:rFonts w:asciiTheme="minorHAnsi" w:eastAsiaTheme="minorHAnsi" w:hAnsiTheme="minorHAnsi" w:hint="cs"/>
          <w:b/>
          <w:bCs/>
          <w:noProof/>
          <w:color w:val="7030A0"/>
          <w:rtl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5A02F4CA" wp14:editId="3E75D4E8">
                <wp:simplePos x="0" y="0"/>
                <wp:positionH relativeFrom="column">
                  <wp:posOffset>-657225</wp:posOffset>
                </wp:positionH>
                <wp:positionV relativeFrom="paragraph">
                  <wp:posOffset>504825</wp:posOffset>
                </wp:positionV>
                <wp:extent cx="4324350" cy="933450"/>
                <wp:effectExtent l="0" t="0" r="19050" b="19050"/>
                <wp:wrapNone/>
                <wp:docPr id="153" name="Text Box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4350" cy="933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37196" w:rsidRPr="00FD3886" w:rsidRDefault="00A37196" w:rsidP="00AC3DF2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</w:pP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انحراف معدل الأجر =(السعر الفعلي-السعر المعياري)×الكمية الفعلية</w:t>
                            </w:r>
                          </w:p>
                          <w:p w:rsidR="00A37196" w:rsidRDefault="00A37196" w:rsidP="00AC3DF2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                = (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8</w:t>
                            </w: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-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7.5</w:t>
                            </w: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)×3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0</w:t>
                            </w: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00 =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1500</w:t>
                            </w: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ريال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غير ملائم </w:t>
                            </w:r>
                          </w:p>
                          <w:p w:rsidR="00A37196" w:rsidRPr="00FD3886" w:rsidRDefault="00A37196" w:rsidP="00AC3DF2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لأن معدل الأجر الفعلي أكبر من المعدل المعياري هنا طلب الأجر والسؤال السابق طلب الوقت حتى لايلتبس عليكم الموضوع </w:t>
                            </w:r>
                          </w:p>
                          <w:p w:rsidR="00A37196" w:rsidRPr="00407AF7" w:rsidRDefault="00A37196" w:rsidP="00AC3DF2">
                            <w:pPr>
                              <w:pStyle w:val="NoSpacing"/>
                              <w:rPr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02F4CA" id="Text Box 153" o:spid="_x0000_s1086" type="#_x0000_t202" style="position:absolute;left:0;text-align:left;margin-left:-51.75pt;margin-top:39.75pt;width:340.5pt;height:73.5pt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" fillcolor="window" strokeweight=".5pt">
                <v:textbox>
                  <w:txbxContent>
                    <w:p w:rsidR="00A37196" w:rsidRPr="00FD3886" w:rsidRDefault="00A37196" w:rsidP="00AC3DF2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</w:pP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انحراف معدل الأجر =(السعر الفعلي-السعر المعياري)×الكمية الفعلية</w:t>
                      </w:r>
                    </w:p>
                    <w:p w:rsidR="00A37196" w:rsidRDefault="00A37196" w:rsidP="00AC3DF2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                = (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8</w:t>
                      </w: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-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7.5</w:t>
                      </w: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)×3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0</w:t>
                      </w: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00 =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1500</w:t>
                      </w: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ريال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غير ملائم </w:t>
                      </w:r>
                    </w:p>
                    <w:p w:rsidR="00A37196" w:rsidRPr="00FD3886" w:rsidRDefault="00A37196" w:rsidP="00AC3DF2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لأن معدل الأجر الفعلي أكبر من المعدل المعياري هنا طلب الأجر والسؤال السابق طلب الوقت حتى لايلتبس عليكم الموضوع </w:t>
                      </w:r>
                    </w:p>
                    <w:p w:rsidR="00A37196" w:rsidRPr="00407AF7" w:rsidRDefault="00A37196" w:rsidP="00AC3DF2">
                      <w:pPr>
                        <w:pStyle w:val="NoSpacing"/>
                        <w:rPr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D3886" w:rsidRPr="00FD3886"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  <w:t>باستخدام نفس بيانات فقرة السؤال السابق مباشرة فان انحراف معدل الأجر للاجور المباشرة الذي يظهر بتقرير الاداء يكون: </w:t>
      </w:r>
    </w:p>
    <w:p w:rsidR="00FD3886" w:rsidRPr="00FD3886" w:rsidRDefault="00FD3886" w:rsidP="003A20E4">
      <w:pPr>
        <w:pStyle w:val="ListParagraph"/>
        <w:numPr>
          <w:ilvl w:val="0"/>
          <w:numId w:val="132"/>
        </w:numPr>
        <w:rPr>
          <w:rFonts w:asciiTheme="minorHAnsi" w:eastAsiaTheme="minorHAnsi" w:hAnsiTheme="minorHAnsi" w:cstheme="minorBidi"/>
          <w:sz w:val="24"/>
          <w:szCs w:val="24"/>
          <w:rtl/>
        </w:rPr>
      </w:pPr>
      <w:r w:rsidRPr="00FD3886">
        <w:rPr>
          <w:rFonts w:asciiTheme="minorHAnsi" w:eastAsiaTheme="minorHAnsi" w:hAnsiTheme="minorHAnsi" w:cstheme="minorBidi"/>
          <w:sz w:val="24"/>
          <w:szCs w:val="24"/>
          <w:rtl/>
        </w:rPr>
        <w:t>١٦٠٠ريال ملائم.</w:t>
      </w:r>
      <w:r w:rsidR="00AC3DF2" w:rsidRPr="00AC3DF2">
        <w:rPr>
          <w:rFonts w:asciiTheme="minorHAnsi" w:eastAsiaTheme="minorHAnsi" w:hAnsiTheme="minorHAnsi" w:hint="cs"/>
          <w:b/>
          <w:bCs/>
          <w:noProof/>
          <w:color w:val="7030A0"/>
          <w:rtl/>
        </w:rPr>
        <w:t xml:space="preserve"> </w:t>
      </w:r>
    </w:p>
    <w:p w:rsidR="00FD3886" w:rsidRPr="00FD3886" w:rsidRDefault="00FD3886" w:rsidP="003A20E4">
      <w:pPr>
        <w:pStyle w:val="ListParagraph"/>
        <w:numPr>
          <w:ilvl w:val="0"/>
          <w:numId w:val="132"/>
        </w:numPr>
        <w:rPr>
          <w:rFonts w:asciiTheme="minorHAnsi" w:eastAsiaTheme="minorHAnsi" w:hAnsiTheme="minorHAnsi" w:cstheme="minorBidi"/>
          <w:sz w:val="24"/>
          <w:szCs w:val="24"/>
          <w:rtl/>
        </w:rPr>
      </w:pPr>
      <w:r w:rsidRPr="00FD3886">
        <w:rPr>
          <w:rFonts w:asciiTheme="minorHAnsi" w:eastAsiaTheme="minorHAnsi" w:hAnsiTheme="minorHAnsi" w:cstheme="minorBidi"/>
          <w:sz w:val="24"/>
          <w:szCs w:val="24"/>
          <w:rtl/>
        </w:rPr>
        <w:t>١٦٠٠ريال غير ملائم.</w:t>
      </w:r>
    </w:p>
    <w:p w:rsidR="00FD3886" w:rsidRPr="00FD3886" w:rsidRDefault="00FD3886" w:rsidP="003A20E4">
      <w:pPr>
        <w:pStyle w:val="ListParagraph"/>
        <w:numPr>
          <w:ilvl w:val="0"/>
          <w:numId w:val="132"/>
        </w:numPr>
        <w:rPr>
          <w:rFonts w:asciiTheme="minorHAnsi" w:eastAsiaTheme="minorHAnsi" w:hAnsiTheme="minorHAnsi" w:cstheme="minorBidi"/>
          <w:sz w:val="24"/>
          <w:szCs w:val="24"/>
          <w:rtl/>
        </w:rPr>
      </w:pPr>
      <w:r w:rsidRPr="00FD3886">
        <w:rPr>
          <w:rFonts w:asciiTheme="minorHAnsi" w:eastAsiaTheme="minorHAnsi" w:hAnsiTheme="minorHAnsi" w:cstheme="minorBidi"/>
          <w:sz w:val="24"/>
          <w:szCs w:val="24"/>
          <w:rtl/>
        </w:rPr>
        <w:t>١٥٠٠ريال ملائم.</w:t>
      </w:r>
    </w:p>
    <w:p w:rsidR="00FD3886" w:rsidRPr="00FD3886" w:rsidRDefault="00FD3886" w:rsidP="003A20E4">
      <w:pPr>
        <w:pStyle w:val="ListParagraph"/>
        <w:numPr>
          <w:ilvl w:val="0"/>
          <w:numId w:val="132"/>
        </w:numPr>
        <w:rPr>
          <w:rFonts w:asciiTheme="minorHAnsi" w:eastAsiaTheme="minorHAnsi" w:hAnsiTheme="minorHAnsi" w:cstheme="minorBidi"/>
          <w:sz w:val="24"/>
          <w:szCs w:val="24"/>
          <w:rtl/>
        </w:rPr>
      </w:pPr>
      <w:r w:rsidRPr="00FD3886">
        <w:rPr>
          <w:rFonts w:asciiTheme="minorHAnsi" w:eastAsiaTheme="minorHAnsi" w:hAnsiTheme="minorHAnsi" w:cstheme="minorBidi"/>
          <w:b/>
          <w:bCs/>
          <w:color w:val="00B050"/>
          <w:sz w:val="24"/>
          <w:szCs w:val="24"/>
          <w:rtl/>
        </w:rPr>
        <w:t>١٥٠٠ريال غير ملائم.</w:t>
      </w:r>
    </w:p>
    <w:p w:rsidR="00C25A63" w:rsidRPr="007A0186" w:rsidRDefault="00C25A63" w:rsidP="00C25A63">
      <w:pPr>
        <w:contextualSpacing/>
        <w:rPr>
          <w:rFonts w:asciiTheme="minorHAnsi" w:eastAsiaTheme="minorHAnsi" w:hAnsiTheme="minorHAnsi" w:cstheme="minorBidi"/>
        </w:rPr>
      </w:pPr>
    </w:p>
    <w:p w:rsidR="00E56708" w:rsidRPr="00E56708" w:rsidRDefault="00ED2138" w:rsidP="00E56708">
      <w:pPr>
        <w:jc w:val="both"/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</w:pPr>
      <w:r w:rsidRPr="00ED2138"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 wp14:anchorId="04B44ABC" wp14:editId="13A3AFB8">
                <wp:simplePos x="0" y="0"/>
                <wp:positionH relativeFrom="column">
                  <wp:posOffset>-485775</wp:posOffset>
                </wp:positionH>
                <wp:positionV relativeFrom="paragraph">
                  <wp:posOffset>932181</wp:posOffset>
                </wp:positionV>
                <wp:extent cx="4648200" cy="971550"/>
                <wp:effectExtent l="0" t="0" r="19050" b="19050"/>
                <wp:wrapNone/>
                <wp:docPr id="154" name="Text Box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0" cy="971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37196" w:rsidRDefault="00A37196" w:rsidP="00ED2138">
                            <w:pPr>
                              <w:pStyle w:val="NoSpacing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التكلفة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المتغيرة </w:t>
                            </w: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=تكلفة انتاجية متغيرة+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تكلفة تسويقية متغيرة  = </w:t>
                            </w:r>
                          </w:p>
                          <w:p w:rsidR="00A37196" w:rsidRDefault="00A37196" w:rsidP="00ED2138">
                            <w:pPr>
                              <w:pStyle w:val="NoSpacing"/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  <w:r w:rsidRPr="00ED2138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= (80% </w:t>
                            </w:r>
                            <w:r w:rsidRPr="00ED2138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×</w:t>
                            </w:r>
                            <w:r w:rsidRPr="00ED2138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200 ) + ( 75% </w:t>
                            </w:r>
                            <w:r w:rsidRPr="00ED213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×</w:t>
                            </w:r>
                            <w:r w:rsidRPr="00ED213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60 ) </w:t>
                            </w:r>
                            <w:r w:rsidRPr="00ED2138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= 160 + 45 = 205    </w:t>
                            </w:r>
                          </w:p>
                          <w:p w:rsidR="00A37196" w:rsidRDefault="00A37196" w:rsidP="00ED2138">
                            <w:pPr>
                              <w:pStyle w:val="NoSpacing"/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  <w:r w:rsidRPr="00ED2138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طبعا مانحسب لا الثابتة ولا الادارية لأنها ثابتة هو طلب فقط المتغيرة لو طلب الفعلية نحسب جميع المعطيات </w:t>
                            </w:r>
                            <w:r w:rsidRPr="00ED2138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</w:p>
                          <w:p w:rsidR="00A37196" w:rsidRPr="00B70C1A" w:rsidRDefault="00A37196" w:rsidP="00ED2138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B70C1A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التكلفة المتغيرة مضاف اليها ربح 60% = 205 + (205 </w:t>
                            </w:r>
                            <w:r w:rsidRPr="00B70C1A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×</w:t>
                            </w:r>
                            <w:r w:rsidRPr="00B70C1A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60% ) = </w:t>
                            </w:r>
                            <w:r w:rsidRPr="00B70C1A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rtl/>
                              </w:rPr>
                              <w:t xml:space="preserve">328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B44ABC" id="Text Box 154" o:spid="_x0000_s1087" type="#_x0000_t202" style="position:absolute;left:0;text-align:left;margin-left:-38.25pt;margin-top:73.4pt;width:366pt;height:76.5pt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" fillcolor="window" strokeweight=".5pt">
                <v:textbox>
                  <w:txbxContent>
                    <w:p w:rsidR="00A37196" w:rsidRDefault="00A37196" w:rsidP="00ED2138">
                      <w:pPr>
                        <w:pStyle w:val="NoSpacing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462165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التكلفة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المتغيرة </w:t>
                      </w:r>
                      <w:r w:rsidRPr="00462165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=تكلفة انتاجية متغيرة+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تكلفة تسويقية متغيرة  = </w:t>
                      </w:r>
                    </w:p>
                    <w:p w:rsidR="00A37196" w:rsidRDefault="00A37196" w:rsidP="00ED2138">
                      <w:pPr>
                        <w:pStyle w:val="NoSpacing"/>
                        <w:rPr>
                          <w:sz w:val="24"/>
                          <w:szCs w:val="24"/>
                          <w:rtl/>
                        </w:rPr>
                      </w:pPr>
                      <w:r w:rsidRPr="00ED2138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= (80% </w:t>
                      </w:r>
                      <w:r w:rsidRPr="00ED2138"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×</w:t>
                      </w:r>
                      <w:r w:rsidRPr="00ED2138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200 ) + ( 75% </w:t>
                      </w:r>
                      <w:r w:rsidRPr="00ED213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×</w:t>
                      </w:r>
                      <w:r w:rsidRPr="00ED213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60 ) </w:t>
                      </w:r>
                      <w:r w:rsidRPr="00ED2138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= 160 + 45 = 205    </w:t>
                      </w:r>
                    </w:p>
                    <w:p w:rsidR="00A37196" w:rsidRDefault="00A37196" w:rsidP="00ED2138">
                      <w:pPr>
                        <w:pStyle w:val="NoSpacing"/>
                        <w:rPr>
                          <w:sz w:val="24"/>
                          <w:szCs w:val="24"/>
                          <w:rtl/>
                        </w:rPr>
                      </w:pPr>
                      <w:r w:rsidRPr="00ED2138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طبعا مانحسب لا الثابتة ولا الادارية لأنها ثابتة هو طلب فقط المتغيرة لو طلب الفعلية نحسب جميع المعطيات </w:t>
                      </w:r>
                      <w:r w:rsidRPr="00ED2138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</w:p>
                    <w:p w:rsidR="00A37196" w:rsidRPr="00B70C1A" w:rsidRDefault="00A37196" w:rsidP="00ED2138">
                      <w:pPr>
                        <w:pStyle w:val="NoSpacing"/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  <w:r w:rsidRPr="00B70C1A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التكلفة المتغيرة مضاف اليها ربح 60% = 205 + (205 </w:t>
                      </w:r>
                      <w:r w:rsidRPr="00B70C1A"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×</w:t>
                      </w:r>
                      <w:r w:rsidRPr="00B70C1A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60% ) = </w:t>
                      </w:r>
                      <w:r w:rsidRPr="00B70C1A">
                        <w:rPr>
                          <w:rFonts w:hint="cs"/>
                          <w:b/>
                          <w:bCs/>
                          <w:color w:val="00B050"/>
                          <w:sz w:val="24"/>
                          <w:szCs w:val="24"/>
                          <w:rtl/>
                        </w:rPr>
                        <w:t xml:space="preserve">328   </w:t>
                      </w:r>
                    </w:p>
                  </w:txbxContent>
                </v:textbox>
              </v:shape>
            </w:pict>
          </mc:Fallback>
        </mc:AlternateContent>
      </w:r>
      <w:r w:rsidR="00E56708" w:rsidRPr="00E56708"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  <w:t>يقوم القسم الانتاجي (أ) بشركة "الوفاء لصناعة المبردات بامداد القسم الانتاجي (ب) باحتياجاته من المحركات لصناعة الثلاجات ، وكان سعر السوق للمحرك المثيل يبلغ ٤٠٠ريال . وتكلفة المحرك الواحد تشمل :تكلفة انتاجية ٢٠٠ريال(٨٠٪منها متغيرة)، تكلفة تسويقيك ٦٠ريال (٢٥٪منها ثابتة ) ،تكلفة ادارية ثابتة ٨٠ريال وبناء على ذلك فان سعر التحويل للمحرك الواحد على أساس التكلفة المتغيرة مضافا اليها نسبة ربح مستهدف٦٠٪ يكون :</w:t>
      </w:r>
    </w:p>
    <w:p w:rsidR="00E56708" w:rsidRPr="00ED2138" w:rsidRDefault="00E56708" w:rsidP="003A20E4">
      <w:pPr>
        <w:pStyle w:val="ListParagraph"/>
        <w:numPr>
          <w:ilvl w:val="0"/>
          <w:numId w:val="144"/>
        </w:numPr>
        <w:rPr>
          <w:rFonts w:asciiTheme="minorHAnsi" w:eastAsiaTheme="minorHAnsi" w:hAnsiTheme="minorHAnsi" w:cstheme="minorBidi"/>
          <w:rtl/>
        </w:rPr>
      </w:pPr>
      <w:r w:rsidRPr="00ED2138">
        <w:rPr>
          <w:rFonts w:asciiTheme="minorHAnsi" w:eastAsiaTheme="minorHAnsi" w:hAnsiTheme="minorHAnsi" w:cstheme="minorBidi"/>
          <w:rtl/>
        </w:rPr>
        <w:t>٢٠٥ريال.</w:t>
      </w:r>
      <w:r w:rsidR="00ED2138" w:rsidRPr="00ED2138">
        <w:rPr>
          <w:rFonts w:asciiTheme="minorHAnsi" w:eastAsiaTheme="minorHAnsi" w:hAnsiTheme="minorHAnsi"/>
          <w:noProof/>
          <w:rtl/>
        </w:rPr>
        <w:t xml:space="preserve"> </w:t>
      </w:r>
    </w:p>
    <w:p w:rsidR="00E56708" w:rsidRPr="00ED2138" w:rsidRDefault="00E56708" w:rsidP="003A20E4">
      <w:pPr>
        <w:pStyle w:val="ListParagraph"/>
        <w:numPr>
          <w:ilvl w:val="0"/>
          <w:numId w:val="144"/>
        </w:numPr>
        <w:rPr>
          <w:rFonts w:asciiTheme="minorHAnsi" w:eastAsiaTheme="minorHAnsi" w:hAnsiTheme="minorHAnsi" w:cstheme="minorBidi"/>
          <w:rtl/>
        </w:rPr>
      </w:pPr>
      <w:r w:rsidRPr="00ED2138">
        <w:rPr>
          <w:rFonts w:asciiTheme="minorHAnsi" w:eastAsiaTheme="minorHAnsi" w:hAnsiTheme="minorHAnsi" w:cstheme="minorBidi"/>
          <w:b/>
          <w:bCs/>
          <w:color w:val="00B050"/>
          <w:rtl/>
        </w:rPr>
        <w:t>٣٢٨ ريال</w:t>
      </w:r>
      <w:r w:rsidRPr="00ED2138">
        <w:rPr>
          <w:rFonts w:asciiTheme="minorHAnsi" w:eastAsiaTheme="minorHAnsi" w:hAnsiTheme="minorHAnsi" w:cstheme="minorBidi"/>
          <w:color w:val="00B050"/>
          <w:rtl/>
        </w:rPr>
        <w:t xml:space="preserve"> </w:t>
      </w:r>
      <w:r w:rsidRPr="00ED2138">
        <w:rPr>
          <w:rFonts w:asciiTheme="minorHAnsi" w:eastAsiaTheme="minorHAnsi" w:hAnsiTheme="minorHAnsi" w:cstheme="minorBidi"/>
          <w:rtl/>
        </w:rPr>
        <w:t>.</w:t>
      </w:r>
    </w:p>
    <w:p w:rsidR="00E56708" w:rsidRPr="00ED2138" w:rsidRDefault="00E56708" w:rsidP="003A20E4">
      <w:pPr>
        <w:pStyle w:val="ListParagraph"/>
        <w:numPr>
          <w:ilvl w:val="0"/>
          <w:numId w:val="144"/>
        </w:numPr>
        <w:rPr>
          <w:rFonts w:asciiTheme="minorHAnsi" w:eastAsiaTheme="minorHAnsi" w:hAnsiTheme="minorHAnsi" w:cstheme="minorBidi"/>
          <w:rtl/>
        </w:rPr>
      </w:pPr>
      <w:r w:rsidRPr="00ED2138">
        <w:rPr>
          <w:rFonts w:asciiTheme="minorHAnsi" w:eastAsiaTheme="minorHAnsi" w:hAnsiTheme="minorHAnsi" w:cstheme="minorBidi"/>
          <w:rtl/>
        </w:rPr>
        <w:t>٢٨٠ريال.</w:t>
      </w:r>
    </w:p>
    <w:p w:rsidR="002529EC" w:rsidRPr="00E87954" w:rsidRDefault="00E87954" w:rsidP="003A20E4">
      <w:pPr>
        <w:pStyle w:val="ListParagraph"/>
        <w:numPr>
          <w:ilvl w:val="0"/>
          <w:numId w:val="144"/>
        </w:numPr>
        <w:rPr>
          <w:rFonts w:asciiTheme="minorHAnsi" w:eastAsiaTheme="minorHAnsi" w:hAnsiTheme="minorHAnsi" w:cstheme="minorBidi"/>
          <w:rtl/>
        </w:rPr>
      </w:pPr>
      <w:r>
        <w:rPr>
          <w:rFonts w:asciiTheme="minorHAnsi" w:eastAsiaTheme="minorHAnsi" w:hAnsiTheme="minorHAnsi" w:cstheme="minorBidi"/>
          <w:rtl/>
        </w:rPr>
        <w:t>٢٥٦ريال</w:t>
      </w:r>
    </w:p>
    <w:p w:rsidR="000335AB" w:rsidRPr="00594F2F" w:rsidRDefault="000335AB" w:rsidP="00594F2F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</w:rPr>
      </w:pPr>
    </w:p>
    <w:p w:rsidR="000335AB" w:rsidRPr="00594F2F" w:rsidRDefault="000335AB" w:rsidP="00594F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17365D" w:themeColor="text2" w:themeShade="BF"/>
          <w:sz w:val="24"/>
          <w:szCs w:val="24"/>
        </w:rPr>
      </w:pP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يقوم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القسم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بشركة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النور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لصناعة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المبردات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بإمداد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القسم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ص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باحتياجاته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المحركات،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وتكلفة</w:t>
      </w:r>
      <w:r w:rsidR="00594F2F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المحرك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الواحد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تشمل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300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انتاجية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منها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250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متغيرة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) 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150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تسويقية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منها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50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ريال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متغيرة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(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     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100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ادارية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ثابتة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على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سعر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التحويل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الداخلي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للمحرك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الواحد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على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أساس التكلفة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المتغيرة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مضافا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إليها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نسبة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ربح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مستهدف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80%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يكون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0335AB" w:rsidRPr="00503F90" w:rsidRDefault="00594F2F" w:rsidP="003A20E4">
      <w:pPr>
        <w:pStyle w:val="ListParagraph"/>
        <w:numPr>
          <w:ilvl w:val="0"/>
          <w:numId w:val="173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94F2F"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2001280" behindDoc="0" locked="0" layoutInCell="1" allowOverlap="1" wp14:anchorId="05496473" wp14:editId="6B9F4234">
                <wp:simplePos x="0" y="0"/>
                <wp:positionH relativeFrom="column">
                  <wp:posOffset>-514350</wp:posOffset>
                </wp:positionH>
                <wp:positionV relativeFrom="paragraph">
                  <wp:posOffset>110490</wp:posOffset>
                </wp:positionV>
                <wp:extent cx="4648200" cy="819150"/>
                <wp:effectExtent l="0" t="0" r="19050" b="19050"/>
                <wp:wrapNone/>
                <wp:docPr id="187" name="Text Box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0" cy="819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37196" w:rsidRPr="00594F2F" w:rsidRDefault="00A37196" w:rsidP="00594F2F">
                            <w:pPr>
                              <w:pStyle w:val="NoSpacing"/>
                              <w:rPr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</w:pPr>
                            <w:r w:rsidRPr="00594F2F">
                              <w:rPr>
                                <w:rFonts w:hint="cs"/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  <w:t xml:space="preserve">التكلفة المتغيرة =تكلفة انتاجية متغيرة+ تكلفة تسويقية متغيرة  = </w:t>
                            </w:r>
                          </w:p>
                          <w:p w:rsidR="00A37196" w:rsidRPr="00594F2F" w:rsidRDefault="00A37196" w:rsidP="00A74265">
                            <w:pPr>
                              <w:pStyle w:val="NoSpacing"/>
                              <w:rPr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</w:pPr>
                            <w:r w:rsidRPr="00594F2F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 xml:space="preserve">250 + 50 </w:t>
                            </w:r>
                            <w:r w:rsidRPr="00594F2F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594F2F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 xml:space="preserve">300 </w:t>
                            </w:r>
                            <w:r w:rsidRPr="00594F2F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 xml:space="preserve">    </w:t>
                            </w:r>
                          </w:p>
                          <w:p w:rsidR="00A37196" w:rsidRPr="00594F2F" w:rsidRDefault="00A37196" w:rsidP="00A74265">
                            <w:pPr>
                              <w:pStyle w:val="NoSpacing"/>
                              <w:rPr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</w:rPr>
                            </w:pPr>
                            <w:r w:rsidRPr="00594F2F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 xml:space="preserve">التكلفة المتغيرة مضاف اليها ربح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>8</w:t>
                            </w:r>
                            <w:r w:rsidRPr="00594F2F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 xml:space="preserve">0%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>300</w:t>
                            </w:r>
                            <w:r w:rsidRPr="00594F2F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 xml:space="preserve"> + (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>300</w:t>
                            </w:r>
                            <w:r w:rsidRPr="00594F2F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594F2F">
                              <w:rPr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>×</w:t>
                            </w:r>
                            <w:r w:rsidRPr="00594F2F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>8</w:t>
                            </w:r>
                            <w:r w:rsidRPr="00594F2F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 xml:space="preserve">0% )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>300+240 =</w:t>
                            </w:r>
                            <w:r w:rsidRPr="00A74265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rtl/>
                              </w:rPr>
                              <w:t xml:space="preserve">540 </w:t>
                            </w:r>
                            <w:r w:rsidRPr="00594F2F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496473" id="Text Box 187" o:spid="_x0000_s1088" type="#_x0000_t202" style="position:absolute;left:0;text-align:left;margin-left:-40.5pt;margin-top:8.7pt;width:366pt;height:64.5pt;z-index:25200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" fillcolor="window" strokeweight=".5pt">
                <v:textbox>
                  <w:txbxContent>
                    <w:p w:rsidR="00A37196" w:rsidRPr="00594F2F" w:rsidRDefault="00A37196" w:rsidP="00594F2F">
                      <w:pPr>
                        <w:pStyle w:val="NoSpacing"/>
                        <w:rPr>
                          <w:b/>
                          <w:bCs/>
                          <w:color w:val="943634" w:themeColor="accent2" w:themeShade="BF"/>
                          <w:rtl/>
                        </w:rPr>
                      </w:pPr>
                      <w:r w:rsidRPr="00594F2F">
                        <w:rPr>
                          <w:rFonts w:hint="cs"/>
                          <w:b/>
                          <w:bCs/>
                          <w:color w:val="943634" w:themeColor="accent2" w:themeShade="BF"/>
                          <w:rtl/>
                        </w:rPr>
                        <w:t xml:space="preserve">التكلفة المتغيرة =تكلفة انتاجية متغيرة+ تكلفة تسويقية متغيرة  = </w:t>
                      </w:r>
                    </w:p>
                    <w:p w:rsidR="00A37196" w:rsidRPr="00594F2F" w:rsidRDefault="00A37196" w:rsidP="00A74265">
                      <w:pPr>
                        <w:pStyle w:val="NoSpacing"/>
                        <w:rPr>
                          <w:color w:val="365F91" w:themeColor="accent1" w:themeShade="BF"/>
                          <w:sz w:val="24"/>
                          <w:szCs w:val="24"/>
                          <w:rtl/>
                        </w:rPr>
                      </w:pPr>
                      <w:r w:rsidRPr="00594F2F"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 xml:space="preserve">= </w:t>
                      </w:r>
                      <w:r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 xml:space="preserve">250 + 50 </w:t>
                      </w:r>
                      <w:r w:rsidRPr="00594F2F">
                        <w:rPr>
                          <w:rFonts w:asciiTheme="majorBidi" w:hAnsiTheme="majorBidi" w:cstheme="majorBidi"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594F2F"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 xml:space="preserve">= </w:t>
                      </w:r>
                      <w:r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 xml:space="preserve">300 </w:t>
                      </w:r>
                      <w:r w:rsidRPr="00594F2F"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 xml:space="preserve">    </w:t>
                      </w:r>
                    </w:p>
                    <w:p w:rsidR="00A37196" w:rsidRPr="00594F2F" w:rsidRDefault="00A37196" w:rsidP="00A74265">
                      <w:pPr>
                        <w:pStyle w:val="NoSpacing"/>
                        <w:rPr>
                          <w:b/>
                          <w:bCs/>
                          <w:color w:val="365F91" w:themeColor="accent1" w:themeShade="BF"/>
                          <w:sz w:val="24"/>
                          <w:szCs w:val="24"/>
                        </w:rPr>
                      </w:pPr>
                      <w:r w:rsidRPr="00594F2F"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 xml:space="preserve">التكلفة المتغيرة مضاف اليها ربح </w:t>
                      </w:r>
                      <w:r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>8</w:t>
                      </w:r>
                      <w:r w:rsidRPr="00594F2F"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 xml:space="preserve">0% = </w:t>
                      </w:r>
                      <w:r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>300</w:t>
                      </w:r>
                      <w:r w:rsidRPr="00594F2F"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 xml:space="preserve"> + (</w:t>
                      </w:r>
                      <w:r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>300</w:t>
                      </w:r>
                      <w:r w:rsidRPr="00594F2F"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594F2F">
                        <w:rPr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>×</w:t>
                      </w:r>
                      <w:r w:rsidRPr="00594F2F"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>8</w:t>
                      </w:r>
                      <w:r w:rsidRPr="00594F2F"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 xml:space="preserve">0% ) = </w:t>
                      </w:r>
                      <w:r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>300+240 =</w:t>
                      </w:r>
                      <w:r w:rsidRPr="00A74265">
                        <w:rPr>
                          <w:rFonts w:hint="cs"/>
                          <w:b/>
                          <w:bCs/>
                          <w:color w:val="00B050"/>
                          <w:sz w:val="24"/>
                          <w:szCs w:val="24"/>
                          <w:rtl/>
                        </w:rPr>
                        <w:t xml:space="preserve">540 </w:t>
                      </w:r>
                      <w:r w:rsidRPr="00594F2F">
                        <w:rPr>
                          <w:rFonts w:hint="cs"/>
                          <w:b/>
                          <w:bCs/>
                          <w:color w:val="365F91" w:themeColor="accent1" w:themeShade="BF"/>
                          <w:sz w:val="24"/>
                          <w:szCs w:val="24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color w:val="002060"/>
          <w:rtl/>
        </w:rPr>
        <w:t xml:space="preserve"> </w:t>
      </w:r>
      <w:r w:rsidR="000335AB" w:rsidRPr="00503F90">
        <w:rPr>
          <w:rFonts w:ascii="Arial" w:hAnsi="Arial" w:hint="cs"/>
          <w:b/>
          <w:bCs/>
          <w:color w:val="000000"/>
          <w:sz w:val="24"/>
          <w:szCs w:val="24"/>
          <w:rtl/>
        </w:rPr>
        <w:t>440</w:t>
      </w:r>
      <w:r>
        <w:rPr>
          <w:rFonts w:ascii="Arial" w:hAnsi="Arial" w:hint="cs"/>
          <w:b/>
          <w:bCs/>
          <w:color w:val="000000"/>
          <w:sz w:val="24"/>
          <w:szCs w:val="24"/>
          <w:rtl/>
        </w:rPr>
        <w:t xml:space="preserve"> </w:t>
      </w:r>
      <w:r w:rsidR="000335AB"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0335AB" w:rsidRPr="00594F2F" w:rsidRDefault="000335AB" w:rsidP="003A20E4">
      <w:pPr>
        <w:pStyle w:val="ListParagraph"/>
        <w:numPr>
          <w:ilvl w:val="0"/>
          <w:numId w:val="173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B050"/>
          <w:sz w:val="24"/>
          <w:szCs w:val="24"/>
        </w:rPr>
      </w:pPr>
      <w:r w:rsidRPr="00594F2F">
        <w:rPr>
          <w:rFonts w:ascii="Arial" w:hAnsi="Arial"/>
          <w:b/>
          <w:bCs/>
          <w:color w:val="00B050"/>
          <w:sz w:val="24"/>
          <w:szCs w:val="24"/>
        </w:rPr>
        <w:t xml:space="preserve">  540 </w:t>
      </w:r>
      <w:r w:rsidRPr="00594F2F">
        <w:rPr>
          <w:rFonts w:ascii="Arial" w:hAnsi="Arial"/>
          <w:b/>
          <w:bCs/>
          <w:color w:val="00B050"/>
          <w:sz w:val="24"/>
          <w:szCs w:val="24"/>
          <w:rtl/>
        </w:rPr>
        <w:t>ريال</w:t>
      </w:r>
    </w:p>
    <w:p w:rsidR="000335AB" w:rsidRPr="00503F90" w:rsidRDefault="000335AB" w:rsidP="003A20E4">
      <w:pPr>
        <w:pStyle w:val="ListParagraph"/>
        <w:numPr>
          <w:ilvl w:val="0"/>
          <w:numId w:val="173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 300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0335AB" w:rsidRDefault="000335AB" w:rsidP="003A20E4">
      <w:pPr>
        <w:pStyle w:val="ListParagraph"/>
        <w:numPr>
          <w:ilvl w:val="0"/>
          <w:numId w:val="173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 240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594F2F" w:rsidRDefault="00594F2F" w:rsidP="00594F2F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594F2F" w:rsidRPr="00594F2F" w:rsidRDefault="00594F2F" w:rsidP="00594F2F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</w:p>
    <w:p w:rsidR="000335AB" w:rsidRPr="00503F90" w:rsidRDefault="000335AB" w:rsidP="000335AB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/>
          <w:b/>
          <w:bCs/>
          <w:color w:val="000000"/>
          <w:sz w:val="24"/>
          <w:szCs w:val="24"/>
        </w:rPr>
      </w:pPr>
    </w:p>
    <w:p w:rsidR="000335AB" w:rsidRPr="00594F2F" w:rsidRDefault="000335AB" w:rsidP="00594F2F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باستخدام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نفس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بيانات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فقرة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السؤال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السابق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سعر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التحويل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الداخلي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للمحرك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الواحد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على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أساس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</w:p>
    <w:p w:rsidR="000335AB" w:rsidRPr="00594F2F" w:rsidRDefault="00A74265" w:rsidP="00594F2F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A74265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2003328" behindDoc="0" locked="0" layoutInCell="1" allowOverlap="1" wp14:anchorId="77E382D2" wp14:editId="6E1E9C9C">
                <wp:simplePos x="0" y="0"/>
                <wp:positionH relativeFrom="column">
                  <wp:posOffset>-352425</wp:posOffset>
                </wp:positionH>
                <wp:positionV relativeFrom="paragraph">
                  <wp:posOffset>120015</wp:posOffset>
                </wp:positionV>
                <wp:extent cx="4171950" cy="590550"/>
                <wp:effectExtent l="0" t="0" r="19050" b="19050"/>
                <wp:wrapNone/>
                <wp:docPr id="188" name="خماسي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71950" cy="590550"/>
                        </a:xfrm>
                        <a:prstGeom prst="homePlate">
                          <a:avLst>
                            <a:gd name="adj" fmla="val 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37196" w:rsidRDefault="00A37196" w:rsidP="00A74265">
                            <w:pPr>
                              <w:pStyle w:val="NoSpacing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التكلفة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الكلية </w:t>
                            </w: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=تكلفة انتاجية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(</w:t>
                            </w: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متغيرة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و </w:t>
                            </w: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ثابتة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) +تكلفة تسويقية+تكلفة ادارية </w:t>
                            </w: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=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</w:p>
                          <w:p w:rsidR="00A37196" w:rsidRDefault="00A37196" w:rsidP="00A74265">
                            <w:pPr>
                              <w:pStyle w:val="NoSpacing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= 300 + 150 + 100 = 550 ريال </w:t>
                            </w:r>
                          </w:p>
                          <w:p w:rsidR="00A37196" w:rsidRPr="0099041D" w:rsidRDefault="00A37196" w:rsidP="00A74265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E382D2" id="خماسي 48" o:spid="_x0000_s1089" type="#_x0000_t15" style="position:absolute;left:0;text-align:left;margin-left:-27.75pt;margin-top:9.45pt;width:328.5pt;height:46.5pt;z-index:25200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" adj="21600" fillcolor="window" strokecolor="windowText" strokeweight="2pt">
                <v:path arrowok="t"/>
                <v:textbox>
                  <w:txbxContent>
                    <w:p w:rsidR="00A37196" w:rsidRDefault="00A37196" w:rsidP="00A74265">
                      <w:pPr>
                        <w:pStyle w:val="NoSpacing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462165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التكلفة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الكلية </w:t>
                      </w:r>
                      <w:r w:rsidRPr="00462165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=تكلفة انتاجية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(</w:t>
                      </w:r>
                      <w:r w:rsidRPr="00462165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متغيرة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و </w:t>
                      </w:r>
                      <w:r w:rsidRPr="00462165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ثابتة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) +تكلفة تسويقية+تكلفة ادارية </w:t>
                      </w:r>
                      <w:r w:rsidRPr="00462165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=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</w:p>
                    <w:p w:rsidR="00A37196" w:rsidRDefault="00A37196" w:rsidP="00A74265">
                      <w:pPr>
                        <w:pStyle w:val="NoSpacing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= 300 + 150 + 100 = 550 ريال </w:t>
                      </w:r>
                    </w:p>
                    <w:p w:rsidR="00A37196" w:rsidRPr="0099041D" w:rsidRDefault="00A37196" w:rsidP="00A74265">
                      <w:pPr>
                        <w:pStyle w:val="NoSpacing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التكلفة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الكلية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يكون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0335AB" w:rsidRPr="00503F90" w:rsidRDefault="000335AB" w:rsidP="003A20E4">
      <w:pPr>
        <w:pStyle w:val="ListParagraph"/>
        <w:numPr>
          <w:ilvl w:val="0"/>
          <w:numId w:val="174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503F90">
        <w:rPr>
          <w:rFonts w:ascii="Arial" w:hAnsi="Arial"/>
          <w:b/>
          <w:bCs/>
          <w:color w:val="000000" w:themeColor="text1"/>
          <w:sz w:val="24"/>
          <w:szCs w:val="24"/>
        </w:rPr>
        <w:t xml:space="preserve">300 </w:t>
      </w:r>
      <w:r w:rsidRPr="00503F90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503F90">
        <w:rPr>
          <w:rFonts w:ascii="Arial" w:hAnsi="Arial"/>
          <w:b/>
          <w:bCs/>
          <w:color w:val="000000" w:themeColor="text1"/>
          <w:sz w:val="24"/>
          <w:szCs w:val="24"/>
          <w:rtl/>
        </w:rPr>
        <w:t>ريال</w:t>
      </w:r>
    </w:p>
    <w:p w:rsidR="000335AB" w:rsidRPr="00503F90" w:rsidRDefault="000335AB" w:rsidP="003A20E4">
      <w:pPr>
        <w:pStyle w:val="ListParagraph"/>
        <w:numPr>
          <w:ilvl w:val="0"/>
          <w:numId w:val="174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503F90">
        <w:rPr>
          <w:rFonts w:ascii="Arial" w:hAnsi="Arial"/>
          <w:b/>
          <w:bCs/>
          <w:color w:val="000000" w:themeColor="text1"/>
          <w:sz w:val="24"/>
          <w:szCs w:val="24"/>
        </w:rPr>
        <w:t xml:space="preserve">  450 </w:t>
      </w:r>
      <w:r w:rsidRPr="00503F90">
        <w:rPr>
          <w:rFonts w:ascii="Arial" w:hAnsi="Arial"/>
          <w:b/>
          <w:bCs/>
          <w:color w:val="000000" w:themeColor="text1"/>
          <w:sz w:val="24"/>
          <w:szCs w:val="24"/>
          <w:rtl/>
        </w:rPr>
        <w:t>ريال</w:t>
      </w:r>
    </w:p>
    <w:p w:rsidR="000335AB" w:rsidRPr="00503F90" w:rsidRDefault="000335AB" w:rsidP="003A20E4">
      <w:pPr>
        <w:pStyle w:val="ListParagraph"/>
        <w:numPr>
          <w:ilvl w:val="0"/>
          <w:numId w:val="174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503F90">
        <w:rPr>
          <w:rFonts w:ascii="Arial" w:hAnsi="Arial"/>
          <w:b/>
          <w:bCs/>
          <w:color w:val="000000" w:themeColor="text1"/>
          <w:sz w:val="24"/>
          <w:szCs w:val="24"/>
        </w:rPr>
        <w:t xml:space="preserve">  400 </w:t>
      </w:r>
      <w:r w:rsidRPr="00503F90">
        <w:rPr>
          <w:rFonts w:ascii="Arial" w:hAnsi="Arial"/>
          <w:b/>
          <w:bCs/>
          <w:color w:val="000000" w:themeColor="text1"/>
          <w:sz w:val="24"/>
          <w:szCs w:val="24"/>
          <w:rtl/>
        </w:rPr>
        <w:t>ريال</w:t>
      </w:r>
    </w:p>
    <w:p w:rsidR="000335AB" w:rsidRPr="00594F2F" w:rsidRDefault="000335AB" w:rsidP="003A20E4">
      <w:pPr>
        <w:pStyle w:val="ListParagraph"/>
        <w:numPr>
          <w:ilvl w:val="0"/>
          <w:numId w:val="174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B050"/>
          <w:sz w:val="24"/>
          <w:szCs w:val="24"/>
        </w:rPr>
      </w:pPr>
      <w:r w:rsidRPr="00594F2F">
        <w:rPr>
          <w:rFonts w:ascii="Arial" w:hAnsi="Arial"/>
          <w:b/>
          <w:bCs/>
          <w:color w:val="00B050"/>
          <w:sz w:val="24"/>
          <w:szCs w:val="24"/>
        </w:rPr>
        <w:t xml:space="preserve">  550 </w:t>
      </w:r>
      <w:r w:rsidRPr="00594F2F">
        <w:rPr>
          <w:rFonts w:ascii="Arial" w:hAnsi="Arial"/>
          <w:b/>
          <w:bCs/>
          <w:color w:val="00B050"/>
          <w:sz w:val="24"/>
          <w:szCs w:val="24"/>
          <w:rtl/>
        </w:rPr>
        <w:t>ريال</w:t>
      </w:r>
    </w:p>
    <w:p w:rsidR="000335AB" w:rsidRPr="00503F90" w:rsidRDefault="000335AB" w:rsidP="000335AB">
      <w:pPr>
        <w:pStyle w:val="ListParagraph"/>
        <w:autoSpaceDE w:val="0"/>
        <w:autoSpaceDN w:val="0"/>
        <w:adjustRightInd w:val="0"/>
        <w:spacing w:after="0" w:line="240" w:lineRule="auto"/>
        <w:ind w:left="785"/>
        <w:rPr>
          <w:rFonts w:ascii="Arial" w:hAnsi="Arial"/>
          <w:b/>
          <w:bCs/>
          <w:color w:val="FF0000"/>
          <w:sz w:val="24"/>
          <w:szCs w:val="24"/>
          <w:u w:val="single"/>
        </w:rPr>
      </w:pPr>
    </w:p>
    <w:p w:rsidR="000335AB" w:rsidRPr="00594F2F" w:rsidRDefault="00D20C8F" w:rsidP="00594F2F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D20C8F">
        <w:rPr>
          <w:rFonts w:asciiTheme="minorHAnsi" w:eastAsiaTheme="minorHAnsi" w:hAnsiTheme="minorHAnsi"/>
          <w:noProof/>
          <w:rtl/>
        </w:rPr>
        <mc:AlternateContent>
          <mc:Choice Requires="wps">
            <w:drawing>
              <wp:anchor distT="0" distB="0" distL="114300" distR="114300" simplePos="0" relativeHeight="252005376" behindDoc="0" locked="0" layoutInCell="1" allowOverlap="1" wp14:anchorId="341AED34" wp14:editId="080AB09F">
                <wp:simplePos x="0" y="0"/>
                <wp:positionH relativeFrom="column">
                  <wp:posOffset>-297815</wp:posOffset>
                </wp:positionH>
                <wp:positionV relativeFrom="paragraph">
                  <wp:posOffset>637540</wp:posOffset>
                </wp:positionV>
                <wp:extent cx="4229100" cy="581025"/>
                <wp:effectExtent l="0" t="0" r="19050" b="28575"/>
                <wp:wrapNone/>
                <wp:docPr id="191" name="Text Box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9100" cy="581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37196" w:rsidRPr="006A5E30" w:rsidRDefault="00A37196" w:rsidP="00D20C8F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سعر السوق المعدل = (سعر السوق </w:t>
                            </w:r>
                            <w:r w:rsidRPr="00462165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>–</w:t>
                            </w: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تكاليف ومصاريف تسويقية)</w:t>
                            </w:r>
                          </w:p>
                          <w:p w:rsidR="00A37196" w:rsidRPr="006A5E30" w:rsidRDefault="00A37196" w:rsidP="00FE5426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                                        600  </w:t>
                            </w:r>
                            <w:r w:rsidRPr="006A5E3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-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150 </w:t>
                            </w:r>
                            <w:r w:rsidRPr="006A5E3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=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450 </w:t>
                            </w:r>
                            <w:r w:rsidRPr="006A5E3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ريال</w:t>
                            </w:r>
                          </w:p>
                          <w:p w:rsidR="00A37196" w:rsidRPr="006A5E30" w:rsidRDefault="00A37196" w:rsidP="00D20C8F">
                            <w:pPr>
                              <w:pStyle w:val="NoSpacing"/>
                              <w:rPr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1AED34" id="Text Box 191" o:spid="_x0000_s1090" type="#_x0000_t202" style="position:absolute;left:0;text-align:left;margin-left:-23.45pt;margin-top:50.2pt;width:333pt;height:45.75pt;z-index:2520053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" fillcolor="window" strokeweight=".5pt">
                <v:textbox>
                  <w:txbxContent>
                    <w:p w:rsidR="00A37196" w:rsidRPr="006A5E30" w:rsidRDefault="00A37196" w:rsidP="00D20C8F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462165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سعر السوق المعدل = (سعر السوق </w:t>
                      </w:r>
                      <w:r w:rsidRPr="00462165">
                        <w:rPr>
                          <w:b/>
                          <w:bCs/>
                          <w:color w:val="4F81BD" w:themeColor="accent1"/>
                          <w:rtl/>
                        </w:rPr>
                        <w:t>–</w:t>
                      </w:r>
                      <w:r w:rsidRPr="00462165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تكاليف ومصاريف تسويقية)</w:t>
                      </w:r>
                    </w:p>
                    <w:p w:rsidR="00A37196" w:rsidRPr="006A5E30" w:rsidRDefault="00A37196" w:rsidP="00FE5426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                                         600  </w:t>
                      </w:r>
                      <w:r w:rsidRPr="006A5E3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-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150 </w:t>
                      </w:r>
                      <w:r w:rsidRPr="006A5E3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=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450 </w:t>
                      </w:r>
                      <w:r w:rsidRPr="006A5E3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ريال</w:t>
                      </w:r>
                    </w:p>
                    <w:p w:rsidR="00A37196" w:rsidRPr="006A5E30" w:rsidRDefault="00A37196" w:rsidP="00D20C8F">
                      <w:pPr>
                        <w:pStyle w:val="NoSpacing"/>
                        <w:rPr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يقوم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القسم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(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بشركة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الفالح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لصناعة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المبردات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بإمداد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القسم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ج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(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باحتياجاته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المحركات،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سعر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السوق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للمحرك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المثيل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يبلغ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600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وتكلفة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المحرك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الواحد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تشمل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300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انتاجية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150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 تكلفة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تسويقية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100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( 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ادارية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ثابتة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سعر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التحويل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الداخلي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للمحرك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الواحد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على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اساس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سعر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السوق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المعدل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0335AB"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يكون</w:t>
      </w:r>
      <w:r w:rsidR="000335AB"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0335AB" w:rsidRPr="00594F2F" w:rsidRDefault="000335AB" w:rsidP="003A20E4">
      <w:pPr>
        <w:pStyle w:val="ListParagraph"/>
        <w:numPr>
          <w:ilvl w:val="0"/>
          <w:numId w:val="175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B050"/>
          <w:sz w:val="24"/>
          <w:szCs w:val="24"/>
        </w:rPr>
      </w:pPr>
      <w:r w:rsidRPr="00594F2F">
        <w:rPr>
          <w:rFonts w:ascii="Arial" w:hAnsi="Arial" w:hint="cs"/>
          <w:b/>
          <w:bCs/>
          <w:color w:val="00B050"/>
          <w:sz w:val="24"/>
          <w:szCs w:val="24"/>
          <w:rtl/>
        </w:rPr>
        <w:t>450</w:t>
      </w:r>
      <w:r w:rsidR="00594F2F">
        <w:rPr>
          <w:rFonts w:ascii="Arial" w:hAnsi="Arial" w:hint="cs"/>
          <w:b/>
          <w:bCs/>
          <w:color w:val="00B050"/>
          <w:sz w:val="24"/>
          <w:szCs w:val="24"/>
          <w:rtl/>
        </w:rPr>
        <w:t xml:space="preserve"> </w:t>
      </w:r>
      <w:r w:rsidRPr="00594F2F">
        <w:rPr>
          <w:rFonts w:ascii="Arial" w:hAnsi="Arial"/>
          <w:b/>
          <w:bCs/>
          <w:color w:val="00B050"/>
          <w:sz w:val="24"/>
          <w:szCs w:val="24"/>
          <w:rtl/>
        </w:rPr>
        <w:t>ريال</w:t>
      </w:r>
    </w:p>
    <w:p w:rsidR="000335AB" w:rsidRPr="00503F90" w:rsidRDefault="000335AB" w:rsidP="003A20E4">
      <w:pPr>
        <w:pStyle w:val="ListParagraph"/>
        <w:numPr>
          <w:ilvl w:val="0"/>
          <w:numId w:val="175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503F90">
        <w:rPr>
          <w:rFonts w:ascii="Arial" w:hAnsi="Arial"/>
          <w:b/>
          <w:bCs/>
          <w:color w:val="000000" w:themeColor="text1"/>
          <w:sz w:val="24"/>
          <w:szCs w:val="24"/>
        </w:rPr>
        <w:t xml:space="preserve">  350 </w:t>
      </w:r>
      <w:r w:rsidRPr="00503F90">
        <w:rPr>
          <w:rFonts w:ascii="Arial" w:hAnsi="Arial"/>
          <w:b/>
          <w:bCs/>
          <w:color w:val="000000" w:themeColor="text1"/>
          <w:sz w:val="24"/>
          <w:szCs w:val="24"/>
          <w:rtl/>
        </w:rPr>
        <w:t>ريال</w:t>
      </w:r>
    </w:p>
    <w:p w:rsidR="000335AB" w:rsidRPr="00503F90" w:rsidRDefault="000335AB" w:rsidP="003A20E4">
      <w:pPr>
        <w:pStyle w:val="ListParagraph"/>
        <w:numPr>
          <w:ilvl w:val="0"/>
          <w:numId w:val="175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503F90">
        <w:rPr>
          <w:rFonts w:ascii="Arial" w:hAnsi="Arial"/>
          <w:b/>
          <w:bCs/>
          <w:color w:val="000000" w:themeColor="text1"/>
          <w:sz w:val="24"/>
          <w:szCs w:val="24"/>
        </w:rPr>
        <w:t xml:space="preserve">  300 </w:t>
      </w:r>
      <w:r w:rsidRPr="00503F90">
        <w:rPr>
          <w:rFonts w:ascii="Arial" w:hAnsi="Arial"/>
          <w:b/>
          <w:bCs/>
          <w:color w:val="000000" w:themeColor="text1"/>
          <w:sz w:val="24"/>
          <w:szCs w:val="24"/>
          <w:rtl/>
        </w:rPr>
        <w:t>ريال</w:t>
      </w:r>
    </w:p>
    <w:p w:rsidR="000335AB" w:rsidRPr="00103BD0" w:rsidRDefault="000335AB" w:rsidP="003A20E4">
      <w:pPr>
        <w:pStyle w:val="ListParagraph"/>
        <w:numPr>
          <w:ilvl w:val="0"/>
          <w:numId w:val="175"/>
        </w:num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503F90">
        <w:rPr>
          <w:rFonts w:ascii="Arial" w:hAnsi="Arial"/>
          <w:b/>
          <w:bCs/>
          <w:color w:val="000000" w:themeColor="text1"/>
          <w:sz w:val="24"/>
          <w:szCs w:val="24"/>
        </w:rPr>
        <w:t xml:space="preserve">  500 </w:t>
      </w:r>
      <w:r w:rsidRPr="00503F90">
        <w:rPr>
          <w:rFonts w:ascii="Arial" w:hAnsi="Arial"/>
          <w:b/>
          <w:bCs/>
          <w:color w:val="000000" w:themeColor="text1"/>
          <w:sz w:val="24"/>
          <w:szCs w:val="24"/>
          <w:rtl/>
        </w:rPr>
        <w:t>ريال</w:t>
      </w:r>
    </w:p>
    <w:p w:rsidR="00103BD0" w:rsidRPr="00103BD0" w:rsidRDefault="00103BD0" w:rsidP="00103BD0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</w:p>
    <w:p w:rsidR="006053C0" w:rsidRDefault="006053C0" w:rsidP="00EE532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6053C0" w:rsidRDefault="006053C0" w:rsidP="00EE532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6053C0" w:rsidRDefault="006053C0" w:rsidP="00EE532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6053C0" w:rsidRDefault="006053C0" w:rsidP="00EE532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6053C0" w:rsidRDefault="006053C0" w:rsidP="00EE532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6053C0" w:rsidRDefault="006053C0" w:rsidP="00EE532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6053C0" w:rsidRDefault="006053C0" w:rsidP="00EE532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6053C0" w:rsidRDefault="006053C0" w:rsidP="00EE532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EE5324" w:rsidRDefault="00EE5324" w:rsidP="00EE532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7C108C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lastRenderedPageBreak/>
        <w:t xml:space="preserve">المحاضرة الرابعة عشر </w:t>
      </w:r>
    </w:p>
    <w:p w:rsidR="00D721A0" w:rsidRDefault="00D721A0" w:rsidP="00957BC7">
      <w:pPr>
        <w:pStyle w:val="NoSpacing"/>
        <w:rPr>
          <w:sz w:val="24"/>
          <w:szCs w:val="24"/>
          <w:rtl/>
        </w:rPr>
      </w:pPr>
    </w:p>
    <w:p w:rsidR="00592402" w:rsidRPr="00D721A0" w:rsidRDefault="00592402" w:rsidP="00592402">
      <w:pPr>
        <w:spacing w:after="0" w:line="240" w:lineRule="auto"/>
        <w:rPr>
          <w:rFonts w:cs="Calibri"/>
          <w:color w:val="FF0000"/>
          <w:sz w:val="24"/>
          <w:szCs w:val="24"/>
          <w:rtl/>
        </w:rPr>
      </w:pP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ان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نظام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التكاليف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على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اساس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الانشطة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03BD0">
        <w:rPr>
          <w:rFonts w:cs="Calibri"/>
          <w:b/>
          <w:bCs/>
          <w:color w:val="17365D" w:themeColor="text2" w:themeShade="BF"/>
          <w:sz w:val="24"/>
          <w:szCs w:val="24"/>
          <w:rtl/>
        </w:rPr>
        <w:t>(</w:t>
      </w:r>
      <w:r w:rsidRPr="00103BD0">
        <w:rPr>
          <w:rFonts w:cs="Calibri"/>
          <w:b/>
          <w:bCs/>
          <w:color w:val="17365D" w:themeColor="text2" w:themeShade="BF"/>
          <w:sz w:val="24"/>
          <w:szCs w:val="24"/>
        </w:rPr>
        <w:t xml:space="preserve">ABC </w:t>
      </w:r>
      <w:r w:rsidRPr="00103BD0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) </w:t>
      </w:r>
      <w:r w:rsidRPr="00103BD0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يهدف</w:t>
      </w:r>
      <w:r w:rsidRPr="00103BD0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103BD0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الى</w:t>
      </w:r>
      <w:r w:rsidRPr="00103BD0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103BD0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اعادة</w:t>
      </w:r>
      <w:r w:rsidRPr="00103BD0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103BD0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تخصيص</w:t>
      </w:r>
      <w:r w:rsidRPr="00103BD0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: </w:t>
      </w:r>
    </w:p>
    <w:p w:rsidR="00592402" w:rsidRPr="00232BB0" w:rsidRDefault="00592402" w:rsidP="00592402">
      <w:pPr>
        <w:numPr>
          <w:ilvl w:val="0"/>
          <w:numId w:val="12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232BB0">
        <w:rPr>
          <w:rFonts w:ascii="Arial" w:hAnsi="Arial" w:hint="cs"/>
          <w:b/>
          <w:bCs/>
          <w:sz w:val="24"/>
          <w:szCs w:val="24"/>
          <w:rtl/>
        </w:rPr>
        <w:t>تكاليف</w:t>
      </w:r>
      <w:r w:rsidRPr="00232BB0">
        <w:rPr>
          <w:rFonts w:cs="Calibri"/>
          <w:b/>
          <w:bCs/>
          <w:sz w:val="24"/>
          <w:szCs w:val="24"/>
          <w:rtl/>
        </w:rPr>
        <w:t xml:space="preserve"> </w:t>
      </w:r>
      <w:r w:rsidRPr="00232BB0">
        <w:rPr>
          <w:rFonts w:ascii="Arial" w:hAnsi="Arial" w:hint="cs"/>
          <w:b/>
          <w:bCs/>
          <w:sz w:val="24"/>
          <w:szCs w:val="24"/>
          <w:rtl/>
        </w:rPr>
        <w:t>المواد</w:t>
      </w:r>
      <w:r w:rsidRPr="00232BB0">
        <w:rPr>
          <w:rFonts w:cs="Calibri"/>
          <w:b/>
          <w:bCs/>
          <w:sz w:val="24"/>
          <w:szCs w:val="24"/>
          <w:rtl/>
        </w:rPr>
        <w:t xml:space="preserve"> </w:t>
      </w:r>
      <w:r w:rsidRPr="00232BB0">
        <w:rPr>
          <w:rFonts w:ascii="Arial" w:hAnsi="Arial" w:hint="cs"/>
          <w:b/>
          <w:bCs/>
          <w:sz w:val="24"/>
          <w:szCs w:val="24"/>
          <w:rtl/>
        </w:rPr>
        <w:t>المباشرة</w:t>
      </w:r>
      <w:r w:rsidRPr="00232BB0">
        <w:rPr>
          <w:rFonts w:cs="Calibri"/>
          <w:b/>
          <w:bCs/>
          <w:sz w:val="24"/>
          <w:szCs w:val="24"/>
          <w:rtl/>
        </w:rPr>
        <w:t xml:space="preserve"> </w:t>
      </w:r>
      <w:r w:rsidRPr="00232BB0">
        <w:rPr>
          <w:rFonts w:ascii="Arial" w:hAnsi="Arial" w:hint="cs"/>
          <w:b/>
          <w:bCs/>
          <w:sz w:val="24"/>
          <w:szCs w:val="24"/>
          <w:rtl/>
        </w:rPr>
        <w:t>على</w:t>
      </w:r>
      <w:r w:rsidRPr="00232BB0">
        <w:rPr>
          <w:rFonts w:cs="Calibri"/>
          <w:b/>
          <w:bCs/>
          <w:sz w:val="24"/>
          <w:szCs w:val="24"/>
          <w:rtl/>
        </w:rPr>
        <w:t xml:space="preserve"> </w:t>
      </w:r>
      <w:r w:rsidRPr="00232BB0">
        <w:rPr>
          <w:rFonts w:ascii="Arial" w:hAnsi="Arial" w:hint="cs"/>
          <w:b/>
          <w:bCs/>
          <w:sz w:val="24"/>
          <w:szCs w:val="24"/>
          <w:rtl/>
        </w:rPr>
        <w:t>المنتجات</w:t>
      </w:r>
      <w:r w:rsidRPr="00232BB0">
        <w:rPr>
          <w:rFonts w:cs="Calibri"/>
          <w:b/>
          <w:bCs/>
          <w:sz w:val="24"/>
          <w:szCs w:val="24"/>
          <w:rtl/>
        </w:rPr>
        <w:t xml:space="preserve">         </w:t>
      </w:r>
    </w:p>
    <w:p w:rsidR="00592402" w:rsidRPr="00232BB0" w:rsidRDefault="00592402" w:rsidP="00592402">
      <w:pPr>
        <w:numPr>
          <w:ilvl w:val="0"/>
          <w:numId w:val="12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232BB0">
        <w:rPr>
          <w:rFonts w:ascii="Arial" w:hAnsi="Arial" w:hint="cs"/>
          <w:b/>
          <w:bCs/>
          <w:sz w:val="24"/>
          <w:szCs w:val="24"/>
          <w:rtl/>
        </w:rPr>
        <w:t>الاجور</w:t>
      </w:r>
      <w:r w:rsidRPr="00232BB0">
        <w:rPr>
          <w:rFonts w:cs="Calibri"/>
          <w:b/>
          <w:bCs/>
          <w:sz w:val="24"/>
          <w:szCs w:val="24"/>
          <w:rtl/>
        </w:rPr>
        <w:t xml:space="preserve"> </w:t>
      </w:r>
      <w:r w:rsidRPr="00232BB0">
        <w:rPr>
          <w:rFonts w:ascii="Arial" w:hAnsi="Arial" w:hint="cs"/>
          <w:b/>
          <w:bCs/>
          <w:sz w:val="24"/>
          <w:szCs w:val="24"/>
          <w:rtl/>
        </w:rPr>
        <w:t>المباشرة</w:t>
      </w:r>
      <w:r w:rsidRPr="00232BB0">
        <w:rPr>
          <w:rFonts w:cs="Calibri"/>
          <w:b/>
          <w:bCs/>
          <w:sz w:val="24"/>
          <w:szCs w:val="24"/>
          <w:rtl/>
        </w:rPr>
        <w:t xml:space="preserve"> </w:t>
      </w:r>
      <w:r w:rsidRPr="00232BB0">
        <w:rPr>
          <w:rFonts w:ascii="Arial" w:hAnsi="Arial" w:hint="cs"/>
          <w:b/>
          <w:bCs/>
          <w:sz w:val="24"/>
          <w:szCs w:val="24"/>
          <w:rtl/>
        </w:rPr>
        <w:t>على</w:t>
      </w:r>
      <w:r w:rsidRPr="00232BB0">
        <w:rPr>
          <w:rFonts w:cs="Calibri"/>
          <w:b/>
          <w:bCs/>
          <w:sz w:val="24"/>
          <w:szCs w:val="24"/>
          <w:rtl/>
        </w:rPr>
        <w:t xml:space="preserve"> </w:t>
      </w:r>
      <w:r w:rsidRPr="00232BB0">
        <w:rPr>
          <w:rFonts w:ascii="Arial" w:hAnsi="Arial" w:hint="cs"/>
          <w:b/>
          <w:bCs/>
          <w:sz w:val="24"/>
          <w:szCs w:val="24"/>
          <w:rtl/>
        </w:rPr>
        <w:t>المنتجات</w:t>
      </w:r>
      <w:r w:rsidRPr="00232BB0">
        <w:rPr>
          <w:rFonts w:cs="Calibri"/>
          <w:b/>
          <w:bCs/>
          <w:sz w:val="24"/>
          <w:szCs w:val="24"/>
          <w:rtl/>
        </w:rPr>
        <w:t xml:space="preserve">                              </w:t>
      </w:r>
    </w:p>
    <w:p w:rsidR="00592402" w:rsidRPr="00232BB0" w:rsidRDefault="00592402" w:rsidP="00592402">
      <w:pPr>
        <w:numPr>
          <w:ilvl w:val="0"/>
          <w:numId w:val="12"/>
        </w:numPr>
        <w:spacing w:after="0" w:line="240" w:lineRule="auto"/>
        <w:contextualSpacing/>
        <w:rPr>
          <w:rFonts w:cs="Calibri"/>
          <w:b/>
          <w:bCs/>
          <w:color w:val="00B050"/>
          <w:sz w:val="24"/>
          <w:szCs w:val="24"/>
          <w:u w:val="single"/>
        </w:rPr>
      </w:pPr>
      <w:r w:rsidRPr="00232BB0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التكاليف</w:t>
      </w:r>
      <w:r w:rsidRPr="00232BB0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232BB0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الانتاجية</w:t>
      </w:r>
      <w:r w:rsidRPr="00232BB0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232BB0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غير</w:t>
      </w:r>
      <w:r w:rsidRPr="00232BB0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232BB0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المباشرة</w:t>
      </w:r>
      <w:r w:rsidRPr="00232BB0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232BB0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على</w:t>
      </w:r>
      <w:r w:rsidRPr="00232BB0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  <w:r w:rsidRPr="00232BB0">
        <w:rPr>
          <w:rFonts w:ascii="Arial" w:hAnsi="Arial" w:hint="cs"/>
          <w:b/>
          <w:bCs/>
          <w:color w:val="00B050"/>
          <w:sz w:val="24"/>
          <w:szCs w:val="24"/>
          <w:u w:val="single"/>
          <w:rtl/>
        </w:rPr>
        <w:t>المنتجات</w:t>
      </w:r>
      <w:r w:rsidRPr="00232BB0">
        <w:rPr>
          <w:rFonts w:cs="Calibri"/>
          <w:b/>
          <w:bCs/>
          <w:color w:val="00B050"/>
          <w:sz w:val="24"/>
          <w:szCs w:val="24"/>
          <w:u w:val="single"/>
          <w:rtl/>
        </w:rPr>
        <w:t xml:space="preserve"> </w:t>
      </w:r>
    </w:p>
    <w:p w:rsidR="00592402" w:rsidRDefault="00592402" w:rsidP="00592402">
      <w:pPr>
        <w:numPr>
          <w:ilvl w:val="0"/>
          <w:numId w:val="12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232BB0">
        <w:rPr>
          <w:rFonts w:ascii="Arial" w:hAnsi="Arial" w:hint="cs"/>
          <w:b/>
          <w:bCs/>
          <w:sz w:val="24"/>
          <w:szCs w:val="24"/>
          <w:rtl/>
        </w:rPr>
        <w:t>التكاليف</w:t>
      </w:r>
      <w:r w:rsidRPr="00232BB0">
        <w:rPr>
          <w:rFonts w:cs="Calibri"/>
          <w:b/>
          <w:bCs/>
          <w:sz w:val="24"/>
          <w:szCs w:val="24"/>
          <w:rtl/>
        </w:rPr>
        <w:t xml:space="preserve"> </w:t>
      </w:r>
      <w:r w:rsidRPr="00232BB0">
        <w:rPr>
          <w:rFonts w:ascii="Arial" w:hAnsi="Arial" w:hint="cs"/>
          <w:b/>
          <w:bCs/>
          <w:sz w:val="24"/>
          <w:szCs w:val="24"/>
          <w:rtl/>
        </w:rPr>
        <w:t>الكلية</w:t>
      </w:r>
      <w:r w:rsidRPr="00232BB0">
        <w:rPr>
          <w:rFonts w:cs="Calibri"/>
          <w:b/>
          <w:bCs/>
          <w:sz w:val="24"/>
          <w:szCs w:val="24"/>
          <w:rtl/>
        </w:rPr>
        <w:t xml:space="preserve"> </w:t>
      </w:r>
      <w:r w:rsidRPr="00232BB0">
        <w:rPr>
          <w:rFonts w:ascii="Arial" w:hAnsi="Arial" w:hint="cs"/>
          <w:b/>
          <w:bCs/>
          <w:sz w:val="24"/>
          <w:szCs w:val="24"/>
          <w:rtl/>
        </w:rPr>
        <w:t>على</w:t>
      </w:r>
      <w:r w:rsidRPr="00232BB0">
        <w:rPr>
          <w:rFonts w:cs="Calibri"/>
          <w:b/>
          <w:bCs/>
          <w:sz w:val="24"/>
          <w:szCs w:val="24"/>
          <w:rtl/>
        </w:rPr>
        <w:t xml:space="preserve"> </w:t>
      </w:r>
      <w:r w:rsidRPr="00232BB0">
        <w:rPr>
          <w:rFonts w:ascii="Arial" w:hAnsi="Arial" w:hint="cs"/>
          <w:b/>
          <w:bCs/>
          <w:sz w:val="24"/>
          <w:szCs w:val="24"/>
          <w:rtl/>
        </w:rPr>
        <w:t>المنتجات</w:t>
      </w:r>
      <w:r w:rsidRPr="00232BB0">
        <w:rPr>
          <w:rFonts w:cs="Calibri"/>
          <w:b/>
          <w:bCs/>
          <w:sz w:val="24"/>
          <w:szCs w:val="24"/>
          <w:rtl/>
        </w:rPr>
        <w:t xml:space="preserve"> </w:t>
      </w:r>
    </w:p>
    <w:p w:rsidR="00103BD0" w:rsidRDefault="00103BD0" w:rsidP="00103BD0">
      <w:p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</w:p>
    <w:p w:rsidR="00103BD0" w:rsidRDefault="00103BD0" w:rsidP="00103BD0">
      <w:p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</w:p>
    <w:p w:rsidR="0008316F" w:rsidRPr="00232BB0" w:rsidRDefault="0008316F" w:rsidP="00103BD0">
      <w:p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</w:p>
    <w:p w:rsidR="00103BD0" w:rsidRPr="00B06346" w:rsidRDefault="00103BD0" w:rsidP="00103BD0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وفقا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لنظام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التكاليف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على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أساس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الأنشطة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(</w:t>
      </w:r>
      <w:r w:rsidRPr="00B06346">
        <w:rPr>
          <w:rFonts w:asciiTheme="minorHAnsi" w:eastAsiaTheme="minorHAnsi" w:hAnsiTheme="minorHAnsi" w:cstheme="minorBidi"/>
          <w:b/>
          <w:bCs/>
          <w:color w:val="7030A0"/>
        </w:rPr>
        <w:t>ABC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)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يتم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تخصيص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التكاليف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غير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المباشرة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على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المنتجات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على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أساس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:</w:t>
      </w:r>
    </w:p>
    <w:p w:rsidR="00103BD0" w:rsidRPr="00B06346" w:rsidRDefault="00103BD0" w:rsidP="00103BD0">
      <w:pPr>
        <w:numPr>
          <w:ilvl w:val="0"/>
          <w:numId w:val="103"/>
        </w:numPr>
        <w:contextualSpacing/>
        <w:rPr>
          <w:rFonts w:asciiTheme="minorHAnsi" w:eastAsiaTheme="minorHAnsi" w:hAnsiTheme="minorHAnsi" w:cstheme="minorBidi"/>
          <w:rtl/>
        </w:rPr>
      </w:pPr>
      <w:r w:rsidRPr="00B06346">
        <w:rPr>
          <w:rFonts w:asciiTheme="minorHAnsi" w:eastAsiaTheme="minorHAnsi" w:hAnsiTheme="minorHAnsi" w:hint="cs"/>
          <w:rtl/>
        </w:rPr>
        <w:t>معدلات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تحميل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حسبت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وفقا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لأسس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معينة</w:t>
      </w:r>
    </w:p>
    <w:p w:rsidR="00103BD0" w:rsidRPr="00B06346" w:rsidRDefault="00103BD0" w:rsidP="00103BD0">
      <w:pPr>
        <w:numPr>
          <w:ilvl w:val="0"/>
          <w:numId w:val="103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B06346">
        <w:rPr>
          <w:rFonts w:asciiTheme="minorHAnsi" w:eastAsiaTheme="minorHAnsi" w:hAnsiTheme="minorHAnsi" w:hint="cs"/>
          <w:b/>
          <w:bCs/>
          <w:color w:val="FF0000"/>
          <w:rtl/>
        </w:rPr>
        <w:t>النشاط</w:t>
      </w:r>
      <w:r w:rsidRPr="00B06346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FF0000"/>
          <w:rtl/>
        </w:rPr>
        <w:t>المسبب</w:t>
      </w:r>
      <w:r w:rsidRPr="00B06346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FF0000"/>
          <w:rtl/>
        </w:rPr>
        <w:t>للتكلفة</w:t>
      </w:r>
    </w:p>
    <w:p w:rsidR="00103BD0" w:rsidRPr="00103BD0" w:rsidRDefault="00103BD0" w:rsidP="00103BD0">
      <w:pPr>
        <w:numPr>
          <w:ilvl w:val="0"/>
          <w:numId w:val="103"/>
        </w:numPr>
        <w:contextualSpacing/>
        <w:rPr>
          <w:rFonts w:asciiTheme="minorHAnsi" w:eastAsiaTheme="minorHAnsi" w:hAnsiTheme="minorHAnsi" w:cstheme="minorBidi"/>
        </w:rPr>
      </w:pPr>
      <w:r w:rsidRPr="00B06346">
        <w:rPr>
          <w:rFonts w:asciiTheme="minorHAnsi" w:eastAsiaTheme="minorHAnsi" w:hAnsiTheme="minorHAnsi" w:hint="cs"/>
          <w:rtl/>
        </w:rPr>
        <w:t>التكلفة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المستهدفة</w:t>
      </w:r>
    </w:p>
    <w:p w:rsidR="00103BD0" w:rsidRDefault="00103BD0" w:rsidP="0008316F">
      <w:pPr>
        <w:numPr>
          <w:ilvl w:val="0"/>
          <w:numId w:val="103"/>
        </w:numPr>
        <w:contextualSpacing/>
        <w:rPr>
          <w:rFonts w:asciiTheme="minorHAnsi" w:eastAsiaTheme="minorHAnsi" w:hAnsiTheme="minorHAnsi" w:cstheme="minorBidi"/>
        </w:rPr>
      </w:pPr>
      <w:r w:rsidRPr="00103BD0">
        <w:rPr>
          <w:rFonts w:asciiTheme="minorHAnsi" w:eastAsiaTheme="minorHAnsi" w:hAnsiTheme="minorHAnsi" w:hint="cs"/>
          <w:rtl/>
        </w:rPr>
        <w:t>المقاييس</w:t>
      </w:r>
      <w:r w:rsidRPr="00103BD0">
        <w:rPr>
          <w:rFonts w:asciiTheme="minorHAnsi" w:eastAsiaTheme="minorHAnsi" w:hAnsiTheme="minorHAnsi"/>
          <w:rtl/>
        </w:rPr>
        <w:t xml:space="preserve"> </w:t>
      </w:r>
      <w:r w:rsidRPr="00103BD0">
        <w:rPr>
          <w:rFonts w:asciiTheme="minorHAnsi" w:eastAsiaTheme="minorHAnsi" w:hAnsiTheme="minorHAnsi" w:hint="cs"/>
          <w:rtl/>
        </w:rPr>
        <w:t>المرجعية</w:t>
      </w:r>
    </w:p>
    <w:p w:rsidR="0008316F" w:rsidRPr="0008316F" w:rsidRDefault="0008316F" w:rsidP="0008316F">
      <w:pPr>
        <w:contextualSpacing/>
        <w:rPr>
          <w:rFonts w:asciiTheme="minorHAnsi" w:eastAsiaTheme="minorHAnsi" w:hAnsiTheme="minorHAnsi" w:cstheme="minorBidi"/>
        </w:rPr>
      </w:pPr>
    </w:p>
    <w:p w:rsidR="00103BD0" w:rsidRPr="00B06346" w:rsidRDefault="00103BD0" w:rsidP="00103BD0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يعتبر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نظام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التكلفة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المستهدفة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(</w:t>
      </w:r>
      <w:r w:rsidRPr="00B06346">
        <w:rPr>
          <w:rFonts w:asciiTheme="minorHAnsi" w:eastAsiaTheme="minorHAnsi" w:hAnsiTheme="minorHAnsi" w:cstheme="minorBidi"/>
          <w:b/>
          <w:bCs/>
          <w:color w:val="7030A0"/>
        </w:rPr>
        <w:t>TC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)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احد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الأساليب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المستحدثة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لرفع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كفاءة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عملية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اتخاذ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القرارات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في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:</w:t>
      </w:r>
    </w:p>
    <w:p w:rsidR="00103BD0" w:rsidRPr="00B06346" w:rsidRDefault="00103BD0" w:rsidP="00103BD0">
      <w:pPr>
        <w:numPr>
          <w:ilvl w:val="0"/>
          <w:numId w:val="102"/>
        </w:numPr>
        <w:contextualSpacing/>
        <w:rPr>
          <w:rFonts w:asciiTheme="minorHAnsi" w:eastAsiaTheme="minorHAnsi" w:hAnsiTheme="minorHAnsi" w:cstheme="minorBidi"/>
          <w:rtl/>
        </w:rPr>
      </w:pPr>
      <w:r w:rsidRPr="00B06346">
        <w:rPr>
          <w:rFonts w:asciiTheme="minorHAnsi" w:eastAsiaTheme="minorHAnsi" w:hAnsiTheme="minorHAnsi" w:hint="cs"/>
          <w:rtl/>
        </w:rPr>
        <w:t>مجال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الرقابة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وتقييم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الأداء</w:t>
      </w:r>
    </w:p>
    <w:p w:rsidR="00103BD0" w:rsidRPr="00B06346" w:rsidRDefault="00103BD0" w:rsidP="00103BD0">
      <w:pPr>
        <w:numPr>
          <w:ilvl w:val="0"/>
          <w:numId w:val="102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B06346">
        <w:rPr>
          <w:rFonts w:asciiTheme="minorHAnsi" w:eastAsiaTheme="minorHAnsi" w:hAnsiTheme="minorHAnsi" w:hint="cs"/>
          <w:b/>
          <w:bCs/>
          <w:color w:val="FF0000"/>
          <w:rtl/>
        </w:rPr>
        <w:t>مجال</w:t>
      </w:r>
      <w:r w:rsidRPr="00B06346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FF0000"/>
          <w:rtl/>
        </w:rPr>
        <w:t>التسعير</w:t>
      </w:r>
    </w:p>
    <w:p w:rsidR="00103BD0" w:rsidRPr="00B06346" w:rsidRDefault="00103BD0" w:rsidP="00103BD0">
      <w:pPr>
        <w:numPr>
          <w:ilvl w:val="0"/>
          <w:numId w:val="102"/>
        </w:numPr>
        <w:contextualSpacing/>
        <w:rPr>
          <w:rFonts w:asciiTheme="minorHAnsi" w:eastAsiaTheme="minorHAnsi" w:hAnsiTheme="minorHAnsi" w:cstheme="minorBidi"/>
          <w:rtl/>
        </w:rPr>
      </w:pPr>
      <w:r w:rsidRPr="00B06346">
        <w:rPr>
          <w:rFonts w:asciiTheme="minorHAnsi" w:eastAsiaTheme="minorHAnsi" w:hAnsiTheme="minorHAnsi" w:hint="cs"/>
          <w:rtl/>
        </w:rPr>
        <w:t>مجال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تخصيص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التكاليف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الكلية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على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المنتجات</w:t>
      </w:r>
    </w:p>
    <w:p w:rsidR="00103BD0" w:rsidRDefault="00103BD0" w:rsidP="00103BD0">
      <w:pPr>
        <w:numPr>
          <w:ilvl w:val="0"/>
          <w:numId w:val="102"/>
        </w:numPr>
        <w:contextualSpacing/>
        <w:rPr>
          <w:rFonts w:asciiTheme="minorHAnsi" w:eastAsiaTheme="minorHAnsi" w:hAnsiTheme="minorHAnsi" w:cstheme="minorBidi"/>
        </w:rPr>
      </w:pPr>
      <w:r w:rsidRPr="00B06346">
        <w:rPr>
          <w:rFonts w:asciiTheme="minorHAnsi" w:eastAsiaTheme="minorHAnsi" w:hAnsiTheme="minorHAnsi" w:hint="cs"/>
          <w:rtl/>
        </w:rPr>
        <w:t xml:space="preserve">لا شيء من ما سبق </w:t>
      </w:r>
    </w:p>
    <w:p w:rsidR="00D721A0" w:rsidRPr="00232BB0" w:rsidRDefault="00D721A0" w:rsidP="00D721A0">
      <w:pPr>
        <w:spacing w:before="240" w:after="0" w:line="240" w:lineRule="auto"/>
        <w:contextualSpacing/>
        <w:rPr>
          <w:rFonts w:cs="Calibri"/>
          <w:b/>
          <w:bCs/>
          <w:sz w:val="24"/>
          <w:szCs w:val="24"/>
        </w:rPr>
      </w:pPr>
    </w:p>
    <w:p w:rsidR="00B06346" w:rsidRPr="00B06346" w:rsidRDefault="00B06346" w:rsidP="00B06346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يؤثر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مدى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استخدام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المنشآت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الأساليب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التقليدية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والحديثة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للمحاسبة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الإدارية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التالي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B06346" w:rsidRPr="00B06346" w:rsidRDefault="00B06346" w:rsidP="00AE087A">
      <w:pPr>
        <w:numPr>
          <w:ilvl w:val="0"/>
          <w:numId w:val="105"/>
        </w:numPr>
        <w:contextualSpacing/>
        <w:rPr>
          <w:rFonts w:asciiTheme="minorHAnsi" w:eastAsiaTheme="minorHAnsi" w:hAnsiTheme="minorHAnsi" w:cstheme="minorBidi"/>
          <w:rtl/>
        </w:rPr>
      </w:pPr>
      <w:r w:rsidRPr="00B06346">
        <w:rPr>
          <w:rFonts w:asciiTheme="minorHAnsi" w:eastAsiaTheme="minorHAnsi" w:hAnsiTheme="minorHAnsi" w:hint="cs"/>
          <w:rtl/>
        </w:rPr>
        <w:t>درجة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المنافسة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،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حجم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المنشأة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،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الجهات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الحكومية</w:t>
      </w:r>
    </w:p>
    <w:p w:rsidR="00B06346" w:rsidRPr="00B06346" w:rsidRDefault="00B06346" w:rsidP="00AE087A">
      <w:pPr>
        <w:numPr>
          <w:ilvl w:val="0"/>
          <w:numId w:val="105"/>
        </w:numPr>
        <w:contextualSpacing/>
        <w:rPr>
          <w:rFonts w:asciiTheme="minorHAnsi" w:eastAsiaTheme="minorHAnsi" w:hAnsiTheme="minorHAnsi" w:cstheme="minorBidi"/>
          <w:rtl/>
        </w:rPr>
      </w:pPr>
      <w:r w:rsidRPr="00B06346">
        <w:rPr>
          <w:rFonts w:asciiTheme="minorHAnsi" w:eastAsiaTheme="minorHAnsi" w:hAnsiTheme="minorHAnsi" w:hint="cs"/>
          <w:rtl/>
        </w:rPr>
        <w:t>درجة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المنافسة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،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نوع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الصناعة،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الجهات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الحكومية</w:t>
      </w:r>
    </w:p>
    <w:p w:rsidR="00B06346" w:rsidRPr="00B06346" w:rsidRDefault="00B06346" w:rsidP="00AE087A">
      <w:pPr>
        <w:numPr>
          <w:ilvl w:val="0"/>
          <w:numId w:val="105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B06346">
        <w:rPr>
          <w:rFonts w:asciiTheme="minorHAnsi" w:eastAsiaTheme="minorHAnsi" w:hAnsiTheme="minorHAnsi" w:hint="cs"/>
          <w:b/>
          <w:bCs/>
          <w:color w:val="FF0000"/>
          <w:rtl/>
        </w:rPr>
        <w:t>درجة</w:t>
      </w:r>
      <w:r w:rsidRPr="00B06346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FF0000"/>
          <w:rtl/>
        </w:rPr>
        <w:t>المنافسة</w:t>
      </w:r>
      <w:r w:rsidRPr="00B06346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FF0000"/>
          <w:rtl/>
        </w:rPr>
        <w:t>،</w:t>
      </w:r>
      <w:r w:rsidRPr="00B06346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FF0000"/>
          <w:rtl/>
        </w:rPr>
        <w:t>نوع</w:t>
      </w:r>
      <w:r w:rsidRPr="00B06346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FF0000"/>
          <w:rtl/>
        </w:rPr>
        <w:t>الصناعة</w:t>
      </w:r>
      <w:r w:rsidRPr="00B06346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FF0000"/>
          <w:rtl/>
        </w:rPr>
        <w:t>،</w:t>
      </w:r>
      <w:r w:rsidRPr="00B06346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FF0000"/>
          <w:rtl/>
        </w:rPr>
        <w:t>عوامل</w:t>
      </w:r>
      <w:r w:rsidRPr="00B06346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FF0000"/>
          <w:rtl/>
        </w:rPr>
        <w:t>ثقافية</w:t>
      </w:r>
    </w:p>
    <w:p w:rsidR="00B06346" w:rsidRDefault="00B06346" w:rsidP="00AE087A">
      <w:pPr>
        <w:numPr>
          <w:ilvl w:val="0"/>
          <w:numId w:val="105"/>
        </w:numPr>
        <w:contextualSpacing/>
        <w:rPr>
          <w:rFonts w:asciiTheme="minorHAnsi" w:eastAsiaTheme="minorHAnsi" w:hAnsiTheme="minorHAnsi" w:cstheme="minorBidi"/>
        </w:rPr>
      </w:pPr>
      <w:r w:rsidRPr="00B06346">
        <w:rPr>
          <w:rFonts w:asciiTheme="minorHAnsi" w:eastAsiaTheme="minorHAnsi" w:hAnsiTheme="minorHAnsi" w:hint="cs"/>
          <w:rtl/>
        </w:rPr>
        <w:t>درجة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المنافسة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،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حجم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المنشأة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،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عوامل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قانونية</w:t>
      </w:r>
    </w:p>
    <w:p w:rsidR="00B06346" w:rsidRPr="00B06346" w:rsidRDefault="00B06346" w:rsidP="00B06346">
      <w:pPr>
        <w:ind w:left="720"/>
        <w:contextualSpacing/>
        <w:rPr>
          <w:rFonts w:asciiTheme="minorHAnsi" w:eastAsiaTheme="minorHAnsi" w:hAnsiTheme="minorHAnsi" w:cstheme="minorBidi"/>
          <w:rtl/>
        </w:rPr>
      </w:pPr>
    </w:p>
    <w:p w:rsidR="00B06346" w:rsidRPr="00B06346" w:rsidRDefault="00B06346" w:rsidP="00B06346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ان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اعتماد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معايير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أداء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المنشآت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الرائدة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في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الصناعية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كمقاييس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لتقييم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الأداء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بالمنشأة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،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هذا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يشير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الى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B06346" w:rsidRPr="00B06346" w:rsidRDefault="00B06346" w:rsidP="00AE087A">
      <w:pPr>
        <w:numPr>
          <w:ilvl w:val="0"/>
          <w:numId w:val="104"/>
        </w:numPr>
        <w:contextualSpacing/>
        <w:rPr>
          <w:rFonts w:asciiTheme="minorHAnsi" w:eastAsiaTheme="minorHAnsi" w:hAnsiTheme="minorHAnsi" w:cstheme="minorBidi"/>
          <w:rtl/>
        </w:rPr>
      </w:pPr>
      <w:r w:rsidRPr="00B06346">
        <w:rPr>
          <w:rFonts w:asciiTheme="minorHAnsi" w:eastAsiaTheme="minorHAnsi" w:hAnsiTheme="minorHAnsi" w:hint="cs"/>
          <w:rtl/>
        </w:rPr>
        <w:t>تقارير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الأداء</w:t>
      </w:r>
    </w:p>
    <w:p w:rsidR="00B06346" w:rsidRPr="00B06346" w:rsidRDefault="00B06346" w:rsidP="00AE087A">
      <w:pPr>
        <w:numPr>
          <w:ilvl w:val="0"/>
          <w:numId w:val="104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B06346">
        <w:rPr>
          <w:rFonts w:asciiTheme="minorHAnsi" w:eastAsiaTheme="minorHAnsi" w:hAnsiTheme="minorHAnsi" w:hint="cs"/>
          <w:b/>
          <w:bCs/>
          <w:color w:val="FF0000"/>
          <w:rtl/>
        </w:rPr>
        <w:t>المقاييس</w:t>
      </w:r>
      <w:r w:rsidRPr="00B06346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FF0000"/>
          <w:rtl/>
        </w:rPr>
        <w:t>المرجعية</w:t>
      </w:r>
    </w:p>
    <w:p w:rsidR="00B06346" w:rsidRPr="00B06346" w:rsidRDefault="00B06346" w:rsidP="00AE087A">
      <w:pPr>
        <w:numPr>
          <w:ilvl w:val="0"/>
          <w:numId w:val="104"/>
        </w:numPr>
        <w:contextualSpacing/>
        <w:rPr>
          <w:rFonts w:asciiTheme="minorHAnsi" w:eastAsiaTheme="minorHAnsi" w:hAnsiTheme="minorHAnsi" w:cstheme="minorBidi"/>
          <w:rtl/>
        </w:rPr>
      </w:pPr>
      <w:r w:rsidRPr="00B06346">
        <w:rPr>
          <w:rFonts w:asciiTheme="minorHAnsi" w:eastAsiaTheme="minorHAnsi" w:hAnsiTheme="minorHAnsi" w:hint="cs"/>
          <w:rtl/>
        </w:rPr>
        <w:t>التكلفة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المستهدفة</w:t>
      </w:r>
    </w:p>
    <w:p w:rsidR="00B06346" w:rsidRPr="007E2256" w:rsidRDefault="00B06346" w:rsidP="00AE087A">
      <w:pPr>
        <w:numPr>
          <w:ilvl w:val="0"/>
          <w:numId w:val="104"/>
        </w:numPr>
        <w:contextualSpacing/>
        <w:rPr>
          <w:rFonts w:asciiTheme="minorHAnsi" w:eastAsiaTheme="minorHAnsi" w:hAnsiTheme="minorHAnsi" w:cstheme="minorBidi"/>
        </w:rPr>
      </w:pPr>
      <w:r w:rsidRPr="00B06346">
        <w:rPr>
          <w:rFonts w:asciiTheme="minorHAnsi" w:eastAsiaTheme="minorHAnsi" w:hAnsiTheme="minorHAnsi" w:hint="cs"/>
          <w:rtl/>
        </w:rPr>
        <w:t>بطاقات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القياس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المتوازن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للأداء</w:t>
      </w:r>
    </w:p>
    <w:p w:rsidR="00B06346" w:rsidRPr="00B06346" w:rsidRDefault="00B06346" w:rsidP="00B06346">
      <w:pPr>
        <w:contextualSpacing/>
        <w:rPr>
          <w:rFonts w:asciiTheme="minorHAnsi" w:eastAsiaTheme="minorHAnsi" w:hAnsiTheme="minorHAnsi" w:cstheme="minorBidi"/>
          <w:rtl/>
        </w:rPr>
      </w:pPr>
    </w:p>
    <w:p w:rsidR="00957BC7" w:rsidRDefault="00957BC7" w:rsidP="0008316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</w:p>
    <w:p w:rsidR="0008316F" w:rsidRDefault="00103BD0" w:rsidP="0008316F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4F81BD" w:themeColor="accent1"/>
          <w:sz w:val="24"/>
          <w:szCs w:val="24"/>
          <w:rtl/>
        </w:rPr>
      </w:pP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تحرص بعض منشآت الأعمال على استخدامها في مجالات تقييم الاداء والرقابة لتحفيز العاملين للوصول الى نفس مستويات اداء المنشآت الرائدة في ذات الصناعة ،هذة تشير إلى:</w:t>
      </w:r>
      <w:r w:rsidR="0008316F" w:rsidRPr="0008316F">
        <w:rPr>
          <w:rFonts w:ascii="Arial,Bold" w:cs="Arial,Bold" w:hint="cs"/>
          <w:b/>
          <w:bCs/>
          <w:color w:val="4F81BD" w:themeColor="accent1"/>
          <w:sz w:val="24"/>
          <w:szCs w:val="24"/>
          <w:rtl/>
        </w:rPr>
        <w:t xml:space="preserve"> </w:t>
      </w:r>
    </w:p>
    <w:p w:rsidR="00103BD0" w:rsidRPr="0008316F" w:rsidRDefault="0008316F" w:rsidP="0008316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17365D" w:themeColor="text2" w:themeShade="BF"/>
          <w:sz w:val="24"/>
          <w:szCs w:val="24"/>
          <w:rtl/>
        </w:rPr>
      </w:pP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أدوات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حديثه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تستخدمها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بعض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المنشآت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في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مجال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تقييم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الأداء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والرقابة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لتحفيز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العاملين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للوصول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إلى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نفس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مستويات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أداء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المنشآت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الرائدة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في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ذات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الصناعة،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هذه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تشير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إلى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103BD0" w:rsidRPr="007E2256" w:rsidRDefault="00103BD0" w:rsidP="003A20E4">
      <w:pPr>
        <w:pStyle w:val="ListParagraph"/>
        <w:numPr>
          <w:ilvl w:val="0"/>
          <w:numId w:val="123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>تقارير الأداء .</w:t>
      </w:r>
    </w:p>
    <w:p w:rsidR="00103BD0" w:rsidRPr="007E2256" w:rsidRDefault="00103BD0" w:rsidP="003A20E4">
      <w:pPr>
        <w:pStyle w:val="ListParagraph"/>
        <w:numPr>
          <w:ilvl w:val="0"/>
          <w:numId w:val="123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>التكلفة المستهدفة.</w:t>
      </w:r>
    </w:p>
    <w:p w:rsidR="00103BD0" w:rsidRDefault="00103BD0" w:rsidP="003A20E4">
      <w:pPr>
        <w:pStyle w:val="ListParagraph"/>
        <w:numPr>
          <w:ilvl w:val="0"/>
          <w:numId w:val="123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B050"/>
          <w:sz w:val="24"/>
          <w:szCs w:val="24"/>
        </w:rPr>
      </w:pPr>
      <w:r w:rsidRPr="007E2256">
        <w:rPr>
          <w:rFonts w:ascii="Arial" w:eastAsia="Times New Roman" w:hAnsi="Arial"/>
          <w:b/>
          <w:bCs/>
          <w:color w:val="00B050"/>
          <w:sz w:val="24"/>
          <w:szCs w:val="24"/>
          <w:rtl/>
        </w:rPr>
        <w:t>المقاييس المرجعية.</w:t>
      </w:r>
    </w:p>
    <w:p w:rsidR="00BC5EBF" w:rsidRDefault="00103BD0" w:rsidP="003A20E4">
      <w:pPr>
        <w:pStyle w:val="ListParagraph"/>
        <w:numPr>
          <w:ilvl w:val="0"/>
          <w:numId w:val="123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</w:rPr>
      </w:pPr>
      <w:r w:rsidRPr="00103BD0">
        <w:rPr>
          <w:rFonts w:ascii="Arial" w:eastAsia="Times New Roman" w:hAnsi="Arial"/>
          <w:sz w:val="24"/>
          <w:szCs w:val="24"/>
          <w:rtl/>
        </w:rPr>
        <w:t>بطاقات القياس المتوازن للاداء.</w:t>
      </w:r>
    </w:p>
    <w:p w:rsidR="0008316F" w:rsidRDefault="0008316F" w:rsidP="0008316F">
      <w:p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</w:p>
    <w:p w:rsidR="00103BD0" w:rsidRPr="00103BD0" w:rsidRDefault="00103BD0" w:rsidP="00103BD0">
      <w:p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B050"/>
          <w:sz w:val="24"/>
          <w:szCs w:val="24"/>
          <w:rtl/>
        </w:rPr>
      </w:pPr>
    </w:p>
    <w:p w:rsidR="00B06346" w:rsidRPr="00B06346" w:rsidRDefault="00B06346" w:rsidP="00B06346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المصطلح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المحاسبي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باللغة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الإنجليزية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المقابل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لمفهوم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التكاليف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الحدية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هو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B06346" w:rsidRPr="00B06346" w:rsidRDefault="00B06346" w:rsidP="00AE087A">
      <w:pPr>
        <w:numPr>
          <w:ilvl w:val="0"/>
          <w:numId w:val="101"/>
        </w:numPr>
        <w:contextualSpacing/>
        <w:rPr>
          <w:rFonts w:asciiTheme="minorHAnsi" w:eastAsiaTheme="minorHAnsi" w:hAnsiTheme="minorHAnsi" w:cstheme="minorBidi"/>
          <w:rtl/>
        </w:rPr>
      </w:pPr>
      <w:r w:rsidRPr="00B06346">
        <w:rPr>
          <w:rFonts w:asciiTheme="minorHAnsi" w:eastAsiaTheme="minorHAnsi" w:hAnsiTheme="minorHAnsi" w:cstheme="minorBidi"/>
        </w:rPr>
        <w:t>Joint Costs</w:t>
      </w:r>
      <w:r w:rsidRPr="00B06346">
        <w:rPr>
          <w:rFonts w:asciiTheme="minorHAnsi" w:eastAsiaTheme="minorHAnsi" w:hAnsiTheme="minorHAnsi"/>
          <w:rtl/>
        </w:rPr>
        <w:t xml:space="preserve"> </w:t>
      </w:r>
    </w:p>
    <w:p w:rsidR="00B06346" w:rsidRPr="00B06346" w:rsidRDefault="00B06346" w:rsidP="00AE087A">
      <w:pPr>
        <w:numPr>
          <w:ilvl w:val="0"/>
          <w:numId w:val="101"/>
        </w:numPr>
        <w:contextualSpacing/>
        <w:rPr>
          <w:rFonts w:asciiTheme="minorHAnsi" w:eastAsiaTheme="minorHAnsi" w:hAnsiTheme="minorHAnsi" w:cstheme="minorBidi"/>
          <w:color w:val="FF0000"/>
          <w:rtl/>
        </w:rPr>
      </w:pPr>
      <w:r w:rsidRPr="00B06346">
        <w:rPr>
          <w:rFonts w:asciiTheme="minorHAnsi" w:eastAsiaTheme="minorHAnsi" w:hAnsiTheme="minorHAnsi" w:cstheme="minorBidi"/>
          <w:color w:val="FF0000"/>
        </w:rPr>
        <w:t>Marginal Costs</w:t>
      </w:r>
    </w:p>
    <w:p w:rsidR="00B06346" w:rsidRPr="00B06346" w:rsidRDefault="00B06346" w:rsidP="00AE087A">
      <w:pPr>
        <w:numPr>
          <w:ilvl w:val="0"/>
          <w:numId w:val="101"/>
        </w:numPr>
        <w:contextualSpacing/>
        <w:rPr>
          <w:rFonts w:asciiTheme="minorHAnsi" w:eastAsiaTheme="minorHAnsi" w:hAnsiTheme="minorHAnsi" w:cstheme="minorBidi"/>
          <w:rtl/>
        </w:rPr>
      </w:pPr>
      <w:r w:rsidRPr="00B06346">
        <w:rPr>
          <w:rFonts w:asciiTheme="minorHAnsi" w:eastAsiaTheme="minorHAnsi" w:hAnsiTheme="minorHAnsi" w:cstheme="minorBidi"/>
        </w:rPr>
        <w:t>Modified Costs</w:t>
      </w:r>
    </w:p>
    <w:p w:rsidR="00B06346" w:rsidRDefault="00B06346" w:rsidP="00AE087A">
      <w:pPr>
        <w:numPr>
          <w:ilvl w:val="0"/>
          <w:numId w:val="101"/>
        </w:numPr>
        <w:contextualSpacing/>
        <w:rPr>
          <w:rFonts w:asciiTheme="minorHAnsi" w:eastAsiaTheme="minorHAnsi" w:hAnsiTheme="minorHAnsi" w:cstheme="minorBidi"/>
        </w:rPr>
      </w:pPr>
      <w:r w:rsidRPr="00B06346">
        <w:rPr>
          <w:rFonts w:asciiTheme="minorHAnsi" w:eastAsiaTheme="minorHAnsi" w:hAnsiTheme="minorHAnsi" w:cstheme="minorBidi"/>
        </w:rPr>
        <w:t>Sunk Costs</w:t>
      </w:r>
    </w:p>
    <w:p w:rsidR="00B06346" w:rsidRPr="00B06346" w:rsidRDefault="00B06346" w:rsidP="00B06346">
      <w:pPr>
        <w:contextualSpacing/>
        <w:rPr>
          <w:rFonts w:asciiTheme="minorHAnsi" w:eastAsiaTheme="minorHAnsi" w:hAnsiTheme="minorHAnsi" w:cstheme="minorBidi"/>
          <w:rtl/>
        </w:rPr>
      </w:pPr>
    </w:p>
    <w:p w:rsidR="00B06346" w:rsidRPr="00B06346" w:rsidRDefault="00B06346" w:rsidP="00B06346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المصطلح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المحاسبي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باللغة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العربية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المقابل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لمفهوم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cstheme="minorBidi"/>
          <w:b/>
          <w:bCs/>
          <w:color w:val="7030A0"/>
        </w:rPr>
        <w:t>Flexible Budget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هو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:</w:t>
      </w:r>
    </w:p>
    <w:p w:rsidR="00B06346" w:rsidRPr="00B06346" w:rsidRDefault="00B06346" w:rsidP="00AE087A">
      <w:pPr>
        <w:numPr>
          <w:ilvl w:val="0"/>
          <w:numId w:val="100"/>
        </w:num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  <w:r w:rsidRPr="00B06346">
        <w:rPr>
          <w:rFonts w:asciiTheme="minorHAnsi" w:eastAsiaTheme="minorHAnsi" w:hAnsiTheme="minorHAnsi" w:hint="cs"/>
          <w:b/>
          <w:bCs/>
          <w:color w:val="FF0000"/>
          <w:rtl/>
        </w:rPr>
        <w:t>الموازنة</w:t>
      </w:r>
      <w:r w:rsidRPr="00B06346">
        <w:rPr>
          <w:rFonts w:asciiTheme="minorHAnsi" w:eastAsiaTheme="minorHAnsi" w:hAnsiTheme="minorHAnsi"/>
          <w:b/>
          <w:bCs/>
          <w:color w:val="FF000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FF0000"/>
          <w:rtl/>
        </w:rPr>
        <w:t>المرنة</w:t>
      </w:r>
    </w:p>
    <w:p w:rsidR="00B06346" w:rsidRPr="00B06346" w:rsidRDefault="00B06346" w:rsidP="00AE087A">
      <w:pPr>
        <w:numPr>
          <w:ilvl w:val="0"/>
          <w:numId w:val="100"/>
        </w:numPr>
        <w:contextualSpacing/>
        <w:rPr>
          <w:rFonts w:asciiTheme="minorHAnsi" w:eastAsiaTheme="minorHAnsi" w:hAnsiTheme="minorHAnsi" w:cstheme="minorBidi"/>
          <w:rtl/>
        </w:rPr>
      </w:pPr>
      <w:r w:rsidRPr="00B06346">
        <w:rPr>
          <w:rFonts w:asciiTheme="minorHAnsi" w:eastAsiaTheme="minorHAnsi" w:hAnsiTheme="minorHAnsi" w:hint="cs"/>
          <w:rtl/>
        </w:rPr>
        <w:t>الموازنة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الساكنة</w:t>
      </w:r>
    </w:p>
    <w:p w:rsidR="00B06346" w:rsidRPr="00B06346" w:rsidRDefault="00B06346" w:rsidP="00AE087A">
      <w:pPr>
        <w:numPr>
          <w:ilvl w:val="0"/>
          <w:numId w:val="100"/>
        </w:numPr>
        <w:contextualSpacing/>
        <w:rPr>
          <w:rFonts w:asciiTheme="minorHAnsi" w:eastAsiaTheme="minorHAnsi" w:hAnsiTheme="minorHAnsi" w:cstheme="minorBidi"/>
          <w:rtl/>
        </w:rPr>
      </w:pPr>
      <w:r w:rsidRPr="00B06346">
        <w:rPr>
          <w:rFonts w:asciiTheme="minorHAnsi" w:eastAsiaTheme="minorHAnsi" w:hAnsiTheme="minorHAnsi" w:hint="cs"/>
          <w:rtl/>
        </w:rPr>
        <w:t>الموازنة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الشاملة</w:t>
      </w:r>
    </w:p>
    <w:p w:rsidR="00B06346" w:rsidRPr="00103BD0" w:rsidRDefault="00B06346" w:rsidP="00AE087A">
      <w:pPr>
        <w:numPr>
          <w:ilvl w:val="0"/>
          <w:numId w:val="100"/>
        </w:numPr>
        <w:contextualSpacing/>
        <w:rPr>
          <w:rFonts w:asciiTheme="minorHAnsi" w:eastAsiaTheme="minorHAnsi" w:hAnsiTheme="minorHAnsi" w:cstheme="minorBidi"/>
        </w:rPr>
      </w:pPr>
      <w:r w:rsidRPr="00B06346">
        <w:rPr>
          <w:rFonts w:asciiTheme="minorHAnsi" w:eastAsiaTheme="minorHAnsi" w:hAnsiTheme="minorHAnsi" w:hint="cs"/>
          <w:rtl/>
        </w:rPr>
        <w:t>الموازنة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التشغيلية</w:t>
      </w:r>
    </w:p>
    <w:p w:rsidR="00103BD0" w:rsidRPr="007E2256" w:rsidRDefault="00103BD0" w:rsidP="00103BD0">
      <w:pPr>
        <w:contextualSpacing/>
        <w:rPr>
          <w:rFonts w:asciiTheme="minorHAnsi" w:eastAsiaTheme="minorHAnsi" w:hAnsiTheme="minorHAnsi" w:cstheme="minorBidi"/>
        </w:rPr>
      </w:pPr>
    </w:p>
    <w:p w:rsidR="00103BD0" w:rsidRPr="007E2256" w:rsidRDefault="00103BD0" w:rsidP="00103BD0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المصطلح المحاسبي باللغة الأنجليزية المقابل لمفهوم "المقاييس المرجعية" هو:</w:t>
      </w:r>
    </w:p>
    <w:p w:rsidR="00103BD0" w:rsidRPr="00103BD0" w:rsidRDefault="00103BD0" w:rsidP="003A20E4">
      <w:pPr>
        <w:pStyle w:val="ListParagraph"/>
        <w:numPr>
          <w:ilvl w:val="0"/>
          <w:numId w:val="124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103BD0">
        <w:rPr>
          <w:rFonts w:ascii="Arial" w:eastAsia="Times New Roman" w:hAnsi="Arial"/>
          <w:color w:val="222222"/>
          <w:sz w:val="24"/>
          <w:szCs w:val="24"/>
        </w:rPr>
        <w:t>Split off point</w:t>
      </w:r>
    </w:p>
    <w:p w:rsidR="00103BD0" w:rsidRPr="007E2256" w:rsidRDefault="00103BD0" w:rsidP="003A20E4">
      <w:pPr>
        <w:pStyle w:val="ListParagraph"/>
        <w:numPr>
          <w:ilvl w:val="0"/>
          <w:numId w:val="124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E2256">
        <w:rPr>
          <w:rFonts w:ascii="Arial" w:eastAsia="Times New Roman" w:hAnsi="Arial"/>
          <w:color w:val="222222"/>
          <w:sz w:val="24"/>
          <w:szCs w:val="24"/>
        </w:rPr>
        <w:t>Accuracy</w:t>
      </w:r>
    </w:p>
    <w:p w:rsidR="00103BD0" w:rsidRPr="007E2256" w:rsidRDefault="00103BD0" w:rsidP="003A20E4">
      <w:pPr>
        <w:pStyle w:val="ListParagraph"/>
        <w:numPr>
          <w:ilvl w:val="0"/>
          <w:numId w:val="124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B050"/>
          <w:sz w:val="24"/>
          <w:szCs w:val="24"/>
          <w:rtl/>
        </w:rPr>
      </w:pPr>
      <w:r w:rsidRPr="007E2256">
        <w:rPr>
          <w:rFonts w:ascii="Arial" w:eastAsia="Times New Roman" w:hAnsi="Arial"/>
          <w:b/>
          <w:bCs/>
          <w:color w:val="00B050"/>
          <w:sz w:val="24"/>
          <w:szCs w:val="24"/>
        </w:rPr>
        <w:t>Benchmarking</w:t>
      </w:r>
    </w:p>
    <w:p w:rsidR="00103BD0" w:rsidRDefault="00103BD0" w:rsidP="003A20E4">
      <w:pPr>
        <w:pStyle w:val="ListParagraph"/>
        <w:numPr>
          <w:ilvl w:val="0"/>
          <w:numId w:val="124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  <w:r w:rsidRPr="007E2256">
        <w:rPr>
          <w:rFonts w:ascii="Arial" w:eastAsia="Times New Roman" w:hAnsi="Arial"/>
          <w:color w:val="222222"/>
          <w:sz w:val="24"/>
          <w:szCs w:val="24"/>
        </w:rPr>
        <w:t>Relevance</w:t>
      </w:r>
    </w:p>
    <w:p w:rsidR="0008316F" w:rsidRPr="0008316F" w:rsidRDefault="0008316F" w:rsidP="0008316F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</w:p>
    <w:p w:rsidR="0008316F" w:rsidRPr="0008316F" w:rsidRDefault="0008316F" w:rsidP="0008316F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المصطلح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المحاسبي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باللغة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العربية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المقابل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لمفهوم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" w:hAnsi="Arial"/>
          <w:b/>
          <w:bCs/>
          <w:color w:val="17365D" w:themeColor="text2" w:themeShade="BF"/>
          <w:sz w:val="24"/>
          <w:szCs w:val="24"/>
        </w:rPr>
        <w:t xml:space="preserve"> target costing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هو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08316F" w:rsidRPr="00503F90" w:rsidRDefault="0008316F" w:rsidP="003A20E4">
      <w:pPr>
        <w:pStyle w:val="ListParagraph"/>
        <w:numPr>
          <w:ilvl w:val="0"/>
          <w:numId w:val="17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التكلفة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المعيارية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08316F" w:rsidRPr="00503F90" w:rsidRDefault="0008316F" w:rsidP="003A20E4">
      <w:pPr>
        <w:pStyle w:val="ListParagraph"/>
        <w:numPr>
          <w:ilvl w:val="0"/>
          <w:numId w:val="17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التكلفة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المعدلة</w:t>
      </w:r>
    </w:p>
    <w:p w:rsidR="0008316F" w:rsidRPr="0008316F" w:rsidRDefault="0008316F" w:rsidP="003A20E4">
      <w:pPr>
        <w:pStyle w:val="ListParagraph"/>
        <w:numPr>
          <w:ilvl w:val="0"/>
          <w:numId w:val="17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B050"/>
          <w:sz w:val="24"/>
          <w:szCs w:val="24"/>
        </w:rPr>
      </w:pPr>
      <w:r w:rsidRPr="0008316F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08316F">
        <w:rPr>
          <w:rFonts w:ascii="Arial" w:hAnsi="Arial"/>
          <w:b/>
          <w:bCs/>
          <w:color w:val="00B050"/>
          <w:sz w:val="24"/>
          <w:szCs w:val="24"/>
          <w:rtl/>
        </w:rPr>
        <w:t>التكلفة</w:t>
      </w:r>
      <w:r w:rsidRPr="0008316F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08316F">
        <w:rPr>
          <w:rFonts w:ascii="Arial" w:hAnsi="Arial"/>
          <w:b/>
          <w:bCs/>
          <w:color w:val="00B050"/>
          <w:sz w:val="24"/>
          <w:szCs w:val="24"/>
          <w:rtl/>
        </w:rPr>
        <w:t>المستهدفة</w:t>
      </w:r>
      <w:r w:rsidRPr="0008316F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</w:p>
    <w:p w:rsidR="0008316F" w:rsidRPr="00503F90" w:rsidRDefault="0008316F" w:rsidP="003A20E4">
      <w:pPr>
        <w:pStyle w:val="ListParagraph"/>
        <w:numPr>
          <w:ilvl w:val="0"/>
          <w:numId w:val="17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التكلفة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الحدية</w:t>
      </w:r>
    </w:p>
    <w:p w:rsidR="0008316F" w:rsidRPr="00503F90" w:rsidRDefault="0008316F" w:rsidP="0008316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</w:rPr>
      </w:pPr>
    </w:p>
    <w:p w:rsidR="0008316F" w:rsidRPr="0008316F" w:rsidRDefault="0008316F" w:rsidP="0008316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17365D" w:themeColor="text2" w:themeShade="BF"/>
          <w:sz w:val="24"/>
          <w:szCs w:val="24"/>
        </w:rPr>
      </w:pP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المصطلح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المحاسبي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باللغة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الانجليزية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المقابل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لمفهوم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الموازنة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الساكنة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هو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: </w:t>
      </w:r>
    </w:p>
    <w:p w:rsidR="0008316F" w:rsidRPr="0008316F" w:rsidRDefault="0008316F" w:rsidP="003A20E4">
      <w:pPr>
        <w:pStyle w:val="ListParagraph"/>
        <w:numPr>
          <w:ilvl w:val="0"/>
          <w:numId w:val="17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B050"/>
          <w:sz w:val="24"/>
          <w:szCs w:val="24"/>
        </w:rPr>
      </w:pPr>
      <w:r w:rsidRPr="0008316F">
        <w:rPr>
          <w:rFonts w:ascii="Arial" w:hAnsi="Arial"/>
          <w:b/>
          <w:bCs/>
          <w:color w:val="00B050"/>
          <w:sz w:val="24"/>
          <w:szCs w:val="24"/>
        </w:rPr>
        <w:t xml:space="preserve">  Fixed budget </w:t>
      </w:r>
    </w:p>
    <w:p w:rsidR="0008316F" w:rsidRPr="00503F90" w:rsidRDefault="0008316F" w:rsidP="003A20E4">
      <w:pPr>
        <w:pStyle w:val="ListParagraph"/>
        <w:numPr>
          <w:ilvl w:val="0"/>
          <w:numId w:val="17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>Flexible budget</w:t>
      </w:r>
    </w:p>
    <w:p w:rsidR="0008316F" w:rsidRPr="00503F90" w:rsidRDefault="0008316F" w:rsidP="003A20E4">
      <w:pPr>
        <w:pStyle w:val="ListParagraph"/>
        <w:numPr>
          <w:ilvl w:val="0"/>
          <w:numId w:val="17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 Master budget</w:t>
      </w:r>
    </w:p>
    <w:p w:rsidR="007E2256" w:rsidRPr="0008316F" w:rsidRDefault="0008316F" w:rsidP="003A20E4">
      <w:pPr>
        <w:pStyle w:val="ListParagraph"/>
        <w:numPr>
          <w:ilvl w:val="0"/>
          <w:numId w:val="179"/>
        </w:numPr>
        <w:jc w:val="both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 Operating budget</w:t>
      </w:r>
    </w:p>
    <w:p w:rsidR="007E2256" w:rsidRPr="007E2256" w:rsidRDefault="007E2256" w:rsidP="007E2256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من التطورات الحديثة في بيئة الأعمال والتي أثرت على نظم وأدوات المحاسبة الادارية التالي ماعدا:</w:t>
      </w:r>
    </w:p>
    <w:p w:rsidR="007E2256" w:rsidRPr="007E2256" w:rsidRDefault="007E2256" w:rsidP="003A20E4">
      <w:pPr>
        <w:pStyle w:val="ListParagraph"/>
        <w:numPr>
          <w:ilvl w:val="0"/>
          <w:numId w:val="122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>تغيرات في تقنية الانتاج.</w:t>
      </w:r>
    </w:p>
    <w:p w:rsidR="007E2256" w:rsidRPr="007E2256" w:rsidRDefault="007E2256" w:rsidP="003A20E4">
      <w:pPr>
        <w:pStyle w:val="ListParagraph"/>
        <w:numPr>
          <w:ilvl w:val="0"/>
          <w:numId w:val="122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>التركيز على اشباع رغبات العملاء .</w:t>
      </w:r>
    </w:p>
    <w:p w:rsidR="007E2256" w:rsidRPr="007E2256" w:rsidRDefault="007E2256" w:rsidP="003A20E4">
      <w:pPr>
        <w:pStyle w:val="ListParagraph"/>
        <w:numPr>
          <w:ilvl w:val="0"/>
          <w:numId w:val="122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B050"/>
          <w:sz w:val="24"/>
          <w:szCs w:val="24"/>
          <w:rtl/>
        </w:rPr>
      </w:pPr>
      <w:r w:rsidRPr="007E2256">
        <w:rPr>
          <w:rFonts w:ascii="Arial" w:eastAsia="Times New Roman" w:hAnsi="Arial"/>
          <w:b/>
          <w:bCs/>
          <w:color w:val="00B050"/>
          <w:sz w:val="24"/>
          <w:szCs w:val="24"/>
          <w:rtl/>
        </w:rPr>
        <w:t>انخفاض الاهتمام بجودة المنتجات .</w:t>
      </w:r>
    </w:p>
    <w:p w:rsidR="007E2256" w:rsidRDefault="007E2256" w:rsidP="003A20E4">
      <w:pPr>
        <w:pStyle w:val="ListParagraph"/>
        <w:numPr>
          <w:ilvl w:val="0"/>
          <w:numId w:val="122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>رغبة منشآت الأعمال في الحصول على شهادات المواصفات القياسية.</w:t>
      </w:r>
    </w:p>
    <w:p w:rsidR="0008316F" w:rsidRPr="0008316F" w:rsidRDefault="0008316F" w:rsidP="0008316F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</w:p>
    <w:p w:rsidR="000335AB" w:rsidRPr="005B6775" w:rsidRDefault="000335AB" w:rsidP="000335A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17365D" w:themeColor="text2" w:themeShade="BF"/>
          <w:sz w:val="24"/>
          <w:szCs w:val="24"/>
        </w:rPr>
      </w:pP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ان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نظام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التكلفة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المستهدفة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يعني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: </w:t>
      </w:r>
    </w:p>
    <w:p w:rsidR="000335AB" w:rsidRPr="00503F90" w:rsidRDefault="000335AB" w:rsidP="003A20E4">
      <w:pPr>
        <w:pStyle w:val="ListParagraph"/>
        <w:numPr>
          <w:ilvl w:val="0"/>
          <w:numId w:val="17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تحديد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السعر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وفقا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التكلفة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المنتج</w:t>
      </w:r>
    </w:p>
    <w:p w:rsidR="000335AB" w:rsidRPr="005B6775" w:rsidRDefault="000335AB" w:rsidP="003A20E4">
      <w:pPr>
        <w:pStyle w:val="ListParagraph"/>
        <w:numPr>
          <w:ilvl w:val="0"/>
          <w:numId w:val="17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B050"/>
          <w:sz w:val="24"/>
          <w:szCs w:val="24"/>
        </w:rPr>
      </w:pPr>
      <w:r w:rsidRPr="005B6775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5B6775">
        <w:rPr>
          <w:rFonts w:ascii="Arial" w:hAnsi="Arial"/>
          <w:b/>
          <w:bCs/>
          <w:color w:val="00B050"/>
          <w:sz w:val="24"/>
          <w:szCs w:val="24"/>
          <w:rtl/>
        </w:rPr>
        <w:t>تحديد</w:t>
      </w:r>
      <w:r w:rsidRPr="005B6775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5B6775">
        <w:rPr>
          <w:rFonts w:ascii="Arial" w:hAnsi="Arial"/>
          <w:b/>
          <w:bCs/>
          <w:color w:val="00B050"/>
          <w:sz w:val="24"/>
          <w:szCs w:val="24"/>
          <w:rtl/>
        </w:rPr>
        <w:t>تكلفة</w:t>
      </w:r>
      <w:r w:rsidRPr="005B6775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5B6775">
        <w:rPr>
          <w:rFonts w:ascii="Arial" w:hAnsi="Arial"/>
          <w:b/>
          <w:bCs/>
          <w:color w:val="00B050"/>
          <w:sz w:val="24"/>
          <w:szCs w:val="24"/>
          <w:rtl/>
        </w:rPr>
        <w:t>المنتج</w:t>
      </w:r>
      <w:r w:rsidRPr="005B6775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5B6775">
        <w:rPr>
          <w:rFonts w:ascii="Arial" w:hAnsi="Arial"/>
          <w:b/>
          <w:bCs/>
          <w:color w:val="00B050"/>
          <w:sz w:val="24"/>
          <w:szCs w:val="24"/>
          <w:rtl/>
        </w:rPr>
        <w:t>وفقا</w:t>
      </w:r>
      <w:r w:rsidRPr="005B6775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5B6775">
        <w:rPr>
          <w:rFonts w:ascii="Arial" w:hAnsi="Arial"/>
          <w:b/>
          <w:bCs/>
          <w:color w:val="00B050"/>
          <w:sz w:val="24"/>
          <w:szCs w:val="24"/>
          <w:rtl/>
        </w:rPr>
        <w:t>لأسعار</w:t>
      </w:r>
      <w:r w:rsidRPr="005B6775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5B6775">
        <w:rPr>
          <w:rFonts w:ascii="Arial" w:hAnsi="Arial"/>
          <w:b/>
          <w:bCs/>
          <w:color w:val="00B050"/>
          <w:sz w:val="24"/>
          <w:szCs w:val="24"/>
          <w:rtl/>
        </w:rPr>
        <w:t>البيع</w:t>
      </w:r>
      <w:r w:rsidRPr="005B6775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5B6775">
        <w:rPr>
          <w:rFonts w:ascii="Arial" w:hAnsi="Arial"/>
          <w:b/>
          <w:bCs/>
          <w:color w:val="00B050"/>
          <w:sz w:val="24"/>
          <w:szCs w:val="24"/>
          <w:rtl/>
        </w:rPr>
        <w:t>التي</w:t>
      </w:r>
      <w:r w:rsidRPr="005B6775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5B6775">
        <w:rPr>
          <w:rFonts w:ascii="Arial" w:hAnsi="Arial"/>
          <w:b/>
          <w:bCs/>
          <w:color w:val="00B050"/>
          <w:sz w:val="24"/>
          <w:szCs w:val="24"/>
          <w:rtl/>
        </w:rPr>
        <w:t>يقبلها</w:t>
      </w:r>
      <w:r w:rsidRPr="005B6775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5B6775">
        <w:rPr>
          <w:rFonts w:ascii="Arial" w:hAnsi="Arial"/>
          <w:b/>
          <w:bCs/>
          <w:color w:val="00B050"/>
          <w:sz w:val="24"/>
          <w:szCs w:val="24"/>
          <w:rtl/>
        </w:rPr>
        <w:t>السوق</w:t>
      </w:r>
      <w:r w:rsidRPr="005B6775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</w:p>
    <w:p w:rsidR="000335AB" w:rsidRPr="00503F90" w:rsidRDefault="000335AB" w:rsidP="003A20E4">
      <w:pPr>
        <w:pStyle w:val="ListParagraph"/>
        <w:numPr>
          <w:ilvl w:val="0"/>
          <w:numId w:val="17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تحديد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تكلفة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المنتج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في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ضوء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نسب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التلف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والضياع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المخططة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0335AB" w:rsidRPr="00503F90" w:rsidRDefault="000335AB" w:rsidP="003A20E4">
      <w:pPr>
        <w:pStyle w:val="ListParagraph"/>
        <w:numPr>
          <w:ilvl w:val="0"/>
          <w:numId w:val="17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تحديد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السعر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وفقا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للربح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الذي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ترغب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الادارة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تحقيقه</w:t>
      </w:r>
    </w:p>
    <w:p w:rsidR="000335AB" w:rsidRPr="00503F90" w:rsidRDefault="000335AB" w:rsidP="000335A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0335AB" w:rsidRDefault="000335AB" w:rsidP="000335AB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000000"/>
          <w:sz w:val="24"/>
          <w:szCs w:val="24"/>
          <w:rtl/>
        </w:rPr>
      </w:pPr>
    </w:p>
    <w:p w:rsidR="0008316F" w:rsidRDefault="0008316F" w:rsidP="000335AB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000000"/>
          <w:sz w:val="24"/>
          <w:szCs w:val="24"/>
          <w:rtl/>
        </w:rPr>
      </w:pPr>
    </w:p>
    <w:p w:rsidR="0008316F" w:rsidRPr="00503F90" w:rsidRDefault="0008316F" w:rsidP="000335AB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000000"/>
          <w:sz w:val="24"/>
          <w:szCs w:val="24"/>
          <w:rtl/>
        </w:rPr>
      </w:pPr>
    </w:p>
    <w:p w:rsidR="000335AB" w:rsidRPr="005B6775" w:rsidRDefault="000335AB" w:rsidP="000335A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17365D" w:themeColor="text2" w:themeShade="BF"/>
          <w:sz w:val="24"/>
          <w:szCs w:val="24"/>
        </w:rPr>
      </w:pP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تشير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نتائج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بحوث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ودراسات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محاسبية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تطبيقية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اجريت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بالمملكة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إلى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ان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الشركات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السعودية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الصناعية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" w:hAnsi="Arial"/>
          <w:b/>
          <w:bCs/>
          <w:color w:val="17365D" w:themeColor="text2" w:themeShade="BF"/>
          <w:sz w:val="24"/>
          <w:szCs w:val="24"/>
        </w:rPr>
        <w:t>-</w:t>
      </w:r>
    </w:p>
    <w:p w:rsidR="000335AB" w:rsidRPr="005B6775" w:rsidRDefault="000335AB" w:rsidP="000335AB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تستخدم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وبشكل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كبير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الأدوات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التقليدية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للمحاسبة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الإدارية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وخاصة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أسلوب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0335AB" w:rsidRPr="005B6775" w:rsidRDefault="000335AB" w:rsidP="003A20E4">
      <w:pPr>
        <w:pStyle w:val="ListParagraph"/>
        <w:numPr>
          <w:ilvl w:val="0"/>
          <w:numId w:val="17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B050"/>
          <w:sz w:val="24"/>
          <w:szCs w:val="24"/>
        </w:rPr>
      </w:pPr>
      <w:r w:rsidRPr="005B6775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5B6775">
        <w:rPr>
          <w:rFonts w:ascii="Arial" w:hAnsi="Arial"/>
          <w:b/>
          <w:bCs/>
          <w:color w:val="00B050"/>
          <w:sz w:val="24"/>
          <w:szCs w:val="24"/>
          <w:rtl/>
        </w:rPr>
        <w:t>الموازنات</w:t>
      </w:r>
      <w:r w:rsidRPr="005B6775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  <w:r w:rsidRPr="005B6775">
        <w:rPr>
          <w:rFonts w:ascii="Arial" w:hAnsi="Arial"/>
          <w:b/>
          <w:bCs/>
          <w:color w:val="00B050"/>
          <w:sz w:val="24"/>
          <w:szCs w:val="24"/>
          <w:rtl/>
        </w:rPr>
        <w:t>التخطيطية</w:t>
      </w:r>
      <w:r w:rsidRPr="005B6775">
        <w:rPr>
          <w:rFonts w:ascii="Arial" w:hAnsi="Arial"/>
          <w:b/>
          <w:bCs/>
          <w:color w:val="00B050"/>
          <w:sz w:val="24"/>
          <w:szCs w:val="24"/>
        </w:rPr>
        <w:t xml:space="preserve"> </w:t>
      </w:r>
    </w:p>
    <w:p w:rsidR="000335AB" w:rsidRPr="00503F90" w:rsidRDefault="000335AB" w:rsidP="003A20E4">
      <w:pPr>
        <w:pStyle w:val="ListParagraph"/>
        <w:numPr>
          <w:ilvl w:val="0"/>
          <w:numId w:val="17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التكلفة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المستهدفة</w:t>
      </w:r>
    </w:p>
    <w:p w:rsidR="000335AB" w:rsidRPr="00503F90" w:rsidRDefault="000335AB" w:rsidP="003A20E4">
      <w:pPr>
        <w:pStyle w:val="ListParagraph"/>
        <w:numPr>
          <w:ilvl w:val="0"/>
          <w:numId w:val="17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التكلفة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على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أساس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النشاط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0335AB" w:rsidRPr="00503F90" w:rsidRDefault="000335AB" w:rsidP="003A20E4">
      <w:pPr>
        <w:pStyle w:val="ListParagraph"/>
        <w:numPr>
          <w:ilvl w:val="0"/>
          <w:numId w:val="17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التكلفة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الحدية</w:t>
      </w:r>
    </w:p>
    <w:p w:rsidR="000335AB" w:rsidRPr="00503F90" w:rsidRDefault="000335AB" w:rsidP="000335A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</w:rPr>
      </w:pPr>
    </w:p>
    <w:p w:rsidR="000335AB" w:rsidRDefault="000335AB" w:rsidP="00836455">
      <w:pPr>
        <w:rPr>
          <w:rFonts w:ascii="Cambria" w:hAnsi="Cambria"/>
          <w:b/>
          <w:bCs/>
          <w:sz w:val="24"/>
          <w:szCs w:val="24"/>
          <w:rtl/>
        </w:rPr>
      </w:pPr>
    </w:p>
    <w:p w:rsidR="006053C0" w:rsidRDefault="006053C0" w:rsidP="00836455">
      <w:pPr>
        <w:rPr>
          <w:rFonts w:ascii="Cambria" w:hAnsi="Cambria"/>
          <w:b/>
          <w:bCs/>
          <w:sz w:val="24"/>
          <w:szCs w:val="24"/>
          <w:rtl/>
        </w:rPr>
      </w:pPr>
    </w:p>
    <w:p w:rsidR="006053C0" w:rsidRDefault="006053C0" w:rsidP="00836455">
      <w:pPr>
        <w:rPr>
          <w:rFonts w:ascii="Cambria" w:hAnsi="Cambria"/>
          <w:b/>
          <w:bCs/>
          <w:sz w:val="24"/>
          <w:szCs w:val="24"/>
          <w:rtl/>
        </w:rPr>
      </w:pPr>
    </w:p>
    <w:p w:rsidR="006053C0" w:rsidRDefault="006053C0" w:rsidP="00836455">
      <w:pPr>
        <w:rPr>
          <w:rFonts w:ascii="Cambria" w:hAnsi="Cambria"/>
          <w:b/>
          <w:bCs/>
          <w:sz w:val="24"/>
          <w:szCs w:val="24"/>
          <w:rtl/>
        </w:rPr>
      </w:pPr>
    </w:p>
    <w:p w:rsidR="006053C0" w:rsidRDefault="006053C0" w:rsidP="00836455">
      <w:pPr>
        <w:rPr>
          <w:rFonts w:ascii="Cambria" w:hAnsi="Cambria"/>
          <w:b/>
          <w:bCs/>
          <w:sz w:val="24"/>
          <w:szCs w:val="24"/>
          <w:rtl/>
        </w:rPr>
      </w:pPr>
    </w:p>
    <w:p w:rsidR="006053C0" w:rsidRDefault="006053C0" w:rsidP="00836455">
      <w:pPr>
        <w:rPr>
          <w:rFonts w:ascii="Cambria" w:hAnsi="Cambria"/>
          <w:b/>
          <w:bCs/>
          <w:sz w:val="24"/>
          <w:szCs w:val="24"/>
          <w:rtl/>
        </w:rPr>
      </w:pPr>
    </w:p>
    <w:p w:rsidR="006053C0" w:rsidRDefault="006053C0" w:rsidP="00836455">
      <w:pPr>
        <w:rPr>
          <w:rFonts w:ascii="Cambria" w:hAnsi="Cambria"/>
          <w:b/>
          <w:bCs/>
          <w:sz w:val="24"/>
          <w:szCs w:val="24"/>
          <w:rtl/>
        </w:rPr>
      </w:pPr>
    </w:p>
    <w:p w:rsidR="006053C0" w:rsidRDefault="006053C0" w:rsidP="00836455">
      <w:pPr>
        <w:rPr>
          <w:rFonts w:ascii="Cambria" w:hAnsi="Cambria"/>
          <w:b/>
          <w:bCs/>
          <w:sz w:val="24"/>
          <w:szCs w:val="24"/>
          <w:rtl/>
        </w:rPr>
      </w:pPr>
    </w:p>
    <w:p w:rsidR="006053C0" w:rsidRDefault="006053C0" w:rsidP="00836455">
      <w:pPr>
        <w:rPr>
          <w:rFonts w:ascii="Cambria" w:hAnsi="Cambria"/>
          <w:b/>
          <w:bCs/>
          <w:sz w:val="24"/>
          <w:szCs w:val="24"/>
          <w:rtl/>
        </w:rPr>
      </w:pPr>
    </w:p>
    <w:p w:rsidR="006053C0" w:rsidRDefault="006053C0" w:rsidP="00836455">
      <w:pPr>
        <w:rPr>
          <w:rFonts w:ascii="Cambria" w:hAnsi="Cambria"/>
          <w:b/>
          <w:bCs/>
          <w:sz w:val="24"/>
          <w:szCs w:val="24"/>
          <w:rtl/>
        </w:rPr>
      </w:pPr>
    </w:p>
    <w:p w:rsidR="006053C0" w:rsidRDefault="006053C0" w:rsidP="00836455">
      <w:pPr>
        <w:rPr>
          <w:rFonts w:ascii="Cambria" w:hAnsi="Cambria"/>
          <w:b/>
          <w:bCs/>
          <w:sz w:val="24"/>
          <w:szCs w:val="24"/>
          <w:rtl/>
        </w:rPr>
      </w:pPr>
    </w:p>
    <w:p w:rsidR="006053C0" w:rsidRDefault="006053C0" w:rsidP="00836455">
      <w:pPr>
        <w:rPr>
          <w:rFonts w:ascii="Cambria" w:hAnsi="Cambria"/>
          <w:b/>
          <w:bCs/>
          <w:sz w:val="24"/>
          <w:szCs w:val="24"/>
          <w:rtl/>
        </w:rPr>
      </w:pPr>
    </w:p>
    <w:p w:rsidR="006053C0" w:rsidRDefault="006053C0" w:rsidP="00836455">
      <w:pPr>
        <w:rPr>
          <w:rFonts w:ascii="Cambria" w:hAnsi="Cambria"/>
          <w:b/>
          <w:bCs/>
          <w:sz w:val="24"/>
          <w:szCs w:val="24"/>
          <w:rtl/>
        </w:rPr>
      </w:pPr>
    </w:p>
    <w:p w:rsidR="006053C0" w:rsidRDefault="006053C0" w:rsidP="00836455">
      <w:pPr>
        <w:rPr>
          <w:rFonts w:ascii="Cambria" w:hAnsi="Cambria"/>
          <w:b/>
          <w:bCs/>
          <w:sz w:val="24"/>
          <w:szCs w:val="24"/>
          <w:rtl/>
        </w:rPr>
      </w:pPr>
    </w:p>
    <w:p w:rsidR="006053C0" w:rsidRDefault="006053C0" w:rsidP="00836455">
      <w:pPr>
        <w:rPr>
          <w:rFonts w:ascii="Cambria" w:hAnsi="Cambria"/>
          <w:b/>
          <w:bCs/>
          <w:sz w:val="24"/>
          <w:szCs w:val="24"/>
          <w:rtl/>
        </w:rPr>
      </w:pPr>
    </w:p>
    <w:p w:rsidR="006053C0" w:rsidRDefault="006053C0" w:rsidP="00836455">
      <w:pPr>
        <w:rPr>
          <w:rFonts w:ascii="Cambria" w:hAnsi="Cambria"/>
          <w:b/>
          <w:bCs/>
          <w:sz w:val="24"/>
          <w:szCs w:val="24"/>
          <w:rtl/>
        </w:rPr>
      </w:pPr>
    </w:p>
    <w:p w:rsidR="006053C0" w:rsidRDefault="006053C0" w:rsidP="00836455">
      <w:pPr>
        <w:rPr>
          <w:rFonts w:ascii="Cambria" w:hAnsi="Cambria"/>
          <w:b/>
          <w:bCs/>
          <w:sz w:val="24"/>
          <w:szCs w:val="24"/>
          <w:rtl/>
        </w:rPr>
      </w:pPr>
    </w:p>
    <w:p w:rsidR="006053C0" w:rsidRDefault="006053C0" w:rsidP="00836455">
      <w:pPr>
        <w:rPr>
          <w:rFonts w:ascii="Cambria" w:hAnsi="Cambria"/>
          <w:b/>
          <w:bCs/>
          <w:sz w:val="24"/>
          <w:szCs w:val="24"/>
          <w:rtl/>
        </w:rPr>
      </w:pPr>
    </w:p>
    <w:p w:rsidR="006053C0" w:rsidRDefault="006053C0" w:rsidP="00836455">
      <w:pPr>
        <w:rPr>
          <w:rFonts w:ascii="Cambria" w:hAnsi="Cambria"/>
          <w:b/>
          <w:bCs/>
          <w:sz w:val="24"/>
          <w:szCs w:val="24"/>
          <w:rtl/>
        </w:rPr>
      </w:pPr>
    </w:p>
    <w:p w:rsidR="006053C0" w:rsidRDefault="006053C0" w:rsidP="00836455">
      <w:pPr>
        <w:rPr>
          <w:rFonts w:ascii="Cambria" w:hAnsi="Cambria"/>
          <w:b/>
          <w:bCs/>
          <w:sz w:val="24"/>
          <w:szCs w:val="24"/>
          <w:rtl/>
        </w:rPr>
      </w:pPr>
    </w:p>
    <w:p w:rsidR="006053C0" w:rsidRDefault="006053C0" w:rsidP="00836455">
      <w:pPr>
        <w:rPr>
          <w:rFonts w:ascii="Cambria" w:hAnsi="Cambria"/>
          <w:b/>
          <w:bCs/>
          <w:sz w:val="24"/>
          <w:szCs w:val="24"/>
          <w:rtl/>
        </w:rPr>
      </w:pPr>
    </w:p>
    <w:p w:rsidR="006053C0" w:rsidRPr="002818C1" w:rsidRDefault="006053C0" w:rsidP="00836455">
      <w:pPr>
        <w:rPr>
          <w:rFonts w:ascii="Cambria" w:hAnsi="Cambria"/>
          <w:b/>
          <w:bCs/>
          <w:sz w:val="24"/>
          <w:szCs w:val="24"/>
          <w:rtl/>
        </w:rPr>
      </w:pPr>
    </w:p>
    <w:p w:rsidR="004A72E5" w:rsidRPr="002818C1" w:rsidRDefault="004A72E5" w:rsidP="00836455">
      <w:pPr>
        <w:rPr>
          <w:rFonts w:ascii="Cambria" w:hAnsi="Cambria"/>
          <w:b/>
          <w:bCs/>
          <w:sz w:val="24"/>
          <w:szCs w:val="24"/>
          <w:rtl/>
        </w:rPr>
      </w:pPr>
    </w:p>
    <w:p w:rsidR="004A72E5" w:rsidRPr="002818C1" w:rsidRDefault="00461DDD" w:rsidP="00836455">
      <w:pPr>
        <w:rPr>
          <w:rFonts w:ascii="Cambria" w:hAnsi="Cambria"/>
          <w:b/>
          <w:bCs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28C5B4F4" wp14:editId="43BBCC3B">
                <wp:simplePos x="0" y="0"/>
                <wp:positionH relativeFrom="column">
                  <wp:posOffset>1636395</wp:posOffset>
                </wp:positionH>
                <wp:positionV relativeFrom="paragraph">
                  <wp:posOffset>-278130</wp:posOffset>
                </wp:positionV>
                <wp:extent cx="2018665" cy="467995"/>
                <wp:effectExtent l="0" t="0" r="19685" b="27305"/>
                <wp:wrapNone/>
                <wp:docPr id="21" name="مستطيل مستدير الزوايا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18665" cy="46799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37196" w:rsidRPr="00FC4748" w:rsidRDefault="00A37196" w:rsidP="00FC4748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قوانين </w:t>
                            </w:r>
                            <w:r w:rsidRPr="00FC474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المحاسبة</w:t>
                            </w:r>
                            <w:r w:rsidRPr="00FC4748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FC474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الإدارية</w:t>
                            </w:r>
                          </w:p>
                          <w:p w:rsidR="00A37196" w:rsidRDefault="00A37196" w:rsidP="00FC474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C5B4F4" id="مستطيل مستدير الزوايا 21" o:spid="_x0000_s1091" style="position:absolute;left:0;text-align:left;margin-left:128.85pt;margin-top:-21.9pt;width:158.95pt;height:36.85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" fillcolor="window" strokecolor="windowText" strokeweight="2pt">
                <v:path arrowok="t"/>
                <v:textbox>
                  <w:txbxContent>
                    <w:p w:rsidR="00A37196" w:rsidRPr="00FC4748" w:rsidRDefault="00A37196" w:rsidP="00FC4748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قوانين </w:t>
                      </w:r>
                      <w:r w:rsidRPr="00FC474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المحاسبة</w:t>
                      </w:r>
                      <w:r w:rsidRPr="00FC4748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FC474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الإدارية</w:t>
                      </w:r>
                    </w:p>
                    <w:p w:rsidR="00A37196" w:rsidRDefault="00A37196" w:rsidP="00FC4748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1F75F7" w:rsidRPr="002818C1" w:rsidRDefault="00461DDD" w:rsidP="00836455">
      <w:pPr>
        <w:rPr>
          <w:rFonts w:ascii="Cambria" w:hAnsi="Cambria"/>
          <w:b/>
          <w:bCs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column">
                  <wp:posOffset>371475</wp:posOffset>
                </wp:positionH>
                <wp:positionV relativeFrom="paragraph">
                  <wp:posOffset>198120</wp:posOffset>
                </wp:positionV>
                <wp:extent cx="4652010" cy="563245"/>
                <wp:effectExtent l="0" t="0" r="15240" b="27305"/>
                <wp:wrapNone/>
                <wp:docPr id="28" name="مستطيل ذو زاوية واحدة مستديرة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52010" cy="563245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37196" w:rsidRDefault="00A37196" w:rsidP="005240E1">
                            <w:pPr>
                              <w:rPr>
                                <w:rFonts w:ascii="Arial Black" w:hAnsi="Arial Black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*لاعداد موازنة المبيعات على المعادلة: </w:t>
                            </w: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قيمة المبيعات التقديرية=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كمية المبيعات التقديرية </w:t>
                            </w:r>
                            <w:r w:rsidRPr="002818C1">
                              <w:rPr>
                                <w:rFonts w:ascii="Arial Black" w:hAnsi="Arial Black"/>
                                <w:b/>
                                <w:bCs/>
                                <w:color w:val="943634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سعر البيع التقديري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. </w:t>
                            </w:r>
                          </w:p>
                          <w:p w:rsidR="00A37196" w:rsidRDefault="00A37196" w:rsidP="005240E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اوية واحدة مستديرة 28" o:spid="_x0000_s1092" style="position:absolute;left:0;text-align:left;margin-left:29.25pt;margin-top:15.6pt;width:366.3pt;height:44.3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coordsize="4652010,56324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" adj="-11796480,,5400" path="m,l4558134,v51846,,93876,42030,93876,93876l4652010,563245,,563245,,xe" fillcolor="window" strokecolor="#953735" strokeweight="2pt">
                <v:stroke joinstyle="miter"/>
                <v:formulas/>
                <v:path arrowok="t" o:connecttype="custom" o:connectlocs="0,0;4558134,0;4652010,93876;4652010,563245;0,563245;0,0" o:connectangles="0,0,0,0,0,0" textboxrect="0,0,4652010,563245"/>
                <v:textbox>
                  <w:txbxContent>
                    <w:p w:rsidR="00A37196" w:rsidRDefault="00A37196" w:rsidP="005240E1">
                      <w:pPr>
                        <w:rPr>
                          <w:rFonts w:ascii="Arial Black" w:hAnsi="Arial Black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*لاعداد موازنة المبيعات على المعادلة: </w:t>
                      </w: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قيمة المبيعات التقديرية=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كمية المبيعات التقديرية </w:t>
                      </w:r>
                      <w:r w:rsidRPr="002818C1">
                        <w:rPr>
                          <w:rFonts w:ascii="Arial Black" w:hAnsi="Arial Black"/>
                          <w:b/>
                          <w:bCs/>
                          <w:color w:val="943634"/>
                          <w:sz w:val="24"/>
                          <w:szCs w:val="24"/>
                        </w:rPr>
                        <w:t>X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سعر البيع التقديري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. </w:t>
                      </w:r>
                    </w:p>
                    <w:p w:rsidR="00A37196" w:rsidRDefault="00A37196" w:rsidP="005240E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FC4748" w:rsidRPr="002818C1" w:rsidRDefault="00FC4748" w:rsidP="00FC4748">
      <w:pPr>
        <w:jc w:val="center"/>
        <w:rPr>
          <w:rFonts w:ascii="Cambria" w:hAnsi="Cambria"/>
          <w:b/>
          <w:bCs/>
          <w:sz w:val="28"/>
          <w:szCs w:val="28"/>
          <w:u w:val="single"/>
          <w:rtl/>
        </w:rPr>
      </w:pPr>
    </w:p>
    <w:p w:rsidR="006D4265" w:rsidRDefault="00461DDD" w:rsidP="006D4265">
      <w:pPr>
        <w:rPr>
          <w:rFonts w:ascii="Arial Black" w:hAnsi="Arial Black"/>
          <w:b/>
          <w:bCs/>
          <w:sz w:val="28"/>
          <w:szCs w:val="28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371475</wp:posOffset>
                </wp:positionH>
                <wp:positionV relativeFrom="paragraph">
                  <wp:posOffset>341630</wp:posOffset>
                </wp:positionV>
                <wp:extent cx="4688205" cy="526415"/>
                <wp:effectExtent l="0" t="0" r="17145" b="26035"/>
                <wp:wrapNone/>
                <wp:docPr id="27" name="مستطيل ذو زاوية واحدة مستديرة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88205" cy="526415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37196" w:rsidRDefault="00A37196" w:rsidP="005240E1">
                            <w:pPr>
                              <w:rPr>
                                <w:rFonts w:ascii="Arial Black" w:hAnsi="Arial Black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*ل</w:t>
                            </w:r>
                            <w:r w:rsidRPr="006D4265"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اعداد موازنة انتاج المعادلة: </w:t>
                            </w: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كمية الانتاج التقديري=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كمية البيع التقديرية </w:t>
                            </w: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+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كمية مخزون اّخر فترة</w:t>
                            </w: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ـــ 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كمية مخزون أول فترة. </w:t>
                            </w:r>
                          </w:p>
                          <w:p w:rsidR="00A37196" w:rsidRDefault="00A37196" w:rsidP="005240E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اوية واحدة مستديرة 27" o:spid="_x0000_s1093" style="position:absolute;left:0;text-align:left;margin-left:29.25pt;margin-top:26.9pt;width:369.15pt;height:41.4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688205,52641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" adj="-11796480,,5400" path="m,l4600467,v48456,,87738,39282,87738,87738l4688205,526415,,526415,,xe" fillcolor="window" strokecolor="#953735" strokeweight="2pt">
                <v:stroke joinstyle="miter"/>
                <v:formulas/>
                <v:path arrowok="t" o:connecttype="custom" o:connectlocs="0,0;4600467,0;4688205,87738;4688205,526415;0,526415;0,0" o:connectangles="0,0,0,0,0,0" textboxrect="0,0,4688205,526415"/>
                <v:textbox>
                  <w:txbxContent>
                    <w:p w:rsidR="00A37196" w:rsidRDefault="00A37196" w:rsidP="005240E1">
                      <w:pPr>
                        <w:rPr>
                          <w:rFonts w:ascii="Arial Black" w:hAnsi="Arial Black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>*ل</w:t>
                      </w:r>
                      <w:r w:rsidRPr="006D4265"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اعداد موازنة انتاج المعادلة: </w:t>
                      </w: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كمية الانتاج التقديري=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كمية البيع التقديرية </w:t>
                      </w: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+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>كمية مخزون اّخر فترة</w:t>
                      </w: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ـــ 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كمية مخزون أول فترة. </w:t>
                      </w:r>
                    </w:p>
                    <w:p w:rsidR="00A37196" w:rsidRDefault="00A37196" w:rsidP="005240E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1F75F7" w:rsidRDefault="001F75F7" w:rsidP="006D4265">
      <w:pPr>
        <w:rPr>
          <w:rFonts w:ascii="Arial Black" w:hAnsi="Arial Black"/>
          <w:b/>
          <w:bCs/>
          <w:sz w:val="24"/>
          <w:szCs w:val="24"/>
          <w:rtl/>
        </w:rPr>
      </w:pPr>
    </w:p>
    <w:p w:rsidR="005240E1" w:rsidRPr="002818C1" w:rsidRDefault="005240E1" w:rsidP="006D4265">
      <w:pPr>
        <w:rPr>
          <w:rFonts w:ascii="Arial Black" w:hAnsi="Arial Black"/>
          <w:b/>
          <w:bCs/>
          <w:color w:val="943634"/>
          <w:sz w:val="24"/>
          <w:szCs w:val="24"/>
          <w:rtl/>
        </w:rPr>
      </w:pPr>
    </w:p>
    <w:p w:rsidR="006D4265" w:rsidRPr="002818C1" w:rsidRDefault="00461DDD" w:rsidP="006D4265">
      <w:pPr>
        <w:rPr>
          <w:rFonts w:ascii="Arial Black" w:hAnsi="Arial Black"/>
          <w:b/>
          <w:bCs/>
          <w:color w:val="943634"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371475</wp:posOffset>
                </wp:positionH>
                <wp:positionV relativeFrom="paragraph">
                  <wp:posOffset>119380</wp:posOffset>
                </wp:positionV>
                <wp:extent cx="4717415" cy="570865"/>
                <wp:effectExtent l="0" t="0" r="26035" b="19685"/>
                <wp:wrapNone/>
                <wp:docPr id="29" name="مستطيل ذو زاوية واحدة مستديرة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17415" cy="570865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37196" w:rsidRDefault="00A37196" w:rsidP="005240E1">
                            <w:pPr>
                              <w:jc w:val="center"/>
                            </w:pP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تقديرات ساعات العمل المباشر اللازمة لبرنامج الانتاج المخطط = 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كميات الانتاج التقديرية </w:t>
                            </w:r>
                            <w:r w:rsidRPr="002818C1">
                              <w:rPr>
                                <w:rFonts w:ascii="Arial Black" w:hAnsi="Arial Black"/>
                                <w:b/>
                                <w:bCs/>
                                <w:color w:val="943634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احتياج الوحدة من ساعات العمل المباشر.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اوية واحدة مستديرة 29" o:spid="_x0000_s1094" style="position:absolute;left:0;text-align:left;margin-left:29.25pt;margin-top:9.4pt;width:371.45pt;height:44.9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717415,57086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" adj="-11796480,,5400" path="m,l4622269,v52548,,95146,42598,95146,95146l4717415,570865,,570865,,xe" fillcolor="window" strokecolor="#953735" strokeweight="2pt">
                <v:stroke joinstyle="miter"/>
                <v:formulas/>
                <v:path arrowok="t" o:connecttype="custom" o:connectlocs="0,0;4622269,0;4717415,95146;4717415,570865;0,570865;0,0" o:connectangles="0,0,0,0,0,0" textboxrect="0,0,4717415,570865"/>
                <v:textbox>
                  <w:txbxContent>
                    <w:p w:rsidR="00A37196" w:rsidRDefault="00A37196" w:rsidP="005240E1">
                      <w:pPr>
                        <w:jc w:val="center"/>
                      </w:pP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تقديرات ساعات العمل المباشر اللازمة لبرنامج الانتاج المخطط = 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كميات الانتاج التقديرية </w:t>
                      </w:r>
                      <w:r w:rsidRPr="002818C1">
                        <w:rPr>
                          <w:rFonts w:ascii="Arial Black" w:hAnsi="Arial Black"/>
                          <w:b/>
                          <w:bCs/>
                          <w:color w:val="943634"/>
                          <w:sz w:val="24"/>
                          <w:szCs w:val="24"/>
                        </w:rPr>
                        <w:t>X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احتياج الوحدة من ساعات العمل المباشر.</w:t>
                      </w:r>
                    </w:p>
                  </w:txbxContent>
                </v:textbox>
              </v:shape>
            </w:pict>
          </mc:Fallback>
        </mc:AlternateContent>
      </w:r>
    </w:p>
    <w:p w:rsidR="005240E1" w:rsidRPr="002818C1" w:rsidRDefault="005240E1" w:rsidP="006D4265">
      <w:pPr>
        <w:rPr>
          <w:rFonts w:ascii="Arial Black" w:hAnsi="Arial Black"/>
          <w:b/>
          <w:bCs/>
          <w:color w:val="943634"/>
          <w:sz w:val="24"/>
          <w:szCs w:val="24"/>
          <w:rtl/>
        </w:rPr>
      </w:pPr>
    </w:p>
    <w:p w:rsidR="005240E1" w:rsidRDefault="00461DDD" w:rsidP="006D4265">
      <w:pPr>
        <w:rPr>
          <w:rFonts w:ascii="Arial Black" w:hAnsi="Arial Black"/>
          <w:b/>
          <w:bCs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column">
                  <wp:posOffset>371475</wp:posOffset>
                </wp:positionH>
                <wp:positionV relativeFrom="paragraph">
                  <wp:posOffset>303530</wp:posOffset>
                </wp:positionV>
                <wp:extent cx="4783455" cy="607060"/>
                <wp:effectExtent l="0" t="0" r="17145" b="21590"/>
                <wp:wrapNone/>
                <wp:docPr id="31" name="مستطيل ذو زاوية واحدة مستديرة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83455" cy="607060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37196" w:rsidRDefault="00A37196" w:rsidP="004214A7">
                            <w:pPr>
                              <w:jc w:val="center"/>
                            </w:pP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تقديرات تكلفة العمل المباشر الاجور المباشرة= </w:t>
                            </w:r>
                            <w:r w:rsidRPr="00220074"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تقديرات ساعات العمل المباشرة </w:t>
                            </w:r>
                            <w:r w:rsidRPr="002818C1">
                              <w:rPr>
                                <w:rFonts w:ascii="Arial Black" w:hAnsi="Arial Black"/>
                                <w:b/>
                                <w:bCs/>
                                <w:color w:val="943634"/>
                                <w:sz w:val="24"/>
                                <w:szCs w:val="24"/>
                              </w:rPr>
                              <w:t>X</w:t>
                            </w: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20074"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معدل الاجر التقديري للساعة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اوية واحدة مستديرة 31" o:spid="_x0000_s1095" style="position:absolute;left:0;text-align:left;margin-left:29.25pt;margin-top:23.9pt;width:376.65pt;height:47.8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783455,60706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" adj="-11796480,,5400" path="m,l4682276,v55880,,101179,45299,101179,101179l4783455,607060,,607060,,xe" fillcolor="window" strokecolor="#953735" strokeweight="2pt">
                <v:stroke joinstyle="miter"/>
                <v:formulas/>
                <v:path arrowok="t" o:connecttype="custom" o:connectlocs="0,0;4682276,0;4783455,101179;4783455,607060;0,607060;0,0" o:connectangles="0,0,0,0,0,0" textboxrect="0,0,4783455,607060"/>
                <v:textbox>
                  <w:txbxContent>
                    <w:p w:rsidR="00A37196" w:rsidRDefault="00A37196" w:rsidP="004214A7">
                      <w:pPr>
                        <w:jc w:val="center"/>
                      </w:pP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تقديرات تكلفة العمل المباشر الاجور المباشرة= </w:t>
                      </w:r>
                      <w:r w:rsidRPr="00220074"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تقديرات ساعات العمل المباشرة </w:t>
                      </w:r>
                      <w:r w:rsidRPr="002818C1">
                        <w:rPr>
                          <w:rFonts w:ascii="Arial Black" w:hAnsi="Arial Black"/>
                          <w:b/>
                          <w:bCs/>
                          <w:color w:val="943634"/>
                          <w:sz w:val="24"/>
                          <w:szCs w:val="24"/>
                        </w:rPr>
                        <w:t>X</w:t>
                      </w: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20074"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>معدل الاجر التقديري للساعة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220074" w:rsidRPr="002818C1" w:rsidRDefault="00220074" w:rsidP="006D4265">
      <w:pPr>
        <w:rPr>
          <w:rFonts w:ascii="Arial Black" w:hAnsi="Arial Black"/>
          <w:b/>
          <w:bCs/>
          <w:color w:val="943634"/>
          <w:sz w:val="24"/>
          <w:szCs w:val="24"/>
          <w:rtl/>
        </w:rPr>
      </w:pPr>
    </w:p>
    <w:p w:rsidR="004214A7" w:rsidRDefault="004214A7" w:rsidP="006D4265">
      <w:pPr>
        <w:rPr>
          <w:rFonts w:ascii="Arial Black" w:hAnsi="Arial Black"/>
          <w:b/>
          <w:bCs/>
          <w:sz w:val="24"/>
          <w:szCs w:val="24"/>
          <w:rtl/>
        </w:rPr>
      </w:pPr>
    </w:p>
    <w:p w:rsidR="00AB4221" w:rsidRPr="002818C1" w:rsidRDefault="00461DDD" w:rsidP="00220074">
      <w:pPr>
        <w:rPr>
          <w:rFonts w:ascii="Arial Black" w:hAnsi="Arial Black"/>
          <w:b/>
          <w:bCs/>
          <w:color w:val="943634"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393065</wp:posOffset>
                </wp:positionH>
                <wp:positionV relativeFrom="paragraph">
                  <wp:posOffset>137160</wp:posOffset>
                </wp:positionV>
                <wp:extent cx="4760595" cy="453390"/>
                <wp:effectExtent l="0" t="0" r="20955" b="22860"/>
                <wp:wrapNone/>
                <wp:docPr id="33" name="مستطيل ذو زاوية واحدة مستديرة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60595" cy="453390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37196" w:rsidRPr="002818C1" w:rsidRDefault="00A37196" w:rsidP="004214A7">
                            <w:pPr>
                              <w:rPr>
                                <w:rFonts w:ascii="Arial Black" w:hAnsi="Arial Black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</w:pP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الرصيد</w:t>
                            </w:r>
                            <w:r w:rsidRPr="002818C1">
                              <w:rPr>
                                <w:rFonts w:ascii="Arial Black" w:hAnsi="Arial Black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النقدي</w:t>
                            </w:r>
                            <w:r w:rsidRPr="002818C1">
                              <w:rPr>
                                <w:rFonts w:ascii="Arial Black" w:hAnsi="Arial Black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اّخر</w:t>
                            </w:r>
                            <w:r w:rsidRPr="002818C1">
                              <w:rPr>
                                <w:rFonts w:ascii="Arial Black" w:hAnsi="Arial Black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الفترة</w:t>
                            </w:r>
                            <w:r w:rsidRPr="002818C1">
                              <w:rPr>
                                <w:rFonts w:ascii="Arial Black" w:hAnsi="Arial Black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في</w:t>
                            </w:r>
                            <w:r w:rsidRPr="002818C1">
                              <w:rPr>
                                <w:rFonts w:ascii="Arial Black" w:hAnsi="Arial Black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أي</w:t>
                            </w:r>
                            <w:r w:rsidRPr="002818C1">
                              <w:rPr>
                                <w:rFonts w:ascii="Arial Black" w:hAnsi="Arial Black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ربع</w:t>
                            </w:r>
                            <w:r w:rsidRPr="002818C1">
                              <w:rPr>
                                <w:rFonts w:ascii="Arial Black" w:hAnsi="Arial Black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سنة</w:t>
                            </w:r>
                            <w:r w:rsidRPr="002818C1">
                              <w:rPr>
                                <w:rFonts w:ascii="Arial Black" w:hAnsi="Arial Black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=</w:t>
                            </w: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الرصيد النقدي اول الربع التالي مباشرة. </w:t>
                            </w:r>
                          </w:p>
                          <w:p w:rsidR="00A37196" w:rsidRPr="002818C1" w:rsidRDefault="00A37196" w:rsidP="004214A7">
                            <w:pPr>
                              <w:rPr>
                                <w:rFonts w:cs="Calibri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</w:pPr>
                            <w:r w:rsidRPr="002818C1">
                              <w:rPr>
                                <w:rFonts w:cs="Calibri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  <w:p w:rsidR="00A37196" w:rsidRPr="002818C1" w:rsidRDefault="00A37196" w:rsidP="004214A7">
                            <w:pPr>
                              <w:jc w:val="center"/>
                              <w:rPr>
                                <w:color w:val="632423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اوية واحدة مستديرة 33" o:spid="_x0000_s1096" style="position:absolute;left:0;text-align:left;margin-left:30.95pt;margin-top:10.8pt;width:374.85pt;height:35.7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760595,45339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" adj="-11796480,,5400" path="m,l4685028,v41735,,75567,33832,75567,75567l4760595,453390,,453390,,xe" fillcolor="window" strokecolor="#953735" strokeweight="2pt">
                <v:stroke joinstyle="miter"/>
                <v:formulas/>
                <v:path arrowok="t" o:connecttype="custom" o:connectlocs="0,0;4685028,0;4760595,75567;4760595,453390;0,453390;0,0" o:connectangles="0,0,0,0,0,0" textboxrect="0,0,4760595,453390"/>
                <v:textbox>
                  <w:txbxContent>
                    <w:p w:rsidR="00A37196" w:rsidRPr="002818C1" w:rsidRDefault="00A37196" w:rsidP="004214A7">
                      <w:pPr>
                        <w:rPr>
                          <w:rFonts w:ascii="Arial Black" w:hAnsi="Arial Black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</w:pP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الرصيد</w:t>
                      </w:r>
                      <w:r w:rsidRPr="002818C1">
                        <w:rPr>
                          <w:rFonts w:ascii="Arial Black" w:hAnsi="Arial Black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النقدي</w:t>
                      </w:r>
                      <w:r w:rsidRPr="002818C1">
                        <w:rPr>
                          <w:rFonts w:ascii="Arial Black" w:hAnsi="Arial Black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اّخر</w:t>
                      </w:r>
                      <w:r w:rsidRPr="002818C1">
                        <w:rPr>
                          <w:rFonts w:ascii="Arial Black" w:hAnsi="Arial Black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الفترة</w:t>
                      </w:r>
                      <w:r w:rsidRPr="002818C1">
                        <w:rPr>
                          <w:rFonts w:ascii="Arial Black" w:hAnsi="Arial Black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في</w:t>
                      </w:r>
                      <w:r w:rsidRPr="002818C1">
                        <w:rPr>
                          <w:rFonts w:ascii="Arial Black" w:hAnsi="Arial Black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أي</w:t>
                      </w:r>
                      <w:r w:rsidRPr="002818C1">
                        <w:rPr>
                          <w:rFonts w:ascii="Arial Black" w:hAnsi="Arial Black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ربع</w:t>
                      </w:r>
                      <w:r w:rsidRPr="002818C1">
                        <w:rPr>
                          <w:rFonts w:ascii="Arial Black" w:hAnsi="Arial Black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سنة</w:t>
                      </w:r>
                      <w:r w:rsidRPr="002818C1">
                        <w:rPr>
                          <w:rFonts w:ascii="Arial Black" w:hAnsi="Arial Black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=</w:t>
                      </w: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الرصيد النقدي اول الربع التالي مباشرة. </w:t>
                      </w:r>
                    </w:p>
                    <w:p w:rsidR="00A37196" w:rsidRPr="002818C1" w:rsidRDefault="00A37196" w:rsidP="004214A7">
                      <w:pPr>
                        <w:rPr>
                          <w:rFonts w:cs="Calibri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</w:pPr>
                      <w:r w:rsidRPr="002818C1">
                        <w:rPr>
                          <w:rFonts w:cs="Calibri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</w:p>
                    <w:p w:rsidR="00A37196" w:rsidRPr="002818C1" w:rsidRDefault="00A37196" w:rsidP="004214A7">
                      <w:pPr>
                        <w:jc w:val="center"/>
                        <w:rPr>
                          <w:color w:val="632423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B4221" w:rsidRPr="002818C1" w:rsidRDefault="00AB4221" w:rsidP="00220074">
      <w:pPr>
        <w:rPr>
          <w:rFonts w:ascii="Arial Black" w:hAnsi="Arial Black"/>
          <w:b/>
          <w:bCs/>
          <w:color w:val="943634"/>
          <w:sz w:val="24"/>
          <w:szCs w:val="24"/>
          <w:rtl/>
        </w:rPr>
      </w:pPr>
    </w:p>
    <w:p w:rsidR="00AB4221" w:rsidRPr="002818C1" w:rsidRDefault="00461DDD" w:rsidP="00220074">
      <w:pPr>
        <w:rPr>
          <w:rFonts w:ascii="Arial Black" w:hAnsi="Arial Black"/>
          <w:b/>
          <w:bCs/>
          <w:color w:val="943634"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352425</wp:posOffset>
                </wp:positionH>
                <wp:positionV relativeFrom="paragraph">
                  <wp:posOffset>109220</wp:posOffset>
                </wp:positionV>
                <wp:extent cx="4769485" cy="424180"/>
                <wp:effectExtent l="0" t="0" r="12065" b="13970"/>
                <wp:wrapNone/>
                <wp:docPr id="38" name="مستطيل ذو زاوية واحدة مستديرة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69485" cy="424180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37196" w:rsidRDefault="00A37196" w:rsidP="00AB4221">
                            <w:r w:rsidRPr="002818C1">
                              <w:rPr>
                                <w:rFonts w:ascii="Arial" w:hAnsi="Arial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الرصيد</w:t>
                            </w:r>
                            <w:r w:rsidRPr="002818C1">
                              <w:rPr>
                                <w:rFonts w:cs="Calibri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Arial" w:hAnsi="Arial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النقدي</w:t>
                            </w:r>
                            <w:r w:rsidRPr="002818C1">
                              <w:rPr>
                                <w:rFonts w:cs="Calibri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Arial" w:hAnsi="Arial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اول</w:t>
                            </w:r>
                            <w:r w:rsidRPr="002818C1">
                              <w:rPr>
                                <w:rFonts w:cs="Calibri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Arial" w:hAnsi="Arial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الفترة</w:t>
                            </w:r>
                            <w:r w:rsidRPr="002818C1">
                              <w:rPr>
                                <w:rFonts w:cs="Calibri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Arial" w:hAnsi="Arial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الاجمالي</w:t>
                            </w:r>
                            <w:r w:rsidRPr="002818C1">
                              <w:rPr>
                                <w:rFonts w:cs="Calibri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Arial" w:hAnsi="Arial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لعام</w:t>
                            </w:r>
                            <w:r w:rsidRPr="002818C1">
                              <w:rPr>
                                <w:rFonts w:cs="Calibri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1435</w:t>
                            </w:r>
                            <w:r w:rsidRPr="002818C1">
                              <w:rPr>
                                <w:rFonts w:cs="Calibri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= </w:t>
                            </w:r>
                            <w:r w:rsidRPr="002818C1">
                              <w:rPr>
                                <w:rFonts w:cs="Times New Roman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الرصيد</w:t>
                            </w:r>
                            <w:r w:rsidRPr="002818C1">
                              <w:rPr>
                                <w:rFonts w:cs="Times New Roman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cs="Times New Roman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النقدي</w:t>
                            </w:r>
                            <w:r w:rsidRPr="002818C1">
                              <w:rPr>
                                <w:rFonts w:cs="Times New Roman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cs="Times New Roman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اول</w:t>
                            </w:r>
                            <w:r w:rsidRPr="002818C1">
                              <w:rPr>
                                <w:rFonts w:cs="Times New Roman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cs="Times New Roman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الفترة</w:t>
                            </w:r>
                            <w:r w:rsidRPr="002818C1">
                              <w:rPr>
                                <w:rFonts w:cs="Times New Roman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cs="Times New Roman" w:hint="cs"/>
                                <w:b/>
                                <w:bCs/>
                                <w:color w:val="632423"/>
                                <w:sz w:val="24"/>
                                <w:szCs w:val="24"/>
                                <w:rtl/>
                              </w:rPr>
                              <w:t>للربع الاول.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اوية واحدة مستديرة 38" o:spid="_x0000_s1097" style="position:absolute;left:0;text-align:left;margin-left:27.75pt;margin-top:8.6pt;width:375.55pt;height:33.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769485,42418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" adj="-11796480,,5400" path="m,l4698787,v39045,,70698,31653,70698,70698l4769485,424180,,424180,,xe" fillcolor="window" strokecolor="#953735" strokeweight="2pt">
                <v:stroke joinstyle="miter"/>
                <v:formulas/>
                <v:path arrowok="t" o:connecttype="custom" o:connectlocs="0,0;4698787,0;4769485,70698;4769485,424180;0,424180;0,0" o:connectangles="0,0,0,0,0,0" textboxrect="0,0,4769485,424180"/>
                <v:textbox>
                  <w:txbxContent>
                    <w:p w:rsidR="00A37196" w:rsidRDefault="00A37196" w:rsidP="00AB4221">
                      <w:r w:rsidRPr="002818C1">
                        <w:rPr>
                          <w:rFonts w:ascii="Arial" w:hAnsi="Arial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الرصيد</w:t>
                      </w:r>
                      <w:r w:rsidRPr="002818C1">
                        <w:rPr>
                          <w:rFonts w:cs="Calibri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Arial" w:hAnsi="Arial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النقدي</w:t>
                      </w:r>
                      <w:r w:rsidRPr="002818C1">
                        <w:rPr>
                          <w:rFonts w:cs="Calibri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Arial" w:hAnsi="Arial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اول</w:t>
                      </w:r>
                      <w:r w:rsidRPr="002818C1">
                        <w:rPr>
                          <w:rFonts w:cs="Calibri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Arial" w:hAnsi="Arial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الفترة</w:t>
                      </w:r>
                      <w:r w:rsidRPr="002818C1">
                        <w:rPr>
                          <w:rFonts w:cs="Calibri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Arial" w:hAnsi="Arial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الاجمالي</w:t>
                      </w:r>
                      <w:r w:rsidRPr="002818C1">
                        <w:rPr>
                          <w:rFonts w:cs="Calibri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Arial" w:hAnsi="Arial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لعام</w:t>
                      </w:r>
                      <w:r w:rsidRPr="002818C1">
                        <w:rPr>
                          <w:rFonts w:cs="Calibri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1435</w:t>
                      </w:r>
                      <w:r w:rsidRPr="002818C1">
                        <w:rPr>
                          <w:rFonts w:cs="Calibri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= </w:t>
                      </w:r>
                      <w:r w:rsidRPr="002818C1">
                        <w:rPr>
                          <w:rFonts w:cs="Times New Roman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الرصيد</w:t>
                      </w:r>
                      <w:r w:rsidRPr="002818C1">
                        <w:rPr>
                          <w:rFonts w:cs="Times New Roman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cs="Times New Roman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النقدي</w:t>
                      </w:r>
                      <w:r w:rsidRPr="002818C1">
                        <w:rPr>
                          <w:rFonts w:cs="Times New Roman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cs="Times New Roman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اول</w:t>
                      </w:r>
                      <w:r w:rsidRPr="002818C1">
                        <w:rPr>
                          <w:rFonts w:cs="Times New Roman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cs="Times New Roman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الفترة</w:t>
                      </w:r>
                      <w:r w:rsidRPr="002818C1">
                        <w:rPr>
                          <w:rFonts w:cs="Times New Roman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cs="Times New Roman" w:hint="cs"/>
                          <w:b/>
                          <w:bCs/>
                          <w:color w:val="632423"/>
                          <w:sz w:val="24"/>
                          <w:szCs w:val="24"/>
                          <w:rtl/>
                        </w:rPr>
                        <w:t>للربع الاول.</w:t>
                      </w:r>
                    </w:p>
                  </w:txbxContent>
                </v:textbox>
              </v:shape>
            </w:pict>
          </mc:Fallback>
        </mc:AlternateContent>
      </w:r>
    </w:p>
    <w:p w:rsidR="00AB4221" w:rsidRPr="002818C1" w:rsidRDefault="00AB4221" w:rsidP="00220074">
      <w:pPr>
        <w:rPr>
          <w:rFonts w:ascii="Arial Black" w:hAnsi="Arial Black"/>
          <w:b/>
          <w:bCs/>
          <w:color w:val="943634"/>
          <w:sz w:val="24"/>
          <w:szCs w:val="24"/>
          <w:rtl/>
        </w:rPr>
      </w:pPr>
    </w:p>
    <w:p w:rsidR="00AB4221" w:rsidRPr="002818C1" w:rsidRDefault="00461DDD" w:rsidP="00220074">
      <w:pPr>
        <w:rPr>
          <w:rFonts w:ascii="Arial Black" w:hAnsi="Arial Black"/>
          <w:b/>
          <w:bCs/>
          <w:color w:val="943634"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371475</wp:posOffset>
                </wp:positionH>
                <wp:positionV relativeFrom="paragraph">
                  <wp:posOffset>58420</wp:posOffset>
                </wp:positionV>
                <wp:extent cx="4805680" cy="548640"/>
                <wp:effectExtent l="0" t="0" r="13970" b="22860"/>
                <wp:wrapNone/>
                <wp:docPr id="32" name="مستطيل ذو زاوية واحدة مستديرة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05680" cy="548640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37196" w:rsidRDefault="00A37196" w:rsidP="004214A7">
                            <w:pPr>
                              <w:jc w:val="center"/>
                            </w:pP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الرصيد النقدي اّخر الفترة في أي ربع سنة = 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النقدية المتاحة خلال الفترة لنفس الربع </w:t>
                            </w:r>
                            <w:r w:rsidRPr="002818C1">
                              <w:rPr>
                                <w:rFonts w:ascii="Arial Black" w:hAnsi="Arial Black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ـــ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جملة المدفوعات </w:t>
                            </w:r>
                            <w:r w:rsidRPr="00220074"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النقدية</w:t>
                            </w:r>
                            <w:r w:rsidRPr="00220074">
                              <w:rPr>
                                <w:rFonts w:ascii="Arial Black" w:hAnsi="Arial Black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20074"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لنفس</w:t>
                            </w:r>
                            <w:r w:rsidRPr="00220074">
                              <w:rPr>
                                <w:rFonts w:ascii="Arial Black" w:hAnsi="Arial Black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20074"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الربع</w:t>
                            </w:r>
                            <w:r>
                              <w:rPr>
                                <w:rFonts w:ascii="Arial Black" w:hAnsi="Arial Black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اوية واحدة مستديرة 32" o:spid="_x0000_s1098" style="position:absolute;left:0;text-align:left;margin-left:29.25pt;margin-top:4.6pt;width:378.4pt;height:43.2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805680,548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" adj="-11796480,,5400" path="m,l4714238,v50502,,91442,40940,91442,91442l4805680,548640,,548640,,xe" fillcolor="window" strokecolor="#953735" strokeweight="2pt">
                <v:stroke joinstyle="miter"/>
                <v:formulas/>
                <v:path arrowok="t" o:connecttype="custom" o:connectlocs="0,0;4714238,0;4805680,91442;4805680,548640;0,548640;0,0" o:connectangles="0,0,0,0,0,0" textboxrect="0,0,4805680,548640"/>
                <v:textbox>
                  <w:txbxContent>
                    <w:p w:rsidR="00A37196" w:rsidRDefault="00A37196" w:rsidP="004214A7">
                      <w:pPr>
                        <w:jc w:val="center"/>
                      </w:pP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الرصيد النقدي اّخر الفترة في أي ربع سنة = 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النقدية المتاحة خلال الفترة لنفس الربع </w:t>
                      </w:r>
                      <w:r w:rsidRPr="002818C1">
                        <w:rPr>
                          <w:rFonts w:ascii="Arial Black" w:hAnsi="Arial Black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ـــ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جملة المدفوعات </w:t>
                      </w:r>
                      <w:r w:rsidRPr="00220074"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>النقدية</w:t>
                      </w:r>
                      <w:r w:rsidRPr="00220074">
                        <w:rPr>
                          <w:rFonts w:ascii="Arial Black" w:hAnsi="Arial Black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20074"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>لنفس</w:t>
                      </w:r>
                      <w:r w:rsidRPr="00220074">
                        <w:rPr>
                          <w:rFonts w:ascii="Arial Black" w:hAnsi="Arial Black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20074"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>الربع</w:t>
                      </w:r>
                      <w:r>
                        <w:rPr>
                          <w:rFonts w:ascii="Arial Black" w:hAnsi="Arial Black" w:hint="cs"/>
                          <w:b/>
                          <w:bCs/>
                          <w:sz w:val="24"/>
                          <w:szCs w:val="24"/>
                          <w:rtl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AB4221" w:rsidRPr="002818C1" w:rsidRDefault="00AB4221" w:rsidP="00220074">
      <w:pPr>
        <w:rPr>
          <w:rFonts w:ascii="Arial Black" w:hAnsi="Arial Black"/>
          <w:b/>
          <w:bCs/>
          <w:color w:val="943634"/>
          <w:sz w:val="24"/>
          <w:szCs w:val="24"/>
          <w:rtl/>
        </w:rPr>
      </w:pPr>
    </w:p>
    <w:p w:rsidR="00220074" w:rsidRPr="002818C1" w:rsidRDefault="00461DDD" w:rsidP="00220074">
      <w:pPr>
        <w:rPr>
          <w:rFonts w:ascii="Arial Black" w:hAnsi="Arial Black"/>
          <w:b/>
          <w:bCs/>
          <w:color w:val="943634"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371475</wp:posOffset>
                </wp:positionH>
                <wp:positionV relativeFrom="paragraph">
                  <wp:posOffset>181610</wp:posOffset>
                </wp:positionV>
                <wp:extent cx="4833620" cy="943610"/>
                <wp:effectExtent l="0" t="0" r="24130" b="27940"/>
                <wp:wrapNone/>
                <wp:docPr id="34" name="مستطيل ذو زاوية واحدة مستديرة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33620" cy="943610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37196" w:rsidRPr="002818C1" w:rsidRDefault="00A37196" w:rsidP="004214A7">
                            <w:pPr>
                              <w:rPr>
                                <w:rFonts w:ascii="Cambria" w:hAnsi="Cambr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معادلة التكلفة الانتاجية التقديرية للبضاعة المباعة تكلفة المبيعات=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تكلفة المخزون التام أول الفترة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+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التكلفة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الانتاجية للوحدات منتجة خلال الفترة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=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التكلفة</w:t>
                            </w:r>
                            <w:r w:rsidRPr="002818C1">
                              <w:rPr>
                                <w:rFonts w:ascii="Cambria" w:hAnsi="Cambr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الانتاجية</w:t>
                            </w:r>
                            <w:r w:rsidRPr="002818C1">
                              <w:rPr>
                                <w:rFonts w:ascii="Cambria" w:hAnsi="Cambr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التقديرية للوحدات</w:t>
                            </w:r>
                            <w:r w:rsidRPr="002818C1">
                              <w:rPr>
                                <w:rFonts w:ascii="Cambria" w:hAnsi="Cambr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المتاحة للبيع خلال</w:t>
                            </w:r>
                            <w:r w:rsidRPr="002818C1">
                              <w:rPr>
                                <w:rFonts w:ascii="Cambria" w:hAnsi="Cambr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الفترة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ـــ 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تكلفة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المخزون التام اّخر الفترة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=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التكلفة الانتاجية التقديرية للبضاعة المباعة خلال الفترة.  </w:t>
                            </w:r>
                          </w:p>
                          <w:p w:rsidR="00A37196" w:rsidRDefault="00A37196" w:rsidP="004214A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ستطيل ذو زاوية واحدة مستديرة 34" o:spid="_x0000_s1099" style="position:absolute;left:0;text-align:left;margin-left:29.25pt;margin-top:14.3pt;width:380.6pt;height:74.3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coordsize="4833620,94361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" adj="-11796480,,5400" path="m,l4676349,v86858,,157271,70413,157271,157271l4833620,943610,,943610,,xe" fillcolor="window" strokecolor="#953735" strokeweight="2pt">
                <v:stroke joinstyle="miter"/>
                <v:formulas/>
                <v:path arrowok="t" o:connecttype="custom" o:connectlocs="0,0;4676349,0;4833620,157271;4833620,943610;0,943610;0,0" o:connectangles="0,0,0,0,0,0" textboxrect="0,0,4833620,943610"/>
                <v:textbox>
                  <w:txbxContent>
                    <w:p w:rsidR="00A37196" w:rsidRPr="002818C1" w:rsidRDefault="00A37196" w:rsidP="004214A7">
                      <w:pPr>
                        <w:rPr>
                          <w:rFonts w:ascii="Cambria" w:hAnsi="Cambria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معادلة التكلفة الانتاجية التقديرية للبضاعة المباعة تكلفة المبيعات=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تكلفة المخزون التام أول الفترة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+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>التكلفة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>الانتاجية للوحدات منتجة خلال الفترة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=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>التكلفة</w:t>
                      </w:r>
                      <w:r w:rsidRPr="002818C1">
                        <w:rPr>
                          <w:rFonts w:ascii="Cambria" w:hAnsi="Cambria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>الانتاجية</w:t>
                      </w:r>
                      <w:r w:rsidRPr="002818C1">
                        <w:rPr>
                          <w:rFonts w:ascii="Cambria" w:hAnsi="Cambria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>التقديرية للوحدات</w:t>
                      </w:r>
                      <w:r w:rsidRPr="002818C1">
                        <w:rPr>
                          <w:rFonts w:ascii="Cambria" w:hAnsi="Cambria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>المتاحة للبيع خلال</w:t>
                      </w:r>
                      <w:r w:rsidRPr="002818C1">
                        <w:rPr>
                          <w:rFonts w:ascii="Cambria" w:hAnsi="Cambria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الفترة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ـــ 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>تكلفة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المخزون التام اّخر الفترة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=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التكلفة الانتاجية التقديرية للبضاعة المباعة خلال الفترة.  </w:t>
                      </w:r>
                    </w:p>
                    <w:p w:rsidR="00A37196" w:rsidRDefault="00A37196" w:rsidP="004214A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4214A7" w:rsidRPr="00220074" w:rsidRDefault="004214A7" w:rsidP="00220074">
      <w:pPr>
        <w:rPr>
          <w:rFonts w:ascii="Arial Black" w:hAnsi="Arial Black"/>
          <w:b/>
          <w:bCs/>
          <w:sz w:val="24"/>
          <w:szCs w:val="24"/>
          <w:rtl/>
        </w:rPr>
      </w:pPr>
    </w:p>
    <w:p w:rsidR="004214A7" w:rsidRPr="002818C1" w:rsidRDefault="004214A7" w:rsidP="000222D6">
      <w:pPr>
        <w:rPr>
          <w:rFonts w:ascii="Arial Black" w:hAnsi="Arial Black"/>
          <w:b/>
          <w:bCs/>
          <w:color w:val="943634"/>
          <w:sz w:val="24"/>
          <w:szCs w:val="24"/>
          <w:rtl/>
        </w:rPr>
      </w:pPr>
    </w:p>
    <w:p w:rsidR="004214A7" w:rsidRPr="00232BB0" w:rsidRDefault="00461DDD" w:rsidP="00232BB0">
      <w:pPr>
        <w:rPr>
          <w:rFonts w:cs="Calibri"/>
          <w:b/>
          <w:bCs/>
          <w:color w:val="943634"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371475</wp:posOffset>
                </wp:positionH>
                <wp:positionV relativeFrom="paragraph">
                  <wp:posOffset>227330</wp:posOffset>
                </wp:positionV>
                <wp:extent cx="4871720" cy="760730"/>
                <wp:effectExtent l="0" t="0" r="24130" b="20320"/>
                <wp:wrapNone/>
                <wp:docPr id="35" name="مستطيل ذو زاوية واحدة مستديرة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71720" cy="760730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37196" w:rsidRDefault="00A37196" w:rsidP="004214A7">
                            <w:pPr>
                              <w:jc w:val="center"/>
                            </w:pP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معادلة قيمة الدخل التقديرية=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قيمة المبيعات التقديرية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ـــ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التكلفة التقديرية للبضاعة المباعة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=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مجمل الربح التقديري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ــــ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المصروفات التسويقية والادارية التقديرية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=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صافي الدخل التقديري.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ستطيل ذو زاوية واحدة مستديرة 35" o:spid="_x0000_s1100" style="position:absolute;left:0;text-align:left;margin-left:29.25pt;margin-top:17.9pt;width:383.6pt;height:59.9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coordsize="4871720,76073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" adj="-11796480,,5400" path="m,l4744929,v70025,,126791,56766,126791,126791l4871720,760730,,760730,,xe" fillcolor="window" strokecolor="#953735" strokeweight="2pt">
                <v:stroke joinstyle="miter"/>
                <v:formulas/>
                <v:path arrowok="t" o:connecttype="custom" o:connectlocs="0,0;4744929,0;4871720,126791;4871720,760730;0,760730;0,0" o:connectangles="0,0,0,0,0,0" textboxrect="0,0,4871720,760730"/>
                <v:textbox>
                  <w:txbxContent>
                    <w:p w:rsidR="00A37196" w:rsidRDefault="00A37196" w:rsidP="004214A7">
                      <w:pPr>
                        <w:jc w:val="center"/>
                      </w:pP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معادلة قيمة الدخل التقديرية=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قيمة المبيعات التقديرية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ـــ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التكلفة التقديرية للبضاعة المباعة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=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مجمل الربح التقديري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ــــ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المصروفات التسويقية والادارية التقديرية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=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صافي الدخل التقديري.</w:t>
                      </w:r>
                    </w:p>
                  </w:txbxContent>
                </v:textbox>
              </v:shape>
            </w:pict>
          </mc:Fallback>
        </mc:AlternateContent>
      </w:r>
      <w:r w:rsidR="00463B24" w:rsidRPr="002818C1">
        <w:rPr>
          <w:rFonts w:cs="Calibri" w:hint="cs"/>
          <w:b/>
          <w:bCs/>
          <w:color w:val="943634"/>
          <w:sz w:val="24"/>
          <w:szCs w:val="24"/>
          <w:rtl/>
        </w:rPr>
        <w:t xml:space="preserve"> </w:t>
      </w:r>
    </w:p>
    <w:p w:rsidR="005A04E2" w:rsidRPr="002818C1" w:rsidRDefault="005A04E2" w:rsidP="000222D6">
      <w:pPr>
        <w:rPr>
          <w:rFonts w:ascii="Cambria" w:hAnsi="Cambria"/>
          <w:b/>
          <w:bCs/>
          <w:sz w:val="24"/>
          <w:szCs w:val="24"/>
          <w:rtl/>
        </w:rPr>
      </w:pPr>
    </w:p>
    <w:p w:rsidR="005A04E2" w:rsidRDefault="005A04E2" w:rsidP="000222D6">
      <w:pPr>
        <w:rPr>
          <w:rFonts w:ascii="Cambria" w:hAnsi="Cambria"/>
          <w:b/>
          <w:bCs/>
          <w:color w:val="943634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56C3AF0" wp14:editId="241DC86E">
                <wp:simplePos x="0" y="0"/>
                <wp:positionH relativeFrom="column">
                  <wp:posOffset>370205</wp:posOffset>
                </wp:positionH>
                <wp:positionV relativeFrom="paragraph">
                  <wp:posOffset>-401320</wp:posOffset>
                </wp:positionV>
                <wp:extent cx="4835525" cy="665480"/>
                <wp:effectExtent l="0" t="0" r="22225" b="20320"/>
                <wp:wrapNone/>
                <wp:docPr id="39" name="مستطيل ذو زاوية واحدة مستديرة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35525" cy="665480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37196" w:rsidRPr="00732399" w:rsidRDefault="00A37196" w:rsidP="00B8298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القاعدة العامة للتقييم في قبول او رفض طلبيات البيع الخاصة =</w:t>
                            </w:r>
                            <w:r w:rsidRPr="0073239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يتحدد بالتحليل التفاضلي التالي: ايرادات تفاضلية ايرادات الطلبية </w:t>
                            </w: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ـــ </w:t>
                            </w:r>
                            <w:r w:rsidRPr="0073239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تكاليف تفاضلية للطلبية</w:t>
                            </w: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=</w:t>
                            </w:r>
                            <w:r w:rsidRPr="0073239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صافي ربح او خسارة تفاضلية للطلبية الخاصة.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6C3AF0" id="مستطيل ذو زاوية واحدة مستديرة 39" o:spid="_x0000_s1101" style="position:absolute;left:0;text-align:left;margin-left:29.15pt;margin-top:-31.6pt;width:380.75pt;height:52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835525,66548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" adj="-11796480,,5400" path="m,l4724609,v61257,,110916,49659,110916,110916l4835525,665480,,665480,,xe" fillcolor="window" strokecolor="#953735" strokeweight="2pt">
                <v:stroke joinstyle="miter"/>
                <v:formulas/>
                <v:path arrowok="t" o:connecttype="custom" o:connectlocs="0,0;4724609,0;4835525,110916;4835525,665480;0,665480;0,0" o:connectangles="0,0,0,0,0,0" textboxrect="0,0,4835525,665480"/>
                <v:textbox>
                  <w:txbxContent>
                    <w:p w:rsidR="00A37196" w:rsidRPr="00732399" w:rsidRDefault="00A37196" w:rsidP="00B8298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2818C1">
                        <w:rPr>
                          <w:rFonts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القاعدة العامة للتقييم في قبول او رفض طلبيات البيع الخاصة =</w:t>
                      </w:r>
                      <w:r w:rsidRPr="0073239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يتحدد بالتحليل التفاضلي التالي: ايرادات تفاضلية ايرادات الطلبية </w:t>
                      </w:r>
                      <w:r w:rsidRPr="002818C1">
                        <w:rPr>
                          <w:rFonts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ـــ </w:t>
                      </w:r>
                      <w:r w:rsidRPr="0073239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تكاليف تفاضلية للطلبية</w:t>
                      </w:r>
                      <w:r w:rsidRPr="002818C1">
                        <w:rPr>
                          <w:rFonts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=</w:t>
                      </w:r>
                      <w:r w:rsidRPr="0073239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صافي ربح او خسارة تفاضلية للطلبية الخاصة.</w:t>
                      </w:r>
                    </w:p>
                  </w:txbxContent>
                </v:textbox>
              </v:shape>
            </w:pict>
          </mc:Fallback>
        </mc:AlternateContent>
      </w:r>
    </w:p>
    <w:p w:rsidR="004214A7" w:rsidRPr="002818C1" w:rsidRDefault="00461DDD" w:rsidP="000222D6">
      <w:pPr>
        <w:rPr>
          <w:rFonts w:ascii="Cambria" w:hAnsi="Cambria"/>
          <w:b/>
          <w:bCs/>
          <w:color w:val="943634"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3018130" wp14:editId="4BC5FC48">
                <wp:simplePos x="0" y="0"/>
                <wp:positionH relativeFrom="column">
                  <wp:posOffset>371475</wp:posOffset>
                </wp:positionH>
                <wp:positionV relativeFrom="paragraph">
                  <wp:posOffset>201930</wp:posOffset>
                </wp:positionV>
                <wp:extent cx="4869815" cy="504825"/>
                <wp:effectExtent l="0" t="0" r="26035" b="28575"/>
                <wp:wrapNone/>
                <wp:docPr id="36" name="مستطيل ذو زاوية واحدة مستديرة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69815" cy="504825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37196" w:rsidRDefault="00A37196" w:rsidP="00AB4221">
                            <w:pPr>
                              <w:jc w:val="center"/>
                            </w:pP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معدل التغيير=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الفرق بين تكاليف اعلى وأقل نشاط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÷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الفرق بين وحدات أعلى وأقل مستوى النشاط.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018130" id="مستطيل ذو زاوية واحدة مستديرة 36" o:spid="_x0000_s1102" style="position:absolute;left:0;text-align:left;margin-left:29.25pt;margin-top:15.9pt;width:383.45pt;height:39.7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coordsize="4869815,5048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" adj="-11796480,,5400" path="m,l4785676,v46469,,84139,37670,84139,84139l4869815,504825,,504825,,xe" fillcolor="window" strokecolor="#953735" strokeweight="2pt">
                <v:stroke joinstyle="miter"/>
                <v:formulas/>
                <v:path arrowok="t" o:connecttype="custom" o:connectlocs="0,0;4785676,0;4869815,84139;4869815,504825;0,504825;0,0" o:connectangles="0,0,0,0,0,0" textboxrect="0,0,4869815,504825"/>
                <v:textbox>
                  <w:txbxContent>
                    <w:p w:rsidR="00A37196" w:rsidRDefault="00A37196" w:rsidP="00AB4221">
                      <w:pPr>
                        <w:jc w:val="center"/>
                      </w:pP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معدل التغيير=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الفرق بين تكاليف اعلى وأقل نشاط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÷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>الفرق بين وحدات أعلى وأقل مستوى النشاط.</w:t>
                      </w:r>
                    </w:p>
                  </w:txbxContent>
                </v:textbox>
              </v:shape>
            </w:pict>
          </mc:Fallback>
        </mc:AlternateContent>
      </w:r>
    </w:p>
    <w:p w:rsidR="004214A7" w:rsidRPr="002818C1" w:rsidRDefault="004214A7" w:rsidP="000222D6">
      <w:pPr>
        <w:rPr>
          <w:rFonts w:ascii="Cambria" w:hAnsi="Cambria"/>
          <w:b/>
          <w:bCs/>
          <w:color w:val="943634"/>
          <w:sz w:val="24"/>
          <w:szCs w:val="24"/>
          <w:rtl/>
        </w:rPr>
      </w:pPr>
    </w:p>
    <w:p w:rsidR="004214A7" w:rsidRPr="002818C1" w:rsidRDefault="00461DDD" w:rsidP="000222D6">
      <w:pPr>
        <w:rPr>
          <w:rFonts w:ascii="Cambria" w:hAnsi="Cambria"/>
          <w:b/>
          <w:bCs/>
          <w:color w:val="943634"/>
          <w:sz w:val="24"/>
          <w:szCs w:val="24"/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96CD9DE" wp14:editId="7FEEE6E6">
                <wp:simplePos x="0" y="0"/>
                <wp:positionH relativeFrom="column">
                  <wp:posOffset>371475</wp:posOffset>
                </wp:positionH>
                <wp:positionV relativeFrom="paragraph">
                  <wp:posOffset>210820</wp:posOffset>
                </wp:positionV>
                <wp:extent cx="4871720" cy="394970"/>
                <wp:effectExtent l="0" t="0" r="24130" b="24130"/>
                <wp:wrapNone/>
                <wp:docPr id="37" name="مستطيل ذو زاوية واحدة مستديرة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71720" cy="394970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37196" w:rsidRDefault="00A37196" w:rsidP="00AB4221">
                            <w:pPr>
                              <w:jc w:val="center"/>
                            </w:pP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الانحرافات=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تقديرات الموازنة المرنة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ــــ </w:t>
                            </w:r>
                            <w:r w:rsidRPr="002818C1">
                              <w:rPr>
                                <w:rFonts w:ascii="Cambria" w:hAnsi="Cambri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تكاليف فعلية.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6CD9DE" id="مستطيل ذو زاوية واحدة مستديرة 37" o:spid="_x0000_s1103" style="position:absolute;left:0;text-align:left;margin-left:29.25pt;margin-top:16.6pt;width:383.6pt;height:31.1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871720,39497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" adj="-11796480,,5400" path="m,l4805890,v36357,,65830,29473,65830,65830l4871720,394970,,394970,,xe" fillcolor="window" strokecolor="#953735" strokeweight="2pt">
                <v:stroke joinstyle="miter"/>
                <v:formulas/>
                <v:path arrowok="t" o:connecttype="custom" o:connectlocs="0,0;4805890,0;4871720,65830;4871720,394970;0,394970;0,0" o:connectangles="0,0,0,0,0,0" textboxrect="0,0,4871720,394970"/>
                <v:textbox>
                  <w:txbxContent>
                    <w:p w:rsidR="00A37196" w:rsidRDefault="00A37196" w:rsidP="00AB4221">
                      <w:pPr>
                        <w:jc w:val="center"/>
                      </w:pP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الانحرافات=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تقديرات الموازنة المرنة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ــــ </w:t>
                      </w:r>
                      <w:r w:rsidRPr="002818C1">
                        <w:rPr>
                          <w:rFonts w:ascii="Cambria" w:hAnsi="Cambria" w:hint="cs"/>
                          <w:b/>
                          <w:bCs/>
                          <w:sz w:val="24"/>
                          <w:szCs w:val="24"/>
                          <w:rtl/>
                        </w:rPr>
                        <w:t>تكاليف فعلية.</w:t>
                      </w:r>
                    </w:p>
                  </w:txbxContent>
                </v:textbox>
              </v:shape>
            </w:pict>
          </mc:Fallback>
        </mc:AlternateContent>
      </w:r>
    </w:p>
    <w:p w:rsidR="009F703D" w:rsidRPr="002818C1" w:rsidRDefault="009F703D" w:rsidP="000222D6">
      <w:pPr>
        <w:rPr>
          <w:rFonts w:ascii="Cambria" w:hAnsi="Cambria"/>
          <w:b/>
          <w:bCs/>
          <w:sz w:val="24"/>
          <w:szCs w:val="24"/>
          <w:rtl/>
        </w:rPr>
      </w:pPr>
    </w:p>
    <w:p w:rsidR="009F703D" w:rsidRPr="002818C1" w:rsidRDefault="005A04E2" w:rsidP="000222D6">
      <w:pPr>
        <w:rPr>
          <w:rFonts w:ascii="Cambria" w:hAnsi="Cambria"/>
          <w:b/>
          <w:bCs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6EB4B4" wp14:editId="2C172E9D">
                <wp:simplePos x="0" y="0"/>
                <wp:positionH relativeFrom="column">
                  <wp:posOffset>371475</wp:posOffset>
                </wp:positionH>
                <wp:positionV relativeFrom="paragraph">
                  <wp:posOffset>260350</wp:posOffset>
                </wp:positionV>
                <wp:extent cx="4834890" cy="680085"/>
                <wp:effectExtent l="0" t="0" r="22860" b="24765"/>
                <wp:wrapNone/>
                <wp:docPr id="40" name="مستطيل ذو زاوية واحدة مستديرة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34890" cy="680085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37196" w:rsidRPr="00732399" w:rsidRDefault="00A37196" w:rsidP="0073239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معادلة التكلفة التفاضلية الملائمة للطلبية الخاصة =</w:t>
                            </w:r>
                            <w:r w:rsidRPr="002818C1">
                              <w:rPr>
                                <w:rFonts w:hint="cs"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3239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التكاليف المتغيرة انتاجية وتسويقية للطلبية الخاصة </w:t>
                            </w: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+</w:t>
                            </w:r>
                            <w:r w:rsidRPr="0073239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التكاليف الثابتة الاضافية الخاصة للطلبية الخاصة </w:t>
                            </w: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+</w:t>
                            </w:r>
                            <w:r w:rsidRPr="0073239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تكلفة الفرصة البديلة للطلبية الخاصة.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6EB4B4" id="مستطيل ذو زاوية واحدة مستديرة 40" o:spid="_x0000_s1104" style="position:absolute;left:0;text-align:left;margin-left:29.25pt;margin-top:20.5pt;width:380.7pt;height:53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834890,680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" adj="-11796480,,5400" path="m,l4721540,v62601,,113350,50749,113350,113350l4834890,680085,,680085,,xe" fillcolor="window" strokecolor="#953735" strokeweight="2pt">
                <v:stroke joinstyle="miter"/>
                <v:formulas/>
                <v:path arrowok="t" o:connecttype="custom" o:connectlocs="0,0;4721540,0;4834890,113350;4834890,680085;0,680085;0,0" o:connectangles="0,0,0,0,0,0" textboxrect="0,0,4834890,680085"/>
                <v:textbox>
                  <w:txbxContent>
                    <w:p w:rsidR="00A37196" w:rsidRPr="00732399" w:rsidRDefault="00A37196" w:rsidP="00732399">
                      <w:pPr>
                        <w:rPr>
                          <w:sz w:val="24"/>
                          <w:szCs w:val="24"/>
                        </w:rPr>
                      </w:pPr>
                      <w:r w:rsidRPr="002818C1">
                        <w:rPr>
                          <w:rFonts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معادلة التكلفة التفاضلية الملائمة للطلبية الخاصة =</w:t>
                      </w:r>
                      <w:r w:rsidRPr="002818C1">
                        <w:rPr>
                          <w:rFonts w:hint="cs"/>
                          <w:color w:val="94363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3239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التكاليف المتغيرة انتاجية وتسويقية للطلبية الخاصة </w:t>
                      </w:r>
                      <w:r w:rsidRPr="002818C1">
                        <w:rPr>
                          <w:rFonts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+</w:t>
                      </w:r>
                      <w:r w:rsidRPr="0073239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التكاليف الثابتة الاضافية الخاصة للطلبية الخاصة </w:t>
                      </w:r>
                      <w:r w:rsidRPr="002818C1">
                        <w:rPr>
                          <w:rFonts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+</w:t>
                      </w:r>
                      <w:r w:rsidRPr="0073239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تكلفة الفرصة البديلة للطلبية الخاصة.</w:t>
                      </w:r>
                    </w:p>
                  </w:txbxContent>
                </v:textbox>
              </v:shape>
            </w:pict>
          </mc:Fallback>
        </mc:AlternateContent>
      </w:r>
    </w:p>
    <w:p w:rsidR="000222D6" w:rsidRPr="002818C1" w:rsidRDefault="000222D6" w:rsidP="000222D6">
      <w:pPr>
        <w:rPr>
          <w:rFonts w:ascii="Cambria" w:hAnsi="Cambria"/>
          <w:b/>
          <w:bCs/>
          <w:sz w:val="24"/>
          <w:szCs w:val="24"/>
          <w:rtl/>
        </w:rPr>
      </w:pPr>
    </w:p>
    <w:p w:rsidR="00732399" w:rsidRPr="002818C1" w:rsidRDefault="00732399" w:rsidP="000222D6">
      <w:pPr>
        <w:rPr>
          <w:rFonts w:ascii="Cambria" w:hAnsi="Cambria"/>
          <w:b/>
          <w:bCs/>
          <w:sz w:val="24"/>
          <w:szCs w:val="24"/>
          <w:rtl/>
        </w:rPr>
      </w:pPr>
    </w:p>
    <w:p w:rsidR="00732399" w:rsidRPr="002818C1" w:rsidRDefault="00461DDD" w:rsidP="000222D6">
      <w:pPr>
        <w:rPr>
          <w:rFonts w:ascii="Cambria" w:hAnsi="Cambria"/>
          <w:b/>
          <w:bCs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371475</wp:posOffset>
                </wp:positionH>
                <wp:positionV relativeFrom="paragraph">
                  <wp:posOffset>228600</wp:posOffset>
                </wp:positionV>
                <wp:extent cx="4834890" cy="629285"/>
                <wp:effectExtent l="0" t="0" r="22860" b="18415"/>
                <wp:wrapNone/>
                <wp:docPr id="41" name="مستطيل ذو زاوية واحدة مستديرة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34890" cy="629285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37196" w:rsidRPr="005345B5" w:rsidRDefault="00A37196" w:rsidP="005345B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التكلفة التفاضلية الملائمة للتصنيع الداخلي=</w:t>
                            </w:r>
                            <w:r w:rsidRPr="005345B5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5345B5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التكاليف المتغيرة للتصنيع الداخلي</w:t>
                            </w: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+</w:t>
                            </w:r>
                            <w:r w:rsidRPr="005345B5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التكاليف الثابتة الاضافية الخاصة بالتصنيع الداخلي </w:t>
                            </w: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+</w:t>
                            </w:r>
                            <w:r w:rsidRPr="005345B5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تكلفة الفرصة البديلة للتصنيع الداخلي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ستطيل ذو زاوية واحدة مستديرة 41" o:spid="_x0000_s1105" style="position:absolute;left:0;text-align:left;margin-left:29.25pt;margin-top:18pt;width:380.7pt;height:49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4834890,6292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" adj="-11796480,,5400" path="m,l4730007,v57925,,104883,46958,104883,104883l4834890,629285,,629285,,xe" fillcolor="window" strokecolor="#953735" strokeweight="2pt">
                <v:stroke joinstyle="miter"/>
                <v:formulas/>
                <v:path arrowok="t" o:connecttype="custom" o:connectlocs="0,0;4730007,0;4834890,104883;4834890,629285;0,629285;0,0" o:connectangles="0,0,0,0,0,0" textboxrect="0,0,4834890,629285"/>
                <v:textbox>
                  <w:txbxContent>
                    <w:p w:rsidR="00A37196" w:rsidRPr="005345B5" w:rsidRDefault="00A37196" w:rsidP="005345B5">
                      <w:pPr>
                        <w:rPr>
                          <w:sz w:val="24"/>
                          <w:szCs w:val="24"/>
                        </w:rPr>
                      </w:pPr>
                      <w:r w:rsidRPr="002818C1">
                        <w:rPr>
                          <w:rFonts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التكلفة التفاضلية الملائمة للتصنيع الداخلي=</w:t>
                      </w:r>
                      <w:r w:rsidRPr="005345B5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5345B5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التكاليف المتغيرة للتصنيع الداخلي</w:t>
                      </w:r>
                      <w:r w:rsidRPr="002818C1">
                        <w:rPr>
                          <w:rFonts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+</w:t>
                      </w:r>
                      <w:r w:rsidRPr="005345B5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التكاليف الثابتة الاضافية الخاصة بالتصنيع الداخلي </w:t>
                      </w:r>
                      <w:r w:rsidRPr="002818C1">
                        <w:rPr>
                          <w:rFonts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+</w:t>
                      </w:r>
                      <w:r w:rsidRPr="005345B5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تكلفة الفرصة البديلة للتصنيع الداخلي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732399" w:rsidRPr="002818C1" w:rsidRDefault="00732399" w:rsidP="000222D6">
      <w:pPr>
        <w:rPr>
          <w:rFonts w:ascii="Cambria" w:hAnsi="Cambria"/>
          <w:b/>
          <w:bCs/>
          <w:sz w:val="24"/>
          <w:szCs w:val="24"/>
          <w:rtl/>
        </w:rPr>
      </w:pPr>
    </w:p>
    <w:p w:rsidR="00732399" w:rsidRPr="002818C1" w:rsidRDefault="00732399" w:rsidP="000222D6">
      <w:pPr>
        <w:rPr>
          <w:rFonts w:ascii="Cambria" w:hAnsi="Cambria"/>
          <w:b/>
          <w:bCs/>
          <w:sz w:val="24"/>
          <w:szCs w:val="24"/>
          <w:rtl/>
        </w:rPr>
      </w:pPr>
    </w:p>
    <w:p w:rsidR="00732399" w:rsidRPr="002818C1" w:rsidRDefault="00461DDD" w:rsidP="000222D6">
      <w:pPr>
        <w:rPr>
          <w:rFonts w:ascii="Cambria" w:hAnsi="Cambria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370840</wp:posOffset>
                </wp:positionH>
                <wp:positionV relativeFrom="paragraph">
                  <wp:posOffset>62230</wp:posOffset>
                </wp:positionV>
                <wp:extent cx="4834890" cy="394970"/>
                <wp:effectExtent l="0" t="0" r="22860" b="24130"/>
                <wp:wrapNone/>
                <wp:docPr id="42" name="مستطيل ذو زاوية واحدة مستديرة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34890" cy="394970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37196" w:rsidRPr="005345B5" w:rsidRDefault="00A37196" w:rsidP="005345B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تكلفة الشراء الخارجي التفاضلية = </w:t>
                            </w:r>
                            <w:r w:rsidRPr="005345B5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ثمن الشراء الأساسي</w:t>
                            </w: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+</w:t>
                            </w:r>
                            <w:r w:rsidRPr="005345B5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المصروفات الشراء.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اوية واحدة مستديرة 42" o:spid="_x0000_s1106" style="position:absolute;left:0;text-align:left;margin-left:29.2pt;margin-top:4.9pt;width:380.7pt;height:31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coordsize="4834890,39497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" adj="-11796480,,5400" path="m,l4769060,v36357,,65830,29473,65830,65830l4834890,394970,,394970,,xe" fillcolor="window" strokecolor="#953735" strokeweight="2pt">
                <v:stroke joinstyle="miter"/>
                <v:formulas/>
                <v:path arrowok="t" o:connecttype="custom" o:connectlocs="0,0;4769060,0;4834890,65830;4834890,394970;0,394970;0,0" o:connectangles="0,0,0,0,0,0" textboxrect="0,0,4834890,394970"/>
                <v:textbox>
                  <w:txbxContent>
                    <w:p w:rsidR="00A37196" w:rsidRPr="005345B5" w:rsidRDefault="00A37196" w:rsidP="005345B5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2818C1">
                        <w:rPr>
                          <w:rFonts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تكلفة الشراء الخارجي التفاضلية = </w:t>
                      </w:r>
                      <w:r w:rsidRPr="005345B5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ثمن الشراء الأساسي</w:t>
                      </w:r>
                      <w:r w:rsidRPr="002818C1">
                        <w:rPr>
                          <w:rFonts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+</w:t>
                      </w:r>
                      <w:r w:rsidRPr="005345B5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المصروفات الشراء.</w:t>
                      </w:r>
                    </w:p>
                  </w:txbxContent>
                </v:textbox>
              </v:shape>
            </w:pict>
          </mc:Fallback>
        </mc:AlternateContent>
      </w:r>
    </w:p>
    <w:p w:rsidR="00804600" w:rsidRDefault="00461DDD" w:rsidP="00804600">
      <w:pPr>
        <w:rPr>
          <w:b/>
          <w:bCs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372110</wp:posOffset>
                </wp:positionH>
                <wp:positionV relativeFrom="paragraph">
                  <wp:posOffset>336550</wp:posOffset>
                </wp:positionV>
                <wp:extent cx="4834890" cy="336550"/>
                <wp:effectExtent l="0" t="0" r="22860" b="25400"/>
                <wp:wrapNone/>
                <wp:docPr id="43" name="مستطيل ذو زاوية واحدة مستديرة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34890" cy="336550"/>
                        </a:xfrm>
                        <a:prstGeom prst="round1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37196" w:rsidRPr="005345B5" w:rsidRDefault="00A37196" w:rsidP="005345B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معدل العائد على الاستثمار=</w:t>
                            </w:r>
                            <w:r w:rsidRPr="005345B5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ربحية المركز </w:t>
                            </w: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>÷</w:t>
                            </w:r>
                            <w:r w:rsidRPr="005345B5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الاصول المستثمرة بالمركز</w:t>
                            </w:r>
                            <w:r w:rsidRPr="002818C1">
                              <w:rPr>
                                <w:b/>
                                <w:bCs/>
                                <w:color w:val="943634"/>
                                <w:sz w:val="24"/>
                                <w:szCs w:val="24"/>
                              </w:rPr>
                              <w:t>X</w:t>
                            </w:r>
                            <w:r w:rsidRPr="002818C1">
                              <w:rPr>
                                <w:rFonts w:hint="cs"/>
                                <w:b/>
                                <w:bCs/>
                                <w:color w:val="943634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818C1">
                              <w:rPr>
                                <w:b/>
                                <w:bCs/>
                                <w:color w:val="943634"/>
                                <w:sz w:val="24"/>
                                <w:szCs w:val="24"/>
                              </w:rPr>
                              <w:t>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اوية واحدة مستديرة 43" o:spid="_x0000_s1107" style="position:absolute;left:0;text-align:left;margin-left:29.3pt;margin-top:26.5pt;width:380.7pt;height:26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coordsize="4834890,336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" adj="-11796480,,5400" path="m,l4778797,v30979,,56093,25114,56093,56093l4834890,336550,,336550,,xe" fillcolor="window" strokecolor="#953735" strokeweight="2pt">
                <v:stroke joinstyle="miter"/>
                <v:formulas/>
                <v:path arrowok="t" o:connecttype="custom" o:connectlocs="0,0;4778797,0;4834890,56093;4834890,336550;0,336550;0,0" o:connectangles="0,0,0,0,0,0" textboxrect="0,0,4834890,336550"/>
                <v:textbox>
                  <w:txbxContent>
                    <w:p w:rsidR="00A37196" w:rsidRPr="005345B5" w:rsidRDefault="00A37196" w:rsidP="005345B5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2818C1">
                        <w:rPr>
                          <w:rFonts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معدل العائد على الاستثمار=</w:t>
                      </w:r>
                      <w:r w:rsidRPr="005345B5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ربحية المركز </w:t>
                      </w:r>
                      <w:r w:rsidRPr="002818C1">
                        <w:rPr>
                          <w:rFonts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>÷</w:t>
                      </w:r>
                      <w:r w:rsidRPr="005345B5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الاصول المستثمرة بالمركز</w:t>
                      </w:r>
                      <w:r w:rsidRPr="002818C1">
                        <w:rPr>
                          <w:b/>
                          <w:bCs/>
                          <w:color w:val="943634"/>
                          <w:sz w:val="24"/>
                          <w:szCs w:val="24"/>
                        </w:rPr>
                        <w:t>X</w:t>
                      </w:r>
                      <w:r w:rsidRPr="002818C1">
                        <w:rPr>
                          <w:rFonts w:hint="cs"/>
                          <w:b/>
                          <w:bCs/>
                          <w:color w:val="943634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818C1">
                        <w:rPr>
                          <w:b/>
                          <w:bCs/>
                          <w:color w:val="943634"/>
                          <w:sz w:val="24"/>
                          <w:szCs w:val="24"/>
                        </w:rPr>
                        <w:t>100</w:t>
                      </w:r>
                    </w:p>
                  </w:txbxContent>
                </v:textbox>
              </v:shape>
            </w:pict>
          </mc:Fallback>
        </mc:AlternateContent>
      </w:r>
      <w:r w:rsidR="00A01A1B">
        <w:rPr>
          <w:rFonts w:ascii="Times New Roman,Bold" w:cs="Times New Roman,Bold" w:hint="cs"/>
          <w:b/>
          <w:bCs/>
          <w:color w:val="FFFFFF"/>
          <w:sz w:val="28"/>
          <w:szCs w:val="28"/>
          <w:rtl/>
        </w:rPr>
        <w:t>المص</w:t>
      </w:r>
      <w:r w:rsidR="00B507DF">
        <w:rPr>
          <w:rFonts w:ascii="Times New Roman,Bold" w:cs="Times New Roman,Bold" w:hint="cs"/>
          <w:b/>
          <w:bCs/>
          <w:color w:val="FFFFFF"/>
          <w:sz w:val="28"/>
          <w:szCs w:val="28"/>
          <w:rtl/>
        </w:rPr>
        <w:t>لح</w:t>
      </w:r>
      <w:r w:rsidR="00B507DF">
        <w:rPr>
          <w:rFonts w:ascii="Times New Roman,Bold" w:cs="Times New Roman,Bold"/>
          <w:b/>
          <w:bCs/>
          <w:color w:val="FFFFFF"/>
          <w:sz w:val="28"/>
          <w:szCs w:val="28"/>
        </w:rPr>
        <w:t xml:space="preserve"> </w:t>
      </w:r>
      <w:r w:rsidR="00B507DF">
        <w:rPr>
          <w:rFonts w:ascii="Times New Roman,Bold" w:cs="Times New Roman,Bold" w:hint="cs"/>
          <w:b/>
          <w:bCs/>
          <w:color w:val="FFFFFF"/>
          <w:sz w:val="28"/>
          <w:szCs w:val="28"/>
          <w:rtl/>
        </w:rPr>
        <w:t>المحاسبي</w:t>
      </w:r>
      <w:r w:rsidR="00B507DF">
        <w:rPr>
          <w:rFonts w:ascii="Times New Roman,Bold" w:cs="Times New Roman,Bold"/>
          <w:b/>
          <w:bCs/>
          <w:color w:val="FFFFFF"/>
          <w:sz w:val="28"/>
          <w:szCs w:val="28"/>
        </w:rPr>
        <w:t xml:space="preserve"> </w:t>
      </w:r>
      <w:r w:rsidR="00B507DF">
        <w:rPr>
          <w:rFonts w:ascii="Times New Roman,Bold" w:cs="Times New Roman,Bold" w:hint="cs"/>
          <w:b/>
          <w:bCs/>
          <w:color w:val="FFFFFF"/>
          <w:sz w:val="28"/>
          <w:szCs w:val="28"/>
          <w:rtl/>
        </w:rPr>
        <w:t>باللغة</w:t>
      </w:r>
      <w:r w:rsidR="00B507DF">
        <w:rPr>
          <w:rFonts w:ascii="Times New Roman,Bold" w:cs="Times New Roman,Bold"/>
          <w:b/>
          <w:bCs/>
          <w:color w:val="FFFFFF"/>
          <w:sz w:val="28"/>
          <w:szCs w:val="28"/>
        </w:rPr>
        <w:t xml:space="preserve"> </w:t>
      </w:r>
      <w:r w:rsidR="00B507DF">
        <w:rPr>
          <w:rFonts w:ascii="Times New Roman,Bold" w:cs="Times New Roman,Bold" w:hint="cs"/>
          <w:b/>
          <w:bCs/>
          <w:color w:val="FFFFFF"/>
          <w:sz w:val="28"/>
          <w:szCs w:val="28"/>
          <w:rtl/>
        </w:rPr>
        <w:t>العربية</w:t>
      </w:r>
    </w:p>
    <w:p w:rsidR="005345B5" w:rsidRPr="009D43B6" w:rsidRDefault="005345B5" w:rsidP="00804600">
      <w:pPr>
        <w:rPr>
          <w:b/>
          <w:bCs/>
          <w:sz w:val="24"/>
          <w:szCs w:val="24"/>
          <w:rtl/>
        </w:rPr>
      </w:pPr>
    </w:p>
    <w:p w:rsidR="00D968A9" w:rsidRDefault="00D968A9" w:rsidP="00804600">
      <w:pPr>
        <w:rPr>
          <w:b/>
          <w:bCs/>
          <w:sz w:val="24"/>
          <w:szCs w:val="24"/>
          <w:rtl/>
        </w:rPr>
      </w:pPr>
    </w:p>
    <w:p w:rsidR="0008316F" w:rsidRDefault="00D968A9" w:rsidP="0008316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ــــــــــــــــــ</w:t>
      </w:r>
      <w:r w:rsidR="002B2394">
        <w:rPr>
          <w:rFonts w:hint="cs"/>
          <w:b/>
          <w:bCs/>
          <w:sz w:val="24"/>
          <w:szCs w:val="24"/>
          <w:rtl/>
        </w:rPr>
        <w:t>ـــــــــــــ</w:t>
      </w:r>
      <w:r>
        <w:rPr>
          <w:rFonts w:hint="cs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053C0" w:rsidRDefault="006053C0" w:rsidP="002B2394">
      <w:pPr>
        <w:rPr>
          <w:b/>
          <w:bCs/>
          <w:sz w:val="24"/>
          <w:szCs w:val="24"/>
        </w:rPr>
      </w:pPr>
    </w:p>
    <w:p w:rsidR="006053C0" w:rsidRDefault="006053C0" w:rsidP="002B2394">
      <w:pPr>
        <w:rPr>
          <w:b/>
          <w:bCs/>
          <w:sz w:val="24"/>
          <w:szCs w:val="24"/>
        </w:rPr>
      </w:pPr>
    </w:p>
    <w:p w:rsidR="006053C0" w:rsidRDefault="006053C0" w:rsidP="002B2394">
      <w:pPr>
        <w:rPr>
          <w:b/>
          <w:bCs/>
          <w:sz w:val="24"/>
          <w:szCs w:val="24"/>
        </w:rPr>
      </w:pPr>
    </w:p>
    <w:p w:rsidR="006053C0" w:rsidRDefault="006053C0" w:rsidP="002B2394">
      <w:pPr>
        <w:rPr>
          <w:b/>
          <w:bCs/>
          <w:sz w:val="24"/>
          <w:szCs w:val="24"/>
        </w:rPr>
      </w:pPr>
    </w:p>
    <w:p w:rsidR="006053C0" w:rsidRDefault="006053C0" w:rsidP="002B2394">
      <w:pPr>
        <w:rPr>
          <w:b/>
          <w:bCs/>
          <w:sz w:val="24"/>
          <w:szCs w:val="24"/>
        </w:rPr>
      </w:pPr>
    </w:p>
    <w:p w:rsidR="006053C0" w:rsidRDefault="006053C0" w:rsidP="002B2394">
      <w:pPr>
        <w:rPr>
          <w:b/>
          <w:bCs/>
          <w:sz w:val="24"/>
          <w:szCs w:val="24"/>
        </w:rPr>
      </w:pPr>
    </w:p>
    <w:p w:rsidR="006053C0" w:rsidRDefault="006053C0" w:rsidP="002B2394">
      <w:pPr>
        <w:rPr>
          <w:b/>
          <w:bCs/>
          <w:sz w:val="24"/>
          <w:szCs w:val="24"/>
        </w:rPr>
      </w:pPr>
    </w:p>
    <w:p w:rsidR="006053C0" w:rsidRDefault="006053C0" w:rsidP="002B2394">
      <w:pPr>
        <w:rPr>
          <w:b/>
          <w:bCs/>
          <w:sz w:val="24"/>
          <w:szCs w:val="24"/>
        </w:rPr>
      </w:pPr>
    </w:p>
    <w:p w:rsidR="006053C0" w:rsidRDefault="006053C0" w:rsidP="002B2394">
      <w:pPr>
        <w:rPr>
          <w:b/>
          <w:bCs/>
          <w:sz w:val="24"/>
          <w:szCs w:val="24"/>
        </w:rPr>
      </w:pPr>
    </w:p>
    <w:p w:rsidR="006053C0" w:rsidRDefault="006053C0" w:rsidP="002B2394">
      <w:pPr>
        <w:rPr>
          <w:b/>
          <w:bCs/>
          <w:sz w:val="24"/>
          <w:szCs w:val="24"/>
        </w:rPr>
      </w:pPr>
    </w:p>
    <w:p w:rsidR="006053C0" w:rsidRDefault="006053C0" w:rsidP="002B2394">
      <w:pPr>
        <w:rPr>
          <w:b/>
          <w:bCs/>
          <w:sz w:val="24"/>
          <w:szCs w:val="24"/>
        </w:rPr>
      </w:pPr>
    </w:p>
    <w:p w:rsidR="006053C0" w:rsidRDefault="006053C0" w:rsidP="002B2394">
      <w:pPr>
        <w:rPr>
          <w:b/>
          <w:bCs/>
          <w:sz w:val="24"/>
          <w:szCs w:val="24"/>
        </w:rPr>
      </w:pPr>
    </w:p>
    <w:p w:rsidR="006053C0" w:rsidRDefault="006053C0" w:rsidP="002B2394">
      <w:pPr>
        <w:rPr>
          <w:b/>
          <w:bCs/>
          <w:sz w:val="24"/>
          <w:szCs w:val="24"/>
        </w:rPr>
      </w:pPr>
    </w:p>
    <w:p w:rsidR="00732399" w:rsidRDefault="00461DDD" w:rsidP="002B2394">
      <w:pPr>
        <w:rPr>
          <w:b/>
          <w:bCs/>
          <w:sz w:val="24"/>
          <w:szCs w:val="24"/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44928" behindDoc="0" locked="0" layoutInCell="1" allowOverlap="1">
                <wp:simplePos x="0" y="0"/>
                <wp:positionH relativeFrom="column">
                  <wp:posOffset>1453515</wp:posOffset>
                </wp:positionH>
                <wp:positionV relativeFrom="paragraph">
                  <wp:posOffset>250190</wp:posOffset>
                </wp:positionV>
                <wp:extent cx="2150110" cy="467995"/>
                <wp:effectExtent l="0" t="0" r="21590" b="27305"/>
                <wp:wrapNone/>
                <wp:docPr id="26" name="مستطيل مستدير الزوايا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50110" cy="46799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37196" w:rsidRPr="00FC4748" w:rsidRDefault="00A37196" w:rsidP="00B637BC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مصطلحات </w:t>
                            </w:r>
                            <w:r w:rsidRPr="00FC474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المحاسبة</w:t>
                            </w:r>
                            <w:r w:rsidRPr="00FC4748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FC474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الإدارية</w:t>
                            </w:r>
                          </w:p>
                          <w:p w:rsidR="00A37196" w:rsidRDefault="00A37196" w:rsidP="00B637B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26" o:spid="_x0000_s1108" style="position:absolute;left:0;text-align:left;margin-left:114.45pt;margin-top:19.7pt;width:169.3pt;height:36.8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" fillcolor="window" strokecolor="windowText" strokeweight="2pt">
                <v:path arrowok="t"/>
                <v:textbox>
                  <w:txbxContent>
                    <w:p w:rsidR="00A37196" w:rsidRPr="00FC4748" w:rsidRDefault="00A37196" w:rsidP="00B637BC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مصطلحات </w:t>
                      </w:r>
                      <w:r w:rsidRPr="00FC474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المحاسبة</w:t>
                      </w:r>
                      <w:r w:rsidRPr="00FC4748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FC474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الإدارية</w:t>
                      </w:r>
                    </w:p>
                    <w:p w:rsidR="00A37196" w:rsidRDefault="00A37196" w:rsidP="00B637BC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732399" w:rsidRPr="009D43B6" w:rsidRDefault="00732399" w:rsidP="00804600">
      <w:pPr>
        <w:rPr>
          <w:b/>
          <w:bCs/>
          <w:sz w:val="24"/>
          <w:szCs w:val="24"/>
          <w:rtl/>
        </w:rPr>
      </w:pPr>
    </w:p>
    <w:p w:rsidR="00804600" w:rsidRPr="009D43B6" w:rsidRDefault="00804600" w:rsidP="00804600">
      <w:pPr>
        <w:rPr>
          <w:b/>
          <w:bCs/>
          <w:sz w:val="24"/>
          <w:szCs w:val="24"/>
          <w:rtl/>
        </w:rPr>
      </w:pPr>
    </w:p>
    <w:p w:rsidR="00DF07AD" w:rsidRPr="00CD51E6" w:rsidRDefault="00DF07AD" w:rsidP="00DF07AD">
      <w:pPr>
        <w:rPr>
          <w:sz w:val="16"/>
          <w:szCs w:val="16"/>
        </w:rPr>
      </w:pPr>
    </w:p>
    <w:tbl>
      <w:tblPr>
        <w:bidiVisual/>
        <w:tblW w:w="921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4607"/>
        <w:gridCol w:w="4607"/>
      </w:tblGrid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المعلومات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المحاسبية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>Accounting information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الدقة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Accuracy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                 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التكلفة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الفعلية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  <w:rtl/>
              </w:rPr>
            </w:pPr>
            <w:r w:rsidRPr="002818C1">
              <w:rPr>
                <w:b/>
                <w:bCs/>
                <w:sz w:val="24"/>
                <w:szCs w:val="24"/>
              </w:rPr>
              <w:t>Actual Cost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نظام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التكلفة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حسب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الأنشطة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Activity - Based Costing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موازنة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المصروفات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الإدارية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Administrative Expense Budget 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قرار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إضافة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أو</w:t>
            </w:r>
            <w:r w:rsidRPr="002818C1">
              <w:rPr>
                <w:b/>
                <w:bCs/>
                <w:rtl/>
              </w:rPr>
              <w:t xml:space="preserve"> </w:t>
            </w:r>
            <w:r w:rsidR="00082B4D">
              <w:rPr>
                <w:rFonts w:hint="cs"/>
                <w:b/>
                <w:bCs/>
                <w:rtl/>
              </w:rPr>
              <w:t>ا</w:t>
            </w:r>
            <w:r w:rsidRPr="002818C1">
              <w:rPr>
                <w:rFonts w:hint="cs"/>
                <w:b/>
                <w:bCs/>
                <w:rtl/>
              </w:rPr>
              <w:t>ستبعاد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المنتج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Adding and Dropping Product Decision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تكلفة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قابلة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للتجنب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Avoidable Cost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 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المقاييس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المرجعية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Benchmarking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 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الموازنة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Budget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                  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قائمة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الدخل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التقديرية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Budgeted Income Statement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قائمة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المركز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المالي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التقديري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  <w:rtl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Budgeted Statement Of financial position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الموازنة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الرأسمالية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</w:t>
            </w:r>
            <w:r w:rsidRPr="002818C1">
              <w:rPr>
                <w:b/>
                <w:bCs/>
                <w:sz w:val="24"/>
                <w:szCs w:val="24"/>
              </w:rPr>
              <w:t>Capital Budget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</w:t>
            </w:r>
          </w:p>
        </w:tc>
      </w:tr>
      <w:tr w:rsidR="00ED3D90" w:rsidRPr="002818C1" w:rsidTr="002818C1">
        <w:trPr>
          <w:trHeight w:val="419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الموازنة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النقدية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Cash Budget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تكاليف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عامة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Common costs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تكاليف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قابلة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للرقابة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Controllable costs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الرقابة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Control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                  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محاسبة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التكاليف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Cost Accounting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تخصيص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التكاليف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Cost Allocation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تحليل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التكلفة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والمنفعة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Cost - Benefit analysis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مركز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التكلفة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Cost Center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          </w:t>
            </w:r>
          </w:p>
        </w:tc>
      </w:tr>
      <w:tr w:rsidR="00ED3D90" w:rsidRPr="002818C1" w:rsidTr="002818C1">
        <w:trPr>
          <w:trHeight w:val="457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أسلوب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التحليل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التفاضلي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Differential Analysis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التكاليف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التفاضلية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Differential Cost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موازنة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تكلفة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العمل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المباشر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  <w:rtl/>
              </w:rPr>
            </w:pPr>
            <w:r w:rsidRPr="002818C1">
              <w:rPr>
                <w:b/>
                <w:bCs/>
                <w:sz w:val="24"/>
                <w:szCs w:val="24"/>
              </w:rPr>
              <w:t>Direct Labor Budget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lastRenderedPageBreak/>
              <w:t>موازنة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تكلفة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المواد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المباشرة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Direct Material Budget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المحاسبة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المالية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  <w:rtl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Financial Accounting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الموازنة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الساكنة</w:t>
            </w:r>
            <w:r w:rsidRPr="002818C1">
              <w:rPr>
                <w:b/>
                <w:bCs/>
                <w:rtl/>
              </w:rPr>
              <w:t xml:space="preserve"> )</w:t>
            </w:r>
            <w:r w:rsidRPr="002818C1">
              <w:rPr>
                <w:rFonts w:hint="cs"/>
                <w:b/>
                <w:bCs/>
                <w:rtl/>
              </w:rPr>
              <w:t>الثابتة</w:t>
            </w:r>
            <w:r w:rsidRPr="002818C1">
              <w:rPr>
                <w:b/>
                <w:bCs/>
                <w:rtl/>
              </w:rPr>
              <w:t>)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  <w:rtl/>
              </w:rPr>
            </w:pP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</w:t>
            </w:r>
            <w:r w:rsidRPr="002818C1">
              <w:rPr>
                <w:b/>
                <w:bCs/>
                <w:sz w:val="24"/>
                <w:szCs w:val="24"/>
              </w:rPr>
              <w:t>Fixed budget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الموازنة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المرنة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Flexible budget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التكاليف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التاريخية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Historical Costs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الطاقة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العاطلة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Idle Capacity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مركز</w:t>
            </w:r>
            <w:r w:rsidRPr="002818C1">
              <w:rPr>
                <w:b/>
                <w:bCs/>
                <w:rtl/>
              </w:rPr>
              <w:t xml:space="preserve"> </w:t>
            </w:r>
            <w:r w:rsidR="00D47352">
              <w:rPr>
                <w:rFonts w:hint="cs"/>
                <w:b/>
                <w:bCs/>
                <w:rtl/>
              </w:rPr>
              <w:t>الا</w:t>
            </w:r>
            <w:r w:rsidRPr="002818C1">
              <w:rPr>
                <w:rFonts w:hint="cs"/>
                <w:b/>
                <w:bCs/>
                <w:rtl/>
              </w:rPr>
              <w:t>ستثمار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 Investment Center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التكلفة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المشتركة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  <w:rtl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 Joint Cost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تخصيص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التكلفة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المشتركة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 Joint Cost Allocation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المنتج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المشترك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 Joint Product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قرار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الصنع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أو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الشراء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Make Buy Decision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المحاسبة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الإدارية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Managerial Accounting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التكاليف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الحدية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Marginal cost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الإدارة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بالأهداف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Management by objectives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الإدارة</w:t>
            </w:r>
            <w:r w:rsidRPr="002818C1">
              <w:rPr>
                <w:b/>
                <w:bCs/>
                <w:rtl/>
              </w:rPr>
              <w:t xml:space="preserve"> </w:t>
            </w:r>
            <w:r w:rsidR="00082B4D">
              <w:rPr>
                <w:rFonts w:hint="cs"/>
                <w:b/>
                <w:bCs/>
                <w:rtl/>
              </w:rPr>
              <w:t>بالا</w:t>
            </w:r>
            <w:r w:rsidRPr="002818C1">
              <w:rPr>
                <w:rFonts w:hint="cs"/>
                <w:b/>
                <w:bCs/>
                <w:rtl/>
              </w:rPr>
              <w:t>ستثناء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Management by Exception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سعر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السوق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Market Price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موازنة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المصروفات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التسويقية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Marketing Expense Budget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الموازنة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الشاملة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Master Budget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التكلفة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المعدلة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Modified Cost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سعر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السوق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المعدل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Modified Market Price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قرار</w:t>
            </w:r>
            <w:r w:rsidRPr="002818C1">
              <w:rPr>
                <w:b/>
                <w:bCs/>
                <w:rtl/>
              </w:rPr>
              <w:t xml:space="preserve"> </w:t>
            </w:r>
            <w:r w:rsidR="00082B4D">
              <w:rPr>
                <w:rFonts w:hint="cs"/>
                <w:b/>
                <w:bCs/>
                <w:rtl/>
              </w:rPr>
              <w:t>الا</w:t>
            </w:r>
            <w:r w:rsidRPr="002818C1">
              <w:rPr>
                <w:rFonts w:hint="cs"/>
                <w:b/>
                <w:bCs/>
                <w:rtl/>
              </w:rPr>
              <w:t>ختيار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بين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البدائل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المتعددة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Multiple Alternative Choice Decision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موازنة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التشغيل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Operating Budget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تكلفة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الفرصة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البديلة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Opportunity Cost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تقرير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الأداء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Performance Reports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التسعير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Pricing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lastRenderedPageBreak/>
              <w:t>ربحية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المنتجات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Product Profitability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موازنة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الإنتاج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Production Budget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مركز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الربحية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Profit Center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الملائمة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Relevance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التكاليف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المناسبة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Relevance Cost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محاسبة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المسئولية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Responsibility Accounting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معدل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العائد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المستهدف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Required rate of Return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مركز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المسئولية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Responsibility Center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العائد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على</w:t>
            </w:r>
            <w:r w:rsidRPr="002818C1">
              <w:rPr>
                <w:b/>
                <w:bCs/>
                <w:rtl/>
              </w:rPr>
              <w:t xml:space="preserve"> </w:t>
            </w:r>
            <w:r w:rsidR="00CE7D4C">
              <w:rPr>
                <w:rFonts w:hint="cs"/>
                <w:b/>
                <w:bCs/>
                <w:rtl/>
              </w:rPr>
              <w:t>الا</w:t>
            </w:r>
            <w:r w:rsidRPr="002818C1">
              <w:rPr>
                <w:rFonts w:hint="cs"/>
                <w:b/>
                <w:bCs/>
                <w:rtl/>
              </w:rPr>
              <w:t>ستثمار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Return on Investment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موازنة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المبيعات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Sales Budget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سعر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البيع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Selling Price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إدارة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التكلفة</w:t>
            </w:r>
            <w:r w:rsidRPr="002818C1">
              <w:rPr>
                <w:b/>
                <w:bCs/>
                <w:rtl/>
              </w:rPr>
              <w:t xml:space="preserve"> </w:t>
            </w:r>
            <w:r w:rsidR="00A617EB">
              <w:rPr>
                <w:rFonts w:hint="cs"/>
                <w:b/>
                <w:bCs/>
                <w:rtl/>
              </w:rPr>
              <w:t>الا</w:t>
            </w:r>
            <w:r w:rsidRPr="002818C1">
              <w:rPr>
                <w:rFonts w:hint="cs"/>
                <w:b/>
                <w:bCs/>
                <w:rtl/>
              </w:rPr>
              <w:t>ستراتيجية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Strategic cost management  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الرقابة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الشاملة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على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الجودة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Total Quality Management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التكلفة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المستهدفة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 Target Costing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الأوامر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الخاصة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 Special Orders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نقطة</w:t>
            </w:r>
            <w:r w:rsidRPr="002818C1">
              <w:rPr>
                <w:b/>
                <w:bCs/>
                <w:rtl/>
              </w:rPr>
              <w:t xml:space="preserve"> </w:t>
            </w:r>
            <w:r w:rsidR="00A617EB">
              <w:rPr>
                <w:rFonts w:hint="cs"/>
                <w:b/>
                <w:bCs/>
                <w:rtl/>
              </w:rPr>
              <w:t>الا</w:t>
            </w:r>
            <w:r w:rsidRPr="002818C1">
              <w:rPr>
                <w:rFonts w:hint="cs"/>
                <w:b/>
                <w:bCs/>
                <w:rtl/>
              </w:rPr>
              <w:t>نفصال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 Split Off Point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التكلفة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المعيارية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 Standard Cost 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   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التكلفة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الغارقة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 Sunk Cost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الدخل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المستهدف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 Target Income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  <w:rtl/>
              </w:rPr>
            </w:pPr>
            <w:r w:rsidRPr="002818C1">
              <w:rPr>
                <w:rFonts w:hint="cs"/>
                <w:b/>
                <w:bCs/>
                <w:rtl/>
              </w:rPr>
              <w:t>تحديد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أسعار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التحويل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</w:rPr>
            </w:pPr>
            <w:r w:rsidRPr="002818C1">
              <w:rPr>
                <w:b/>
                <w:bCs/>
                <w:sz w:val="24"/>
                <w:szCs w:val="24"/>
              </w:rPr>
              <w:t xml:space="preserve"> Transfer Pricing </w:t>
            </w:r>
          </w:p>
        </w:tc>
      </w:tr>
      <w:tr w:rsidR="00ED3D90" w:rsidRPr="002818C1" w:rsidTr="002818C1">
        <w:trPr>
          <w:trHeight w:val="496"/>
        </w:trPr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rPr>
                <w:b/>
                <w:bCs/>
              </w:rPr>
            </w:pPr>
            <w:r w:rsidRPr="002818C1">
              <w:rPr>
                <w:rFonts w:hint="cs"/>
                <w:b/>
                <w:bCs/>
                <w:rtl/>
              </w:rPr>
              <w:t>تكلفة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غير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قابلة</w:t>
            </w:r>
            <w:r w:rsidRPr="002818C1">
              <w:rPr>
                <w:b/>
                <w:bCs/>
                <w:rtl/>
              </w:rPr>
              <w:t xml:space="preserve"> </w:t>
            </w:r>
            <w:r w:rsidRPr="002818C1">
              <w:rPr>
                <w:rFonts w:hint="cs"/>
                <w:b/>
                <w:bCs/>
                <w:rtl/>
              </w:rPr>
              <w:t>للتجنب</w:t>
            </w:r>
          </w:p>
        </w:tc>
        <w:tc>
          <w:tcPr>
            <w:tcW w:w="4607" w:type="dxa"/>
            <w:shd w:val="clear" w:color="auto" w:fill="auto"/>
          </w:tcPr>
          <w:p w:rsidR="00ED3D90" w:rsidRPr="002818C1" w:rsidRDefault="00ED3D90" w:rsidP="002818C1">
            <w:pPr>
              <w:spacing w:after="0" w:line="240" w:lineRule="auto"/>
              <w:jc w:val="right"/>
              <w:rPr>
                <w:b/>
                <w:bCs/>
                <w:sz w:val="24"/>
                <w:szCs w:val="24"/>
                <w:rtl/>
              </w:rPr>
            </w:pPr>
            <w:r w:rsidRPr="002818C1">
              <w:rPr>
                <w:b/>
                <w:bCs/>
                <w:sz w:val="24"/>
                <w:szCs w:val="24"/>
              </w:rPr>
              <w:t>Unavoidable Costs</w:t>
            </w:r>
            <w:r w:rsidRPr="002818C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     </w:t>
            </w:r>
          </w:p>
        </w:tc>
      </w:tr>
    </w:tbl>
    <w:p w:rsidR="00804600" w:rsidRPr="009D43B6" w:rsidRDefault="00804600" w:rsidP="00804600">
      <w:pPr>
        <w:rPr>
          <w:b/>
          <w:bCs/>
          <w:sz w:val="24"/>
          <w:szCs w:val="24"/>
          <w:rtl/>
        </w:rPr>
      </w:pPr>
    </w:p>
    <w:p w:rsidR="006053C0" w:rsidRDefault="006053C0" w:rsidP="00AB5DB8">
      <w:pPr>
        <w:pStyle w:val="NoSpacing"/>
        <w:jc w:val="center"/>
        <w:rPr>
          <w:rFonts w:ascii="Microsoft Uighur" w:hAnsi="Microsoft Uighur" w:cs="Microsoft Uighur"/>
          <w:b/>
          <w:bCs/>
          <w:color w:val="31849B" w:themeColor="accent5" w:themeShade="BF"/>
          <w:sz w:val="40"/>
          <w:szCs w:val="40"/>
          <w:rtl/>
        </w:rPr>
      </w:pPr>
    </w:p>
    <w:p w:rsidR="006053C0" w:rsidRDefault="006053C0" w:rsidP="00AB5DB8">
      <w:pPr>
        <w:pStyle w:val="NoSpacing"/>
        <w:jc w:val="center"/>
        <w:rPr>
          <w:rFonts w:ascii="Microsoft Uighur" w:hAnsi="Microsoft Uighur" w:cs="Microsoft Uighur"/>
          <w:b/>
          <w:bCs/>
          <w:color w:val="31849B" w:themeColor="accent5" w:themeShade="BF"/>
          <w:sz w:val="40"/>
          <w:szCs w:val="40"/>
          <w:rtl/>
        </w:rPr>
      </w:pPr>
    </w:p>
    <w:p w:rsidR="006053C0" w:rsidRDefault="006053C0" w:rsidP="00AB5DB8">
      <w:pPr>
        <w:pStyle w:val="NoSpacing"/>
        <w:jc w:val="center"/>
        <w:rPr>
          <w:rFonts w:ascii="Microsoft Uighur" w:hAnsi="Microsoft Uighur" w:cs="Microsoft Uighur"/>
          <w:b/>
          <w:bCs/>
          <w:color w:val="31849B" w:themeColor="accent5" w:themeShade="BF"/>
          <w:sz w:val="40"/>
          <w:szCs w:val="40"/>
          <w:rtl/>
        </w:rPr>
      </w:pPr>
    </w:p>
    <w:p w:rsidR="006053C0" w:rsidRDefault="006053C0" w:rsidP="00AB5DB8">
      <w:pPr>
        <w:pStyle w:val="NoSpacing"/>
        <w:jc w:val="center"/>
        <w:rPr>
          <w:rFonts w:ascii="Microsoft Uighur" w:hAnsi="Microsoft Uighur" w:cs="Microsoft Uighur"/>
          <w:b/>
          <w:bCs/>
          <w:color w:val="31849B" w:themeColor="accent5" w:themeShade="BF"/>
          <w:sz w:val="40"/>
          <w:szCs w:val="40"/>
          <w:rtl/>
        </w:rPr>
      </w:pPr>
    </w:p>
    <w:p w:rsidR="006053C0" w:rsidRDefault="006053C0" w:rsidP="00AB5DB8">
      <w:pPr>
        <w:pStyle w:val="NoSpacing"/>
        <w:jc w:val="center"/>
        <w:rPr>
          <w:rFonts w:ascii="Microsoft Uighur" w:hAnsi="Microsoft Uighur" w:cs="Microsoft Uighur"/>
          <w:b/>
          <w:bCs/>
          <w:color w:val="31849B" w:themeColor="accent5" w:themeShade="BF"/>
          <w:sz w:val="40"/>
          <w:szCs w:val="40"/>
          <w:rtl/>
        </w:rPr>
      </w:pPr>
    </w:p>
    <w:p w:rsidR="00232BB0" w:rsidRPr="00232BB0" w:rsidRDefault="00232BB0" w:rsidP="00AB5DB8">
      <w:pPr>
        <w:pStyle w:val="NoSpacing"/>
        <w:jc w:val="center"/>
        <w:rPr>
          <w:rFonts w:ascii="Microsoft Uighur" w:hAnsi="Microsoft Uighur" w:cs="Microsoft Uighur"/>
          <w:b/>
          <w:bCs/>
          <w:color w:val="31849B" w:themeColor="accent5" w:themeShade="BF"/>
          <w:sz w:val="40"/>
          <w:szCs w:val="40"/>
          <w:rtl/>
        </w:rPr>
      </w:pPr>
      <w:r w:rsidRPr="00232BB0">
        <w:rPr>
          <w:rFonts w:ascii="Microsoft Uighur" w:hAnsi="Microsoft Uighur" w:cs="Microsoft Uighur"/>
          <w:b/>
          <w:bCs/>
          <w:color w:val="31849B" w:themeColor="accent5" w:themeShade="BF"/>
          <w:sz w:val="40"/>
          <w:szCs w:val="40"/>
          <w:rtl/>
        </w:rPr>
        <w:t>تم بحمد الله الانتهاء من تجميع أسئلة السنوات السابقة للمحاسبة الادارية مع اختبر نفسك وترتيبها حسب المحاضرات وأشكر الأخت</w:t>
      </w:r>
      <w:r w:rsidR="00AB5DB8">
        <w:rPr>
          <w:rFonts w:ascii="Microsoft Uighur" w:hAnsi="Microsoft Uighur" w:cs="Microsoft Uighur" w:hint="cs"/>
          <w:b/>
          <w:bCs/>
          <w:color w:val="31849B" w:themeColor="accent5" w:themeShade="BF"/>
          <w:sz w:val="40"/>
          <w:szCs w:val="40"/>
          <w:rtl/>
        </w:rPr>
        <w:t xml:space="preserve"> العنود </w:t>
      </w:r>
      <w:r w:rsidRPr="00232BB0">
        <w:rPr>
          <w:rFonts w:ascii="Microsoft Uighur" w:hAnsi="Microsoft Uighur" w:cs="Microsoft Uighur"/>
          <w:b/>
          <w:bCs/>
          <w:color w:val="31849B" w:themeColor="accent5" w:themeShade="BF"/>
          <w:sz w:val="40"/>
          <w:szCs w:val="40"/>
          <w:rtl/>
        </w:rPr>
        <w:t xml:space="preserve">على كتابة الأسئلة والقوانين والمصطلحات وأسال الله أن يجعله في ميزان حسناتها </w:t>
      </w:r>
      <w:r w:rsidR="00343194">
        <w:rPr>
          <w:rFonts w:ascii="Microsoft Uighur" w:hAnsi="Microsoft Uighur" w:cs="Microsoft Uighur" w:hint="cs"/>
          <w:b/>
          <w:bCs/>
          <w:color w:val="31849B" w:themeColor="accent5" w:themeShade="BF"/>
          <w:sz w:val="40"/>
          <w:szCs w:val="40"/>
          <w:rtl/>
        </w:rPr>
        <w:t xml:space="preserve">كما وأشكر </w:t>
      </w:r>
      <w:r w:rsidR="00AB5DB8">
        <w:rPr>
          <w:rFonts w:ascii="Microsoft Uighur" w:hAnsi="Microsoft Uighur" w:cs="Microsoft Uighur" w:hint="cs"/>
          <w:b/>
          <w:bCs/>
          <w:color w:val="31849B" w:themeColor="accent5" w:themeShade="BF"/>
          <w:sz w:val="40"/>
          <w:szCs w:val="40"/>
          <w:rtl/>
        </w:rPr>
        <w:t xml:space="preserve">الأخت </w:t>
      </w:r>
      <w:r w:rsidR="00AB5DB8" w:rsidRPr="00232BB0">
        <w:rPr>
          <w:rFonts w:ascii="Microsoft Uighur" w:hAnsi="Microsoft Uighur" w:cs="Microsoft Uighur"/>
          <w:b/>
          <w:bCs/>
          <w:color w:val="31849B" w:themeColor="accent5" w:themeShade="BF"/>
          <w:sz w:val="40"/>
          <w:szCs w:val="40"/>
          <w:rtl/>
        </w:rPr>
        <w:t xml:space="preserve"> </w:t>
      </w:r>
      <w:r w:rsidR="00AB5DB8">
        <w:rPr>
          <w:rFonts w:ascii="Microsoft Uighur" w:hAnsi="Microsoft Uighur" w:cs="Microsoft Uighur" w:hint="cs"/>
          <w:b/>
          <w:bCs/>
          <w:color w:val="31849B" w:themeColor="accent5" w:themeShade="BF"/>
          <w:sz w:val="40"/>
          <w:szCs w:val="40"/>
          <w:rtl/>
        </w:rPr>
        <w:t xml:space="preserve">أمل (ملكة بمملكتي سابقا ) كتبت النموذجين للفصل الثاني من 1435 والأول من 1436جزاها الله عننا خير الجزاء </w:t>
      </w:r>
      <w:r w:rsidRPr="00232BB0">
        <w:rPr>
          <w:rFonts w:ascii="Microsoft Uighur" w:hAnsi="Microsoft Uighur" w:cs="Microsoft Uighur"/>
          <w:b/>
          <w:bCs/>
          <w:color w:val="31849B" w:themeColor="accent5" w:themeShade="BF"/>
          <w:sz w:val="40"/>
          <w:szCs w:val="40"/>
          <w:rtl/>
        </w:rPr>
        <w:t>ولاتنسوني من صالح دعائكم لي ولذريتي بارك الله فيكم مع تمنياتي لكم بالتوفيق والنجاح في الدارين</w:t>
      </w:r>
    </w:p>
    <w:p w:rsidR="00232BB0" w:rsidRPr="00232BB0" w:rsidRDefault="00232BB0" w:rsidP="00232BB0">
      <w:pPr>
        <w:pStyle w:val="NoSpacing"/>
        <w:jc w:val="center"/>
        <w:rPr>
          <w:rFonts w:ascii="Microsoft Uighur" w:hAnsi="Microsoft Uighur" w:cs="Microsoft Uighur"/>
          <w:b/>
          <w:bCs/>
          <w:color w:val="31849B" w:themeColor="accent5" w:themeShade="BF"/>
          <w:sz w:val="40"/>
          <w:szCs w:val="40"/>
          <w:rtl/>
        </w:rPr>
      </w:pPr>
    </w:p>
    <w:p w:rsidR="00232BB0" w:rsidRPr="00232BB0" w:rsidRDefault="00232BB0" w:rsidP="00232BB0">
      <w:pPr>
        <w:pStyle w:val="NoSpacing"/>
        <w:jc w:val="center"/>
        <w:rPr>
          <w:rFonts w:ascii="Microsoft Uighur" w:hAnsi="Microsoft Uighur" w:cs="Microsoft Uighur"/>
          <w:b/>
          <w:bCs/>
          <w:color w:val="31849B" w:themeColor="accent5" w:themeShade="BF"/>
          <w:sz w:val="40"/>
          <w:szCs w:val="40"/>
        </w:rPr>
      </w:pPr>
      <w:r w:rsidRPr="00232BB0">
        <w:rPr>
          <w:rFonts w:ascii="Microsoft Uighur" w:hAnsi="Microsoft Uighur" w:cs="Microsoft Uighur"/>
          <w:b/>
          <w:bCs/>
          <w:color w:val="31849B" w:themeColor="accent5" w:themeShade="BF"/>
          <w:sz w:val="40"/>
          <w:szCs w:val="40"/>
          <w:rtl/>
        </w:rPr>
        <w:t xml:space="preserve">أختكم وأمكم </w:t>
      </w:r>
      <w:r w:rsidRPr="00232BB0">
        <w:rPr>
          <w:rFonts w:ascii="Microsoft Uighur" w:hAnsi="Microsoft Uighur" w:cs="Microsoft Uighur"/>
          <w:b/>
          <w:bCs/>
          <w:color w:val="31849B" w:themeColor="accent5" w:themeShade="BF"/>
          <w:sz w:val="40"/>
          <w:szCs w:val="40"/>
        </w:rPr>
        <w:sym w:font="Wingdings" w:char="F04A"/>
      </w:r>
      <w:r w:rsidRPr="00232BB0">
        <w:rPr>
          <w:rFonts w:ascii="Microsoft Uighur" w:hAnsi="Microsoft Uighur" w:cs="Microsoft Uighur"/>
          <w:b/>
          <w:bCs/>
          <w:color w:val="31849B" w:themeColor="accent5" w:themeShade="BF"/>
          <w:sz w:val="40"/>
          <w:szCs w:val="40"/>
        </w:rPr>
        <w:t xml:space="preserve"> omjehaad</w:t>
      </w:r>
    </w:p>
    <w:p w:rsidR="00804600" w:rsidRDefault="006053C0" w:rsidP="0008316F">
      <w:pPr>
        <w:jc w:val="center"/>
        <w:rPr>
          <w:b/>
          <w:bCs/>
          <w:color w:val="C0504D" w:themeColor="accent2"/>
          <w:sz w:val="24"/>
          <w:szCs w:val="24"/>
          <w:rtl/>
        </w:rPr>
      </w:pPr>
      <w:r>
        <w:rPr>
          <w:rFonts w:hint="cs"/>
          <w:b/>
          <w:bCs/>
          <w:color w:val="C0504D" w:themeColor="accent2"/>
          <w:sz w:val="24"/>
          <w:szCs w:val="24"/>
          <w:rtl/>
        </w:rPr>
        <w:t xml:space="preserve">تم تعديل الملف من قِبل اخوكم </w:t>
      </w:r>
      <w:r>
        <w:rPr>
          <w:b/>
          <w:bCs/>
          <w:color w:val="C0504D" w:themeColor="accent2"/>
          <w:sz w:val="24"/>
          <w:szCs w:val="24"/>
        </w:rPr>
        <w:t>mshathry</w:t>
      </w:r>
    </w:p>
    <w:p w:rsidR="006053C0" w:rsidRDefault="006053C0" w:rsidP="0008316F">
      <w:pPr>
        <w:jc w:val="center"/>
        <w:rPr>
          <w:b/>
          <w:bCs/>
          <w:color w:val="C0504D" w:themeColor="accent2"/>
          <w:sz w:val="24"/>
          <w:szCs w:val="24"/>
        </w:rPr>
      </w:pPr>
      <w:r>
        <w:rPr>
          <w:rFonts w:hint="cs"/>
          <w:b/>
          <w:bCs/>
          <w:color w:val="C0504D" w:themeColor="accent2"/>
          <w:sz w:val="24"/>
          <w:szCs w:val="24"/>
          <w:rtl/>
        </w:rPr>
        <w:t>16/12/2015</w:t>
      </w:r>
      <w:bookmarkStart w:id="0" w:name="_GoBack"/>
      <w:bookmarkEnd w:id="0"/>
    </w:p>
    <w:p w:rsidR="00C72252" w:rsidRPr="00C72252" w:rsidRDefault="00C72252" w:rsidP="0008316F">
      <w:pPr>
        <w:jc w:val="center"/>
        <w:rPr>
          <w:b/>
          <w:bCs/>
          <w:color w:val="C0504D" w:themeColor="accent2"/>
          <w:sz w:val="28"/>
          <w:szCs w:val="28"/>
          <w:rtl/>
        </w:rPr>
      </w:pPr>
    </w:p>
    <w:sectPr w:rsidR="00C72252" w:rsidRPr="00C72252" w:rsidSect="004444D6">
      <w:headerReference w:type="default" r:id="rId12"/>
      <w:footerReference w:type="default" r:id="rId13"/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77B7" w:rsidRDefault="002E77B7" w:rsidP="009C2953">
      <w:pPr>
        <w:spacing w:after="0" w:line="240" w:lineRule="auto"/>
      </w:pPr>
      <w:r>
        <w:separator/>
      </w:r>
    </w:p>
  </w:endnote>
  <w:endnote w:type="continuationSeparator" w:id="0">
    <w:p w:rsidR="002E77B7" w:rsidRDefault="002E77B7" w:rsidP="009C29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,Bold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khbar MT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imes New Roman,Bold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Microsoft Uighur">
    <w:panose1 w:val="02000000000000000000"/>
    <w:charset w:val="00"/>
    <w:family w:val="auto"/>
    <w:pitch w:val="variable"/>
    <w:sig w:usb0="80002023" w:usb1="80000002" w:usb2="00000008" w:usb3="00000000" w:csb0="0000004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</w:rPr>
      <w:id w:val="213489525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37196" w:rsidRDefault="00A3719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053C0">
          <w:rPr>
            <w:noProof/>
            <w:rtl/>
          </w:rPr>
          <w:t>4</w:t>
        </w:r>
        <w:r>
          <w:rPr>
            <w:noProof/>
          </w:rPr>
          <w:fldChar w:fldCharType="end"/>
        </w:r>
      </w:p>
    </w:sdtContent>
  </w:sdt>
  <w:p w:rsidR="00A37196" w:rsidRDefault="00A37196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424815</wp:posOffset>
              </wp:positionV>
              <wp:extent cx="2647950" cy="304800"/>
              <wp:effectExtent l="0" t="0" r="0" b="0"/>
              <wp:wrapNone/>
              <wp:docPr id="119" name="Text Box 1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47950" cy="30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37196" w:rsidRPr="00166E88" w:rsidRDefault="00A37196">
                          <w:pPr>
                            <w:rPr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</w:rPr>
                          </w:pPr>
                          <w:r w:rsidRPr="00166E88">
                            <w:rPr>
                              <w:rFonts w:hint="cs"/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  <w:rtl/>
                            </w:rPr>
                            <w:t xml:space="preserve">مع تمنياتي لكم بالتوفيق </w:t>
                          </w:r>
                          <w:r w:rsidRPr="00166E88">
                            <w:rPr>
                              <w:rFonts w:hint="cs"/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</w:rPr>
                            <w:sym w:font="Wingdings" w:char="F04A"/>
                          </w:r>
                          <w:r w:rsidRPr="00166E88">
                            <w:rPr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</w:rPr>
                            <w:t xml:space="preserve"> omjehaad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9" o:spid="_x0000_s1196" type="#_x0000_t202" style="position:absolute;left:0;text-align:left;margin-left:270pt;margin-top:33.45pt;width:208.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" filled="f" stroked="f" strokeweight=".5pt">
              <v:textbox>
                <w:txbxContent>
                  <w:p w:rsidR="00D721A0" w:rsidRPr="00166E88" w:rsidRDefault="00D721A0">
                    <w:pPr>
                      <w:rPr>
                        <w:b/>
                        <w:bCs/>
                        <w:color w:val="5F497A" w:themeColor="accent4" w:themeShade="BF"/>
                        <w:sz w:val="28"/>
                        <w:szCs w:val="28"/>
                      </w:rPr>
                    </w:pPr>
                    <w:r w:rsidRPr="00166E88">
                      <w:rPr>
                        <w:rFonts w:hint="cs"/>
                        <w:b/>
                        <w:bCs/>
                        <w:color w:val="5F497A" w:themeColor="accent4" w:themeShade="BF"/>
                        <w:sz w:val="28"/>
                        <w:szCs w:val="28"/>
                        <w:rtl/>
                      </w:rPr>
                      <w:t xml:space="preserve">مع تمنياتي لكم بالتوفيق </w:t>
                    </w:r>
                    <w:r w:rsidRPr="00166E88">
                      <w:rPr>
                        <w:rFonts w:hint="cs"/>
                        <w:b/>
                        <w:bCs/>
                        <w:color w:val="5F497A" w:themeColor="accent4" w:themeShade="BF"/>
                        <w:sz w:val="28"/>
                        <w:szCs w:val="28"/>
                      </w:rPr>
                      <w:sym w:font="Wingdings" w:char="F04A"/>
                    </w:r>
                    <w:r w:rsidRPr="00166E88">
                      <w:rPr>
                        <w:b/>
                        <w:bCs/>
                        <w:color w:val="5F497A" w:themeColor="accent4" w:themeShade="BF"/>
                        <w:sz w:val="28"/>
                        <w:szCs w:val="28"/>
                      </w:rPr>
                      <w:t xml:space="preserve"> omjehaad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77B7" w:rsidRDefault="002E77B7" w:rsidP="009C2953">
      <w:pPr>
        <w:spacing w:after="0" w:line="240" w:lineRule="auto"/>
      </w:pPr>
      <w:r>
        <w:separator/>
      </w:r>
    </w:p>
  </w:footnote>
  <w:footnote w:type="continuationSeparator" w:id="0">
    <w:p w:rsidR="002E77B7" w:rsidRDefault="002E77B7" w:rsidP="009C29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7196" w:rsidRDefault="00957BC7" w:rsidP="00957BC7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4ED2159" wp14:editId="08251F77">
              <wp:simplePos x="0" y="0"/>
              <wp:positionH relativeFrom="column">
                <wp:posOffset>4143375</wp:posOffset>
              </wp:positionH>
              <wp:positionV relativeFrom="paragraph">
                <wp:posOffset>102870</wp:posOffset>
              </wp:positionV>
              <wp:extent cx="85725" cy="85725"/>
              <wp:effectExtent l="0" t="0" r="28575" b="28575"/>
              <wp:wrapNone/>
              <wp:docPr id="44" name="Text Box 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25" cy="85725"/>
                      </a:xfrm>
                      <a:prstGeom prst="rect">
                        <a:avLst/>
                      </a:prstGeom>
                      <a:solidFill>
                        <a:srgbClr val="7030A0"/>
                      </a:solidFill>
                      <a:ln w="6350">
                        <a:solidFill>
                          <a:srgbClr val="7030A0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37196" w:rsidRDefault="00A37196" w:rsidP="00872B7A">
                          <w:pPr>
                            <w:bidi w:val="0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4ED2159" id="_x0000_t202" coordsize="21600,21600" o:spt="202" path="m,l,21600r21600,l21600,xe">
              <v:stroke joinstyle="miter"/>
              <v:path gradientshapeok="t" o:connecttype="rect"/>
            </v:shapetype>
            <v:shape id="Text Box 44" o:spid="_x0000_s1109" type="#_x0000_t202" style="position:absolute;left:0;text-align:left;margin-left:326.25pt;margin-top:8.1pt;width:6.75pt;height:6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" fillcolor="#7030a0" strokecolor="#7030a0" strokeweight=".5pt">
              <v:textbox>
                <w:txbxContent>
                  <w:p w:rsidR="00A37196" w:rsidRDefault="00A37196" w:rsidP="00872B7A">
                    <w:pPr>
                      <w:bidi w:val="0"/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70BA4F53" wp14:editId="36820456">
              <wp:simplePos x="0" y="0"/>
              <wp:positionH relativeFrom="margin">
                <wp:posOffset>2980055</wp:posOffset>
              </wp:positionH>
              <wp:positionV relativeFrom="paragraph">
                <wp:posOffset>24765</wp:posOffset>
              </wp:positionV>
              <wp:extent cx="1143000" cy="228600"/>
              <wp:effectExtent l="0" t="0" r="0" b="0"/>
              <wp:wrapNone/>
              <wp:docPr id="49" name="Text Box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3000" cy="2286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37196" w:rsidRPr="00CD0070" w:rsidRDefault="00A37196">
                          <w:pPr>
                            <w:rPr>
                              <w:b/>
                              <w:bCs/>
                              <w:color w:val="7030A0"/>
                            </w:rPr>
                          </w:pPr>
                          <w:r w:rsidRPr="00CD0070">
                            <w:rPr>
                              <w:rFonts w:hint="cs"/>
                              <w:b/>
                              <w:bCs/>
                              <w:color w:val="7030A0"/>
                              <w:rtl/>
                            </w:rPr>
                            <w:t xml:space="preserve">اختبار سنة 2-35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0BA4F53" id="Text Box 49" o:spid="_x0000_s1110" type="#_x0000_t202" style="position:absolute;left:0;text-align:left;margin-left:234.65pt;margin-top:1.95pt;width:90pt;height:18pt;z-index:25167257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" filled="f" stroked="f" strokeweight=".5pt">
              <v:textbox>
                <w:txbxContent>
                  <w:p w:rsidR="00A37196" w:rsidRPr="00CD0070" w:rsidRDefault="00A37196">
                    <w:pPr>
                      <w:rPr>
                        <w:b/>
                        <w:bCs/>
                        <w:color w:val="7030A0"/>
                      </w:rPr>
                    </w:pPr>
                    <w:r w:rsidRPr="00CD0070">
                      <w:rPr>
                        <w:rFonts w:hint="cs"/>
                        <w:b/>
                        <w:bCs/>
                        <w:color w:val="7030A0"/>
                        <w:rtl/>
                      </w:rPr>
                      <w:t xml:space="preserve">اختبار سنة 2-35  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44EBBA35" wp14:editId="22534CE9">
              <wp:simplePos x="0" y="0"/>
              <wp:positionH relativeFrom="column">
                <wp:posOffset>2847975</wp:posOffset>
              </wp:positionH>
              <wp:positionV relativeFrom="paragraph">
                <wp:posOffset>102870</wp:posOffset>
              </wp:positionV>
              <wp:extent cx="85725" cy="85725"/>
              <wp:effectExtent l="0" t="0" r="28575" b="28575"/>
              <wp:wrapNone/>
              <wp:docPr id="45" name="Text Box 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25" cy="85725"/>
                      </a:xfrm>
                      <a:prstGeom prst="rect">
                        <a:avLst/>
                      </a:prstGeom>
                      <a:solidFill>
                        <a:schemeClr val="accent6"/>
                      </a:solidFill>
                      <a:ln w="6350">
                        <a:solidFill>
                          <a:schemeClr val="accent6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37196" w:rsidRDefault="00A37196" w:rsidP="00872B7A">
                          <w:pPr>
                            <w:bidi w:val="0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4EBBA35" id="Text Box 45" o:spid="_x0000_s1111" type="#_x0000_t202" style="position:absolute;left:0;text-align:left;margin-left:224.25pt;margin-top:8.1pt;width:6.75pt;height:6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" fillcolor="#f79646 [3209]" strokecolor="#f79646 [3209]" strokeweight=".5pt">
              <v:textbox>
                <w:txbxContent>
                  <w:p w:rsidR="00A37196" w:rsidRDefault="00A37196" w:rsidP="00872B7A">
                    <w:pPr>
                      <w:bidi w:val="0"/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3DA81400" wp14:editId="74142C13">
              <wp:simplePos x="0" y="0"/>
              <wp:positionH relativeFrom="margin">
                <wp:posOffset>1714500</wp:posOffset>
              </wp:positionH>
              <wp:positionV relativeFrom="paragraph">
                <wp:posOffset>36195</wp:posOffset>
              </wp:positionV>
              <wp:extent cx="1143000" cy="285750"/>
              <wp:effectExtent l="0" t="0" r="0" b="0"/>
              <wp:wrapNone/>
              <wp:docPr id="50" name="Text Box 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3000" cy="2857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37196" w:rsidRPr="00CD0070" w:rsidRDefault="00A37196">
                          <w:pPr>
                            <w:rPr>
                              <w:b/>
                              <w:bCs/>
                              <w:color w:val="F79646" w:themeColor="accent6"/>
                            </w:rPr>
                          </w:pPr>
                          <w:r w:rsidRPr="00CD0070">
                            <w:rPr>
                              <w:rFonts w:hint="cs"/>
                              <w:b/>
                              <w:bCs/>
                              <w:color w:val="F79646" w:themeColor="accent6"/>
                              <w:rtl/>
                            </w:rPr>
                            <w:t xml:space="preserve">اختبار سنة 1-36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DA81400" id="Text Box 50" o:spid="_x0000_s1112" type="#_x0000_t202" style="position:absolute;left:0;text-align:left;margin-left:135pt;margin-top:2.85pt;width:90pt;height:22.5pt;z-index:25167462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" filled="f" stroked="f" strokeweight=".5pt">
              <v:textbox>
                <w:txbxContent>
                  <w:p w:rsidR="00A37196" w:rsidRPr="00CD0070" w:rsidRDefault="00A37196">
                    <w:pPr>
                      <w:rPr>
                        <w:b/>
                        <w:bCs/>
                        <w:color w:val="F79646" w:themeColor="accent6"/>
                      </w:rPr>
                    </w:pPr>
                    <w:r w:rsidRPr="00CD0070">
                      <w:rPr>
                        <w:rFonts w:hint="cs"/>
                        <w:b/>
                        <w:bCs/>
                        <w:color w:val="F79646" w:themeColor="accent6"/>
                        <w:rtl/>
                      </w:rPr>
                      <w:t xml:space="preserve">اختبار سنة 1-36 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0AF60278" wp14:editId="1AC9755C">
              <wp:simplePos x="0" y="0"/>
              <wp:positionH relativeFrom="column">
                <wp:posOffset>1571625</wp:posOffset>
              </wp:positionH>
              <wp:positionV relativeFrom="paragraph">
                <wp:posOffset>112395</wp:posOffset>
              </wp:positionV>
              <wp:extent cx="85725" cy="85725"/>
              <wp:effectExtent l="0" t="0" r="28575" b="28575"/>
              <wp:wrapNone/>
              <wp:docPr id="51" name="Text Box 5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25" cy="85725"/>
                      </a:xfrm>
                      <a:prstGeom prst="rect">
                        <a:avLst/>
                      </a:prstGeom>
                      <a:solidFill>
                        <a:schemeClr val="tx2">
                          <a:lumMod val="75000"/>
                        </a:schemeClr>
                      </a:solidFill>
                      <a:ln w="6350">
                        <a:solidFill>
                          <a:schemeClr val="tx2">
                            <a:lumMod val="75000"/>
                          </a:schemeClr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37196" w:rsidRPr="00110DD9" w:rsidRDefault="00A37196" w:rsidP="00872B7A">
                          <w:pPr>
                            <w:bidi w:val="0"/>
                            <w:rPr>
                              <w:color w:val="943634" w:themeColor="accent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AF60278" id="Text Box 51" o:spid="_x0000_s1113" type="#_x0000_t202" style="position:absolute;left:0;text-align:left;margin-left:123.75pt;margin-top:8.85pt;width:6.75pt;height:6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" fillcolor="#17365d [2415]" strokecolor="#17365d [2415]" strokeweight=".5pt">
              <v:textbox>
                <w:txbxContent>
                  <w:p w:rsidR="00A37196" w:rsidRPr="00110DD9" w:rsidRDefault="00A37196" w:rsidP="00872B7A">
                    <w:pPr>
                      <w:bidi w:val="0"/>
                      <w:rPr>
                        <w:color w:val="943634" w:themeColor="accent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2B9B0EB5" wp14:editId="768FEFF8">
              <wp:simplePos x="0" y="0"/>
              <wp:positionH relativeFrom="margin">
                <wp:posOffset>419100</wp:posOffset>
              </wp:positionH>
              <wp:positionV relativeFrom="paragraph">
                <wp:posOffset>55245</wp:posOffset>
              </wp:positionV>
              <wp:extent cx="1143000" cy="285750"/>
              <wp:effectExtent l="0" t="0" r="0" b="0"/>
              <wp:wrapNone/>
              <wp:docPr id="59" name="Text Box 5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3000" cy="2857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37196" w:rsidRPr="00F91C4A" w:rsidRDefault="00A37196" w:rsidP="00CD0070">
                          <w:pPr>
                            <w:rPr>
                              <w:b/>
                              <w:bCs/>
                              <w:color w:val="17365D" w:themeColor="text2" w:themeShade="BF"/>
                            </w:rPr>
                          </w:pPr>
                          <w:r w:rsidRPr="00F91C4A">
                            <w:rPr>
                              <w:rFonts w:hint="cs"/>
                              <w:b/>
                              <w:bCs/>
                              <w:color w:val="17365D" w:themeColor="text2" w:themeShade="BF"/>
                              <w:rtl/>
                            </w:rPr>
                            <w:t xml:space="preserve">اختبار سنة </w:t>
                          </w:r>
                          <w:r w:rsidRPr="00F91C4A">
                            <w:rPr>
                              <w:b/>
                              <w:bCs/>
                              <w:color w:val="17365D" w:themeColor="text2" w:themeShade="BF"/>
                            </w:rPr>
                            <w:t>2</w:t>
                          </w:r>
                          <w:r w:rsidRPr="00F91C4A">
                            <w:rPr>
                              <w:rFonts w:hint="cs"/>
                              <w:b/>
                              <w:bCs/>
                              <w:color w:val="17365D" w:themeColor="text2" w:themeShade="BF"/>
                              <w:rtl/>
                            </w:rPr>
                            <w:t xml:space="preserve">-36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B9B0EB5" id="Text Box 59" o:spid="_x0000_s1114" type="#_x0000_t202" style="position:absolute;left:0;text-align:left;margin-left:33pt;margin-top:4.35pt;width:90pt;height:22.5pt;z-index:25167872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" filled="f" stroked="f" strokeweight=".5pt">
              <v:textbox>
                <w:txbxContent>
                  <w:p w:rsidR="00A37196" w:rsidRPr="00F91C4A" w:rsidRDefault="00A37196" w:rsidP="00CD0070">
                    <w:pPr>
                      <w:rPr>
                        <w:b/>
                        <w:bCs/>
                        <w:color w:val="17365D" w:themeColor="text2" w:themeShade="BF"/>
                      </w:rPr>
                    </w:pPr>
                    <w:r w:rsidRPr="00F91C4A">
                      <w:rPr>
                        <w:rFonts w:hint="cs"/>
                        <w:b/>
                        <w:bCs/>
                        <w:color w:val="17365D" w:themeColor="text2" w:themeShade="BF"/>
                        <w:rtl/>
                      </w:rPr>
                      <w:t xml:space="preserve">اختبار سنة </w:t>
                    </w:r>
                    <w:r w:rsidRPr="00F91C4A">
                      <w:rPr>
                        <w:b/>
                        <w:bCs/>
                        <w:color w:val="17365D" w:themeColor="text2" w:themeShade="BF"/>
                      </w:rPr>
                      <w:t>2</w:t>
                    </w:r>
                    <w:r w:rsidRPr="00F91C4A">
                      <w:rPr>
                        <w:rFonts w:hint="cs"/>
                        <w:b/>
                        <w:bCs/>
                        <w:color w:val="17365D" w:themeColor="text2" w:themeShade="BF"/>
                        <w:rtl/>
                      </w:rPr>
                      <w:t xml:space="preserve">-36 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37196"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2DCB2196" wp14:editId="64D44916">
              <wp:simplePos x="0" y="0"/>
              <wp:positionH relativeFrom="margin">
                <wp:posOffset>152400</wp:posOffset>
              </wp:positionH>
              <wp:positionV relativeFrom="paragraph">
                <wp:posOffset>7620</wp:posOffset>
              </wp:positionV>
              <wp:extent cx="1609725" cy="247650"/>
              <wp:effectExtent l="0" t="0" r="0" b="0"/>
              <wp:wrapNone/>
              <wp:docPr id="25" name="Text Box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09725" cy="247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37196" w:rsidRDefault="00A3719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DCB2196" id="Text Box 25" o:spid="_x0000_s1115" type="#_x0000_t202" style="position:absolute;left:0;text-align:left;margin-left:12pt;margin-top:.6pt;width:126.75pt;height:19.5pt;z-index:2516643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" filled="f" stroked="f" strokeweight=".5pt">
              <v:textbox>
                <w:txbxContent>
                  <w:p w:rsidR="00A37196" w:rsidRDefault="00A37196"/>
                </w:txbxContent>
              </v:textbox>
              <w10:wrap anchorx="margin"/>
            </v:shape>
          </w:pict>
        </mc:Fallback>
      </mc:AlternateContent>
    </w:r>
    <w:r w:rsidR="00A37196"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F04C9C7" wp14:editId="35BDA9A4">
              <wp:simplePos x="0" y="0"/>
              <wp:positionH relativeFrom="column">
                <wp:posOffset>1962150</wp:posOffset>
              </wp:positionH>
              <wp:positionV relativeFrom="paragraph">
                <wp:posOffset>-11430</wp:posOffset>
              </wp:positionV>
              <wp:extent cx="1609725" cy="247650"/>
              <wp:effectExtent l="0" t="0" r="0" b="0"/>
              <wp:wrapNone/>
              <wp:docPr id="24" name="Text Box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09725" cy="247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37196" w:rsidRDefault="00A3719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E4D6207" id="Text Box 24" o:spid="_x0000_s1194" type="#_x0000_t202" style="position:absolute;left:0;text-align:left;margin-left:154.5pt;margin-top:-.9pt;width:126.75pt;height:19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" filled="f" stroked="f" strokeweight=".5pt">
              <v:textbox>
                <w:txbxContent>
                  <w:p w:rsidR="00D721A0" w:rsidRDefault="00D721A0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FD66EB"/>
    <w:multiLevelType w:val="hybridMultilevel"/>
    <w:tmpl w:val="1C14897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ED7D88"/>
    <w:multiLevelType w:val="hybridMultilevel"/>
    <w:tmpl w:val="20C4495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226CDB"/>
    <w:multiLevelType w:val="hybridMultilevel"/>
    <w:tmpl w:val="9642DD9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5B6126"/>
    <w:multiLevelType w:val="hybridMultilevel"/>
    <w:tmpl w:val="14A697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D47C86"/>
    <w:multiLevelType w:val="hybridMultilevel"/>
    <w:tmpl w:val="D89A0BD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3EE61F0"/>
    <w:multiLevelType w:val="hybridMultilevel"/>
    <w:tmpl w:val="FF8088D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361D02"/>
    <w:multiLevelType w:val="hybridMultilevel"/>
    <w:tmpl w:val="068478C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900AC1"/>
    <w:multiLevelType w:val="hybridMultilevel"/>
    <w:tmpl w:val="7CEAA9F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5D86032"/>
    <w:multiLevelType w:val="hybridMultilevel"/>
    <w:tmpl w:val="1CD0D8EA"/>
    <w:lvl w:ilvl="0" w:tplc="71646EEE">
      <w:start w:val="1"/>
      <w:numFmt w:val="decimal"/>
      <w:lvlText w:val="%1)"/>
      <w:lvlJc w:val="left"/>
      <w:pPr>
        <w:ind w:left="785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066F7836"/>
    <w:multiLevelType w:val="hybridMultilevel"/>
    <w:tmpl w:val="EC1814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68710DD"/>
    <w:multiLevelType w:val="hybridMultilevel"/>
    <w:tmpl w:val="4982779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6B87BE3"/>
    <w:multiLevelType w:val="hybridMultilevel"/>
    <w:tmpl w:val="0B04071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81F34A1"/>
    <w:multiLevelType w:val="hybridMultilevel"/>
    <w:tmpl w:val="03E01E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8E72923"/>
    <w:multiLevelType w:val="hybridMultilevel"/>
    <w:tmpl w:val="A11AEF56"/>
    <w:lvl w:ilvl="0" w:tplc="505EADF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9733FF7"/>
    <w:multiLevelType w:val="hybridMultilevel"/>
    <w:tmpl w:val="5B1CD42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9B10EF1"/>
    <w:multiLevelType w:val="hybridMultilevel"/>
    <w:tmpl w:val="E5C202C4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09F23FB5"/>
    <w:multiLevelType w:val="hybridMultilevel"/>
    <w:tmpl w:val="6B6A329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A005CC7"/>
    <w:multiLevelType w:val="hybridMultilevel"/>
    <w:tmpl w:val="C2CC900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AB15F2B"/>
    <w:multiLevelType w:val="hybridMultilevel"/>
    <w:tmpl w:val="6CCE8EE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AE7029F"/>
    <w:multiLevelType w:val="hybridMultilevel"/>
    <w:tmpl w:val="675229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BB8445A"/>
    <w:multiLevelType w:val="hybridMultilevel"/>
    <w:tmpl w:val="F03E2E6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BB96BB2"/>
    <w:multiLevelType w:val="hybridMultilevel"/>
    <w:tmpl w:val="2EEEBD6C"/>
    <w:lvl w:ilvl="0" w:tplc="75F4B588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BD52168"/>
    <w:multiLevelType w:val="hybridMultilevel"/>
    <w:tmpl w:val="706EA0C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CE603BF"/>
    <w:multiLevelType w:val="hybridMultilevel"/>
    <w:tmpl w:val="AEEAE6F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0CFA0D75"/>
    <w:multiLevelType w:val="hybridMultilevel"/>
    <w:tmpl w:val="335EFC5A"/>
    <w:lvl w:ilvl="0" w:tplc="EEF02314">
      <w:start w:val="1"/>
      <w:numFmt w:val="decimal"/>
      <w:lvlText w:val="%1)"/>
      <w:lvlJc w:val="left"/>
      <w:pPr>
        <w:ind w:left="1080" w:hanging="360"/>
      </w:pPr>
      <w:rPr>
        <w:rFonts w:ascii="Arial,Bold" w:hAnsi="Calibri" w:cs="Arial,Bold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0D116B94"/>
    <w:multiLevelType w:val="hybridMultilevel"/>
    <w:tmpl w:val="9DBA9A76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0D1472D0"/>
    <w:multiLevelType w:val="hybridMultilevel"/>
    <w:tmpl w:val="DDD4CCA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0DC85585"/>
    <w:multiLevelType w:val="hybridMultilevel"/>
    <w:tmpl w:val="5380EE9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0E6A1A39"/>
    <w:multiLevelType w:val="hybridMultilevel"/>
    <w:tmpl w:val="1046C072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0F8A5D25"/>
    <w:multiLevelType w:val="hybridMultilevel"/>
    <w:tmpl w:val="FF2CEFFE"/>
    <w:lvl w:ilvl="0" w:tplc="664CEFD2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014" w:hanging="360"/>
      </w:pPr>
    </w:lvl>
    <w:lvl w:ilvl="2" w:tplc="0409001B" w:tentative="1">
      <w:start w:val="1"/>
      <w:numFmt w:val="lowerRoman"/>
      <w:lvlText w:val="%3."/>
      <w:lvlJc w:val="right"/>
      <w:pPr>
        <w:ind w:left="1734" w:hanging="180"/>
      </w:pPr>
    </w:lvl>
    <w:lvl w:ilvl="3" w:tplc="0409000F" w:tentative="1">
      <w:start w:val="1"/>
      <w:numFmt w:val="decimal"/>
      <w:lvlText w:val="%4."/>
      <w:lvlJc w:val="left"/>
      <w:pPr>
        <w:ind w:left="2454" w:hanging="360"/>
      </w:pPr>
    </w:lvl>
    <w:lvl w:ilvl="4" w:tplc="04090019" w:tentative="1">
      <w:start w:val="1"/>
      <w:numFmt w:val="lowerLetter"/>
      <w:lvlText w:val="%5."/>
      <w:lvlJc w:val="left"/>
      <w:pPr>
        <w:ind w:left="3174" w:hanging="360"/>
      </w:pPr>
    </w:lvl>
    <w:lvl w:ilvl="5" w:tplc="0409001B" w:tentative="1">
      <w:start w:val="1"/>
      <w:numFmt w:val="lowerRoman"/>
      <w:lvlText w:val="%6."/>
      <w:lvlJc w:val="right"/>
      <w:pPr>
        <w:ind w:left="3894" w:hanging="180"/>
      </w:pPr>
    </w:lvl>
    <w:lvl w:ilvl="6" w:tplc="0409000F" w:tentative="1">
      <w:start w:val="1"/>
      <w:numFmt w:val="decimal"/>
      <w:lvlText w:val="%7."/>
      <w:lvlJc w:val="left"/>
      <w:pPr>
        <w:ind w:left="4614" w:hanging="360"/>
      </w:pPr>
    </w:lvl>
    <w:lvl w:ilvl="7" w:tplc="04090019" w:tentative="1">
      <w:start w:val="1"/>
      <w:numFmt w:val="lowerLetter"/>
      <w:lvlText w:val="%8."/>
      <w:lvlJc w:val="left"/>
      <w:pPr>
        <w:ind w:left="5334" w:hanging="360"/>
      </w:pPr>
    </w:lvl>
    <w:lvl w:ilvl="8" w:tplc="040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0" w15:restartNumberingAfterBreak="0">
    <w:nsid w:val="11162DC1"/>
    <w:multiLevelType w:val="hybridMultilevel"/>
    <w:tmpl w:val="08CCD52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1F81A90"/>
    <w:multiLevelType w:val="hybridMultilevel"/>
    <w:tmpl w:val="90B6049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3D75828"/>
    <w:multiLevelType w:val="hybridMultilevel"/>
    <w:tmpl w:val="8CC018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3EE3A32"/>
    <w:multiLevelType w:val="hybridMultilevel"/>
    <w:tmpl w:val="91584316"/>
    <w:lvl w:ilvl="0" w:tplc="04090017">
      <w:start w:val="1"/>
      <w:numFmt w:val="lowerLetter"/>
      <w:lvlText w:val="%1)"/>
      <w:lvlJc w:val="left"/>
      <w:pPr>
        <w:ind w:left="644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4704AD9"/>
    <w:multiLevelType w:val="hybridMultilevel"/>
    <w:tmpl w:val="B5B2EBB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4B92D49"/>
    <w:multiLevelType w:val="hybridMultilevel"/>
    <w:tmpl w:val="6C880E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57D02A8"/>
    <w:multiLevelType w:val="hybridMultilevel"/>
    <w:tmpl w:val="1BCA545E"/>
    <w:lvl w:ilvl="0" w:tplc="95844DF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7596F1D"/>
    <w:multiLevelType w:val="hybridMultilevel"/>
    <w:tmpl w:val="D60E821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7EB5417"/>
    <w:multiLevelType w:val="hybridMultilevel"/>
    <w:tmpl w:val="5710584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87F7269"/>
    <w:multiLevelType w:val="hybridMultilevel"/>
    <w:tmpl w:val="F79E16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8DB4073"/>
    <w:multiLevelType w:val="hybridMultilevel"/>
    <w:tmpl w:val="91A038E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1939500C"/>
    <w:multiLevelType w:val="hybridMultilevel"/>
    <w:tmpl w:val="585C193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1A20643C"/>
    <w:multiLevelType w:val="hybridMultilevel"/>
    <w:tmpl w:val="449CA02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1A2C5107"/>
    <w:multiLevelType w:val="hybridMultilevel"/>
    <w:tmpl w:val="78AA890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1A626083"/>
    <w:multiLevelType w:val="hybridMultilevel"/>
    <w:tmpl w:val="80E6832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1B9264FB"/>
    <w:multiLevelType w:val="hybridMultilevel"/>
    <w:tmpl w:val="61542C4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1C9C3F5C"/>
    <w:multiLevelType w:val="hybridMultilevel"/>
    <w:tmpl w:val="C22E050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1D725E86"/>
    <w:multiLevelType w:val="hybridMultilevel"/>
    <w:tmpl w:val="1C5A096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1E6413B9"/>
    <w:multiLevelType w:val="hybridMultilevel"/>
    <w:tmpl w:val="B33EFEC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1F425399"/>
    <w:multiLevelType w:val="hybridMultilevel"/>
    <w:tmpl w:val="A25E65A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1F9D7C7E"/>
    <w:multiLevelType w:val="hybridMultilevel"/>
    <w:tmpl w:val="91F8551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03B34F5"/>
    <w:multiLevelType w:val="hybridMultilevel"/>
    <w:tmpl w:val="D2A48BB2"/>
    <w:lvl w:ilvl="0" w:tplc="F37CA3FE">
      <w:start w:val="1"/>
      <w:numFmt w:val="decimal"/>
      <w:lvlText w:val="%1)"/>
      <w:lvlJc w:val="left"/>
      <w:pPr>
        <w:ind w:left="885" w:hanging="5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0A768BA"/>
    <w:multiLevelType w:val="hybridMultilevel"/>
    <w:tmpl w:val="F00CBC3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2D90CD7"/>
    <w:multiLevelType w:val="hybridMultilevel"/>
    <w:tmpl w:val="A870621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3041265"/>
    <w:multiLevelType w:val="hybridMultilevel"/>
    <w:tmpl w:val="DC96DF42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23360F2A"/>
    <w:multiLevelType w:val="hybridMultilevel"/>
    <w:tmpl w:val="F8AC901E"/>
    <w:lvl w:ilvl="0" w:tplc="5FF22D4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3D30BC5"/>
    <w:multiLevelType w:val="hybridMultilevel"/>
    <w:tmpl w:val="F53CA22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43676E8"/>
    <w:multiLevelType w:val="hybridMultilevel"/>
    <w:tmpl w:val="D0BC346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45172CD"/>
    <w:multiLevelType w:val="hybridMultilevel"/>
    <w:tmpl w:val="5FC8E4C4"/>
    <w:lvl w:ilvl="0" w:tplc="BDA4EAE6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4767748"/>
    <w:multiLevelType w:val="hybridMultilevel"/>
    <w:tmpl w:val="9522DF44"/>
    <w:lvl w:ilvl="0" w:tplc="EEAE49B0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26566C0B"/>
    <w:multiLevelType w:val="hybridMultilevel"/>
    <w:tmpl w:val="709EC7C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26DD2764"/>
    <w:multiLevelType w:val="hybridMultilevel"/>
    <w:tmpl w:val="D4A8B78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27E70545"/>
    <w:multiLevelType w:val="hybridMultilevel"/>
    <w:tmpl w:val="92985218"/>
    <w:lvl w:ilvl="0" w:tplc="04090017">
      <w:start w:val="1"/>
      <w:numFmt w:val="lowerLetter"/>
      <w:lvlText w:val="%1)"/>
      <w:lvlJc w:val="left"/>
      <w:pPr>
        <w:ind w:left="980" w:hanging="360"/>
      </w:pPr>
    </w:lvl>
    <w:lvl w:ilvl="1" w:tplc="04090019">
      <w:start w:val="1"/>
      <w:numFmt w:val="lowerLetter"/>
      <w:lvlText w:val="%2."/>
      <w:lvlJc w:val="left"/>
      <w:pPr>
        <w:ind w:left="1700" w:hanging="360"/>
      </w:pPr>
    </w:lvl>
    <w:lvl w:ilvl="2" w:tplc="0409001B">
      <w:start w:val="1"/>
      <w:numFmt w:val="lowerRoman"/>
      <w:lvlText w:val="%3."/>
      <w:lvlJc w:val="right"/>
      <w:pPr>
        <w:ind w:left="2420" w:hanging="180"/>
      </w:pPr>
    </w:lvl>
    <w:lvl w:ilvl="3" w:tplc="0409000F">
      <w:start w:val="1"/>
      <w:numFmt w:val="decimal"/>
      <w:lvlText w:val="%4."/>
      <w:lvlJc w:val="left"/>
      <w:pPr>
        <w:ind w:left="3140" w:hanging="360"/>
      </w:pPr>
    </w:lvl>
    <w:lvl w:ilvl="4" w:tplc="04090019">
      <w:start w:val="1"/>
      <w:numFmt w:val="lowerLetter"/>
      <w:lvlText w:val="%5."/>
      <w:lvlJc w:val="left"/>
      <w:pPr>
        <w:ind w:left="3860" w:hanging="360"/>
      </w:pPr>
    </w:lvl>
    <w:lvl w:ilvl="5" w:tplc="0409001B">
      <w:start w:val="1"/>
      <w:numFmt w:val="lowerRoman"/>
      <w:lvlText w:val="%6."/>
      <w:lvlJc w:val="right"/>
      <w:pPr>
        <w:ind w:left="4580" w:hanging="180"/>
      </w:pPr>
    </w:lvl>
    <w:lvl w:ilvl="6" w:tplc="0409000F">
      <w:start w:val="1"/>
      <w:numFmt w:val="decimal"/>
      <w:lvlText w:val="%7."/>
      <w:lvlJc w:val="left"/>
      <w:pPr>
        <w:ind w:left="5300" w:hanging="360"/>
      </w:pPr>
    </w:lvl>
    <w:lvl w:ilvl="7" w:tplc="04090019">
      <w:start w:val="1"/>
      <w:numFmt w:val="lowerLetter"/>
      <w:lvlText w:val="%8."/>
      <w:lvlJc w:val="left"/>
      <w:pPr>
        <w:ind w:left="6020" w:hanging="360"/>
      </w:pPr>
    </w:lvl>
    <w:lvl w:ilvl="8" w:tplc="0409001B">
      <w:start w:val="1"/>
      <w:numFmt w:val="lowerRoman"/>
      <w:lvlText w:val="%9."/>
      <w:lvlJc w:val="right"/>
      <w:pPr>
        <w:ind w:left="6740" w:hanging="180"/>
      </w:pPr>
    </w:lvl>
  </w:abstractNum>
  <w:abstractNum w:abstractNumId="63" w15:restartNumberingAfterBreak="0">
    <w:nsid w:val="29B95AA0"/>
    <w:multiLevelType w:val="hybridMultilevel"/>
    <w:tmpl w:val="0E82FE3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29BC399F"/>
    <w:multiLevelType w:val="hybridMultilevel"/>
    <w:tmpl w:val="6AC2FBB4"/>
    <w:lvl w:ilvl="0" w:tplc="04090017">
      <w:start w:val="1"/>
      <w:numFmt w:val="lowerLetter"/>
      <w:lvlText w:val="%1)"/>
      <w:lvlJc w:val="left"/>
      <w:pPr>
        <w:ind w:left="502" w:hanging="360"/>
      </w:pPr>
    </w:lvl>
    <w:lvl w:ilvl="1" w:tplc="04090019">
      <w:start w:val="1"/>
      <w:numFmt w:val="lowerLetter"/>
      <w:lvlText w:val="%2."/>
      <w:lvlJc w:val="left"/>
      <w:pPr>
        <w:ind w:left="1222" w:hanging="360"/>
      </w:pPr>
    </w:lvl>
    <w:lvl w:ilvl="2" w:tplc="0409001B">
      <w:start w:val="1"/>
      <w:numFmt w:val="lowerRoman"/>
      <w:lvlText w:val="%3."/>
      <w:lvlJc w:val="right"/>
      <w:pPr>
        <w:ind w:left="1942" w:hanging="180"/>
      </w:pPr>
    </w:lvl>
    <w:lvl w:ilvl="3" w:tplc="0409000F">
      <w:start w:val="1"/>
      <w:numFmt w:val="decimal"/>
      <w:lvlText w:val="%4."/>
      <w:lvlJc w:val="left"/>
      <w:pPr>
        <w:ind w:left="2662" w:hanging="360"/>
      </w:pPr>
    </w:lvl>
    <w:lvl w:ilvl="4" w:tplc="04090019">
      <w:start w:val="1"/>
      <w:numFmt w:val="lowerLetter"/>
      <w:lvlText w:val="%5."/>
      <w:lvlJc w:val="left"/>
      <w:pPr>
        <w:ind w:left="3382" w:hanging="360"/>
      </w:pPr>
    </w:lvl>
    <w:lvl w:ilvl="5" w:tplc="0409001B">
      <w:start w:val="1"/>
      <w:numFmt w:val="lowerRoman"/>
      <w:lvlText w:val="%6."/>
      <w:lvlJc w:val="right"/>
      <w:pPr>
        <w:ind w:left="4102" w:hanging="180"/>
      </w:pPr>
    </w:lvl>
    <w:lvl w:ilvl="6" w:tplc="0409000F">
      <w:start w:val="1"/>
      <w:numFmt w:val="decimal"/>
      <w:lvlText w:val="%7."/>
      <w:lvlJc w:val="left"/>
      <w:pPr>
        <w:ind w:left="4822" w:hanging="360"/>
      </w:pPr>
    </w:lvl>
    <w:lvl w:ilvl="7" w:tplc="04090019">
      <w:start w:val="1"/>
      <w:numFmt w:val="lowerLetter"/>
      <w:lvlText w:val="%8."/>
      <w:lvlJc w:val="left"/>
      <w:pPr>
        <w:ind w:left="5542" w:hanging="360"/>
      </w:pPr>
    </w:lvl>
    <w:lvl w:ilvl="8" w:tplc="0409001B">
      <w:start w:val="1"/>
      <w:numFmt w:val="lowerRoman"/>
      <w:lvlText w:val="%9."/>
      <w:lvlJc w:val="right"/>
      <w:pPr>
        <w:ind w:left="6262" w:hanging="180"/>
      </w:pPr>
    </w:lvl>
  </w:abstractNum>
  <w:abstractNum w:abstractNumId="65" w15:restartNumberingAfterBreak="0">
    <w:nsid w:val="29C942F2"/>
    <w:multiLevelType w:val="hybridMultilevel"/>
    <w:tmpl w:val="FAA8B67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29FF6837"/>
    <w:multiLevelType w:val="hybridMultilevel"/>
    <w:tmpl w:val="80CC8FB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2AC32D07"/>
    <w:multiLevelType w:val="hybridMultilevel"/>
    <w:tmpl w:val="3F506E0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2BE40D2A"/>
    <w:multiLevelType w:val="hybridMultilevel"/>
    <w:tmpl w:val="90CED41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2BFD3850"/>
    <w:multiLevelType w:val="hybridMultilevel"/>
    <w:tmpl w:val="3C34F20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2C1E427E"/>
    <w:multiLevelType w:val="hybridMultilevel"/>
    <w:tmpl w:val="1D000D9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2DA423AD"/>
    <w:multiLevelType w:val="hybridMultilevel"/>
    <w:tmpl w:val="A80EB84A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72" w15:restartNumberingAfterBreak="0">
    <w:nsid w:val="2DDA303A"/>
    <w:multiLevelType w:val="hybridMultilevel"/>
    <w:tmpl w:val="C72A4DA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2EF4043E"/>
    <w:multiLevelType w:val="hybridMultilevel"/>
    <w:tmpl w:val="A44A1F2C"/>
    <w:lvl w:ilvl="0" w:tplc="C17C491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 w15:restartNumberingAfterBreak="0">
    <w:nsid w:val="2F4D6796"/>
    <w:multiLevelType w:val="hybridMultilevel"/>
    <w:tmpl w:val="7954300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2F4F15AA"/>
    <w:multiLevelType w:val="hybridMultilevel"/>
    <w:tmpl w:val="1A1E4B48"/>
    <w:lvl w:ilvl="0" w:tplc="0D721168">
      <w:start w:val="1"/>
      <w:numFmt w:val="decimal"/>
      <w:lvlText w:val="%1)"/>
      <w:lvlJc w:val="left"/>
      <w:pPr>
        <w:ind w:left="9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30" w:hanging="360"/>
      </w:pPr>
    </w:lvl>
    <w:lvl w:ilvl="2" w:tplc="0409001B" w:tentative="1">
      <w:start w:val="1"/>
      <w:numFmt w:val="lowerRoman"/>
      <w:lvlText w:val="%3."/>
      <w:lvlJc w:val="right"/>
      <w:pPr>
        <w:ind w:left="2750" w:hanging="180"/>
      </w:pPr>
    </w:lvl>
    <w:lvl w:ilvl="3" w:tplc="0409000F" w:tentative="1">
      <w:start w:val="1"/>
      <w:numFmt w:val="decimal"/>
      <w:lvlText w:val="%4."/>
      <w:lvlJc w:val="left"/>
      <w:pPr>
        <w:ind w:left="3470" w:hanging="360"/>
      </w:pPr>
    </w:lvl>
    <w:lvl w:ilvl="4" w:tplc="04090019" w:tentative="1">
      <w:start w:val="1"/>
      <w:numFmt w:val="lowerLetter"/>
      <w:lvlText w:val="%5."/>
      <w:lvlJc w:val="left"/>
      <w:pPr>
        <w:ind w:left="4190" w:hanging="360"/>
      </w:pPr>
    </w:lvl>
    <w:lvl w:ilvl="5" w:tplc="0409001B" w:tentative="1">
      <w:start w:val="1"/>
      <w:numFmt w:val="lowerRoman"/>
      <w:lvlText w:val="%6."/>
      <w:lvlJc w:val="right"/>
      <w:pPr>
        <w:ind w:left="4910" w:hanging="180"/>
      </w:pPr>
    </w:lvl>
    <w:lvl w:ilvl="6" w:tplc="0409000F" w:tentative="1">
      <w:start w:val="1"/>
      <w:numFmt w:val="decimal"/>
      <w:lvlText w:val="%7."/>
      <w:lvlJc w:val="left"/>
      <w:pPr>
        <w:ind w:left="5630" w:hanging="360"/>
      </w:pPr>
    </w:lvl>
    <w:lvl w:ilvl="7" w:tplc="04090019" w:tentative="1">
      <w:start w:val="1"/>
      <w:numFmt w:val="lowerLetter"/>
      <w:lvlText w:val="%8."/>
      <w:lvlJc w:val="left"/>
      <w:pPr>
        <w:ind w:left="6350" w:hanging="360"/>
      </w:pPr>
    </w:lvl>
    <w:lvl w:ilvl="8" w:tplc="0409001B" w:tentative="1">
      <w:start w:val="1"/>
      <w:numFmt w:val="lowerRoman"/>
      <w:lvlText w:val="%9."/>
      <w:lvlJc w:val="right"/>
      <w:pPr>
        <w:ind w:left="7070" w:hanging="180"/>
      </w:pPr>
    </w:lvl>
  </w:abstractNum>
  <w:abstractNum w:abstractNumId="76" w15:restartNumberingAfterBreak="0">
    <w:nsid w:val="3073745B"/>
    <w:multiLevelType w:val="hybridMultilevel"/>
    <w:tmpl w:val="0CCAEB0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0AE3AFB"/>
    <w:multiLevelType w:val="hybridMultilevel"/>
    <w:tmpl w:val="038ED59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30AF6447"/>
    <w:multiLevelType w:val="hybridMultilevel"/>
    <w:tmpl w:val="9B7E9E50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79" w15:restartNumberingAfterBreak="0">
    <w:nsid w:val="31955243"/>
    <w:multiLevelType w:val="hybridMultilevel"/>
    <w:tmpl w:val="45CE689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34B41ADB"/>
    <w:multiLevelType w:val="hybridMultilevel"/>
    <w:tmpl w:val="FED626B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352D322C"/>
    <w:multiLevelType w:val="hybridMultilevel"/>
    <w:tmpl w:val="E808F7B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35400FF2"/>
    <w:multiLevelType w:val="hybridMultilevel"/>
    <w:tmpl w:val="E54C4122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83" w15:restartNumberingAfterBreak="0">
    <w:nsid w:val="3575107F"/>
    <w:multiLevelType w:val="hybridMultilevel"/>
    <w:tmpl w:val="A148F51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359B3D26"/>
    <w:multiLevelType w:val="hybridMultilevel"/>
    <w:tmpl w:val="5468762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36272855"/>
    <w:multiLevelType w:val="hybridMultilevel"/>
    <w:tmpl w:val="DDA8272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363C5AB2"/>
    <w:multiLevelType w:val="hybridMultilevel"/>
    <w:tmpl w:val="5E58EBD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36C42B48"/>
    <w:multiLevelType w:val="hybridMultilevel"/>
    <w:tmpl w:val="3AB2440E"/>
    <w:lvl w:ilvl="0" w:tplc="3D8A2C8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8" w15:restartNumberingAfterBreak="0">
    <w:nsid w:val="383747F7"/>
    <w:multiLevelType w:val="hybridMultilevel"/>
    <w:tmpl w:val="11D47642"/>
    <w:lvl w:ilvl="0" w:tplc="DFD6D09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87D622B"/>
    <w:multiLevelType w:val="hybridMultilevel"/>
    <w:tmpl w:val="662AB74C"/>
    <w:lvl w:ilvl="0" w:tplc="782A6864">
      <w:start w:val="1"/>
      <w:numFmt w:val="decimal"/>
      <w:lvlText w:val="%1)"/>
      <w:lvlJc w:val="left"/>
      <w:pPr>
        <w:ind w:left="785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0" w15:restartNumberingAfterBreak="0">
    <w:nsid w:val="38914370"/>
    <w:multiLevelType w:val="hybridMultilevel"/>
    <w:tmpl w:val="C73272BC"/>
    <w:lvl w:ilvl="0" w:tplc="04090017">
      <w:start w:val="1"/>
      <w:numFmt w:val="lowerLetter"/>
      <w:lvlText w:val="%1)"/>
      <w:lvlJc w:val="left"/>
      <w:pPr>
        <w:ind w:left="644" w:hanging="360"/>
      </w:pPr>
    </w:lvl>
    <w:lvl w:ilvl="1" w:tplc="04090019">
      <w:start w:val="1"/>
      <w:numFmt w:val="lowerLetter"/>
      <w:lvlText w:val="%2."/>
      <w:lvlJc w:val="left"/>
      <w:pPr>
        <w:ind w:left="1364" w:hanging="360"/>
      </w:pPr>
    </w:lvl>
    <w:lvl w:ilvl="2" w:tplc="0409001B">
      <w:start w:val="1"/>
      <w:numFmt w:val="lowerRoman"/>
      <w:lvlText w:val="%3."/>
      <w:lvlJc w:val="right"/>
      <w:pPr>
        <w:ind w:left="2084" w:hanging="180"/>
      </w:pPr>
    </w:lvl>
    <w:lvl w:ilvl="3" w:tplc="0409000F">
      <w:start w:val="1"/>
      <w:numFmt w:val="decimal"/>
      <w:lvlText w:val="%4."/>
      <w:lvlJc w:val="left"/>
      <w:pPr>
        <w:ind w:left="2804" w:hanging="360"/>
      </w:pPr>
    </w:lvl>
    <w:lvl w:ilvl="4" w:tplc="04090019">
      <w:start w:val="1"/>
      <w:numFmt w:val="lowerLetter"/>
      <w:lvlText w:val="%5."/>
      <w:lvlJc w:val="left"/>
      <w:pPr>
        <w:ind w:left="3524" w:hanging="360"/>
      </w:pPr>
    </w:lvl>
    <w:lvl w:ilvl="5" w:tplc="0409001B">
      <w:start w:val="1"/>
      <w:numFmt w:val="lowerRoman"/>
      <w:lvlText w:val="%6."/>
      <w:lvlJc w:val="right"/>
      <w:pPr>
        <w:ind w:left="4244" w:hanging="180"/>
      </w:pPr>
    </w:lvl>
    <w:lvl w:ilvl="6" w:tplc="0409000F">
      <w:start w:val="1"/>
      <w:numFmt w:val="decimal"/>
      <w:lvlText w:val="%7."/>
      <w:lvlJc w:val="left"/>
      <w:pPr>
        <w:ind w:left="4964" w:hanging="360"/>
      </w:pPr>
    </w:lvl>
    <w:lvl w:ilvl="7" w:tplc="04090019">
      <w:start w:val="1"/>
      <w:numFmt w:val="lowerLetter"/>
      <w:lvlText w:val="%8."/>
      <w:lvlJc w:val="left"/>
      <w:pPr>
        <w:ind w:left="5684" w:hanging="360"/>
      </w:pPr>
    </w:lvl>
    <w:lvl w:ilvl="8" w:tplc="0409001B">
      <w:start w:val="1"/>
      <w:numFmt w:val="lowerRoman"/>
      <w:lvlText w:val="%9."/>
      <w:lvlJc w:val="right"/>
      <w:pPr>
        <w:ind w:left="6404" w:hanging="180"/>
      </w:pPr>
    </w:lvl>
  </w:abstractNum>
  <w:abstractNum w:abstractNumId="91" w15:restartNumberingAfterBreak="0">
    <w:nsid w:val="38F834FC"/>
    <w:multiLevelType w:val="hybridMultilevel"/>
    <w:tmpl w:val="D4320B6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3CCD36B7"/>
    <w:multiLevelType w:val="hybridMultilevel"/>
    <w:tmpl w:val="6E74F47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3CE31A7F"/>
    <w:multiLevelType w:val="hybridMultilevel"/>
    <w:tmpl w:val="52B44D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3CEB469A"/>
    <w:multiLevelType w:val="hybridMultilevel"/>
    <w:tmpl w:val="A03C963E"/>
    <w:lvl w:ilvl="0" w:tplc="5E90545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3E866E2A"/>
    <w:multiLevelType w:val="hybridMultilevel"/>
    <w:tmpl w:val="FB34890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3ED241FD"/>
    <w:multiLevelType w:val="hybridMultilevel"/>
    <w:tmpl w:val="B052E06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3F171FBD"/>
    <w:multiLevelType w:val="hybridMultilevel"/>
    <w:tmpl w:val="8EA0198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3F306473"/>
    <w:multiLevelType w:val="hybridMultilevel"/>
    <w:tmpl w:val="18224DC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3F8F1E10"/>
    <w:multiLevelType w:val="hybridMultilevel"/>
    <w:tmpl w:val="E9B0AE5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40D20769"/>
    <w:multiLevelType w:val="hybridMultilevel"/>
    <w:tmpl w:val="DE3A0AE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41145F16"/>
    <w:multiLevelType w:val="hybridMultilevel"/>
    <w:tmpl w:val="249A89A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418D131E"/>
    <w:multiLevelType w:val="hybridMultilevel"/>
    <w:tmpl w:val="2AF0AAD0"/>
    <w:lvl w:ilvl="0" w:tplc="946A126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4233514D"/>
    <w:multiLevelType w:val="hybridMultilevel"/>
    <w:tmpl w:val="6EE8306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42F566BA"/>
    <w:multiLevelType w:val="hybridMultilevel"/>
    <w:tmpl w:val="E9B0AE5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43333BF1"/>
    <w:multiLevelType w:val="hybridMultilevel"/>
    <w:tmpl w:val="AC4425D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44204235"/>
    <w:multiLevelType w:val="hybridMultilevel"/>
    <w:tmpl w:val="6A5EEF5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45B2704E"/>
    <w:multiLevelType w:val="hybridMultilevel"/>
    <w:tmpl w:val="4724C78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45F45362"/>
    <w:multiLevelType w:val="hybridMultilevel"/>
    <w:tmpl w:val="26D04F4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46987683"/>
    <w:multiLevelType w:val="hybridMultilevel"/>
    <w:tmpl w:val="99B059D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476D57E1"/>
    <w:multiLevelType w:val="hybridMultilevel"/>
    <w:tmpl w:val="0EDEDA7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48257058"/>
    <w:multiLevelType w:val="hybridMultilevel"/>
    <w:tmpl w:val="D8B074F8"/>
    <w:lvl w:ilvl="0" w:tplc="F01E3738">
      <w:start w:val="1"/>
      <w:numFmt w:val="lowerLetter"/>
      <w:lvlText w:val="%1)"/>
      <w:lvlJc w:val="left"/>
      <w:pPr>
        <w:ind w:left="98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700" w:hanging="360"/>
      </w:pPr>
    </w:lvl>
    <w:lvl w:ilvl="2" w:tplc="0409001B">
      <w:start w:val="1"/>
      <w:numFmt w:val="lowerRoman"/>
      <w:lvlText w:val="%3."/>
      <w:lvlJc w:val="right"/>
      <w:pPr>
        <w:ind w:left="2420" w:hanging="180"/>
      </w:pPr>
    </w:lvl>
    <w:lvl w:ilvl="3" w:tplc="0409000F">
      <w:start w:val="1"/>
      <w:numFmt w:val="decimal"/>
      <w:lvlText w:val="%4."/>
      <w:lvlJc w:val="left"/>
      <w:pPr>
        <w:ind w:left="3140" w:hanging="360"/>
      </w:pPr>
    </w:lvl>
    <w:lvl w:ilvl="4" w:tplc="04090019">
      <w:start w:val="1"/>
      <w:numFmt w:val="lowerLetter"/>
      <w:lvlText w:val="%5."/>
      <w:lvlJc w:val="left"/>
      <w:pPr>
        <w:ind w:left="3860" w:hanging="360"/>
      </w:pPr>
    </w:lvl>
    <w:lvl w:ilvl="5" w:tplc="0409001B">
      <w:start w:val="1"/>
      <w:numFmt w:val="lowerRoman"/>
      <w:lvlText w:val="%6."/>
      <w:lvlJc w:val="right"/>
      <w:pPr>
        <w:ind w:left="4580" w:hanging="180"/>
      </w:pPr>
    </w:lvl>
    <w:lvl w:ilvl="6" w:tplc="0409000F">
      <w:start w:val="1"/>
      <w:numFmt w:val="decimal"/>
      <w:lvlText w:val="%7."/>
      <w:lvlJc w:val="left"/>
      <w:pPr>
        <w:ind w:left="5300" w:hanging="360"/>
      </w:pPr>
    </w:lvl>
    <w:lvl w:ilvl="7" w:tplc="04090019">
      <w:start w:val="1"/>
      <w:numFmt w:val="lowerLetter"/>
      <w:lvlText w:val="%8."/>
      <w:lvlJc w:val="left"/>
      <w:pPr>
        <w:ind w:left="6020" w:hanging="360"/>
      </w:pPr>
    </w:lvl>
    <w:lvl w:ilvl="8" w:tplc="0409001B">
      <w:start w:val="1"/>
      <w:numFmt w:val="lowerRoman"/>
      <w:lvlText w:val="%9."/>
      <w:lvlJc w:val="right"/>
      <w:pPr>
        <w:ind w:left="6740" w:hanging="180"/>
      </w:pPr>
    </w:lvl>
  </w:abstractNum>
  <w:abstractNum w:abstractNumId="112" w15:restartNumberingAfterBreak="0">
    <w:nsid w:val="48B173D0"/>
    <w:multiLevelType w:val="hybridMultilevel"/>
    <w:tmpl w:val="A69C174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8CD3584"/>
    <w:multiLevelType w:val="hybridMultilevel"/>
    <w:tmpl w:val="9FB6B35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49795C3A"/>
    <w:multiLevelType w:val="hybridMultilevel"/>
    <w:tmpl w:val="ABE2811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15" w15:restartNumberingAfterBreak="0">
    <w:nsid w:val="4C522070"/>
    <w:multiLevelType w:val="hybridMultilevel"/>
    <w:tmpl w:val="6274749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4D0279A5"/>
    <w:multiLevelType w:val="hybridMultilevel"/>
    <w:tmpl w:val="5608CD9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4D557006"/>
    <w:multiLevelType w:val="hybridMultilevel"/>
    <w:tmpl w:val="CD80498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4D656E78"/>
    <w:multiLevelType w:val="hybridMultilevel"/>
    <w:tmpl w:val="9476EF60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9" w15:restartNumberingAfterBreak="0">
    <w:nsid w:val="4E1D69CC"/>
    <w:multiLevelType w:val="hybridMultilevel"/>
    <w:tmpl w:val="2522F1E8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4F0E09E7"/>
    <w:multiLevelType w:val="hybridMultilevel"/>
    <w:tmpl w:val="82E2B6C6"/>
    <w:lvl w:ilvl="0" w:tplc="4572B086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4FC02DEC"/>
    <w:multiLevelType w:val="hybridMultilevel"/>
    <w:tmpl w:val="085613C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4FE36DCF"/>
    <w:multiLevelType w:val="hybridMultilevel"/>
    <w:tmpl w:val="F3F8F2A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51196689"/>
    <w:multiLevelType w:val="hybridMultilevel"/>
    <w:tmpl w:val="B5B2EBB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512B1CBC"/>
    <w:multiLevelType w:val="hybridMultilevel"/>
    <w:tmpl w:val="185837E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528B5D96"/>
    <w:multiLevelType w:val="hybridMultilevel"/>
    <w:tmpl w:val="FC946E9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53D732E3"/>
    <w:multiLevelType w:val="hybridMultilevel"/>
    <w:tmpl w:val="DF64B33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57243AA5"/>
    <w:multiLevelType w:val="hybridMultilevel"/>
    <w:tmpl w:val="2FAC240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58E80FDF"/>
    <w:multiLevelType w:val="hybridMultilevel"/>
    <w:tmpl w:val="3E5EFF9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59A83D1A"/>
    <w:multiLevelType w:val="hybridMultilevel"/>
    <w:tmpl w:val="8E6C2E8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30" w15:restartNumberingAfterBreak="0">
    <w:nsid w:val="5B8000F8"/>
    <w:multiLevelType w:val="hybridMultilevel"/>
    <w:tmpl w:val="9B0803C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5BA77130"/>
    <w:multiLevelType w:val="hybridMultilevel"/>
    <w:tmpl w:val="41945B14"/>
    <w:lvl w:ilvl="0" w:tplc="631A614E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5" w:hanging="360"/>
      </w:pPr>
    </w:lvl>
    <w:lvl w:ilvl="2" w:tplc="0409001B" w:tentative="1">
      <w:start w:val="1"/>
      <w:numFmt w:val="lowerRoman"/>
      <w:lvlText w:val="%3."/>
      <w:lvlJc w:val="right"/>
      <w:pPr>
        <w:ind w:left="2585" w:hanging="180"/>
      </w:pPr>
    </w:lvl>
    <w:lvl w:ilvl="3" w:tplc="0409000F" w:tentative="1">
      <w:start w:val="1"/>
      <w:numFmt w:val="decimal"/>
      <w:lvlText w:val="%4."/>
      <w:lvlJc w:val="left"/>
      <w:pPr>
        <w:ind w:left="3305" w:hanging="360"/>
      </w:pPr>
    </w:lvl>
    <w:lvl w:ilvl="4" w:tplc="04090019" w:tentative="1">
      <w:start w:val="1"/>
      <w:numFmt w:val="lowerLetter"/>
      <w:lvlText w:val="%5."/>
      <w:lvlJc w:val="left"/>
      <w:pPr>
        <w:ind w:left="4025" w:hanging="360"/>
      </w:pPr>
    </w:lvl>
    <w:lvl w:ilvl="5" w:tplc="0409001B" w:tentative="1">
      <w:start w:val="1"/>
      <w:numFmt w:val="lowerRoman"/>
      <w:lvlText w:val="%6."/>
      <w:lvlJc w:val="right"/>
      <w:pPr>
        <w:ind w:left="4745" w:hanging="180"/>
      </w:pPr>
    </w:lvl>
    <w:lvl w:ilvl="6" w:tplc="0409000F" w:tentative="1">
      <w:start w:val="1"/>
      <w:numFmt w:val="decimal"/>
      <w:lvlText w:val="%7."/>
      <w:lvlJc w:val="left"/>
      <w:pPr>
        <w:ind w:left="5465" w:hanging="360"/>
      </w:pPr>
    </w:lvl>
    <w:lvl w:ilvl="7" w:tplc="04090019" w:tentative="1">
      <w:start w:val="1"/>
      <w:numFmt w:val="lowerLetter"/>
      <w:lvlText w:val="%8."/>
      <w:lvlJc w:val="left"/>
      <w:pPr>
        <w:ind w:left="6185" w:hanging="360"/>
      </w:pPr>
    </w:lvl>
    <w:lvl w:ilvl="8" w:tplc="04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32" w15:restartNumberingAfterBreak="0">
    <w:nsid w:val="5BAC0C88"/>
    <w:multiLevelType w:val="hybridMultilevel"/>
    <w:tmpl w:val="E4C84E8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5CC25A33"/>
    <w:multiLevelType w:val="hybridMultilevel"/>
    <w:tmpl w:val="3A02D1C2"/>
    <w:lvl w:ilvl="0" w:tplc="1A80E6AE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5D4F5D0D"/>
    <w:multiLevelType w:val="hybridMultilevel"/>
    <w:tmpl w:val="70669B5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5E035499"/>
    <w:multiLevelType w:val="hybridMultilevel"/>
    <w:tmpl w:val="E4C84E8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5F504745"/>
    <w:multiLevelType w:val="hybridMultilevel"/>
    <w:tmpl w:val="C73CF9F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5FDC50E7"/>
    <w:multiLevelType w:val="hybridMultilevel"/>
    <w:tmpl w:val="0A74802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62325692"/>
    <w:multiLevelType w:val="hybridMultilevel"/>
    <w:tmpl w:val="71C06CD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63405820"/>
    <w:multiLevelType w:val="hybridMultilevel"/>
    <w:tmpl w:val="DE6A0454"/>
    <w:lvl w:ilvl="0" w:tplc="F322F97E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64321F8C"/>
    <w:multiLevelType w:val="hybridMultilevel"/>
    <w:tmpl w:val="DFA2C7B6"/>
    <w:lvl w:ilvl="0" w:tplc="6A3845B0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1" w15:restartNumberingAfterBreak="0">
    <w:nsid w:val="65217CE8"/>
    <w:multiLevelType w:val="hybridMultilevel"/>
    <w:tmpl w:val="37AAEEE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65314622"/>
    <w:multiLevelType w:val="hybridMultilevel"/>
    <w:tmpl w:val="B53687D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66546B76"/>
    <w:multiLevelType w:val="hybridMultilevel"/>
    <w:tmpl w:val="0122F65E"/>
    <w:lvl w:ilvl="0" w:tplc="F6803BB0">
      <w:start w:val="1"/>
      <w:numFmt w:val="lowerLetter"/>
      <w:lvlText w:val="%1)"/>
      <w:lvlJc w:val="left"/>
      <w:pPr>
        <w:ind w:left="720" w:hanging="360"/>
      </w:pPr>
      <w:rPr>
        <w:b/>
        <w:bCs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671D1493"/>
    <w:multiLevelType w:val="hybridMultilevel"/>
    <w:tmpl w:val="DB0C12F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677C51D7"/>
    <w:multiLevelType w:val="hybridMultilevel"/>
    <w:tmpl w:val="E92A7F0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 w15:restartNumberingAfterBreak="0">
    <w:nsid w:val="67B720AC"/>
    <w:multiLevelType w:val="hybridMultilevel"/>
    <w:tmpl w:val="30CECD0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 w15:restartNumberingAfterBreak="0">
    <w:nsid w:val="67E47638"/>
    <w:multiLevelType w:val="hybridMultilevel"/>
    <w:tmpl w:val="22B03D5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6A3D7272"/>
    <w:multiLevelType w:val="hybridMultilevel"/>
    <w:tmpl w:val="8AA8F76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6AAD3F42"/>
    <w:multiLevelType w:val="hybridMultilevel"/>
    <w:tmpl w:val="ED6013D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6CC74E1F"/>
    <w:multiLevelType w:val="hybridMultilevel"/>
    <w:tmpl w:val="61E60AC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6CCF0D8D"/>
    <w:multiLevelType w:val="hybridMultilevel"/>
    <w:tmpl w:val="FAD4637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6CDC11BE"/>
    <w:multiLevelType w:val="hybridMultilevel"/>
    <w:tmpl w:val="B83C7BC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6F2A60E7"/>
    <w:multiLevelType w:val="hybridMultilevel"/>
    <w:tmpl w:val="989E5446"/>
    <w:lvl w:ilvl="0" w:tplc="F59AA95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6F4B688E"/>
    <w:multiLevelType w:val="hybridMultilevel"/>
    <w:tmpl w:val="AE6296E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710060EE"/>
    <w:multiLevelType w:val="hybridMultilevel"/>
    <w:tmpl w:val="CDEA2F6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6" w15:restartNumberingAfterBreak="0">
    <w:nsid w:val="722539D7"/>
    <w:multiLevelType w:val="hybridMultilevel"/>
    <w:tmpl w:val="5518D88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74467EC7"/>
    <w:multiLevelType w:val="hybridMultilevel"/>
    <w:tmpl w:val="FEA810D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746E707D"/>
    <w:multiLevelType w:val="hybridMultilevel"/>
    <w:tmpl w:val="216224A8"/>
    <w:lvl w:ilvl="0" w:tplc="04090011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74CB674E"/>
    <w:multiLevelType w:val="hybridMultilevel"/>
    <w:tmpl w:val="DED050A8"/>
    <w:lvl w:ilvl="0" w:tplc="3EE8DC24">
      <w:start w:val="1"/>
      <w:numFmt w:val="decimal"/>
      <w:lvlText w:val="%1)"/>
      <w:lvlJc w:val="left"/>
      <w:pPr>
        <w:ind w:left="36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15" w:hanging="360"/>
      </w:pPr>
    </w:lvl>
    <w:lvl w:ilvl="2" w:tplc="0409001B" w:tentative="1">
      <w:start w:val="1"/>
      <w:numFmt w:val="lowerRoman"/>
      <w:lvlText w:val="%3."/>
      <w:lvlJc w:val="right"/>
      <w:pPr>
        <w:ind w:left="1735" w:hanging="180"/>
      </w:pPr>
    </w:lvl>
    <w:lvl w:ilvl="3" w:tplc="0409000F" w:tentative="1">
      <w:start w:val="1"/>
      <w:numFmt w:val="decimal"/>
      <w:lvlText w:val="%4."/>
      <w:lvlJc w:val="left"/>
      <w:pPr>
        <w:ind w:left="2455" w:hanging="360"/>
      </w:pPr>
    </w:lvl>
    <w:lvl w:ilvl="4" w:tplc="04090019" w:tentative="1">
      <w:start w:val="1"/>
      <w:numFmt w:val="lowerLetter"/>
      <w:lvlText w:val="%5."/>
      <w:lvlJc w:val="left"/>
      <w:pPr>
        <w:ind w:left="3175" w:hanging="360"/>
      </w:pPr>
    </w:lvl>
    <w:lvl w:ilvl="5" w:tplc="0409001B" w:tentative="1">
      <w:start w:val="1"/>
      <w:numFmt w:val="lowerRoman"/>
      <w:lvlText w:val="%6."/>
      <w:lvlJc w:val="right"/>
      <w:pPr>
        <w:ind w:left="3895" w:hanging="180"/>
      </w:pPr>
    </w:lvl>
    <w:lvl w:ilvl="6" w:tplc="0409000F" w:tentative="1">
      <w:start w:val="1"/>
      <w:numFmt w:val="decimal"/>
      <w:lvlText w:val="%7."/>
      <w:lvlJc w:val="left"/>
      <w:pPr>
        <w:ind w:left="4615" w:hanging="360"/>
      </w:pPr>
    </w:lvl>
    <w:lvl w:ilvl="7" w:tplc="04090019" w:tentative="1">
      <w:start w:val="1"/>
      <w:numFmt w:val="lowerLetter"/>
      <w:lvlText w:val="%8."/>
      <w:lvlJc w:val="left"/>
      <w:pPr>
        <w:ind w:left="5335" w:hanging="360"/>
      </w:pPr>
    </w:lvl>
    <w:lvl w:ilvl="8" w:tplc="0409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160" w15:restartNumberingAfterBreak="0">
    <w:nsid w:val="74D731F6"/>
    <w:multiLevelType w:val="hybridMultilevel"/>
    <w:tmpl w:val="C172ABC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 w15:restartNumberingAfterBreak="0">
    <w:nsid w:val="74D86158"/>
    <w:multiLevelType w:val="hybridMultilevel"/>
    <w:tmpl w:val="04F68D4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76364FEA"/>
    <w:multiLevelType w:val="hybridMultilevel"/>
    <w:tmpl w:val="3A8ED0D0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63" w15:restartNumberingAfterBreak="0">
    <w:nsid w:val="76EF1201"/>
    <w:multiLevelType w:val="hybridMultilevel"/>
    <w:tmpl w:val="0122F65E"/>
    <w:lvl w:ilvl="0" w:tplc="F6803BB0">
      <w:start w:val="1"/>
      <w:numFmt w:val="lowerLetter"/>
      <w:lvlText w:val="%1)"/>
      <w:lvlJc w:val="left"/>
      <w:pPr>
        <w:ind w:left="720" w:hanging="360"/>
      </w:pPr>
      <w:rPr>
        <w:b/>
        <w:bCs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4" w15:restartNumberingAfterBreak="0">
    <w:nsid w:val="784829A5"/>
    <w:multiLevelType w:val="hybridMultilevel"/>
    <w:tmpl w:val="B240DA4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 w15:restartNumberingAfterBreak="0">
    <w:nsid w:val="78BF10FA"/>
    <w:multiLevelType w:val="hybridMultilevel"/>
    <w:tmpl w:val="F8C2AC2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6" w15:restartNumberingAfterBreak="0">
    <w:nsid w:val="78F35AEA"/>
    <w:multiLevelType w:val="hybridMultilevel"/>
    <w:tmpl w:val="382E91E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79AD3FF8"/>
    <w:multiLevelType w:val="hybridMultilevel"/>
    <w:tmpl w:val="9DB6ED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 w15:restartNumberingAfterBreak="0">
    <w:nsid w:val="79F15E5A"/>
    <w:multiLevelType w:val="hybridMultilevel"/>
    <w:tmpl w:val="F7229BF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79FE4BFA"/>
    <w:multiLevelType w:val="hybridMultilevel"/>
    <w:tmpl w:val="E80A69C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0" w15:restartNumberingAfterBreak="0">
    <w:nsid w:val="7A432E60"/>
    <w:multiLevelType w:val="hybridMultilevel"/>
    <w:tmpl w:val="86EED31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 w15:restartNumberingAfterBreak="0">
    <w:nsid w:val="7A502092"/>
    <w:multiLevelType w:val="hybridMultilevel"/>
    <w:tmpl w:val="732CDCD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7B0E0FF1"/>
    <w:multiLevelType w:val="hybridMultilevel"/>
    <w:tmpl w:val="7406872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 w15:restartNumberingAfterBreak="0">
    <w:nsid w:val="7BEF4CA2"/>
    <w:multiLevelType w:val="hybridMultilevel"/>
    <w:tmpl w:val="65E09EB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 w15:restartNumberingAfterBreak="0">
    <w:nsid w:val="7C616D19"/>
    <w:multiLevelType w:val="hybridMultilevel"/>
    <w:tmpl w:val="97D8E556"/>
    <w:lvl w:ilvl="0" w:tplc="63B45036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5" w15:restartNumberingAfterBreak="0">
    <w:nsid w:val="7CB45932"/>
    <w:multiLevelType w:val="hybridMultilevel"/>
    <w:tmpl w:val="1BA6FEB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 w15:restartNumberingAfterBreak="0">
    <w:nsid w:val="7CC85CC9"/>
    <w:multiLevelType w:val="hybridMultilevel"/>
    <w:tmpl w:val="A12C84C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7" w15:restartNumberingAfterBreak="0">
    <w:nsid w:val="7DD5211C"/>
    <w:multiLevelType w:val="hybridMultilevel"/>
    <w:tmpl w:val="AF54B02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8" w15:restartNumberingAfterBreak="0">
    <w:nsid w:val="7E72407B"/>
    <w:multiLevelType w:val="hybridMultilevel"/>
    <w:tmpl w:val="F0FA3AE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 w15:restartNumberingAfterBreak="0">
    <w:nsid w:val="7EF37DBD"/>
    <w:multiLevelType w:val="hybridMultilevel"/>
    <w:tmpl w:val="FA16A43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3"/>
  </w:num>
  <w:num w:numId="22">
    <w:abstractNumId w:val="134"/>
  </w:num>
  <w:num w:numId="23">
    <w:abstractNumId w:val="123"/>
  </w:num>
  <w:num w:numId="24">
    <w:abstractNumId w:val="149"/>
  </w:num>
  <w:num w:numId="25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1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163"/>
  </w:num>
  <w:num w:numId="52">
    <w:abstractNumId w:val="104"/>
  </w:num>
  <w:num w:numId="53">
    <w:abstractNumId w:val="34"/>
  </w:num>
  <w:num w:numId="54">
    <w:abstractNumId w:val="179"/>
  </w:num>
  <w:num w:numId="55">
    <w:abstractNumId w:val="59"/>
  </w:num>
  <w:num w:numId="56">
    <w:abstractNumId w:val="20"/>
  </w:num>
  <w:num w:numId="57">
    <w:abstractNumId w:val="27"/>
  </w:num>
  <w:num w:numId="58">
    <w:abstractNumId w:val="103"/>
  </w:num>
  <w:num w:numId="59">
    <w:abstractNumId w:val="39"/>
  </w:num>
  <w:num w:numId="60">
    <w:abstractNumId w:val="118"/>
  </w:num>
  <w:num w:numId="61">
    <w:abstractNumId w:val="32"/>
  </w:num>
  <w:num w:numId="62">
    <w:abstractNumId w:val="151"/>
  </w:num>
  <w:num w:numId="63">
    <w:abstractNumId w:val="70"/>
  </w:num>
  <w:num w:numId="64">
    <w:abstractNumId w:val="40"/>
  </w:num>
  <w:num w:numId="65">
    <w:abstractNumId w:val="52"/>
  </w:num>
  <w:num w:numId="66">
    <w:abstractNumId w:val="109"/>
  </w:num>
  <w:num w:numId="67">
    <w:abstractNumId w:val="141"/>
  </w:num>
  <w:num w:numId="68">
    <w:abstractNumId w:val="157"/>
  </w:num>
  <w:num w:numId="69">
    <w:abstractNumId w:val="18"/>
  </w:num>
  <w:num w:numId="70">
    <w:abstractNumId w:val="81"/>
  </w:num>
  <w:num w:numId="71">
    <w:abstractNumId w:val="26"/>
  </w:num>
  <w:num w:numId="72">
    <w:abstractNumId w:val="37"/>
  </w:num>
  <w:num w:numId="73">
    <w:abstractNumId w:val="160"/>
  </w:num>
  <w:num w:numId="74">
    <w:abstractNumId w:val="9"/>
  </w:num>
  <w:num w:numId="75">
    <w:abstractNumId w:val="63"/>
  </w:num>
  <w:num w:numId="76">
    <w:abstractNumId w:val="152"/>
  </w:num>
  <w:num w:numId="77">
    <w:abstractNumId w:val="7"/>
  </w:num>
  <w:num w:numId="78">
    <w:abstractNumId w:val="105"/>
  </w:num>
  <w:num w:numId="79">
    <w:abstractNumId w:val="117"/>
  </w:num>
  <w:num w:numId="80">
    <w:abstractNumId w:val="136"/>
  </w:num>
  <w:num w:numId="81">
    <w:abstractNumId w:val="112"/>
  </w:num>
  <w:num w:numId="82">
    <w:abstractNumId w:val="132"/>
  </w:num>
  <w:num w:numId="83">
    <w:abstractNumId w:val="130"/>
  </w:num>
  <w:num w:numId="84">
    <w:abstractNumId w:val="142"/>
  </w:num>
  <w:num w:numId="85">
    <w:abstractNumId w:val="164"/>
  </w:num>
  <w:num w:numId="86">
    <w:abstractNumId w:val="47"/>
  </w:num>
  <w:num w:numId="87">
    <w:abstractNumId w:val="135"/>
  </w:num>
  <w:num w:numId="88">
    <w:abstractNumId w:val="31"/>
  </w:num>
  <w:num w:numId="89">
    <w:abstractNumId w:val="101"/>
  </w:num>
  <w:num w:numId="90">
    <w:abstractNumId w:val="178"/>
  </w:num>
  <w:num w:numId="91">
    <w:abstractNumId w:val="168"/>
  </w:num>
  <w:num w:numId="92">
    <w:abstractNumId w:val="175"/>
  </w:num>
  <w:num w:numId="93">
    <w:abstractNumId w:val="177"/>
  </w:num>
  <w:num w:numId="94">
    <w:abstractNumId w:val="80"/>
  </w:num>
  <w:num w:numId="95">
    <w:abstractNumId w:val="67"/>
  </w:num>
  <w:num w:numId="96">
    <w:abstractNumId w:val="42"/>
  </w:num>
  <w:num w:numId="97">
    <w:abstractNumId w:val="150"/>
  </w:num>
  <w:num w:numId="98">
    <w:abstractNumId w:val="170"/>
  </w:num>
  <w:num w:numId="99">
    <w:abstractNumId w:val="92"/>
  </w:num>
  <w:num w:numId="100">
    <w:abstractNumId w:val="69"/>
  </w:num>
  <w:num w:numId="101">
    <w:abstractNumId w:val="172"/>
  </w:num>
  <w:num w:numId="102">
    <w:abstractNumId w:val="65"/>
  </w:num>
  <w:num w:numId="103">
    <w:abstractNumId w:val="108"/>
  </w:num>
  <w:num w:numId="104">
    <w:abstractNumId w:val="74"/>
  </w:num>
  <w:num w:numId="105">
    <w:abstractNumId w:val="23"/>
  </w:num>
  <w:num w:numId="106">
    <w:abstractNumId w:val="45"/>
  </w:num>
  <w:num w:numId="107">
    <w:abstractNumId w:val="36"/>
  </w:num>
  <w:num w:numId="108">
    <w:abstractNumId w:val="13"/>
  </w:num>
  <w:num w:numId="109">
    <w:abstractNumId w:val="88"/>
  </w:num>
  <w:num w:numId="110">
    <w:abstractNumId w:val="87"/>
  </w:num>
  <w:num w:numId="111">
    <w:abstractNumId w:val="153"/>
  </w:num>
  <w:num w:numId="112">
    <w:abstractNumId w:val="102"/>
  </w:num>
  <w:num w:numId="113">
    <w:abstractNumId w:val="66"/>
  </w:num>
  <w:num w:numId="114">
    <w:abstractNumId w:val="38"/>
  </w:num>
  <w:num w:numId="115">
    <w:abstractNumId w:val="2"/>
  </w:num>
  <w:num w:numId="116">
    <w:abstractNumId w:val="72"/>
  </w:num>
  <w:num w:numId="117">
    <w:abstractNumId w:val="50"/>
  </w:num>
  <w:num w:numId="118">
    <w:abstractNumId w:val="96"/>
  </w:num>
  <w:num w:numId="119">
    <w:abstractNumId w:val="146"/>
  </w:num>
  <w:num w:numId="120">
    <w:abstractNumId w:val="11"/>
  </w:num>
  <w:num w:numId="121">
    <w:abstractNumId w:val="128"/>
  </w:num>
  <w:num w:numId="122">
    <w:abstractNumId w:val="166"/>
  </w:num>
  <w:num w:numId="123">
    <w:abstractNumId w:val="125"/>
  </w:num>
  <w:num w:numId="124">
    <w:abstractNumId w:val="127"/>
  </w:num>
  <w:num w:numId="125">
    <w:abstractNumId w:val="0"/>
  </w:num>
  <w:num w:numId="126">
    <w:abstractNumId w:val="173"/>
  </w:num>
  <w:num w:numId="127">
    <w:abstractNumId w:val="57"/>
  </w:num>
  <w:num w:numId="128">
    <w:abstractNumId w:val="30"/>
  </w:num>
  <w:num w:numId="129">
    <w:abstractNumId w:val="22"/>
  </w:num>
  <w:num w:numId="130">
    <w:abstractNumId w:val="124"/>
  </w:num>
  <w:num w:numId="131">
    <w:abstractNumId w:val="10"/>
  </w:num>
  <w:num w:numId="132">
    <w:abstractNumId w:val="145"/>
  </w:num>
  <w:num w:numId="133">
    <w:abstractNumId w:val="86"/>
  </w:num>
  <w:num w:numId="134">
    <w:abstractNumId w:val="113"/>
  </w:num>
  <w:num w:numId="135">
    <w:abstractNumId w:val="95"/>
  </w:num>
  <w:num w:numId="136">
    <w:abstractNumId w:val="44"/>
  </w:num>
  <w:num w:numId="137">
    <w:abstractNumId w:val="122"/>
  </w:num>
  <w:num w:numId="138">
    <w:abstractNumId w:val="106"/>
  </w:num>
  <w:num w:numId="139">
    <w:abstractNumId w:val="176"/>
  </w:num>
  <w:num w:numId="140">
    <w:abstractNumId w:val="121"/>
  </w:num>
  <w:num w:numId="141">
    <w:abstractNumId w:val="16"/>
  </w:num>
  <w:num w:numId="142">
    <w:abstractNumId w:val="4"/>
  </w:num>
  <w:num w:numId="143">
    <w:abstractNumId w:val="97"/>
  </w:num>
  <w:num w:numId="144">
    <w:abstractNumId w:val="171"/>
  </w:num>
  <w:num w:numId="145">
    <w:abstractNumId w:val="94"/>
  </w:num>
  <w:num w:numId="146">
    <w:abstractNumId w:val="5"/>
  </w:num>
  <w:num w:numId="147">
    <w:abstractNumId w:val="120"/>
  </w:num>
  <w:num w:numId="148">
    <w:abstractNumId w:val="159"/>
  </w:num>
  <w:num w:numId="149">
    <w:abstractNumId w:val="29"/>
  </w:num>
  <w:num w:numId="150">
    <w:abstractNumId w:val="116"/>
  </w:num>
  <w:num w:numId="151">
    <w:abstractNumId w:val="21"/>
  </w:num>
  <w:num w:numId="152">
    <w:abstractNumId w:val="51"/>
  </w:num>
  <w:num w:numId="153">
    <w:abstractNumId w:val="110"/>
  </w:num>
  <w:num w:numId="154">
    <w:abstractNumId w:val="93"/>
  </w:num>
  <w:num w:numId="155">
    <w:abstractNumId w:val="158"/>
  </w:num>
  <w:num w:numId="156">
    <w:abstractNumId w:val="75"/>
  </w:num>
  <w:num w:numId="157">
    <w:abstractNumId w:val="55"/>
  </w:num>
  <w:num w:numId="158">
    <w:abstractNumId w:val="17"/>
  </w:num>
  <w:num w:numId="159">
    <w:abstractNumId w:val="19"/>
  </w:num>
  <w:num w:numId="160">
    <w:abstractNumId w:val="138"/>
  </w:num>
  <w:num w:numId="161">
    <w:abstractNumId w:val="139"/>
  </w:num>
  <w:num w:numId="162">
    <w:abstractNumId w:val="133"/>
  </w:num>
  <w:num w:numId="163">
    <w:abstractNumId w:val="3"/>
  </w:num>
  <w:num w:numId="164">
    <w:abstractNumId w:val="56"/>
  </w:num>
  <w:num w:numId="165">
    <w:abstractNumId w:val="98"/>
  </w:num>
  <w:num w:numId="166">
    <w:abstractNumId w:val="83"/>
  </w:num>
  <w:num w:numId="167">
    <w:abstractNumId w:val="73"/>
  </w:num>
  <w:num w:numId="168">
    <w:abstractNumId w:val="24"/>
  </w:num>
  <w:num w:numId="169">
    <w:abstractNumId w:val="35"/>
  </w:num>
  <w:num w:numId="170">
    <w:abstractNumId w:val="8"/>
  </w:num>
  <w:num w:numId="171">
    <w:abstractNumId w:val="140"/>
  </w:num>
  <w:num w:numId="172">
    <w:abstractNumId w:val="89"/>
  </w:num>
  <w:num w:numId="173">
    <w:abstractNumId w:val="91"/>
  </w:num>
  <w:num w:numId="174">
    <w:abstractNumId w:val="174"/>
  </w:num>
  <w:num w:numId="175">
    <w:abstractNumId w:val="131"/>
  </w:num>
  <w:num w:numId="176">
    <w:abstractNumId w:val="154"/>
  </w:num>
  <w:num w:numId="177">
    <w:abstractNumId w:val="167"/>
  </w:num>
  <w:num w:numId="178">
    <w:abstractNumId w:val="12"/>
  </w:num>
  <w:num w:numId="179">
    <w:abstractNumId w:val="161"/>
  </w:num>
  <w:num w:numId="180">
    <w:abstractNumId w:val="147"/>
  </w:num>
  <w:numIdMacAtCleanup w:val="18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DAA"/>
    <w:rsid w:val="00014FA5"/>
    <w:rsid w:val="000151CA"/>
    <w:rsid w:val="00016299"/>
    <w:rsid w:val="00016992"/>
    <w:rsid w:val="000215B8"/>
    <w:rsid w:val="000222D6"/>
    <w:rsid w:val="000228EE"/>
    <w:rsid w:val="00030B03"/>
    <w:rsid w:val="000335AB"/>
    <w:rsid w:val="00035ED9"/>
    <w:rsid w:val="00037272"/>
    <w:rsid w:val="000403A5"/>
    <w:rsid w:val="0004359D"/>
    <w:rsid w:val="00045474"/>
    <w:rsid w:val="00061552"/>
    <w:rsid w:val="00064F94"/>
    <w:rsid w:val="00075AEB"/>
    <w:rsid w:val="000801D0"/>
    <w:rsid w:val="00081F4B"/>
    <w:rsid w:val="00082B4D"/>
    <w:rsid w:val="0008316F"/>
    <w:rsid w:val="000904F8"/>
    <w:rsid w:val="000A2EA8"/>
    <w:rsid w:val="000A5B46"/>
    <w:rsid w:val="000B7093"/>
    <w:rsid w:val="000C0C3A"/>
    <w:rsid w:val="000C25A8"/>
    <w:rsid w:val="000E34B4"/>
    <w:rsid w:val="000E4A1F"/>
    <w:rsid w:val="000F24D1"/>
    <w:rsid w:val="00101024"/>
    <w:rsid w:val="00103BD0"/>
    <w:rsid w:val="0010576A"/>
    <w:rsid w:val="00107C16"/>
    <w:rsid w:val="00110DD9"/>
    <w:rsid w:val="00112CF3"/>
    <w:rsid w:val="001175BB"/>
    <w:rsid w:val="001176C7"/>
    <w:rsid w:val="001212E8"/>
    <w:rsid w:val="00133E26"/>
    <w:rsid w:val="00137A4E"/>
    <w:rsid w:val="00141A67"/>
    <w:rsid w:val="00145EC2"/>
    <w:rsid w:val="001526E4"/>
    <w:rsid w:val="00152750"/>
    <w:rsid w:val="00157231"/>
    <w:rsid w:val="001663DB"/>
    <w:rsid w:val="00166E88"/>
    <w:rsid w:val="00171626"/>
    <w:rsid w:val="001804FA"/>
    <w:rsid w:val="00187028"/>
    <w:rsid w:val="00187D5C"/>
    <w:rsid w:val="001A4CF3"/>
    <w:rsid w:val="001B3EB0"/>
    <w:rsid w:val="001C074C"/>
    <w:rsid w:val="001C1180"/>
    <w:rsid w:val="001C754C"/>
    <w:rsid w:val="001D3858"/>
    <w:rsid w:val="001E3CED"/>
    <w:rsid w:val="001E5921"/>
    <w:rsid w:val="001E6954"/>
    <w:rsid w:val="001E7864"/>
    <w:rsid w:val="001F3D53"/>
    <w:rsid w:val="001F4412"/>
    <w:rsid w:val="001F626B"/>
    <w:rsid w:val="001F75F7"/>
    <w:rsid w:val="002123AA"/>
    <w:rsid w:val="0021621A"/>
    <w:rsid w:val="00220074"/>
    <w:rsid w:val="00221A03"/>
    <w:rsid w:val="00224FEA"/>
    <w:rsid w:val="0022549F"/>
    <w:rsid w:val="00231AD3"/>
    <w:rsid w:val="002321BC"/>
    <w:rsid w:val="00232BB0"/>
    <w:rsid w:val="00234ECA"/>
    <w:rsid w:val="00237759"/>
    <w:rsid w:val="00237B75"/>
    <w:rsid w:val="0024304E"/>
    <w:rsid w:val="002529EC"/>
    <w:rsid w:val="00256234"/>
    <w:rsid w:val="002611EB"/>
    <w:rsid w:val="0026564D"/>
    <w:rsid w:val="0026714F"/>
    <w:rsid w:val="00270050"/>
    <w:rsid w:val="00271E7D"/>
    <w:rsid w:val="00272955"/>
    <w:rsid w:val="00277D6B"/>
    <w:rsid w:val="002818C1"/>
    <w:rsid w:val="002A00CE"/>
    <w:rsid w:val="002A4517"/>
    <w:rsid w:val="002A68A3"/>
    <w:rsid w:val="002B0C19"/>
    <w:rsid w:val="002B2394"/>
    <w:rsid w:val="002C5758"/>
    <w:rsid w:val="002D3C3C"/>
    <w:rsid w:val="002E097E"/>
    <w:rsid w:val="002E1DC1"/>
    <w:rsid w:val="002E419A"/>
    <w:rsid w:val="002E77B7"/>
    <w:rsid w:val="003076A7"/>
    <w:rsid w:val="00307AE5"/>
    <w:rsid w:val="00310ADA"/>
    <w:rsid w:val="00321E9B"/>
    <w:rsid w:val="003275D3"/>
    <w:rsid w:val="0034169E"/>
    <w:rsid w:val="00343194"/>
    <w:rsid w:val="003443E7"/>
    <w:rsid w:val="00344AE4"/>
    <w:rsid w:val="00346467"/>
    <w:rsid w:val="0035202E"/>
    <w:rsid w:val="00352C57"/>
    <w:rsid w:val="00353D18"/>
    <w:rsid w:val="003569FA"/>
    <w:rsid w:val="00363B01"/>
    <w:rsid w:val="00374AA6"/>
    <w:rsid w:val="0038208C"/>
    <w:rsid w:val="00383760"/>
    <w:rsid w:val="00385984"/>
    <w:rsid w:val="003907A8"/>
    <w:rsid w:val="003967EC"/>
    <w:rsid w:val="003A1C2E"/>
    <w:rsid w:val="003A20E4"/>
    <w:rsid w:val="003A41E1"/>
    <w:rsid w:val="003B4289"/>
    <w:rsid w:val="003D0180"/>
    <w:rsid w:val="003E44DC"/>
    <w:rsid w:val="003E6BAA"/>
    <w:rsid w:val="003F297B"/>
    <w:rsid w:val="003F5FF6"/>
    <w:rsid w:val="0040026D"/>
    <w:rsid w:val="00400ADA"/>
    <w:rsid w:val="00403ECB"/>
    <w:rsid w:val="004049D5"/>
    <w:rsid w:val="0040593B"/>
    <w:rsid w:val="00407AF7"/>
    <w:rsid w:val="00410BAC"/>
    <w:rsid w:val="004112A8"/>
    <w:rsid w:val="00413CB2"/>
    <w:rsid w:val="004214A7"/>
    <w:rsid w:val="00423524"/>
    <w:rsid w:val="00431BDC"/>
    <w:rsid w:val="00434552"/>
    <w:rsid w:val="0044059D"/>
    <w:rsid w:val="004444D6"/>
    <w:rsid w:val="004466BC"/>
    <w:rsid w:val="004501BD"/>
    <w:rsid w:val="00451C10"/>
    <w:rsid w:val="00461DDD"/>
    <w:rsid w:val="00462165"/>
    <w:rsid w:val="00463B24"/>
    <w:rsid w:val="0046475A"/>
    <w:rsid w:val="00465F8C"/>
    <w:rsid w:val="004709BA"/>
    <w:rsid w:val="00471A65"/>
    <w:rsid w:val="00471C9A"/>
    <w:rsid w:val="004736AB"/>
    <w:rsid w:val="00473BCF"/>
    <w:rsid w:val="00474312"/>
    <w:rsid w:val="004774CF"/>
    <w:rsid w:val="00480F9B"/>
    <w:rsid w:val="00481164"/>
    <w:rsid w:val="004838E2"/>
    <w:rsid w:val="00487403"/>
    <w:rsid w:val="00496946"/>
    <w:rsid w:val="004A1ACE"/>
    <w:rsid w:val="004A2390"/>
    <w:rsid w:val="004A72E5"/>
    <w:rsid w:val="004B0A1B"/>
    <w:rsid w:val="004C1DAA"/>
    <w:rsid w:val="004C37C8"/>
    <w:rsid w:val="004C68CB"/>
    <w:rsid w:val="004C6C15"/>
    <w:rsid w:val="004D048B"/>
    <w:rsid w:val="004D0B78"/>
    <w:rsid w:val="004D274A"/>
    <w:rsid w:val="004D421D"/>
    <w:rsid w:val="004D46CC"/>
    <w:rsid w:val="004F1F23"/>
    <w:rsid w:val="005023E1"/>
    <w:rsid w:val="00502BA9"/>
    <w:rsid w:val="00513F48"/>
    <w:rsid w:val="0051563B"/>
    <w:rsid w:val="005220D3"/>
    <w:rsid w:val="005226E9"/>
    <w:rsid w:val="005240E1"/>
    <w:rsid w:val="005345B5"/>
    <w:rsid w:val="00537BB4"/>
    <w:rsid w:val="00540954"/>
    <w:rsid w:val="0054540C"/>
    <w:rsid w:val="005510FA"/>
    <w:rsid w:val="0055402E"/>
    <w:rsid w:val="00565355"/>
    <w:rsid w:val="005720CE"/>
    <w:rsid w:val="00572756"/>
    <w:rsid w:val="00581D11"/>
    <w:rsid w:val="005823E2"/>
    <w:rsid w:val="005862D6"/>
    <w:rsid w:val="00592402"/>
    <w:rsid w:val="00594F2F"/>
    <w:rsid w:val="005A04E2"/>
    <w:rsid w:val="005A138E"/>
    <w:rsid w:val="005A23C6"/>
    <w:rsid w:val="005A2706"/>
    <w:rsid w:val="005A7AFE"/>
    <w:rsid w:val="005B0099"/>
    <w:rsid w:val="005B4445"/>
    <w:rsid w:val="005B6775"/>
    <w:rsid w:val="005C213B"/>
    <w:rsid w:val="005D28B7"/>
    <w:rsid w:val="005D48A4"/>
    <w:rsid w:val="005D5E2E"/>
    <w:rsid w:val="005E13AC"/>
    <w:rsid w:val="005E5723"/>
    <w:rsid w:val="005E6221"/>
    <w:rsid w:val="005F049D"/>
    <w:rsid w:val="006036F0"/>
    <w:rsid w:val="006053C0"/>
    <w:rsid w:val="006060B3"/>
    <w:rsid w:val="006079C1"/>
    <w:rsid w:val="0061007B"/>
    <w:rsid w:val="00613E78"/>
    <w:rsid w:val="006144ED"/>
    <w:rsid w:val="006150FE"/>
    <w:rsid w:val="00620556"/>
    <w:rsid w:val="006370BB"/>
    <w:rsid w:val="00641F50"/>
    <w:rsid w:val="006473DB"/>
    <w:rsid w:val="006607DE"/>
    <w:rsid w:val="00663309"/>
    <w:rsid w:val="006635FA"/>
    <w:rsid w:val="00671556"/>
    <w:rsid w:val="00671AB7"/>
    <w:rsid w:val="006812E2"/>
    <w:rsid w:val="00682B2C"/>
    <w:rsid w:val="006A20D3"/>
    <w:rsid w:val="006A5E30"/>
    <w:rsid w:val="006A6F38"/>
    <w:rsid w:val="006B3213"/>
    <w:rsid w:val="006C0723"/>
    <w:rsid w:val="006C5346"/>
    <w:rsid w:val="006C7382"/>
    <w:rsid w:val="006D0F71"/>
    <w:rsid w:val="006D3806"/>
    <w:rsid w:val="006D4265"/>
    <w:rsid w:val="006D43ED"/>
    <w:rsid w:val="006E264A"/>
    <w:rsid w:val="006E61B6"/>
    <w:rsid w:val="006F2C87"/>
    <w:rsid w:val="00711ACA"/>
    <w:rsid w:val="00715544"/>
    <w:rsid w:val="007217E0"/>
    <w:rsid w:val="007240C4"/>
    <w:rsid w:val="00724965"/>
    <w:rsid w:val="00732399"/>
    <w:rsid w:val="007503BE"/>
    <w:rsid w:val="00751CAB"/>
    <w:rsid w:val="007633FF"/>
    <w:rsid w:val="00764951"/>
    <w:rsid w:val="0077526A"/>
    <w:rsid w:val="00776D01"/>
    <w:rsid w:val="00777E74"/>
    <w:rsid w:val="00782653"/>
    <w:rsid w:val="00782B57"/>
    <w:rsid w:val="007848A6"/>
    <w:rsid w:val="007920FA"/>
    <w:rsid w:val="00793CE6"/>
    <w:rsid w:val="007A0186"/>
    <w:rsid w:val="007A10C5"/>
    <w:rsid w:val="007A2B06"/>
    <w:rsid w:val="007A4235"/>
    <w:rsid w:val="007B2253"/>
    <w:rsid w:val="007B63F7"/>
    <w:rsid w:val="007C014A"/>
    <w:rsid w:val="007C108C"/>
    <w:rsid w:val="007C3C35"/>
    <w:rsid w:val="007D7F96"/>
    <w:rsid w:val="007E050A"/>
    <w:rsid w:val="007E2256"/>
    <w:rsid w:val="007E410D"/>
    <w:rsid w:val="007E4A51"/>
    <w:rsid w:val="007F0FB1"/>
    <w:rsid w:val="00804600"/>
    <w:rsid w:val="00813250"/>
    <w:rsid w:val="008165E2"/>
    <w:rsid w:val="00834821"/>
    <w:rsid w:val="00836455"/>
    <w:rsid w:val="0084077D"/>
    <w:rsid w:val="0084691A"/>
    <w:rsid w:val="008516D2"/>
    <w:rsid w:val="00852C5B"/>
    <w:rsid w:val="0086119F"/>
    <w:rsid w:val="00863927"/>
    <w:rsid w:val="00864FE2"/>
    <w:rsid w:val="00872B7A"/>
    <w:rsid w:val="00873252"/>
    <w:rsid w:val="008872EA"/>
    <w:rsid w:val="008956A0"/>
    <w:rsid w:val="008B7522"/>
    <w:rsid w:val="008C1837"/>
    <w:rsid w:val="008C7D2A"/>
    <w:rsid w:val="008D1B9E"/>
    <w:rsid w:val="008E1C36"/>
    <w:rsid w:val="008E545C"/>
    <w:rsid w:val="008F11CE"/>
    <w:rsid w:val="00902081"/>
    <w:rsid w:val="0090308C"/>
    <w:rsid w:val="00905BA4"/>
    <w:rsid w:val="00906E91"/>
    <w:rsid w:val="00911E55"/>
    <w:rsid w:val="00950E56"/>
    <w:rsid w:val="00953142"/>
    <w:rsid w:val="00953C9B"/>
    <w:rsid w:val="00957BC7"/>
    <w:rsid w:val="00960C56"/>
    <w:rsid w:val="00960D02"/>
    <w:rsid w:val="00964AED"/>
    <w:rsid w:val="009737EC"/>
    <w:rsid w:val="00973951"/>
    <w:rsid w:val="00975488"/>
    <w:rsid w:val="00977009"/>
    <w:rsid w:val="009800C1"/>
    <w:rsid w:val="009811E0"/>
    <w:rsid w:val="0099041D"/>
    <w:rsid w:val="00992779"/>
    <w:rsid w:val="00995AF2"/>
    <w:rsid w:val="00996168"/>
    <w:rsid w:val="009A1140"/>
    <w:rsid w:val="009A361E"/>
    <w:rsid w:val="009A3C9E"/>
    <w:rsid w:val="009B2E06"/>
    <w:rsid w:val="009C2953"/>
    <w:rsid w:val="009D43B6"/>
    <w:rsid w:val="009E2611"/>
    <w:rsid w:val="009F1D76"/>
    <w:rsid w:val="009F703D"/>
    <w:rsid w:val="00A000D3"/>
    <w:rsid w:val="00A01A1B"/>
    <w:rsid w:val="00A01EA8"/>
    <w:rsid w:val="00A075C2"/>
    <w:rsid w:val="00A07792"/>
    <w:rsid w:val="00A213B2"/>
    <w:rsid w:val="00A21BD4"/>
    <w:rsid w:val="00A22EFC"/>
    <w:rsid w:val="00A2666E"/>
    <w:rsid w:val="00A337A6"/>
    <w:rsid w:val="00A35DE8"/>
    <w:rsid w:val="00A37196"/>
    <w:rsid w:val="00A52252"/>
    <w:rsid w:val="00A55069"/>
    <w:rsid w:val="00A569DE"/>
    <w:rsid w:val="00A5704D"/>
    <w:rsid w:val="00A617EB"/>
    <w:rsid w:val="00A61AFB"/>
    <w:rsid w:val="00A647BD"/>
    <w:rsid w:val="00A64EE9"/>
    <w:rsid w:val="00A725DD"/>
    <w:rsid w:val="00A74265"/>
    <w:rsid w:val="00A75857"/>
    <w:rsid w:val="00A940D8"/>
    <w:rsid w:val="00AA6841"/>
    <w:rsid w:val="00AA7B29"/>
    <w:rsid w:val="00AB027E"/>
    <w:rsid w:val="00AB4221"/>
    <w:rsid w:val="00AB5DB8"/>
    <w:rsid w:val="00AB662C"/>
    <w:rsid w:val="00AC3DF2"/>
    <w:rsid w:val="00AC7ADD"/>
    <w:rsid w:val="00AE087A"/>
    <w:rsid w:val="00AE4368"/>
    <w:rsid w:val="00B020E0"/>
    <w:rsid w:val="00B0387E"/>
    <w:rsid w:val="00B06346"/>
    <w:rsid w:val="00B212FE"/>
    <w:rsid w:val="00B32FD7"/>
    <w:rsid w:val="00B3391C"/>
    <w:rsid w:val="00B34E80"/>
    <w:rsid w:val="00B36333"/>
    <w:rsid w:val="00B42054"/>
    <w:rsid w:val="00B428CD"/>
    <w:rsid w:val="00B42DB0"/>
    <w:rsid w:val="00B507DF"/>
    <w:rsid w:val="00B51BC5"/>
    <w:rsid w:val="00B52182"/>
    <w:rsid w:val="00B606DB"/>
    <w:rsid w:val="00B62035"/>
    <w:rsid w:val="00B637BC"/>
    <w:rsid w:val="00B63A19"/>
    <w:rsid w:val="00B63CF9"/>
    <w:rsid w:val="00B70C1A"/>
    <w:rsid w:val="00B7133D"/>
    <w:rsid w:val="00B71831"/>
    <w:rsid w:val="00B813C1"/>
    <w:rsid w:val="00B8298F"/>
    <w:rsid w:val="00B8454B"/>
    <w:rsid w:val="00B945B1"/>
    <w:rsid w:val="00B97596"/>
    <w:rsid w:val="00BA28DF"/>
    <w:rsid w:val="00BA3729"/>
    <w:rsid w:val="00BB2EDB"/>
    <w:rsid w:val="00BC2670"/>
    <w:rsid w:val="00BC2BFF"/>
    <w:rsid w:val="00BC4811"/>
    <w:rsid w:val="00BC4C1E"/>
    <w:rsid w:val="00BC5E40"/>
    <w:rsid w:val="00BC5EBF"/>
    <w:rsid w:val="00BC5F8C"/>
    <w:rsid w:val="00BD04FD"/>
    <w:rsid w:val="00BD2C26"/>
    <w:rsid w:val="00BD5A14"/>
    <w:rsid w:val="00BE296B"/>
    <w:rsid w:val="00BE35CF"/>
    <w:rsid w:val="00BE3D69"/>
    <w:rsid w:val="00BF36C9"/>
    <w:rsid w:val="00BF76E8"/>
    <w:rsid w:val="00BF7960"/>
    <w:rsid w:val="00C03D28"/>
    <w:rsid w:val="00C03F78"/>
    <w:rsid w:val="00C13343"/>
    <w:rsid w:val="00C254C3"/>
    <w:rsid w:val="00C25A63"/>
    <w:rsid w:val="00C325AB"/>
    <w:rsid w:val="00C35998"/>
    <w:rsid w:val="00C42978"/>
    <w:rsid w:val="00C50CA9"/>
    <w:rsid w:val="00C56B28"/>
    <w:rsid w:val="00C70EE0"/>
    <w:rsid w:val="00C72252"/>
    <w:rsid w:val="00C72494"/>
    <w:rsid w:val="00C80028"/>
    <w:rsid w:val="00CA1790"/>
    <w:rsid w:val="00CA7152"/>
    <w:rsid w:val="00CB06BF"/>
    <w:rsid w:val="00CC42DC"/>
    <w:rsid w:val="00CC47C7"/>
    <w:rsid w:val="00CC7346"/>
    <w:rsid w:val="00CD0070"/>
    <w:rsid w:val="00CD1C8A"/>
    <w:rsid w:val="00CE7D4C"/>
    <w:rsid w:val="00D025FE"/>
    <w:rsid w:val="00D13096"/>
    <w:rsid w:val="00D13B47"/>
    <w:rsid w:val="00D20C8F"/>
    <w:rsid w:val="00D32879"/>
    <w:rsid w:val="00D378D7"/>
    <w:rsid w:val="00D42723"/>
    <w:rsid w:val="00D46E0D"/>
    <w:rsid w:val="00D47352"/>
    <w:rsid w:val="00D546B9"/>
    <w:rsid w:val="00D57BE6"/>
    <w:rsid w:val="00D664D4"/>
    <w:rsid w:val="00D721A0"/>
    <w:rsid w:val="00D72FD8"/>
    <w:rsid w:val="00D75C2F"/>
    <w:rsid w:val="00D809CD"/>
    <w:rsid w:val="00D84C39"/>
    <w:rsid w:val="00D85C98"/>
    <w:rsid w:val="00D85D1A"/>
    <w:rsid w:val="00D87B8E"/>
    <w:rsid w:val="00D91340"/>
    <w:rsid w:val="00D95B85"/>
    <w:rsid w:val="00D968A9"/>
    <w:rsid w:val="00DA0430"/>
    <w:rsid w:val="00DB2031"/>
    <w:rsid w:val="00DB2937"/>
    <w:rsid w:val="00DC3B30"/>
    <w:rsid w:val="00DC4AE8"/>
    <w:rsid w:val="00DD082F"/>
    <w:rsid w:val="00DD0AB4"/>
    <w:rsid w:val="00DD1FAA"/>
    <w:rsid w:val="00DD5437"/>
    <w:rsid w:val="00DE0D41"/>
    <w:rsid w:val="00DE6089"/>
    <w:rsid w:val="00DF07AD"/>
    <w:rsid w:val="00DF1376"/>
    <w:rsid w:val="00DF17D9"/>
    <w:rsid w:val="00DF31B5"/>
    <w:rsid w:val="00DF38FB"/>
    <w:rsid w:val="00E02CB0"/>
    <w:rsid w:val="00E10954"/>
    <w:rsid w:val="00E131A3"/>
    <w:rsid w:val="00E1556D"/>
    <w:rsid w:val="00E24488"/>
    <w:rsid w:val="00E27E93"/>
    <w:rsid w:val="00E323BA"/>
    <w:rsid w:val="00E36DF1"/>
    <w:rsid w:val="00E40E38"/>
    <w:rsid w:val="00E44639"/>
    <w:rsid w:val="00E56708"/>
    <w:rsid w:val="00E572DB"/>
    <w:rsid w:val="00E64137"/>
    <w:rsid w:val="00E81657"/>
    <w:rsid w:val="00E87954"/>
    <w:rsid w:val="00E94318"/>
    <w:rsid w:val="00E9563C"/>
    <w:rsid w:val="00EA4BA6"/>
    <w:rsid w:val="00EB1FF9"/>
    <w:rsid w:val="00EB4716"/>
    <w:rsid w:val="00EC1312"/>
    <w:rsid w:val="00ED2138"/>
    <w:rsid w:val="00ED3D90"/>
    <w:rsid w:val="00ED6185"/>
    <w:rsid w:val="00EE41BC"/>
    <w:rsid w:val="00EE5324"/>
    <w:rsid w:val="00EE5D75"/>
    <w:rsid w:val="00EE7BB7"/>
    <w:rsid w:val="00EF2227"/>
    <w:rsid w:val="00F0292F"/>
    <w:rsid w:val="00F10433"/>
    <w:rsid w:val="00F14B06"/>
    <w:rsid w:val="00F200DB"/>
    <w:rsid w:val="00F51996"/>
    <w:rsid w:val="00F5283A"/>
    <w:rsid w:val="00F558BD"/>
    <w:rsid w:val="00F62FE8"/>
    <w:rsid w:val="00F65971"/>
    <w:rsid w:val="00F65FD9"/>
    <w:rsid w:val="00F83605"/>
    <w:rsid w:val="00F84E19"/>
    <w:rsid w:val="00F9119B"/>
    <w:rsid w:val="00F91C4A"/>
    <w:rsid w:val="00F95EA4"/>
    <w:rsid w:val="00FA4969"/>
    <w:rsid w:val="00FA5BF5"/>
    <w:rsid w:val="00FB101C"/>
    <w:rsid w:val="00FB61A6"/>
    <w:rsid w:val="00FC0638"/>
    <w:rsid w:val="00FC1DCC"/>
    <w:rsid w:val="00FC4748"/>
    <w:rsid w:val="00FD22BA"/>
    <w:rsid w:val="00FD3886"/>
    <w:rsid w:val="00FD6623"/>
    <w:rsid w:val="00FD7C4E"/>
    <w:rsid w:val="00FE01CC"/>
    <w:rsid w:val="00FE404F"/>
    <w:rsid w:val="00FE51A9"/>
    <w:rsid w:val="00FE5426"/>
    <w:rsid w:val="00FF0ED7"/>
    <w:rsid w:val="00FF5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docId w15:val="{4C721F6C-59F4-44C9-9704-0999178FF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0CA9"/>
    <w:pPr>
      <w:bidi/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rsid w:val="001C75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rsid w:val="001C754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175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FF0ED7"/>
    <w:rPr>
      <w:color w:val="0000FF"/>
      <w:u w:val="single"/>
    </w:rPr>
  </w:style>
  <w:style w:type="table" w:customStyle="1" w:styleId="1">
    <w:name w:val="شبكة جدول1"/>
    <w:basedOn w:val="TableNormal"/>
    <w:next w:val="TableGrid"/>
    <w:uiPriority w:val="59"/>
    <w:rsid w:val="00FE01C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9C2953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rsid w:val="009C295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C2953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9C2953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451C10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451C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E956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A21B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3D0180"/>
    <w:pPr>
      <w:bidi/>
    </w:pPr>
    <w:rPr>
      <w:sz w:val="22"/>
      <w:szCs w:val="22"/>
    </w:rPr>
  </w:style>
  <w:style w:type="table" w:customStyle="1" w:styleId="TableGrid4">
    <w:name w:val="Table Grid4"/>
    <w:basedOn w:val="TableNormal"/>
    <w:next w:val="TableGrid"/>
    <w:uiPriority w:val="59"/>
    <w:rsid w:val="000F24D1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59"/>
    <w:rsid w:val="00E5670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5087263">
      <w:bodyDiv w:val="1"/>
      <w:marLeft w:val="150"/>
      <w:marRight w:val="150"/>
      <w:marTop w:val="75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82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6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Local\Microsoft\Windows\Temporary%20Internet%20Files\Content.IE5\SIB2I9P4\&#1605;&#1604;&#1582;&#1589;+&#1605;&#1581;&#1575;&#1587;..%5b1%5d.dot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AL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BB1A5E0-18D9-48A2-B3AF-AB7880D665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ملخص+محاس..[1]</Template>
  <TotalTime>2</TotalTime>
  <Pages>1</Pages>
  <Words>6410</Words>
  <Characters>36542</Characters>
  <Application>Microsoft Office Word</Application>
  <DocSecurity>0</DocSecurity>
  <Lines>304</Lines>
  <Paragraphs>85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Mohammad Abdulaziz Alshathry</cp:lastModifiedBy>
  <cp:revision>3</cp:revision>
  <dcterms:created xsi:type="dcterms:W3CDTF">2015-12-16T08:44:00Z</dcterms:created>
  <dcterms:modified xsi:type="dcterms:W3CDTF">2015-12-16T08:44:00Z</dcterms:modified>
</cp:coreProperties>
</file>