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4600" w:rsidRPr="00807D2D" w:rsidRDefault="009D43B6" w:rsidP="00EF2227">
      <w:pPr>
        <w:jc w:val="center"/>
        <w:rPr>
          <w:rFonts w:asciiTheme="majorBidi" w:hAnsiTheme="majorBidi" w:cstheme="majorBidi"/>
          <w:color w:val="000000" w:themeColor="text1"/>
          <w:sz w:val="36"/>
          <w:szCs w:val="36"/>
          <w:rtl/>
        </w:rPr>
      </w:pPr>
      <w:r w:rsidRPr="00807D2D">
        <w:rPr>
          <w:rFonts w:asciiTheme="majorBidi" w:hAnsiTheme="majorBidi" w:cstheme="majorBidi"/>
          <w:color w:val="000000" w:themeColor="text1"/>
          <w:sz w:val="36"/>
          <w:szCs w:val="36"/>
          <w:rtl/>
        </w:rPr>
        <w:t>المحاضرة الاولى</w:t>
      </w:r>
    </w:p>
    <w:p w:rsidR="001F104F" w:rsidRPr="00807D2D" w:rsidRDefault="001F104F" w:rsidP="00202B3D">
      <w:pPr>
        <w:jc w:val="both"/>
        <w:rPr>
          <w:rFonts w:ascii="Times New Roman" w:hAnsi="Times New Roman" w:cs="Times New Roman"/>
          <w:color w:val="000000" w:themeColor="text1"/>
          <w:sz w:val="24"/>
          <w:szCs w:val="24"/>
          <w:rtl/>
        </w:rPr>
      </w:pPr>
      <w:r w:rsidRPr="00807D2D">
        <w:rPr>
          <w:rFonts w:ascii="Times New Roman" w:hAnsi="Times New Roman" w:cs="Times New Roman" w:hint="cs"/>
          <w:color w:val="000000" w:themeColor="text1"/>
          <w:sz w:val="24"/>
          <w:szCs w:val="24"/>
          <w:rtl/>
        </w:rPr>
        <w:t>أ</w:t>
      </w:r>
      <w:r w:rsidRPr="00807D2D">
        <w:rPr>
          <w:rFonts w:ascii="Times New Roman" w:hAnsi="Times New Roman" w:cs="Times New Roman"/>
          <w:color w:val="000000" w:themeColor="text1"/>
          <w:sz w:val="24"/>
          <w:szCs w:val="24"/>
          <w:rtl/>
        </w:rPr>
        <w:t>سلوب جديد للتفكير فيما يتعلق بإدارة المنظمات "أحد تعريفات إدارة الجودة الشاملة والذي يعود إلى:</w:t>
      </w:r>
    </w:p>
    <w:p w:rsidR="001F104F" w:rsidRPr="00807D2D" w:rsidRDefault="001F104F" w:rsidP="00F15F3C">
      <w:pPr>
        <w:numPr>
          <w:ilvl w:val="0"/>
          <w:numId w:val="1"/>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معهد المقياس البريطاني.</w:t>
      </w:r>
    </w:p>
    <w:p w:rsidR="001F104F" w:rsidRPr="00807D2D" w:rsidRDefault="001F104F" w:rsidP="00F15F3C">
      <w:pPr>
        <w:numPr>
          <w:ilvl w:val="0"/>
          <w:numId w:val="1"/>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 xml:space="preserve">جوزيف </w:t>
      </w:r>
      <w:r w:rsidR="00384F11" w:rsidRPr="00807D2D">
        <w:rPr>
          <w:rFonts w:ascii="Times New Roman" w:hAnsi="Times New Roman" w:cs="Times New Roman" w:hint="cs"/>
          <w:color w:val="000000" w:themeColor="text1"/>
          <w:sz w:val="24"/>
          <w:szCs w:val="24"/>
          <w:rtl/>
        </w:rPr>
        <w:t>ج</w:t>
      </w:r>
      <w:r w:rsidR="00384F11" w:rsidRPr="00807D2D">
        <w:rPr>
          <w:rFonts w:ascii="Times New Roman" w:hAnsi="Times New Roman" w:cs="Times New Roman"/>
          <w:color w:val="000000" w:themeColor="text1"/>
          <w:sz w:val="24"/>
          <w:szCs w:val="24"/>
          <w:rtl/>
        </w:rPr>
        <w:t>و</w:t>
      </w:r>
      <w:r w:rsidR="00384F11" w:rsidRPr="00807D2D">
        <w:rPr>
          <w:rFonts w:ascii="Times New Roman" w:hAnsi="Times New Roman" w:cs="Times New Roman" w:hint="cs"/>
          <w:color w:val="000000" w:themeColor="text1"/>
          <w:sz w:val="24"/>
          <w:szCs w:val="24"/>
          <w:rtl/>
        </w:rPr>
        <w:t>را</w:t>
      </w:r>
      <w:r w:rsidRPr="00807D2D">
        <w:rPr>
          <w:rFonts w:ascii="Times New Roman" w:hAnsi="Times New Roman" w:cs="Times New Roman"/>
          <w:color w:val="000000" w:themeColor="text1"/>
          <w:sz w:val="24"/>
          <w:szCs w:val="24"/>
          <w:rtl/>
        </w:rPr>
        <w:t xml:space="preserve">ن </w:t>
      </w:r>
      <w:r w:rsidRPr="00807D2D">
        <w:rPr>
          <w:rFonts w:ascii="Times New Roman" w:hAnsi="Times New Roman" w:cs="Times New Roman"/>
          <w:color w:val="000000" w:themeColor="text1"/>
          <w:sz w:val="24"/>
          <w:szCs w:val="24"/>
        </w:rPr>
        <w:t>curan Joseph</w:t>
      </w:r>
      <w:r w:rsidR="00384F11" w:rsidRPr="00807D2D">
        <w:rPr>
          <w:rFonts w:ascii="Times New Roman" w:hAnsi="Times New Roman" w:cs="Times New Roman" w:hint="cs"/>
          <w:color w:val="000000" w:themeColor="text1"/>
          <w:sz w:val="24"/>
          <w:szCs w:val="24"/>
          <w:rtl/>
        </w:rPr>
        <w:t xml:space="preserve"> (عرف الجودة فقط)</w:t>
      </w:r>
    </w:p>
    <w:p w:rsidR="001F104F" w:rsidRPr="004871D2" w:rsidRDefault="001F104F" w:rsidP="00F15F3C">
      <w:pPr>
        <w:numPr>
          <w:ilvl w:val="0"/>
          <w:numId w:val="1"/>
        </w:numPr>
        <w:contextualSpacing/>
        <w:rPr>
          <w:rFonts w:ascii="Times New Roman" w:hAnsi="Times New Roman" w:cs="Times New Roman"/>
          <w:b/>
          <w:bCs/>
          <w:color w:val="00B050"/>
          <w:sz w:val="24"/>
          <w:szCs w:val="24"/>
        </w:rPr>
      </w:pPr>
      <w:r w:rsidRPr="004871D2">
        <w:rPr>
          <w:rFonts w:ascii="Times New Roman" w:hAnsi="Times New Roman" w:cs="Times New Roman"/>
          <w:b/>
          <w:bCs/>
          <w:color w:val="00B050"/>
          <w:sz w:val="24"/>
          <w:szCs w:val="24"/>
          <w:rtl/>
        </w:rPr>
        <w:t xml:space="preserve">كورن </w:t>
      </w:r>
      <w:r w:rsidRPr="004871D2">
        <w:rPr>
          <w:rFonts w:ascii="Times New Roman" w:hAnsi="Times New Roman" w:cs="Times New Roman"/>
          <w:b/>
          <w:bCs/>
          <w:color w:val="00B050"/>
          <w:sz w:val="24"/>
          <w:szCs w:val="24"/>
        </w:rPr>
        <w:t>chorn.N.</w:t>
      </w:r>
    </w:p>
    <w:p w:rsidR="001F104F" w:rsidRPr="00807D2D" w:rsidRDefault="001F104F" w:rsidP="00F15F3C">
      <w:pPr>
        <w:numPr>
          <w:ilvl w:val="0"/>
          <w:numId w:val="1"/>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 xml:space="preserve">المواصفات الدولية </w:t>
      </w:r>
      <w:r w:rsidRPr="00807D2D">
        <w:rPr>
          <w:rFonts w:ascii="Times New Roman" w:hAnsi="Times New Roman" w:cs="Times New Roman"/>
          <w:color w:val="000000" w:themeColor="text1"/>
          <w:sz w:val="24"/>
          <w:szCs w:val="24"/>
        </w:rPr>
        <w:t>ISO 9000:2000</w:t>
      </w:r>
      <w:r w:rsidR="00384F11" w:rsidRPr="00807D2D">
        <w:rPr>
          <w:rFonts w:ascii="Times New Roman" w:hAnsi="Times New Roman" w:cs="Times New Roman" w:hint="cs"/>
          <w:color w:val="000000" w:themeColor="text1"/>
          <w:sz w:val="24"/>
          <w:szCs w:val="24"/>
          <w:rtl/>
        </w:rPr>
        <w:t>(تعريف للجودة)</w:t>
      </w:r>
    </w:p>
    <w:p w:rsidR="006D2706" w:rsidRPr="00807D2D" w:rsidRDefault="006D2706" w:rsidP="006D2706">
      <w:pPr>
        <w:contextualSpacing/>
        <w:rPr>
          <w:rFonts w:ascii="Times New Roman" w:hAnsi="Times New Roman" w:cs="Times New Roman"/>
          <w:color w:val="000000" w:themeColor="text1"/>
          <w:sz w:val="24"/>
          <w:szCs w:val="24"/>
        </w:rPr>
      </w:pPr>
    </w:p>
    <w:p w:rsidR="006D2706" w:rsidRPr="00807D2D" w:rsidRDefault="006D2706" w:rsidP="00202B3D">
      <w:pPr>
        <w:jc w:val="both"/>
        <w:rPr>
          <w:rFonts w:cs="Courier New"/>
          <w:color w:val="000000" w:themeColor="text1"/>
          <w:sz w:val="24"/>
          <w:szCs w:val="24"/>
          <w:rtl/>
        </w:rPr>
      </w:pPr>
      <w:r w:rsidRPr="00807D2D">
        <w:rPr>
          <w:rFonts w:ascii="Times New Roman" w:hAnsi="Times New Roman" w:cs="Times New Roman" w:hint="cs"/>
          <w:color w:val="000000" w:themeColor="text1"/>
          <w:sz w:val="24"/>
          <w:szCs w:val="24"/>
          <w:rtl/>
        </w:rPr>
        <w:t xml:space="preserve">"درجة تلبية مجموعة الخصائص الموروثة في المنتج لمتطلبات العميل" أحد تعريفات الجودة الذي يعود </w:t>
      </w:r>
      <w:r w:rsidRPr="00807D2D">
        <w:rPr>
          <w:rFonts w:cs="Courier New" w:hint="cs"/>
          <w:color w:val="000000" w:themeColor="text1"/>
          <w:sz w:val="24"/>
          <w:szCs w:val="24"/>
          <w:rtl/>
        </w:rPr>
        <w:t>إلى:</w:t>
      </w:r>
    </w:p>
    <w:p w:rsidR="006D2706" w:rsidRPr="00807D2D" w:rsidRDefault="006D2706" w:rsidP="00F15F3C">
      <w:pPr>
        <w:numPr>
          <w:ilvl w:val="0"/>
          <w:numId w:val="5"/>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 xml:space="preserve">كورن </w:t>
      </w:r>
      <w:r w:rsidRPr="00807D2D">
        <w:rPr>
          <w:rFonts w:ascii="Times New Roman" w:hAnsi="Times New Roman" w:cs="Times New Roman"/>
          <w:color w:val="000000" w:themeColor="text1"/>
          <w:sz w:val="24"/>
          <w:szCs w:val="24"/>
        </w:rPr>
        <w:t>Chorn,N</w:t>
      </w:r>
      <w:r w:rsidR="00286DDB" w:rsidRPr="00807D2D">
        <w:rPr>
          <w:rFonts w:ascii="Times New Roman" w:hAnsi="Times New Roman" w:cs="Times New Roman" w:hint="cs"/>
          <w:color w:val="000000" w:themeColor="text1"/>
          <w:sz w:val="24"/>
          <w:szCs w:val="24"/>
          <w:rtl/>
        </w:rPr>
        <w:t xml:space="preserve"> ( الجودة الشاملة )</w:t>
      </w:r>
    </w:p>
    <w:p w:rsidR="006D2706" w:rsidRPr="00807D2D" w:rsidRDefault="006D2706" w:rsidP="00F15F3C">
      <w:pPr>
        <w:numPr>
          <w:ilvl w:val="0"/>
          <w:numId w:val="5"/>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معهد المقايس البريطاني.</w:t>
      </w:r>
      <w:r w:rsidR="00286DDB" w:rsidRPr="00807D2D">
        <w:rPr>
          <w:rFonts w:ascii="Times New Roman" w:hAnsi="Times New Roman" w:cs="Times New Roman" w:hint="cs"/>
          <w:color w:val="000000" w:themeColor="text1"/>
          <w:sz w:val="24"/>
          <w:szCs w:val="24"/>
          <w:rtl/>
        </w:rPr>
        <w:t xml:space="preserve"> (الجودة الشاملة )</w:t>
      </w:r>
    </w:p>
    <w:p w:rsidR="006D2706" w:rsidRPr="004871D2" w:rsidRDefault="006D2706" w:rsidP="00F15F3C">
      <w:pPr>
        <w:numPr>
          <w:ilvl w:val="0"/>
          <w:numId w:val="5"/>
        </w:numPr>
        <w:contextualSpacing/>
        <w:rPr>
          <w:rFonts w:ascii="Times New Roman" w:hAnsi="Times New Roman" w:cs="Times New Roman"/>
          <w:b/>
          <w:bCs/>
          <w:color w:val="FF0000"/>
          <w:sz w:val="24"/>
          <w:szCs w:val="24"/>
        </w:rPr>
      </w:pPr>
      <w:r w:rsidRPr="004871D2">
        <w:rPr>
          <w:rFonts w:ascii="Times New Roman" w:hAnsi="Times New Roman" w:cs="Times New Roman"/>
          <w:b/>
          <w:bCs/>
          <w:color w:val="FF0000"/>
          <w:sz w:val="24"/>
          <w:szCs w:val="24"/>
          <w:rtl/>
        </w:rPr>
        <w:t xml:space="preserve">المواصفات الدولية </w:t>
      </w:r>
      <w:r w:rsidRPr="004871D2">
        <w:rPr>
          <w:rFonts w:ascii="Times New Roman" w:hAnsi="Times New Roman" w:cs="Times New Roman"/>
          <w:b/>
          <w:bCs/>
          <w:color w:val="FF0000"/>
          <w:sz w:val="24"/>
          <w:szCs w:val="24"/>
        </w:rPr>
        <w:t>ISO 9000:2000</w:t>
      </w:r>
    </w:p>
    <w:p w:rsidR="006D2706" w:rsidRPr="004871D2" w:rsidRDefault="006D2706" w:rsidP="00F15F3C">
      <w:pPr>
        <w:numPr>
          <w:ilvl w:val="0"/>
          <w:numId w:val="5"/>
        </w:numPr>
        <w:contextualSpacing/>
        <w:rPr>
          <w:rFonts w:ascii="Times New Roman" w:hAnsi="Times New Roman" w:cs="Times New Roman"/>
          <w:b/>
          <w:bCs/>
          <w:color w:val="00B050"/>
          <w:sz w:val="24"/>
          <w:szCs w:val="24"/>
        </w:rPr>
      </w:pPr>
      <w:r w:rsidRPr="004871D2">
        <w:rPr>
          <w:rFonts w:ascii="Times New Roman" w:hAnsi="Times New Roman" w:cs="Times New Roman"/>
          <w:b/>
          <w:bCs/>
          <w:color w:val="00B050"/>
          <w:sz w:val="24"/>
          <w:szCs w:val="24"/>
          <w:rtl/>
        </w:rPr>
        <w:t xml:space="preserve">جوزيف جوران </w:t>
      </w:r>
      <w:r w:rsidRPr="004871D2">
        <w:rPr>
          <w:rFonts w:ascii="Times New Roman" w:hAnsi="Times New Roman" w:cs="Times New Roman"/>
          <w:b/>
          <w:bCs/>
          <w:color w:val="00B050"/>
          <w:sz w:val="24"/>
          <w:szCs w:val="24"/>
        </w:rPr>
        <w:t>Juran Joseph</w:t>
      </w:r>
    </w:p>
    <w:p w:rsidR="00202B3D" w:rsidRPr="00807D2D" w:rsidRDefault="00202B3D" w:rsidP="00202B3D">
      <w:pPr>
        <w:contextualSpacing/>
        <w:rPr>
          <w:rFonts w:ascii="Times New Roman" w:hAnsi="Times New Roman" w:cs="Times New Roman"/>
          <w:color w:val="000000" w:themeColor="text1"/>
          <w:sz w:val="24"/>
          <w:szCs w:val="24"/>
          <w:rtl/>
        </w:rPr>
      </w:pPr>
    </w:p>
    <w:p w:rsidR="006D2706" w:rsidRPr="00807D2D" w:rsidRDefault="006D2706" w:rsidP="00202B3D">
      <w:pPr>
        <w:jc w:val="both"/>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"ناتج تفاعل خصائص نشاطات التسويق والهندسية والصيانة لتلبية احتياجات العميل ورغباته" تعريفات الجودة الذي يعود إلى:</w:t>
      </w:r>
    </w:p>
    <w:p w:rsidR="006D2706" w:rsidRPr="00807D2D" w:rsidRDefault="006D2706" w:rsidP="00F15F3C">
      <w:pPr>
        <w:numPr>
          <w:ilvl w:val="0"/>
          <w:numId w:val="10"/>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 xml:space="preserve">جوزيف جوران </w:t>
      </w:r>
      <w:r w:rsidRPr="00807D2D">
        <w:rPr>
          <w:rFonts w:ascii="Times New Roman" w:hAnsi="Times New Roman" w:cs="Times New Roman"/>
          <w:color w:val="000000" w:themeColor="text1"/>
          <w:sz w:val="24"/>
          <w:szCs w:val="24"/>
        </w:rPr>
        <w:t xml:space="preserve">Juran Joseph </w:t>
      </w:r>
    </w:p>
    <w:p w:rsidR="006D2706" w:rsidRPr="004871D2" w:rsidRDefault="006D2706" w:rsidP="00F15F3C">
      <w:pPr>
        <w:numPr>
          <w:ilvl w:val="0"/>
          <w:numId w:val="10"/>
        </w:numPr>
        <w:contextualSpacing/>
        <w:rPr>
          <w:rFonts w:ascii="Times New Roman" w:hAnsi="Times New Roman" w:cs="Times New Roman"/>
          <w:b/>
          <w:bCs/>
          <w:color w:val="00B050"/>
          <w:sz w:val="24"/>
          <w:szCs w:val="24"/>
        </w:rPr>
      </w:pPr>
      <w:r w:rsidRPr="004871D2">
        <w:rPr>
          <w:rFonts w:ascii="Times New Roman" w:hAnsi="Times New Roman" w:cs="Times New Roman"/>
          <w:b/>
          <w:bCs/>
          <w:color w:val="00B050"/>
          <w:sz w:val="24"/>
          <w:szCs w:val="24"/>
          <w:rtl/>
        </w:rPr>
        <w:t xml:space="preserve">المواصفات الدولية </w:t>
      </w:r>
      <w:r w:rsidRPr="004871D2">
        <w:rPr>
          <w:rFonts w:ascii="Times New Roman" w:hAnsi="Times New Roman" w:cs="Times New Roman"/>
          <w:b/>
          <w:bCs/>
          <w:color w:val="00B050"/>
          <w:sz w:val="24"/>
          <w:szCs w:val="24"/>
        </w:rPr>
        <w:t>9000:2000ISO</w:t>
      </w:r>
    </w:p>
    <w:p w:rsidR="006D2706" w:rsidRPr="00807D2D" w:rsidRDefault="006D2706" w:rsidP="00F15F3C">
      <w:pPr>
        <w:numPr>
          <w:ilvl w:val="0"/>
          <w:numId w:val="10"/>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 xml:space="preserve">كورن </w:t>
      </w:r>
      <w:r w:rsidRPr="00807D2D">
        <w:rPr>
          <w:rFonts w:ascii="Times New Roman" w:hAnsi="Times New Roman" w:cs="Times New Roman"/>
          <w:color w:val="000000" w:themeColor="text1"/>
          <w:sz w:val="24"/>
          <w:szCs w:val="24"/>
        </w:rPr>
        <w:t>Chorn.N</w:t>
      </w:r>
    </w:p>
    <w:p w:rsidR="006D2706" w:rsidRPr="004871D2" w:rsidRDefault="006D2706" w:rsidP="00F15F3C">
      <w:pPr>
        <w:numPr>
          <w:ilvl w:val="0"/>
          <w:numId w:val="10"/>
        </w:numPr>
        <w:contextualSpacing/>
        <w:rPr>
          <w:rFonts w:ascii="Times New Roman" w:hAnsi="Times New Roman" w:cs="Times New Roman"/>
          <w:b/>
          <w:bCs/>
          <w:color w:val="FF0000"/>
          <w:sz w:val="24"/>
          <w:szCs w:val="24"/>
        </w:rPr>
      </w:pPr>
      <w:r w:rsidRPr="004871D2">
        <w:rPr>
          <w:rFonts w:ascii="Times New Roman" w:hAnsi="Times New Roman" w:cs="Times New Roman"/>
          <w:b/>
          <w:bCs/>
          <w:color w:val="FF0000"/>
          <w:sz w:val="24"/>
          <w:szCs w:val="24"/>
          <w:rtl/>
        </w:rPr>
        <w:t xml:space="preserve">فيجنبيوم </w:t>
      </w:r>
      <w:r w:rsidRPr="004871D2">
        <w:rPr>
          <w:rFonts w:ascii="Times New Roman" w:hAnsi="Times New Roman" w:cs="Times New Roman"/>
          <w:b/>
          <w:bCs/>
          <w:color w:val="FF0000"/>
          <w:sz w:val="24"/>
          <w:szCs w:val="24"/>
        </w:rPr>
        <w:t xml:space="preserve">Feignbaum V.A </w:t>
      </w:r>
    </w:p>
    <w:p w:rsidR="001F104F" w:rsidRPr="00807D2D" w:rsidRDefault="001F104F" w:rsidP="00DA7936">
      <w:pPr>
        <w:jc w:val="both"/>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إحدى مراحل تطور مفهوم إدارة الجودة الشاملة انصب التركيز فيها على الوقاية من حدوث الأخطاء , والتي توصف بكونها نظام أساسه منع وقوع الأخطاْء والقضاء على أسبابها منذ البداية , هي مرحلة:</w:t>
      </w:r>
    </w:p>
    <w:p w:rsidR="001F104F" w:rsidRPr="00807D2D" w:rsidRDefault="001F104F" w:rsidP="00F15F3C">
      <w:pPr>
        <w:numPr>
          <w:ilvl w:val="0"/>
          <w:numId w:val="2"/>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ضبط الجودة.</w:t>
      </w:r>
    </w:p>
    <w:p w:rsidR="001F104F" w:rsidRPr="00807D2D" w:rsidRDefault="001F104F" w:rsidP="00F15F3C">
      <w:pPr>
        <w:numPr>
          <w:ilvl w:val="0"/>
          <w:numId w:val="2"/>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الفحص.</w:t>
      </w:r>
      <w:r w:rsidR="00DA7936" w:rsidRPr="00807D2D">
        <w:rPr>
          <w:rFonts w:ascii="Times New Roman" w:hAnsi="Times New Roman" w:cs="Times New Roman" w:hint="cs"/>
          <w:noProof/>
          <w:color w:val="000000" w:themeColor="text1"/>
          <w:sz w:val="24"/>
          <w:szCs w:val="24"/>
          <w:rtl/>
        </w:rPr>
        <w:t xml:space="preserve"> </w:t>
      </w:r>
    </w:p>
    <w:p w:rsidR="001F104F" w:rsidRPr="00807D2D" w:rsidRDefault="001F104F" w:rsidP="00F15F3C">
      <w:pPr>
        <w:numPr>
          <w:ilvl w:val="0"/>
          <w:numId w:val="2"/>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إدارة الجودة الشاملة.</w:t>
      </w:r>
    </w:p>
    <w:p w:rsidR="001F104F" w:rsidRPr="004871D2" w:rsidRDefault="001F104F" w:rsidP="00F15F3C">
      <w:pPr>
        <w:numPr>
          <w:ilvl w:val="0"/>
          <w:numId w:val="2"/>
        </w:numPr>
        <w:contextualSpacing/>
        <w:rPr>
          <w:rFonts w:ascii="Times New Roman" w:hAnsi="Times New Roman" w:cs="Times New Roman"/>
          <w:b/>
          <w:bCs/>
          <w:color w:val="00B050"/>
          <w:sz w:val="24"/>
          <w:szCs w:val="24"/>
        </w:rPr>
      </w:pPr>
      <w:r w:rsidRPr="004871D2">
        <w:rPr>
          <w:rFonts w:ascii="Times New Roman" w:hAnsi="Times New Roman" w:cs="Times New Roman"/>
          <w:b/>
          <w:bCs/>
          <w:color w:val="00B050"/>
          <w:sz w:val="24"/>
          <w:szCs w:val="24"/>
          <w:rtl/>
        </w:rPr>
        <w:t>تأكيد الجودة.</w:t>
      </w:r>
    </w:p>
    <w:p w:rsidR="00DA7936" w:rsidRPr="00807D2D" w:rsidRDefault="00DA7936" w:rsidP="00DA7936">
      <w:pPr>
        <w:contextualSpacing/>
        <w:rPr>
          <w:rFonts w:ascii="Times New Roman" w:hAnsi="Times New Roman" w:cs="Times New Roman"/>
          <w:color w:val="000000" w:themeColor="text1"/>
          <w:sz w:val="24"/>
          <w:szCs w:val="24"/>
          <w:rtl/>
        </w:rPr>
      </w:pPr>
    </w:p>
    <w:p w:rsidR="006D2706" w:rsidRPr="00807D2D" w:rsidRDefault="006D2706" w:rsidP="00202B3D">
      <w:pPr>
        <w:jc w:val="both"/>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إحدى مراحل تطور مفهوم إدارة الجودة الشاملة التي ينصب التركيز فيها على كافة النشاطات والأساليب الإحصائية بهدف التأكيد من كون تصميم المنتج يتم وفقا للمواصفات المحددة, هي مرحلة:</w:t>
      </w:r>
    </w:p>
    <w:p w:rsidR="006D2706" w:rsidRPr="004871D2" w:rsidRDefault="006D2706" w:rsidP="00F15F3C">
      <w:pPr>
        <w:numPr>
          <w:ilvl w:val="0"/>
          <w:numId w:val="7"/>
        </w:numPr>
        <w:contextualSpacing/>
        <w:rPr>
          <w:rFonts w:ascii="Times New Roman" w:hAnsi="Times New Roman" w:cs="Times New Roman"/>
          <w:b/>
          <w:bCs/>
          <w:color w:val="00B050"/>
          <w:sz w:val="24"/>
          <w:szCs w:val="24"/>
        </w:rPr>
      </w:pPr>
      <w:r w:rsidRPr="004871D2">
        <w:rPr>
          <w:rFonts w:ascii="Times New Roman" w:hAnsi="Times New Roman" w:cs="Times New Roman" w:hint="cs"/>
          <w:b/>
          <w:bCs/>
          <w:color w:val="00B050"/>
          <w:sz w:val="24"/>
          <w:szCs w:val="24"/>
          <w:rtl/>
        </w:rPr>
        <w:t>تأكيد الجودة.</w:t>
      </w:r>
    </w:p>
    <w:p w:rsidR="006D2706" w:rsidRPr="004871D2" w:rsidRDefault="006D2706" w:rsidP="00F15F3C">
      <w:pPr>
        <w:numPr>
          <w:ilvl w:val="0"/>
          <w:numId w:val="7"/>
        </w:numPr>
        <w:contextualSpacing/>
        <w:rPr>
          <w:rFonts w:ascii="Times New Roman" w:hAnsi="Times New Roman" w:cs="Times New Roman"/>
          <w:b/>
          <w:bCs/>
          <w:color w:val="FF0000"/>
          <w:sz w:val="24"/>
          <w:szCs w:val="24"/>
        </w:rPr>
      </w:pPr>
      <w:r w:rsidRPr="004871D2">
        <w:rPr>
          <w:rFonts w:ascii="Times New Roman" w:hAnsi="Times New Roman" w:cs="Times New Roman" w:hint="cs"/>
          <w:b/>
          <w:bCs/>
          <w:color w:val="FF0000"/>
          <w:sz w:val="24"/>
          <w:szCs w:val="24"/>
          <w:rtl/>
        </w:rPr>
        <w:t>ضبط الجودة.</w:t>
      </w:r>
    </w:p>
    <w:p w:rsidR="006D2706" w:rsidRPr="00807D2D" w:rsidRDefault="006D2706" w:rsidP="00F15F3C">
      <w:pPr>
        <w:numPr>
          <w:ilvl w:val="0"/>
          <w:numId w:val="7"/>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الفحص.</w:t>
      </w:r>
    </w:p>
    <w:p w:rsidR="006D2706" w:rsidRPr="00807D2D" w:rsidRDefault="006D2706" w:rsidP="00F15F3C">
      <w:pPr>
        <w:numPr>
          <w:ilvl w:val="0"/>
          <w:numId w:val="7"/>
        </w:numPr>
        <w:contextualSpacing/>
        <w:rPr>
          <w:rFonts w:ascii="Times New Roman" w:hAnsi="Times New Roman" w:cs="Times New Roman"/>
          <w:color w:val="000000" w:themeColor="text1"/>
          <w:sz w:val="24"/>
          <w:szCs w:val="24"/>
        </w:rPr>
      </w:pPr>
      <w:r w:rsidRPr="00807D2D">
        <w:rPr>
          <w:rFonts w:cs="Courier New" w:hint="cs"/>
          <w:color w:val="000000" w:themeColor="text1"/>
          <w:sz w:val="24"/>
          <w:szCs w:val="24"/>
          <w:rtl/>
        </w:rPr>
        <w:t>إ</w:t>
      </w:r>
      <w:r w:rsidRPr="00807D2D">
        <w:rPr>
          <w:rFonts w:ascii="Times New Roman" w:hAnsi="Times New Roman" w:cs="Times New Roman" w:hint="cs"/>
          <w:color w:val="000000" w:themeColor="text1"/>
          <w:sz w:val="24"/>
          <w:szCs w:val="24"/>
          <w:rtl/>
        </w:rPr>
        <w:t>دارة الجودة الشاملة.</w:t>
      </w:r>
    </w:p>
    <w:p w:rsidR="00202B3D" w:rsidRPr="00807D2D" w:rsidRDefault="00202B3D" w:rsidP="00DA7936">
      <w:pPr>
        <w:jc w:val="both"/>
        <w:rPr>
          <w:rFonts w:ascii="Times New Roman" w:hAnsi="Times New Roman" w:cs="Times New Roman"/>
          <w:color w:val="000000" w:themeColor="text1"/>
          <w:sz w:val="24"/>
          <w:szCs w:val="24"/>
          <w:rtl/>
        </w:rPr>
      </w:pPr>
      <w:r w:rsidRPr="00807D2D">
        <w:rPr>
          <w:rFonts w:ascii="Times New Roman" w:hAnsi="Times New Roman" w:cs="Times New Roman" w:hint="cs"/>
          <w:color w:val="000000" w:themeColor="text1"/>
          <w:sz w:val="24"/>
          <w:szCs w:val="24"/>
          <w:rtl/>
        </w:rPr>
        <w:t>إ</w:t>
      </w:r>
      <w:r w:rsidRPr="00807D2D">
        <w:rPr>
          <w:rFonts w:ascii="Times New Roman" w:hAnsi="Times New Roman" w:cs="Times New Roman"/>
          <w:color w:val="000000" w:themeColor="text1"/>
          <w:sz w:val="24"/>
          <w:szCs w:val="24"/>
          <w:rtl/>
        </w:rPr>
        <w:t>حدى مراحل تطور مفهوم ادارة الجودة الشاملة التي تتصف بكون الخطأ قد حصل فعلا دون العمل على منعه ويتم البحث عنه لتصحيحة هي مرحله:</w:t>
      </w:r>
    </w:p>
    <w:p w:rsidR="00202B3D" w:rsidRPr="00807D2D" w:rsidRDefault="00202B3D" w:rsidP="00F15F3C">
      <w:pPr>
        <w:numPr>
          <w:ilvl w:val="0"/>
          <w:numId w:val="12"/>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تأكيد الجودة.</w:t>
      </w:r>
    </w:p>
    <w:p w:rsidR="00202B3D" w:rsidRPr="00807D2D" w:rsidRDefault="00202B3D" w:rsidP="00F15F3C">
      <w:pPr>
        <w:numPr>
          <w:ilvl w:val="0"/>
          <w:numId w:val="12"/>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ضبط الجودة.</w:t>
      </w:r>
    </w:p>
    <w:p w:rsidR="00202B3D" w:rsidRPr="00807D2D" w:rsidRDefault="00202B3D" w:rsidP="00F15F3C">
      <w:pPr>
        <w:numPr>
          <w:ilvl w:val="0"/>
          <w:numId w:val="12"/>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ادارة الجودة الشاملة.</w:t>
      </w:r>
    </w:p>
    <w:p w:rsidR="00202B3D" w:rsidRPr="004871D2" w:rsidRDefault="00202B3D" w:rsidP="00F15F3C">
      <w:pPr>
        <w:numPr>
          <w:ilvl w:val="0"/>
          <w:numId w:val="12"/>
        </w:numPr>
        <w:contextualSpacing/>
        <w:rPr>
          <w:rFonts w:ascii="Times New Roman" w:hAnsi="Times New Roman" w:cs="Times New Roman"/>
          <w:b/>
          <w:bCs/>
          <w:color w:val="00B050"/>
          <w:sz w:val="24"/>
          <w:szCs w:val="24"/>
        </w:rPr>
      </w:pPr>
      <w:r w:rsidRPr="004871D2">
        <w:rPr>
          <w:rFonts w:ascii="Times New Roman" w:hAnsi="Times New Roman" w:cs="Times New Roman"/>
          <w:b/>
          <w:bCs/>
          <w:color w:val="00B050"/>
          <w:sz w:val="24"/>
          <w:szCs w:val="24"/>
          <w:rtl/>
        </w:rPr>
        <w:t>الفحص.</w:t>
      </w:r>
    </w:p>
    <w:p w:rsidR="006D2706" w:rsidRPr="00807D2D" w:rsidRDefault="006D2706" w:rsidP="00DA7936">
      <w:pPr>
        <w:contextualSpacing/>
        <w:jc w:val="both"/>
        <w:rPr>
          <w:rFonts w:ascii="Times New Roman" w:hAnsi="Times New Roman" w:cs="Times New Roman"/>
          <w:color w:val="000000" w:themeColor="text1"/>
          <w:sz w:val="24"/>
          <w:szCs w:val="24"/>
        </w:rPr>
      </w:pPr>
    </w:p>
    <w:p w:rsidR="001F104F" w:rsidRPr="00807D2D" w:rsidRDefault="001F104F" w:rsidP="00DA7936">
      <w:pPr>
        <w:jc w:val="both"/>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من مميزات إدارة الجودة الشاملة مقارنة بالإدارة التقليدية:</w:t>
      </w:r>
    </w:p>
    <w:p w:rsidR="001F104F" w:rsidRPr="00807D2D" w:rsidRDefault="001F104F" w:rsidP="00F15F3C">
      <w:pPr>
        <w:numPr>
          <w:ilvl w:val="0"/>
          <w:numId w:val="3"/>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جمود السياسات والإجراءات.</w:t>
      </w:r>
      <w:r w:rsidR="00DA7936" w:rsidRPr="00807D2D">
        <w:rPr>
          <w:rFonts w:ascii="Times New Roman" w:hAnsi="Times New Roman" w:cs="Times New Roman" w:hint="cs"/>
          <w:noProof/>
          <w:color w:val="000000" w:themeColor="text1"/>
          <w:sz w:val="24"/>
          <w:szCs w:val="24"/>
          <w:rtl/>
        </w:rPr>
        <w:t xml:space="preserve"> </w:t>
      </w:r>
      <w:r w:rsidR="003550F1" w:rsidRPr="00807D2D">
        <w:rPr>
          <w:rFonts w:ascii="Times New Roman" w:hAnsi="Times New Roman" w:cs="Times New Roman" w:hint="cs"/>
          <w:noProof/>
          <w:color w:val="000000" w:themeColor="text1"/>
          <w:sz w:val="24"/>
          <w:szCs w:val="24"/>
          <w:rtl/>
        </w:rPr>
        <w:t>(مرونة السياسات)</w:t>
      </w:r>
    </w:p>
    <w:p w:rsidR="001F104F" w:rsidRPr="00807D2D" w:rsidRDefault="001F104F" w:rsidP="00F15F3C">
      <w:pPr>
        <w:numPr>
          <w:ilvl w:val="0"/>
          <w:numId w:val="3"/>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التحسين وقت الحاجة.</w:t>
      </w:r>
      <w:r w:rsidR="003550F1" w:rsidRPr="00807D2D">
        <w:rPr>
          <w:rFonts w:ascii="Times New Roman" w:hAnsi="Times New Roman" w:cs="Times New Roman" w:hint="cs"/>
          <w:color w:val="000000" w:themeColor="text1"/>
          <w:sz w:val="24"/>
          <w:szCs w:val="24"/>
          <w:rtl/>
        </w:rPr>
        <w:t>(التحسين المستمر )</w:t>
      </w:r>
    </w:p>
    <w:p w:rsidR="001F104F" w:rsidRPr="00807D2D" w:rsidRDefault="001F104F" w:rsidP="00F15F3C">
      <w:pPr>
        <w:numPr>
          <w:ilvl w:val="0"/>
          <w:numId w:val="3"/>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التركيز على جني الأرباح.</w:t>
      </w:r>
      <w:r w:rsidR="003550F1" w:rsidRPr="00807D2D">
        <w:rPr>
          <w:rFonts w:ascii="Times New Roman" w:hAnsi="Times New Roman" w:cs="Times New Roman" w:hint="cs"/>
          <w:color w:val="000000" w:themeColor="text1"/>
          <w:sz w:val="24"/>
          <w:szCs w:val="24"/>
          <w:rtl/>
        </w:rPr>
        <w:t>(على رضى العملاء)</w:t>
      </w:r>
    </w:p>
    <w:p w:rsidR="001F104F" w:rsidRPr="004871D2" w:rsidRDefault="001F104F" w:rsidP="00F15F3C">
      <w:pPr>
        <w:numPr>
          <w:ilvl w:val="0"/>
          <w:numId w:val="3"/>
        </w:numPr>
        <w:contextualSpacing/>
        <w:rPr>
          <w:rFonts w:ascii="Times New Roman" w:hAnsi="Times New Roman" w:cs="Times New Roman"/>
          <w:b/>
          <w:bCs/>
          <w:color w:val="00B050"/>
          <w:sz w:val="24"/>
          <w:szCs w:val="24"/>
        </w:rPr>
      </w:pPr>
      <w:r w:rsidRPr="004871D2">
        <w:rPr>
          <w:rFonts w:ascii="Times New Roman" w:hAnsi="Times New Roman" w:cs="Times New Roman" w:hint="cs"/>
          <w:b/>
          <w:bCs/>
          <w:color w:val="00B050"/>
          <w:sz w:val="24"/>
          <w:szCs w:val="24"/>
          <w:rtl/>
        </w:rPr>
        <w:t>اندماج الموظفين.</w:t>
      </w:r>
    </w:p>
    <w:p w:rsidR="00DA7936" w:rsidRPr="00807D2D" w:rsidRDefault="00DA7936" w:rsidP="00DA7936">
      <w:pPr>
        <w:contextualSpacing/>
        <w:rPr>
          <w:rFonts w:ascii="Times New Roman" w:hAnsi="Times New Roman" w:cs="Times New Roman"/>
          <w:color w:val="000000" w:themeColor="text1"/>
          <w:sz w:val="24"/>
          <w:szCs w:val="24"/>
        </w:rPr>
      </w:pPr>
    </w:p>
    <w:p w:rsidR="006D2706" w:rsidRPr="00807D2D" w:rsidRDefault="006D2706" w:rsidP="006D2706">
      <w:pPr>
        <w:rPr>
          <w:rFonts w:ascii="Times New Roman" w:hAnsi="Times New Roman" w:cs="Times New Roman"/>
          <w:color w:val="000000" w:themeColor="text1"/>
          <w:sz w:val="24"/>
          <w:szCs w:val="24"/>
          <w:rtl/>
        </w:rPr>
      </w:pPr>
      <w:r w:rsidRPr="00807D2D">
        <w:rPr>
          <w:rFonts w:ascii="Times New Roman" w:hAnsi="Times New Roman" w:cs="Times New Roman" w:hint="cs"/>
          <w:color w:val="000000" w:themeColor="text1"/>
          <w:sz w:val="24"/>
          <w:szCs w:val="24"/>
          <w:rtl/>
        </w:rPr>
        <w:t>من مميزات ادارة الجودة الشاملة مقارنة بالادارة التقليدية:</w:t>
      </w:r>
    </w:p>
    <w:p w:rsidR="006D2706" w:rsidRPr="004871D2" w:rsidRDefault="006D2706" w:rsidP="00F15F3C">
      <w:pPr>
        <w:numPr>
          <w:ilvl w:val="0"/>
          <w:numId w:val="8"/>
        </w:numPr>
        <w:contextualSpacing/>
        <w:rPr>
          <w:rFonts w:ascii="Times New Roman" w:hAnsi="Times New Roman" w:cs="Times New Roman"/>
          <w:b/>
          <w:bCs/>
          <w:color w:val="00B050"/>
          <w:sz w:val="24"/>
          <w:szCs w:val="24"/>
        </w:rPr>
      </w:pPr>
      <w:r w:rsidRPr="004871D2">
        <w:rPr>
          <w:rFonts w:ascii="Times New Roman" w:hAnsi="Times New Roman" w:cs="Times New Roman"/>
          <w:b/>
          <w:bCs/>
          <w:color w:val="00B050"/>
          <w:sz w:val="24"/>
          <w:szCs w:val="24"/>
          <w:rtl/>
        </w:rPr>
        <w:t>مرونة السياسات والاجراءات.</w:t>
      </w:r>
    </w:p>
    <w:p w:rsidR="006D2706" w:rsidRPr="00807D2D" w:rsidRDefault="006D2706" w:rsidP="00F15F3C">
      <w:pPr>
        <w:numPr>
          <w:ilvl w:val="0"/>
          <w:numId w:val="8"/>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الرقابة اللصيقة.</w:t>
      </w:r>
      <w:r w:rsidR="003550F1" w:rsidRPr="00807D2D">
        <w:rPr>
          <w:rFonts w:ascii="Times New Roman" w:hAnsi="Times New Roman" w:cs="Times New Roman" w:hint="cs"/>
          <w:color w:val="000000" w:themeColor="text1"/>
          <w:sz w:val="24"/>
          <w:szCs w:val="24"/>
          <w:rtl/>
        </w:rPr>
        <w:t>(الرقابة الذاتية)</w:t>
      </w:r>
    </w:p>
    <w:p w:rsidR="006D2706" w:rsidRPr="00807D2D" w:rsidRDefault="006D2706" w:rsidP="00F15F3C">
      <w:pPr>
        <w:numPr>
          <w:ilvl w:val="0"/>
          <w:numId w:val="8"/>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التحسين وقت الحاجة.</w:t>
      </w:r>
    </w:p>
    <w:p w:rsidR="006D2706" w:rsidRPr="00807D2D" w:rsidRDefault="006D2706" w:rsidP="00F15F3C">
      <w:pPr>
        <w:numPr>
          <w:ilvl w:val="0"/>
          <w:numId w:val="8"/>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العمل الفردي.</w:t>
      </w:r>
      <w:r w:rsidR="003550F1" w:rsidRPr="00807D2D">
        <w:rPr>
          <w:rFonts w:ascii="Times New Roman" w:hAnsi="Times New Roman" w:cs="Times New Roman" w:hint="cs"/>
          <w:color w:val="000000" w:themeColor="text1"/>
          <w:sz w:val="24"/>
          <w:szCs w:val="24"/>
          <w:rtl/>
        </w:rPr>
        <w:t>(العمل الجماعي)</w:t>
      </w:r>
    </w:p>
    <w:p w:rsidR="00DA7936" w:rsidRPr="00807D2D" w:rsidRDefault="00DA7936" w:rsidP="00DA7936">
      <w:pPr>
        <w:contextualSpacing/>
        <w:rPr>
          <w:rFonts w:ascii="Times New Roman" w:hAnsi="Times New Roman" w:cs="Times New Roman"/>
          <w:color w:val="000000" w:themeColor="text1"/>
          <w:sz w:val="24"/>
          <w:szCs w:val="24"/>
        </w:rPr>
      </w:pPr>
    </w:p>
    <w:p w:rsidR="00202B3D" w:rsidRPr="00807D2D" w:rsidRDefault="00202B3D" w:rsidP="00202B3D">
      <w:pPr>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من سمات ادارة الجودة الشاملة مقارنة بالادارة التقليدية:</w:t>
      </w:r>
    </w:p>
    <w:p w:rsidR="00202B3D" w:rsidRPr="00807D2D" w:rsidRDefault="00202B3D" w:rsidP="00F15F3C">
      <w:pPr>
        <w:numPr>
          <w:ilvl w:val="0"/>
          <w:numId w:val="13"/>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الرقابة اللصيقة.</w:t>
      </w:r>
    </w:p>
    <w:p w:rsidR="00202B3D" w:rsidRPr="00807D2D" w:rsidRDefault="00202B3D" w:rsidP="00F15F3C">
      <w:pPr>
        <w:numPr>
          <w:ilvl w:val="0"/>
          <w:numId w:val="13"/>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حفظ البيانات.</w:t>
      </w:r>
      <w:r w:rsidR="003550F1" w:rsidRPr="00807D2D">
        <w:rPr>
          <w:rFonts w:ascii="Times New Roman" w:hAnsi="Times New Roman" w:cs="Times New Roman" w:hint="cs"/>
          <w:color w:val="000000" w:themeColor="text1"/>
          <w:sz w:val="24"/>
          <w:szCs w:val="24"/>
          <w:rtl/>
        </w:rPr>
        <w:t>(</w:t>
      </w:r>
      <w:r w:rsidR="003550F1" w:rsidRPr="00807D2D">
        <w:rPr>
          <w:rFonts w:hint="cs"/>
          <w:color w:val="000000" w:themeColor="text1"/>
          <w:rtl/>
        </w:rPr>
        <w:t xml:space="preserve"> تحليل البيانات والمقارنات المرجعية)</w:t>
      </w:r>
    </w:p>
    <w:p w:rsidR="00202B3D" w:rsidRPr="004871D2" w:rsidRDefault="00202B3D" w:rsidP="00F15F3C">
      <w:pPr>
        <w:numPr>
          <w:ilvl w:val="0"/>
          <w:numId w:val="13"/>
        </w:numPr>
        <w:contextualSpacing/>
        <w:rPr>
          <w:rFonts w:ascii="Times New Roman" w:hAnsi="Times New Roman" w:cs="Times New Roman"/>
          <w:b/>
          <w:bCs/>
          <w:color w:val="00B050"/>
          <w:sz w:val="24"/>
          <w:szCs w:val="24"/>
        </w:rPr>
      </w:pPr>
      <w:r w:rsidRPr="004871D2">
        <w:rPr>
          <w:rFonts w:ascii="Times New Roman" w:hAnsi="Times New Roman" w:cs="Times New Roman"/>
          <w:b/>
          <w:bCs/>
          <w:color w:val="00B050"/>
          <w:sz w:val="24"/>
          <w:szCs w:val="24"/>
          <w:rtl/>
        </w:rPr>
        <w:t>التركيز على المنتج والعمليات.</w:t>
      </w:r>
    </w:p>
    <w:p w:rsidR="00202B3D" w:rsidRPr="00807D2D" w:rsidRDefault="00202B3D" w:rsidP="00F15F3C">
      <w:pPr>
        <w:numPr>
          <w:ilvl w:val="0"/>
          <w:numId w:val="13"/>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التركيز على جني الارباح.</w:t>
      </w:r>
    </w:p>
    <w:p w:rsidR="00DA7936" w:rsidRPr="00807D2D" w:rsidRDefault="00DA7936" w:rsidP="00DA7936">
      <w:pPr>
        <w:contextualSpacing/>
        <w:rPr>
          <w:rFonts w:ascii="Times New Roman" w:hAnsi="Times New Roman" w:cs="Times New Roman"/>
          <w:color w:val="000000" w:themeColor="text1"/>
          <w:sz w:val="24"/>
          <w:szCs w:val="24"/>
        </w:rPr>
      </w:pPr>
    </w:p>
    <w:p w:rsidR="00202B3D" w:rsidRPr="00807D2D" w:rsidRDefault="00202B3D" w:rsidP="00202B3D">
      <w:pPr>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من السمات التي تميز ادارة الجودة الشاملة مقارنة ب الادارة التقليدية:</w:t>
      </w:r>
    </w:p>
    <w:p w:rsidR="00202B3D" w:rsidRPr="00807D2D" w:rsidRDefault="00202B3D" w:rsidP="00F15F3C">
      <w:pPr>
        <w:numPr>
          <w:ilvl w:val="0"/>
          <w:numId w:val="16"/>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التحسين وقت الحاجة.</w:t>
      </w:r>
    </w:p>
    <w:p w:rsidR="00202B3D" w:rsidRPr="00807D2D" w:rsidRDefault="00202B3D" w:rsidP="00F15F3C">
      <w:pPr>
        <w:numPr>
          <w:ilvl w:val="0"/>
          <w:numId w:val="16"/>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الرقابة اللصيقة.</w:t>
      </w:r>
    </w:p>
    <w:p w:rsidR="00202B3D" w:rsidRPr="00807D2D" w:rsidRDefault="00202B3D" w:rsidP="00F15F3C">
      <w:pPr>
        <w:numPr>
          <w:ilvl w:val="0"/>
          <w:numId w:val="16"/>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جمودالسياسات والاجراءات.</w:t>
      </w:r>
    </w:p>
    <w:p w:rsidR="00202B3D" w:rsidRPr="004871D2" w:rsidRDefault="00202B3D" w:rsidP="00F15F3C">
      <w:pPr>
        <w:numPr>
          <w:ilvl w:val="0"/>
          <w:numId w:val="16"/>
        </w:numPr>
        <w:contextualSpacing/>
        <w:rPr>
          <w:rFonts w:ascii="Times New Roman" w:hAnsi="Times New Roman" w:cs="Times New Roman"/>
          <w:b/>
          <w:bCs/>
          <w:color w:val="00B050"/>
          <w:sz w:val="24"/>
          <w:szCs w:val="24"/>
        </w:rPr>
      </w:pPr>
      <w:r w:rsidRPr="004871D2">
        <w:rPr>
          <w:rFonts w:ascii="Times New Roman" w:hAnsi="Times New Roman" w:cs="Times New Roman"/>
          <w:b/>
          <w:bCs/>
          <w:color w:val="00B050"/>
          <w:sz w:val="24"/>
          <w:szCs w:val="24"/>
          <w:rtl/>
        </w:rPr>
        <w:t xml:space="preserve">الخبره الواسعه عن طريق </w:t>
      </w:r>
      <w:r w:rsidR="003550F1" w:rsidRPr="004871D2">
        <w:rPr>
          <w:rFonts w:ascii="Times New Roman" w:hAnsi="Times New Roman" w:cs="Times New Roman" w:hint="cs"/>
          <w:b/>
          <w:bCs/>
          <w:color w:val="00B050"/>
          <w:sz w:val="24"/>
          <w:szCs w:val="24"/>
          <w:rtl/>
        </w:rPr>
        <w:t xml:space="preserve">فرق </w:t>
      </w:r>
      <w:r w:rsidRPr="004871D2">
        <w:rPr>
          <w:rFonts w:ascii="Times New Roman" w:hAnsi="Times New Roman" w:cs="Times New Roman"/>
          <w:b/>
          <w:bCs/>
          <w:color w:val="00B050"/>
          <w:sz w:val="24"/>
          <w:szCs w:val="24"/>
          <w:rtl/>
        </w:rPr>
        <w:t>العمل.</w:t>
      </w:r>
    </w:p>
    <w:p w:rsidR="001E1C98" w:rsidRPr="00807D2D" w:rsidRDefault="001E1C98" w:rsidP="001F104F">
      <w:pPr>
        <w:rPr>
          <w:rFonts w:ascii="Times New Roman" w:hAnsi="Times New Roman" w:cs="Times New Roman"/>
          <w:color w:val="000000" w:themeColor="text1"/>
          <w:sz w:val="24"/>
          <w:szCs w:val="24"/>
          <w:rtl/>
        </w:rPr>
      </w:pPr>
    </w:p>
    <w:p w:rsidR="001F104F" w:rsidRPr="00807D2D" w:rsidRDefault="001F104F" w:rsidP="001E1C98">
      <w:pPr>
        <w:jc w:val="both"/>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أحد أبرز العلماء والباحثين في مجال إدارة الجودة الشاملة الذي أشار بالدور الكبير للأدارة الوسطى في قيادة الجودة , كما وأشار بضرورة توفر المناسب للابداع وإحداث التغيير في ثقافة المنظمة, هو:</w:t>
      </w:r>
    </w:p>
    <w:p w:rsidR="001F104F" w:rsidRPr="00807D2D" w:rsidRDefault="001F104F" w:rsidP="00F15F3C">
      <w:pPr>
        <w:numPr>
          <w:ilvl w:val="0"/>
          <w:numId w:val="4"/>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 xml:space="preserve">كاورو ايشيكاوا </w:t>
      </w:r>
      <w:r w:rsidRPr="00807D2D">
        <w:rPr>
          <w:rFonts w:ascii="Times New Roman" w:hAnsi="Times New Roman" w:cs="Times New Roman"/>
          <w:color w:val="000000" w:themeColor="text1"/>
          <w:sz w:val="24"/>
          <w:szCs w:val="24"/>
        </w:rPr>
        <w:t>Ishikawa kaora</w:t>
      </w:r>
    </w:p>
    <w:p w:rsidR="001F104F" w:rsidRPr="004871D2" w:rsidRDefault="001F104F" w:rsidP="00F15F3C">
      <w:pPr>
        <w:numPr>
          <w:ilvl w:val="0"/>
          <w:numId w:val="4"/>
        </w:numPr>
        <w:contextualSpacing/>
        <w:rPr>
          <w:rFonts w:ascii="Times New Roman" w:hAnsi="Times New Roman" w:cs="Times New Roman"/>
          <w:b/>
          <w:bCs/>
          <w:color w:val="00B050"/>
          <w:sz w:val="24"/>
          <w:szCs w:val="24"/>
        </w:rPr>
      </w:pPr>
      <w:r w:rsidRPr="004871D2">
        <w:rPr>
          <w:rFonts w:ascii="Times New Roman" w:hAnsi="Times New Roman" w:cs="Times New Roman" w:hint="cs"/>
          <w:b/>
          <w:bCs/>
          <w:color w:val="00B050"/>
          <w:sz w:val="24"/>
          <w:szCs w:val="24"/>
          <w:rtl/>
        </w:rPr>
        <w:t xml:space="preserve">فيليب كروسبي </w:t>
      </w:r>
      <w:r w:rsidRPr="004871D2">
        <w:rPr>
          <w:rFonts w:ascii="Times New Roman" w:hAnsi="Times New Roman" w:cs="Times New Roman"/>
          <w:b/>
          <w:bCs/>
          <w:color w:val="00B050"/>
          <w:sz w:val="24"/>
          <w:szCs w:val="24"/>
        </w:rPr>
        <w:t>Grosby Philip</w:t>
      </w:r>
    </w:p>
    <w:p w:rsidR="001F104F" w:rsidRPr="004871D2" w:rsidRDefault="001F104F" w:rsidP="00F15F3C">
      <w:pPr>
        <w:numPr>
          <w:ilvl w:val="0"/>
          <w:numId w:val="4"/>
        </w:numPr>
        <w:contextualSpacing/>
        <w:rPr>
          <w:rFonts w:ascii="Times New Roman" w:hAnsi="Times New Roman" w:cs="Times New Roman"/>
          <w:b/>
          <w:bCs/>
          <w:color w:val="FF0000"/>
          <w:sz w:val="24"/>
          <w:szCs w:val="24"/>
        </w:rPr>
      </w:pPr>
      <w:r w:rsidRPr="004871D2">
        <w:rPr>
          <w:rFonts w:ascii="Times New Roman" w:hAnsi="Times New Roman" w:cs="Times New Roman" w:hint="cs"/>
          <w:b/>
          <w:bCs/>
          <w:color w:val="FF0000"/>
          <w:sz w:val="24"/>
          <w:szCs w:val="24"/>
          <w:rtl/>
        </w:rPr>
        <w:t xml:space="preserve">جوزيف جوران </w:t>
      </w:r>
      <w:r w:rsidRPr="004871D2">
        <w:rPr>
          <w:rFonts w:ascii="Times New Roman" w:hAnsi="Times New Roman" w:cs="Times New Roman"/>
          <w:b/>
          <w:bCs/>
          <w:color w:val="FF0000"/>
          <w:sz w:val="24"/>
          <w:szCs w:val="24"/>
        </w:rPr>
        <w:t xml:space="preserve">Juran Joseph </w:t>
      </w:r>
    </w:p>
    <w:p w:rsidR="001F104F" w:rsidRPr="00807D2D" w:rsidRDefault="001F104F" w:rsidP="00F15F3C">
      <w:pPr>
        <w:numPr>
          <w:ilvl w:val="0"/>
          <w:numId w:val="4"/>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 xml:space="preserve">ادوارد ديمنج </w:t>
      </w:r>
      <w:r w:rsidRPr="00807D2D">
        <w:rPr>
          <w:rFonts w:ascii="Times New Roman" w:hAnsi="Times New Roman" w:cs="Times New Roman"/>
          <w:color w:val="000000" w:themeColor="text1"/>
          <w:sz w:val="24"/>
          <w:szCs w:val="24"/>
        </w:rPr>
        <w:t>Dening Edward</w:t>
      </w:r>
    </w:p>
    <w:p w:rsidR="001F104F" w:rsidRPr="00807D2D" w:rsidRDefault="001F104F" w:rsidP="001F104F">
      <w:pPr>
        <w:rPr>
          <w:rFonts w:ascii="Times New Roman" w:hAnsi="Times New Roman" w:cs="Times New Roman"/>
          <w:color w:val="000000" w:themeColor="text1"/>
          <w:sz w:val="24"/>
          <w:szCs w:val="24"/>
        </w:rPr>
      </w:pPr>
    </w:p>
    <w:p w:rsidR="006D2706" w:rsidRPr="00807D2D" w:rsidRDefault="006D2706" w:rsidP="001E1C98">
      <w:pPr>
        <w:jc w:val="both"/>
        <w:rPr>
          <w:rFonts w:ascii="Times New Roman" w:hAnsi="Times New Roman" w:cs="Times New Roman"/>
          <w:color w:val="000000" w:themeColor="text1"/>
          <w:sz w:val="24"/>
          <w:szCs w:val="24"/>
          <w:rtl/>
        </w:rPr>
      </w:pPr>
      <w:r w:rsidRPr="00807D2D">
        <w:rPr>
          <w:rFonts w:ascii="Times New Roman" w:hAnsi="Times New Roman" w:cs="Times New Roman" w:hint="cs"/>
          <w:color w:val="000000" w:themeColor="text1"/>
          <w:sz w:val="24"/>
          <w:szCs w:val="24"/>
          <w:rtl/>
        </w:rPr>
        <w:t xml:space="preserve">أحد أبرز العلماء والباحثين في مجال ادارة الجودة الشاملة الذي يعتبر بمثابة الاب الروحي لحلقات الجودة </w:t>
      </w:r>
      <w:r w:rsidRPr="00807D2D">
        <w:rPr>
          <w:rFonts w:ascii="Times New Roman" w:hAnsi="Times New Roman" w:cs="Times New Roman"/>
          <w:color w:val="000000" w:themeColor="text1"/>
          <w:sz w:val="24"/>
          <w:szCs w:val="24"/>
        </w:rPr>
        <w:t xml:space="preserve">Quality Circles. </w:t>
      </w:r>
      <w:r w:rsidRPr="00807D2D">
        <w:rPr>
          <w:rFonts w:ascii="Times New Roman" w:hAnsi="Times New Roman" w:cs="Times New Roman" w:hint="cs"/>
          <w:color w:val="000000" w:themeColor="text1"/>
          <w:sz w:val="24"/>
          <w:szCs w:val="24"/>
          <w:rtl/>
        </w:rPr>
        <w:t>هو :</w:t>
      </w:r>
    </w:p>
    <w:p w:rsidR="006D2706" w:rsidRPr="00807D2D" w:rsidRDefault="006D2706" w:rsidP="00F15F3C">
      <w:pPr>
        <w:numPr>
          <w:ilvl w:val="0"/>
          <w:numId w:val="9"/>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 xml:space="preserve">جوزيف جوران </w:t>
      </w:r>
      <w:r w:rsidRPr="00807D2D">
        <w:rPr>
          <w:rFonts w:ascii="Times New Roman" w:hAnsi="Times New Roman" w:cs="Times New Roman"/>
          <w:color w:val="000000" w:themeColor="text1"/>
          <w:sz w:val="24"/>
          <w:szCs w:val="24"/>
        </w:rPr>
        <w:t xml:space="preserve">Juran Joseph </w:t>
      </w:r>
    </w:p>
    <w:p w:rsidR="006D2706" w:rsidRPr="004871D2" w:rsidRDefault="006D2706" w:rsidP="00F15F3C">
      <w:pPr>
        <w:numPr>
          <w:ilvl w:val="0"/>
          <w:numId w:val="9"/>
        </w:numPr>
        <w:contextualSpacing/>
        <w:rPr>
          <w:rFonts w:ascii="Times New Roman" w:hAnsi="Times New Roman" w:cs="Times New Roman"/>
          <w:b/>
          <w:bCs/>
          <w:color w:val="00B050"/>
          <w:sz w:val="24"/>
          <w:szCs w:val="24"/>
        </w:rPr>
      </w:pPr>
      <w:r w:rsidRPr="004871D2">
        <w:rPr>
          <w:rFonts w:ascii="Times New Roman" w:hAnsi="Times New Roman" w:cs="Times New Roman"/>
          <w:b/>
          <w:bCs/>
          <w:color w:val="00B050"/>
          <w:sz w:val="24"/>
          <w:szCs w:val="24"/>
          <w:rtl/>
        </w:rPr>
        <w:t xml:space="preserve">كاورو ايشيكاوا </w:t>
      </w:r>
      <w:r w:rsidRPr="004871D2">
        <w:rPr>
          <w:rFonts w:ascii="Times New Roman" w:hAnsi="Times New Roman" w:cs="Times New Roman"/>
          <w:b/>
          <w:bCs/>
          <w:color w:val="00B050"/>
          <w:sz w:val="24"/>
          <w:szCs w:val="24"/>
        </w:rPr>
        <w:t xml:space="preserve">Ishikawa aora K </w:t>
      </w:r>
    </w:p>
    <w:p w:rsidR="006D2706" w:rsidRPr="00807D2D" w:rsidRDefault="006D2706" w:rsidP="00F15F3C">
      <w:pPr>
        <w:numPr>
          <w:ilvl w:val="0"/>
          <w:numId w:val="9"/>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 xml:space="preserve">ادوارد ديمينج </w:t>
      </w:r>
      <w:r w:rsidRPr="00807D2D">
        <w:rPr>
          <w:rFonts w:ascii="Times New Roman" w:hAnsi="Times New Roman" w:cs="Times New Roman"/>
          <w:color w:val="000000" w:themeColor="text1"/>
          <w:sz w:val="24"/>
          <w:szCs w:val="24"/>
        </w:rPr>
        <w:t xml:space="preserve">Dening Edward,W </w:t>
      </w:r>
    </w:p>
    <w:p w:rsidR="006D2706" w:rsidRPr="00807D2D" w:rsidRDefault="006D2706" w:rsidP="00F15F3C">
      <w:pPr>
        <w:numPr>
          <w:ilvl w:val="0"/>
          <w:numId w:val="9"/>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 xml:space="preserve">فيليب كروسبي </w:t>
      </w:r>
      <w:r w:rsidRPr="00807D2D">
        <w:rPr>
          <w:rFonts w:ascii="Times New Roman" w:hAnsi="Times New Roman" w:cs="Times New Roman"/>
          <w:color w:val="000000" w:themeColor="text1"/>
          <w:sz w:val="24"/>
          <w:szCs w:val="24"/>
        </w:rPr>
        <w:t>Grosby Philip</w:t>
      </w:r>
    </w:p>
    <w:p w:rsidR="001E1C98" w:rsidRPr="00807D2D" w:rsidRDefault="001E1C98" w:rsidP="001E1C98">
      <w:pPr>
        <w:contextualSpacing/>
        <w:rPr>
          <w:rFonts w:ascii="Times New Roman" w:hAnsi="Times New Roman" w:cs="Times New Roman"/>
          <w:color w:val="000000" w:themeColor="text1"/>
          <w:sz w:val="24"/>
          <w:szCs w:val="24"/>
        </w:rPr>
      </w:pPr>
    </w:p>
    <w:p w:rsidR="00202B3D" w:rsidRPr="00807D2D" w:rsidRDefault="00202B3D" w:rsidP="001E1C98">
      <w:pPr>
        <w:jc w:val="both"/>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أحد أبرز العلماء والباحثين في مجال ادارة الجودة الشاملة الذي جاء بفكرة عدم وجود أخطاء جراء العمل الصحيح من المرة الاولى كما وأكد على أهمية الادارة العليا في دعم الجودة هو:</w:t>
      </w:r>
    </w:p>
    <w:p w:rsidR="00202B3D" w:rsidRPr="00807D2D" w:rsidRDefault="00202B3D" w:rsidP="00F15F3C">
      <w:pPr>
        <w:numPr>
          <w:ilvl w:val="0"/>
          <w:numId w:val="14"/>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كاورو ايشيكاوا</w:t>
      </w:r>
      <w:r w:rsidRPr="00807D2D">
        <w:rPr>
          <w:rFonts w:ascii="Times New Roman" w:hAnsi="Times New Roman" w:cs="Times New Roman"/>
          <w:color w:val="000000" w:themeColor="text1"/>
          <w:sz w:val="24"/>
          <w:szCs w:val="24"/>
        </w:rPr>
        <w:t xml:space="preserve">Ishikawa Kaora </w:t>
      </w:r>
    </w:p>
    <w:p w:rsidR="00202B3D" w:rsidRPr="009E615A" w:rsidRDefault="00202B3D" w:rsidP="00F15F3C">
      <w:pPr>
        <w:numPr>
          <w:ilvl w:val="0"/>
          <w:numId w:val="14"/>
        </w:numPr>
        <w:contextualSpacing/>
        <w:rPr>
          <w:rFonts w:ascii="Times New Roman" w:hAnsi="Times New Roman" w:cs="Times New Roman"/>
          <w:color w:val="000000" w:themeColor="text1"/>
          <w:sz w:val="24"/>
          <w:szCs w:val="24"/>
        </w:rPr>
      </w:pPr>
      <w:r w:rsidRPr="009E615A">
        <w:rPr>
          <w:rFonts w:ascii="Times New Roman" w:hAnsi="Times New Roman" w:cs="Times New Roman"/>
          <w:color w:val="000000" w:themeColor="text1"/>
          <w:sz w:val="24"/>
          <w:szCs w:val="24"/>
          <w:rtl/>
        </w:rPr>
        <w:t xml:space="preserve">جوزيف جوران </w:t>
      </w:r>
      <w:r w:rsidRPr="009E615A">
        <w:rPr>
          <w:rFonts w:ascii="Times New Roman" w:hAnsi="Times New Roman" w:cs="Times New Roman"/>
          <w:color w:val="000000" w:themeColor="text1"/>
          <w:sz w:val="24"/>
          <w:szCs w:val="24"/>
        </w:rPr>
        <w:t xml:space="preserve">Juran Joseph </w:t>
      </w:r>
    </w:p>
    <w:p w:rsidR="00202B3D" w:rsidRPr="004871D2" w:rsidRDefault="00202B3D" w:rsidP="00F15F3C">
      <w:pPr>
        <w:numPr>
          <w:ilvl w:val="0"/>
          <w:numId w:val="14"/>
        </w:numPr>
        <w:contextualSpacing/>
        <w:rPr>
          <w:rFonts w:ascii="Times New Roman" w:hAnsi="Times New Roman" w:cs="Times New Roman"/>
          <w:b/>
          <w:bCs/>
          <w:color w:val="FF0000"/>
          <w:sz w:val="24"/>
          <w:szCs w:val="24"/>
        </w:rPr>
      </w:pPr>
      <w:r w:rsidRPr="004871D2">
        <w:rPr>
          <w:rFonts w:ascii="Times New Roman" w:hAnsi="Times New Roman" w:cs="Times New Roman"/>
          <w:b/>
          <w:bCs/>
          <w:color w:val="FF0000"/>
          <w:sz w:val="24"/>
          <w:szCs w:val="24"/>
          <w:rtl/>
        </w:rPr>
        <w:t xml:space="preserve">فيليب كروسبي </w:t>
      </w:r>
      <w:r w:rsidRPr="004871D2">
        <w:rPr>
          <w:rFonts w:ascii="Times New Roman" w:hAnsi="Times New Roman" w:cs="Times New Roman"/>
          <w:b/>
          <w:bCs/>
          <w:color w:val="FF0000"/>
          <w:sz w:val="24"/>
          <w:szCs w:val="24"/>
        </w:rPr>
        <w:t>Grosby Philip</w:t>
      </w:r>
    </w:p>
    <w:p w:rsidR="00202B3D" w:rsidRPr="00807D2D" w:rsidRDefault="00202B3D" w:rsidP="00F15F3C">
      <w:pPr>
        <w:numPr>
          <w:ilvl w:val="0"/>
          <w:numId w:val="14"/>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 xml:space="preserve">ادوارد ديمنج </w:t>
      </w:r>
      <w:r w:rsidRPr="00807D2D">
        <w:rPr>
          <w:rFonts w:ascii="Times New Roman" w:hAnsi="Times New Roman" w:cs="Times New Roman"/>
          <w:color w:val="000000" w:themeColor="text1"/>
          <w:sz w:val="24"/>
          <w:szCs w:val="24"/>
        </w:rPr>
        <w:t>Deming Edward .W</w:t>
      </w:r>
    </w:p>
    <w:p w:rsidR="003A0989" w:rsidRPr="00807D2D" w:rsidRDefault="003A0989" w:rsidP="00202B3D">
      <w:pPr>
        <w:contextualSpacing/>
        <w:rPr>
          <w:rFonts w:ascii="Times New Roman" w:hAnsi="Times New Roman" w:cs="Times New Roman"/>
          <w:color w:val="000000" w:themeColor="text1"/>
          <w:sz w:val="24"/>
          <w:szCs w:val="24"/>
        </w:rPr>
      </w:pPr>
    </w:p>
    <w:p w:rsidR="00202B3D" w:rsidRPr="00807D2D" w:rsidRDefault="00202B3D" w:rsidP="001E1C98">
      <w:pPr>
        <w:jc w:val="both"/>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أحد أبرز العلماء والباحثين في ادارة الجودة الشاملة الذي يلقب بأبي ثورة الجودة الشاملة والذي أشار بوجود سبعة أمراض قاتلة ذات تأثير على مستقبل المنظمات هو :</w:t>
      </w:r>
    </w:p>
    <w:p w:rsidR="00202B3D" w:rsidRPr="00807D2D" w:rsidRDefault="00202B3D" w:rsidP="00F15F3C">
      <w:pPr>
        <w:numPr>
          <w:ilvl w:val="0"/>
          <w:numId w:val="17"/>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فيليب كروسبي.</w:t>
      </w:r>
    </w:p>
    <w:p w:rsidR="00202B3D" w:rsidRPr="004871D2" w:rsidRDefault="00202B3D" w:rsidP="00F15F3C">
      <w:pPr>
        <w:numPr>
          <w:ilvl w:val="0"/>
          <w:numId w:val="17"/>
        </w:numPr>
        <w:contextualSpacing/>
        <w:rPr>
          <w:rFonts w:ascii="Times New Roman" w:hAnsi="Times New Roman" w:cs="Times New Roman"/>
          <w:b/>
          <w:bCs/>
          <w:color w:val="FF0000"/>
          <w:sz w:val="24"/>
          <w:szCs w:val="24"/>
        </w:rPr>
      </w:pPr>
      <w:r w:rsidRPr="004871D2">
        <w:rPr>
          <w:rFonts w:ascii="Times New Roman" w:hAnsi="Times New Roman" w:cs="Times New Roman"/>
          <w:b/>
          <w:bCs/>
          <w:color w:val="FF0000"/>
          <w:sz w:val="24"/>
          <w:szCs w:val="24"/>
          <w:rtl/>
        </w:rPr>
        <w:t>ادوارد ديمنج.</w:t>
      </w:r>
      <w:r w:rsidR="003A0989" w:rsidRPr="004871D2">
        <w:rPr>
          <w:rFonts w:ascii="Times New Roman" w:hAnsi="Times New Roman" w:cs="Times New Roman"/>
          <w:b/>
          <w:bCs/>
          <w:color w:val="FF0000"/>
          <w:sz w:val="24"/>
          <w:szCs w:val="24"/>
          <w:rtl/>
        </w:rPr>
        <w:t xml:space="preserve"> </w:t>
      </w:r>
    </w:p>
    <w:p w:rsidR="00202B3D" w:rsidRPr="00807D2D" w:rsidRDefault="00202B3D" w:rsidP="00F15F3C">
      <w:pPr>
        <w:numPr>
          <w:ilvl w:val="0"/>
          <w:numId w:val="17"/>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كاورو ايشيكارا.</w:t>
      </w:r>
    </w:p>
    <w:p w:rsidR="001F104F" w:rsidRPr="009E615A" w:rsidRDefault="00202B3D" w:rsidP="00F15F3C">
      <w:pPr>
        <w:numPr>
          <w:ilvl w:val="0"/>
          <w:numId w:val="17"/>
        </w:numPr>
        <w:contextualSpacing/>
        <w:rPr>
          <w:rFonts w:ascii="Times New Roman" w:hAnsi="Times New Roman" w:cs="Times New Roman"/>
          <w:color w:val="000000" w:themeColor="text1"/>
          <w:sz w:val="24"/>
          <w:szCs w:val="24"/>
          <w:rtl/>
        </w:rPr>
      </w:pPr>
      <w:r w:rsidRPr="009E615A">
        <w:rPr>
          <w:rFonts w:ascii="Times New Roman" w:hAnsi="Times New Roman" w:cs="Times New Roman"/>
          <w:color w:val="000000" w:themeColor="text1"/>
          <w:sz w:val="24"/>
          <w:szCs w:val="24"/>
          <w:rtl/>
        </w:rPr>
        <w:t>جوريف جوران</w:t>
      </w:r>
    </w:p>
    <w:p w:rsidR="004A0049" w:rsidRPr="00807D2D" w:rsidRDefault="004A0049" w:rsidP="006D2706">
      <w:pPr>
        <w:contextualSpacing/>
        <w:rPr>
          <w:rFonts w:ascii="Times New Roman" w:hAnsi="Times New Roman" w:cs="Times New Roman"/>
          <w:color w:val="000000" w:themeColor="text1"/>
          <w:sz w:val="24"/>
          <w:szCs w:val="24"/>
          <w:rtl/>
        </w:rPr>
      </w:pPr>
    </w:p>
    <w:p w:rsidR="004A0049" w:rsidRPr="00807D2D" w:rsidRDefault="004A0049" w:rsidP="006D2706">
      <w:pPr>
        <w:contextualSpacing/>
        <w:rPr>
          <w:rFonts w:ascii="Times New Roman" w:hAnsi="Times New Roman" w:cs="Times New Roman"/>
          <w:color w:val="000000" w:themeColor="text1"/>
          <w:sz w:val="24"/>
          <w:szCs w:val="24"/>
        </w:rPr>
      </w:pPr>
    </w:p>
    <w:p w:rsidR="001F104F" w:rsidRPr="00807D2D" w:rsidRDefault="001F104F" w:rsidP="001F104F">
      <w:pPr>
        <w:rPr>
          <w:rFonts w:ascii="Times New Roman" w:hAnsi="Times New Roman" w:cs="Times New Roman"/>
          <w:color w:val="000000" w:themeColor="text1"/>
          <w:sz w:val="24"/>
          <w:szCs w:val="24"/>
          <w:rtl/>
        </w:rPr>
      </w:pPr>
      <w:r w:rsidRPr="00807D2D">
        <w:rPr>
          <w:rFonts w:ascii="Times New Roman" w:hAnsi="Times New Roman" w:cs="Times New Roman" w:hint="cs"/>
          <w:color w:val="000000" w:themeColor="text1"/>
          <w:sz w:val="24"/>
          <w:szCs w:val="24"/>
          <w:rtl/>
        </w:rPr>
        <w:t>أحد أبعاد الجودة الذي يشير للعمر التشغيلي المتوقع للمنتج, هو:</w:t>
      </w:r>
    </w:p>
    <w:p w:rsidR="001F104F" w:rsidRPr="00807D2D" w:rsidRDefault="001F104F" w:rsidP="00F15F3C">
      <w:pPr>
        <w:numPr>
          <w:ilvl w:val="0"/>
          <w:numId w:val="6"/>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المطابقة.</w:t>
      </w:r>
    </w:p>
    <w:p w:rsidR="001F104F" w:rsidRPr="00807D2D" w:rsidRDefault="001F104F" w:rsidP="00F15F3C">
      <w:pPr>
        <w:numPr>
          <w:ilvl w:val="0"/>
          <w:numId w:val="6"/>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الأداء.</w:t>
      </w:r>
    </w:p>
    <w:p w:rsidR="001F104F" w:rsidRPr="00807D2D" w:rsidRDefault="001F104F" w:rsidP="00F15F3C">
      <w:pPr>
        <w:numPr>
          <w:ilvl w:val="0"/>
          <w:numId w:val="6"/>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الاستجابة.</w:t>
      </w:r>
    </w:p>
    <w:p w:rsidR="00DF31E6" w:rsidRPr="004871D2" w:rsidRDefault="004A0049" w:rsidP="00F15F3C">
      <w:pPr>
        <w:numPr>
          <w:ilvl w:val="0"/>
          <w:numId w:val="6"/>
        </w:numPr>
        <w:contextualSpacing/>
        <w:rPr>
          <w:rFonts w:ascii="Times New Roman" w:hAnsi="Times New Roman" w:cs="Times New Roman"/>
          <w:b/>
          <w:bCs/>
          <w:color w:val="00B050"/>
          <w:sz w:val="24"/>
          <w:szCs w:val="24"/>
        </w:rPr>
      </w:pPr>
      <w:r w:rsidRPr="004871D2">
        <w:rPr>
          <w:rFonts w:ascii="Times New Roman" w:hAnsi="Times New Roman" w:cs="Times New Roman" w:hint="cs"/>
          <w:b/>
          <w:bCs/>
          <w:color w:val="00B050"/>
          <w:sz w:val="24"/>
          <w:szCs w:val="24"/>
          <w:rtl/>
        </w:rPr>
        <w:t>الصلاحية</w:t>
      </w:r>
    </w:p>
    <w:p w:rsidR="00202B3D" w:rsidRPr="00807D2D" w:rsidRDefault="00202B3D" w:rsidP="00202B3D">
      <w:pPr>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 xml:space="preserve">أحد أبعاد الجودة الذي يشير لخصائص المنتج </w:t>
      </w:r>
      <w:bookmarkStart w:id="0" w:name="_GoBack"/>
      <w:r w:rsidRPr="00807D2D">
        <w:rPr>
          <w:rFonts w:ascii="Times New Roman" w:hAnsi="Times New Roman" w:cs="Times New Roman"/>
          <w:color w:val="000000" w:themeColor="text1"/>
          <w:sz w:val="24"/>
          <w:szCs w:val="24"/>
          <w:rtl/>
        </w:rPr>
        <w:t xml:space="preserve">الثانوية </w:t>
      </w:r>
      <w:bookmarkEnd w:id="0"/>
      <w:r w:rsidRPr="00807D2D">
        <w:rPr>
          <w:rFonts w:ascii="Times New Roman" w:hAnsi="Times New Roman" w:cs="Times New Roman"/>
          <w:color w:val="000000" w:themeColor="text1"/>
          <w:sz w:val="24"/>
          <w:szCs w:val="24"/>
          <w:rtl/>
        </w:rPr>
        <w:t>التي تمثل الصفات المضافة للمنتج هو :</w:t>
      </w:r>
    </w:p>
    <w:p w:rsidR="00202B3D" w:rsidRPr="00807D2D" w:rsidRDefault="00202B3D" w:rsidP="00F15F3C">
      <w:pPr>
        <w:numPr>
          <w:ilvl w:val="0"/>
          <w:numId w:val="11"/>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الأداء.</w:t>
      </w:r>
    </w:p>
    <w:p w:rsidR="00202B3D" w:rsidRPr="004871D2" w:rsidRDefault="00202B3D" w:rsidP="00F15F3C">
      <w:pPr>
        <w:numPr>
          <w:ilvl w:val="0"/>
          <w:numId w:val="11"/>
        </w:numPr>
        <w:contextualSpacing/>
        <w:rPr>
          <w:rFonts w:ascii="Times New Roman" w:hAnsi="Times New Roman" w:cs="Times New Roman"/>
          <w:b/>
          <w:bCs/>
          <w:color w:val="00B050"/>
          <w:sz w:val="24"/>
          <w:szCs w:val="24"/>
        </w:rPr>
      </w:pPr>
      <w:r w:rsidRPr="004871D2">
        <w:rPr>
          <w:rFonts w:ascii="Times New Roman" w:hAnsi="Times New Roman" w:cs="Times New Roman" w:hint="cs"/>
          <w:b/>
          <w:bCs/>
          <w:color w:val="00B050"/>
          <w:sz w:val="24"/>
          <w:szCs w:val="24"/>
          <w:rtl/>
        </w:rPr>
        <w:t>المظهر.</w:t>
      </w:r>
      <w:r w:rsidR="004A0049" w:rsidRPr="004871D2">
        <w:rPr>
          <w:rFonts w:ascii="Times New Roman" w:hAnsi="Times New Roman" w:cs="Times New Roman"/>
          <w:b/>
          <w:bCs/>
          <w:color w:val="00B050"/>
          <w:sz w:val="24"/>
          <w:szCs w:val="24"/>
          <w:rtl/>
        </w:rPr>
        <w:t xml:space="preserve"> </w:t>
      </w:r>
    </w:p>
    <w:p w:rsidR="00202B3D" w:rsidRPr="00807D2D" w:rsidRDefault="00202B3D" w:rsidP="00F15F3C">
      <w:pPr>
        <w:numPr>
          <w:ilvl w:val="0"/>
          <w:numId w:val="11"/>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الاستجابة.</w:t>
      </w:r>
    </w:p>
    <w:p w:rsidR="001F104F" w:rsidRPr="00807D2D" w:rsidRDefault="00202B3D" w:rsidP="00F15F3C">
      <w:pPr>
        <w:numPr>
          <w:ilvl w:val="0"/>
          <w:numId w:val="11"/>
        </w:numPr>
        <w:contextualSpacing/>
        <w:rPr>
          <w:rFonts w:ascii="Times New Roman" w:hAnsi="Times New Roman" w:cs="Times New Roman"/>
          <w:color w:val="000000" w:themeColor="text1"/>
          <w:sz w:val="24"/>
          <w:szCs w:val="24"/>
        </w:rPr>
      </w:pPr>
      <w:r w:rsidRPr="00807D2D">
        <w:rPr>
          <w:rFonts w:ascii="Times New Roman" w:hAnsi="Times New Roman" w:cs="Times New Roman" w:hint="cs"/>
          <w:color w:val="000000" w:themeColor="text1"/>
          <w:sz w:val="24"/>
          <w:szCs w:val="24"/>
          <w:rtl/>
        </w:rPr>
        <w:t>الاعتمادية.</w:t>
      </w:r>
    </w:p>
    <w:p w:rsidR="00202B3D" w:rsidRPr="00807D2D" w:rsidRDefault="00202B3D" w:rsidP="00202B3D">
      <w:pPr>
        <w:contextualSpacing/>
        <w:rPr>
          <w:rFonts w:ascii="Times New Roman" w:hAnsi="Times New Roman" w:cs="Times New Roman"/>
          <w:color w:val="000000" w:themeColor="text1"/>
          <w:sz w:val="24"/>
          <w:szCs w:val="24"/>
          <w:rtl/>
        </w:rPr>
      </w:pPr>
    </w:p>
    <w:p w:rsidR="004A5BB4" w:rsidRPr="00807D2D" w:rsidRDefault="004A5BB4" w:rsidP="00202B3D">
      <w:pPr>
        <w:contextualSpacing/>
        <w:rPr>
          <w:rFonts w:ascii="Times New Roman" w:hAnsi="Times New Roman" w:cs="Times New Roman"/>
          <w:color w:val="000000" w:themeColor="text1"/>
          <w:sz w:val="24"/>
          <w:szCs w:val="24"/>
          <w:rtl/>
        </w:rPr>
      </w:pPr>
    </w:p>
    <w:p w:rsidR="001F104F" w:rsidRPr="00807D2D" w:rsidRDefault="001F104F" w:rsidP="001F104F">
      <w:pPr>
        <w:rPr>
          <w:rFonts w:ascii="Times New Roman"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أحد أبعاد الجودة الذي يشير لمدى ثبات الأداء بمرور الوقت هو:</w:t>
      </w:r>
    </w:p>
    <w:p w:rsidR="001F104F" w:rsidRPr="00807D2D" w:rsidRDefault="001F104F" w:rsidP="00F15F3C">
      <w:pPr>
        <w:numPr>
          <w:ilvl w:val="0"/>
          <w:numId w:val="15"/>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الاستجابة.</w:t>
      </w:r>
    </w:p>
    <w:p w:rsidR="001F104F" w:rsidRPr="004871D2" w:rsidRDefault="001F104F" w:rsidP="00F15F3C">
      <w:pPr>
        <w:numPr>
          <w:ilvl w:val="0"/>
          <w:numId w:val="15"/>
        </w:numPr>
        <w:contextualSpacing/>
        <w:rPr>
          <w:rFonts w:ascii="Times New Roman" w:hAnsi="Times New Roman" w:cs="Times New Roman"/>
          <w:b/>
          <w:bCs/>
          <w:color w:val="00B050"/>
          <w:sz w:val="24"/>
          <w:szCs w:val="24"/>
        </w:rPr>
      </w:pPr>
      <w:r w:rsidRPr="004871D2">
        <w:rPr>
          <w:rFonts w:ascii="Times New Roman" w:hAnsi="Times New Roman" w:cs="Times New Roman"/>
          <w:b/>
          <w:bCs/>
          <w:color w:val="00B050"/>
          <w:sz w:val="24"/>
          <w:szCs w:val="24"/>
          <w:rtl/>
        </w:rPr>
        <w:t>الاعتمادية.</w:t>
      </w:r>
    </w:p>
    <w:p w:rsidR="001F104F" w:rsidRPr="00807D2D" w:rsidRDefault="001F104F" w:rsidP="00F15F3C">
      <w:pPr>
        <w:numPr>
          <w:ilvl w:val="0"/>
          <w:numId w:val="15"/>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الصلاحية.</w:t>
      </w:r>
    </w:p>
    <w:p w:rsidR="009D43B6" w:rsidRPr="00807D2D" w:rsidRDefault="001F104F" w:rsidP="004D513D">
      <w:pPr>
        <w:numPr>
          <w:ilvl w:val="0"/>
          <w:numId w:val="15"/>
        </w:numPr>
        <w:contextualSpacing/>
        <w:rPr>
          <w:rFonts w:ascii="Times New Roman" w:hAnsi="Times New Roman" w:cs="Times New Roman"/>
          <w:color w:val="000000" w:themeColor="text1"/>
          <w:sz w:val="24"/>
          <w:szCs w:val="24"/>
        </w:rPr>
      </w:pPr>
      <w:r w:rsidRPr="00807D2D">
        <w:rPr>
          <w:rFonts w:ascii="Times New Roman" w:hAnsi="Times New Roman" w:cs="Times New Roman"/>
          <w:color w:val="000000" w:themeColor="text1"/>
          <w:sz w:val="24"/>
          <w:szCs w:val="24"/>
          <w:rtl/>
        </w:rPr>
        <w:t>المطابقة.</w:t>
      </w: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804600" w:rsidRPr="00807D2D" w:rsidRDefault="009D43B6" w:rsidP="001E7864">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المحاضرة الثانية</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أنواع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حسب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وقت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التنفيذ</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1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tl/>
        </w:rPr>
        <w:t>التغير</w:t>
      </w:r>
      <w:r w:rsidRPr="00807D2D">
        <w:rPr>
          <w:rFonts w:ascii="Times New Roman" w:eastAsia="FreeSerif" w:hAnsi="Times New Roman" w:cs="Times New Roman" w:hint="cs"/>
          <w:color w:val="000000" w:themeColor="text1"/>
          <w:sz w:val="24"/>
          <w:szCs w:val="24"/>
          <w:rtl/>
        </w:rPr>
        <w:t xml:space="preserve"> الجزئي.</w:t>
      </w:r>
    </w:p>
    <w:p w:rsidR="00DF31E6" w:rsidRPr="00807D2D" w:rsidRDefault="00DF31E6" w:rsidP="00F15F3C">
      <w:pPr>
        <w:numPr>
          <w:ilvl w:val="0"/>
          <w:numId w:val="1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التغير العشوائي.</w:t>
      </w:r>
      <w:r w:rsidR="00182C08" w:rsidRPr="00807D2D">
        <w:rPr>
          <w:rFonts w:ascii="Times New Roman" w:hAnsi="Times New Roman" w:cs="Times New Roman"/>
          <w:noProof/>
          <w:color w:val="000000" w:themeColor="text1"/>
          <w:sz w:val="24"/>
          <w:szCs w:val="24"/>
          <w:rtl/>
        </w:rPr>
        <w:t xml:space="preserve"> </w:t>
      </w:r>
    </w:p>
    <w:p w:rsidR="00DF31E6" w:rsidRPr="00807D2D" w:rsidRDefault="00DF31E6" w:rsidP="00F15F3C">
      <w:pPr>
        <w:numPr>
          <w:ilvl w:val="0"/>
          <w:numId w:val="1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التغير المخطط.</w:t>
      </w:r>
    </w:p>
    <w:p w:rsidR="00182C08" w:rsidRPr="004871D2" w:rsidRDefault="00DF31E6" w:rsidP="000448EA">
      <w:pPr>
        <w:pStyle w:val="ListParagraph"/>
        <w:numPr>
          <w:ilvl w:val="0"/>
          <w:numId w:val="18"/>
        </w:numPr>
        <w:jc w:val="both"/>
        <w:rPr>
          <w:rFonts w:ascii="Times New Roman" w:hAnsi="Times New Roman" w:cs="Times New Roman"/>
          <w:b/>
          <w:bCs/>
          <w:color w:val="00B050"/>
          <w:sz w:val="24"/>
          <w:szCs w:val="24"/>
        </w:rPr>
      </w:pPr>
      <w:r w:rsidRPr="004871D2">
        <w:rPr>
          <w:rFonts w:ascii="Times New Roman" w:hAnsi="Times New Roman" w:cs="Times New Roman" w:hint="cs"/>
          <w:b/>
          <w:bCs/>
          <w:color w:val="00B050"/>
          <w:sz w:val="24"/>
          <w:szCs w:val="24"/>
          <w:rtl/>
        </w:rPr>
        <w:t>التغير البطئ</w:t>
      </w:r>
      <w:r w:rsidR="00182C08" w:rsidRPr="004871D2">
        <w:rPr>
          <w:rFonts w:ascii="Times New Roman" w:hAnsi="Times New Roman" w:cs="Times New Roman" w:hint="cs"/>
          <w:b/>
          <w:bCs/>
          <w:color w:val="00B050"/>
          <w:sz w:val="24"/>
          <w:szCs w:val="24"/>
          <w:rtl/>
        </w:rPr>
        <w:t xml:space="preserve"> </w:t>
      </w:r>
      <w:r w:rsidRPr="004871D2">
        <w:rPr>
          <w:rFonts w:ascii="Times New Roman" w:hAnsi="Times New Roman" w:cs="Times New Roman" w:hint="cs"/>
          <w:b/>
          <w:bCs/>
          <w:color w:val="00B050"/>
          <w:sz w:val="24"/>
          <w:szCs w:val="24"/>
          <w:rtl/>
        </w:rPr>
        <w:t>.</w:t>
      </w: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أنواع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يسمى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بالصدمة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القوية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والذي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يستوجب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الحذر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الأثار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الإجتماعية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السلبية</w:t>
      </w: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للمتأثرين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به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هو</w:t>
      </w:r>
      <w:r w:rsidRPr="00807D2D">
        <w:rPr>
          <w:rFonts w:ascii="Times New Roman" w:eastAsia="FreeSerif" w:hAnsi="Times New Roman" w:cs="Times New Roman"/>
          <w:color w:val="000000" w:themeColor="text1"/>
          <w:sz w:val="24"/>
          <w:szCs w:val="24"/>
        </w:rPr>
        <w:t xml:space="preserve"> :</w:t>
      </w:r>
    </w:p>
    <w:p w:rsidR="00C424F1" w:rsidRPr="00807D2D" w:rsidRDefault="00C424F1" w:rsidP="00F15F3C">
      <w:pPr>
        <w:numPr>
          <w:ilvl w:val="0"/>
          <w:numId w:val="2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التغيير الشامل.</w:t>
      </w:r>
    </w:p>
    <w:p w:rsidR="00C424F1" w:rsidRPr="00807D2D" w:rsidRDefault="00C424F1" w:rsidP="00F15F3C">
      <w:pPr>
        <w:numPr>
          <w:ilvl w:val="0"/>
          <w:numId w:val="2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التغيير البطيئ.</w:t>
      </w:r>
    </w:p>
    <w:p w:rsidR="00C424F1" w:rsidRPr="004871D2" w:rsidRDefault="00C424F1" w:rsidP="00F15F3C">
      <w:pPr>
        <w:numPr>
          <w:ilvl w:val="0"/>
          <w:numId w:val="2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4871D2">
        <w:rPr>
          <w:rFonts w:ascii="Times New Roman" w:hAnsi="Times New Roman" w:cs="Times New Roman" w:hint="cs"/>
          <w:b/>
          <w:bCs/>
          <w:color w:val="00B050"/>
          <w:sz w:val="24"/>
          <w:szCs w:val="24"/>
          <w:rtl/>
        </w:rPr>
        <w:t>التغيير السريع.</w:t>
      </w:r>
    </w:p>
    <w:p w:rsidR="00C424F1" w:rsidRPr="00807D2D" w:rsidRDefault="00C424F1" w:rsidP="00F15F3C">
      <w:pPr>
        <w:numPr>
          <w:ilvl w:val="0"/>
          <w:numId w:val="2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التغيير المخطط.</w:t>
      </w:r>
      <w:r w:rsidR="00182C08" w:rsidRPr="00807D2D">
        <w:rPr>
          <w:rFonts w:ascii="Times New Roman" w:hAnsi="Times New Roman" w:cs="Times New Roman"/>
          <w:noProof/>
          <w:color w:val="000000" w:themeColor="text1"/>
          <w:sz w:val="24"/>
          <w:szCs w:val="24"/>
          <w:rtl/>
        </w:rPr>
        <w:t xml:space="preserve"> </w:t>
      </w:r>
    </w:p>
    <w:p w:rsidR="00182C08" w:rsidRPr="00807D2D" w:rsidRDefault="00182C08" w:rsidP="00182C0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tl/>
        </w:rPr>
      </w:pPr>
    </w:p>
    <w:p w:rsidR="004D513D" w:rsidRPr="00807D2D" w:rsidRDefault="004D513D"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4D513D" w:rsidRPr="00807D2D" w:rsidRDefault="004D513D" w:rsidP="004D513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أمثلة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القوى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الداخلية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المحركة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للتغيير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p>
    <w:p w:rsidR="004D513D" w:rsidRPr="00807D2D" w:rsidRDefault="004D513D" w:rsidP="004D513D">
      <w:pPr>
        <w:numPr>
          <w:ilvl w:val="0"/>
          <w:numId w:val="2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720"/>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إصدار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قوانين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جديدة</w:t>
      </w:r>
      <w:r w:rsidR="006F67B5" w:rsidRPr="00807D2D">
        <w:rPr>
          <w:rFonts w:ascii="Times New Roman" w:eastAsia="FreeSerif" w:hAnsi="Times New Roman" w:cs="Times New Roman" w:hint="cs"/>
          <w:color w:val="000000" w:themeColor="text1"/>
          <w:sz w:val="24"/>
          <w:szCs w:val="24"/>
          <w:rtl/>
        </w:rPr>
        <w:t xml:space="preserve"> </w:t>
      </w:r>
    </w:p>
    <w:p w:rsidR="004D513D" w:rsidRPr="00807D2D" w:rsidRDefault="004D513D" w:rsidP="004D513D">
      <w:pPr>
        <w:numPr>
          <w:ilvl w:val="0"/>
          <w:numId w:val="2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720"/>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تزايد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الإهتمام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بالمسؤولية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الإجتماعية</w:t>
      </w:r>
    </w:p>
    <w:p w:rsidR="004D513D" w:rsidRPr="004871D2" w:rsidRDefault="004D513D" w:rsidP="004D513D">
      <w:pPr>
        <w:numPr>
          <w:ilvl w:val="0"/>
          <w:numId w:val="2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720"/>
        <w:contextualSpacing/>
        <w:jc w:val="both"/>
        <w:rPr>
          <w:rFonts w:ascii="Times New Roman" w:hAnsi="Times New Roman" w:cs="Times New Roman"/>
          <w:b/>
          <w:bCs/>
          <w:color w:val="00B050"/>
          <w:sz w:val="24"/>
          <w:szCs w:val="24"/>
        </w:rPr>
      </w:pPr>
      <w:r w:rsidRPr="004871D2">
        <w:rPr>
          <w:rFonts w:ascii="Times New Roman" w:hAnsi="Times New Roman" w:cs="Times New Roman" w:hint="eastAsia"/>
          <w:b/>
          <w:bCs/>
          <w:color w:val="00B050"/>
          <w:sz w:val="24"/>
          <w:szCs w:val="24"/>
          <w:rtl/>
        </w:rPr>
        <w:t>ارتفاع</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معدلات</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دوران</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العمل</w:t>
      </w:r>
    </w:p>
    <w:p w:rsidR="004D513D" w:rsidRPr="00807D2D" w:rsidRDefault="004D513D" w:rsidP="004D513D">
      <w:pPr>
        <w:numPr>
          <w:ilvl w:val="0"/>
          <w:numId w:val="2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720"/>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التطورات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التكنولوجية</w:t>
      </w:r>
    </w:p>
    <w:p w:rsidR="004D513D" w:rsidRPr="00807D2D" w:rsidRDefault="004D513D" w:rsidP="004D513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p>
    <w:p w:rsidR="004D513D" w:rsidRPr="00807D2D" w:rsidRDefault="004D513D" w:rsidP="004D513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أمثلة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القوى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الخارجية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المحركة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للتغيير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p>
    <w:p w:rsidR="004D513D" w:rsidRPr="004871D2" w:rsidRDefault="004D513D" w:rsidP="004D513D">
      <w:pPr>
        <w:numPr>
          <w:ilvl w:val="0"/>
          <w:numId w:val="2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4871D2">
        <w:rPr>
          <w:rFonts w:ascii="Times New Roman" w:hAnsi="Times New Roman" w:cs="Times New Roman" w:hint="eastAsia"/>
          <w:b/>
          <w:bCs/>
          <w:color w:val="00B050"/>
          <w:sz w:val="24"/>
          <w:szCs w:val="24"/>
          <w:rtl/>
        </w:rPr>
        <w:t>تزايد</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الإهتمام</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بالمسؤلية</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الإجتماعية</w:t>
      </w:r>
      <w:r w:rsidRPr="004871D2">
        <w:rPr>
          <w:rFonts w:ascii="Times New Roman" w:hAnsi="Times New Roman" w:cs="Times New Roman" w:hint="cs"/>
          <w:b/>
          <w:bCs/>
          <w:color w:val="00B050"/>
          <w:sz w:val="24"/>
          <w:szCs w:val="24"/>
          <w:rtl/>
        </w:rPr>
        <w:t>.</w:t>
      </w:r>
    </w:p>
    <w:p w:rsidR="004D513D" w:rsidRPr="00807D2D" w:rsidRDefault="004D513D" w:rsidP="004D513D">
      <w:pPr>
        <w:numPr>
          <w:ilvl w:val="0"/>
          <w:numId w:val="2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خسائر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فادحة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hint="cs"/>
          <w:color w:val="000000" w:themeColor="text1"/>
          <w:sz w:val="24"/>
          <w:szCs w:val="24"/>
          <w:rtl/>
        </w:rPr>
        <w:t>.</w:t>
      </w:r>
    </w:p>
    <w:p w:rsidR="004D513D" w:rsidRPr="00807D2D" w:rsidRDefault="004D513D" w:rsidP="004D513D">
      <w:pPr>
        <w:numPr>
          <w:ilvl w:val="0"/>
          <w:numId w:val="2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انخفاض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درجة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الرضا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الوظيفي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hint="cs"/>
          <w:color w:val="000000" w:themeColor="text1"/>
          <w:sz w:val="24"/>
          <w:szCs w:val="24"/>
          <w:rtl/>
        </w:rPr>
        <w:t>.</w:t>
      </w:r>
    </w:p>
    <w:p w:rsidR="004D513D" w:rsidRPr="00807D2D" w:rsidRDefault="004D513D" w:rsidP="004D513D">
      <w:pPr>
        <w:numPr>
          <w:ilvl w:val="0"/>
          <w:numId w:val="2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ارتفاع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معدلات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الدوران</w:t>
      </w:r>
      <w:r w:rsidRPr="00807D2D">
        <w:rPr>
          <w:rFonts w:ascii="Times New Roman" w:eastAsia="FreeSerif" w:hAnsi="Times New Roman" w:cs="Times New Roman" w:hint="cs"/>
          <w:color w:val="000000" w:themeColor="text1"/>
          <w:sz w:val="24"/>
          <w:szCs w:val="24"/>
          <w:rtl/>
        </w:rPr>
        <w:t>.</w:t>
      </w:r>
    </w:p>
    <w:p w:rsidR="004D513D" w:rsidRPr="00807D2D" w:rsidRDefault="004D513D" w:rsidP="004D513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p>
    <w:p w:rsidR="000448EA" w:rsidRPr="00807D2D"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تتمثل المرحلة الرابعة من مراحل عملية التغير بـ:</w:t>
      </w:r>
    </w:p>
    <w:p w:rsidR="00DF31E6" w:rsidRPr="004871D2" w:rsidRDefault="00DF31E6" w:rsidP="00F15F3C">
      <w:pPr>
        <w:numPr>
          <w:ilvl w:val="0"/>
          <w:numId w:val="1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4871D2">
        <w:rPr>
          <w:rFonts w:ascii="Times New Roman" w:hAnsi="Times New Roman" w:cs="Times New Roman" w:hint="cs"/>
          <w:b/>
          <w:bCs/>
          <w:color w:val="00B050"/>
          <w:sz w:val="24"/>
          <w:szCs w:val="24"/>
          <w:rtl/>
        </w:rPr>
        <w:t>اختيار الإستراتيجية الملائمة.</w:t>
      </w:r>
    </w:p>
    <w:p w:rsidR="00DF31E6" w:rsidRPr="00807D2D" w:rsidRDefault="00DF31E6" w:rsidP="00F15F3C">
      <w:pPr>
        <w:numPr>
          <w:ilvl w:val="0"/>
          <w:numId w:val="1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تنفيذ التغير.</w:t>
      </w:r>
      <w:r w:rsidR="006F67B5" w:rsidRPr="00807D2D">
        <w:rPr>
          <w:rFonts w:ascii="Times New Roman" w:eastAsia="FreeSerif" w:hAnsi="Times New Roman" w:cs="Times New Roman" w:hint="cs"/>
          <w:color w:val="000000" w:themeColor="text1"/>
          <w:sz w:val="24"/>
          <w:szCs w:val="24"/>
          <w:rtl/>
        </w:rPr>
        <w:t>(الخامسة)</w:t>
      </w:r>
    </w:p>
    <w:p w:rsidR="00DF31E6" w:rsidRPr="00807D2D" w:rsidRDefault="00DF31E6" w:rsidP="00F15F3C">
      <w:pPr>
        <w:numPr>
          <w:ilvl w:val="0"/>
          <w:numId w:val="1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تخطيط برنامج التغيير.</w:t>
      </w:r>
      <w:r w:rsidR="006F67B5" w:rsidRPr="00807D2D">
        <w:rPr>
          <w:rFonts w:ascii="Times New Roman" w:eastAsia="FreeSerif" w:hAnsi="Times New Roman" w:cs="Times New Roman" w:hint="cs"/>
          <w:color w:val="000000" w:themeColor="text1"/>
          <w:sz w:val="24"/>
          <w:szCs w:val="24"/>
          <w:rtl/>
        </w:rPr>
        <w:t>(الثالثة)</w:t>
      </w:r>
    </w:p>
    <w:p w:rsidR="00DF31E6" w:rsidRPr="00807D2D" w:rsidRDefault="00DF31E6" w:rsidP="00F15F3C">
      <w:pPr>
        <w:numPr>
          <w:ilvl w:val="0"/>
          <w:numId w:val="1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تحديد المشاكل الحقيقية.</w:t>
      </w:r>
      <w:r w:rsidR="006F67B5" w:rsidRPr="00807D2D">
        <w:rPr>
          <w:rFonts w:ascii="Times New Roman" w:eastAsia="FreeSerif" w:hAnsi="Times New Roman" w:cs="Times New Roman" w:hint="cs"/>
          <w:color w:val="000000" w:themeColor="text1"/>
          <w:sz w:val="24"/>
          <w:szCs w:val="24"/>
          <w:rtl/>
        </w:rPr>
        <w:t>(الثانية)</w:t>
      </w: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تتمثل المرحلة الثالثة من مراحل عملية التغير بـ:</w:t>
      </w:r>
    </w:p>
    <w:p w:rsidR="00C424F1" w:rsidRPr="00807D2D" w:rsidRDefault="00C424F1" w:rsidP="00F15F3C">
      <w:pPr>
        <w:numPr>
          <w:ilvl w:val="0"/>
          <w:numId w:val="2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اختيار الإستراتيجية الملائمة.</w:t>
      </w:r>
      <w:r w:rsidR="006F67B5" w:rsidRPr="00807D2D">
        <w:rPr>
          <w:rFonts w:ascii="Times New Roman" w:eastAsia="FreeSerif" w:hAnsi="Times New Roman" w:cs="Times New Roman" w:hint="cs"/>
          <w:color w:val="000000" w:themeColor="text1"/>
          <w:sz w:val="24"/>
          <w:szCs w:val="24"/>
          <w:rtl/>
        </w:rPr>
        <w:t>(الرابعة)</w:t>
      </w:r>
    </w:p>
    <w:p w:rsidR="00C424F1" w:rsidRPr="00807D2D" w:rsidRDefault="00C424F1" w:rsidP="00F15F3C">
      <w:pPr>
        <w:numPr>
          <w:ilvl w:val="0"/>
          <w:numId w:val="2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تنفيذ التغيير.</w:t>
      </w:r>
      <w:r w:rsidR="006F67B5" w:rsidRPr="00807D2D">
        <w:rPr>
          <w:rFonts w:ascii="Times New Roman" w:eastAsia="FreeSerif" w:hAnsi="Times New Roman" w:cs="Times New Roman" w:hint="cs"/>
          <w:color w:val="000000" w:themeColor="text1"/>
          <w:sz w:val="24"/>
          <w:szCs w:val="24"/>
          <w:rtl/>
        </w:rPr>
        <w:t>(الخامسة)</w:t>
      </w:r>
    </w:p>
    <w:p w:rsidR="00C424F1" w:rsidRPr="00807D2D" w:rsidRDefault="00C424F1" w:rsidP="00F15F3C">
      <w:pPr>
        <w:numPr>
          <w:ilvl w:val="0"/>
          <w:numId w:val="2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تحديد المشاكل الحقيقية.</w:t>
      </w:r>
      <w:r w:rsidR="006F67B5" w:rsidRPr="00807D2D">
        <w:rPr>
          <w:rFonts w:ascii="Times New Roman" w:eastAsia="FreeSerif" w:hAnsi="Times New Roman" w:cs="Times New Roman" w:hint="cs"/>
          <w:color w:val="000000" w:themeColor="text1"/>
          <w:sz w:val="24"/>
          <w:szCs w:val="24"/>
          <w:rtl/>
        </w:rPr>
        <w:t>(الثانية)</w:t>
      </w:r>
    </w:p>
    <w:p w:rsidR="00C424F1" w:rsidRPr="004871D2" w:rsidRDefault="00C424F1" w:rsidP="00F15F3C">
      <w:pPr>
        <w:numPr>
          <w:ilvl w:val="0"/>
          <w:numId w:val="2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4871D2">
        <w:rPr>
          <w:rFonts w:ascii="Times New Roman" w:hAnsi="Times New Roman" w:cs="Times New Roman" w:hint="cs"/>
          <w:b/>
          <w:bCs/>
          <w:color w:val="00B050"/>
          <w:sz w:val="24"/>
          <w:szCs w:val="24"/>
          <w:rtl/>
        </w:rPr>
        <w:t>تخطيط برامج التغيير.</w:t>
      </w:r>
      <w:r w:rsidR="001B7D05" w:rsidRPr="004871D2">
        <w:rPr>
          <w:rFonts w:ascii="Times New Roman" w:hAnsi="Times New Roman" w:cs="Times New Roman"/>
          <w:b/>
          <w:bCs/>
          <w:color w:val="00B050"/>
          <w:sz w:val="24"/>
          <w:szCs w:val="24"/>
          <w:rtl/>
        </w:rPr>
        <w:t xml:space="preserve"> </w:t>
      </w: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تتمثل المرحلة الخامسة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 xml:space="preserve"> بـ:</w:t>
      </w:r>
    </w:p>
    <w:p w:rsidR="00C424F1" w:rsidRPr="00807D2D" w:rsidRDefault="00C424F1" w:rsidP="00F15F3C">
      <w:pPr>
        <w:numPr>
          <w:ilvl w:val="0"/>
          <w:numId w:val="2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التعامل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مقاومة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hint="cs"/>
          <w:color w:val="000000" w:themeColor="text1"/>
          <w:sz w:val="24"/>
          <w:szCs w:val="24"/>
          <w:rtl/>
        </w:rPr>
        <w:t>.</w:t>
      </w:r>
      <w:r w:rsidR="006F67B5" w:rsidRPr="00807D2D">
        <w:rPr>
          <w:rFonts w:ascii="Times New Roman" w:eastAsia="FreeSerif" w:hAnsi="Times New Roman" w:cs="Times New Roman" w:hint="cs"/>
          <w:color w:val="000000" w:themeColor="text1"/>
          <w:sz w:val="24"/>
          <w:szCs w:val="24"/>
          <w:rtl/>
        </w:rPr>
        <w:t>(السادسة)</w:t>
      </w:r>
    </w:p>
    <w:p w:rsidR="00C424F1" w:rsidRPr="004871D2" w:rsidRDefault="00C424F1" w:rsidP="00F15F3C">
      <w:pPr>
        <w:numPr>
          <w:ilvl w:val="0"/>
          <w:numId w:val="2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4871D2">
        <w:rPr>
          <w:rFonts w:ascii="Times New Roman" w:hAnsi="Times New Roman" w:cs="Times New Roman" w:hint="eastAsia"/>
          <w:b/>
          <w:bCs/>
          <w:color w:val="00B050"/>
          <w:sz w:val="24"/>
          <w:szCs w:val="24"/>
          <w:rtl/>
        </w:rPr>
        <w:t>تنفيذ</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التغيير</w:t>
      </w:r>
    </w:p>
    <w:p w:rsidR="00C424F1" w:rsidRPr="00807D2D" w:rsidRDefault="00C424F1" w:rsidP="00F15F3C">
      <w:pPr>
        <w:numPr>
          <w:ilvl w:val="0"/>
          <w:numId w:val="2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الملائمة</w:t>
      </w:r>
      <w:r w:rsidRPr="00807D2D">
        <w:rPr>
          <w:rFonts w:ascii="Times New Roman" w:eastAsia="FreeSerif" w:hAnsi="Times New Roman" w:cs="Times New Roman" w:hint="cs"/>
          <w:color w:val="000000" w:themeColor="text1"/>
          <w:sz w:val="24"/>
          <w:szCs w:val="24"/>
          <w:rtl/>
        </w:rPr>
        <w:t>.</w:t>
      </w:r>
      <w:r w:rsidR="006F67B5" w:rsidRPr="00807D2D">
        <w:rPr>
          <w:rFonts w:ascii="Times New Roman" w:eastAsia="FreeSerif" w:hAnsi="Times New Roman" w:cs="Times New Roman" w:hint="cs"/>
          <w:color w:val="000000" w:themeColor="text1"/>
          <w:sz w:val="24"/>
          <w:szCs w:val="24"/>
          <w:rtl/>
        </w:rPr>
        <w:t>(الرابعة)</w:t>
      </w:r>
    </w:p>
    <w:p w:rsidR="00C424F1" w:rsidRPr="00807D2D" w:rsidRDefault="00C424F1" w:rsidP="00F15F3C">
      <w:pPr>
        <w:numPr>
          <w:ilvl w:val="0"/>
          <w:numId w:val="2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المتابع</w:t>
      </w:r>
      <w:r w:rsidRPr="00807D2D">
        <w:rPr>
          <w:rFonts w:ascii="Times New Roman" w:eastAsia="FreeSerif" w:hAnsi="Times New Roman" w:cs="Times New Roman" w:hint="cs"/>
          <w:color w:val="000000" w:themeColor="text1"/>
          <w:sz w:val="24"/>
          <w:szCs w:val="24"/>
          <w:rtl/>
        </w:rPr>
        <w:t>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والتقييم</w:t>
      </w:r>
      <w:r w:rsidRPr="00807D2D">
        <w:rPr>
          <w:rFonts w:ascii="Times New Roman" w:eastAsia="FreeSerif" w:hAnsi="Times New Roman" w:cs="Times New Roman" w:hint="cs"/>
          <w:color w:val="000000" w:themeColor="text1"/>
          <w:sz w:val="24"/>
          <w:szCs w:val="24"/>
          <w:rtl/>
        </w:rPr>
        <w:t>.</w:t>
      </w:r>
      <w:r w:rsidR="006F67B5" w:rsidRPr="00807D2D">
        <w:rPr>
          <w:rFonts w:ascii="Times New Roman" w:eastAsia="FreeSerif" w:hAnsi="Times New Roman" w:cs="Times New Roman" w:hint="cs"/>
          <w:color w:val="000000" w:themeColor="text1"/>
          <w:sz w:val="24"/>
          <w:szCs w:val="24"/>
          <w:rtl/>
        </w:rPr>
        <w:t>(السابعة )</w:t>
      </w: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hint="cs"/>
          <w:color w:val="000000" w:themeColor="text1"/>
          <w:sz w:val="24"/>
          <w:szCs w:val="24"/>
          <w:rtl/>
        </w:rPr>
        <w:t>ـ:</w:t>
      </w:r>
    </w:p>
    <w:p w:rsidR="00C424F1" w:rsidRPr="004871D2" w:rsidRDefault="00C424F1" w:rsidP="00F15F3C">
      <w:pPr>
        <w:numPr>
          <w:ilvl w:val="0"/>
          <w:numId w:val="3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4871D2">
        <w:rPr>
          <w:rFonts w:ascii="Times New Roman" w:hAnsi="Times New Roman" w:cs="Times New Roman" w:hint="eastAsia"/>
          <w:b/>
          <w:bCs/>
          <w:color w:val="00B050"/>
          <w:sz w:val="24"/>
          <w:szCs w:val="24"/>
          <w:rtl/>
        </w:rPr>
        <w:t>تحديد</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المشاكل</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الحقيقة</w:t>
      </w:r>
    </w:p>
    <w:p w:rsidR="00C424F1" w:rsidRPr="00807D2D" w:rsidRDefault="00C424F1" w:rsidP="00F15F3C">
      <w:pPr>
        <w:numPr>
          <w:ilvl w:val="0"/>
          <w:numId w:val="3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lastRenderedPageBreak/>
        <w:t>تشخيص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الحالي</w:t>
      </w:r>
    </w:p>
    <w:p w:rsidR="00C424F1" w:rsidRPr="00807D2D" w:rsidRDefault="00C424F1" w:rsidP="00F15F3C">
      <w:pPr>
        <w:numPr>
          <w:ilvl w:val="0"/>
          <w:numId w:val="3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الملائمة</w:t>
      </w:r>
    </w:p>
    <w:p w:rsidR="00C424F1" w:rsidRPr="00807D2D" w:rsidRDefault="00C424F1" w:rsidP="00F15F3C">
      <w:pPr>
        <w:numPr>
          <w:ilvl w:val="0"/>
          <w:numId w:val="3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تخطيط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برامج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أسباب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مقاومة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التغير</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2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الخوف من الفشل.</w:t>
      </w:r>
    </w:p>
    <w:p w:rsidR="00DF31E6" w:rsidRPr="00807D2D" w:rsidRDefault="00DF31E6" w:rsidP="00F15F3C">
      <w:pPr>
        <w:numPr>
          <w:ilvl w:val="0"/>
          <w:numId w:val="2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سوء فهم مبررات التغير.</w:t>
      </w:r>
    </w:p>
    <w:p w:rsidR="00DF31E6" w:rsidRPr="00807D2D" w:rsidRDefault="00DF31E6" w:rsidP="00F15F3C">
      <w:pPr>
        <w:numPr>
          <w:ilvl w:val="0"/>
          <w:numId w:val="2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ضغوطات الجماعة.</w:t>
      </w:r>
    </w:p>
    <w:p w:rsidR="000448EA" w:rsidRPr="004871D2" w:rsidRDefault="00DF31E6" w:rsidP="000448EA">
      <w:pPr>
        <w:numPr>
          <w:ilvl w:val="0"/>
          <w:numId w:val="2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4871D2">
        <w:rPr>
          <w:rFonts w:ascii="Times New Roman" w:hAnsi="Times New Roman" w:cs="Times New Roman" w:hint="cs"/>
          <w:b/>
          <w:bCs/>
          <w:color w:val="00B050"/>
          <w:sz w:val="24"/>
          <w:szCs w:val="24"/>
          <w:rtl/>
        </w:rPr>
        <w:t>جميع ماذكر صحيح.</w:t>
      </w:r>
    </w:p>
    <w:p w:rsidR="001B7D05" w:rsidRPr="00807D2D" w:rsidRDefault="001B7D05" w:rsidP="001B7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1B7D05" w:rsidRPr="00807D2D" w:rsidRDefault="001B7D05" w:rsidP="001B7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color w:val="000000" w:themeColor="text1"/>
          <w:sz w:val="24"/>
          <w:szCs w:val="24"/>
          <w:rtl/>
        </w:rPr>
        <w:t>ليست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الأساليب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تلجأ</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لها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للحد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مقاومة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p>
    <w:p w:rsidR="001B7D05" w:rsidRPr="00807D2D" w:rsidRDefault="001B7D05" w:rsidP="001B7D05">
      <w:pPr>
        <w:numPr>
          <w:ilvl w:val="0"/>
          <w:numId w:val="3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شرح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تجنيها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1B7D05" w:rsidRPr="004871D2" w:rsidRDefault="001B7D05" w:rsidP="000448EA">
      <w:pPr>
        <w:numPr>
          <w:ilvl w:val="0"/>
          <w:numId w:val="3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4871D2">
        <w:rPr>
          <w:rFonts w:ascii="Times New Roman" w:hAnsi="Times New Roman" w:cs="Times New Roman" w:hint="eastAsia"/>
          <w:b/>
          <w:bCs/>
          <w:color w:val="00B050"/>
          <w:sz w:val="24"/>
          <w:szCs w:val="24"/>
          <w:rtl/>
        </w:rPr>
        <w:t>إبعاد</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القوى</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المعوقة</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للتغيير</w:t>
      </w:r>
      <w:r w:rsidRPr="004871D2">
        <w:rPr>
          <w:rFonts w:ascii="Times New Roman" w:hAnsi="Times New Roman" w:cs="Times New Roman" w:hint="cs"/>
          <w:b/>
          <w:bCs/>
          <w:color w:val="00B050"/>
          <w:sz w:val="24"/>
          <w:szCs w:val="24"/>
          <w:rtl/>
        </w:rPr>
        <w:t xml:space="preserve"> او عدم </w:t>
      </w:r>
      <w:r w:rsidRPr="004871D2">
        <w:rPr>
          <w:rFonts w:ascii="Times New Roman" w:hAnsi="Times New Roman" w:cs="Times New Roman" w:hint="eastAsia"/>
          <w:b/>
          <w:bCs/>
          <w:color w:val="00B050"/>
          <w:sz w:val="24"/>
          <w:szCs w:val="24"/>
          <w:rtl/>
        </w:rPr>
        <w:t>إشراك</w:t>
      </w:r>
      <w:r w:rsidR="000448EA" w:rsidRPr="004871D2">
        <w:rPr>
          <w:rFonts w:ascii="Times New Roman" w:hAnsi="Times New Roman" w:cs="Times New Roman" w:hint="cs"/>
          <w:b/>
          <w:bCs/>
          <w:color w:val="00B050"/>
          <w:sz w:val="24"/>
          <w:szCs w:val="24"/>
          <w:rtl/>
        </w:rPr>
        <w:t>ها</w:t>
      </w:r>
    </w:p>
    <w:p w:rsidR="001B7D05" w:rsidRPr="00807D2D" w:rsidRDefault="001B7D05" w:rsidP="001B7D05">
      <w:pPr>
        <w:numPr>
          <w:ilvl w:val="0"/>
          <w:numId w:val="3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استخدام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التهديد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بالعقاب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نهاية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الأمر</w:t>
      </w:r>
    </w:p>
    <w:p w:rsidR="001B7D05" w:rsidRPr="00807D2D" w:rsidRDefault="001B7D05" w:rsidP="001B7D05">
      <w:pPr>
        <w:numPr>
          <w:ilvl w:val="0"/>
          <w:numId w:val="3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دعم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وتأييد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الإيجابية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المؤيدة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للتغيير</w:t>
      </w:r>
    </w:p>
    <w:p w:rsidR="001B7D05" w:rsidRPr="00807D2D" w:rsidRDefault="001B7D05" w:rsidP="001B7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مجالات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ظل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2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يتناسب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الهيكل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التنظيمي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المسطح</w:t>
      </w:r>
      <w:r w:rsidRPr="00807D2D">
        <w:rPr>
          <w:rFonts w:ascii="Times New Roman" w:eastAsia="FreeSerif" w:hAnsi="Times New Roman" w:cs="Times New Roman"/>
          <w:color w:val="000000" w:themeColor="text1"/>
          <w:sz w:val="24"/>
          <w:szCs w:val="24"/>
        </w:rPr>
        <w:t xml:space="preserve"> Flat </w:t>
      </w:r>
      <w:r w:rsidRPr="00807D2D">
        <w:rPr>
          <w:rFonts w:ascii="Times New Roman" w:eastAsia="FreeSerif" w:hAnsi="Times New Roman" w:cs="Times New Roman" w:hint="eastAsia"/>
          <w:color w:val="000000" w:themeColor="text1"/>
          <w:sz w:val="24"/>
          <w:szCs w:val="24"/>
          <w:rtl/>
        </w:rPr>
        <w:t>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hint="cs"/>
          <w:color w:val="000000" w:themeColor="text1"/>
          <w:sz w:val="24"/>
          <w:szCs w:val="24"/>
          <w:rtl/>
        </w:rPr>
        <w:t>.</w:t>
      </w:r>
    </w:p>
    <w:p w:rsidR="00DF31E6" w:rsidRPr="00807D2D" w:rsidRDefault="00DF31E6" w:rsidP="00F15F3C">
      <w:pPr>
        <w:numPr>
          <w:ilvl w:val="0"/>
          <w:numId w:val="2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الديمقراطي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ملائمة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الدكتاتوري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p>
    <w:p w:rsidR="00DF31E6" w:rsidRPr="00807D2D" w:rsidRDefault="00DF31E6" w:rsidP="00F15F3C">
      <w:pPr>
        <w:numPr>
          <w:ilvl w:val="0"/>
          <w:numId w:val="2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تنظر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ثقافة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للخطأ</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فرصة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للتطور</w:t>
      </w:r>
      <w:r w:rsidRPr="00807D2D">
        <w:rPr>
          <w:rFonts w:ascii="Times New Roman" w:eastAsia="FreeSerif" w:hAnsi="Times New Roman" w:cs="Times New Roman" w:hint="cs"/>
          <w:color w:val="000000" w:themeColor="text1"/>
          <w:sz w:val="24"/>
          <w:szCs w:val="24"/>
          <w:rtl/>
        </w:rPr>
        <w:t>.</w:t>
      </w:r>
    </w:p>
    <w:p w:rsidR="00DF31E6" w:rsidRPr="004871D2" w:rsidRDefault="00DF31E6" w:rsidP="00F15F3C">
      <w:pPr>
        <w:numPr>
          <w:ilvl w:val="0"/>
          <w:numId w:val="2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4871D2">
        <w:rPr>
          <w:rFonts w:ascii="Times New Roman" w:hAnsi="Times New Roman" w:cs="Times New Roman" w:hint="eastAsia"/>
          <w:b/>
          <w:bCs/>
          <w:color w:val="00B050"/>
          <w:sz w:val="24"/>
          <w:szCs w:val="24"/>
          <w:rtl/>
        </w:rPr>
        <w:t>يتطلب</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التنفيذ</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الناجح</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لإدارة</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الجودة</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الشاملة</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تحقيق</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تحسينات</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هامشية</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تدريجية</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في</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معايير</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الأداء</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الأساسية</w:t>
      </w: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tl/>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واحده من العبارات التاليه خاطئه حول مجالات التغيير في ظل إدارة الجوده الشامله وهي</w:t>
      </w:r>
      <w:r w:rsidRPr="00807D2D">
        <w:rPr>
          <w:rFonts w:ascii="Times New Roman" w:eastAsia="FreeSerif" w:hAnsi="Times New Roman" w:cs="Times New Roman"/>
          <w:color w:val="000000" w:themeColor="text1"/>
          <w:sz w:val="24"/>
          <w:szCs w:val="24"/>
        </w:rPr>
        <w:t>::</w:t>
      </w:r>
    </w:p>
    <w:p w:rsidR="00DF31E6" w:rsidRPr="004871D2" w:rsidRDefault="00DF31E6" w:rsidP="00CE377B">
      <w:pPr>
        <w:numPr>
          <w:ilvl w:val="0"/>
          <w:numId w:val="2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4871D2">
        <w:rPr>
          <w:rFonts w:ascii="Times New Roman" w:hAnsi="Times New Roman" w:cs="Times New Roman" w:hint="eastAsia"/>
          <w:b/>
          <w:bCs/>
          <w:color w:val="00B050"/>
          <w:sz w:val="24"/>
          <w:szCs w:val="24"/>
          <w:rtl/>
        </w:rPr>
        <w:t>يتناسب</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الهيكل</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التنظيمي</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الطويل</w:t>
      </w:r>
      <w:r w:rsidRPr="004871D2">
        <w:rPr>
          <w:rFonts w:ascii="Times New Roman" w:hAnsi="Times New Roman" w:cs="Times New Roman"/>
          <w:b/>
          <w:bCs/>
          <w:color w:val="00B050"/>
          <w:sz w:val="24"/>
          <w:szCs w:val="24"/>
        </w:rPr>
        <w:t xml:space="preserve"> Tall </w:t>
      </w:r>
      <w:r w:rsidRPr="004871D2">
        <w:rPr>
          <w:rFonts w:ascii="Times New Roman" w:hAnsi="Times New Roman" w:cs="Times New Roman" w:hint="eastAsia"/>
          <w:b/>
          <w:bCs/>
          <w:color w:val="00B050"/>
          <w:sz w:val="24"/>
          <w:szCs w:val="24"/>
          <w:rtl/>
        </w:rPr>
        <w:t>مع</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إدارة</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الجودة</w:t>
      </w:r>
      <w:r w:rsidRPr="004871D2">
        <w:rPr>
          <w:rFonts w:ascii="Times New Roman" w:hAnsi="Times New Roman" w:cs="Times New Roman"/>
          <w:b/>
          <w:bCs/>
          <w:color w:val="00B050"/>
          <w:sz w:val="24"/>
          <w:szCs w:val="24"/>
        </w:rPr>
        <w:t xml:space="preserve"> </w:t>
      </w:r>
      <w:r w:rsidRPr="004871D2">
        <w:rPr>
          <w:rFonts w:ascii="Times New Roman" w:hAnsi="Times New Roman" w:cs="Times New Roman" w:hint="eastAsia"/>
          <w:b/>
          <w:bCs/>
          <w:color w:val="00B050"/>
          <w:sz w:val="24"/>
          <w:szCs w:val="24"/>
          <w:rtl/>
        </w:rPr>
        <w:t>الشاملة</w:t>
      </w:r>
      <w:r w:rsidR="00CE377B" w:rsidRPr="004871D2">
        <w:rPr>
          <w:rFonts w:ascii="Times New Roman" w:hAnsi="Times New Roman" w:cs="Times New Roman" w:hint="cs"/>
          <w:b/>
          <w:bCs/>
          <w:color w:val="00B050"/>
          <w:sz w:val="24"/>
          <w:szCs w:val="24"/>
          <w:rtl/>
        </w:rPr>
        <w:t xml:space="preserve"> (</w:t>
      </w:r>
      <w:r w:rsidR="00CE377B" w:rsidRPr="004871D2">
        <w:rPr>
          <w:rFonts w:ascii="Times New Roman" w:hAnsi="Times New Roman" w:cs="Times New Roman" w:hint="eastAsia"/>
          <w:b/>
          <w:bCs/>
          <w:color w:val="00B050"/>
          <w:sz w:val="24"/>
          <w:szCs w:val="24"/>
          <w:rtl/>
        </w:rPr>
        <w:t>يتناسب</w:t>
      </w:r>
      <w:r w:rsidR="00CE377B" w:rsidRPr="004871D2">
        <w:rPr>
          <w:rFonts w:ascii="Times New Roman" w:hAnsi="Times New Roman" w:cs="Times New Roman"/>
          <w:b/>
          <w:bCs/>
          <w:color w:val="00B050"/>
          <w:sz w:val="24"/>
          <w:szCs w:val="24"/>
        </w:rPr>
        <w:t xml:space="preserve"> </w:t>
      </w:r>
      <w:r w:rsidR="00CE377B" w:rsidRPr="004871D2">
        <w:rPr>
          <w:rFonts w:ascii="Times New Roman" w:hAnsi="Times New Roman" w:cs="Times New Roman" w:hint="eastAsia"/>
          <w:b/>
          <w:bCs/>
          <w:color w:val="00B050"/>
          <w:sz w:val="24"/>
          <w:szCs w:val="24"/>
          <w:rtl/>
        </w:rPr>
        <w:t>الهيكل</w:t>
      </w:r>
      <w:r w:rsidR="00CE377B" w:rsidRPr="004871D2">
        <w:rPr>
          <w:rFonts w:ascii="Times New Roman" w:hAnsi="Times New Roman" w:cs="Times New Roman"/>
          <w:b/>
          <w:bCs/>
          <w:color w:val="00B050"/>
          <w:sz w:val="24"/>
          <w:szCs w:val="24"/>
        </w:rPr>
        <w:t xml:space="preserve"> </w:t>
      </w:r>
      <w:r w:rsidR="00CE377B" w:rsidRPr="004871D2">
        <w:rPr>
          <w:rFonts w:ascii="Times New Roman" w:hAnsi="Times New Roman" w:cs="Times New Roman" w:hint="eastAsia"/>
          <w:b/>
          <w:bCs/>
          <w:color w:val="00B050"/>
          <w:sz w:val="24"/>
          <w:szCs w:val="24"/>
          <w:rtl/>
        </w:rPr>
        <w:t>المسطح</w:t>
      </w:r>
      <w:r w:rsidR="00CE377B" w:rsidRPr="004871D2">
        <w:rPr>
          <w:rFonts w:ascii="Times New Roman" w:hAnsi="Times New Roman" w:cs="Times New Roman"/>
          <w:b/>
          <w:bCs/>
          <w:color w:val="00B050"/>
          <w:sz w:val="24"/>
          <w:szCs w:val="24"/>
        </w:rPr>
        <w:t xml:space="preserve"> Flat </w:t>
      </w:r>
      <w:r w:rsidR="00CE377B" w:rsidRPr="004871D2">
        <w:rPr>
          <w:rFonts w:ascii="Times New Roman" w:hAnsi="Times New Roman" w:cs="Times New Roman" w:hint="cs"/>
          <w:b/>
          <w:bCs/>
          <w:color w:val="00B050"/>
          <w:sz w:val="24"/>
          <w:szCs w:val="24"/>
          <w:rtl/>
        </w:rPr>
        <w:t>)</w:t>
      </w:r>
    </w:p>
    <w:p w:rsidR="00DF31E6" w:rsidRPr="00807D2D" w:rsidRDefault="00DF31E6" w:rsidP="00F15F3C">
      <w:pPr>
        <w:numPr>
          <w:ilvl w:val="0"/>
          <w:numId w:val="2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جذري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ثقافة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DF31E6" w:rsidRPr="00807D2D" w:rsidRDefault="00DF31E6" w:rsidP="00F15F3C">
      <w:pPr>
        <w:numPr>
          <w:ilvl w:val="0"/>
          <w:numId w:val="2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يفترض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التنفيذ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الناجح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جوهرية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سريعة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معايير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الأساسية</w:t>
      </w:r>
      <w:r w:rsidRPr="00807D2D">
        <w:rPr>
          <w:rFonts w:ascii="Times New Roman" w:eastAsia="FreeSerif" w:hAnsi="Times New Roman" w:cs="Times New Roman" w:hint="cs"/>
          <w:color w:val="000000" w:themeColor="text1"/>
          <w:sz w:val="24"/>
          <w:szCs w:val="24"/>
          <w:rtl/>
        </w:rPr>
        <w:t>.</w:t>
      </w:r>
    </w:p>
    <w:p w:rsidR="00DF31E6" w:rsidRPr="00807D2D" w:rsidRDefault="00DF31E6" w:rsidP="00F15F3C">
      <w:pPr>
        <w:numPr>
          <w:ilvl w:val="0"/>
          <w:numId w:val="2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الديمقراطي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ملائمة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الدكتاتوري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مفهوم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hint="cs"/>
          <w:color w:val="000000" w:themeColor="text1"/>
          <w:sz w:val="24"/>
          <w:szCs w:val="24"/>
          <w:rtl/>
        </w:rPr>
        <w:t>.</w:t>
      </w: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التالية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color w:val="000000" w:themeColor="text1"/>
          <w:sz w:val="24"/>
          <w:szCs w:val="24"/>
          <w:rtl/>
        </w:rPr>
        <w:t>خاطئة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مجالات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ظل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C424F1" w:rsidRPr="00807D2D" w:rsidRDefault="00C424F1" w:rsidP="00F15F3C">
      <w:pPr>
        <w:numPr>
          <w:ilvl w:val="0"/>
          <w:numId w:val="2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بالمرونة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مساحة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الإستقلالية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مفهوم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p>
    <w:p w:rsidR="00C424F1" w:rsidRPr="00807D2D" w:rsidRDefault="00C424F1" w:rsidP="00F15F3C">
      <w:pPr>
        <w:numPr>
          <w:ilvl w:val="0"/>
          <w:numId w:val="2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يفترض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التنفيذ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الناجح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جوهرية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سريعة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معايير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الأساسية</w:t>
      </w:r>
      <w:r w:rsidRPr="00807D2D">
        <w:rPr>
          <w:rFonts w:ascii="Times New Roman" w:eastAsia="FreeSerif" w:hAnsi="Times New Roman" w:cs="Times New Roman" w:hint="cs"/>
          <w:color w:val="000000" w:themeColor="text1"/>
          <w:sz w:val="24"/>
          <w:szCs w:val="24"/>
          <w:rtl/>
        </w:rPr>
        <w:t>.</w:t>
      </w:r>
    </w:p>
    <w:p w:rsidR="00C424F1" w:rsidRPr="00D75F5A" w:rsidRDefault="00C424F1" w:rsidP="00F15F3C">
      <w:pPr>
        <w:numPr>
          <w:ilvl w:val="0"/>
          <w:numId w:val="2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لا</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يتطلب</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تطبيق</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إدارة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الجودة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الشاملة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إحداث</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تغيير</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جذري</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في</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ثقافة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المنظمة</w:t>
      </w:r>
      <w:r w:rsidR="00CE377B" w:rsidRPr="00D75F5A">
        <w:rPr>
          <w:rFonts w:ascii="Times New Roman" w:hAnsi="Times New Roman" w:cs="Times New Roman" w:hint="cs"/>
          <w:b/>
          <w:bCs/>
          <w:color w:val="00B050"/>
          <w:sz w:val="24"/>
          <w:szCs w:val="24"/>
          <w:rtl/>
        </w:rPr>
        <w:t>(يتطلب اداث تغيير جذري)</w:t>
      </w:r>
    </w:p>
    <w:p w:rsidR="00C424F1" w:rsidRPr="00807D2D" w:rsidRDefault="00C424F1" w:rsidP="00F15F3C">
      <w:pPr>
        <w:numPr>
          <w:ilvl w:val="0"/>
          <w:numId w:val="2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يتناسب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الهيكل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التنظيمي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المسطح</w:t>
      </w:r>
      <w:r w:rsidRPr="00807D2D">
        <w:rPr>
          <w:rFonts w:ascii="Times New Roman" w:eastAsia="FreeSerif" w:hAnsi="Times New Roman" w:cs="Times New Roman"/>
          <w:color w:val="000000" w:themeColor="text1"/>
          <w:sz w:val="24"/>
          <w:szCs w:val="24"/>
        </w:rPr>
        <w:t xml:space="preserve"> Flat </w:t>
      </w:r>
      <w:r w:rsidRPr="00807D2D">
        <w:rPr>
          <w:rFonts w:ascii="Times New Roman" w:eastAsia="FreeSerif" w:hAnsi="Times New Roman" w:cs="Times New Roman" w:hint="eastAsia"/>
          <w:color w:val="000000" w:themeColor="text1"/>
          <w:sz w:val="24"/>
          <w:szCs w:val="24"/>
          <w:rtl/>
        </w:rPr>
        <w:t>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hint="cs"/>
          <w:color w:val="000000" w:themeColor="text1"/>
          <w:sz w:val="24"/>
          <w:szCs w:val="24"/>
          <w:rtl/>
        </w:rPr>
        <w:t>.</w:t>
      </w: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p>
    <w:p w:rsidR="00C424F1" w:rsidRPr="00807D2D"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مجالات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ظل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وهي:</w:t>
      </w:r>
    </w:p>
    <w:p w:rsidR="00C424F1" w:rsidRPr="00D75F5A" w:rsidRDefault="00C424F1" w:rsidP="00F15F3C">
      <w:pPr>
        <w:numPr>
          <w:ilvl w:val="0"/>
          <w:numId w:val="3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لا</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يتناسب</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الهكيل</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التنظيمي</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المسطح</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مع</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إدارة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الجودة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الشاملة</w:t>
      </w:r>
      <w:r w:rsidR="00CE377B" w:rsidRPr="00D75F5A">
        <w:rPr>
          <w:rFonts w:ascii="Times New Roman" w:hAnsi="Times New Roman" w:cs="Times New Roman" w:hint="cs"/>
          <w:b/>
          <w:bCs/>
          <w:color w:val="00B050"/>
          <w:sz w:val="24"/>
          <w:szCs w:val="24"/>
          <w:rtl/>
        </w:rPr>
        <w:t xml:space="preserve"> (يتناسب الهيكل المسطح )</w:t>
      </w:r>
    </w:p>
    <w:p w:rsidR="00C424F1" w:rsidRPr="00807D2D" w:rsidRDefault="00C424F1" w:rsidP="00F15F3C">
      <w:pPr>
        <w:numPr>
          <w:ilvl w:val="0"/>
          <w:numId w:val="3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يتطلب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إحداث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جذري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ثقافة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C424F1" w:rsidRPr="00807D2D" w:rsidRDefault="00C424F1" w:rsidP="00F15F3C">
      <w:pPr>
        <w:numPr>
          <w:ilvl w:val="0"/>
          <w:numId w:val="3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يفترض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التنفيذ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الناجح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جوهرية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سريعة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معايير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الأساسية</w:t>
      </w:r>
    </w:p>
    <w:p w:rsidR="00C424F1" w:rsidRPr="00807D2D" w:rsidRDefault="00C424F1" w:rsidP="00F15F3C">
      <w:pPr>
        <w:numPr>
          <w:ilvl w:val="0"/>
          <w:numId w:val="3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المرونة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مساحة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الأستقلالية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مفهوم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Pr>
      </w:pPr>
    </w:p>
    <w:p w:rsidR="000B0D69" w:rsidRDefault="000B0D69">
      <w:pPr>
        <w:bidi w:val="0"/>
        <w:spacing w:after="0" w:line="240" w:lineRule="auto"/>
        <w:rPr>
          <w:rFonts w:ascii="Times New Roman" w:eastAsia="FreeSerif" w:hAnsi="Times New Roman" w:cs="Times New Roman"/>
          <w:color w:val="000000" w:themeColor="text1"/>
          <w:sz w:val="24"/>
          <w:szCs w:val="24"/>
          <w:rtl/>
        </w:rPr>
      </w:pPr>
      <w:r>
        <w:rPr>
          <w:rFonts w:ascii="Times New Roman" w:eastAsia="FreeSerif" w:hAnsi="Times New Roman" w:cs="Times New Roman"/>
          <w:color w:val="000000" w:themeColor="text1"/>
          <w:sz w:val="24"/>
          <w:szCs w:val="24"/>
          <w:rtl/>
        </w:rPr>
        <w:br w:type="page"/>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p>
    <w:p w:rsidR="00DF31E6" w:rsidRPr="00807D2D" w:rsidRDefault="00DF31E6" w:rsidP="00735B35">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t>المحاضرة الثالثة</w:t>
      </w:r>
    </w:p>
    <w:p w:rsidR="00DF31E6" w:rsidRPr="00807D2D" w:rsidRDefault="00DF31E6" w:rsidP="00735B3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ليست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الأمور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مراعاتها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صياغة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أسئلة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الإستبانة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بغية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p>
    <w:p w:rsidR="00DF31E6" w:rsidRPr="00807D2D" w:rsidRDefault="00DF31E6" w:rsidP="00735B3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3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تضمين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معلومة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السؤال</w:t>
      </w:r>
    </w:p>
    <w:p w:rsidR="00DF31E6" w:rsidRPr="00D75F5A" w:rsidRDefault="00DF31E6" w:rsidP="00F15F3C">
      <w:pPr>
        <w:numPr>
          <w:ilvl w:val="0"/>
          <w:numId w:val="3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استخدام</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الأسئلة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الإيحائية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التي</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توحي</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للعميل</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بإجابة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محددة</w:t>
      </w:r>
    </w:p>
    <w:p w:rsidR="00DF31E6" w:rsidRPr="00807D2D" w:rsidRDefault="00DF31E6" w:rsidP="00F15F3C">
      <w:pPr>
        <w:numPr>
          <w:ilvl w:val="0"/>
          <w:numId w:val="3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مراعاة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التعليمي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والثقافي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للعميل</w:t>
      </w:r>
    </w:p>
    <w:p w:rsidR="00DF31E6" w:rsidRPr="00807D2D" w:rsidRDefault="00DF31E6" w:rsidP="00F15F3C">
      <w:pPr>
        <w:numPr>
          <w:ilvl w:val="0"/>
          <w:numId w:val="3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الأسئلة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مختصرة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قدر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الإمكان</w:t>
      </w:r>
    </w:p>
    <w:p w:rsidR="00DE32FA" w:rsidRPr="00807D2D" w:rsidRDefault="00DE32FA" w:rsidP="00DE32F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E32FA" w:rsidRPr="00807D2D"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الأمور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مراعاتها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صياغة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أسئلة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الاستبانة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بغية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r w:rsidRPr="00807D2D">
        <w:rPr>
          <w:rFonts w:ascii="Times New Roman" w:eastAsia="FreeSerif" w:hAnsi="Times New Roman" w:cs="Times New Roman"/>
          <w:color w:val="000000" w:themeColor="text1"/>
          <w:sz w:val="24"/>
          <w:szCs w:val="24"/>
        </w:rPr>
        <w:t xml:space="preserve"> :</w:t>
      </w:r>
    </w:p>
    <w:p w:rsidR="00DE32FA" w:rsidRPr="00807D2D" w:rsidRDefault="00DE32FA" w:rsidP="00F15F3C">
      <w:pPr>
        <w:numPr>
          <w:ilvl w:val="0"/>
          <w:numId w:val="4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تجنب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استخدام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الأسئلة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الإيحائية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توحي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بإجابة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محددة</w:t>
      </w:r>
    </w:p>
    <w:p w:rsidR="00DE32FA" w:rsidRPr="00807D2D" w:rsidRDefault="00DE32FA" w:rsidP="00F15F3C">
      <w:pPr>
        <w:numPr>
          <w:ilvl w:val="0"/>
          <w:numId w:val="4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تضمين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معلومة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سؤال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w:t>
      </w:r>
    </w:p>
    <w:p w:rsidR="00DE32FA" w:rsidRPr="00807D2D" w:rsidRDefault="00DE32FA" w:rsidP="00F15F3C">
      <w:pPr>
        <w:numPr>
          <w:ilvl w:val="0"/>
          <w:numId w:val="4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التركيز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الأسئلة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الطويلة</w:t>
      </w:r>
    </w:p>
    <w:p w:rsidR="00DE32FA" w:rsidRPr="00D75F5A" w:rsidRDefault="00DE32FA" w:rsidP="00F15F3C">
      <w:pPr>
        <w:numPr>
          <w:ilvl w:val="0"/>
          <w:numId w:val="4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أ</w:t>
      </w:r>
      <w:r w:rsidRPr="00D75F5A">
        <w:rPr>
          <w:rFonts w:ascii="Times New Roman" w:hAnsi="Times New Roman" w:cs="Times New Roman"/>
          <w:b/>
          <w:bCs/>
          <w:color w:val="00B050"/>
          <w:sz w:val="24"/>
          <w:szCs w:val="24"/>
        </w:rPr>
        <w:t xml:space="preserve"> + </w:t>
      </w:r>
      <w:r w:rsidRPr="00D75F5A">
        <w:rPr>
          <w:rFonts w:ascii="Times New Roman" w:hAnsi="Times New Roman" w:cs="Times New Roman" w:hint="eastAsia"/>
          <w:b/>
          <w:bCs/>
          <w:color w:val="00B050"/>
          <w:sz w:val="24"/>
          <w:szCs w:val="24"/>
          <w:rtl/>
        </w:rPr>
        <w:t>ب</w:t>
      </w:r>
    </w:p>
    <w:p w:rsidR="00DE32FA" w:rsidRPr="00807D2D"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E32FA" w:rsidRPr="00807D2D"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الأمور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مراعاتها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صيغة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أسئلة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الأستبانة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بغية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r w:rsidRPr="00807D2D">
        <w:rPr>
          <w:rFonts w:ascii="Times New Roman" w:eastAsia="FreeSerif" w:hAnsi="Times New Roman" w:cs="Times New Roman"/>
          <w:color w:val="000000" w:themeColor="text1"/>
          <w:sz w:val="24"/>
          <w:szCs w:val="24"/>
        </w:rPr>
        <w:t xml:space="preserve"> :</w:t>
      </w:r>
    </w:p>
    <w:p w:rsidR="00DE32FA" w:rsidRPr="00807D2D" w:rsidRDefault="00DE32FA" w:rsidP="00F15F3C">
      <w:pPr>
        <w:numPr>
          <w:ilvl w:val="0"/>
          <w:numId w:val="4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التركيز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الأسئلة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الإيجايبية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توحي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إجابة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محددة</w:t>
      </w:r>
    </w:p>
    <w:p w:rsidR="00DE32FA" w:rsidRPr="00D75F5A" w:rsidRDefault="00DE32FA" w:rsidP="00F15F3C">
      <w:pPr>
        <w:numPr>
          <w:ilvl w:val="0"/>
          <w:numId w:val="4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عدم</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تضمين</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أكثر</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من</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معلومة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في</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سؤال</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واحد</w:t>
      </w:r>
    </w:p>
    <w:p w:rsidR="00DE32FA" w:rsidRPr="00807D2D" w:rsidRDefault="00DE32FA" w:rsidP="00F15F3C">
      <w:pPr>
        <w:numPr>
          <w:ilvl w:val="0"/>
          <w:numId w:val="4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الأسئلة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محددة</w:t>
      </w:r>
    </w:p>
    <w:p w:rsidR="00DE32FA" w:rsidRPr="00807D2D" w:rsidRDefault="00DE32FA" w:rsidP="00F15F3C">
      <w:pPr>
        <w:numPr>
          <w:ilvl w:val="0"/>
          <w:numId w:val="4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مراعاة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التعليمي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الثقافي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للعميل</w:t>
      </w:r>
    </w:p>
    <w:p w:rsidR="00DE32FA" w:rsidRPr="00807D2D"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735B3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نموذج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كانو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لرضاء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r w:rsidRPr="00807D2D">
        <w:rPr>
          <w:rFonts w:ascii="Times New Roman" w:eastAsia="FreeSerif" w:hAnsi="Times New Roman" w:cs="Times New Roman"/>
          <w:color w:val="000000" w:themeColor="text1"/>
          <w:sz w:val="24"/>
          <w:szCs w:val="24"/>
        </w:rPr>
        <w:t xml:space="preserve"> Model Cano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يتوقع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p>
    <w:p w:rsidR="00DF31E6" w:rsidRPr="00807D2D" w:rsidRDefault="00DF31E6"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وبالتالي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حاجة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للتعبير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عنها</w:t>
      </w:r>
      <w:r w:rsidRPr="00807D2D">
        <w:rPr>
          <w:rFonts w:ascii="Times New Roman" w:eastAsia="FreeSerif" w:hAnsi="Times New Roman" w:cs="Times New Roman"/>
          <w:color w:val="000000" w:themeColor="text1"/>
          <w:sz w:val="24"/>
          <w:szCs w:val="24"/>
        </w:rPr>
        <w:t xml:space="preserve"> </w:t>
      </w:r>
      <w:r w:rsidR="00DE32FA" w:rsidRPr="00807D2D">
        <w:rPr>
          <w:rFonts w:ascii="Times New Roman" w:eastAsia="FreeSerif" w:hAnsi="Times New Roman" w:cs="Times New Roman" w:hint="eastAsia"/>
          <w:color w:val="000000" w:themeColor="text1"/>
          <w:sz w:val="24"/>
          <w:szCs w:val="24"/>
          <w:rtl/>
        </w:rPr>
        <w:t>من</w:t>
      </w:r>
      <w:r w:rsidR="00DE32FA" w:rsidRPr="00807D2D">
        <w:rPr>
          <w:rFonts w:ascii="Times New Roman" w:eastAsia="FreeSerif" w:hAnsi="Times New Roman" w:cs="Times New Roman"/>
          <w:color w:val="000000" w:themeColor="text1"/>
          <w:sz w:val="24"/>
          <w:szCs w:val="24"/>
        </w:rPr>
        <w:t xml:space="preserve"> </w:t>
      </w:r>
      <w:r w:rsidR="00DE32FA" w:rsidRPr="00807D2D">
        <w:rPr>
          <w:rFonts w:ascii="Times New Roman" w:eastAsia="FreeSerif" w:hAnsi="Times New Roman" w:cs="Times New Roman" w:hint="eastAsia"/>
          <w:color w:val="000000" w:themeColor="text1"/>
          <w:sz w:val="24"/>
          <w:szCs w:val="24"/>
          <w:rtl/>
        </w:rPr>
        <w:t>قبل</w:t>
      </w:r>
      <w:r w:rsidR="00DE32FA" w:rsidRPr="00807D2D">
        <w:rPr>
          <w:rFonts w:ascii="Times New Roman" w:eastAsia="FreeSerif" w:hAnsi="Times New Roman" w:cs="Times New Roman"/>
          <w:color w:val="000000" w:themeColor="text1"/>
          <w:sz w:val="24"/>
          <w:szCs w:val="24"/>
        </w:rPr>
        <w:t xml:space="preserve"> </w:t>
      </w:r>
      <w:r w:rsidR="00DE32FA" w:rsidRPr="00807D2D">
        <w:rPr>
          <w:rFonts w:ascii="Times New Roman" w:eastAsia="FreeSerif" w:hAnsi="Times New Roman" w:cs="Times New Roman" w:hint="eastAsia"/>
          <w:color w:val="000000" w:themeColor="text1"/>
          <w:sz w:val="24"/>
          <w:szCs w:val="24"/>
          <w:rtl/>
        </w:rPr>
        <w:t>العميل</w:t>
      </w:r>
      <w:r w:rsidR="00DE32FA"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يزيد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رضا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3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الإنجاز</w:t>
      </w:r>
    </w:p>
    <w:p w:rsidR="00DF31E6" w:rsidRPr="00807D2D" w:rsidRDefault="00DF31E6" w:rsidP="00F15F3C">
      <w:pPr>
        <w:numPr>
          <w:ilvl w:val="0"/>
          <w:numId w:val="3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p>
    <w:p w:rsidR="00DF31E6" w:rsidRPr="00D75F5A" w:rsidRDefault="00DF31E6" w:rsidP="00F15F3C">
      <w:pPr>
        <w:numPr>
          <w:ilvl w:val="0"/>
          <w:numId w:val="3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المتطلبات</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الأساسية</w:t>
      </w:r>
    </w:p>
    <w:p w:rsidR="00DF31E6" w:rsidRPr="00807D2D" w:rsidRDefault="00DF31E6" w:rsidP="00F15F3C">
      <w:pPr>
        <w:numPr>
          <w:ilvl w:val="0"/>
          <w:numId w:val="3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الجاذبة</w:t>
      </w:r>
    </w:p>
    <w:p w:rsidR="00735B35" w:rsidRPr="00807D2D" w:rsidRDefault="00735B35" w:rsidP="00735B35">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735B35" w:rsidRPr="00807D2D" w:rsidRDefault="00735B35" w:rsidP="00735B3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نموذج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كانو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لرضا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r w:rsidRPr="00807D2D">
        <w:rPr>
          <w:rFonts w:ascii="Times New Roman" w:eastAsia="FreeSerif" w:hAnsi="Times New Roman" w:cs="Times New Roman"/>
          <w:color w:val="000000" w:themeColor="text1"/>
          <w:sz w:val="24"/>
          <w:szCs w:val="24"/>
        </w:rPr>
        <w:t xml:space="preserve"> Model Cano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بكونها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متوقعة</w:t>
      </w:r>
    </w:p>
    <w:p w:rsidR="00735B35" w:rsidRPr="00807D2D" w:rsidRDefault="00735B35" w:rsidP="00735B3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قبل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الوفاء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يشعر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الرضا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735B35" w:rsidRPr="00807D2D" w:rsidRDefault="00735B35" w:rsidP="00F15F3C">
      <w:pPr>
        <w:numPr>
          <w:ilvl w:val="0"/>
          <w:numId w:val="3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الإنجاز</w:t>
      </w:r>
    </w:p>
    <w:p w:rsidR="00735B35" w:rsidRPr="00D75F5A" w:rsidRDefault="00735B35" w:rsidP="00F15F3C">
      <w:pPr>
        <w:numPr>
          <w:ilvl w:val="0"/>
          <w:numId w:val="3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المتطلبات</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الجاذبة</w:t>
      </w:r>
    </w:p>
    <w:p w:rsidR="00735B35" w:rsidRPr="00807D2D" w:rsidRDefault="00735B35" w:rsidP="00F15F3C">
      <w:pPr>
        <w:numPr>
          <w:ilvl w:val="0"/>
          <w:numId w:val="3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p>
    <w:p w:rsidR="00735B35" w:rsidRPr="00807D2D" w:rsidRDefault="00735B35" w:rsidP="00F15F3C">
      <w:pPr>
        <w:numPr>
          <w:ilvl w:val="0"/>
          <w:numId w:val="3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الأساسية</w:t>
      </w:r>
    </w:p>
    <w:p w:rsidR="00DE32FA" w:rsidRPr="00807D2D" w:rsidRDefault="00DE32FA" w:rsidP="00DE32F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E32FA" w:rsidRPr="00807D2D"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الجاذبة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نموذج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كانو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لرضاء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بكونها</w:t>
      </w:r>
      <w:r w:rsidRPr="00807D2D">
        <w:rPr>
          <w:rFonts w:ascii="Times New Roman" w:eastAsia="FreeSerif" w:hAnsi="Times New Roman" w:cs="Times New Roman"/>
          <w:color w:val="000000" w:themeColor="text1"/>
          <w:sz w:val="24"/>
          <w:szCs w:val="24"/>
        </w:rPr>
        <w:t xml:space="preserve"> :</w:t>
      </w:r>
    </w:p>
    <w:p w:rsidR="00DE32FA" w:rsidRPr="00807D2D" w:rsidRDefault="00DE32FA" w:rsidP="00F15F3C">
      <w:pPr>
        <w:numPr>
          <w:ilvl w:val="0"/>
          <w:numId w:val="4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الوفاء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بهذه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يزيد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رضا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p>
    <w:p w:rsidR="00DE32FA" w:rsidRPr="00D75F5A" w:rsidRDefault="00DE32FA" w:rsidP="00F15F3C">
      <w:pPr>
        <w:numPr>
          <w:ilvl w:val="0"/>
          <w:numId w:val="4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عدم</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الوفاء</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بهذه</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المتطلبات</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سيشعر</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العميل</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بعدم</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cs"/>
          <w:b/>
          <w:bCs/>
          <w:color w:val="00B050"/>
          <w:sz w:val="24"/>
          <w:szCs w:val="24"/>
          <w:rtl/>
        </w:rPr>
        <w:t>الرضا</w:t>
      </w:r>
    </w:p>
    <w:p w:rsidR="00DE32FA" w:rsidRPr="00807D2D" w:rsidRDefault="00DE32FA" w:rsidP="00F15F3C">
      <w:pPr>
        <w:numPr>
          <w:ilvl w:val="0"/>
          <w:numId w:val="4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متوقعه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قبل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p>
    <w:p w:rsidR="00DF31E6" w:rsidRPr="00807D2D" w:rsidRDefault="00DE32FA" w:rsidP="00AF3417">
      <w:pPr>
        <w:numPr>
          <w:ilvl w:val="0"/>
          <w:numId w:val="4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معبر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قبل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انتشار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وظيفة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w:t>
      </w:r>
      <w:r w:rsidRPr="00807D2D">
        <w:rPr>
          <w:rFonts w:ascii="Times New Roman" w:eastAsia="FreeSerif" w:hAnsi="Times New Roman" w:cs="Times New Roman"/>
          <w:color w:val="000000" w:themeColor="text1"/>
          <w:sz w:val="24"/>
          <w:szCs w:val="24"/>
        </w:rPr>
        <w:t xml:space="preserve">D F Q </w:t>
      </w:r>
      <w:r w:rsidRPr="00807D2D">
        <w:rPr>
          <w:rFonts w:ascii="Times New Roman" w:eastAsia="FreeSerif" w:hAnsi="Times New Roman" w:cs="Times New Roman" w:hint="cs"/>
          <w:color w:val="000000" w:themeColor="text1"/>
          <w:sz w:val="24"/>
          <w:szCs w:val="24"/>
          <w:rtl/>
        </w:rPr>
        <w:t>)</w:t>
      </w:r>
    </w:p>
    <w:p w:rsidR="00DF31E6" w:rsidRPr="00807D2D" w:rsidRDefault="00DF31E6" w:rsidP="00F15F3C">
      <w:pPr>
        <w:numPr>
          <w:ilvl w:val="0"/>
          <w:numId w:val="3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الوقت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المخصص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لتطوير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p>
    <w:p w:rsidR="00DF31E6" w:rsidRPr="00D75F5A" w:rsidRDefault="00DF31E6" w:rsidP="00F15F3C">
      <w:pPr>
        <w:numPr>
          <w:ilvl w:val="0"/>
          <w:numId w:val="3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تخفيض</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تكلفة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خدمة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مابعد</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البيع</w:t>
      </w:r>
    </w:p>
    <w:p w:rsidR="00DF31E6" w:rsidRPr="00807D2D" w:rsidRDefault="00DF31E6" w:rsidP="00F15F3C">
      <w:pPr>
        <w:numPr>
          <w:ilvl w:val="0"/>
          <w:numId w:val="3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إضعاف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توجه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نحو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DF31E6" w:rsidRPr="00807D2D" w:rsidRDefault="00DF31E6" w:rsidP="00F15F3C">
      <w:pPr>
        <w:numPr>
          <w:ilvl w:val="0"/>
          <w:numId w:val="3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ماذكر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w:t>
      </w:r>
    </w:p>
    <w:p w:rsidR="00DE32FA" w:rsidRPr="00807D2D" w:rsidRDefault="00DE32FA" w:rsidP="00DE32F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0B0D69" w:rsidRDefault="000B0D69"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hint="cs"/>
          <w:color w:val="000000" w:themeColor="text1"/>
          <w:sz w:val="24"/>
          <w:szCs w:val="24"/>
          <w:rtl/>
        </w:rPr>
      </w:pPr>
    </w:p>
    <w:p w:rsidR="00DE32FA" w:rsidRPr="00807D2D"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lastRenderedPageBreak/>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انتشار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وظيفة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(D F Q) </w:t>
      </w:r>
      <w:r w:rsidRPr="00807D2D">
        <w:rPr>
          <w:rFonts w:ascii="Times New Roman" w:eastAsia="FreeSerif" w:hAnsi="Times New Roman" w:cs="Times New Roman" w:hint="cs"/>
          <w:color w:val="000000" w:themeColor="text1"/>
          <w:sz w:val="24"/>
          <w:szCs w:val="24"/>
          <w:rtl/>
        </w:rPr>
        <w:t>:</w:t>
      </w:r>
    </w:p>
    <w:p w:rsidR="00DE32FA" w:rsidRPr="00807D2D" w:rsidRDefault="00DE32FA" w:rsidP="00F15F3C">
      <w:pPr>
        <w:numPr>
          <w:ilvl w:val="0"/>
          <w:numId w:val="4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توفير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الوقت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المخصص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لتطوير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p>
    <w:p w:rsidR="00DE32FA" w:rsidRPr="00807D2D" w:rsidRDefault="00DE32FA" w:rsidP="00F15F3C">
      <w:pPr>
        <w:numPr>
          <w:ilvl w:val="0"/>
          <w:numId w:val="4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تعميق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توجه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نحو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DE32FA" w:rsidRPr="00807D2D" w:rsidRDefault="00DE32FA" w:rsidP="00F15F3C">
      <w:pPr>
        <w:numPr>
          <w:ilvl w:val="0"/>
          <w:numId w:val="4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تخفيض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خدمة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مابعد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البيع</w:t>
      </w:r>
    </w:p>
    <w:p w:rsidR="00DE32FA" w:rsidRPr="00D75F5A" w:rsidRDefault="00DE32FA" w:rsidP="00F15F3C">
      <w:pPr>
        <w:numPr>
          <w:ilvl w:val="0"/>
          <w:numId w:val="4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D75F5A">
        <w:rPr>
          <w:rFonts w:ascii="Times New Roman" w:hAnsi="Times New Roman" w:cs="Times New Roman" w:hint="cs"/>
          <w:b/>
          <w:bCs/>
          <w:color w:val="00B050"/>
          <w:sz w:val="24"/>
          <w:szCs w:val="24"/>
          <w:rtl/>
        </w:rPr>
        <w:t>جميع ماذكر.</w:t>
      </w:r>
    </w:p>
    <w:p w:rsidR="00DE32FA" w:rsidRPr="00807D2D" w:rsidRDefault="00DE32FA" w:rsidP="00DE32F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يتمثل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الجزء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السادس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سقف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البيت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هيكل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المصفوفة</w:t>
      </w:r>
      <w:r w:rsidRPr="00807D2D">
        <w:rPr>
          <w:rFonts w:ascii="Times New Roman" w:eastAsia="FreeSerif" w:hAnsi="Times New Roman" w:cs="Times New Roman"/>
          <w:color w:val="000000" w:themeColor="text1"/>
          <w:sz w:val="24"/>
          <w:szCs w:val="24"/>
        </w:rPr>
        <w:t xml:space="preserve"> ( D F Q ) </w:t>
      </w:r>
      <w:r w:rsidRPr="00807D2D">
        <w:rPr>
          <w:rFonts w:ascii="Times New Roman" w:eastAsia="FreeSerif" w:hAnsi="Times New Roman" w:cs="Times New Roman" w:hint="cs"/>
          <w:color w:val="000000" w:themeColor="text1"/>
          <w:sz w:val="24"/>
          <w:szCs w:val="24"/>
          <w:rtl/>
        </w:rPr>
        <w:t>بـ:</w:t>
      </w:r>
    </w:p>
    <w:p w:rsidR="00DF31E6" w:rsidRPr="00D75F5A" w:rsidRDefault="00DF31E6" w:rsidP="00F15F3C">
      <w:pPr>
        <w:numPr>
          <w:ilvl w:val="0"/>
          <w:numId w:val="3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تحديد</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المبادلات</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فيما</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يتعلق</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بمتطلبات</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التصنيع</w:t>
      </w:r>
    </w:p>
    <w:p w:rsidR="00DF31E6" w:rsidRPr="00807D2D" w:rsidRDefault="00DF31E6" w:rsidP="00F15F3C">
      <w:pPr>
        <w:numPr>
          <w:ilvl w:val="0"/>
          <w:numId w:val="3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أولويات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00AF3417" w:rsidRPr="00807D2D">
        <w:rPr>
          <w:rFonts w:ascii="Times New Roman" w:eastAsia="FreeSerif" w:hAnsi="Times New Roman" w:cs="Times New Roman" w:hint="cs"/>
          <w:color w:val="000000" w:themeColor="text1"/>
          <w:sz w:val="24"/>
          <w:szCs w:val="24"/>
          <w:rtl/>
        </w:rPr>
        <w:t xml:space="preserve"> (الجزء الأول )</w:t>
      </w:r>
    </w:p>
    <w:p w:rsidR="00DF31E6" w:rsidRPr="00807D2D" w:rsidRDefault="00DF31E6" w:rsidP="00F15F3C">
      <w:pPr>
        <w:numPr>
          <w:ilvl w:val="0"/>
          <w:numId w:val="3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مصفوفة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التخطيط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وفقا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00AF3417" w:rsidRPr="00807D2D">
        <w:rPr>
          <w:rFonts w:ascii="Times New Roman" w:eastAsia="FreeSerif" w:hAnsi="Times New Roman" w:cs="Times New Roman" w:hint="cs"/>
          <w:color w:val="000000" w:themeColor="text1"/>
          <w:sz w:val="24"/>
          <w:szCs w:val="24"/>
          <w:rtl/>
        </w:rPr>
        <w:t xml:space="preserve"> (الجزء الثالث )</w:t>
      </w:r>
    </w:p>
    <w:p w:rsidR="00DF31E6" w:rsidRPr="00807D2D" w:rsidRDefault="00DF31E6" w:rsidP="00F15F3C">
      <w:pPr>
        <w:numPr>
          <w:ilvl w:val="0"/>
          <w:numId w:val="3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ترتيب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قائمة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التصنيع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حسب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الأولوية</w:t>
      </w:r>
      <w:r w:rsidR="00AF3417" w:rsidRPr="00807D2D">
        <w:rPr>
          <w:rFonts w:ascii="Times New Roman" w:eastAsia="FreeSerif" w:hAnsi="Times New Roman" w:cs="Times New Roman" w:hint="cs"/>
          <w:color w:val="000000" w:themeColor="text1"/>
          <w:sz w:val="24"/>
          <w:szCs w:val="24"/>
          <w:rtl/>
        </w:rPr>
        <w:t xml:space="preserve"> (الجزء الخامس )</w:t>
      </w:r>
    </w:p>
    <w:p w:rsidR="00DE32FA" w:rsidRPr="00807D2D" w:rsidRDefault="00DE32FA" w:rsidP="00DE32F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E32FA" w:rsidRPr="00807D2D"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يتمثل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الجزء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الخامس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أرضية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البيت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المصفوفة</w:t>
      </w:r>
      <w:r w:rsidRPr="00807D2D">
        <w:rPr>
          <w:rFonts w:ascii="Times New Roman" w:eastAsia="FreeSerif" w:hAnsi="Times New Roman" w:cs="Times New Roman"/>
          <w:color w:val="000000" w:themeColor="text1"/>
          <w:sz w:val="24"/>
          <w:szCs w:val="24"/>
        </w:rPr>
        <w:t xml:space="preserve"> ( QFD ) </w:t>
      </w:r>
      <w:r w:rsidRPr="00807D2D">
        <w:rPr>
          <w:rFonts w:ascii="Times New Roman" w:eastAsia="FreeSerif" w:hAnsi="Times New Roman" w:cs="Times New Roman" w:hint="cs"/>
          <w:color w:val="000000" w:themeColor="text1"/>
          <w:sz w:val="24"/>
          <w:szCs w:val="24"/>
          <w:rtl/>
        </w:rPr>
        <w:t>بـ:</w:t>
      </w:r>
    </w:p>
    <w:p w:rsidR="00DE32FA" w:rsidRPr="00807D2D" w:rsidRDefault="00DE32FA" w:rsidP="00F15F3C">
      <w:pPr>
        <w:numPr>
          <w:ilvl w:val="0"/>
          <w:numId w:val="4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مصفوفة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التخطيط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وفقاً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00385701" w:rsidRPr="00807D2D">
        <w:rPr>
          <w:rFonts w:ascii="Times New Roman" w:eastAsia="FreeSerif" w:hAnsi="Times New Roman" w:cs="Times New Roman" w:hint="cs"/>
          <w:color w:val="000000" w:themeColor="text1"/>
          <w:sz w:val="24"/>
          <w:szCs w:val="24"/>
          <w:rtl/>
        </w:rPr>
        <w:t xml:space="preserve"> (الجزء الثالث )</w:t>
      </w:r>
    </w:p>
    <w:p w:rsidR="00DE32FA" w:rsidRPr="00D75F5A" w:rsidRDefault="00DE32FA" w:rsidP="00F15F3C">
      <w:pPr>
        <w:numPr>
          <w:ilvl w:val="0"/>
          <w:numId w:val="4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ترتيب</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قائمة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متطلبات</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التصنيع</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حسب</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الأولوية</w:t>
      </w:r>
    </w:p>
    <w:p w:rsidR="00DE32FA" w:rsidRPr="00807D2D" w:rsidRDefault="00DE32FA" w:rsidP="00F15F3C">
      <w:pPr>
        <w:numPr>
          <w:ilvl w:val="0"/>
          <w:numId w:val="4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أولويات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00385701" w:rsidRPr="00807D2D">
        <w:rPr>
          <w:rFonts w:ascii="Times New Roman" w:eastAsia="FreeSerif" w:hAnsi="Times New Roman" w:cs="Times New Roman" w:hint="cs"/>
          <w:color w:val="000000" w:themeColor="text1"/>
          <w:sz w:val="24"/>
          <w:szCs w:val="24"/>
          <w:rtl/>
        </w:rPr>
        <w:t xml:space="preserve"> (الجزء الأول )</w:t>
      </w:r>
      <w:r w:rsidR="00385701" w:rsidRPr="00807D2D">
        <w:rPr>
          <w:rFonts w:ascii="Times New Roman" w:eastAsia="FreeSerif" w:hAnsi="Times New Roman" w:cs="Times New Roman" w:hint="eastAsia"/>
          <w:noProof/>
          <w:color w:val="000000" w:themeColor="text1"/>
          <w:sz w:val="24"/>
          <w:szCs w:val="24"/>
          <w:rtl/>
        </w:rPr>
        <w:t xml:space="preserve"> </w:t>
      </w:r>
    </w:p>
    <w:p w:rsidR="00DE32FA" w:rsidRPr="00807D2D" w:rsidRDefault="00DE32FA" w:rsidP="00385701">
      <w:pPr>
        <w:numPr>
          <w:ilvl w:val="0"/>
          <w:numId w:val="4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المبادلات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يتعلق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التصنيع</w:t>
      </w:r>
      <w:r w:rsidR="00385701" w:rsidRPr="00807D2D">
        <w:rPr>
          <w:rFonts w:ascii="Times New Roman" w:eastAsia="FreeSerif" w:hAnsi="Times New Roman" w:cs="Times New Roman" w:hint="cs"/>
          <w:color w:val="000000" w:themeColor="text1"/>
          <w:sz w:val="24"/>
          <w:szCs w:val="24"/>
          <w:rtl/>
        </w:rPr>
        <w:t xml:space="preserve"> (الجزء السادس)</w:t>
      </w:r>
    </w:p>
    <w:p w:rsidR="00DE32FA" w:rsidRPr="00807D2D"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385701" w:rsidRPr="00807D2D" w:rsidRDefault="00385701" w:rsidP="0038570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imes New Roman" w:eastAsia="FreeSerif" w:hAnsi="Times New Roman" w:cs="Times New Roman"/>
          <w:color w:val="000000" w:themeColor="text1"/>
          <w:sz w:val="24"/>
          <w:szCs w:val="24"/>
          <w:rtl/>
        </w:rPr>
      </w:pPr>
    </w:p>
    <w:p w:rsidR="00DE32FA" w:rsidRPr="00807D2D"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E32FA" w:rsidRPr="00807D2D" w:rsidRDefault="00DE32FA" w:rsidP="00F15F3C">
      <w:pPr>
        <w:numPr>
          <w:ilvl w:val="0"/>
          <w:numId w:val="3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الإستبانات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إستخداما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أساليب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الإستماع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لصوت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p>
    <w:p w:rsidR="00DE32FA" w:rsidRPr="00807D2D" w:rsidRDefault="00DE32FA" w:rsidP="00F15F3C">
      <w:pPr>
        <w:numPr>
          <w:ilvl w:val="0"/>
          <w:numId w:val="3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إذا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يساوي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توقعات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راضي</w:t>
      </w:r>
    </w:p>
    <w:p w:rsidR="00DE32FA" w:rsidRPr="00D75F5A" w:rsidRDefault="00DE32FA" w:rsidP="0047135C">
      <w:pPr>
        <w:numPr>
          <w:ilvl w:val="0"/>
          <w:numId w:val="3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يتصف</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العميل</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الحليم</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بالإهتمام</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بالنتائج</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وحل</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المشكلة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ولا</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تهمه</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الأعذار</w:t>
      </w:r>
      <w:r w:rsidR="00385701" w:rsidRPr="00D75F5A">
        <w:rPr>
          <w:rFonts w:ascii="Times New Roman" w:hAnsi="Times New Roman" w:cs="Times New Roman" w:hint="cs"/>
          <w:b/>
          <w:bCs/>
          <w:color w:val="00B050"/>
          <w:sz w:val="24"/>
          <w:szCs w:val="24"/>
          <w:rtl/>
        </w:rPr>
        <w:t xml:space="preserve"> </w:t>
      </w:r>
      <w:r w:rsidR="0047135C" w:rsidRPr="00D75F5A">
        <w:rPr>
          <w:rFonts w:ascii="Times New Roman" w:hAnsi="Times New Roman" w:cs="Times New Roman" w:hint="cs"/>
          <w:b/>
          <w:bCs/>
          <w:color w:val="00B050"/>
          <w:sz w:val="24"/>
          <w:szCs w:val="24"/>
          <w:rtl/>
        </w:rPr>
        <w:t>(العميل الموضوعي وليس الحليم )</w:t>
      </w:r>
    </w:p>
    <w:p w:rsidR="00DE32FA" w:rsidRPr="00807D2D" w:rsidRDefault="00DE32FA" w:rsidP="00F15F3C">
      <w:pPr>
        <w:numPr>
          <w:ilvl w:val="0"/>
          <w:numId w:val="3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شكاوي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يعني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بالضرورة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الرضا</w:t>
      </w:r>
    </w:p>
    <w:p w:rsidR="00385701" w:rsidRPr="00807D2D" w:rsidRDefault="00385701" w:rsidP="0038570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47135C" w:rsidRPr="00807D2D" w:rsidRDefault="0047135C"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E32FA" w:rsidRPr="00807D2D"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الإستماع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لصوت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لتحقيق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رضاه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E32FA" w:rsidRPr="00807D2D" w:rsidRDefault="00DE32FA" w:rsidP="00F15F3C">
      <w:pPr>
        <w:numPr>
          <w:ilvl w:val="0"/>
          <w:numId w:val="3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يقصد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الداخلي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المستخدم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المعنية</w:t>
      </w:r>
    </w:p>
    <w:p w:rsidR="00DE32FA" w:rsidRPr="00D75F5A" w:rsidRDefault="00DE32FA" w:rsidP="0047135C">
      <w:pPr>
        <w:numPr>
          <w:ilvl w:val="0"/>
          <w:numId w:val="3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hAnsi="Times New Roman" w:cs="Times New Roman"/>
          <w:b/>
          <w:bCs/>
          <w:color w:val="00B050"/>
          <w:sz w:val="24"/>
          <w:szCs w:val="24"/>
        </w:rPr>
      </w:pPr>
      <w:r w:rsidRPr="00D75F5A">
        <w:rPr>
          <w:rFonts w:ascii="Times New Roman" w:hAnsi="Times New Roman" w:cs="Times New Roman" w:hint="eastAsia"/>
          <w:b/>
          <w:bCs/>
          <w:color w:val="00B050"/>
          <w:sz w:val="24"/>
          <w:szCs w:val="24"/>
          <w:rtl/>
        </w:rPr>
        <w:t>يتم</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التركيز</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في</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إدارة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الجودة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الشاملة</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على</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حاجات</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ورغبات</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متخذ</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القرار</w:t>
      </w:r>
      <w:r w:rsidRPr="00D75F5A">
        <w:rPr>
          <w:rFonts w:ascii="Times New Roman" w:hAnsi="Times New Roman" w:cs="Times New Roman"/>
          <w:b/>
          <w:bCs/>
          <w:color w:val="00B050"/>
          <w:sz w:val="24"/>
          <w:szCs w:val="24"/>
        </w:rPr>
        <w:t xml:space="preserve"> </w:t>
      </w:r>
      <w:r w:rsidRPr="00D75F5A">
        <w:rPr>
          <w:rFonts w:ascii="Times New Roman" w:hAnsi="Times New Roman" w:cs="Times New Roman" w:hint="eastAsia"/>
          <w:b/>
          <w:bCs/>
          <w:color w:val="00B050"/>
          <w:sz w:val="24"/>
          <w:szCs w:val="24"/>
          <w:rtl/>
        </w:rPr>
        <w:t>الشرائي</w:t>
      </w:r>
      <w:r w:rsidR="0047135C" w:rsidRPr="00D75F5A">
        <w:rPr>
          <w:rFonts w:ascii="Times New Roman" w:hAnsi="Times New Roman" w:cs="Times New Roman" w:hint="cs"/>
          <w:b/>
          <w:bCs/>
          <w:color w:val="00B050"/>
          <w:sz w:val="24"/>
          <w:szCs w:val="24"/>
          <w:rtl/>
        </w:rPr>
        <w:t xml:space="preserve"> (</w:t>
      </w:r>
      <w:r w:rsidR="0047135C" w:rsidRPr="00D75F5A">
        <w:rPr>
          <w:rFonts w:ascii="Times New Roman" w:hAnsi="Times New Roman" w:cs="Times New Roman"/>
          <w:b/>
          <w:bCs/>
          <w:color w:val="00B050"/>
          <w:sz w:val="24"/>
          <w:szCs w:val="24"/>
        </w:rPr>
        <w:t xml:space="preserve"> </w:t>
      </w:r>
      <w:r w:rsidR="0047135C" w:rsidRPr="00D75F5A">
        <w:rPr>
          <w:rFonts w:ascii="Times New Roman" w:hAnsi="Times New Roman" w:cs="Times New Roman" w:hint="eastAsia"/>
          <w:b/>
          <w:bCs/>
          <w:color w:val="00B050"/>
          <w:sz w:val="24"/>
          <w:szCs w:val="24"/>
          <w:rtl/>
        </w:rPr>
        <w:t>رغبات</w:t>
      </w:r>
      <w:r w:rsidR="0047135C" w:rsidRPr="00D75F5A">
        <w:rPr>
          <w:rFonts w:ascii="Times New Roman" w:hAnsi="Times New Roman" w:cs="Times New Roman"/>
          <w:b/>
          <w:bCs/>
          <w:color w:val="00B050"/>
          <w:sz w:val="24"/>
          <w:szCs w:val="24"/>
        </w:rPr>
        <w:t xml:space="preserve"> </w:t>
      </w:r>
      <w:r w:rsidR="0047135C" w:rsidRPr="00D75F5A">
        <w:rPr>
          <w:rFonts w:ascii="Times New Roman" w:hAnsi="Times New Roman" w:cs="Times New Roman" w:hint="eastAsia"/>
          <w:b/>
          <w:bCs/>
          <w:color w:val="00B050"/>
          <w:sz w:val="24"/>
          <w:szCs w:val="24"/>
          <w:rtl/>
        </w:rPr>
        <w:t>المستخدم</w:t>
      </w:r>
      <w:r w:rsidR="0047135C" w:rsidRPr="00D75F5A">
        <w:rPr>
          <w:rFonts w:ascii="Times New Roman" w:hAnsi="Times New Roman" w:cs="Times New Roman"/>
          <w:b/>
          <w:bCs/>
          <w:color w:val="00B050"/>
          <w:sz w:val="24"/>
          <w:szCs w:val="24"/>
        </w:rPr>
        <w:t xml:space="preserve"> </w:t>
      </w:r>
      <w:r w:rsidR="0047135C" w:rsidRPr="00D75F5A">
        <w:rPr>
          <w:rFonts w:ascii="Times New Roman" w:hAnsi="Times New Roman" w:cs="Times New Roman" w:hint="eastAsia"/>
          <w:b/>
          <w:bCs/>
          <w:color w:val="00B050"/>
          <w:sz w:val="24"/>
          <w:szCs w:val="24"/>
          <w:rtl/>
        </w:rPr>
        <w:t>الأخير</w:t>
      </w:r>
      <w:r w:rsidR="0047135C" w:rsidRPr="00D75F5A">
        <w:rPr>
          <w:rFonts w:ascii="Times New Roman" w:hAnsi="Times New Roman" w:cs="Times New Roman"/>
          <w:b/>
          <w:bCs/>
          <w:color w:val="00B050"/>
          <w:sz w:val="24"/>
          <w:szCs w:val="24"/>
        </w:rPr>
        <w:t xml:space="preserve"> </w:t>
      </w:r>
      <w:r w:rsidR="0047135C" w:rsidRPr="00D75F5A">
        <w:rPr>
          <w:rFonts w:ascii="Times New Roman" w:hAnsi="Times New Roman" w:cs="Times New Roman" w:hint="eastAsia"/>
          <w:b/>
          <w:bCs/>
          <w:color w:val="00B050"/>
          <w:sz w:val="24"/>
          <w:szCs w:val="24"/>
          <w:rtl/>
        </w:rPr>
        <w:t>للمنتج</w:t>
      </w:r>
      <w:r w:rsidR="0047135C" w:rsidRPr="00D75F5A">
        <w:rPr>
          <w:rFonts w:ascii="Times New Roman" w:hAnsi="Times New Roman" w:cs="Times New Roman" w:hint="cs"/>
          <w:b/>
          <w:bCs/>
          <w:color w:val="00B050"/>
          <w:sz w:val="24"/>
          <w:szCs w:val="24"/>
          <w:rtl/>
        </w:rPr>
        <w:t>)</w:t>
      </w:r>
    </w:p>
    <w:p w:rsidR="00DE32FA" w:rsidRPr="00807D2D" w:rsidRDefault="00DE32FA" w:rsidP="00F15F3C">
      <w:pPr>
        <w:numPr>
          <w:ilvl w:val="0"/>
          <w:numId w:val="3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إذا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توقعات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بذلك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سعيد</w:t>
      </w:r>
    </w:p>
    <w:p w:rsidR="00DE32FA" w:rsidRPr="00807D2D" w:rsidRDefault="00DE32FA" w:rsidP="00F15F3C">
      <w:pPr>
        <w:numPr>
          <w:ilvl w:val="0"/>
          <w:numId w:val="3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الإستبانات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استخداما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أساليب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الإستماع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لصوت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رضا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ومعالجة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شكواة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00DE32FA"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4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الثالثة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لمعالجة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شكاوي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بإتخاذ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القرار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المناسب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المشكلة</w:t>
      </w:r>
    </w:p>
    <w:p w:rsidR="00DF31E6" w:rsidRPr="00807D2D" w:rsidRDefault="00DF31E6" w:rsidP="00F15F3C">
      <w:pPr>
        <w:numPr>
          <w:ilvl w:val="0"/>
          <w:numId w:val="4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يتصف</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الموضوعي</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بالإهتمام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المشكلة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تهمة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الأعذار</w:t>
      </w:r>
    </w:p>
    <w:p w:rsidR="00DF31E6" w:rsidRPr="00823C9C" w:rsidRDefault="00DF31E6" w:rsidP="00F15F3C">
      <w:pPr>
        <w:numPr>
          <w:ilvl w:val="0"/>
          <w:numId w:val="4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823C9C">
        <w:rPr>
          <w:rFonts w:ascii="Times New Roman" w:hAnsi="Times New Roman" w:cs="Times New Roman" w:hint="eastAsia"/>
          <w:b/>
          <w:bCs/>
          <w:color w:val="00B050"/>
          <w:sz w:val="24"/>
          <w:szCs w:val="24"/>
          <w:rtl/>
        </w:rPr>
        <w:t>إذا</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كان</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أداء</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المنتج</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مساوي</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لتوقعات</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العميل</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يكون</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العميل</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بذلك</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سعيد</w:t>
      </w:r>
      <w:r w:rsidR="0047135C" w:rsidRPr="00823C9C">
        <w:rPr>
          <w:rFonts w:ascii="Times New Roman" w:hAnsi="Times New Roman" w:cs="Times New Roman" w:hint="cs"/>
          <w:b/>
          <w:bCs/>
          <w:color w:val="00B050"/>
          <w:sz w:val="24"/>
          <w:szCs w:val="24"/>
          <w:rtl/>
        </w:rPr>
        <w:t xml:space="preserve"> (العميل راضي )</w:t>
      </w:r>
    </w:p>
    <w:p w:rsidR="00DF31E6" w:rsidRPr="00807D2D" w:rsidRDefault="00DF31E6" w:rsidP="00F15F3C">
      <w:pPr>
        <w:numPr>
          <w:ilvl w:val="0"/>
          <w:numId w:val="4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شكاوي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يعني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بالضرورة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الرضا</w:t>
      </w:r>
    </w:p>
    <w:p w:rsidR="008E7C36" w:rsidRPr="00807D2D" w:rsidRDefault="008E7C36" w:rsidP="008E7C3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رضا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ومعالجة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شكواه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4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التركيز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رغبات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المستخدم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للمنتج</w:t>
      </w:r>
    </w:p>
    <w:p w:rsidR="00DF31E6" w:rsidRPr="00807D2D" w:rsidRDefault="00DF31E6" w:rsidP="00F15F3C">
      <w:pPr>
        <w:numPr>
          <w:ilvl w:val="0"/>
          <w:numId w:val="4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إذا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توقعات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بذلك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سعيد</w:t>
      </w:r>
    </w:p>
    <w:p w:rsidR="00DF31E6" w:rsidRPr="00823C9C" w:rsidRDefault="00DF31E6" w:rsidP="00F15F3C">
      <w:pPr>
        <w:numPr>
          <w:ilvl w:val="0"/>
          <w:numId w:val="4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hAnsi="Times New Roman" w:cs="Times New Roman"/>
          <w:b/>
          <w:bCs/>
          <w:color w:val="00B050"/>
          <w:sz w:val="24"/>
          <w:szCs w:val="24"/>
        </w:rPr>
      </w:pPr>
      <w:r w:rsidRPr="00823C9C">
        <w:rPr>
          <w:rFonts w:ascii="Times New Roman" w:hAnsi="Times New Roman" w:cs="Times New Roman" w:hint="eastAsia"/>
          <w:b/>
          <w:bCs/>
          <w:color w:val="00B050"/>
          <w:sz w:val="24"/>
          <w:szCs w:val="24"/>
          <w:rtl/>
        </w:rPr>
        <w:t>تمثل</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المرحلة</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الثالثة</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لمعالجة</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شكاوي</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العملاء</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ب</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إجراء</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التحقيقات</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و</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الاستفسارات</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الضرورية</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لبيان</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مدى</w:t>
      </w:r>
      <w:r w:rsidRPr="00807D2D">
        <w:rPr>
          <w:rFonts w:ascii="Times New Roman" w:eastAsia="FreeSerif" w:hAnsi="Times New Roman" w:cs="Times New Roman"/>
          <w:color w:val="000000" w:themeColor="text1"/>
          <w:sz w:val="24"/>
          <w:szCs w:val="24"/>
        </w:rPr>
        <w:t xml:space="preserve"> </w:t>
      </w:r>
      <w:r w:rsidRPr="00823C9C">
        <w:rPr>
          <w:rFonts w:ascii="Times New Roman" w:hAnsi="Times New Roman" w:cs="Times New Roman" w:hint="eastAsia"/>
          <w:b/>
          <w:bCs/>
          <w:color w:val="00B050"/>
          <w:sz w:val="24"/>
          <w:szCs w:val="24"/>
          <w:rtl/>
        </w:rPr>
        <w:t>جدية</w:t>
      </w:r>
      <w:r w:rsidRPr="00823C9C">
        <w:rPr>
          <w:rFonts w:ascii="Times New Roman" w:hAnsi="Times New Roman" w:cs="Times New Roman"/>
          <w:b/>
          <w:bCs/>
          <w:color w:val="00B050"/>
          <w:sz w:val="24"/>
          <w:szCs w:val="24"/>
        </w:rPr>
        <w:t xml:space="preserve"> </w:t>
      </w:r>
      <w:r w:rsidRPr="00823C9C">
        <w:rPr>
          <w:rFonts w:ascii="Times New Roman" w:hAnsi="Times New Roman" w:cs="Times New Roman" w:hint="eastAsia"/>
          <w:b/>
          <w:bCs/>
          <w:color w:val="00B050"/>
          <w:sz w:val="24"/>
          <w:szCs w:val="24"/>
          <w:rtl/>
        </w:rPr>
        <w:t>الشكوى</w:t>
      </w:r>
      <w:r w:rsidR="0047135C" w:rsidRPr="00823C9C">
        <w:rPr>
          <w:rFonts w:ascii="Times New Roman" w:hAnsi="Times New Roman" w:cs="Times New Roman" w:hint="cs"/>
          <w:b/>
          <w:bCs/>
          <w:color w:val="00B050"/>
          <w:sz w:val="24"/>
          <w:szCs w:val="24"/>
          <w:rtl/>
        </w:rPr>
        <w:t xml:space="preserve"> (المرحلة الثانية )</w:t>
      </w:r>
    </w:p>
    <w:p w:rsidR="00DF31E6" w:rsidRPr="00807D2D" w:rsidRDefault="00DF31E6" w:rsidP="00F15F3C">
      <w:pPr>
        <w:numPr>
          <w:ilvl w:val="0"/>
          <w:numId w:val="4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الموضوعي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الأهتمام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المشكلة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تهمه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الأعذار</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DF31E6" w:rsidRPr="00807D2D" w:rsidRDefault="00BA0ACD" w:rsidP="00BA0ACD">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المحاضرة الرابعة</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الإحداثي</w:t>
      </w:r>
      <w:r w:rsidRPr="00807D2D">
        <w:rPr>
          <w:rFonts w:ascii="Times New Roman" w:eastAsia="FreeSerif" w:hAnsi="Times New Roman" w:cs="Times New Roman"/>
          <w:color w:val="000000" w:themeColor="text1"/>
          <w:sz w:val="24"/>
          <w:szCs w:val="24"/>
        </w:rPr>
        <w:t xml:space="preserve"> ( 9.9 )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الشبكة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للباحثان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بليك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وموتون</w:t>
      </w:r>
      <w:r w:rsidRPr="00807D2D">
        <w:rPr>
          <w:rFonts w:ascii="Times New Roman" w:eastAsia="FreeSerif" w:hAnsi="Times New Roman" w:cs="Times New Roman"/>
          <w:color w:val="000000" w:themeColor="text1"/>
          <w:sz w:val="24"/>
          <w:szCs w:val="24"/>
        </w:rPr>
        <w:t xml:space="preserve"> Mouton &amp; Blacke </w:t>
      </w:r>
      <w:r w:rsidRPr="00807D2D">
        <w:rPr>
          <w:rFonts w:ascii="Times New Roman" w:eastAsia="FreeSerif" w:hAnsi="Times New Roman" w:cs="Times New Roman" w:hint="eastAsia"/>
          <w:color w:val="000000" w:themeColor="text1"/>
          <w:sz w:val="24"/>
          <w:szCs w:val="24"/>
          <w:rtl/>
        </w:rPr>
        <w:t>نمط</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4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الفريق</w:t>
      </w:r>
    </w:p>
    <w:p w:rsidR="00DF31E6" w:rsidRPr="00807D2D" w:rsidRDefault="00DF31E6" w:rsidP="00F15F3C">
      <w:pPr>
        <w:numPr>
          <w:ilvl w:val="0"/>
          <w:numId w:val="4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المعتدلة</w:t>
      </w:r>
      <w:r w:rsidR="00F40929" w:rsidRPr="00807D2D">
        <w:rPr>
          <w:rFonts w:ascii="Times New Roman" w:eastAsia="FreeSerif" w:hAnsi="Times New Roman" w:cs="Times New Roman" w:hint="cs"/>
          <w:color w:val="000000" w:themeColor="text1"/>
          <w:sz w:val="24"/>
          <w:szCs w:val="24"/>
          <w:rtl/>
        </w:rPr>
        <w:t xml:space="preserve"> (5.5)</w:t>
      </w:r>
    </w:p>
    <w:p w:rsidR="00DF31E6" w:rsidRPr="00807D2D" w:rsidRDefault="00DF31E6" w:rsidP="00F15F3C">
      <w:pPr>
        <w:numPr>
          <w:ilvl w:val="0"/>
          <w:numId w:val="4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المتسلطة</w:t>
      </w:r>
      <w:r w:rsidR="00F40929" w:rsidRPr="00807D2D">
        <w:rPr>
          <w:rFonts w:ascii="Times New Roman" w:eastAsia="FreeSerif" w:hAnsi="Times New Roman" w:cs="Times New Roman" w:hint="cs"/>
          <w:color w:val="000000" w:themeColor="text1"/>
          <w:sz w:val="24"/>
          <w:szCs w:val="24"/>
          <w:rtl/>
        </w:rPr>
        <w:t xml:space="preserve"> (1.9)</w:t>
      </w:r>
    </w:p>
    <w:p w:rsidR="00DF31E6" w:rsidRPr="00807D2D" w:rsidRDefault="00DF31E6" w:rsidP="00F15F3C">
      <w:pPr>
        <w:numPr>
          <w:ilvl w:val="0"/>
          <w:numId w:val="4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الإجتماعية</w:t>
      </w:r>
      <w:r w:rsidR="00F40929" w:rsidRPr="00807D2D">
        <w:rPr>
          <w:rFonts w:ascii="Times New Roman" w:eastAsia="FreeSerif" w:hAnsi="Times New Roman" w:cs="Times New Roman" w:hint="cs"/>
          <w:color w:val="000000" w:themeColor="text1"/>
          <w:sz w:val="24"/>
          <w:szCs w:val="24"/>
          <w:rtl/>
        </w:rPr>
        <w:t xml:space="preserve"> (9.1)</w:t>
      </w:r>
    </w:p>
    <w:p w:rsidR="00BA0ACD" w:rsidRPr="00807D2D" w:rsidRDefault="00BA0ACD" w:rsidP="00BA0ACD">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A0ACD" w:rsidRPr="00807D2D" w:rsidRDefault="00BA0ACD"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الإحداثي</w:t>
      </w:r>
      <w:r w:rsidRPr="00807D2D">
        <w:rPr>
          <w:rFonts w:ascii="Times New Roman" w:eastAsia="FreeSerif" w:hAnsi="Times New Roman" w:cs="Times New Roman"/>
          <w:color w:val="000000" w:themeColor="text1"/>
          <w:sz w:val="24"/>
          <w:szCs w:val="24"/>
        </w:rPr>
        <w:t xml:space="preserve"> ( 5.5 )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الشبكة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للباحثان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بليك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وموتون</w:t>
      </w:r>
      <w:r w:rsidRPr="00807D2D">
        <w:rPr>
          <w:rFonts w:ascii="Times New Roman" w:eastAsia="FreeSerif" w:hAnsi="Times New Roman" w:cs="Times New Roman"/>
          <w:color w:val="000000" w:themeColor="text1"/>
          <w:sz w:val="24"/>
          <w:szCs w:val="24"/>
        </w:rPr>
        <w:t xml:space="preserve"> Mouton &amp; Blacke </w:t>
      </w:r>
      <w:r w:rsidRPr="00807D2D">
        <w:rPr>
          <w:rFonts w:ascii="Times New Roman" w:eastAsia="FreeSerif" w:hAnsi="Times New Roman" w:cs="Times New Roman" w:hint="eastAsia"/>
          <w:color w:val="000000" w:themeColor="text1"/>
          <w:sz w:val="24"/>
          <w:szCs w:val="24"/>
          <w:rtl/>
        </w:rPr>
        <w:t>نمط</w:t>
      </w:r>
      <w:r w:rsidRPr="00807D2D">
        <w:rPr>
          <w:rFonts w:ascii="Times New Roman" w:eastAsia="FreeSerif" w:hAnsi="Times New Roman" w:cs="Times New Roman"/>
          <w:color w:val="000000" w:themeColor="text1"/>
          <w:sz w:val="24"/>
          <w:szCs w:val="24"/>
        </w:rPr>
        <w:t xml:space="preserve"> :</w:t>
      </w:r>
    </w:p>
    <w:p w:rsidR="00BA0ACD" w:rsidRPr="00807D2D" w:rsidRDefault="00BA0ACD" w:rsidP="00F15F3C">
      <w:pPr>
        <w:numPr>
          <w:ilvl w:val="0"/>
          <w:numId w:val="5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المعتدلة</w:t>
      </w:r>
    </w:p>
    <w:p w:rsidR="00BA0ACD" w:rsidRPr="00807D2D" w:rsidRDefault="00BA0ACD" w:rsidP="00F15F3C">
      <w:pPr>
        <w:numPr>
          <w:ilvl w:val="0"/>
          <w:numId w:val="5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المثالية</w:t>
      </w:r>
      <w:r w:rsidR="00F40929" w:rsidRPr="00807D2D">
        <w:rPr>
          <w:rFonts w:ascii="Times New Roman" w:eastAsia="FreeSerif" w:hAnsi="Times New Roman" w:cs="Times New Roman" w:hint="cs"/>
          <w:color w:val="000000" w:themeColor="text1"/>
          <w:sz w:val="24"/>
          <w:szCs w:val="24"/>
          <w:rtl/>
        </w:rPr>
        <w:t xml:space="preserve"> (9.9)</w:t>
      </w:r>
    </w:p>
    <w:p w:rsidR="00BA0ACD" w:rsidRPr="00807D2D" w:rsidRDefault="00BA0ACD" w:rsidP="00F15F3C">
      <w:pPr>
        <w:numPr>
          <w:ilvl w:val="0"/>
          <w:numId w:val="5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الإجتماعية</w:t>
      </w:r>
      <w:r w:rsidR="00F40929" w:rsidRPr="00807D2D">
        <w:rPr>
          <w:rFonts w:ascii="Times New Roman" w:eastAsia="FreeSerif" w:hAnsi="Times New Roman" w:cs="Times New Roman" w:hint="cs"/>
          <w:color w:val="000000" w:themeColor="text1"/>
          <w:sz w:val="24"/>
          <w:szCs w:val="24"/>
          <w:rtl/>
        </w:rPr>
        <w:t xml:space="preserve"> (9.1)</w:t>
      </w:r>
    </w:p>
    <w:p w:rsidR="00BA0ACD" w:rsidRPr="00807D2D" w:rsidRDefault="00BA0ACD" w:rsidP="00F15F3C">
      <w:pPr>
        <w:numPr>
          <w:ilvl w:val="0"/>
          <w:numId w:val="5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الضعيفة</w:t>
      </w:r>
      <w:r w:rsidR="00F40929" w:rsidRPr="00807D2D">
        <w:rPr>
          <w:rFonts w:ascii="Times New Roman" w:eastAsia="FreeSerif" w:hAnsi="Times New Roman" w:cs="Times New Roman" w:hint="cs"/>
          <w:color w:val="000000" w:themeColor="text1"/>
          <w:sz w:val="24"/>
          <w:szCs w:val="24"/>
          <w:rtl/>
        </w:rPr>
        <w:t xml:space="preserve"> (1.1) </w:t>
      </w:r>
    </w:p>
    <w:p w:rsidR="00BA0ACD" w:rsidRPr="00807D2D" w:rsidRDefault="00BA0ACD" w:rsidP="00BA0ACD">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A0ACD" w:rsidRPr="00807D2D" w:rsidRDefault="00BA0ACD"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النمط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يجب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اتباعه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وفقاً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لنظرية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الشبكة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تعود</w:t>
      </w:r>
    </w:p>
    <w:p w:rsidR="00BA0ACD" w:rsidRPr="00807D2D" w:rsidRDefault="00BA0ACD"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للباحثين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بليك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وموتون</w:t>
      </w:r>
      <w:r w:rsidRPr="00807D2D">
        <w:rPr>
          <w:rFonts w:ascii="Times New Roman" w:eastAsia="FreeSerif" w:hAnsi="Times New Roman" w:cs="Times New Roman"/>
          <w:color w:val="000000" w:themeColor="text1"/>
          <w:sz w:val="24"/>
          <w:szCs w:val="24"/>
        </w:rPr>
        <w:t xml:space="preserve"> Mouton &amp; Blaeke </w:t>
      </w:r>
      <w:r w:rsidRPr="00807D2D">
        <w:rPr>
          <w:rFonts w:ascii="Times New Roman" w:eastAsia="FreeSerif" w:hAnsi="Times New Roman" w:cs="Times New Roman" w:hint="eastAsia"/>
          <w:color w:val="000000" w:themeColor="text1"/>
          <w:sz w:val="24"/>
          <w:szCs w:val="24"/>
          <w:rtl/>
        </w:rPr>
        <w:t>بنمط</w:t>
      </w:r>
      <w:r w:rsidRPr="00807D2D">
        <w:rPr>
          <w:rFonts w:ascii="Times New Roman" w:eastAsia="FreeSerif" w:hAnsi="Times New Roman" w:cs="Times New Roman"/>
          <w:color w:val="000000" w:themeColor="text1"/>
          <w:sz w:val="24"/>
          <w:szCs w:val="24"/>
        </w:rPr>
        <w:t xml:space="preserve"> :</w:t>
      </w:r>
    </w:p>
    <w:p w:rsidR="00BA0ACD" w:rsidRPr="00807D2D" w:rsidRDefault="00BA0ACD" w:rsidP="00F15F3C">
      <w:pPr>
        <w:numPr>
          <w:ilvl w:val="0"/>
          <w:numId w:val="5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المعتدله</w:t>
      </w:r>
      <w:r w:rsidR="007A18A6" w:rsidRPr="00807D2D">
        <w:rPr>
          <w:rFonts w:ascii="Times New Roman" w:eastAsia="FreeSerif" w:hAnsi="Times New Roman" w:cs="Times New Roman" w:hint="cs"/>
          <w:color w:val="000000" w:themeColor="text1"/>
          <w:sz w:val="24"/>
          <w:szCs w:val="24"/>
          <w:rtl/>
        </w:rPr>
        <w:t xml:space="preserve"> (5.5)</w:t>
      </w:r>
    </w:p>
    <w:p w:rsidR="00BA0ACD" w:rsidRPr="00807D2D" w:rsidRDefault="00BA0ACD" w:rsidP="00F15F3C">
      <w:pPr>
        <w:numPr>
          <w:ilvl w:val="0"/>
          <w:numId w:val="5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الفريق</w:t>
      </w:r>
      <w:r w:rsidR="007A18A6" w:rsidRPr="00807D2D">
        <w:rPr>
          <w:rFonts w:ascii="Times New Roman" w:eastAsia="FreeSerif" w:hAnsi="Times New Roman" w:cs="Times New Roman" w:hint="cs"/>
          <w:color w:val="000000" w:themeColor="text1"/>
          <w:sz w:val="24"/>
          <w:szCs w:val="24"/>
          <w:rtl/>
        </w:rPr>
        <w:t xml:space="preserve"> (9.9) وهي نفسها المثالية </w:t>
      </w:r>
    </w:p>
    <w:p w:rsidR="00BA0ACD" w:rsidRPr="00807D2D" w:rsidRDefault="00BA0ACD" w:rsidP="00F15F3C">
      <w:pPr>
        <w:numPr>
          <w:ilvl w:val="0"/>
          <w:numId w:val="5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الإجتماعية</w:t>
      </w:r>
      <w:r w:rsidR="007A18A6" w:rsidRPr="00807D2D">
        <w:rPr>
          <w:rFonts w:ascii="Times New Roman" w:eastAsia="FreeSerif" w:hAnsi="Times New Roman" w:cs="Times New Roman" w:hint="cs"/>
          <w:color w:val="000000" w:themeColor="text1"/>
          <w:sz w:val="24"/>
          <w:szCs w:val="24"/>
          <w:rtl/>
        </w:rPr>
        <w:t xml:space="preserve"> (9.1)</w:t>
      </w:r>
    </w:p>
    <w:p w:rsidR="00C9503A" w:rsidRPr="00807D2D" w:rsidRDefault="00BA0ACD" w:rsidP="00583D2C">
      <w:pPr>
        <w:numPr>
          <w:ilvl w:val="0"/>
          <w:numId w:val="5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المتسلطة</w:t>
      </w:r>
      <w:r w:rsidR="007A18A6" w:rsidRPr="00807D2D">
        <w:rPr>
          <w:rFonts w:ascii="Times New Roman" w:eastAsia="FreeSerif" w:hAnsi="Times New Roman" w:cs="Times New Roman" w:hint="cs"/>
          <w:color w:val="000000" w:themeColor="text1"/>
          <w:sz w:val="24"/>
          <w:szCs w:val="24"/>
          <w:rtl/>
        </w:rPr>
        <w:t xml:space="preserve"> (1.9)</w:t>
      </w:r>
    </w:p>
    <w:p w:rsidR="00C9503A" w:rsidRPr="00807D2D" w:rsidRDefault="00C9503A" w:rsidP="00C9503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ليست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الخصائص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توفرها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الناجحة</w:t>
      </w:r>
      <w:r w:rsidRPr="00807D2D">
        <w:rPr>
          <w:rFonts w:ascii="Times New Roman" w:eastAsia="FreeSerif" w:hAnsi="Times New Roman" w:cs="Times New Roman"/>
          <w:color w:val="000000" w:themeColor="text1"/>
          <w:sz w:val="24"/>
          <w:szCs w:val="24"/>
        </w:rPr>
        <w:t xml:space="preserve"> :</w:t>
      </w:r>
    </w:p>
    <w:p w:rsidR="00C9503A" w:rsidRPr="00807D2D" w:rsidRDefault="00C9503A" w:rsidP="00C9503A">
      <w:pPr>
        <w:numPr>
          <w:ilvl w:val="0"/>
          <w:numId w:val="4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التأكيد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الوقاية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بدلا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العلاج</w:t>
      </w:r>
    </w:p>
    <w:p w:rsidR="00C9503A" w:rsidRPr="00807D2D" w:rsidRDefault="00C9503A" w:rsidP="00C9503A">
      <w:pPr>
        <w:numPr>
          <w:ilvl w:val="0"/>
          <w:numId w:val="4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التأكيد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التطوير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بدلا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إجراء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الصيانة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فقط</w:t>
      </w:r>
    </w:p>
    <w:p w:rsidR="00C9503A" w:rsidRPr="00807D2D" w:rsidRDefault="00C9503A" w:rsidP="00C9503A">
      <w:pPr>
        <w:numPr>
          <w:ilvl w:val="0"/>
          <w:numId w:val="4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السعر</w:t>
      </w:r>
      <w:r w:rsidR="002954CF" w:rsidRPr="00807D2D">
        <w:rPr>
          <w:rFonts w:ascii="Times New Roman" w:eastAsia="FreeSerif" w:hAnsi="Times New Roman" w:cs="Times New Roman" w:hint="cs"/>
          <w:color w:val="000000" w:themeColor="text1"/>
          <w:sz w:val="24"/>
          <w:szCs w:val="24"/>
          <w:rtl/>
        </w:rPr>
        <w:t xml:space="preserve"> (اساس الجودة)</w:t>
      </w:r>
    </w:p>
    <w:p w:rsidR="00C9503A" w:rsidRPr="00807D2D" w:rsidRDefault="00C9503A" w:rsidP="00C9503A">
      <w:pPr>
        <w:numPr>
          <w:ilvl w:val="0"/>
          <w:numId w:val="4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اثبات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الإلتزام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نحو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كممارسة</w:t>
      </w:r>
    </w:p>
    <w:p w:rsidR="00C9503A" w:rsidRPr="00807D2D" w:rsidRDefault="00C9503A" w:rsidP="00C9503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C9503A" w:rsidRPr="00807D2D" w:rsidRDefault="00C9503A" w:rsidP="00C9503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الخصائص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توفرها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الناجحة</w:t>
      </w:r>
      <w:r w:rsidRPr="00807D2D">
        <w:rPr>
          <w:rFonts w:ascii="Times New Roman" w:eastAsia="FreeSerif" w:hAnsi="Times New Roman" w:cs="Times New Roman"/>
          <w:color w:val="000000" w:themeColor="text1"/>
          <w:sz w:val="24"/>
          <w:szCs w:val="24"/>
        </w:rPr>
        <w:t xml:space="preserve"> :</w:t>
      </w:r>
    </w:p>
    <w:p w:rsidR="00C9503A" w:rsidRPr="00807D2D" w:rsidRDefault="00C9503A" w:rsidP="00C9503A">
      <w:pPr>
        <w:numPr>
          <w:ilvl w:val="0"/>
          <w:numId w:val="5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التأكيد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بدلا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الوقاية</w:t>
      </w:r>
    </w:p>
    <w:p w:rsidR="00C9503A" w:rsidRPr="00807D2D" w:rsidRDefault="00C9503A" w:rsidP="00C9503A">
      <w:pPr>
        <w:numPr>
          <w:ilvl w:val="0"/>
          <w:numId w:val="5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إعطاء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الأولوية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لإحتياجات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الخارجي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الداخلي</w:t>
      </w:r>
    </w:p>
    <w:p w:rsidR="00C9503A" w:rsidRPr="00807D2D" w:rsidRDefault="00C9503A" w:rsidP="00C9503A">
      <w:pPr>
        <w:numPr>
          <w:ilvl w:val="0"/>
          <w:numId w:val="5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التأكيد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التطوير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بدلا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إجراء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الصيانة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فقط</w:t>
      </w:r>
    </w:p>
    <w:p w:rsidR="00C9503A" w:rsidRPr="00807D2D" w:rsidRDefault="00C9503A" w:rsidP="00C9503A">
      <w:pPr>
        <w:numPr>
          <w:ilvl w:val="0"/>
          <w:numId w:val="5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تشجيع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التنافس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بدلا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التعاون</w:t>
      </w:r>
    </w:p>
    <w:p w:rsidR="00C9503A" w:rsidRPr="00807D2D" w:rsidRDefault="00C9503A" w:rsidP="00C9503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C9503A" w:rsidRPr="00807D2D" w:rsidRDefault="00C9503A" w:rsidP="00C9503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cs"/>
          <w:color w:val="000000" w:themeColor="text1"/>
          <w:sz w:val="24"/>
          <w:szCs w:val="24"/>
          <w:rtl/>
        </w:rPr>
        <w:t>ليست من الخصائص التي ينبغي توفرها في القيادة الناجحة:</w:t>
      </w:r>
    </w:p>
    <w:p w:rsidR="00C9503A" w:rsidRPr="00807D2D" w:rsidRDefault="00C9503A" w:rsidP="00C9503A">
      <w:pPr>
        <w:numPr>
          <w:ilvl w:val="0"/>
          <w:numId w:val="5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النظر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للمشاكل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للتعلم</w:t>
      </w:r>
    </w:p>
    <w:p w:rsidR="00C9503A" w:rsidRPr="00807D2D" w:rsidRDefault="00C9503A" w:rsidP="00C9503A">
      <w:pPr>
        <w:numPr>
          <w:ilvl w:val="0"/>
          <w:numId w:val="5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السعر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الأقل</w:t>
      </w:r>
    </w:p>
    <w:p w:rsidR="00C9503A" w:rsidRPr="00807D2D" w:rsidRDefault="00C9503A" w:rsidP="00C9503A">
      <w:pPr>
        <w:numPr>
          <w:ilvl w:val="0"/>
          <w:numId w:val="5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التأكيد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بدلا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الوقاية</w:t>
      </w:r>
    </w:p>
    <w:p w:rsidR="00C9503A" w:rsidRPr="00807D2D" w:rsidRDefault="00C9503A" w:rsidP="00C9503A">
      <w:pPr>
        <w:numPr>
          <w:ilvl w:val="0"/>
          <w:numId w:val="5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تأسيس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الإشرافية</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المحددات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الصعوبات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أمام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فعالية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4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التزام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بممارسة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الشعارات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ترفعها</w:t>
      </w:r>
    </w:p>
    <w:p w:rsidR="00DF31E6" w:rsidRPr="00807D2D" w:rsidRDefault="00DF31E6" w:rsidP="00F15F3C">
      <w:pPr>
        <w:numPr>
          <w:ilvl w:val="0"/>
          <w:numId w:val="4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درجة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المتبادلة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بضرورة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مشاركة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المرؤوسين</w:t>
      </w:r>
    </w:p>
    <w:p w:rsidR="00DF31E6" w:rsidRPr="00807D2D" w:rsidRDefault="00DF31E6" w:rsidP="00F15F3C">
      <w:pPr>
        <w:numPr>
          <w:ilvl w:val="0"/>
          <w:numId w:val="4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اقتناع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بضرورة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مشاركة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المرؤوسيين</w:t>
      </w:r>
    </w:p>
    <w:p w:rsidR="00DF31E6" w:rsidRPr="00807D2D" w:rsidRDefault="00DF31E6" w:rsidP="00F15F3C">
      <w:pPr>
        <w:numPr>
          <w:ilvl w:val="0"/>
          <w:numId w:val="4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وظيفي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للوظائف</w:t>
      </w:r>
    </w:p>
    <w:p w:rsidR="00BA0ACD" w:rsidRPr="00807D2D" w:rsidRDefault="00BA0ACD" w:rsidP="00BA0ACD">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A0ACD" w:rsidRPr="00807D2D" w:rsidRDefault="00BA0ACD"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المحددات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الصعوبات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أم</w:t>
      </w:r>
      <w:r w:rsidR="00647BAC" w:rsidRPr="00807D2D">
        <w:rPr>
          <w:rFonts w:ascii="Times New Roman" w:eastAsia="FreeSerif" w:hAnsi="Times New Roman" w:cs="Times New Roman" w:hint="cs"/>
          <w:color w:val="000000" w:themeColor="text1"/>
          <w:sz w:val="24"/>
          <w:szCs w:val="24"/>
          <w:rtl/>
        </w:rPr>
        <w:t xml:space="preserve">ام </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فعالية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p>
    <w:p w:rsidR="00BA0ACD" w:rsidRPr="00807D2D" w:rsidRDefault="00BA0ACD" w:rsidP="00200458">
      <w:pPr>
        <w:numPr>
          <w:ilvl w:val="0"/>
          <w:numId w:val="5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التزام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بممارسة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الشعارات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ترفعها</w:t>
      </w:r>
    </w:p>
    <w:p w:rsidR="00BA0ACD" w:rsidRPr="00807D2D" w:rsidRDefault="00BA0ACD" w:rsidP="00200458">
      <w:pPr>
        <w:numPr>
          <w:ilvl w:val="0"/>
          <w:numId w:val="5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درجة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الثقه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المتبادلة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المرؤوسين</w:t>
      </w:r>
    </w:p>
    <w:p w:rsidR="00BA0ACD" w:rsidRPr="00807D2D" w:rsidRDefault="00BA0ACD" w:rsidP="00200458">
      <w:pPr>
        <w:numPr>
          <w:ilvl w:val="0"/>
          <w:numId w:val="5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اتجاهات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المرؤسين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وميولهم</w:t>
      </w:r>
    </w:p>
    <w:p w:rsidR="00BA0ACD" w:rsidRPr="00807D2D" w:rsidRDefault="00BA0ACD" w:rsidP="00200458">
      <w:pPr>
        <w:numPr>
          <w:ilvl w:val="0"/>
          <w:numId w:val="5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وضوح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مهام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واجباته</w:t>
      </w:r>
    </w:p>
    <w:p w:rsidR="00BA0ACD" w:rsidRPr="00807D2D" w:rsidRDefault="00BA0ACD"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ليست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المرتكزات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يجب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تنفيذها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حتى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ملتزمة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تجاه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5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فلسفة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العيوب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الصفرية</w:t>
      </w:r>
      <w:r w:rsidRPr="00807D2D">
        <w:rPr>
          <w:rFonts w:ascii="Times New Roman" w:eastAsia="FreeSerif" w:hAnsi="Times New Roman" w:cs="Times New Roman"/>
          <w:color w:val="000000" w:themeColor="text1"/>
          <w:sz w:val="24"/>
          <w:szCs w:val="24"/>
        </w:rPr>
        <w:t xml:space="preserve"> Defects – Zero</w:t>
      </w:r>
    </w:p>
    <w:p w:rsidR="00DF31E6" w:rsidRPr="00807D2D" w:rsidRDefault="00DF31E6" w:rsidP="00F15F3C">
      <w:pPr>
        <w:numPr>
          <w:ilvl w:val="0"/>
          <w:numId w:val="5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حديثة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للإشراف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والتدريب</w:t>
      </w:r>
    </w:p>
    <w:p w:rsidR="00DF31E6" w:rsidRPr="00807D2D" w:rsidRDefault="00DF31E6" w:rsidP="00F15F3C">
      <w:pPr>
        <w:numPr>
          <w:ilvl w:val="0"/>
          <w:numId w:val="5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ضرورة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المؤسسة</w:t>
      </w:r>
    </w:p>
    <w:p w:rsidR="004A4979" w:rsidRPr="00807D2D" w:rsidRDefault="00DF31E6" w:rsidP="004A4979">
      <w:pPr>
        <w:numPr>
          <w:ilvl w:val="0"/>
          <w:numId w:val="5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التوسع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تشكيل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4A4979" w:rsidRPr="00807D2D" w:rsidRDefault="004A4979" w:rsidP="004A497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720"/>
        <w:contextualSpacing/>
        <w:rPr>
          <w:rFonts w:ascii="Times New Roman" w:eastAsia="FreeSerif" w:hAnsi="Times New Roman" w:cs="Times New Roman"/>
          <w:color w:val="000000" w:themeColor="text1"/>
          <w:sz w:val="24"/>
          <w:szCs w:val="24"/>
          <w:rtl/>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المرتكزات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يجب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تنفيذها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حتى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ملتزمة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تجاه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F15F3C">
      <w:pPr>
        <w:numPr>
          <w:ilvl w:val="0"/>
          <w:numId w:val="5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التزام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التخطيط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قصير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الاجل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إزاء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المستمر</w:t>
      </w:r>
    </w:p>
    <w:p w:rsidR="00DF31E6" w:rsidRPr="00807D2D" w:rsidRDefault="00DF31E6" w:rsidP="00F15F3C">
      <w:pPr>
        <w:numPr>
          <w:ilvl w:val="0"/>
          <w:numId w:val="5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البعد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فلسفة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العيوب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الصفرية</w:t>
      </w:r>
      <w:r w:rsidRPr="00807D2D">
        <w:rPr>
          <w:rFonts w:ascii="Times New Roman" w:eastAsia="FreeSerif" w:hAnsi="Times New Roman" w:cs="Times New Roman"/>
          <w:color w:val="000000" w:themeColor="text1"/>
          <w:sz w:val="24"/>
          <w:szCs w:val="24"/>
        </w:rPr>
        <w:t xml:space="preserve"> Defects – Zero</w:t>
      </w:r>
    </w:p>
    <w:p w:rsidR="00DF31E6" w:rsidRPr="00807D2D" w:rsidRDefault="00DF31E6" w:rsidP="00F15F3C">
      <w:pPr>
        <w:numPr>
          <w:ilvl w:val="0"/>
          <w:numId w:val="5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اتخاذ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قرار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اعتمادا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السعر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وحده</w:t>
      </w:r>
    </w:p>
    <w:p w:rsidR="00DF31E6" w:rsidRPr="00807D2D" w:rsidRDefault="00DF31E6" w:rsidP="004A4979">
      <w:pPr>
        <w:numPr>
          <w:ilvl w:val="0"/>
          <w:numId w:val="5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الحفاظ</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القديمة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للإشراف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والتدريب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تغييرها</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ليست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المرتكزات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يجب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تنفيذها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حتى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ملتزمة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تجاة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w:t>
      </w:r>
    </w:p>
    <w:p w:rsidR="00DF31E6" w:rsidRPr="00807D2D" w:rsidRDefault="00DF31E6" w:rsidP="00F15F3C">
      <w:pPr>
        <w:numPr>
          <w:ilvl w:val="0"/>
          <w:numId w:val="5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التوسع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تشكيل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DF31E6" w:rsidRPr="00807D2D" w:rsidRDefault="00DF31E6" w:rsidP="00F15F3C">
      <w:pPr>
        <w:numPr>
          <w:ilvl w:val="0"/>
          <w:numId w:val="5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فلسفة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العيوب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الصفرية</w:t>
      </w:r>
      <w:r w:rsidRPr="00807D2D">
        <w:rPr>
          <w:rFonts w:ascii="Times New Roman" w:eastAsia="FreeSerif" w:hAnsi="Times New Roman" w:cs="Times New Roman"/>
          <w:color w:val="000000" w:themeColor="text1"/>
          <w:sz w:val="24"/>
          <w:szCs w:val="24"/>
        </w:rPr>
        <w:t xml:space="preserve"> Dfects-Zero</w:t>
      </w:r>
    </w:p>
    <w:p w:rsidR="00DF31E6" w:rsidRPr="00807D2D" w:rsidRDefault="00DF31E6" w:rsidP="00F15F3C">
      <w:pPr>
        <w:numPr>
          <w:ilvl w:val="0"/>
          <w:numId w:val="5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الثبات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المتبعة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للإشراف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والتدريب</w:t>
      </w:r>
    </w:p>
    <w:p w:rsidR="00BA0ACD" w:rsidRPr="00807D2D" w:rsidRDefault="00DF31E6" w:rsidP="00C9503A">
      <w:pPr>
        <w:numPr>
          <w:ilvl w:val="0"/>
          <w:numId w:val="5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التزام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طويل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الأجل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إزاء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المستمر</w:t>
      </w:r>
    </w:p>
    <w:p w:rsidR="004A4979" w:rsidRPr="00807D2D" w:rsidRDefault="004A4979" w:rsidP="004A497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المرتكزات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يجب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تنفيذها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حتى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ملتزمة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تجاه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5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التوسع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تشكيل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DF31E6" w:rsidRPr="00807D2D" w:rsidRDefault="00DF31E6" w:rsidP="00200458">
      <w:pPr>
        <w:numPr>
          <w:ilvl w:val="0"/>
          <w:numId w:val="5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الحفاظ</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الطريق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القديمة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للأشراف</w:t>
      </w:r>
    </w:p>
    <w:p w:rsidR="00DF31E6" w:rsidRPr="00807D2D" w:rsidRDefault="00DF31E6" w:rsidP="00200458">
      <w:pPr>
        <w:numPr>
          <w:ilvl w:val="0"/>
          <w:numId w:val="5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البعد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فلسفة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العيوب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الصفرية</w:t>
      </w:r>
    </w:p>
    <w:p w:rsidR="00DF31E6" w:rsidRPr="00807D2D" w:rsidRDefault="00DF31E6" w:rsidP="00200458">
      <w:pPr>
        <w:numPr>
          <w:ilvl w:val="0"/>
          <w:numId w:val="5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التزام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قصير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الأجل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ازاء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المستمر</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E1588B" w:rsidRPr="00807D2D" w:rsidRDefault="00E1588B"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BD24B6" w:rsidRPr="00807D2D" w:rsidRDefault="00BD24B6" w:rsidP="00E1588B">
      <w:pPr>
        <w:jc w:val="center"/>
        <w:rPr>
          <w:rFonts w:asciiTheme="majorBidi" w:hAnsiTheme="majorBidi" w:cstheme="majorBidi"/>
          <w:color w:val="000000" w:themeColor="text1"/>
          <w:sz w:val="36"/>
          <w:szCs w:val="36"/>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E1588B" w:rsidRPr="00807D2D" w:rsidRDefault="00E1588B" w:rsidP="00E1588B">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المحاضرة الخامسة</w:t>
      </w:r>
    </w:p>
    <w:p w:rsidR="00DF31E6" w:rsidRPr="00807D2D" w:rsidRDefault="00E1588B" w:rsidP="00111BA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توضيح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الغرض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الأساسي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وجدت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00111BA2"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اجله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بمعنى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مبرر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واستمرارها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تقديم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منتجاتها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5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رسالة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DF31E6" w:rsidRPr="00807D2D" w:rsidRDefault="00DF31E6" w:rsidP="00200458">
      <w:pPr>
        <w:numPr>
          <w:ilvl w:val="0"/>
          <w:numId w:val="5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البيئة</w:t>
      </w:r>
      <w:r w:rsidR="00B51F2A" w:rsidRPr="00807D2D">
        <w:rPr>
          <w:rFonts w:ascii="Times New Roman" w:eastAsia="FreeSerif" w:hAnsi="Times New Roman" w:cs="Times New Roman" w:hint="cs"/>
          <w:color w:val="000000" w:themeColor="text1"/>
          <w:sz w:val="24"/>
          <w:szCs w:val="24"/>
          <w:rtl/>
        </w:rPr>
        <w:t xml:space="preserve"> (تجري المنظمه إجمالا نوعان من التحليل للبيئه هما :تحليل خارجي وتحليل داخلي )</w:t>
      </w:r>
    </w:p>
    <w:p w:rsidR="00DF31E6" w:rsidRPr="00807D2D" w:rsidRDefault="00DF31E6" w:rsidP="00200458">
      <w:pPr>
        <w:numPr>
          <w:ilvl w:val="0"/>
          <w:numId w:val="5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الرؤيا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القيادية</w:t>
      </w:r>
      <w:r w:rsidR="00B51F2A" w:rsidRPr="00807D2D">
        <w:rPr>
          <w:rFonts w:ascii="Times New Roman" w:eastAsia="FreeSerif" w:hAnsi="Times New Roman" w:cs="Times New Roman" w:hint="cs"/>
          <w:color w:val="000000" w:themeColor="text1"/>
          <w:sz w:val="24"/>
          <w:szCs w:val="24"/>
          <w:rtl/>
        </w:rPr>
        <w:t xml:space="preserve"> (تعكس الرؤيا القياديه تصور الإداره العليا لما ستكون عليه المنظمه في المدى الطويل)</w:t>
      </w:r>
    </w:p>
    <w:p w:rsidR="00DF31E6" w:rsidRPr="00807D2D" w:rsidRDefault="00DF31E6" w:rsidP="00200458">
      <w:pPr>
        <w:numPr>
          <w:ilvl w:val="0"/>
          <w:numId w:val="5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الأهداف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الرئيسية</w:t>
      </w:r>
      <w:r w:rsidR="00B51F2A" w:rsidRPr="00807D2D">
        <w:rPr>
          <w:rFonts w:ascii="Times New Roman" w:eastAsia="FreeSerif" w:hAnsi="Times New Roman" w:cs="Times New Roman" w:hint="cs"/>
          <w:color w:val="000000" w:themeColor="text1"/>
          <w:sz w:val="24"/>
          <w:szCs w:val="24"/>
          <w:rtl/>
        </w:rPr>
        <w:t xml:space="preserve"> (يتم تحديدها في ضوء رسالة المنظمه وتحليل البيئه الخارجيه والداخليه )</w:t>
      </w:r>
    </w:p>
    <w:p w:rsidR="00BD24B6" w:rsidRPr="00807D2D" w:rsidRDefault="00BD24B6" w:rsidP="00BD24B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D24B6" w:rsidRPr="00807D2D" w:rsidRDefault="00BD24B6" w:rsidP="00BD24B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تختص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الرابعة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p>
    <w:p w:rsidR="00BD24B6" w:rsidRPr="00807D2D" w:rsidRDefault="00BD24B6" w:rsidP="00200458">
      <w:pPr>
        <w:numPr>
          <w:ilvl w:val="0"/>
          <w:numId w:val="6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المناسبة</w:t>
      </w:r>
    </w:p>
    <w:p w:rsidR="00BD24B6" w:rsidRPr="00807D2D" w:rsidRDefault="00BD24B6" w:rsidP="00200458">
      <w:pPr>
        <w:numPr>
          <w:ilvl w:val="0"/>
          <w:numId w:val="6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الأهداف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الرئيسة</w:t>
      </w:r>
    </w:p>
    <w:p w:rsidR="00BD24B6" w:rsidRPr="00807D2D" w:rsidRDefault="00BD24B6" w:rsidP="00200458">
      <w:pPr>
        <w:numPr>
          <w:ilvl w:val="0"/>
          <w:numId w:val="6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رسالة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BD24B6" w:rsidRPr="00807D2D" w:rsidRDefault="00BD24B6" w:rsidP="00200458">
      <w:pPr>
        <w:numPr>
          <w:ilvl w:val="0"/>
          <w:numId w:val="6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تحليل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البيئة</w:t>
      </w:r>
    </w:p>
    <w:p w:rsidR="00BD24B6" w:rsidRPr="00807D2D" w:rsidRDefault="00BD24B6" w:rsidP="00BD24B6">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D24B6" w:rsidRPr="00807D2D" w:rsidRDefault="00BD24B6" w:rsidP="00BD24B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تختص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الخامسة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p>
    <w:p w:rsidR="00BD24B6" w:rsidRPr="00807D2D" w:rsidRDefault="00BD24B6" w:rsidP="00200458">
      <w:pPr>
        <w:numPr>
          <w:ilvl w:val="0"/>
          <w:numId w:val="6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المناسبة</w:t>
      </w:r>
    </w:p>
    <w:p w:rsidR="00BD24B6" w:rsidRPr="00807D2D" w:rsidRDefault="00BD24B6" w:rsidP="00200458">
      <w:pPr>
        <w:numPr>
          <w:ilvl w:val="0"/>
          <w:numId w:val="6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الأهداف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الرئيسية</w:t>
      </w:r>
    </w:p>
    <w:p w:rsidR="00BD24B6" w:rsidRPr="00807D2D" w:rsidRDefault="00BD24B6" w:rsidP="00200458">
      <w:pPr>
        <w:numPr>
          <w:ilvl w:val="0"/>
          <w:numId w:val="6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البيئة</w:t>
      </w:r>
    </w:p>
    <w:p w:rsidR="00BD24B6" w:rsidRPr="00807D2D" w:rsidRDefault="00BD24B6" w:rsidP="00200458">
      <w:pPr>
        <w:numPr>
          <w:ilvl w:val="0"/>
          <w:numId w:val="6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رسالة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BD24B6" w:rsidRPr="00807D2D" w:rsidRDefault="00BD24B6" w:rsidP="00BD24B6">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F31E6" w:rsidRPr="00807D2D" w:rsidRDefault="00DF31E6" w:rsidP="00111BA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التفرد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بخصائص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معينة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00111BA2"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المنتج</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ذات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بالنسبة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للعميل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6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التكلفة</w:t>
      </w:r>
    </w:p>
    <w:p w:rsidR="00DF31E6" w:rsidRPr="00807D2D" w:rsidRDefault="00DF31E6" w:rsidP="00200458">
      <w:pPr>
        <w:numPr>
          <w:ilvl w:val="0"/>
          <w:numId w:val="6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التمييز</w:t>
      </w:r>
    </w:p>
    <w:p w:rsidR="00DF31E6" w:rsidRPr="00807D2D" w:rsidRDefault="00DF31E6" w:rsidP="00200458">
      <w:pPr>
        <w:numPr>
          <w:ilvl w:val="0"/>
          <w:numId w:val="6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التركيز</w:t>
      </w:r>
    </w:p>
    <w:p w:rsidR="00DF31E6" w:rsidRPr="00807D2D" w:rsidRDefault="00DF31E6" w:rsidP="00200458">
      <w:pPr>
        <w:numPr>
          <w:ilvl w:val="0"/>
          <w:numId w:val="6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الهجومية</w:t>
      </w:r>
    </w:p>
    <w:p w:rsidR="004E4CB7" w:rsidRPr="00807D2D" w:rsidRDefault="004E4CB7" w:rsidP="004E4CB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E1588B" w:rsidRPr="00807D2D" w:rsidRDefault="00E1588B" w:rsidP="00E1588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cs"/>
          <w:color w:val="000000" w:themeColor="text1"/>
          <w:sz w:val="24"/>
          <w:szCs w:val="24"/>
          <w:rtl/>
        </w:rPr>
        <w:t>إحدى</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الإستراتيجيات</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التي</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تتبناها</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المنظمه</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للوصول</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إلى</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أهدافها</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والتي</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تتبعها</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في</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حالة</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قناعتها</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بمركزها</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التنافسي</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في</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السوق</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هي</w:t>
      </w:r>
    </w:p>
    <w:p w:rsidR="00E1588B" w:rsidRPr="00807D2D" w:rsidRDefault="00E1588B" w:rsidP="00200458">
      <w:pPr>
        <w:numPr>
          <w:ilvl w:val="0"/>
          <w:numId w:val="6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الإستراتيجيات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الدفاعية</w:t>
      </w:r>
    </w:p>
    <w:p w:rsidR="00E1588B" w:rsidRPr="00807D2D" w:rsidRDefault="00E1588B" w:rsidP="00200458">
      <w:pPr>
        <w:numPr>
          <w:ilvl w:val="0"/>
          <w:numId w:val="6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الإستراتيجيات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الهجومية</w:t>
      </w:r>
    </w:p>
    <w:p w:rsidR="00E1588B" w:rsidRPr="00807D2D" w:rsidRDefault="00E1588B" w:rsidP="00200458">
      <w:pPr>
        <w:numPr>
          <w:ilvl w:val="0"/>
          <w:numId w:val="6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التكلفة</w:t>
      </w:r>
    </w:p>
    <w:p w:rsidR="00E1588B" w:rsidRPr="00807D2D" w:rsidRDefault="00E1588B" w:rsidP="00200458">
      <w:pPr>
        <w:numPr>
          <w:ilvl w:val="0"/>
          <w:numId w:val="6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الإستقرار</w:t>
      </w:r>
    </w:p>
    <w:p w:rsidR="00111BA2" w:rsidRPr="00807D2D" w:rsidRDefault="00111BA2" w:rsidP="00111BA2">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cs"/>
          <w:color w:val="000000" w:themeColor="text1"/>
          <w:sz w:val="24"/>
          <w:szCs w:val="24"/>
          <w:rtl/>
        </w:rPr>
        <w:t>احدى</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الاستراتيجات</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التي</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تتبعها</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المنظمة</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للوصول</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إلى</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أهدافها</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والتي</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تستهدف</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الاهتمام</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بالظروف</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الداخلية</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للمنظمة</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مثل</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التدريب</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وإعادة</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بناء</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الهيكل</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التنظيمي</w:t>
      </w:r>
    </w:p>
    <w:p w:rsidR="00111BA2" w:rsidRPr="00807D2D" w:rsidRDefault="00111BA2" w:rsidP="00200458">
      <w:pPr>
        <w:numPr>
          <w:ilvl w:val="0"/>
          <w:numId w:val="6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الإستقرار</w:t>
      </w:r>
    </w:p>
    <w:p w:rsidR="00111BA2" w:rsidRPr="00807D2D" w:rsidRDefault="00111BA2" w:rsidP="00200458">
      <w:pPr>
        <w:numPr>
          <w:ilvl w:val="0"/>
          <w:numId w:val="6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الإستراتيجات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الهجومية</w:t>
      </w:r>
    </w:p>
    <w:p w:rsidR="00111BA2" w:rsidRPr="00807D2D" w:rsidRDefault="00111BA2" w:rsidP="00200458">
      <w:pPr>
        <w:numPr>
          <w:ilvl w:val="0"/>
          <w:numId w:val="6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التكلفة</w:t>
      </w:r>
    </w:p>
    <w:p w:rsidR="00111BA2" w:rsidRPr="00807D2D" w:rsidRDefault="00111BA2" w:rsidP="00200458">
      <w:pPr>
        <w:numPr>
          <w:ilvl w:val="0"/>
          <w:numId w:val="6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الإستراتيجات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الدفاعية</w:t>
      </w:r>
    </w:p>
    <w:p w:rsidR="001C14B1" w:rsidRPr="00807D2D" w:rsidRDefault="001C14B1" w:rsidP="001C14B1">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1C14B1" w:rsidRPr="00807D2D" w:rsidRDefault="001C14B1" w:rsidP="001C14B1">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الأسترآتيجيآت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تتبعهآ</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للوصل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أهدآفها</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تستهدف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الأهتمام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بالظروف</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الخارجية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فتح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الابتكارات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تقديم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المنتجآت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الجديده</w:t>
      </w:r>
      <w:r w:rsidRPr="00807D2D">
        <w:rPr>
          <w:rFonts w:ascii="Times New Roman" w:eastAsia="FreeSerif" w:hAnsi="Times New Roman" w:cs="Times New Roman"/>
          <w:color w:val="000000" w:themeColor="text1"/>
          <w:sz w:val="24"/>
          <w:szCs w:val="24"/>
        </w:rPr>
        <w:t xml:space="preserve"> :</w:t>
      </w:r>
    </w:p>
    <w:p w:rsidR="001C14B1" w:rsidRPr="00807D2D" w:rsidRDefault="001C14B1" w:rsidP="00200458">
      <w:pPr>
        <w:numPr>
          <w:ilvl w:val="0"/>
          <w:numId w:val="6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أسترآتيجيآت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التكلفة</w:t>
      </w:r>
    </w:p>
    <w:p w:rsidR="001C14B1" w:rsidRPr="00807D2D" w:rsidRDefault="001C14B1" w:rsidP="00200458">
      <w:pPr>
        <w:numPr>
          <w:ilvl w:val="0"/>
          <w:numId w:val="6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الاستراتيجيات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الدفاعيه</w:t>
      </w:r>
    </w:p>
    <w:p w:rsidR="001C14B1" w:rsidRPr="00807D2D" w:rsidRDefault="001C14B1" w:rsidP="00200458">
      <w:pPr>
        <w:numPr>
          <w:ilvl w:val="0"/>
          <w:numId w:val="6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استراتجيات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القرار</w:t>
      </w:r>
    </w:p>
    <w:p w:rsidR="001C14B1" w:rsidRPr="00807D2D" w:rsidRDefault="001C14B1" w:rsidP="00200458">
      <w:pPr>
        <w:numPr>
          <w:ilvl w:val="0"/>
          <w:numId w:val="6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الاستراتيجيات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الهجوميه</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111BA2" w:rsidRPr="00807D2D" w:rsidRDefault="00111BA2" w:rsidP="00111BA2">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lastRenderedPageBreak/>
        <w:t>أحد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الاستراتيجيا</w:t>
      </w:r>
      <w:r w:rsidRPr="00807D2D">
        <w:rPr>
          <w:rFonts w:ascii="Times New Roman" w:eastAsia="FreeSerif" w:hAnsi="Times New Roman" w:cs="Times New Roman"/>
          <w:color w:val="000000" w:themeColor="text1"/>
          <w:sz w:val="24"/>
          <w:szCs w:val="24"/>
          <w:rtl/>
        </w:rPr>
        <w:t>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المتبع</w:t>
      </w:r>
      <w:r w:rsidRPr="00807D2D">
        <w:rPr>
          <w:rFonts w:ascii="Times New Roman" w:eastAsia="FreeSerif" w:hAnsi="Times New Roman" w:cs="Times New Roman" w:hint="cs"/>
          <w:color w:val="000000" w:themeColor="text1"/>
          <w:sz w:val="24"/>
          <w:szCs w:val="24"/>
          <w:rtl/>
        </w:rPr>
        <w:t>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مجال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تستلزم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بتمكين</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لتحقيق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أهداف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وتوزيع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المسؤليات</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أنشطة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ناهيك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إيجاد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سياسات</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مكتوبة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للجودة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111BA2" w:rsidRPr="00807D2D" w:rsidRDefault="00111BA2" w:rsidP="00200458">
      <w:pPr>
        <w:numPr>
          <w:ilvl w:val="0"/>
          <w:numId w:val="6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الضبط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الإحصائي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p>
    <w:p w:rsidR="00111BA2" w:rsidRPr="00807D2D" w:rsidRDefault="00111BA2" w:rsidP="00200458">
      <w:pPr>
        <w:numPr>
          <w:ilvl w:val="0"/>
          <w:numId w:val="6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تدريب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المكثف</w:t>
      </w:r>
    </w:p>
    <w:p w:rsidR="00111BA2" w:rsidRPr="00807D2D" w:rsidRDefault="00111BA2" w:rsidP="00200458">
      <w:pPr>
        <w:numPr>
          <w:ilvl w:val="0"/>
          <w:numId w:val="6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التركيز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p>
    <w:p w:rsidR="00111BA2" w:rsidRPr="00807D2D" w:rsidRDefault="00111BA2" w:rsidP="00200458">
      <w:pPr>
        <w:numPr>
          <w:ilvl w:val="0"/>
          <w:numId w:val="6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تولي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111BA2" w:rsidRPr="00807D2D" w:rsidRDefault="00111BA2" w:rsidP="00111BA2">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111BA2" w:rsidRPr="00807D2D" w:rsidRDefault="00111BA2" w:rsidP="00111BA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أحد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المتبعة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مجال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تسعى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لتطوير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داخل</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عبر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القيام</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بتقييم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ودراسة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العلاقات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ناهيك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إجراء</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المقارنات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111BA2" w:rsidRPr="00807D2D" w:rsidRDefault="00111BA2" w:rsidP="00200458">
      <w:pPr>
        <w:numPr>
          <w:ilvl w:val="0"/>
          <w:numId w:val="6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التركيز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p>
    <w:p w:rsidR="00111BA2" w:rsidRPr="00807D2D" w:rsidRDefault="00111BA2" w:rsidP="00200458">
      <w:pPr>
        <w:numPr>
          <w:ilvl w:val="0"/>
          <w:numId w:val="6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تدريب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المكثف</w:t>
      </w:r>
    </w:p>
    <w:p w:rsidR="00111BA2" w:rsidRPr="00807D2D" w:rsidRDefault="00111BA2" w:rsidP="00200458">
      <w:pPr>
        <w:numPr>
          <w:ilvl w:val="0"/>
          <w:numId w:val="6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تولي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DF31E6" w:rsidRPr="00807D2D" w:rsidRDefault="00111BA2" w:rsidP="00200458">
      <w:pPr>
        <w:numPr>
          <w:ilvl w:val="0"/>
          <w:numId w:val="6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DF31E6" w:rsidRPr="00807D2D"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1C14B1" w:rsidRPr="00807D2D" w:rsidRDefault="001C14B1" w:rsidP="001C14B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cs"/>
          <w:color w:val="000000" w:themeColor="text1"/>
          <w:sz w:val="24"/>
          <w:szCs w:val="24"/>
          <w:rtl/>
        </w:rPr>
        <w:t>واحدة من العبارات التالية خاطئة حول العلاقة بين إستراتيجية الجودة واستراتيجية المنظمة :-</w:t>
      </w:r>
    </w:p>
    <w:p w:rsidR="001C14B1" w:rsidRPr="00807D2D" w:rsidRDefault="001C14B1" w:rsidP="00200458">
      <w:pPr>
        <w:numPr>
          <w:ilvl w:val="0"/>
          <w:numId w:val="6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ليس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الضروري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إبلاغ</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الأطراف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المشتركة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بالمعايير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المطلوبة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لتصميم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008B4663" w:rsidRPr="00807D2D">
        <w:rPr>
          <w:rFonts w:ascii="Times New Roman" w:eastAsia="FreeSerif" w:hAnsi="Times New Roman" w:cs="Times New Roman" w:hint="cs"/>
          <w:color w:val="000000" w:themeColor="text1"/>
          <w:sz w:val="24"/>
          <w:szCs w:val="24"/>
          <w:rtl/>
        </w:rPr>
        <w:t xml:space="preserve"> ( من الضروري الابلاغ )</w:t>
      </w:r>
    </w:p>
    <w:p w:rsidR="001C14B1" w:rsidRPr="00807D2D" w:rsidRDefault="001C14B1" w:rsidP="00200458">
      <w:pPr>
        <w:numPr>
          <w:ilvl w:val="0"/>
          <w:numId w:val="6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الضروري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محددة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ومعروفة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الجهات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وخارجها</w:t>
      </w:r>
    </w:p>
    <w:p w:rsidR="001C14B1" w:rsidRPr="00807D2D" w:rsidRDefault="001C14B1" w:rsidP="00200458">
      <w:pPr>
        <w:numPr>
          <w:ilvl w:val="0"/>
          <w:numId w:val="6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مراعاة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تكنولوجيا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المتوفرة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1C14B1" w:rsidRPr="00807D2D" w:rsidRDefault="001C14B1" w:rsidP="00200458">
      <w:pPr>
        <w:numPr>
          <w:ilvl w:val="0"/>
          <w:numId w:val="6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إطار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لها</w:t>
      </w:r>
    </w:p>
    <w:p w:rsidR="00DF31E6" w:rsidRPr="00807D2D" w:rsidRDefault="00DF31E6" w:rsidP="00AD26D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AD26D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العلاقة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pStyle w:val="ListParagraph"/>
        <w:numPr>
          <w:ilvl w:val="0"/>
          <w:numId w:val="183"/>
        </w:num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تحديد</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المنظمة</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استراتيجية</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الجودة</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ضمن</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إطار</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الإستراتيحية</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العامة</w:t>
      </w:r>
      <w:r w:rsidRPr="00807D2D">
        <w:rPr>
          <w:rFonts w:ascii="Times New Roman" w:eastAsia="FreeSerif" w:hAnsi="Times New Roman" w:cs="Times New Roman"/>
          <w:color w:val="000000" w:themeColor="text1"/>
          <w:sz w:val="24"/>
          <w:szCs w:val="24"/>
          <w:rtl/>
        </w:rPr>
        <w:t xml:space="preserve"> </w:t>
      </w:r>
      <w:r w:rsidRPr="00807D2D">
        <w:rPr>
          <w:rFonts w:ascii="Times New Roman" w:eastAsia="FreeSerif" w:hAnsi="Times New Roman" w:cs="Times New Roman" w:hint="cs"/>
          <w:color w:val="000000" w:themeColor="text1"/>
          <w:sz w:val="24"/>
          <w:szCs w:val="24"/>
          <w:rtl/>
        </w:rPr>
        <w:t>لها</w:t>
      </w:r>
    </w:p>
    <w:p w:rsidR="00DF31E6" w:rsidRPr="00807D2D" w:rsidRDefault="00DF31E6" w:rsidP="00200458">
      <w:pPr>
        <w:pStyle w:val="ListParagraph"/>
        <w:numPr>
          <w:ilvl w:val="0"/>
          <w:numId w:val="183"/>
        </w:num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التأكد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أثناء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الإستخدام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قبل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p>
    <w:p w:rsidR="00DF31E6" w:rsidRPr="00807D2D" w:rsidRDefault="00DF31E6" w:rsidP="00200458">
      <w:pPr>
        <w:pStyle w:val="ListParagraph"/>
        <w:numPr>
          <w:ilvl w:val="0"/>
          <w:numId w:val="183"/>
        </w:num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ضرورة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ابلاغ</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الأطراف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المشتركة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بالمعايير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المطلوبة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لتصميم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p>
    <w:p w:rsidR="00DF31E6" w:rsidRPr="00807D2D" w:rsidRDefault="00DF31E6" w:rsidP="00200458">
      <w:pPr>
        <w:pStyle w:val="ListParagraph"/>
        <w:numPr>
          <w:ilvl w:val="0"/>
          <w:numId w:val="183"/>
        </w:num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ليس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الضروري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محددة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ومعروفة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الجهات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وخارجها</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العلاقة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6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لآتمتد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للتأكد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أثناء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الأستخدام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قبل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العميل</w:t>
      </w:r>
    </w:p>
    <w:p w:rsidR="00DF31E6" w:rsidRPr="00807D2D" w:rsidRDefault="00DF31E6" w:rsidP="00200458">
      <w:pPr>
        <w:numPr>
          <w:ilvl w:val="0"/>
          <w:numId w:val="6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مراعاة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تكنولوجيا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المتوفرة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استراتيجة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DF31E6" w:rsidRPr="00807D2D" w:rsidRDefault="00DF31E6" w:rsidP="00200458">
      <w:pPr>
        <w:numPr>
          <w:ilvl w:val="0"/>
          <w:numId w:val="6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ضرورة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ابلاغ</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الاطراف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المشتركة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الانتاجيه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بالمعايير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المطلوبة</w:t>
      </w:r>
    </w:p>
    <w:p w:rsidR="00DF31E6" w:rsidRPr="00807D2D" w:rsidRDefault="00DF31E6" w:rsidP="00200458">
      <w:pPr>
        <w:numPr>
          <w:ilvl w:val="0"/>
          <w:numId w:val="6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اطار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لها</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DF31E6" w:rsidRPr="00807D2D" w:rsidRDefault="001C14B1" w:rsidP="008B4663">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المحاضرة السادسة</w:t>
      </w:r>
    </w:p>
    <w:p w:rsidR="00DF31E6" w:rsidRPr="00807D2D" w:rsidRDefault="001C14B1" w:rsidP="001C14B1">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w:t>
      </w:r>
      <w:r w:rsidRPr="00807D2D">
        <w:rPr>
          <w:rFonts w:ascii="Times New Roman" w:eastAsia="FreeSerif" w:hAnsi="Times New Roman" w:cs="Times New Roman"/>
          <w:color w:val="000000" w:themeColor="text1"/>
          <w:sz w:val="24"/>
          <w:szCs w:val="24"/>
          <w:rtl/>
        </w:rPr>
        <w:t>الميل</w:t>
      </w:r>
      <w:r w:rsidR="00DF31E6" w:rsidRPr="00807D2D">
        <w:rPr>
          <w:rFonts w:ascii="Times New Roman" w:eastAsia="FreeSerif" w:hAnsi="Times New Roman" w:cs="Times New Roman"/>
          <w:color w:val="000000" w:themeColor="text1"/>
          <w:sz w:val="24"/>
          <w:szCs w:val="24"/>
        </w:rPr>
        <w:t xml:space="preserve"> </w:t>
      </w:r>
      <w:r w:rsidR="00DF31E6" w:rsidRPr="00807D2D">
        <w:rPr>
          <w:rFonts w:ascii="Times New Roman" w:eastAsia="FreeSerif" w:hAnsi="Times New Roman" w:cs="Times New Roman"/>
          <w:color w:val="000000" w:themeColor="text1"/>
          <w:sz w:val="24"/>
          <w:szCs w:val="24"/>
          <w:rtl/>
        </w:rPr>
        <w:t>إزاء</w:t>
      </w:r>
      <w:r w:rsidR="00DF31E6" w:rsidRPr="00807D2D">
        <w:rPr>
          <w:rFonts w:ascii="Times New Roman" w:eastAsia="FreeSerif" w:hAnsi="Times New Roman" w:cs="Times New Roman"/>
          <w:color w:val="000000" w:themeColor="text1"/>
          <w:sz w:val="24"/>
          <w:szCs w:val="24"/>
        </w:rPr>
        <w:t xml:space="preserve"> </w:t>
      </w:r>
      <w:r w:rsidR="00DF31E6" w:rsidRPr="00807D2D">
        <w:rPr>
          <w:rFonts w:ascii="Times New Roman" w:eastAsia="FreeSerif" w:hAnsi="Times New Roman" w:cs="Times New Roman"/>
          <w:color w:val="000000" w:themeColor="text1"/>
          <w:sz w:val="24"/>
          <w:szCs w:val="24"/>
          <w:rtl/>
        </w:rPr>
        <w:t>أشياء</w:t>
      </w:r>
      <w:r w:rsidR="00DF31E6" w:rsidRPr="00807D2D">
        <w:rPr>
          <w:rFonts w:ascii="Times New Roman" w:eastAsia="FreeSerif" w:hAnsi="Times New Roman" w:cs="Times New Roman"/>
          <w:color w:val="000000" w:themeColor="text1"/>
          <w:sz w:val="24"/>
          <w:szCs w:val="24"/>
        </w:rPr>
        <w:t xml:space="preserve"> </w:t>
      </w:r>
      <w:r w:rsidR="00DF31E6" w:rsidRPr="00807D2D">
        <w:rPr>
          <w:rFonts w:ascii="Times New Roman" w:eastAsia="FreeSerif" w:hAnsi="Times New Roman" w:cs="Times New Roman"/>
          <w:color w:val="000000" w:themeColor="text1"/>
          <w:sz w:val="24"/>
          <w:szCs w:val="24"/>
          <w:rtl/>
        </w:rPr>
        <w:t>معينة</w:t>
      </w:r>
      <w:r w:rsidR="00DF31E6" w:rsidRPr="00807D2D">
        <w:rPr>
          <w:rFonts w:ascii="Times New Roman" w:eastAsia="FreeSerif" w:hAnsi="Times New Roman" w:cs="Times New Roman"/>
          <w:color w:val="000000" w:themeColor="text1"/>
          <w:sz w:val="24"/>
          <w:szCs w:val="24"/>
        </w:rPr>
        <w:t xml:space="preserve"> </w:t>
      </w:r>
      <w:r w:rsidR="00DF31E6" w:rsidRPr="00807D2D">
        <w:rPr>
          <w:rFonts w:ascii="Times New Roman" w:eastAsia="FreeSerif" w:hAnsi="Times New Roman" w:cs="Times New Roman"/>
          <w:color w:val="000000" w:themeColor="text1"/>
          <w:sz w:val="24"/>
          <w:szCs w:val="24"/>
          <w:rtl/>
        </w:rPr>
        <w:t>يؤدي</w:t>
      </w:r>
      <w:r w:rsidR="00DF31E6" w:rsidRPr="00807D2D">
        <w:rPr>
          <w:rFonts w:ascii="Times New Roman" w:eastAsia="FreeSerif" w:hAnsi="Times New Roman" w:cs="Times New Roman"/>
          <w:color w:val="000000" w:themeColor="text1"/>
          <w:sz w:val="24"/>
          <w:szCs w:val="24"/>
        </w:rPr>
        <w:t xml:space="preserve"> </w:t>
      </w:r>
      <w:r w:rsidR="00DF31E6" w:rsidRPr="00807D2D">
        <w:rPr>
          <w:rFonts w:ascii="Times New Roman" w:eastAsia="FreeSerif" w:hAnsi="Times New Roman" w:cs="Times New Roman"/>
          <w:color w:val="000000" w:themeColor="text1"/>
          <w:sz w:val="24"/>
          <w:szCs w:val="24"/>
          <w:rtl/>
        </w:rPr>
        <w:t>تحقيقها</w:t>
      </w:r>
      <w:r w:rsidR="00DF31E6" w:rsidRPr="00807D2D">
        <w:rPr>
          <w:rFonts w:ascii="Times New Roman" w:eastAsia="FreeSerif" w:hAnsi="Times New Roman" w:cs="Times New Roman"/>
          <w:color w:val="000000" w:themeColor="text1"/>
          <w:sz w:val="24"/>
          <w:szCs w:val="24"/>
        </w:rPr>
        <w:t xml:space="preserve"> </w:t>
      </w:r>
      <w:r w:rsidR="00DF31E6" w:rsidRPr="00807D2D">
        <w:rPr>
          <w:rFonts w:ascii="Times New Roman" w:eastAsia="FreeSerif" w:hAnsi="Times New Roman" w:cs="Times New Roman"/>
          <w:color w:val="000000" w:themeColor="text1"/>
          <w:sz w:val="24"/>
          <w:szCs w:val="24"/>
          <w:rtl/>
        </w:rPr>
        <w:t>إلى</w:t>
      </w:r>
      <w:r w:rsidR="00DF31E6" w:rsidRPr="00807D2D">
        <w:rPr>
          <w:rFonts w:ascii="Times New Roman" w:eastAsia="FreeSerif" w:hAnsi="Times New Roman" w:cs="Times New Roman"/>
          <w:color w:val="000000" w:themeColor="text1"/>
          <w:sz w:val="24"/>
          <w:szCs w:val="24"/>
        </w:rPr>
        <w:t xml:space="preserve"> </w:t>
      </w:r>
      <w:r w:rsidR="00DF31E6" w:rsidRPr="00807D2D">
        <w:rPr>
          <w:rFonts w:ascii="Times New Roman" w:eastAsia="FreeSerif" w:hAnsi="Times New Roman" w:cs="Times New Roman"/>
          <w:color w:val="000000" w:themeColor="text1"/>
          <w:sz w:val="24"/>
          <w:szCs w:val="24"/>
          <w:rtl/>
        </w:rPr>
        <w:t>إرضاء</w:t>
      </w:r>
      <w:r w:rsidR="00DF31E6" w:rsidRPr="00807D2D">
        <w:rPr>
          <w:rFonts w:ascii="Times New Roman" w:eastAsia="FreeSerif" w:hAnsi="Times New Roman" w:cs="Times New Roman"/>
          <w:color w:val="000000" w:themeColor="text1"/>
          <w:sz w:val="24"/>
          <w:szCs w:val="24"/>
        </w:rPr>
        <w:t xml:space="preserve"> </w:t>
      </w:r>
      <w:r w:rsidR="00DF31E6" w:rsidRPr="00807D2D">
        <w:rPr>
          <w:rFonts w:ascii="Times New Roman" w:eastAsia="FreeSerif" w:hAnsi="Times New Roman" w:cs="Times New Roman"/>
          <w:color w:val="000000" w:themeColor="text1"/>
          <w:sz w:val="24"/>
          <w:szCs w:val="24"/>
          <w:rtl/>
        </w:rPr>
        <w:t>العميل</w:t>
      </w:r>
      <w:r w:rsidR="00DF31E6" w:rsidRPr="00807D2D">
        <w:rPr>
          <w:rFonts w:ascii="Times New Roman" w:eastAsia="FreeSerif" w:hAnsi="Times New Roman" w:cs="Times New Roman"/>
          <w:color w:val="000000" w:themeColor="text1"/>
          <w:sz w:val="24"/>
          <w:szCs w:val="24"/>
        </w:rPr>
        <w:t xml:space="preserve"> </w:t>
      </w:r>
      <w:r w:rsidR="00CF5B67" w:rsidRPr="00807D2D">
        <w:rPr>
          <w:rFonts w:ascii="Times New Roman" w:eastAsia="FreeSerif" w:hAnsi="Times New Roman" w:cs="Times New Roman" w:hint="cs"/>
          <w:color w:val="000000" w:themeColor="text1"/>
          <w:sz w:val="24"/>
          <w:szCs w:val="24"/>
          <w:rtl/>
        </w:rPr>
        <w:t>وإسعاده</w:t>
      </w:r>
      <w:r w:rsidR="00CF5B67" w:rsidRPr="00807D2D">
        <w:rPr>
          <w:rFonts w:ascii="Times New Roman" w:eastAsia="FreeSerif" w:hAnsi="Times New Roman" w:cs="Times New Roman"/>
          <w:color w:val="000000" w:themeColor="text1"/>
          <w:sz w:val="24"/>
          <w:szCs w:val="24"/>
        </w:rPr>
        <w:t xml:space="preserve">" </w:t>
      </w:r>
      <w:r w:rsidR="00CF5B67" w:rsidRPr="00807D2D">
        <w:rPr>
          <w:rFonts w:ascii="Times New Roman" w:eastAsia="FreeSerif" w:hAnsi="Times New Roman" w:cs="Times New Roman"/>
          <w:color w:val="000000" w:themeColor="text1"/>
          <w:sz w:val="24"/>
          <w:szCs w:val="24"/>
          <w:rtl/>
        </w:rPr>
        <w:t>مفهوم</w:t>
      </w:r>
      <w:r w:rsidR="00DF31E6" w:rsidRPr="00807D2D">
        <w:rPr>
          <w:rFonts w:ascii="Times New Roman" w:eastAsia="FreeSerif" w:hAnsi="Times New Roman" w:cs="Times New Roman"/>
          <w:color w:val="000000" w:themeColor="text1"/>
          <w:sz w:val="24"/>
          <w:szCs w:val="24"/>
        </w:rPr>
        <w:t xml:space="preserve"> </w:t>
      </w:r>
      <w:r w:rsidR="00DF31E6" w:rsidRPr="00807D2D">
        <w:rPr>
          <w:rFonts w:ascii="Times New Roman" w:eastAsia="FreeSerif" w:hAnsi="Times New Roman" w:cs="Times New Roman"/>
          <w:color w:val="000000" w:themeColor="text1"/>
          <w:sz w:val="24"/>
          <w:szCs w:val="24"/>
          <w:rtl/>
        </w:rPr>
        <w:t>يشير</w:t>
      </w:r>
      <w:r w:rsidR="00DF31E6" w:rsidRPr="00807D2D">
        <w:rPr>
          <w:rFonts w:ascii="Times New Roman" w:eastAsia="FreeSerif" w:hAnsi="Times New Roman" w:cs="Times New Roman"/>
          <w:color w:val="000000" w:themeColor="text1"/>
          <w:sz w:val="24"/>
          <w:szCs w:val="24"/>
        </w:rPr>
        <w:t xml:space="preserve"> </w:t>
      </w:r>
      <w:r w:rsidR="00CF5B67" w:rsidRPr="00807D2D">
        <w:rPr>
          <w:rFonts w:ascii="Times New Roman" w:eastAsia="FreeSerif" w:hAnsi="Times New Roman" w:cs="Times New Roman" w:hint="cs"/>
          <w:color w:val="000000" w:themeColor="text1"/>
          <w:sz w:val="24"/>
          <w:szCs w:val="24"/>
          <w:rtl/>
        </w:rPr>
        <w:t>إلى</w:t>
      </w:r>
      <w:r w:rsidR="00CF5B67" w:rsidRPr="00807D2D">
        <w:rPr>
          <w:rFonts w:ascii="Times New Roman" w:eastAsia="FreeSerif" w:hAnsi="Times New Roman" w:cs="Times New Roman"/>
          <w:color w:val="000000" w:themeColor="text1"/>
          <w:sz w:val="24"/>
          <w:szCs w:val="24"/>
        </w:rPr>
        <w:t>:</w:t>
      </w:r>
    </w:p>
    <w:p w:rsidR="00DF31E6" w:rsidRPr="00807D2D" w:rsidRDefault="00DF31E6" w:rsidP="00200458">
      <w:pPr>
        <w:numPr>
          <w:ilvl w:val="0"/>
          <w:numId w:val="70"/>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tl/>
        </w:rPr>
        <w:t>الحافز.</w:t>
      </w:r>
      <w:r w:rsidR="00AD26D6" w:rsidRPr="00807D2D">
        <w:rPr>
          <w:rFonts w:ascii="Times New Roman" w:eastAsia="FreeSerif" w:hAnsi="Times New Roman" w:cs="Times New Roman" w:hint="cs"/>
          <w:color w:val="000000" w:themeColor="text1"/>
          <w:sz w:val="24"/>
          <w:szCs w:val="24"/>
          <w:rtl/>
        </w:rPr>
        <w:t>(</w:t>
      </w:r>
      <w:r w:rsidR="00AD26D6" w:rsidRPr="00807D2D">
        <w:rPr>
          <w:rFonts w:asciiTheme="minorHAnsi" w:eastAsiaTheme="minorHAnsi" w:hAnsiTheme="minorHAnsi" w:cs="Fanan" w:hint="cs"/>
          <w:color w:val="000000" w:themeColor="text1"/>
          <w:sz w:val="32"/>
          <w:szCs w:val="32"/>
          <w:rtl/>
        </w:rPr>
        <w:t xml:space="preserve"> </w:t>
      </w:r>
      <w:r w:rsidR="00AD26D6" w:rsidRPr="00807D2D">
        <w:rPr>
          <w:rFonts w:ascii="Times New Roman" w:eastAsia="FreeSerif" w:hAnsi="Times New Roman" w:cs="Times New Roman" w:hint="cs"/>
          <w:color w:val="000000" w:themeColor="text1"/>
          <w:sz w:val="24"/>
          <w:szCs w:val="24"/>
          <w:rtl/>
        </w:rPr>
        <w:t>قوى خارجيه تؤثر بشكل أو بآخر في السلوك الإنساني . وتستخدم أدوات التحفيز لتغيير اتجاهات الموظف وبالتالي أداءه )</w:t>
      </w:r>
    </w:p>
    <w:p w:rsidR="00AD26D6" w:rsidRPr="00807D2D" w:rsidRDefault="00DF31E6" w:rsidP="00200458">
      <w:pPr>
        <w:numPr>
          <w:ilvl w:val="0"/>
          <w:numId w:val="70"/>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الدافع.</w:t>
      </w:r>
      <w:r w:rsidR="00AD26D6" w:rsidRPr="00807D2D">
        <w:rPr>
          <w:rFonts w:ascii="Times New Roman" w:eastAsia="FreeSerif" w:hAnsi="Times New Roman" w:cs="Times New Roman" w:hint="cs"/>
          <w:color w:val="000000" w:themeColor="text1"/>
          <w:sz w:val="24"/>
          <w:szCs w:val="24"/>
          <w:rtl/>
        </w:rPr>
        <w:t>(</w:t>
      </w:r>
      <w:r w:rsidR="00AD26D6" w:rsidRPr="00807D2D">
        <w:rPr>
          <w:rFonts w:asciiTheme="minorHAnsi" w:eastAsiaTheme="minorHAnsi" w:hAnsiTheme="minorHAnsi" w:cs="Fanan" w:hint="cs"/>
          <w:color w:val="000000" w:themeColor="text1"/>
          <w:sz w:val="32"/>
          <w:szCs w:val="32"/>
          <w:rtl/>
        </w:rPr>
        <w:t xml:space="preserve"> </w:t>
      </w:r>
      <w:r w:rsidR="00AD26D6" w:rsidRPr="00807D2D">
        <w:rPr>
          <w:rFonts w:ascii="Times New Roman" w:eastAsia="FreeSerif" w:hAnsi="Times New Roman" w:cs="Times New Roman" w:hint="cs"/>
          <w:color w:val="000000" w:themeColor="text1"/>
          <w:sz w:val="24"/>
          <w:szCs w:val="24"/>
          <w:rtl/>
        </w:rPr>
        <w:t>قوى داخليه تؤثر على تفكير الفرد وتوجه سلوكه بإتجاه الهدف الذي يشبع حاجاته ورغباته غير المشبعه )</w:t>
      </w:r>
    </w:p>
    <w:p w:rsidR="00AD26D6" w:rsidRPr="00807D2D" w:rsidRDefault="00DF31E6" w:rsidP="00200458">
      <w:pPr>
        <w:numPr>
          <w:ilvl w:val="0"/>
          <w:numId w:val="7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الحاجة.</w:t>
      </w:r>
      <w:r w:rsidR="00AD26D6" w:rsidRPr="00807D2D">
        <w:rPr>
          <w:rFonts w:ascii="Times New Roman" w:eastAsia="FreeSerif" w:hAnsi="Times New Roman" w:cs="Times New Roman" w:hint="cs"/>
          <w:color w:val="000000" w:themeColor="text1"/>
          <w:sz w:val="24"/>
          <w:szCs w:val="24"/>
          <w:rtl/>
        </w:rPr>
        <w:t>(</w:t>
      </w:r>
      <w:r w:rsidR="00AD26D6" w:rsidRPr="00807D2D">
        <w:rPr>
          <w:rFonts w:asciiTheme="minorHAnsi" w:eastAsiaTheme="minorHAnsi" w:hAnsiTheme="minorHAnsi" w:cs="Fanan" w:hint="cs"/>
          <w:color w:val="000000" w:themeColor="text1"/>
          <w:sz w:val="32"/>
          <w:szCs w:val="32"/>
          <w:rtl/>
        </w:rPr>
        <w:t xml:space="preserve"> </w:t>
      </w:r>
      <w:r w:rsidR="00AD26D6" w:rsidRPr="00807D2D">
        <w:rPr>
          <w:rFonts w:ascii="Times New Roman" w:eastAsia="FreeSerif" w:hAnsi="Times New Roman" w:cs="Times New Roman" w:hint="cs"/>
          <w:color w:val="000000" w:themeColor="text1"/>
          <w:sz w:val="24"/>
          <w:szCs w:val="24"/>
          <w:rtl/>
        </w:rPr>
        <w:t xml:space="preserve">هي حالة من عدم التوازن الفسيولوجي أو النفسي كالجوع والعطش أو المركز الوظيفي ) </w:t>
      </w:r>
    </w:p>
    <w:p w:rsidR="001C14B1" w:rsidRPr="00807D2D" w:rsidRDefault="00DF31E6" w:rsidP="00200458">
      <w:pPr>
        <w:numPr>
          <w:ilvl w:val="0"/>
          <w:numId w:val="7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tl/>
        </w:rPr>
        <w:t>الرغبة.</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فلسفة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تتوفر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المادية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عدة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اعتبارات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tl/>
        </w:rPr>
        <w:t>منها</w:t>
      </w:r>
      <w:r w:rsidRPr="00807D2D">
        <w:rPr>
          <w:rFonts w:ascii="Times New Roman" w:eastAsia="FreeSerif" w:hAnsi="Times New Roman" w:cs="Times New Roman"/>
          <w:color w:val="000000" w:themeColor="text1"/>
          <w:sz w:val="24"/>
          <w:szCs w:val="24"/>
        </w:rPr>
        <w:t xml:space="preserve"> :</w:t>
      </w:r>
    </w:p>
    <w:p w:rsidR="001C14B1" w:rsidRPr="00807D2D" w:rsidRDefault="001C14B1" w:rsidP="001C14B1">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الإعتبارات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يجب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مراعاتها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المادية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فلسفة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p>
    <w:p w:rsidR="001C14B1" w:rsidRPr="00807D2D" w:rsidRDefault="001C14B1"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p>
    <w:p w:rsidR="00DF31E6" w:rsidRPr="00807D2D" w:rsidRDefault="00DF31E6" w:rsidP="00200458">
      <w:pPr>
        <w:numPr>
          <w:ilvl w:val="0"/>
          <w:numId w:val="7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استخدام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الجماعية</w:t>
      </w:r>
    </w:p>
    <w:p w:rsidR="00DF31E6" w:rsidRPr="00807D2D" w:rsidRDefault="00DF31E6" w:rsidP="00200458">
      <w:pPr>
        <w:numPr>
          <w:ilvl w:val="0"/>
          <w:numId w:val="7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اللجوء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لمنح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علاوة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سنوية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DF31E6" w:rsidRPr="00807D2D" w:rsidRDefault="00DF31E6" w:rsidP="00200458">
      <w:pPr>
        <w:numPr>
          <w:ilvl w:val="0"/>
          <w:numId w:val="7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توقيت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دفع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المادية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بغية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بالأداء</w:t>
      </w:r>
    </w:p>
    <w:p w:rsidR="00DF31E6" w:rsidRPr="00807D2D" w:rsidRDefault="00DF31E6" w:rsidP="00200458">
      <w:pPr>
        <w:numPr>
          <w:ilvl w:val="0"/>
          <w:numId w:val="7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ماذكر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w:t>
      </w:r>
    </w:p>
    <w:p w:rsidR="00CF5B67" w:rsidRPr="00807D2D" w:rsidRDefault="00CF5B67" w:rsidP="00CF5B67">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CF5B67" w:rsidRPr="00807D2D" w:rsidRDefault="00CF5B67" w:rsidP="00CF5B67">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فلسفة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تتوفر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المادية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اعتبارات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منها</w:t>
      </w:r>
      <w:r w:rsidRPr="00807D2D">
        <w:rPr>
          <w:rFonts w:ascii="Times New Roman" w:eastAsia="FreeSerif" w:hAnsi="Times New Roman" w:cs="Times New Roman"/>
          <w:color w:val="000000" w:themeColor="text1"/>
          <w:sz w:val="24"/>
          <w:szCs w:val="24"/>
        </w:rPr>
        <w:t xml:space="preserve"> :</w:t>
      </w:r>
    </w:p>
    <w:p w:rsidR="00CF5B67" w:rsidRPr="00807D2D" w:rsidRDefault="00CF5B67" w:rsidP="00200458">
      <w:pPr>
        <w:numPr>
          <w:ilvl w:val="0"/>
          <w:numId w:val="7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لمستحقيها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أمام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p>
    <w:p w:rsidR="00CF5B67" w:rsidRPr="00807D2D" w:rsidRDefault="00CF5B67" w:rsidP="00200458">
      <w:pPr>
        <w:numPr>
          <w:ilvl w:val="0"/>
          <w:numId w:val="7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استخدام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الجماعية</w:t>
      </w:r>
    </w:p>
    <w:p w:rsidR="00CF5B67" w:rsidRPr="00807D2D" w:rsidRDefault="00CF5B67" w:rsidP="00200458">
      <w:pPr>
        <w:numPr>
          <w:ilvl w:val="0"/>
          <w:numId w:val="7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استخدام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المادية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المعنوية</w:t>
      </w:r>
    </w:p>
    <w:p w:rsidR="00CF5B67" w:rsidRPr="00807D2D" w:rsidRDefault="00CF5B67" w:rsidP="00200458">
      <w:pPr>
        <w:numPr>
          <w:ilvl w:val="0"/>
          <w:numId w:val="7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أ+ب</w:t>
      </w:r>
    </w:p>
    <w:p w:rsidR="00B24504" w:rsidRPr="00807D2D" w:rsidRDefault="00B24504" w:rsidP="00B24504">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24504" w:rsidRPr="00807D2D" w:rsidRDefault="00B24504" w:rsidP="00B24504">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الاعتبارات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توفرها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المادية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فلسفة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الشامله</w:t>
      </w:r>
      <w:r w:rsidRPr="00807D2D">
        <w:rPr>
          <w:rFonts w:ascii="Times New Roman" w:eastAsia="FreeSerif" w:hAnsi="Times New Roman" w:cs="Times New Roman"/>
          <w:color w:val="000000" w:themeColor="text1"/>
          <w:sz w:val="24"/>
          <w:szCs w:val="24"/>
        </w:rPr>
        <w:t xml:space="preserve"> :</w:t>
      </w:r>
    </w:p>
    <w:p w:rsidR="00B24504" w:rsidRPr="00807D2D" w:rsidRDefault="00B24504" w:rsidP="00200458">
      <w:pPr>
        <w:numPr>
          <w:ilvl w:val="0"/>
          <w:numId w:val="8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استخدام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الجماعية</w:t>
      </w:r>
    </w:p>
    <w:p w:rsidR="00B24504" w:rsidRPr="00807D2D" w:rsidRDefault="00B24504" w:rsidP="00200458">
      <w:pPr>
        <w:numPr>
          <w:ilvl w:val="0"/>
          <w:numId w:val="8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تجنب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علاوة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سنويه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p>
    <w:p w:rsidR="00B24504" w:rsidRPr="00807D2D" w:rsidRDefault="00B24504" w:rsidP="00200458">
      <w:pPr>
        <w:numPr>
          <w:ilvl w:val="0"/>
          <w:numId w:val="81"/>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ضرورة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إبلاغ</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الأطراف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المشتركة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الانتاجية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بالمعايير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المطلوبة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لتصميم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00AD26D6" w:rsidRPr="00807D2D">
        <w:rPr>
          <w:rFonts w:ascii="Times New Roman" w:eastAsia="FreeSerif" w:hAnsi="Times New Roman" w:cs="Times New Roman"/>
          <w:color w:val="000000" w:themeColor="text1"/>
          <w:sz w:val="24"/>
          <w:szCs w:val="24"/>
        </w:rPr>
        <w:t xml:space="preserve"> </w:t>
      </w:r>
    </w:p>
    <w:p w:rsidR="00B24504" w:rsidRPr="00807D2D" w:rsidRDefault="00B24504" w:rsidP="00200458">
      <w:pPr>
        <w:numPr>
          <w:ilvl w:val="0"/>
          <w:numId w:val="8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اطار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الاستراتيجية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لها</w:t>
      </w:r>
      <w:r w:rsidRPr="00807D2D">
        <w:rPr>
          <w:rFonts w:ascii="Times New Roman" w:eastAsia="FreeSerif" w:hAnsi="Times New Roman" w:cs="Times New Roman"/>
          <w:color w:val="000000" w:themeColor="text1"/>
          <w:sz w:val="24"/>
          <w:szCs w:val="24"/>
        </w:rPr>
        <w:t xml:space="preserve"> .</w:t>
      </w:r>
    </w:p>
    <w:p w:rsidR="00AD26D6" w:rsidRPr="00807D2D" w:rsidRDefault="00AD26D6" w:rsidP="00AD26D6">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مايلي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العوامل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يعتمد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عليها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نجاح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تمكين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7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موضوعية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تقييم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r w:rsidRPr="00807D2D">
        <w:rPr>
          <w:rFonts w:ascii="Times New Roman" w:eastAsia="FreeSerif" w:hAnsi="Times New Roman" w:cs="Times New Roman" w:hint="cs"/>
          <w:color w:val="000000" w:themeColor="text1"/>
          <w:sz w:val="24"/>
          <w:szCs w:val="24"/>
          <w:rtl/>
        </w:rPr>
        <w:t>.</w:t>
      </w:r>
    </w:p>
    <w:p w:rsidR="00DF31E6" w:rsidRPr="00807D2D" w:rsidRDefault="00DF31E6" w:rsidP="00200458">
      <w:pPr>
        <w:numPr>
          <w:ilvl w:val="0"/>
          <w:numId w:val="7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تجنب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المرؤسيين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مسؤولية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بالأعمال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الموكلة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إليهم</w:t>
      </w:r>
    </w:p>
    <w:p w:rsidR="00DF31E6" w:rsidRPr="00807D2D" w:rsidRDefault="00DF31E6" w:rsidP="00200458">
      <w:pPr>
        <w:numPr>
          <w:ilvl w:val="0"/>
          <w:numId w:val="7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فعالية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التغذية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العكسية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DF31E6" w:rsidRPr="00807D2D" w:rsidRDefault="00DF31E6" w:rsidP="00200458">
      <w:pPr>
        <w:numPr>
          <w:ilvl w:val="0"/>
          <w:numId w:val="7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رغبة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الرؤساء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بتحويل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الصلاحيات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للمرؤسين</w:t>
      </w:r>
    </w:p>
    <w:p w:rsidR="00CF5B67" w:rsidRPr="00807D2D" w:rsidRDefault="00CF5B67" w:rsidP="00CF5B67">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CF5B67" w:rsidRPr="00807D2D" w:rsidRDefault="00CF5B67" w:rsidP="00CF5B67">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يعتمد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نجاح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تمكين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عوامل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منها</w:t>
      </w:r>
      <w:r w:rsidRPr="00807D2D">
        <w:rPr>
          <w:rFonts w:ascii="Times New Roman" w:eastAsia="FreeSerif" w:hAnsi="Times New Roman" w:cs="Times New Roman"/>
          <w:color w:val="000000" w:themeColor="text1"/>
          <w:sz w:val="24"/>
          <w:szCs w:val="24"/>
        </w:rPr>
        <w:t xml:space="preserve"> :</w:t>
      </w:r>
      <w:r w:rsidR="00AD26D6" w:rsidRPr="00807D2D">
        <w:rPr>
          <w:rFonts w:ascii="Times New Roman" w:eastAsia="FreeSerif" w:hAnsi="Times New Roman" w:cs="Times New Roman"/>
          <w:noProof/>
          <w:color w:val="000000" w:themeColor="text1"/>
          <w:sz w:val="24"/>
          <w:szCs w:val="24"/>
          <w:rtl/>
        </w:rPr>
        <w:t xml:space="preserve"> </w:t>
      </w:r>
    </w:p>
    <w:p w:rsidR="00CF5B67" w:rsidRPr="00807D2D" w:rsidRDefault="00CF5B67" w:rsidP="00200458">
      <w:pPr>
        <w:numPr>
          <w:ilvl w:val="0"/>
          <w:numId w:val="7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موضوعي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لتقييم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p>
    <w:p w:rsidR="00CF5B67" w:rsidRPr="00807D2D" w:rsidRDefault="00CF5B67" w:rsidP="00200458">
      <w:pPr>
        <w:numPr>
          <w:ilvl w:val="0"/>
          <w:numId w:val="7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التغذية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العكسية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للإتصال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CF5B67" w:rsidRPr="00807D2D" w:rsidRDefault="00CF5B67" w:rsidP="00200458">
      <w:pPr>
        <w:numPr>
          <w:ilvl w:val="0"/>
          <w:numId w:val="7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الإعتماد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بالحوافز</w:t>
      </w:r>
    </w:p>
    <w:p w:rsidR="00CF5B67" w:rsidRPr="00807D2D" w:rsidRDefault="00CF5B67" w:rsidP="00200458">
      <w:pPr>
        <w:numPr>
          <w:ilvl w:val="0"/>
          <w:numId w:val="7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جميع ماذكر.</w:t>
      </w:r>
    </w:p>
    <w:p w:rsidR="00B24504" w:rsidRPr="00807D2D" w:rsidRDefault="00B24504" w:rsidP="00B24504">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24504" w:rsidRPr="00807D2D" w:rsidRDefault="00B24504" w:rsidP="00B24504">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العوامل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يعتمد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نجاح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تمكين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p>
    <w:p w:rsidR="00B24504" w:rsidRPr="00807D2D" w:rsidRDefault="00B24504" w:rsidP="00200458">
      <w:pPr>
        <w:numPr>
          <w:ilvl w:val="0"/>
          <w:numId w:val="8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التغذية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العكسية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B24504" w:rsidRPr="00807D2D" w:rsidRDefault="00B24504" w:rsidP="00200458">
      <w:pPr>
        <w:numPr>
          <w:ilvl w:val="0"/>
          <w:numId w:val="8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عادل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للتعيين</w:t>
      </w:r>
    </w:p>
    <w:p w:rsidR="00B24504" w:rsidRPr="00807D2D" w:rsidRDefault="00B24504" w:rsidP="00200458">
      <w:pPr>
        <w:numPr>
          <w:ilvl w:val="0"/>
          <w:numId w:val="8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تجنب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تدريب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المرؤسين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مسؤلية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بالأعمال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الموكله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إليهم</w:t>
      </w:r>
    </w:p>
    <w:p w:rsidR="00B24504" w:rsidRPr="00807D2D" w:rsidRDefault="00B24504" w:rsidP="00200458">
      <w:pPr>
        <w:numPr>
          <w:ilvl w:val="0"/>
          <w:numId w:val="8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ذكر</w:t>
      </w:r>
    </w:p>
    <w:p w:rsidR="00B24504" w:rsidRPr="00807D2D" w:rsidRDefault="00B24504" w:rsidP="00B24504">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24504" w:rsidRPr="00807D2D" w:rsidRDefault="00B24504" w:rsidP="00B24504">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lastRenderedPageBreak/>
        <w:t>يعتمد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نجاح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تمكين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عوامل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منها</w:t>
      </w:r>
      <w:r w:rsidRPr="00807D2D">
        <w:rPr>
          <w:rFonts w:ascii="Times New Roman" w:eastAsia="FreeSerif" w:hAnsi="Times New Roman" w:cs="Times New Roman"/>
          <w:color w:val="000000" w:themeColor="text1"/>
          <w:sz w:val="24"/>
          <w:szCs w:val="24"/>
        </w:rPr>
        <w:t xml:space="preserve"> :</w:t>
      </w:r>
    </w:p>
    <w:p w:rsidR="00B24504" w:rsidRPr="00807D2D" w:rsidRDefault="00B24504" w:rsidP="00200458">
      <w:pPr>
        <w:numPr>
          <w:ilvl w:val="0"/>
          <w:numId w:val="8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تجنب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تدريب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المرؤوسين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مسؤولية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الأعمال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الموكلة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إليهم</w:t>
      </w:r>
    </w:p>
    <w:p w:rsidR="00B24504" w:rsidRPr="00807D2D" w:rsidRDefault="00B24504" w:rsidP="00200458">
      <w:pPr>
        <w:numPr>
          <w:ilvl w:val="0"/>
          <w:numId w:val="8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موضوعي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لتقييم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p>
    <w:p w:rsidR="00B24504" w:rsidRPr="00807D2D" w:rsidRDefault="00B24504" w:rsidP="00200458">
      <w:pPr>
        <w:numPr>
          <w:ilvl w:val="0"/>
          <w:numId w:val="8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التغذية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العكسية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للأتصال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AD26D6" w:rsidRPr="00807D2D" w:rsidRDefault="00B24504" w:rsidP="00200458">
      <w:pPr>
        <w:numPr>
          <w:ilvl w:val="0"/>
          <w:numId w:val="8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مدى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رغبة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الرؤوساء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بتحويل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الصلاحيات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للمرؤوسين</w:t>
      </w:r>
    </w:p>
    <w:p w:rsidR="00AD26D6" w:rsidRPr="00807D2D" w:rsidRDefault="00AD26D6" w:rsidP="00DF31E6">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7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التحضير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للبرنامج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وتجهيز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التدريبية</w:t>
      </w:r>
      <w:r w:rsidR="000A073D" w:rsidRPr="00807D2D">
        <w:rPr>
          <w:rFonts w:ascii="Times New Roman" w:eastAsia="FreeSerif" w:hAnsi="Times New Roman" w:cs="Times New Roman" w:hint="cs"/>
          <w:color w:val="000000" w:themeColor="text1"/>
          <w:sz w:val="24"/>
          <w:szCs w:val="24"/>
          <w:rtl/>
        </w:rPr>
        <w:t xml:space="preserve"> (المرحلة الرابعة )</w:t>
      </w:r>
    </w:p>
    <w:p w:rsidR="00DF31E6" w:rsidRPr="00807D2D" w:rsidRDefault="00DF31E6" w:rsidP="00200458">
      <w:pPr>
        <w:numPr>
          <w:ilvl w:val="0"/>
          <w:numId w:val="7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تأسيس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التدريبية</w:t>
      </w:r>
      <w:r w:rsidR="000A073D" w:rsidRPr="00807D2D">
        <w:rPr>
          <w:rFonts w:ascii="Times New Roman" w:eastAsia="FreeSerif" w:hAnsi="Times New Roman" w:cs="Times New Roman" w:hint="cs"/>
          <w:color w:val="000000" w:themeColor="text1"/>
          <w:sz w:val="24"/>
          <w:szCs w:val="24"/>
          <w:rtl/>
        </w:rPr>
        <w:t xml:space="preserve"> (المرحلة الثالثة )</w:t>
      </w:r>
    </w:p>
    <w:p w:rsidR="00DF31E6" w:rsidRPr="00807D2D" w:rsidRDefault="00DF31E6" w:rsidP="00200458">
      <w:pPr>
        <w:numPr>
          <w:ilvl w:val="0"/>
          <w:numId w:val="7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تصميم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البرنامج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w:t>
      </w:r>
    </w:p>
    <w:p w:rsidR="00DF31E6" w:rsidRPr="00807D2D" w:rsidRDefault="00DF31E6" w:rsidP="00200458">
      <w:pPr>
        <w:numPr>
          <w:ilvl w:val="0"/>
          <w:numId w:val="7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الإحتياجات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التدريبية</w:t>
      </w:r>
      <w:r w:rsidR="000A073D" w:rsidRPr="00807D2D">
        <w:rPr>
          <w:rFonts w:ascii="Times New Roman" w:eastAsia="FreeSerif" w:hAnsi="Times New Roman" w:cs="Times New Roman" w:hint="cs"/>
          <w:color w:val="000000" w:themeColor="text1"/>
          <w:sz w:val="24"/>
          <w:szCs w:val="24"/>
          <w:rtl/>
        </w:rPr>
        <w:t xml:space="preserve"> (المرحلة الاولى )</w:t>
      </w:r>
    </w:p>
    <w:p w:rsidR="00B24504" w:rsidRPr="00807D2D" w:rsidRDefault="00B24504" w:rsidP="00B24504">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24504" w:rsidRPr="00807D2D" w:rsidRDefault="00B24504" w:rsidP="00B24504">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أهداف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وموضوعاته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فضلا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p>
    <w:p w:rsidR="00B24504" w:rsidRPr="00807D2D" w:rsidRDefault="00B24504" w:rsidP="00B24504">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توفير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مستلزمات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البرنامج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p>
    <w:p w:rsidR="00B24504" w:rsidRPr="00807D2D" w:rsidRDefault="00B24504" w:rsidP="00200458">
      <w:pPr>
        <w:numPr>
          <w:ilvl w:val="0"/>
          <w:numId w:val="7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التحضير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للبرنامج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وتجهيز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التدريبية</w:t>
      </w:r>
    </w:p>
    <w:p w:rsidR="00B24504" w:rsidRPr="00807D2D" w:rsidRDefault="00B24504" w:rsidP="00200458">
      <w:pPr>
        <w:numPr>
          <w:ilvl w:val="0"/>
          <w:numId w:val="76"/>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الإحتياجات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التدريبية</w:t>
      </w:r>
      <w:r w:rsidR="000A073D" w:rsidRPr="00807D2D">
        <w:rPr>
          <w:rFonts w:ascii="Times New Roman" w:eastAsia="FreeSerif" w:hAnsi="Times New Roman" w:cs="Times New Roman" w:hint="cs"/>
          <w:color w:val="000000" w:themeColor="text1"/>
          <w:sz w:val="24"/>
          <w:szCs w:val="24"/>
          <w:rtl/>
        </w:rPr>
        <w:t xml:space="preserve"> </w:t>
      </w:r>
    </w:p>
    <w:p w:rsidR="00B24504" w:rsidRPr="00807D2D" w:rsidRDefault="00B24504" w:rsidP="00200458">
      <w:pPr>
        <w:numPr>
          <w:ilvl w:val="0"/>
          <w:numId w:val="7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تصميم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البرنامج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w:t>
      </w:r>
    </w:p>
    <w:p w:rsidR="00B24504" w:rsidRPr="00807D2D" w:rsidRDefault="00B24504" w:rsidP="00200458">
      <w:pPr>
        <w:numPr>
          <w:ilvl w:val="0"/>
          <w:numId w:val="7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تأسيس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التدريبية</w:t>
      </w:r>
    </w:p>
    <w:p w:rsidR="00B24504" w:rsidRPr="00807D2D" w:rsidRDefault="00B24504" w:rsidP="00B24504">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B24504" w:rsidRPr="00807D2D" w:rsidRDefault="00B24504" w:rsidP="00B24504">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التحضير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للبرنامج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وتجهيز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المرحله</w:t>
      </w:r>
      <w:r w:rsidRPr="00807D2D">
        <w:rPr>
          <w:rFonts w:ascii="Times New Roman" w:eastAsia="FreeSerif" w:hAnsi="Times New Roman" w:cs="Times New Roman"/>
          <w:color w:val="000000" w:themeColor="text1"/>
          <w:sz w:val="24"/>
          <w:szCs w:val="24"/>
        </w:rPr>
        <w:t xml:space="preserve"> :</w:t>
      </w:r>
    </w:p>
    <w:p w:rsidR="00B24504" w:rsidRPr="00807D2D" w:rsidRDefault="00B24504" w:rsidP="00200458">
      <w:pPr>
        <w:numPr>
          <w:ilvl w:val="0"/>
          <w:numId w:val="7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الثانية</w:t>
      </w:r>
    </w:p>
    <w:p w:rsidR="00B24504" w:rsidRPr="00807D2D" w:rsidRDefault="00B24504" w:rsidP="00200458">
      <w:pPr>
        <w:numPr>
          <w:ilvl w:val="0"/>
          <w:numId w:val="7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الثالثة</w:t>
      </w:r>
    </w:p>
    <w:p w:rsidR="00B24504" w:rsidRPr="00807D2D" w:rsidRDefault="00B24504" w:rsidP="00200458">
      <w:pPr>
        <w:numPr>
          <w:ilvl w:val="0"/>
          <w:numId w:val="7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الرابعة</w:t>
      </w:r>
    </w:p>
    <w:p w:rsidR="00B24504" w:rsidRPr="00807D2D" w:rsidRDefault="00B24504" w:rsidP="00200458">
      <w:pPr>
        <w:numPr>
          <w:ilvl w:val="0"/>
          <w:numId w:val="7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الخامسة</w:t>
      </w:r>
    </w:p>
    <w:p w:rsidR="00B24504" w:rsidRPr="00807D2D" w:rsidRDefault="00B24504" w:rsidP="00B24504">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24504" w:rsidRPr="00807D2D" w:rsidRDefault="00B24504" w:rsidP="00B24504">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تصميم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البرنامج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يحويه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أهداف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وموضوعات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p>
    <w:p w:rsidR="00B24504" w:rsidRPr="00807D2D" w:rsidRDefault="00B24504" w:rsidP="00200458">
      <w:pPr>
        <w:numPr>
          <w:ilvl w:val="0"/>
          <w:numId w:val="8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الثانيه</w:t>
      </w:r>
    </w:p>
    <w:p w:rsidR="00B24504" w:rsidRPr="00807D2D" w:rsidRDefault="00B24504" w:rsidP="00200458">
      <w:pPr>
        <w:numPr>
          <w:ilvl w:val="0"/>
          <w:numId w:val="8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الثالثة</w:t>
      </w:r>
    </w:p>
    <w:p w:rsidR="00B24504" w:rsidRPr="00807D2D" w:rsidRDefault="00B24504" w:rsidP="00200458">
      <w:pPr>
        <w:numPr>
          <w:ilvl w:val="0"/>
          <w:numId w:val="8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الرابعة</w:t>
      </w:r>
    </w:p>
    <w:p w:rsidR="00B24504" w:rsidRPr="00807D2D" w:rsidRDefault="00B24504" w:rsidP="00200458">
      <w:pPr>
        <w:numPr>
          <w:ilvl w:val="0"/>
          <w:numId w:val="8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الخامسة</w:t>
      </w:r>
    </w:p>
    <w:p w:rsidR="00FF7E9B" w:rsidRPr="00807D2D" w:rsidRDefault="00FF7E9B"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الرابعة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وفقا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لأولويات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الإشباع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إبراهام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ماسلو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للحاجات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الإنسانية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7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الحاجات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الإجتماعية</w:t>
      </w:r>
      <w:r w:rsidR="00487DBF" w:rsidRPr="00807D2D">
        <w:rPr>
          <w:rFonts w:ascii="Times New Roman" w:eastAsia="FreeSerif" w:hAnsi="Times New Roman" w:cs="Times New Roman" w:hint="cs"/>
          <w:color w:val="000000" w:themeColor="text1"/>
          <w:sz w:val="24"/>
          <w:szCs w:val="24"/>
          <w:rtl/>
        </w:rPr>
        <w:t xml:space="preserve"> (الحاجة الثالثة )</w:t>
      </w:r>
    </w:p>
    <w:p w:rsidR="00DF31E6" w:rsidRPr="00807D2D" w:rsidRDefault="00DF31E6" w:rsidP="00200458">
      <w:pPr>
        <w:numPr>
          <w:ilvl w:val="0"/>
          <w:numId w:val="7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حاجات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الأمان</w:t>
      </w:r>
      <w:r w:rsidR="00487DBF" w:rsidRPr="00807D2D">
        <w:rPr>
          <w:rFonts w:ascii="Times New Roman" w:eastAsia="FreeSerif" w:hAnsi="Times New Roman" w:cs="Times New Roman" w:hint="cs"/>
          <w:color w:val="000000" w:themeColor="text1"/>
          <w:sz w:val="24"/>
          <w:szCs w:val="24"/>
          <w:rtl/>
        </w:rPr>
        <w:t xml:space="preserve"> (الحاجة الثانية )</w:t>
      </w:r>
    </w:p>
    <w:p w:rsidR="00DF31E6" w:rsidRPr="00807D2D" w:rsidRDefault="00DF31E6" w:rsidP="00200458">
      <w:pPr>
        <w:numPr>
          <w:ilvl w:val="0"/>
          <w:numId w:val="7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حاجات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الإحترام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والتقدير</w:t>
      </w:r>
    </w:p>
    <w:p w:rsidR="00DF31E6" w:rsidRPr="00807D2D" w:rsidRDefault="00DF31E6" w:rsidP="00200458">
      <w:pPr>
        <w:numPr>
          <w:ilvl w:val="0"/>
          <w:numId w:val="7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الحاجات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الفسيولوجية</w:t>
      </w:r>
      <w:r w:rsidR="00487DBF" w:rsidRPr="00807D2D">
        <w:rPr>
          <w:rFonts w:ascii="Times New Roman" w:eastAsia="FreeSerif" w:hAnsi="Times New Roman" w:cs="Times New Roman" w:hint="cs"/>
          <w:color w:val="000000" w:themeColor="text1"/>
          <w:sz w:val="24"/>
          <w:szCs w:val="24"/>
          <w:rtl/>
        </w:rPr>
        <w:t xml:space="preserve"> (الحاجة الأولى )</w:t>
      </w:r>
    </w:p>
    <w:p w:rsidR="00CF5B67" w:rsidRPr="00807D2D" w:rsidRDefault="00CF5B67" w:rsidP="00CF5B67">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CF5B67" w:rsidRPr="00807D2D" w:rsidRDefault="00CF5B67" w:rsidP="00CF5B67">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وفقا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لأولويات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الإشباع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نظرية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إبراهام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ماسلو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للحاجات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الإنسانية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p>
    <w:p w:rsidR="00CF5B67" w:rsidRPr="00807D2D" w:rsidRDefault="00CF5B67" w:rsidP="00200458">
      <w:pPr>
        <w:numPr>
          <w:ilvl w:val="0"/>
          <w:numId w:val="7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الحاجات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الفسيولوجية</w:t>
      </w:r>
      <w:r w:rsidR="00B80AD8" w:rsidRPr="00807D2D">
        <w:rPr>
          <w:rFonts w:ascii="Times New Roman" w:eastAsia="FreeSerif" w:hAnsi="Times New Roman" w:cs="Times New Roman" w:hint="cs"/>
          <w:color w:val="000000" w:themeColor="text1"/>
          <w:sz w:val="24"/>
          <w:szCs w:val="24"/>
          <w:rtl/>
        </w:rPr>
        <w:t xml:space="preserve"> (الحاجة الأولى )</w:t>
      </w:r>
    </w:p>
    <w:p w:rsidR="00CF5B67" w:rsidRPr="00807D2D" w:rsidRDefault="00CF5B67" w:rsidP="00200458">
      <w:pPr>
        <w:numPr>
          <w:ilvl w:val="0"/>
          <w:numId w:val="7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حاجات</w:t>
      </w:r>
      <w:r w:rsidRPr="00807D2D">
        <w:rPr>
          <w:rFonts w:ascii="Times New Roman" w:eastAsia="FreeSerif" w:hAnsi="Times New Roman" w:cs="Times New Roman"/>
          <w:color w:val="000000" w:themeColor="text1"/>
          <w:sz w:val="24"/>
          <w:szCs w:val="24"/>
        </w:rPr>
        <w:t xml:space="preserve"> </w:t>
      </w:r>
      <w:r w:rsidR="00B80AD8" w:rsidRPr="00807D2D">
        <w:rPr>
          <w:rFonts w:ascii="Times New Roman" w:eastAsia="FreeSerif" w:hAnsi="Times New Roman" w:cs="Times New Roman" w:hint="cs"/>
          <w:color w:val="000000" w:themeColor="text1"/>
          <w:sz w:val="24"/>
          <w:szCs w:val="24"/>
          <w:rtl/>
        </w:rPr>
        <w:t>تحقيق الذات (الحاجة الخامسة )</w:t>
      </w:r>
    </w:p>
    <w:p w:rsidR="00CF5B67" w:rsidRPr="00807D2D" w:rsidRDefault="00CF5B67" w:rsidP="00200458">
      <w:pPr>
        <w:numPr>
          <w:ilvl w:val="0"/>
          <w:numId w:val="7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الحاجات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الإجتماعية</w:t>
      </w:r>
      <w:r w:rsidR="00487DBF" w:rsidRPr="00807D2D">
        <w:rPr>
          <w:rFonts w:ascii="Times New Roman" w:eastAsia="FreeSerif" w:hAnsi="Times New Roman" w:cs="Times New Roman" w:hint="cs"/>
          <w:color w:val="000000" w:themeColor="text1"/>
          <w:sz w:val="24"/>
          <w:szCs w:val="24"/>
          <w:rtl/>
        </w:rPr>
        <w:t xml:space="preserve"> (الحاجة الثالثة )</w:t>
      </w:r>
    </w:p>
    <w:p w:rsidR="00CF5B67" w:rsidRPr="00807D2D" w:rsidRDefault="00CF5B67" w:rsidP="00200458">
      <w:pPr>
        <w:numPr>
          <w:ilvl w:val="0"/>
          <w:numId w:val="7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حاجات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الأمان</w:t>
      </w:r>
    </w:p>
    <w:p w:rsidR="00DF31E6" w:rsidRPr="00807D2D" w:rsidRDefault="00DF31E6" w:rsidP="00DF31E6">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B80AD8" w:rsidRPr="00807D2D" w:rsidRDefault="00B80AD8" w:rsidP="00DF31E6">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DF31E6" w:rsidRPr="00807D2D" w:rsidRDefault="00B24504" w:rsidP="00B24504">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المحاضرة السابعة</w:t>
      </w:r>
    </w:p>
    <w:p w:rsidR="00DF31E6" w:rsidRPr="00807D2D" w:rsidRDefault="00DF31E6" w:rsidP="00B24504">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ليست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الشروط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توفرها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التوقيت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المطلوب</w:t>
      </w:r>
      <w:r w:rsidRPr="00807D2D">
        <w:rPr>
          <w:rFonts w:ascii="Times New Roman" w:eastAsia="FreeSerif" w:hAnsi="Times New Roman" w:cs="Times New Roman"/>
          <w:color w:val="000000" w:themeColor="text1"/>
          <w:sz w:val="24"/>
          <w:szCs w:val="24"/>
        </w:rPr>
        <w:t xml:space="preserve"> (JIT</w:t>
      </w:r>
      <w:r w:rsidR="00B24504" w:rsidRPr="00807D2D">
        <w:rPr>
          <w:rFonts w:ascii="Times New Roman" w:eastAsia="FreeSerif" w:hAnsi="Times New Roman" w:cs="Times New Roman"/>
          <w:color w:val="000000" w:themeColor="text1"/>
          <w:sz w:val="24"/>
          <w:szCs w:val="24"/>
        </w:rPr>
        <w:t>)</w:t>
      </w:r>
      <w:r w:rsidR="00B24504"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حتى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بالفعالية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hint="cs"/>
          <w:color w:val="000000" w:themeColor="text1"/>
          <w:sz w:val="24"/>
          <w:szCs w:val="24"/>
          <w:rtl/>
        </w:rPr>
        <w:t>:</w:t>
      </w:r>
    </w:p>
    <w:p w:rsidR="00DF31E6" w:rsidRPr="00807D2D" w:rsidRDefault="00DF31E6" w:rsidP="00200458">
      <w:pPr>
        <w:numPr>
          <w:ilvl w:val="0"/>
          <w:numId w:val="8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التأكيد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المسلمة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للمنظمة</w:t>
      </w:r>
    </w:p>
    <w:p w:rsidR="00DF31E6" w:rsidRPr="00807D2D" w:rsidRDefault="00DF31E6" w:rsidP="00200458">
      <w:pPr>
        <w:numPr>
          <w:ilvl w:val="0"/>
          <w:numId w:val="8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الدقة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مواعيد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التسليم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قبل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p>
    <w:p w:rsidR="00DF31E6" w:rsidRPr="00807D2D" w:rsidRDefault="00DF31E6" w:rsidP="00200458">
      <w:pPr>
        <w:numPr>
          <w:ilvl w:val="0"/>
          <w:numId w:val="8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التقييد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بتوريد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الكميات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المطلوبة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المحدد</w:t>
      </w:r>
    </w:p>
    <w:p w:rsidR="00DF31E6" w:rsidRPr="00807D2D" w:rsidRDefault="00DF31E6" w:rsidP="00200458">
      <w:pPr>
        <w:numPr>
          <w:ilvl w:val="0"/>
          <w:numId w:val="8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بعد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مخازن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مصنع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r w:rsidR="006E6EA0" w:rsidRPr="00807D2D">
        <w:rPr>
          <w:rFonts w:ascii="Times New Roman" w:eastAsia="FreeSerif" w:hAnsi="Times New Roman" w:cs="Times New Roman" w:hint="cs"/>
          <w:color w:val="000000" w:themeColor="text1"/>
          <w:sz w:val="24"/>
          <w:szCs w:val="24"/>
          <w:rtl/>
        </w:rPr>
        <w:t xml:space="preserve"> </w:t>
      </w:r>
    </w:p>
    <w:p w:rsidR="00A81FC5" w:rsidRPr="00807D2D" w:rsidRDefault="00A81FC5" w:rsidP="00B24504">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B24504">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الناجمة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التوقيت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المطلوب</w:t>
      </w:r>
      <w:r w:rsidRPr="00807D2D">
        <w:rPr>
          <w:rFonts w:ascii="Times New Roman" w:eastAsia="FreeSerif" w:hAnsi="Times New Roman" w:cs="Times New Roman"/>
          <w:color w:val="000000" w:themeColor="text1"/>
          <w:sz w:val="24"/>
          <w:szCs w:val="24"/>
        </w:rPr>
        <w:t xml:space="preserve">  : ( JIT</w:t>
      </w:r>
      <w:r w:rsidR="00B24504" w:rsidRPr="00807D2D">
        <w:rPr>
          <w:rFonts w:ascii="Times New Roman" w:eastAsia="FreeSerif" w:hAnsi="Times New Roman" w:cs="Times New Roman"/>
          <w:color w:val="000000" w:themeColor="text1"/>
          <w:sz w:val="24"/>
          <w:szCs w:val="24"/>
        </w:rPr>
        <w:t>)</w:t>
      </w:r>
    </w:p>
    <w:p w:rsidR="00DF31E6" w:rsidRPr="00807D2D" w:rsidRDefault="00DF31E6" w:rsidP="00200458">
      <w:pPr>
        <w:numPr>
          <w:ilvl w:val="0"/>
          <w:numId w:val="8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يستغرق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وصول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الشحنات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وقت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طويل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نسبيا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بغية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الأكبر</w:t>
      </w:r>
    </w:p>
    <w:p w:rsidR="00DF31E6" w:rsidRPr="00807D2D" w:rsidRDefault="00DF31E6" w:rsidP="00200458">
      <w:pPr>
        <w:numPr>
          <w:ilvl w:val="0"/>
          <w:numId w:val="8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تقليل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المساحة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المخصصة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والعمليات</w:t>
      </w:r>
    </w:p>
    <w:p w:rsidR="00DF31E6" w:rsidRPr="00807D2D" w:rsidRDefault="00DF31E6" w:rsidP="00200458">
      <w:pPr>
        <w:numPr>
          <w:ilvl w:val="0"/>
          <w:numId w:val="8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المساحات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المخزنية</w:t>
      </w:r>
    </w:p>
    <w:p w:rsidR="00DF31E6" w:rsidRPr="00807D2D" w:rsidRDefault="00DF31E6" w:rsidP="00200458">
      <w:pPr>
        <w:numPr>
          <w:ilvl w:val="0"/>
          <w:numId w:val="8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شراء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بسعر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أقل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بغض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النظر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المسافة</w:t>
      </w:r>
    </w:p>
    <w:p w:rsidR="00B24504" w:rsidRPr="00807D2D" w:rsidRDefault="00B24504" w:rsidP="00B24504">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24504" w:rsidRPr="00807D2D" w:rsidRDefault="00B24504" w:rsidP="00B24504">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الناجمة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التوقيت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المطلوب</w:t>
      </w:r>
      <w:r w:rsidRPr="00807D2D">
        <w:rPr>
          <w:rFonts w:ascii="Times New Roman" w:eastAsia="FreeSerif" w:hAnsi="Times New Roman" w:cs="Times New Roman"/>
          <w:color w:val="000000" w:themeColor="text1"/>
          <w:sz w:val="24"/>
          <w:szCs w:val="24"/>
        </w:rPr>
        <w:t xml:space="preserve">  : ( JIT)</w:t>
      </w:r>
    </w:p>
    <w:p w:rsidR="00B24504" w:rsidRPr="00807D2D" w:rsidRDefault="00B24504" w:rsidP="00200458">
      <w:pPr>
        <w:numPr>
          <w:ilvl w:val="0"/>
          <w:numId w:val="8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المساحة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المخصصة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والعمليات</w:t>
      </w:r>
    </w:p>
    <w:p w:rsidR="00B24504" w:rsidRPr="00807D2D" w:rsidRDefault="00B24504" w:rsidP="00200458">
      <w:pPr>
        <w:numPr>
          <w:ilvl w:val="0"/>
          <w:numId w:val="8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يستغرق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وصول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الشحنات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وقت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طويل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نسبيا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بغية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الأكبر</w:t>
      </w:r>
    </w:p>
    <w:p w:rsidR="00B24504" w:rsidRPr="00807D2D" w:rsidRDefault="00B24504" w:rsidP="00200458">
      <w:pPr>
        <w:numPr>
          <w:ilvl w:val="0"/>
          <w:numId w:val="8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شراء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قليلة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وبعدد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شحنات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أكبر</w:t>
      </w:r>
    </w:p>
    <w:p w:rsidR="00B24504" w:rsidRPr="00807D2D" w:rsidRDefault="00B24504" w:rsidP="00200458">
      <w:pPr>
        <w:numPr>
          <w:ilvl w:val="0"/>
          <w:numId w:val="8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المساحات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المخزنية</w:t>
      </w:r>
    </w:p>
    <w:p w:rsidR="00EA6E42" w:rsidRPr="00807D2D" w:rsidRDefault="00EA6E42" w:rsidP="00EA6E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EA6E42" w:rsidRPr="00807D2D" w:rsidRDefault="00EA6E42" w:rsidP="00EA6E42">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الناجمة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التوقيت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المطلوب</w:t>
      </w:r>
      <w:r w:rsidRPr="00807D2D">
        <w:rPr>
          <w:rFonts w:ascii="Times New Roman" w:eastAsia="FreeSerif" w:hAnsi="Times New Roman" w:cs="Times New Roman"/>
          <w:color w:val="000000" w:themeColor="text1"/>
          <w:sz w:val="24"/>
          <w:szCs w:val="24"/>
        </w:rPr>
        <w:t xml:space="preserve"> J</w:t>
      </w:r>
    </w:p>
    <w:p w:rsidR="00EA6E42" w:rsidRPr="00807D2D" w:rsidRDefault="00EA6E42" w:rsidP="00200458">
      <w:pPr>
        <w:numPr>
          <w:ilvl w:val="0"/>
          <w:numId w:val="9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يستغرق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وصول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وقت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طويل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نسبيا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بغية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الدقه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الأكبر</w:t>
      </w:r>
    </w:p>
    <w:p w:rsidR="00EA6E42" w:rsidRPr="00807D2D" w:rsidRDefault="00EA6E42" w:rsidP="00200458">
      <w:pPr>
        <w:numPr>
          <w:ilvl w:val="0"/>
          <w:numId w:val="9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المساحات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المخزنيه</w:t>
      </w:r>
    </w:p>
    <w:p w:rsidR="00EA6E42" w:rsidRPr="00807D2D" w:rsidRDefault="00EA6E42" w:rsidP="00200458">
      <w:pPr>
        <w:numPr>
          <w:ilvl w:val="0"/>
          <w:numId w:val="9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المساحة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المخصصة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للأنتاج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p>
    <w:p w:rsidR="00EA6E42" w:rsidRPr="00807D2D" w:rsidRDefault="00EA6E42" w:rsidP="00200458">
      <w:pPr>
        <w:numPr>
          <w:ilvl w:val="0"/>
          <w:numId w:val="9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تدفق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بدون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صفوف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الأنتظار</w:t>
      </w:r>
    </w:p>
    <w:p w:rsidR="00485FCD" w:rsidRPr="00807D2D" w:rsidRDefault="00485FCD" w:rsidP="00485FCD">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العوامل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مصادر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الموردين</w:t>
      </w:r>
      <w:r w:rsidRPr="00807D2D">
        <w:rPr>
          <w:rFonts w:ascii="Times New Roman" w:eastAsia="FreeSerif" w:hAnsi="Times New Roman" w:cs="Times New Roman" w:hint="cs"/>
          <w:color w:val="000000" w:themeColor="text1"/>
          <w:sz w:val="24"/>
          <w:szCs w:val="24"/>
          <w:rtl/>
        </w:rPr>
        <w:t>)</w:t>
      </w:r>
    </w:p>
    <w:p w:rsidR="00DF31E6" w:rsidRPr="00807D2D" w:rsidRDefault="00DF31E6" w:rsidP="00200458">
      <w:pPr>
        <w:numPr>
          <w:ilvl w:val="0"/>
          <w:numId w:val="8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حجم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p>
    <w:p w:rsidR="00DF31E6" w:rsidRPr="00807D2D" w:rsidRDefault="00DF31E6" w:rsidP="00200458">
      <w:pPr>
        <w:numPr>
          <w:ilvl w:val="0"/>
          <w:numId w:val="8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المصالح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المتبادلة</w:t>
      </w:r>
    </w:p>
    <w:p w:rsidR="00DF31E6" w:rsidRPr="00807D2D" w:rsidRDefault="00DF31E6" w:rsidP="00200458">
      <w:pPr>
        <w:numPr>
          <w:ilvl w:val="0"/>
          <w:numId w:val="8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الموردين</w:t>
      </w:r>
    </w:p>
    <w:p w:rsidR="00DF31E6" w:rsidRPr="00807D2D" w:rsidRDefault="00DF31E6" w:rsidP="00200458">
      <w:pPr>
        <w:numPr>
          <w:ilvl w:val="0"/>
          <w:numId w:val="8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ماذكر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w:t>
      </w:r>
    </w:p>
    <w:p w:rsidR="00B24504" w:rsidRPr="00807D2D" w:rsidRDefault="00B24504" w:rsidP="00B24504">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24504" w:rsidRPr="00807D2D" w:rsidRDefault="00B24504" w:rsidP="00B24504">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العوامل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مصادر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تؤخذ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بعين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الإعتبار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p>
    <w:p w:rsidR="00B24504" w:rsidRPr="00807D2D" w:rsidRDefault="00B24504" w:rsidP="00200458">
      <w:pPr>
        <w:numPr>
          <w:ilvl w:val="0"/>
          <w:numId w:val="8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المصالح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المتبادلة</w:t>
      </w:r>
    </w:p>
    <w:p w:rsidR="00B24504" w:rsidRPr="00807D2D" w:rsidRDefault="00B24504" w:rsidP="00200458">
      <w:pPr>
        <w:numPr>
          <w:ilvl w:val="0"/>
          <w:numId w:val="8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المركز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للمورد</w:t>
      </w:r>
    </w:p>
    <w:p w:rsidR="00B24504" w:rsidRPr="00807D2D" w:rsidRDefault="00B24504" w:rsidP="00200458">
      <w:pPr>
        <w:numPr>
          <w:ilvl w:val="0"/>
          <w:numId w:val="8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العلاقات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الشخصية</w:t>
      </w:r>
    </w:p>
    <w:p w:rsidR="00B24504" w:rsidRPr="00807D2D" w:rsidRDefault="00B24504" w:rsidP="00200458">
      <w:pPr>
        <w:numPr>
          <w:ilvl w:val="0"/>
          <w:numId w:val="8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طبيعة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الخدمات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المقدمة</w:t>
      </w:r>
    </w:p>
    <w:p w:rsidR="00970ADD" w:rsidRPr="00807D2D" w:rsidRDefault="00970ADD" w:rsidP="00970ADD">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970ADD" w:rsidRPr="00807D2D" w:rsidRDefault="00970ADD" w:rsidP="00970ADD">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العوامل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مصادر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الشرا</w:t>
      </w:r>
      <w:r w:rsidRPr="00807D2D">
        <w:rPr>
          <w:rFonts w:ascii="Times New Roman" w:eastAsia="FreeSerif" w:hAnsi="Times New Roman" w:cs="Times New Roman" w:hint="cs"/>
          <w:color w:val="000000" w:themeColor="text1"/>
          <w:sz w:val="24"/>
          <w:szCs w:val="24"/>
          <w:rtl/>
        </w:rPr>
        <w:t>ء</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الموردين</w:t>
      </w:r>
      <w:r w:rsidRPr="00807D2D">
        <w:rPr>
          <w:rFonts w:ascii="Times New Roman" w:eastAsia="FreeSerif" w:hAnsi="Times New Roman" w:cs="Times New Roman"/>
          <w:color w:val="000000" w:themeColor="text1"/>
          <w:sz w:val="24"/>
          <w:szCs w:val="24"/>
        </w:rPr>
        <w:t xml:space="preserve"> (</w:t>
      </w:r>
    </w:p>
    <w:p w:rsidR="00970ADD" w:rsidRPr="00807D2D" w:rsidRDefault="00970ADD" w:rsidP="00200458">
      <w:pPr>
        <w:numPr>
          <w:ilvl w:val="0"/>
          <w:numId w:val="9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المصالح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المشتركة</w:t>
      </w:r>
    </w:p>
    <w:p w:rsidR="00970ADD" w:rsidRPr="00807D2D" w:rsidRDefault="00970ADD" w:rsidP="00200458">
      <w:pPr>
        <w:numPr>
          <w:ilvl w:val="0"/>
          <w:numId w:val="9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القوانين</w:t>
      </w:r>
    </w:p>
    <w:p w:rsidR="00970ADD" w:rsidRPr="00807D2D" w:rsidRDefault="00970ADD" w:rsidP="00200458">
      <w:pPr>
        <w:numPr>
          <w:ilvl w:val="0"/>
          <w:numId w:val="9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حجم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p>
    <w:p w:rsidR="00970ADD" w:rsidRPr="00807D2D" w:rsidRDefault="00970ADD" w:rsidP="00200458">
      <w:pPr>
        <w:numPr>
          <w:ilvl w:val="0"/>
          <w:numId w:val="9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ذكر</w:t>
      </w:r>
    </w:p>
    <w:p w:rsidR="00EA6E42" w:rsidRPr="00807D2D" w:rsidRDefault="00EA6E42" w:rsidP="00EA6E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2B0DE1" w:rsidRPr="00807D2D" w:rsidRDefault="002B0DE1" w:rsidP="00EA6E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2B0DE1" w:rsidRPr="00807D2D" w:rsidRDefault="002B0DE1" w:rsidP="00EA6E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2B0DE1" w:rsidRPr="00807D2D" w:rsidRDefault="002B0DE1" w:rsidP="00EA6E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2B0DE1" w:rsidRPr="00807D2D" w:rsidRDefault="002B0DE1" w:rsidP="00EA6E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أشكال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الشراكة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والمورد</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8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مشاركة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التنبؤ</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بالمبيعات</w:t>
      </w:r>
    </w:p>
    <w:p w:rsidR="00DF31E6" w:rsidRPr="00807D2D" w:rsidRDefault="00DF31E6" w:rsidP="00200458">
      <w:pPr>
        <w:numPr>
          <w:ilvl w:val="0"/>
          <w:numId w:val="8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تكوين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مشتركة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والمورد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مشكلات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وصعوبات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تنفيذ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التصميم</w:t>
      </w:r>
    </w:p>
    <w:p w:rsidR="00DF31E6" w:rsidRPr="00807D2D" w:rsidRDefault="00DF31E6" w:rsidP="00200458">
      <w:pPr>
        <w:numPr>
          <w:ilvl w:val="0"/>
          <w:numId w:val="8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مشاركة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موظفي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حضور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الدورات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المتعلقة</w:t>
      </w:r>
      <w:r w:rsidR="00BE615E"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بالجودة</w:t>
      </w:r>
    </w:p>
    <w:p w:rsidR="00DF31E6" w:rsidRPr="00807D2D" w:rsidRDefault="00DF31E6" w:rsidP="00200458">
      <w:pPr>
        <w:numPr>
          <w:ilvl w:val="0"/>
          <w:numId w:val="8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ماذكر</w:t>
      </w:r>
    </w:p>
    <w:p w:rsidR="00485FCD" w:rsidRPr="00807D2D" w:rsidRDefault="00485FCD"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485FCD" w:rsidRPr="00807D2D" w:rsidRDefault="00485FCD" w:rsidP="00485FCD">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أشكال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الشراكة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والمورد</w:t>
      </w:r>
      <w:r w:rsidRPr="00807D2D">
        <w:rPr>
          <w:rFonts w:ascii="Times New Roman" w:eastAsia="FreeSerif" w:hAnsi="Times New Roman" w:cs="Times New Roman"/>
          <w:color w:val="000000" w:themeColor="text1"/>
          <w:sz w:val="24"/>
          <w:szCs w:val="24"/>
        </w:rPr>
        <w:t xml:space="preserve"> :</w:t>
      </w:r>
    </w:p>
    <w:p w:rsidR="00485FCD" w:rsidRPr="00807D2D" w:rsidRDefault="00485FCD" w:rsidP="00200458">
      <w:pPr>
        <w:numPr>
          <w:ilvl w:val="0"/>
          <w:numId w:val="9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مساهمة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تصميم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p>
    <w:p w:rsidR="00485FCD" w:rsidRPr="00807D2D" w:rsidRDefault="00485FCD" w:rsidP="00200458">
      <w:pPr>
        <w:numPr>
          <w:ilvl w:val="0"/>
          <w:numId w:val="9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مشاركة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مراقبة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أثناء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p>
    <w:p w:rsidR="00485FCD" w:rsidRPr="00807D2D" w:rsidRDefault="00485FCD" w:rsidP="00200458">
      <w:pPr>
        <w:numPr>
          <w:ilvl w:val="0"/>
          <w:numId w:val="9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مشاركة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موظفي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حظور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الدورات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التدريبية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المتعلقة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مشكلاتها</w:t>
      </w:r>
    </w:p>
    <w:p w:rsidR="00485FCD" w:rsidRPr="00807D2D" w:rsidRDefault="00485FCD" w:rsidP="00200458">
      <w:pPr>
        <w:numPr>
          <w:ilvl w:val="0"/>
          <w:numId w:val="9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ذكر</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BE615E" w:rsidRPr="00807D2D" w:rsidRDefault="00BE615E" w:rsidP="00EA6E42">
      <w:pPr>
        <w:jc w:val="center"/>
        <w:rPr>
          <w:rFonts w:asciiTheme="majorBidi" w:hAnsiTheme="majorBidi" w:cstheme="majorBidi"/>
          <w:color w:val="000000" w:themeColor="text1"/>
          <w:sz w:val="36"/>
          <w:szCs w:val="36"/>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DF31E6" w:rsidRPr="00807D2D" w:rsidRDefault="00EA6E42" w:rsidP="00EA6E42">
      <w:pPr>
        <w:jc w:val="center"/>
        <w:rPr>
          <w:rFonts w:asciiTheme="majorBidi" w:hAnsiTheme="majorBidi" w:cstheme="majorBidi"/>
          <w:color w:val="000000" w:themeColor="text1"/>
          <w:sz w:val="36"/>
          <w:szCs w:val="36"/>
          <w:rtl/>
        </w:rPr>
      </w:pPr>
      <w:r w:rsidRPr="00807D2D">
        <w:rPr>
          <w:rFonts w:asciiTheme="majorBidi" w:hAnsiTheme="majorBidi" w:cstheme="majorBidi"/>
          <w:color w:val="000000" w:themeColor="text1"/>
          <w:sz w:val="36"/>
          <w:szCs w:val="36"/>
          <w:rtl/>
        </w:rPr>
        <w:lastRenderedPageBreak/>
        <w:t xml:space="preserve">المحاضرة </w:t>
      </w:r>
      <w:r w:rsidRPr="00807D2D">
        <w:rPr>
          <w:rFonts w:asciiTheme="majorBidi" w:hAnsiTheme="majorBidi" w:cstheme="majorBidi" w:hint="cs"/>
          <w:color w:val="000000" w:themeColor="text1"/>
          <w:sz w:val="36"/>
          <w:szCs w:val="36"/>
          <w:rtl/>
        </w:rPr>
        <w:t>الثامنة</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أمثلة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الفشل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الداخلية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9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التدريب.</w:t>
      </w:r>
    </w:p>
    <w:p w:rsidR="00DF31E6" w:rsidRPr="00807D2D" w:rsidRDefault="00DF31E6" w:rsidP="00200458">
      <w:pPr>
        <w:numPr>
          <w:ilvl w:val="0"/>
          <w:numId w:val="9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المردودات.</w:t>
      </w:r>
    </w:p>
    <w:p w:rsidR="00DF31E6" w:rsidRPr="00807D2D" w:rsidRDefault="00DF31E6" w:rsidP="00200458">
      <w:pPr>
        <w:numPr>
          <w:ilvl w:val="0"/>
          <w:numId w:val="9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إعادة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الفحص</w:t>
      </w:r>
    </w:p>
    <w:p w:rsidR="00DF31E6" w:rsidRPr="00807D2D" w:rsidRDefault="00DF31E6" w:rsidP="00200458">
      <w:pPr>
        <w:numPr>
          <w:ilvl w:val="0"/>
          <w:numId w:val="9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التدقيق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الداخلي</w:t>
      </w:r>
    </w:p>
    <w:p w:rsidR="00EA6E42" w:rsidRPr="00807D2D" w:rsidRDefault="00EA6E42" w:rsidP="00EA6E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EA6E42" w:rsidRPr="00807D2D" w:rsidRDefault="00EA6E42" w:rsidP="00EA6E42">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0056374E" w:rsidRPr="00807D2D">
        <w:rPr>
          <w:rFonts w:ascii="Times New Roman" w:eastAsia="FreeSerif" w:hAnsi="Times New Roman" w:cs="Times New Roman" w:hint="cs"/>
          <w:color w:val="000000" w:themeColor="text1"/>
          <w:sz w:val="24"/>
          <w:szCs w:val="24"/>
          <w:rtl/>
        </w:rPr>
        <w:t xml:space="preserve"> أ</w:t>
      </w:r>
      <w:r w:rsidRPr="00807D2D">
        <w:rPr>
          <w:rFonts w:ascii="Times New Roman" w:eastAsia="FreeSerif" w:hAnsi="Times New Roman" w:cs="Times New Roman"/>
          <w:color w:val="000000" w:themeColor="text1"/>
          <w:sz w:val="24"/>
          <w:szCs w:val="24"/>
        </w:rPr>
        <w:t xml:space="preserve"> </w:t>
      </w:r>
      <w:r w:rsidR="0056374E" w:rsidRPr="00807D2D">
        <w:rPr>
          <w:rFonts w:ascii="Times New Roman" w:eastAsia="FreeSerif" w:hAnsi="Times New Roman" w:cs="Times New Roman" w:hint="cs"/>
          <w:color w:val="000000" w:themeColor="text1"/>
          <w:sz w:val="24"/>
          <w:szCs w:val="24"/>
          <w:rtl/>
        </w:rPr>
        <w:t>م</w:t>
      </w:r>
      <w:r w:rsidRPr="00807D2D">
        <w:rPr>
          <w:rFonts w:ascii="Times New Roman" w:eastAsia="FreeSerif" w:hAnsi="Times New Roman" w:cs="Times New Roman" w:hint="eastAsia"/>
          <w:color w:val="000000" w:themeColor="text1"/>
          <w:sz w:val="24"/>
          <w:szCs w:val="24"/>
          <w:rtl/>
        </w:rPr>
        <w:t>ثلة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الفشل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الخارجية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p>
    <w:p w:rsidR="00EA6E42" w:rsidRPr="00807D2D" w:rsidRDefault="00EA6E42" w:rsidP="00200458">
      <w:pPr>
        <w:numPr>
          <w:ilvl w:val="0"/>
          <w:numId w:val="9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فحص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p>
    <w:p w:rsidR="00EA6E42" w:rsidRPr="00807D2D" w:rsidRDefault="00EA6E42" w:rsidP="00200458">
      <w:pPr>
        <w:numPr>
          <w:ilvl w:val="0"/>
          <w:numId w:val="9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إعادة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EA6E42" w:rsidRPr="00807D2D" w:rsidRDefault="00EA6E42" w:rsidP="00200458">
      <w:pPr>
        <w:numPr>
          <w:ilvl w:val="0"/>
          <w:numId w:val="9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الكفالة</w:t>
      </w:r>
    </w:p>
    <w:p w:rsidR="00EA6E42" w:rsidRPr="00807D2D" w:rsidRDefault="00EA6E42" w:rsidP="00200458">
      <w:pPr>
        <w:numPr>
          <w:ilvl w:val="0"/>
          <w:numId w:val="9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التدريب</w:t>
      </w:r>
    </w:p>
    <w:p w:rsidR="00EA6E42" w:rsidRPr="00807D2D" w:rsidRDefault="00EA6E42" w:rsidP="00EA6E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EA6E42" w:rsidRPr="00807D2D" w:rsidRDefault="00EA6E42" w:rsidP="00EA6E42">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أمثلة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الوقاية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p>
    <w:p w:rsidR="00EA6E42" w:rsidRPr="00807D2D" w:rsidRDefault="00EA6E42" w:rsidP="00200458">
      <w:pPr>
        <w:numPr>
          <w:ilvl w:val="0"/>
          <w:numId w:val="9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التدريب</w:t>
      </w:r>
    </w:p>
    <w:p w:rsidR="00EA6E42" w:rsidRPr="00807D2D" w:rsidRDefault="00EA6E42" w:rsidP="00200458">
      <w:pPr>
        <w:numPr>
          <w:ilvl w:val="0"/>
          <w:numId w:val="9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شكاوي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p>
    <w:p w:rsidR="00EA6E42" w:rsidRPr="00807D2D" w:rsidRDefault="00EA6E42" w:rsidP="00200458">
      <w:pPr>
        <w:numPr>
          <w:ilvl w:val="0"/>
          <w:numId w:val="9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المردودات</w:t>
      </w:r>
    </w:p>
    <w:p w:rsidR="00EA6E42" w:rsidRPr="00807D2D" w:rsidRDefault="00EA6E42" w:rsidP="00200458">
      <w:pPr>
        <w:numPr>
          <w:ilvl w:val="0"/>
          <w:numId w:val="9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إعادة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683338" w:rsidRPr="00807D2D" w:rsidRDefault="00683338" w:rsidP="00683338">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683338" w:rsidRPr="00807D2D" w:rsidRDefault="00683338" w:rsidP="00683338">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الفشل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الخارجية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p>
    <w:p w:rsidR="00683338" w:rsidRPr="00807D2D" w:rsidRDefault="00683338" w:rsidP="00200458">
      <w:pPr>
        <w:numPr>
          <w:ilvl w:val="0"/>
          <w:numId w:val="10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التدريب</w:t>
      </w:r>
    </w:p>
    <w:p w:rsidR="00683338" w:rsidRPr="00807D2D" w:rsidRDefault="00683338" w:rsidP="00200458">
      <w:pPr>
        <w:numPr>
          <w:ilvl w:val="0"/>
          <w:numId w:val="10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المردودات</w:t>
      </w:r>
    </w:p>
    <w:p w:rsidR="00683338" w:rsidRPr="00807D2D" w:rsidRDefault="00683338" w:rsidP="00200458">
      <w:pPr>
        <w:numPr>
          <w:ilvl w:val="0"/>
          <w:numId w:val="10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فحص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p>
    <w:p w:rsidR="00683338" w:rsidRPr="00807D2D" w:rsidRDefault="00683338" w:rsidP="00200458">
      <w:pPr>
        <w:numPr>
          <w:ilvl w:val="0"/>
          <w:numId w:val="10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العادم</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الخرده</w:t>
      </w:r>
    </w:p>
    <w:p w:rsidR="00683338" w:rsidRPr="00807D2D" w:rsidRDefault="00683338" w:rsidP="00683338">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أحدى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الفشل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الداخلية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المتعلقة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بالمواد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العماله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المصاريف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الأخرى</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تدفع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سبيل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إصلاح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المعيبه</w:t>
      </w:r>
      <w:r w:rsidRPr="00807D2D">
        <w:rPr>
          <w:rFonts w:ascii="Times New Roman" w:eastAsia="FreeSerif" w:hAnsi="Times New Roman" w:cs="Times New Roman" w:hint="cs"/>
          <w:color w:val="000000" w:themeColor="text1"/>
          <w:sz w:val="24"/>
          <w:szCs w:val="24"/>
          <w:rtl/>
        </w:rPr>
        <w:t>:</w:t>
      </w:r>
    </w:p>
    <w:p w:rsidR="00683338" w:rsidRPr="00807D2D" w:rsidRDefault="00683338" w:rsidP="00200458">
      <w:pPr>
        <w:numPr>
          <w:ilvl w:val="0"/>
          <w:numId w:val="10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إعادة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683338" w:rsidRPr="00807D2D" w:rsidRDefault="00683338" w:rsidP="00200458">
      <w:pPr>
        <w:numPr>
          <w:ilvl w:val="0"/>
          <w:numId w:val="10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إعاد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الفحص</w:t>
      </w:r>
    </w:p>
    <w:p w:rsidR="00683338" w:rsidRPr="00807D2D" w:rsidRDefault="00683338" w:rsidP="00200458">
      <w:pPr>
        <w:numPr>
          <w:ilvl w:val="0"/>
          <w:numId w:val="10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الفشل</w:t>
      </w:r>
    </w:p>
    <w:p w:rsidR="00683338" w:rsidRPr="00807D2D" w:rsidRDefault="00683338" w:rsidP="00200458">
      <w:pPr>
        <w:numPr>
          <w:ilvl w:val="0"/>
          <w:numId w:val="10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العادم</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الخرده</w:t>
      </w:r>
    </w:p>
    <w:p w:rsidR="0056374E" w:rsidRPr="00807D2D" w:rsidRDefault="0056374E" w:rsidP="0056374E">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56374E" w:rsidRPr="00807D2D" w:rsidRDefault="0056374E" w:rsidP="00200458">
      <w:pPr>
        <w:numPr>
          <w:ilvl w:val="0"/>
          <w:numId w:val="94"/>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أشار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جوزيف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جوران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تخفيض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وتحقيق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الأرباح</w:t>
      </w:r>
      <w:r w:rsidRPr="00807D2D">
        <w:rPr>
          <w:rFonts w:ascii="Times New Roman" w:eastAsia="FreeSerif" w:hAnsi="Times New Roman" w:cs="Times New Roman" w:hint="cs"/>
          <w:color w:val="000000" w:themeColor="text1"/>
          <w:sz w:val="24"/>
          <w:szCs w:val="24"/>
          <w:rtl/>
        </w:rPr>
        <w:t xml:space="preserve"> (فليب كروسبي وليس جوران)</w:t>
      </w:r>
    </w:p>
    <w:p w:rsidR="0056374E" w:rsidRPr="00807D2D" w:rsidRDefault="0056374E" w:rsidP="00200458">
      <w:pPr>
        <w:numPr>
          <w:ilvl w:val="0"/>
          <w:numId w:val="9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يركز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التقليدي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وإعادة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56374E" w:rsidRPr="00807D2D" w:rsidRDefault="0056374E" w:rsidP="00200458">
      <w:pPr>
        <w:numPr>
          <w:ilvl w:val="0"/>
          <w:numId w:val="9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مفهوم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السداسي</w:t>
      </w:r>
      <w:r w:rsidRPr="00807D2D">
        <w:rPr>
          <w:rFonts w:ascii="Times New Roman" w:eastAsia="FreeSerif" w:hAnsi="Times New Roman" w:cs="Times New Roman"/>
          <w:color w:val="000000" w:themeColor="text1"/>
          <w:sz w:val="24"/>
          <w:szCs w:val="24"/>
        </w:rPr>
        <w:t xml:space="preserve"> Sigma Six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أقل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3.4 </w:t>
      </w:r>
      <w:r w:rsidRPr="00807D2D">
        <w:rPr>
          <w:rFonts w:ascii="Times New Roman" w:eastAsia="FreeSerif" w:hAnsi="Times New Roman" w:cs="Times New Roman" w:hint="eastAsia"/>
          <w:color w:val="000000" w:themeColor="text1"/>
          <w:sz w:val="24"/>
          <w:szCs w:val="24"/>
          <w:rtl/>
        </w:rPr>
        <w:t>عيبا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مليون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منتجة</w:t>
      </w:r>
    </w:p>
    <w:p w:rsidR="0056374E" w:rsidRPr="00807D2D" w:rsidRDefault="0056374E" w:rsidP="00200458">
      <w:pPr>
        <w:numPr>
          <w:ilvl w:val="0"/>
          <w:numId w:val="9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تقود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طاقة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الآ</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الزائدة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ظاهر</w:t>
      </w:r>
      <w:r w:rsidRPr="00807D2D">
        <w:rPr>
          <w:rFonts w:ascii="Times New Roman" w:eastAsia="FreeSerif" w:hAnsi="Times New Roman" w:cs="Times New Roman" w:hint="cs"/>
          <w:color w:val="000000" w:themeColor="text1"/>
          <w:sz w:val="24"/>
          <w:szCs w:val="24"/>
          <w:rtl/>
        </w:rPr>
        <w:t>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w:t>
      </w:r>
      <w:r w:rsidRPr="00807D2D">
        <w:rPr>
          <w:rFonts w:ascii="Times New Roman" w:eastAsia="FreeSerif" w:hAnsi="Times New Roman" w:cs="Times New Roman" w:hint="eastAsia"/>
          <w:color w:val="000000" w:themeColor="text1"/>
          <w:sz w:val="24"/>
          <w:szCs w:val="24"/>
          <w:rtl/>
        </w:rPr>
        <w:t>مستترة</w:t>
      </w:r>
      <w:r w:rsidRPr="00807D2D">
        <w:rPr>
          <w:rFonts w:ascii="Times New Roman" w:eastAsia="FreeSerif" w:hAnsi="Times New Roman" w:cs="Times New Roman"/>
          <w:color w:val="000000" w:themeColor="text1"/>
          <w:sz w:val="24"/>
          <w:szCs w:val="24"/>
        </w:rPr>
        <w:t xml:space="preserve"> (</w:t>
      </w:r>
    </w:p>
    <w:p w:rsidR="0056374E" w:rsidRPr="00807D2D" w:rsidRDefault="0056374E" w:rsidP="0056374E">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56374E" w:rsidRPr="00807D2D" w:rsidRDefault="0056374E" w:rsidP="0056374E">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56374E" w:rsidRPr="00807D2D" w:rsidRDefault="0056374E" w:rsidP="00200458">
      <w:pPr>
        <w:numPr>
          <w:ilvl w:val="0"/>
          <w:numId w:val="9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مفهوم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الحيود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السداسي</w:t>
      </w:r>
      <w:r w:rsidRPr="00807D2D">
        <w:rPr>
          <w:rFonts w:ascii="Times New Roman" w:eastAsia="FreeSerif" w:hAnsi="Times New Roman" w:cs="Times New Roman"/>
          <w:color w:val="000000" w:themeColor="text1"/>
          <w:sz w:val="24"/>
          <w:szCs w:val="24"/>
        </w:rPr>
        <w:t xml:space="preserve"> Sigma Six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أقل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3.4 </w:t>
      </w:r>
      <w:r w:rsidRPr="00807D2D">
        <w:rPr>
          <w:rFonts w:ascii="Times New Roman" w:eastAsia="FreeSerif" w:hAnsi="Times New Roman" w:cs="Times New Roman" w:hint="eastAsia"/>
          <w:color w:val="000000" w:themeColor="text1"/>
          <w:sz w:val="24"/>
          <w:szCs w:val="24"/>
          <w:rtl/>
        </w:rPr>
        <w:t>عيبا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مليون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منتجة</w:t>
      </w:r>
    </w:p>
    <w:p w:rsidR="0056374E" w:rsidRPr="00807D2D" w:rsidRDefault="0056374E" w:rsidP="00200458">
      <w:pPr>
        <w:numPr>
          <w:ilvl w:val="0"/>
          <w:numId w:val="9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يقود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تقطع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جداول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ظاهرة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مستترة</w:t>
      </w:r>
      <w:r w:rsidRPr="00807D2D">
        <w:rPr>
          <w:rFonts w:ascii="Times New Roman" w:eastAsia="FreeSerif" w:hAnsi="Times New Roman" w:cs="Times New Roman"/>
          <w:color w:val="000000" w:themeColor="text1"/>
          <w:sz w:val="24"/>
          <w:szCs w:val="24"/>
        </w:rPr>
        <w:t xml:space="preserve"> (</w:t>
      </w:r>
    </w:p>
    <w:p w:rsidR="0056374E" w:rsidRPr="00807D2D" w:rsidRDefault="0056374E" w:rsidP="00200458">
      <w:pPr>
        <w:numPr>
          <w:ilvl w:val="0"/>
          <w:numId w:val="9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يركز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الحديث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وإعادة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r w:rsidRPr="00807D2D">
        <w:rPr>
          <w:rFonts w:ascii="Times New Roman" w:eastAsia="FreeSerif" w:hAnsi="Times New Roman" w:cs="Times New Roman" w:hint="cs"/>
          <w:color w:val="000000" w:themeColor="text1"/>
          <w:sz w:val="24"/>
          <w:szCs w:val="24"/>
          <w:rtl/>
        </w:rPr>
        <w:t xml:space="preserve"> (المدخل التقليدي)</w:t>
      </w:r>
    </w:p>
    <w:p w:rsidR="0056374E" w:rsidRPr="00807D2D" w:rsidRDefault="0056374E" w:rsidP="00200458">
      <w:pPr>
        <w:numPr>
          <w:ilvl w:val="0"/>
          <w:numId w:val="9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النظرة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التقليدية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تعني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أكبر</w:t>
      </w:r>
    </w:p>
    <w:p w:rsidR="0056374E" w:rsidRPr="00807D2D" w:rsidRDefault="0056374E" w:rsidP="0056374E">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56374E" w:rsidRPr="00807D2D" w:rsidRDefault="0056374E" w:rsidP="0056374E">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56374E" w:rsidRPr="00807D2D" w:rsidRDefault="0056374E" w:rsidP="00200458">
      <w:pPr>
        <w:numPr>
          <w:ilvl w:val="0"/>
          <w:numId w:val="10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يركز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التقليدي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الفشل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الخارجية</w:t>
      </w:r>
      <w:r w:rsidRPr="00807D2D">
        <w:rPr>
          <w:rFonts w:ascii="Times New Roman" w:eastAsia="FreeSerif" w:hAnsi="Times New Roman" w:cs="Times New Roman" w:hint="cs"/>
          <w:color w:val="000000" w:themeColor="text1"/>
          <w:sz w:val="24"/>
          <w:szCs w:val="24"/>
          <w:rtl/>
        </w:rPr>
        <w:t xml:space="preserve"> (المدخل الحديث )</w:t>
      </w:r>
    </w:p>
    <w:p w:rsidR="0056374E" w:rsidRPr="00807D2D" w:rsidRDefault="0056374E" w:rsidP="00200458">
      <w:pPr>
        <w:numPr>
          <w:ilvl w:val="0"/>
          <w:numId w:val="10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أشار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فيليب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كروسبي</w:t>
      </w:r>
      <w:r w:rsidRPr="00807D2D">
        <w:rPr>
          <w:rFonts w:ascii="Times New Roman" w:eastAsia="FreeSerif" w:hAnsi="Times New Roman" w:cs="Times New Roman"/>
          <w:color w:val="000000" w:themeColor="text1"/>
          <w:sz w:val="24"/>
          <w:szCs w:val="24"/>
        </w:rPr>
        <w:t xml:space="preserve"> Crosby Philip </w:t>
      </w:r>
      <w:r w:rsidRPr="00807D2D">
        <w:rPr>
          <w:rFonts w:ascii="Times New Roman" w:eastAsia="FreeSerif" w:hAnsi="Times New Roman" w:cs="Times New Roman" w:hint="eastAsia"/>
          <w:color w:val="000000" w:themeColor="text1"/>
          <w:sz w:val="24"/>
          <w:szCs w:val="24"/>
          <w:rtl/>
        </w:rPr>
        <w:t>بأن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تخفيض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وتحقيق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الأرباح</w:t>
      </w:r>
    </w:p>
    <w:p w:rsidR="0056374E" w:rsidRPr="00807D2D" w:rsidRDefault="0056374E" w:rsidP="00200458">
      <w:pPr>
        <w:numPr>
          <w:ilvl w:val="0"/>
          <w:numId w:val="10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تقود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طاقة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الآلات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الزائدة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ظاهرة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مستترة</w:t>
      </w:r>
      <w:r w:rsidRPr="00807D2D">
        <w:rPr>
          <w:rFonts w:ascii="Times New Roman" w:eastAsia="FreeSerif" w:hAnsi="Times New Roman" w:cs="Times New Roman"/>
          <w:color w:val="000000" w:themeColor="text1"/>
          <w:sz w:val="24"/>
          <w:szCs w:val="24"/>
        </w:rPr>
        <w:t xml:space="preserve"> (</w:t>
      </w:r>
    </w:p>
    <w:p w:rsidR="0056374E" w:rsidRPr="00807D2D" w:rsidRDefault="0056374E" w:rsidP="00200458">
      <w:pPr>
        <w:numPr>
          <w:ilvl w:val="0"/>
          <w:numId w:val="10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مفهوم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الحيود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السداسي</w:t>
      </w:r>
      <w:r w:rsidRPr="00807D2D">
        <w:rPr>
          <w:rFonts w:ascii="Times New Roman" w:eastAsia="FreeSerif" w:hAnsi="Times New Roman" w:cs="Times New Roman"/>
          <w:color w:val="000000" w:themeColor="text1"/>
          <w:sz w:val="24"/>
          <w:szCs w:val="24"/>
        </w:rPr>
        <w:t xml:space="preserve"> Sigma Six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أقل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3.4 </w:t>
      </w:r>
      <w:r w:rsidRPr="00807D2D">
        <w:rPr>
          <w:rFonts w:ascii="Times New Roman" w:eastAsia="FreeSerif" w:hAnsi="Times New Roman" w:cs="Times New Roman" w:hint="eastAsia"/>
          <w:color w:val="000000" w:themeColor="text1"/>
          <w:sz w:val="24"/>
          <w:szCs w:val="24"/>
          <w:rtl/>
        </w:rPr>
        <w:t>عيباً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مليون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منتجة</w:t>
      </w:r>
    </w:p>
    <w:p w:rsidR="00786AD3" w:rsidRPr="00807D2D" w:rsidRDefault="00786AD3" w:rsidP="00786AD3">
      <w:pPr>
        <w:autoSpaceDE w:val="0"/>
        <w:autoSpaceDN w:val="0"/>
        <w:adjustRightInd w:val="0"/>
        <w:spacing w:after="0" w:line="240" w:lineRule="auto"/>
        <w:ind w:left="720"/>
        <w:contextualSpacing/>
        <w:rPr>
          <w:rFonts w:ascii="Times New Roman" w:eastAsia="FreeSerif" w:hAnsi="Times New Roman" w:cs="Times New Roman"/>
          <w:color w:val="000000" w:themeColor="text1"/>
          <w:sz w:val="24"/>
          <w:szCs w:val="24"/>
        </w:rPr>
      </w:pPr>
    </w:p>
    <w:p w:rsidR="00683338" w:rsidRPr="00807D2D" w:rsidRDefault="00683338" w:rsidP="00683338">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وآحدة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683338" w:rsidRPr="00807D2D" w:rsidRDefault="00683338" w:rsidP="00200458">
      <w:pPr>
        <w:numPr>
          <w:ilvl w:val="0"/>
          <w:numId w:val="10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النظرة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التقليدية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تعني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أكبر</w:t>
      </w:r>
    </w:p>
    <w:p w:rsidR="00683338" w:rsidRPr="00807D2D" w:rsidRDefault="00683338" w:rsidP="00200458">
      <w:pPr>
        <w:numPr>
          <w:ilvl w:val="0"/>
          <w:numId w:val="10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أشار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فيليب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كروسبي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تخفيض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وتحقيق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الأرباح</w:t>
      </w:r>
    </w:p>
    <w:p w:rsidR="00683338" w:rsidRPr="00807D2D" w:rsidRDefault="00683338" w:rsidP="00200458">
      <w:pPr>
        <w:numPr>
          <w:ilvl w:val="0"/>
          <w:numId w:val="10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يركز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الحديث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إعادة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r w:rsidR="0056374E" w:rsidRPr="00807D2D">
        <w:rPr>
          <w:rFonts w:ascii="Times New Roman" w:eastAsia="FreeSerif" w:hAnsi="Times New Roman" w:cs="Times New Roman" w:hint="cs"/>
          <w:color w:val="000000" w:themeColor="text1"/>
          <w:sz w:val="24"/>
          <w:szCs w:val="24"/>
          <w:rtl/>
        </w:rPr>
        <w:t>(المدخل التقليدي)</w:t>
      </w:r>
    </w:p>
    <w:p w:rsidR="00683338" w:rsidRPr="00807D2D" w:rsidRDefault="00683338" w:rsidP="00200458">
      <w:pPr>
        <w:numPr>
          <w:ilvl w:val="0"/>
          <w:numId w:val="10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يقود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تقطع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جداول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ظاهرة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مستترة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لاتنطبق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خسارة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لجنينيش</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Taguchi eniehia G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9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تركز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مطابقا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للوزن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مثالي</w:t>
      </w:r>
    </w:p>
    <w:p w:rsidR="00DF31E6" w:rsidRPr="00807D2D" w:rsidRDefault="00DF31E6" w:rsidP="00200458">
      <w:pPr>
        <w:numPr>
          <w:ilvl w:val="0"/>
          <w:numId w:val="95"/>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الخسارة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تربيعة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كلما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أبعد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الوزن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المثالي</w:t>
      </w:r>
      <w:r w:rsidR="00786AD3" w:rsidRPr="00807D2D">
        <w:rPr>
          <w:rFonts w:ascii="Times New Roman" w:eastAsia="FreeSerif" w:hAnsi="Times New Roman" w:cs="Times New Roman" w:hint="cs"/>
          <w:color w:val="000000" w:themeColor="text1"/>
          <w:sz w:val="24"/>
          <w:szCs w:val="24"/>
          <w:rtl/>
        </w:rPr>
        <w:t xml:space="preserve"> (الخسارة تزداد )</w:t>
      </w:r>
    </w:p>
    <w:p w:rsidR="00DF31E6" w:rsidRPr="00807D2D" w:rsidRDefault="00DF31E6" w:rsidP="00200458">
      <w:pPr>
        <w:numPr>
          <w:ilvl w:val="0"/>
          <w:numId w:val="9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إنخفاض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حجم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التذبذب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DF31E6" w:rsidRPr="00807D2D" w:rsidRDefault="00DF31E6" w:rsidP="00200458">
      <w:pPr>
        <w:numPr>
          <w:ilvl w:val="0"/>
          <w:numId w:val="9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المجتمع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خسائر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يعاني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المجتمع</w:t>
      </w:r>
    </w:p>
    <w:p w:rsidR="00EA6E42" w:rsidRPr="00807D2D" w:rsidRDefault="00EA6E42" w:rsidP="00EA6E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EA6E42" w:rsidRPr="00807D2D" w:rsidRDefault="00EA6E42" w:rsidP="00EA6E42">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تنطبق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خسارة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لجنينيش</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Taguchi eniehia G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EA6E42" w:rsidRPr="00807D2D" w:rsidRDefault="00EA6E42" w:rsidP="00200458">
      <w:pPr>
        <w:numPr>
          <w:ilvl w:val="0"/>
          <w:numId w:val="9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اهتم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بالبيئة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الداخلية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وقياس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وجهة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الموظفين</w:t>
      </w:r>
      <w:r w:rsidR="00786AD3" w:rsidRPr="00807D2D">
        <w:rPr>
          <w:rFonts w:ascii="Times New Roman" w:eastAsia="FreeSerif" w:hAnsi="Times New Roman" w:cs="Times New Roman" w:hint="cs"/>
          <w:color w:val="000000" w:themeColor="text1"/>
          <w:sz w:val="24"/>
          <w:szCs w:val="24"/>
          <w:rtl/>
        </w:rPr>
        <w:t xml:space="preserve"> (</w:t>
      </w:r>
      <w:r w:rsidR="00786AD3" w:rsidRPr="00807D2D">
        <w:rPr>
          <w:rFonts w:ascii="Times New Roman" w:eastAsia="FreeSerif" w:hAnsi="Times New Roman" w:cs="Times New Roman" w:hint="eastAsia"/>
          <w:color w:val="000000" w:themeColor="text1"/>
          <w:sz w:val="24"/>
          <w:szCs w:val="24"/>
          <w:rtl/>
        </w:rPr>
        <w:t>اهتم</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تاجوتشي</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بالبيئة</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الخارجية</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وقياس</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جودة</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المنتج</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من</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وجهة</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نظر</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العملاء</w:t>
      </w:r>
      <w:r w:rsidR="00786AD3" w:rsidRPr="00807D2D">
        <w:rPr>
          <w:rFonts w:ascii="Times New Roman" w:eastAsia="FreeSerif" w:hAnsi="Times New Roman" w:cs="Times New Roman" w:hint="cs"/>
          <w:color w:val="000000" w:themeColor="text1"/>
          <w:sz w:val="24"/>
          <w:szCs w:val="24"/>
          <w:rtl/>
        </w:rPr>
        <w:t>)</w:t>
      </w:r>
    </w:p>
    <w:p w:rsidR="00EA6E42" w:rsidRPr="00807D2D" w:rsidRDefault="00EA6E42" w:rsidP="00200458">
      <w:pPr>
        <w:numPr>
          <w:ilvl w:val="0"/>
          <w:numId w:val="9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المجتمع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خسائر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يعاني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المجتمع</w:t>
      </w:r>
    </w:p>
    <w:p w:rsidR="00EA6E42" w:rsidRPr="00807D2D" w:rsidRDefault="00EA6E42" w:rsidP="00200458">
      <w:pPr>
        <w:numPr>
          <w:ilvl w:val="0"/>
          <w:numId w:val="9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انخفاض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حجم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التذبذب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EA6E42" w:rsidRPr="00807D2D" w:rsidRDefault="00EA6E42" w:rsidP="00200458">
      <w:pPr>
        <w:numPr>
          <w:ilvl w:val="0"/>
          <w:numId w:val="9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الخسارة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تزداد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تربيعية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كلما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أبعد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الوزن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المثالي</w:t>
      </w:r>
    </w:p>
    <w:p w:rsidR="00EA6E42" w:rsidRPr="00807D2D" w:rsidRDefault="00EA6E42" w:rsidP="00EA6E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EA6E42" w:rsidRPr="00807D2D" w:rsidRDefault="00EA6E42" w:rsidP="00EA6E42">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تنطبق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خسارة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لجينيتش</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Taguchi Genichi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EA6E42" w:rsidRPr="00807D2D" w:rsidRDefault="00EA6E42" w:rsidP="00200458">
      <w:pPr>
        <w:numPr>
          <w:ilvl w:val="0"/>
          <w:numId w:val="10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أشار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المجتمع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خسائر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يعاني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المجتمع</w:t>
      </w:r>
    </w:p>
    <w:p w:rsidR="00EA6E42" w:rsidRPr="00807D2D" w:rsidRDefault="00EA6E42" w:rsidP="00200458">
      <w:pPr>
        <w:numPr>
          <w:ilvl w:val="0"/>
          <w:numId w:val="10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الخسارة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تزداد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تربيعية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كلما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أبعد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الوزن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المثالي</w:t>
      </w:r>
    </w:p>
    <w:p w:rsidR="00EA6E42" w:rsidRPr="00807D2D" w:rsidRDefault="00EA6E42" w:rsidP="00200458">
      <w:pPr>
        <w:numPr>
          <w:ilvl w:val="0"/>
          <w:numId w:val="102"/>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حجم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التذبذب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00786AD3" w:rsidRPr="00807D2D">
        <w:rPr>
          <w:rFonts w:ascii="Times New Roman" w:eastAsia="FreeSerif" w:hAnsi="Times New Roman" w:cs="Times New Roman" w:hint="cs"/>
          <w:color w:val="000000" w:themeColor="text1"/>
          <w:sz w:val="24"/>
          <w:szCs w:val="24"/>
          <w:rtl/>
        </w:rPr>
        <w:t>(انخفاض حجم التذبذب)</w:t>
      </w:r>
    </w:p>
    <w:p w:rsidR="00683338" w:rsidRPr="00807D2D" w:rsidRDefault="00EA6E42" w:rsidP="00200458">
      <w:pPr>
        <w:numPr>
          <w:ilvl w:val="0"/>
          <w:numId w:val="10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اهتم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بالبيئة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الخارجية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وقياس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وجهة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p>
    <w:p w:rsidR="00786AD3" w:rsidRPr="00807D2D" w:rsidRDefault="00786AD3" w:rsidP="00786AD3">
      <w:pPr>
        <w:autoSpaceDE w:val="0"/>
        <w:autoSpaceDN w:val="0"/>
        <w:adjustRightInd w:val="0"/>
        <w:spacing w:after="0" w:line="240" w:lineRule="auto"/>
        <w:ind w:left="720"/>
        <w:contextualSpacing/>
        <w:rPr>
          <w:rFonts w:ascii="Times New Roman" w:eastAsia="FreeSerif" w:hAnsi="Times New Roman" w:cs="Times New Roman"/>
          <w:color w:val="000000" w:themeColor="text1"/>
          <w:sz w:val="24"/>
          <w:szCs w:val="24"/>
        </w:rPr>
      </w:pPr>
    </w:p>
    <w:p w:rsidR="00683338" w:rsidRPr="00807D2D" w:rsidRDefault="00683338" w:rsidP="00683338">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لآتنطبق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خسارة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لجينيتش</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p>
    <w:p w:rsidR="00683338" w:rsidRPr="00807D2D" w:rsidRDefault="00683338" w:rsidP="00200458">
      <w:pPr>
        <w:numPr>
          <w:ilvl w:val="0"/>
          <w:numId w:val="10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تسعى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مطابقا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للوزن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المثالي</w:t>
      </w:r>
    </w:p>
    <w:p w:rsidR="00683338" w:rsidRPr="00807D2D" w:rsidRDefault="00683338" w:rsidP="00200458">
      <w:pPr>
        <w:numPr>
          <w:ilvl w:val="0"/>
          <w:numId w:val="10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الخسارة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تزداد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تربيعية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كلما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أبعد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الوزن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المثالي</w:t>
      </w:r>
    </w:p>
    <w:p w:rsidR="00683338" w:rsidRPr="00807D2D" w:rsidRDefault="00683338" w:rsidP="00200458">
      <w:pPr>
        <w:numPr>
          <w:ilvl w:val="0"/>
          <w:numId w:val="10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المجتمع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خسائر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يعاني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المجتمع</w:t>
      </w:r>
    </w:p>
    <w:p w:rsidR="00683338" w:rsidRPr="00807D2D" w:rsidRDefault="00683338" w:rsidP="00200458">
      <w:pPr>
        <w:numPr>
          <w:ilvl w:val="0"/>
          <w:numId w:val="106"/>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تاجوتشي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انخفاض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حجم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التذبذب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انخفاض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00786AD3" w:rsidRPr="00807D2D">
        <w:rPr>
          <w:rFonts w:ascii="Times New Roman" w:eastAsia="FreeSerif" w:hAnsi="Times New Roman" w:cs="Times New Roman" w:hint="cs"/>
          <w:color w:val="000000" w:themeColor="text1"/>
          <w:sz w:val="24"/>
          <w:szCs w:val="24"/>
          <w:rtl/>
        </w:rPr>
        <w:t xml:space="preserve"> (</w:t>
      </w:r>
      <w:r w:rsidR="00786AD3" w:rsidRPr="00807D2D">
        <w:rPr>
          <w:rFonts w:ascii="Times New Roman" w:eastAsia="FreeSerif" w:hAnsi="Times New Roman" w:cs="Times New Roman" w:hint="eastAsia"/>
          <w:color w:val="000000" w:themeColor="text1"/>
          <w:sz w:val="24"/>
          <w:szCs w:val="24"/>
          <w:rtl/>
        </w:rPr>
        <w:t>تشير</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دالة</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تاجوتشي</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إلى</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أن</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انخفاض</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حجم</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التذبذب</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حول</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الهدف</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يؤدي</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إلى</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تحسين</w:t>
      </w:r>
      <w:r w:rsidR="00786AD3" w:rsidRPr="00807D2D">
        <w:rPr>
          <w:rFonts w:ascii="Times New Roman" w:eastAsia="FreeSerif" w:hAnsi="Times New Roman" w:cs="Times New Roman"/>
          <w:color w:val="000000" w:themeColor="text1"/>
          <w:sz w:val="24"/>
          <w:szCs w:val="24"/>
        </w:rPr>
        <w:t xml:space="preserve"> </w:t>
      </w:r>
      <w:r w:rsidR="00786AD3" w:rsidRPr="00807D2D">
        <w:rPr>
          <w:rFonts w:ascii="Times New Roman" w:eastAsia="FreeSerif" w:hAnsi="Times New Roman" w:cs="Times New Roman" w:hint="eastAsia"/>
          <w:color w:val="000000" w:themeColor="text1"/>
          <w:sz w:val="24"/>
          <w:szCs w:val="24"/>
          <w:rtl/>
        </w:rPr>
        <w:t>الجودة</w:t>
      </w:r>
      <w:r w:rsidR="00786AD3" w:rsidRPr="00807D2D">
        <w:rPr>
          <w:rFonts w:ascii="Times New Roman" w:eastAsia="FreeSerif" w:hAnsi="Times New Roman" w:cs="Times New Roman" w:hint="cs"/>
          <w:color w:val="000000" w:themeColor="text1"/>
          <w:sz w:val="24"/>
          <w:szCs w:val="24"/>
          <w:rtl/>
        </w:rPr>
        <w:t xml:space="preserve"> )</w:t>
      </w:r>
    </w:p>
    <w:p w:rsidR="00EA6E42" w:rsidRPr="00807D2D" w:rsidRDefault="00EA6E42" w:rsidP="00786AD3">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p>
    <w:p w:rsidR="00683338" w:rsidRPr="00807D2D" w:rsidRDefault="00683338" w:rsidP="00683338">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ليست</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أهداف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تكاليف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وتحليلها</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 </w:t>
      </w:r>
    </w:p>
    <w:p w:rsidR="00683338" w:rsidRPr="00807D2D" w:rsidRDefault="00683338" w:rsidP="00200458">
      <w:pPr>
        <w:numPr>
          <w:ilvl w:val="0"/>
          <w:numId w:val="10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إظهار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تأثير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الأنشطة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المتعلقة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أعمال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وأرباحها</w:t>
      </w:r>
    </w:p>
    <w:p w:rsidR="00683338" w:rsidRPr="00807D2D" w:rsidRDefault="00683338" w:rsidP="00200458">
      <w:pPr>
        <w:numPr>
          <w:ilvl w:val="0"/>
          <w:numId w:val="10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للموازنات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التقديرية</w:t>
      </w:r>
    </w:p>
    <w:p w:rsidR="00683338" w:rsidRPr="00807D2D" w:rsidRDefault="00683338" w:rsidP="00200458">
      <w:pPr>
        <w:numPr>
          <w:ilvl w:val="0"/>
          <w:numId w:val="10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توفير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التكلفة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لأهداف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تتعلق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بأنظمة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الحوافز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683338" w:rsidRPr="00807D2D" w:rsidRDefault="00683338" w:rsidP="00200458">
      <w:pPr>
        <w:numPr>
          <w:ilvl w:val="0"/>
          <w:numId w:val="10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تجنب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الدوائر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الأخرى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D4226" w:rsidRPr="00807D2D" w:rsidRDefault="000D4226" w:rsidP="00683338">
      <w:pPr>
        <w:jc w:val="center"/>
        <w:rPr>
          <w:rFonts w:asciiTheme="majorBidi" w:hAnsiTheme="majorBidi" w:cstheme="majorBidi"/>
          <w:color w:val="000000" w:themeColor="text1"/>
          <w:sz w:val="36"/>
          <w:szCs w:val="36"/>
          <w:rtl/>
        </w:rPr>
      </w:pPr>
    </w:p>
    <w:p w:rsidR="000D4226" w:rsidRPr="00807D2D" w:rsidRDefault="000D4226" w:rsidP="00683338">
      <w:pPr>
        <w:jc w:val="center"/>
        <w:rPr>
          <w:rFonts w:asciiTheme="majorBidi" w:hAnsiTheme="majorBidi" w:cstheme="majorBidi"/>
          <w:color w:val="000000" w:themeColor="text1"/>
          <w:sz w:val="36"/>
          <w:szCs w:val="36"/>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DF31E6" w:rsidRPr="00807D2D" w:rsidRDefault="00683338" w:rsidP="00683338">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المحاضرة التاسعة</w:t>
      </w:r>
    </w:p>
    <w:p w:rsidR="00A3008C" w:rsidRPr="00807D2D" w:rsidRDefault="00A3008C" w:rsidP="00A3008C">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دورة</w:t>
      </w:r>
      <w:r w:rsidRPr="00807D2D">
        <w:rPr>
          <w:rFonts w:ascii="Times New Roman" w:eastAsia="FreeSerif" w:hAnsi="Times New Roman" w:cs="Times New Roman"/>
          <w:color w:val="000000" w:themeColor="text1"/>
          <w:sz w:val="24"/>
          <w:szCs w:val="24"/>
        </w:rPr>
        <w:t xml:space="preserve">( PDCA Cycle) </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مجال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المستمر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تعني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اعتماد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وتطبيقها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المجالات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الأخرى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بلوغ</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ناجحة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A3008C" w:rsidRPr="00807D2D" w:rsidRDefault="00A3008C" w:rsidP="00200458">
      <w:pPr>
        <w:numPr>
          <w:ilvl w:val="0"/>
          <w:numId w:val="11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إفحص</w:t>
      </w:r>
    </w:p>
    <w:p w:rsidR="00A3008C" w:rsidRPr="00807D2D" w:rsidRDefault="00A3008C" w:rsidP="00200458">
      <w:pPr>
        <w:numPr>
          <w:ilvl w:val="0"/>
          <w:numId w:val="11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إفعل</w:t>
      </w:r>
    </w:p>
    <w:p w:rsidR="00A3008C" w:rsidRPr="00807D2D" w:rsidRDefault="00A3008C" w:rsidP="00200458">
      <w:pPr>
        <w:numPr>
          <w:ilvl w:val="0"/>
          <w:numId w:val="11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نفذ</w:t>
      </w:r>
    </w:p>
    <w:p w:rsidR="00A3008C" w:rsidRPr="00807D2D" w:rsidRDefault="00A3008C" w:rsidP="00200458">
      <w:pPr>
        <w:numPr>
          <w:ilvl w:val="0"/>
          <w:numId w:val="11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خطط</w:t>
      </w:r>
    </w:p>
    <w:p w:rsidR="00A3008C" w:rsidRPr="00807D2D" w:rsidRDefault="00A3008C" w:rsidP="00A3008C">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DF31E6" w:rsidRPr="00807D2D" w:rsidRDefault="00DF31E6" w:rsidP="00683338">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مكونات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ثلاثية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جوران</w:t>
      </w:r>
      <w:r w:rsidRPr="00807D2D">
        <w:rPr>
          <w:rFonts w:ascii="Times New Roman" w:eastAsia="FreeSerif" w:hAnsi="Times New Roman" w:cs="Times New Roman"/>
          <w:color w:val="000000" w:themeColor="text1"/>
          <w:sz w:val="24"/>
          <w:szCs w:val="24"/>
        </w:rPr>
        <w:t xml:space="preserve"> Trilogy Juran </w:t>
      </w:r>
      <w:r w:rsidRPr="00807D2D">
        <w:rPr>
          <w:rFonts w:ascii="Times New Roman" w:eastAsia="FreeSerif" w:hAnsi="Times New Roman" w:cs="Times New Roman" w:hint="eastAsia"/>
          <w:color w:val="000000" w:themeColor="text1"/>
          <w:sz w:val="24"/>
          <w:szCs w:val="24"/>
          <w:rtl/>
        </w:rPr>
        <w:t>تهدف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للوصول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وتتضمن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إنشاء</w:t>
      </w:r>
      <w:r w:rsidR="00683338"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وتزويدها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بالموارد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اللازمة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لأعمالها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0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DF31E6" w:rsidRPr="00807D2D" w:rsidRDefault="00DF31E6" w:rsidP="00200458">
      <w:pPr>
        <w:numPr>
          <w:ilvl w:val="0"/>
          <w:numId w:val="10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إفحص</w:t>
      </w:r>
    </w:p>
    <w:p w:rsidR="00DF31E6" w:rsidRPr="00807D2D" w:rsidRDefault="00DF31E6" w:rsidP="00200458">
      <w:pPr>
        <w:numPr>
          <w:ilvl w:val="0"/>
          <w:numId w:val="10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التخطيط</w:t>
      </w:r>
    </w:p>
    <w:p w:rsidR="00DF31E6" w:rsidRPr="00807D2D" w:rsidRDefault="00DF31E6" w:rsidP="00200458">
      <w:pPr>
        <w:numPr>
          <w:ilvl w:val="0"/>
          <w:numId w:val="10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التحسين</w:t>
      </w:r>
    </w:p>
    <w:p w:rsidR="00AF1C0E" w:rsidRPr="00807D2D" w:rsidRDefault="00AF1C0E" w:rsidP="00AF1C0E">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AF1C0E" w:rsidRPr="00807D2D" w:rsidRDefault="00AF1C0E" w:rsidP="00AF1C0E">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احدى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مكونات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ثلاثية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جوران</w:t>
      </w:r>
      <w:r w:rsidRPr="00807D2D">
        <w:rPr>
          <w:rFonts w:ascii="Times New Roman" w:eastAsia="FreeSerif" w:hAnsi="Times New Roman" w:cs="Times New Roman"/>
          <w:color w:val="000000" w:themeColor="text1"/>
          <w:sz w:val="24"/>
          <w:szCs w:val="24"/>
        </w:rPr>
        <w:t xml:space="preserve"> Trilogy Juran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تتعلق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الاختيارات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بالمتطلبات</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الأساسية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للعملاء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AF1C0E" w:rsidRPr="00807D2D" w:rsidRDefault="00AF1C0E" w:rsidP="00200458">
      <w:pPr>
        <w:numPr>
          <w:ilvl w:val="0"/>
          <w:numId w:val="11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التحسين</w:t>
      </w:r>
    </w:p>
    <w:p w:rsidR="00AF1C0E" w:rsidRPr="00807D2D" w:rsidRDefault="00AF1C0E" w:rsidP="00200458">
      <w:pPr>
        <w:numPr>
          <w:ilvl w:val="0"/>
          <w:numId w:val="11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AF1C0E" w:rsidRPr="00807D2D" w:rsidRDefault="00AF1C0E" w:rsidP="00200458">
      <w:pPr>
        <w:numPr>
          <w:ilvl w:val="0"/>
          <w:numId w:val="11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التخطيط</w:t>
      </w:r>
    </w:p>
    <w:p w:rsidR="00AF1C0E" w:rsidRPr="00807D2D" w:rsidRDefault="00AF1C0E" w:rsidP="00200458">
      <w:pPr>
        <w:numPr>
          <w:ilvl w:val="0"/>
          <w:numId w:val="11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إفحص</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الطريقة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المستمر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0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تصور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المستقبلية</w:t>
      </w:r>
      <w:r w:rsidR="00B95E50" w:rsidRPr="00807D2D">
        <w:rPr>
          <w:rFonts w:ascii="Times New Roman" w:eastAsia="FreeSerif" w:hAnsi="Times New Roman" w:cs="Times New Roman" w:hint="cs"/>
          <w:color w:val="000000" w:themeColor="text1"/>
          <w:sz w:val="24"/>
          <w:szCs w:val="24"/>
          <w:rtl/>
        </w:rPr>
        <w:t xml:space="preserve"> (المرحلة الرابعة )</w:t>
      </w:r>
    </w:p>
    <w:p w:rsidR="00DF31E6" w:rsidRPr="00807D2D" w:rsidRDefault="00DF31E6" w:rsidP="00200458">
      <w:pPr>
        <w:numPr>
          <w:ilvl w:val="0"/>
          <w:numId w:val="10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الفرص</w:t>
      </w:r>
      <w:r w:rsidR="00B95E50" w:rsidRPr="00807D2D">
        <w:rPr>
          <w:rFonts w:ascii="Times New Roman" w:eastAsia="FreeSerif" w:hAnsi="Times New Roman" w:cs="Times New Roman" w:hint="cs"/>
          <w:color w:val="000000" w:themeColor="text1"/>
          <w:sz w:val="24"/>
          <w:szCs w:val="24"/>
          <w:rtl/>
        </w:rPr>
        <w:t xml:space="preserve"> (المرحلة الأولى )</w:t>
      </w:r>
    </w:p>
    <w:p w:rsidR="00DF31E6" w:rsidRPr="00807D2D" w:rsidRDefault="00DF31E6" w:rsidP="00200458">
      <w:pPr>
        <w:numPr>
          <w:ilvl w:val="0"/>
          <w:numId w:val="10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الحالية</w:t>
      </w:r>
      <w:r w:rsidR="00B95E50" w:rsidRPr="00807D2D">
        <w:rPr>
          <w:rFonts w:ascii="Times New Roman" w:eastAsia="FreeSerif" w:hAnsi="Times New Roman" w:cs="Times New Roman" w:hint="cs"/>
          <w:color w:val="000000" w:themeColor="text1"/>
          <w:sz w:val="24"/>
          <w:szCs w:val="24"/>
          <w:rtl/>
        </w:rPr>
        <w:t xml:space="preserve"> (المرحلة الثالثة )</w:t>
      </w:r>
    </w:p>
    <w:p w:rsidR="007407E0" w:rsidRPr="00807D2D" w:rsidRDefault="00DF31E6" w:rsidP="00200458">
      <w:pPr>
        <w:numPr>
          <w:ilvl w:val="0"/>
          <w:numId w:val="10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النطاق</w:t>
      </w:r>
    </w:p>
    <w:p w:rsidR="007407E0" w:rsidRPr="00807D2D" w:rsidRDefault="007407E0" w:rsidP="00AF1C0E">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AF1C0E" w:rsidRPr="00807D2D" w:rsidRDefault="00AF1C0E" w:rsidP="00AF1C0E">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w:t>
      </w:r>
      <w:r w:rsidRPr="00807D2D">
        <w:rPr>
          <w:rFonts w:ascii="Times New Roman" w:eastAsia="FreeSerif" w:hAnsi="Times New Roman" w:cs="Times New Roman"/>
          <w:color w:val="000000" w:themeColor="text1"/>
          <w:sz w:val="24"/>
          <w:szCs w:val="24"/>
          <w:rtl/>
        </w:rPr>
        <w:t>التشخيص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للمشكلة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للمساعدة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حلها</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مفهوم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الطريقة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للتحسين</w:t>
      </w:r>
    </w:p>
    <w:p w:rsidR="00AF1C0E" w:rsidRPr="00807D2D" w:rsidRDefault="00AF1C0E" w:rsidP="00AF1C0E">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المستمر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AF1C0E" w:rsidRPr="00807D2D" w:rsidRDefault="00AF1C0E" w:rsidP="00200458">
      <w:pPr>
        <w:numPr>
          <w:ilvl w:val="0"/>
          <w:numId w:val="11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النطاق</w:t>
      </w:r>
    </w:p>
    <w:p w:rsidR="00AF1C0E" w:rsidRPr="00807D2D" w:rsidRDefault="00AF1C0E" w:rsidP="00200458">
      <w:pPr>
        <w:numPr>
          <w:ilvl w:val="0"/>
          <w:numId w:val="11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تصور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المستقبلية</w:t>
      </w:r>
    </w:p>
    <w:p w:rsidR="00AF1C0E" w:rsidRPr="00807D2D" w:rsidRDefault="00AF1C0E" w:rsidP="00200458">
      <w:pPr>
        <w:numPr>
          <w:ilvl w:val="0"/>
          <w:numId w:val="11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الحالية</w:t>
      </w:r>
    </w:p>
    <w:p w:rsidR="00AF1C0E" w:rsidRPr="00807D2D" w:rsidRDefault="00AF1C0E" w:rsidP="00200458">
      <w:pPr>
        <w:numPr>
          <w:ilvl w:val="0"/>
          <w:numId w:val="11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الفرص</w:t>
      </w:r>
    </w:p>
    <w:p w:rsidR="00116BBE" w:rsidRPr="00807D2D" w:rsidRDefault="00116BBE" w:rsidP="00116BBE">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116BBE" w:rsidRPr="00807D2D" w:rsidRDefault="00116BBE" w:rsidP="00116BBE">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w:t>
      </w:r>
      <w:r w:rsidRPr="00807D2D">
        <w:rPr>
          <w:rFonts w:ascii="Times New Roman" w:eastAsia="FreeSerif" w:hAnsi="Times New Roman" w:cs="Times New Roman"/>
          <w:color w:val="000000" w:themeColor="text1"/>
          <w:sz w:val="24"/>
          <w:szCs w:val="24"/>
          <w:rtl/>
        </w:rPr>
        <w:t>تعديل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الطريقة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دمج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مجموعه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معا</w:t>
      </w:r>
      <w:r w:rsidRPr="00807D2D">
        <w:rPr>
          <w:rFonts w:ascii="Times New Roman" w:eastAsia="FreeSerif" w:hAnsi="Times New Roman" w:cs="Times New Roman" w:hint="cs"/>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خطوات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تندرج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احدى</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الطريقة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المستمر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وهي</w:t>
      </w:r>
      <w:r w:rsidRPr="00807D2D">
        <w:rPr>
          <w:rFonts w:ascii="Times New Roman" w:eastAsia="FreeSerif" w:hAnsi="Times New Roman" w:cs="Times New Roman"/>
          <w:color w:val="000000" w:themeColor="text1"/>
          <w:sz w:val="24"/>
          <w:szCs w:val="24"/>
        </w:rPr>
        <w:t>:</w:t>
      </w:r>
    </w:p>
    <w:p w:rsidR="00116BBE" w:rsidRPr="00807D2D" w:rsidRDefault="00116BBE" w:rsidP="00200458">
      <w:pPr>
        <w:numPr>
          <w:ilvl w:val="0"/>
          <w:numId w:val="11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النطاق</w:t>
      </w:r>
    </w:p>
    <w:p w:rsidR="00116BBE" w:rsidRPr="00807D2D" w:rsidRDefault="00116BBE" w:rsidP="00200458">
      <w:pPr>
        <w:numPr>
          <w:ilvl w:val="0"/>
          <w:numId w:val="11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الحالية</w:t>
      </w:r>
    </w:p>
    <w:p w:rsidR="00116BBE" w:rsidRPr="00807D2D" w:rsidRDefault="00116BBE" w:rsidP="00200458">
      <w:pPr>
        <w:numPr>
          <w:ilvl w:val="0"/>
          <w:numId w:val="11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استطلاع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للتغيرات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للتحقق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منها</w:t>
      </w:r>
      <w:r w:rsidR="00B95E50" w:rsidRPr="00807D2D">
        <w:rPr>
          <w:rFonts w:ascii="Times New Roman" w:eastAsia="FreeSerif" w:hAnsi="Times New Roman" w:cs="Times New Roman" w:hint="cs"/>
          <w:color w:val="000000" w:themeColor="text1"/>
          <w:sz w:val="24"/>
          <w:szCs w:val="24"/>
          <w:rtl/>
        </w:rPr>
        <w:t xml:space="preserve"> (المرحلة السادسة )</w:t>
      </w:r>
    </w:p>
    <w:p w:rsidR="00116BBE" w:rsidRPr="00807D2D" w:rsidRDefault="00116BBE" w:rsidP="00200458">
      <w:pPr>
        <w:numPr>
          <w:ilvl w:val="0"/>
          <w:numId w:val="11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تصور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المستقبلية</w:t>
      </w:r>
      <w:r w:rsidR="00B95E50" w:rsidRPr="00807D2D">
        <w:rPr>
          <w:rFonts w:ascii="Times New Roman" w:eastAsia="FreeSerif" w:hAnsi="Times New Roman" w:cs="Times New Roman" w:hint="cs"/>
          <w:color w:val="000000" w:themeColor="text1"/>
          <w:sz w:val="24"/>
          <w:szCs w:val="24"/>
          <w:rtl/>
        </w:rPr>
        <w:t xml:space="preserve"> (المرحلة الرابعة )</w:t>
      </w:r>
    </w:p>
    <w:p w:rsidR="007407E0" w:rsidRPr="00807D2D" w:rsidRDefault="007407E0" w:rsidP="007407E0">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7407E0" w:rsidRPr="00807D2D" w:rsidRDefault="007407E0" w:rsidP="007407E0">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الثالثة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الطريقة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المستمر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p>
    <w:p w:rsidR="007407E0" w:rsidRPr="00807D2D" w:rsidRDefault="007407E0" w:rsidP="00200458">
      <w:pPr>
        <w:numPr>
          <w:ilvl w:val="0"/>
          <w:numId w:val="11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تصور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المستقبلية</w:t>
      </w:r>
    </w:p>
    <w:p w:rsidR="007407E0" w:rsidRPr="00807D2D" w:rsidRDefault="007407E0" w:rsidP="00200458">
      <w:pPr>
        <w:numPr>
          <w:ilvl w:val="0"/>
          <w:numId w:val="11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الحالية</w:t>
      </w:r>
    </w:p>
    <w:p w:rsidR="007407E0" w:rsidRPr="00807D2D" w:rsidRDefault="007407E0" w:rsidP="00200458">
      <w:pPr>
        <w:numPr>
          <w:ilvl w:val="0"/>
          <w:numId w:val="11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النطاق</w:t>
      </w:r>
    </w:p>
    <w:p w:rsidR="007407E0" w:rsidRPr="00807D2D" w:rsidRDefault="007407E0" w:rsidP="00200458">
      <w:pPr>
        <w:numPr>
          <w:ilvl w:val="0"/>
          <w:numId w:val="11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تنفيذ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00B95E50" w:rsidRPr="00807D2D">
        <w:rPr>
          <w:rFonts w:ascii="Times New Roman" w:eastAsia="FreeSerif" w:hAnsi="Times New Roman" w:cs="Times New Roman" w:hint="cs"/>
          <w:color w:val="000000" w:themeColor="text1"/>
          <w:sz w:val="24"/>
          <w:szCs w:val="24"/>
          <w:rtl/>
        </w:rPr>
        <w:t xml:space="preserve"> (المرحلة الخامسة )</w:t>
      </w:r>
    </w:p>
    <w:p w:rsidR="00116BBE" w:rsidRPr="00807D2D" w:rsidRDefault="00116BBE" w:rsidP="00116BBE">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A3008C" w:rsidRPr="00807D2D" w:rsidRDefault="00A3008C" w:rsidP="00116BBE">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DF31E6" w:rsidRPr="00807D2D" w:rsidRDefault="00DF31E6" w:rsidP="00683338">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الخطوات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الخمس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طريقة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كايزن</w:t>
      </w:r>
      <w:r w:rsidRPr="00807D2D">
        <w:rPr>
          <w:rFonts w:ascii="Times New Roman" w:eastAsia="FreeSerif" w:hAnsi="Times New Roman" w:cs="Times New Roman"/>
          <w:color w:val="000000" w:themeColor="text1"/>
          <w:sz w:val="24"/>
          <w:szCs w:val="24"/>
        </w:rPr>
        <w:t xml:space="preserve"> Method Kaizen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لمتابعة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مدى</w:t>
      </w:r>
      <w:r w:rsidR="00683338"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السابقة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بإستمرار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المظهر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اللائق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للموظف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أدائه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لوظيفته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0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التعقيم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w:t>
      </w:r>
    </w:p>
    <w:p w:rsidR="00DF31E6" w:rsidRPr="00807D2D" w:rsidRDefault="00DF31E6" w:rsidP="00200458">
      <w:pPr>
        <w:numPr>
          <w:ilvl w:val="0"/>
          <w:numId w:val="10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الترتيب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المنهجي</w:t>
      </w:r>
    </w:p>
    <w:p w:rsidR="00DF31E6" w:rsidRPr="00807D2D" w:rsidRDefault="00DF31E6" w:rsidP="00200458">
      <w:pPr>
        <w:numPr>
          <w:ilvl w:val="0"/>
          <w:numId w:val="10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الإنضباط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الذاتي</w:t>
      </w:r>
    </w:p>
    <w:p w:rsidR="00AF1C0E" w:rsidRPr="00807D2D" w:rsidRDefault="00DF31E6" w:rsidP="00200458">
      <w:pPr>
        <w:numPr>
          <w:ilvl w:val="0"/>
          <w:numId w:val="10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تنظيف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AF1C0E" w:rsidRPr="00807D2D" w:rsidRDefault="00AF1C0E" w:rsidP="00AF1C0E">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116BBE" w:rsidRPr="00807D2D" w:rsidRDefault="00116BBE" w:rsidP="00116BBE">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الخطوات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الخمس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طريقة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كايزن</w:t>
      </w:r>
      <w:r w:rsidRPr="00807D2D">
        <w:rPr>
          <w:rFonts w:ascii="Times New Roman" w:eastAsia="FreeSerif" w:hAnsi="Times New Roman" w:cs="Times New Roman"/>
          <w:color w:val="000000" w:themeColor="text1"/>
          <w:sz w:val="24"/>
          <w:szCs w:val="24"/>
        </w:rPr>
        <w:t xml:space="preserve"> Method Kaizen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الأشياء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أماكنها</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وحسب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تسلسلها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بحيث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تصبح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قابلة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للاسترجاع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والاستخدام</w:t>
      </w:r>
      <w:r w:rsidRPr="00807D2D">
        <w:rPr>
          <w:rFonts w:ascii="Times New Roman" w:eastAsia="FreeSerif" w:hAnsi="Times New Roman" w:cs="Times New Roman" w:hint="cs"/>
          <w:color w:val="000000" w:themeColor="text1"/>
          <w:sz w:val="24"/>
          <w:szCs w:val="24"/>
          <w:rtl/>
        </w:rPr>
        <w:t xml:space="preserve"> الأشياء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إضاعة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وقت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116BBE" w:rsidRPr="00807D2D" w:rsidRDefault="00116BBE" w:rsidP="00200458">
      <w:pPr>
        <w:numPr>
          <w:ilvl w:val="0"/>
          <w:numId w:val="11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الفرز</w:t>
      </w:r>
    </w:p>
    <w:p w:rsidR="00116BBE" w:rsidRPr="00807D2D" w:rsidRDefault="00116BBE" w:rsidP="00200458">
      <w:pPr>
        <w:numPr>
          <w:ilvl w:val="0"/>
          <w:numId w:val="11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الترتيب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المنهجي</w:t>
      </w:r>
    </w:p>
    <w:p w:rsidR="00116BBE" w:rsidRPr="00807D2D" w:rsidRDefault="00116BBE" w:rsidP="00200458">
      <w:pPr>
        <w:numPr>
          <w:ilvl w:val="0"/>
          <w:numId w:val="11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الإنضباط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الذاتي</w:t>
      </w:r>
    </w:p>
    <w:p w:rsidR="00116BBE" w:rsidRPr="00807D2D" w:rsidRDefault="00116BBE" w:rsidP="00200458">
      <w:pPr>
        <w:numPr>
          <w:ilvl w:val="0"/>
          <w:numId w:val="11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تنظيف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مكان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683338">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تجري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w:t>
      </w:r>
      <w:r w:rsidRPr="00807D2D">
        <w:rPr>
          <w:rFonts w:ascii="Times New Roman" w:eastAsia="FreeSerif" w:hAnsi="Times New Roman" w:cs="Times New Roman"/>
          <w:color w:val="000000" w:themeColor="text1"/>
          <w:sz w:val="24"/>
          <w:szCs w:val="24"/>
        </w:rPr>
        <w:t xml:space="preserve"> </w:t>
      </w:r>
      <w:r w:rsidR="00CB231C" w:rsidRPr="00807D2D">
        <w:rPr>
          <w:rFonts w:ascii="Times New Roman" w:eastAsia="FreeSerif" w:hAnsi="Times New Roman" w:cs="Times New Roman" w:hint="eastAsia"/>
          <w:color w:val="000000" w:themeColor="text1"/>
          <w:sz w:val="24"/>
          <w:szCs w:val="24"/>
          <w:rtl/>
        </w:rPr>
        <w:t>المنظما</w:t>
      </w:r>
      <w:r w:rsidR="006D604D" w:rsidRPr="00807D2D">
        <w:rPr>
          <w:rFonts w:ascii="Times New Roman" w:eastAsia="FreeSerif" w:hAnsi="Times New Roman" w:cs="Times New Roman" w:hint="cs"/>
          <w:color w:val="000000" w:themeColor="text1"/>
          <w:sz w:val="24"/>
          <w:szCs w:val="24"/>
          <w:rtl/>
        </w:rPr>
        <w:t>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الأخرى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نفس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الصناعة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سواء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أكان</w:t>
      </w:r>
      <w:r w:rsidR="00683338"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نطاق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الدولة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خارجها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1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الخارجية</w:t>
      </w:r>
    </w:p>
    <w:p w:rsidR="00DF31E6" w:rsidRPr="00807D2D" w:rsidRDefault="00DF31E6" w:rsidP="00200458">
      <w:pPr>
        <w:numPr>
          <w:ilvl w:val="0"/>
          <w:numId w:val="11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الممارسات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الأفضل</w:t>
      </w:r>
    </w:p>
    <w:p w:rsidR="00DF31E6" w:rsidRPr="00807D2D" w:rsidRDefault="00DF31E6" w:rsidP="00200458">
      <w:pPr>
        <w:numPr>
          <w:ilvl w:val="0"/>
          <w:numId w:val="11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الداخلية</w:t>
      </w:r>
    </w:p>
    <w:p w:rsidR="00DF31E6" w:rsidRPr="00807D2D" w:rsidRDefault="00DF31E6" w:rsidP="00200458">
      <w:pPr>
        <w:numPr>
          <w:ilvl w:val="0"/>
          <w:numId w:val="11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الوسطية</w:t>
      </w:r>
    </w:p>
    <w:p w:rsidR="00AF1C0E" w:rsidRPr="00807D2D" w:rsidRDefault="00AF1C0E" w:rsidP="00AF1C0E">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AF1C0E" w:rsidRPr="00807D2D" w:rsidRDefault="00AF1C0E" w:rsidP="00AF1C0E">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p>
    <w:p w:rsidR="00AF1C0E" w:rsidRPr="00807D2D" w:rsidRDefault="00AF1C0E" w:rsidP="00200458">
      <w:pPr>
        <w:numPr>
          <w:ilvl w:val="0"/>
          <w:numId w:val="11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تكوين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r w:rsidR="009112C0" w:rsidRPr="00807D2D">
        <w:rPr>
          <w:rFonts w:ascii="Times New Roman" w:eastAsia="FreeSerif" w:hAnsi="Times New Roman" w:cs="Times New Roman" w:hint="cs"/>
          <w:color w:val="000000" w:themeColor="text1"/>
          <w:sz w:val="24"/>
          <w:szCs w:val="24"/>
          <w:rtl/>
        </w:rPr>
        <w:t xml:space="preserve"> (المرحلة الثالثة )</w:t>
      </w:r>
    </w:p>
    <w:p w:rsidR="00AF1C0E" w:rsidRPr="00807D2D" w:rsidRDefault="00AF1C0E" w:rsidP="00200458">
      <w:pPr>
        <w:numPr>
          <w:ilvl w:val="0"/>
          <w:numId w:val="11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الضرورية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ودراستها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وتحليلها</w:t>
      </w:r>
      <w:r w:rsidR="009112C0" w:rsidRPr="00807D2D">
        <w:rPr>
          <w:rFonts w:ascii="Times New Roman" w:eastAsia="FreeSerif" w:hAnsi="Times New Roman" w:cs="Times New Roman" w:hint="cs"/>
          <w:color w:val="000000" w:themeColor="text1"/>
          <w:sz w:val="24"/>
          <w:szCs w:val="24"/>
          <w:rtl/>
        </w:rPr>
        <w:t xml:space="preserve"> (المرحلة الرابعة )</w:t>
      </w:r>
    </w:p>
    <w:p w:rsidR="00AF1C0E" w:rsidRPr="00807D2D" w:rsidRDefault="00AF1C0E" w:rsidP="00200458">
      <w:pPr>
        <w:numPr>
          <w:ilvl w:val="0"/>
          <w:numId w:val="11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إقرار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نطاق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المقارنة</w:t>
      </w:r>
    </w:p>
    <w:p w:rsidR="00AF1C0E" w:rsidRPr="00807D2D" w:rsidRDefault="009112C0" w:rsidP="00200458">
      <w:pPr>
        <w:numPr>
          <w:ilvl w:val="0"/>
          <w:numId w:val="11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اخت</w:t>
      </w:r>
      <w:r w:rsidRPr="00807D2D">
        <w:rPr>
          <w:rFonts w:ascii="Times New Roman" w:eastAsia="FreeSerif" w:hAnsi="Times New Roman" w:cs="Times New Roman" w:hint="cs"/>
          <w:color w:val="000000" w:themeColor="text1"/>
          <w:sz w:val="24"/>
          <w:szCs w:val="24"/>
          <w:rtl/>
        </w:rPr>
        <w:t>ي</w:t>
      </w:r>
      <w:r w:rsidR="00AF1C0E" w:rsidRPr="00807D2D">
        <w:rPr>
          <w:rFonts w:ascii="Times New Roman" w:eastAsia="FreeSerif" w:hAnsi="Times New Roman" w:cs="Times New Roman" w:hint="eastAsia"/>
          <w:color w:val="000000" w:themeColor="text1"/>
          <w:sz w:val="24"/>
          <w:szCs w:val="24"/>
          <w:rtl/>
        </w:rPr>
        <w:t>ار</w:t>
      </w:r>
      <w:r w:rsidR="00AF1C0E" w:rsidRPr="00807D2D">
        <w:rPr>
          <w:rFonts w:ascii="Times New Roman" w:eastAsia="FreeSerif" w:hAnsi="Times New Roman" w:cs="Times New Roman"/>
          <w:color w:val="000000" w:themeColor="text1"/>
          <w:sz w:val="24"/>
          <w:szCs w:val="24"/>
        </w:rPr>
        <w:t xml:space="preserve"> </w:t>
      </w:r>
      <w:r w:rsidR="00AF1C0E" w:rsidRPr="00807D2D">
        <w:rPr>
          <w:rFonts w:ascii="Times New Roman" w:eastAsia="FreeSerif" w:hAnsi="Times New Roman" w:cs="Times New Roman" w:hint="eastAsia"/>
          <w:color w:val="000000" w:themeColor="text1"/>
          <w:sz w:val="24"/>
          <w:szCs w:val="24"/>
          <w:rtl/>
        </w:rPr>
        <w:t>موضوع</w:t>
      </w:r>
      <w:r w:rsidR="00AF1C0E" w:rsidRPr="00807D2D">
        <w:rPr>
          <w:rFonts w:ascii="Times New Roman" w:eastAsia="FreeSerif" w:hAnsi="Times New Roman" w:cs="Times New Roman"/>
          <w:color w:val="000000" w:themeColor="text1"/>
          <w:sz w:val="24"/>
          <w:szCs w:val="24"/>
        </w:rPr>
        <w:t xml:space="preserve"> </w:t>
      </w:r>
      <w:r w:rsidR="00AF1C0E" w:rsidRPr="00807D2D">
        <w:rPr>
          <w:rFonts w:ascii="Times New Roman" w:eastAsia="FreeSerif" w:hAnsi="Times New Roman" w:cs="Times New Roman" w:hint="eastAsia"/>
          <w:color w:val="000000" w:themeColor="text1"/>
          <w:sz w:val="24"/>
          <w:szCs w:val="24"/>
          <w:rtl/>
        </w:rPr>
        <w:t>المقارنة</w:t>
      </w:r>
      <w:r w:rsidRPr="00807D2D">
        <w:rPr>
          <w:rFonts w:ascii="Times New Roman" w:eastAsia="FreeSerif" w:hAnsi="Times New Roman" w:cs="Times New Roman" w:hint="cs"/>
          <w:color w:val="000000" w:themeColor="text1"/>
          <w:sz w:val="24"/>
          <w:szCs w:val="24"/>
          <w:rtl/>
        </w:rPr>
        <w:t xml:space="preserve"> (المرحلة الاولى )</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116BBE">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الثالثه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بإعتبارها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الأنشطة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الداعمة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المستمر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pStyle w:val="ListParagraph"/>
        <w:numPr>
          <w:ilvl w:val="0"/>
          <w:numId w:val="176"/>
        </w:num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تكوين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المهم</w:t>
      </w:r>
      <w:r w:rsidRPr="00807D2D">
        <w:rPr>
          <w:rFonts w:ascii="Times New Roman" w:eastAsia="FreeSerif" w:hAnsi="Times New Roman" w:cs="Times New Roman" w:hint="cs"/>
          <w:color w:val="000000" w:themeColor="text1"/>
          <w:sz w:val="24"/>
          <w:szCs w:val="24"/>
          <w:rtl/>
        </w:rPr>
        <w:t>ة</w:t>
      </w:r>
    </w:p>
    <w:p w:rsidR="00DF31E6" w:rsidRPr="00807D2D" w:rsidRDefault="00DF31E6" w:rsidP="00200458">
      <w:pPr>
        <w:pStyle w:val="ListParagraph"/>
        <w:numPr>
          <w:ilvl w:val="0"/>
          <w:numId w:val="176"/>
        </w:num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الضرورية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ودراستها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وتحليلها</w:t>
      </w:r>
      <w:r w:rsidR="009112C0" w:rsidRPr="00807D2D">
        <w:rPr>
          <w:rFonts w:ascii="Times New Roman" w:eastAsia="FreeSerif" w:hAnsi="Times New Roman" w:cs="Times New Roman" w:hint="cs"/>
          <w:color w:val="000000" w:themeColor="text1"/>
          <w:sz w:val="24"/>
          <w:szCs w:val="24"/>
          <w:rtl/>
        </w:rPr>
        <w:t xml:space="preserve"> (المرحلة الرابعة)</w:t>
      </w:r>
    </w:p>
    <w:p w:rsidR="00DF31E6" w:rsidRPr="00807D2D" w:rsidRDefault="00DF31E6" w:rsidP="00200458">
      <w:pPr>
        <w:pStyle w:val="ListParagraph"/>
        <w:numPr>
          <w:ilvl w:val="0"/>
          <w:numId w:val="176"/>
        </w:num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إقرار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نطاق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المقارنة</w:t>
      </w:r>
      <w:r w:rsidR="009112C0" w:rsidRPr="00807D2D">
        <w:rPr>
          <w:rFonts w:ascii="Times New Roman" w:eastAsia="FreeSerif" w:hAnsi="Times New Roman" w:cs="Times New Roman" w:hint="cs"/>
          <w:color w:val="000000" w:themeColor="text1"/>
          <w:sz w:val="24"/>
          <w:szCs w:val="24"/>
          <w:rtl/>
        </w:rPr>
        <w:t xml:space="preserve"> (المرحلة الثالنية)</w:t>
      </w:r>
    </w:p>
    <w:p w:rsidR="00DF31E6" w:rsidRPr="00807D2D" w:rsidRDefault="00DF31E6" w:rsidP="00200458">
      <w:pPr>
        <w:pStyle w:val="ListParagraph"/>
        <w:numPr>
          <w:ilvl w:val="0"/>
          <w:numId w:val="176"/>
        </w:num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إقرار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نقاط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الضعف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والقوة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الأخرى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الداخلة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نطاق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المقارنة</w:t>
      </w:r>
      <w:r w:rsidR="009112C0" w:rsidRPr="00807D2D">
        <w:rPr>
          <w:rFonts w:ascii="Times New Roman" w:eastAsia="FreeSerif" w:hAnsi="Times New Roman" w:cs="Times New Roman" w:hint="cs"/>
          <w:color w:val="000000" w:themeColor="text1"/>
          <w:sz w:val="24"/>
          <w:szCs w:val="24"/>
          <w:rtl/>
        </w:rPr>
        <w:t xml:space="preserve"> (المرحلة الخامسة)</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تبدأ</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إجراء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بإعتبارها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الأنشطة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الداعمة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المستمر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p>
    <w:p w:rsidR="00DF31E6" w:rsidRPr="00807D2D" w:rsidRDefault="00DF31E6" w:rsidP="00200458">
      <w:pPr>
        <w:numPr>
          <w:ilvl w:val="0"/>
          <w:numId w:val="11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تكوين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المهمة</w:t>
      </w:r>
    </w:p>
    <w:p w:rsidR="00DF31E6" w:rsidRPr="00807D2D" w:rsidRDefault="00DF31E6" w:rsidP="00200458">
      <w:pPr>
        <w:numPr>
          <w:ilvl w:val="0"/>
          <w:numId w:val="11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الضرورية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ودراستها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تحليلها</w:t>
      </w:r>
    </w:p>
    <w:p w:rsidR="00DF31E6" w:rsidRPr="00807D2D" w:rsidRDefault="00DF31E6" w:rsidP="00200458">
      <w:pPr>
        <w:numPr>
          <w:ilvl w:val="0"/>
          <w:numId w:val="11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موضوع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المقارنة</w:t>
      </w:r>
    </w:p>
    <w:p w:rsidR="00DF31E6" w:rsidRPr="00807D2D" w:rsidRDefault="00DF31E6" w:rsidP="00200458">
      <w:pPr>
        <w:numPr>
          <w:ilvl w:val="0"/>
          <w:numId w:val="11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إقرار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نطاق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المقارنة</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6D604D" w:rsidRPr="00807D2D" w:rsidRDefault="006D604D"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DF31E6" w:rsidRPr="00807D2D" w:rsidRDefault="00DF31E6" w:rsidP="009112C0">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 xml:space="preserve">المحاضرة </w:t>
      </w:r>
      <w:r w:rsidR="009112C0" w:rsidRPr="00807D2D">
        <w:rPr>
          <w:rFonts w:asciiTheme="majorBidi" w:hAnsiTheme="majorBidi" w:cstheme="majorBidi" w:hint="cs"/>
          <w:color w:val="000000" w:themeColor="text1"/>
          <w:sz w:val="36"/>
          <w:szCs w:val="36"/>
          <w:rtl/>
        </w:rPr>
        <w:t>العاشرة</w:t>
      </w:r>
    </w:p>
    <w:p w:rsidR="00DF31E6" w:rsidRPr="00807D2D" w:rsidRDefault="00DF31E6" w:rsidP="00DF31E6">
      <w:pPr>
        <w:autoSpaceDE w:val="0"/>
        <w:autoSpaceDN w:val="0"/>
        <w:adjustRightInd w:val="0"/>
        <w:spacing w:after="0" w:line="240" w:lineRule="auto"/>
        <w:jc w:val="center"/>
        <w:rPr>
          <w:rFonts w:ascii="Times New Roman" w:eastAsia="FreeSerif" w:hAnsi="Times New Roman" w:cs="Times New Roman"/>
          <w:color w:val="000000" w:themeColor="text1"/>
          <w:sz w:val="40"/>
          <w:szCs w:val="40"/>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ليست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توفرها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البدء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1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للقياس</w:t>
      </w:r>
    </w:p>
    <w:p w:rsidR="00DF31E6" w:rsidRPr="00807D2D" w:rsidRDefault="00DF31E6" w:rsidP="00200458">
      <w:pPr>
        <w:numPr>
          <w:ilvl w:val="0"/>
          <w:numId w:val="11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للإتصالات</w:t>
      </w:r>
    </w:p>
    <w:p w:rsidR="00DF31E6" w:rsidRPr="00807D2D" w:rsidRDefault="00DF31E6" w:rsidP="00200458">
      <w:pPr>
        <w:numPr>
          <w:ilvl w:val="0"/>
          <w:numId w:val="11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التركيز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الفردي</w:t>
      </w:r>
    </w:p>
    <w:p w:rsidR="00DF31E6" w:rsidRPr="00807D2D" w:rsidRDefault="00DF31E6" w:rsidP="00200458">
      <w:pPr>
        <w:numPr>
          <w:ilvl w:val="0"/>
          <w:numId w:val="11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اقتناع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العليا</w:t>
      </w:r>
    </w:p>
    <w:p w:rsidR="009112C0" w:rsidRPr="00807D2D" w:rsidRDefault="009112C0" w:rsidP="009112C0">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9112C0" w:rsidRPr="00807D2D" w:rsidRDefault="009112C0" w:rsidP="009112C0">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توفرها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البدء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p>
    <w:p w:rsidR="009112C0" w:rsidRPr="00807D2D" w:rsidRDefault="009112C0" w:rsidP="00200458">
      <w:pPr>
        <w:numPr>
          <w:ilvl w:val="0"/>
          <w:numId w:val="12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إبعاد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تدخل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العليا</w:t>
      </w:r>
    </w:p>
    <w:p w:rsidR="009112C0" w:rsidRPr="00807D2D" w:rsidRDefault="009112C0" w:rsidP="00200458">
      <w:pPr>
        <w:numPr>
          <w:ilvl w:val="0"/>
          <w:numId w:val="12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التركيز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العمي</w:t>
      </w:r>
      <w:r w:rsidRPr="00807D2D">
        <w:rPr>
          <w:rFonts w:ascii="Times New Roman" w:eastAsia="FreeSerif" w:hAnsi="Times New Roman" w:cs="Times New Roman" w:hint="cs"/>
          <w:color w:val="000000" w:themeColor="text1"/>
          <w:sz w:val="24"/>
          <w:szCs w:val="24"/>
          <w:rtl/>
        </w:rPr>
        <w:t>ل</w:t>
      </w:r>
    </w:p>
    <w:p w:rsidR="009112C0" w:rsidRPr="00807D2D" w:rsidRDefault="009112C0" w:rsidP="00200458">
      <w:pPr>
        <w:numPr>
          <w:ilvl w:val="0"/>
          <w:numId w:val="12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التركيز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الفردي</w:t>
      </w:r>
    </w:p>
    <w:p w:rsidR="009112C0" w:rsidRPr="00807D2D" w:rsidRDefault="009112C0" w:rsidP="00200458">
      <w:pPr>
        <w:numPr>
          <w:ilvl w:val="0"/>
          <w:numId w:val="12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ب</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B87652">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إليه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بعد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مضي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عشر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سنوات</w:t>
      </w:r>
      <w:r w:rsidR="00B87652"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بحيث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حياة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الأعمال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هو</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2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العالمي</w:t>
      </w:r>
    </w:p>
    <w:p w:rsidR="00DF31E6" w:rsidRPr="00807D2D" w:rsidRDefault="00DF31E6" w:rsidP="00200458">
      <w:pPr>
        <w:numPr>
          <w:ilvl w:val="0"/>
          <w:numId w:val="12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مستخدموا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الأدوات</w:t>
      </w:r>
    </w:p>
    <w:p w:rsidR="00DF31E6" w:rsidRPr="00807D2D" w:rsidRDefault="00DF31E6" w:rsidP="00200458">
      <w:pPr>
        <w:numPr>
          <w:ilvl w:val="0"/>
          <w:numId w:val="12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منفذو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التحسينات</w:t>
      </w:r>
    </w:p>
    <w:p w:rsidR="00DF31E6" w:rsidRPr="00807D2D" w:rsidRDefault="00DF31E6" w:rsidP="00200458">
      <w:pPr>
        <w:numPr>
          <w:ilvl w:val="0"/>
          <w:numId w:val="12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رابحوا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الجوائز</w:t>
      </w:r>
    </w:p>
    <w:p w:rsidR="00B87652" w:rsidRPr="00807D2D" w:rsidRDefault="00B87652" w:rsidP="00B8765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E305C3" w:rsidRPr="00807D2D" w:rsidRDefault="00E305C3" w:rsidP="00B87652">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بحداثة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عهد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مجال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تحسينات</w:t>
      </w:r>
      <w:r w:rsidR="00B87652"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3</w:t>
      </w:r>
      <w:r w:rsidR="00B87652" w:rsidRPr="00807D2D">
        <w:rPr>
          <w:rFonts w:ascii="Times New Roman" w:eastAsia="FreeSerif" w:hAnsi="Times New Roman" w:cs="Times New Roman"/>
          <w:color w:val="000000" w:themeColor="text1"/>
          <w:sz w:val="24"/>
          <w:szCs w:val="24"/>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سنوات</w:t>
      </w:r>
      <w:r w:rsidR="00B87652" w:rsidRPr="00807D2D">
        <w:rPr>
          <w:rFonts w:ascii="Times New Roman" w:eastAsia="FreeSerif" w:hAnsi="Times New Roman" w:cs="Times New Roman"/>
          <w:color w:val="000000" w:themeColor="text1"/>
          <w:sz w:val="24"/>
          <w:szCs w:val="24"/>
        </w:rPr>
        <w:t>(</w:t>
      </w:r>
      <w:r w:rsidRPr="00807D2D">
        <w:rPr>
          <w:rFonts w:ascii="Times New Roman" w:eastAsia="FreeSerif" w:hAnsi="Times New Roman" w:cs="Times New Roman"/>
          <w:color w:val="000000" w:themeColor="text1"/>
          <w:sz w:val="24"/>
          <w:szCs w:val="24"/>
        </w:rPr>
        <w:t xml:space="preserve"> </w:t>
      </w:r>
      <w:r w:rsidR="00B87652"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فأقل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هو</w:t>
      </w:r>
      <w:r w:rsidRPr="00807D2D">
        <w:rPr>
          <w:rFonts w:ascii="Times New Roman" w:eastAsia="FreeSerif" w:hAnsi="Times New Roman" w:cs="Times New Roman"/>
          <w:color w:val="000000" w:themeColor="text1"/>
          <w:sz w:val="24"/>
          <w:szCs w:val="24"/>
        </w:rPr>
        <w:t xml:space="preserve"> :</w:t>
      </w:r>
    </w:p>
    <w:p w:rsidR="00E305C3" w:rsidRPr="00807D2D" w:rsidRDefault="00E305C3" w:rsidP="00200458">
      <w:pPr>
        <w:numPr>
          <w:ilvl w:val="0"/>
          <w:numId w:val="12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مستخدمو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الأدوات</w:t>
      </w:r>
    </w:p>
    <w:p w:rsidR="00E305C3" w:rsidRPr="00807D2D" w:rsidRDefault="00E305C3" w:rsidP="00200458">
      <w:pPr>
        <w:numPr>
          <w:ilvl w:val="0"/>
          <w:numId w:val="12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منفذو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التحسينات</w:t>
      </w:r>
    </w:p>
    <w:p w:rsidR="00E305C3" w:rsidRPr="00807D2D" w:rsidRDefault="00E305C3" w:rsidP="00200458">
      <w:pPr>
        <w:numPr>
          <w:ilvl w:val="0"/>
          <w:numId w:val="12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المترددون</w:t>
      </w:r>
    </w:p>
    <w:p w:rsidR="00E305C3" w:rsidRPr="00807D2D" w:rsidRDefault="00E305C3" w:rsidP="00200458">
      <w:pPr>
        <w:numPr>
          <w:ilvl w:val="0"/>
          <w:numId w:val="12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الملتزمون</w:t>
      </w:r>
    </w:p>
    <w:p w:rsidR="00B87652" w:rsidRPr="00807D2D" w:rsidRDefault="00B87652" w:rsidP="00B8765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87652" w:rsidRPr="00807D2D" w:rsidRDefault="00B87652" w:rsidP="00B87652">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خبرة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hint="cs"/>
          <w:color w:val="000000" w:themeColor="text1"/>
          <w:sz w:val="24"/>
          <w:szCs w:val="24"/>
          <w:rtl/>
        </w:rPr>
        <w:t xml:space="preserve"> (3-5) </w:t>
      </w:r>
      <w:r w:rsidRPr="00807D2D">
        <w:rPr>
          <w:rFonts w:ascii="Times New Roman" w:eastAsia="FreeSerif" w:hAnsi="Times New Roman" w:cs="Times New Roman" w:hint="eastAsia"/>
          <w:color w:val="000000" w:themeColor="text1"/>
          <w:sz w:val="24"/>
          <w:szCs w:val="24"/>
          <w:rtl/>
        </w:rPr>
        <w:t>سنو</w:t>
      </w:r>
      <w:r w:rsidRPr="00807D2D">
        <w:rPr>
          <w:rFonts w:ascii="Times New Roman" w:eastAsia="FreeSerif" w:hAnsi="Times New Roman" w:cs="Times New Roman" w:hint="cs"/>
          <w:color w:val="000000" w:themeColor="text1"/>
          <w:sz w:val="24"/>
          <w:szCs w:val="24"/>
          <w:rtl/>
        </w:rPr>
        <w:t>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بتجريب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جديدة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وتستخدم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الأساليب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الإحصائية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لضبط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هو</w:t>
      </w:r>
      <w:r w:rsidRPr="00807D2D">
        <w:rPr>
          <w:rFonts w:ascii="Times New Roman" w:eastAsia="FreeSerif" w:hAnsi="Times New Roman" w:cs="Times New Roman"/>
          <w:color w:val="000000" w:themeColor="text1"/>
          <w:sz w:val="24"/>
          <w:szCs w:val="24"/>
        </w:rPr>
        <w:t>:</w:t>
      </w:r>
    </w:p>
    <w:p w:rsidR="00B87652" w:rsidRPr="00807D2D" w:rsidRDefault="00B87652" w:rsidP="00200458">
      <w:pPr>
        <w:numPr>
          <w:ilvl w:val="0"/>
          <w:numId w:val="12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منفذو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التحسينات</w:t>
      </w:r>
    </w:p>
    <w:p w:rsidR="00B87652" w:rsidRPr="00807D2D" w:rsidRDefault="00B87652" w:rsidP="00200458">
      <w:pPr>
        <w:numPr>
          <w:ilvl w:val="0"/>
          <w:numId w:val="12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مستخدمو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الأدوات</w:t>
      </w:r>
    </w:p>
    <w:p w:rsidR="00B87652" w:rsidRPr="00807D2D" w:rsidRDefault="00B87652" w:rsidP="00200458">
      <w:pPr>
        <w:numPr>
          <w:ilvl w:val="0"/>
          <w:numId w:val="12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المترددون</w:t>
      </w:r>
    </w:p>
    <w:p w:rsidR="00B87652" w:rsidRPr="00807D2D" w:rsidRDefault="00B87652" w:rsidP="00200458">
      <w:pPr>
        <w:numPr>
          <w:ilvl w:val="0"/>
          <w:numId w:val="12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رابحو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الجوائز</w:t>
      </w:r>
    </w:p>
    <w:p w:rsidR="00B87652" w:rsidRPr="00807D2D" w:rsidRDefault="00B87652" w:rsidP="00B8765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87652" w:rsidRPr="00807D2D" w:rsidRDefault="00B87652" w:rsidP="003D448C">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أحدى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إليه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بعد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مضي</w:t>
      </w:r>
      <w:r w:rsidRPr="00807D2D">
        <w:rPr>
          <w:rFonts w:ascii="Times New Roman" w:eastAsia="FreeSerif" w:hAnsi="Times New Roman" w:cs="Times New Roman"/>
          <w:color w:val="000000" w:themeColor="text1"/>
          <w:sz w:val="24"/>
          <w:szCs w:val="24"/>
        </w:rPr>
        <w:t xml:space="preserve"> </w:t>
      </w:r>
      <w:r w:rsidR="003D448C" w:rsidRPr="00807D2D">
        <w:rPr>
          <w:rFonts w:ascii="Times New Roman" w:eastAsia="FreeSerif" w:hAnsi="Times New Roman" w:cs="Times New Roman" w:hint="cs"/>
          <w:color w:val="000000" w:themeColor="text1"/>
          <w:sz w:val="24"/>
          <w:szCs w:val="24"/>
          <w:rtl/>
        </w:rPr>
        <w:t>5</w:t>
      </w:r>
      <w:r w:rsidRPr="00807D2D">
        <w:rPr>
          <w:rFonts w:ascii="Times New Roman" w:eastAsia="FreeSerif" w:hAnsi="Times New Roman" w:cs="Times New Roman"/>
          <w:color w:val="000000" w:themeColor="text1"/>
          <w:sz w:val="24"/>
          <w:szCs w:val="24"/>
        </w:rPr>
        <w:t xml:space="preserve"> </w:t>
      </w:r>
      <w:r w:rsidR="003D448C" w:rsidRPr="00807D2D">
        <w:rPr>
          <w:rFonts w:ascii="Times New Roman" w:eastAsia="FreeSerif" w:hAnsi="Times New Roman" w:cs="Times New Roman" w:hint="cs"/>
          <w:color w:val="000000" w:themeColor="text1"/>
          <w:sz w:val="24"/>
          <w:szCs w:val="24"/>
          <w:rtl/>
        </w:rPr>
        <w:t xml:space="preserve">- 8 </w:t>
      </w:r>
      <w:r w:rsidRPr="00807D2D">
        <w:rPr>
          <w:rFonts w:ascii="Times New Roman" w:eastAsia="FreeSerif" w:hAnsi="Times New Roman" w:cs="Times New Roman" w:hint="eastAsia"/>
          <w:color w:val="000000" w:themeColor="text1"/>
          <w:sz w:val="24"/>
          <w:szCs w:val="24"/>
          <w:rtl/>
        </w:rPr>
        <w:t>سنوات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ممارسة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تهتم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الثقافة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الطويل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هو</w:t>
      </w:r>
      <w:r w:rsidRPr="00807D2D">
        <w:rPr>
          <w:rFonts w:ascii="Times New Roman" w:eastAsia="FreeSerif" w:hAnsi="Times New Roman" w:cs="Times New Roman"/>
          <w:color w:val="000000" w:themeColor="text1"/>
          <w:sz w:val="24"/>
          <w:szCs w:val="24"/>
        </w:rPr>
        <w:t xml:space="preserve"> :</w:t>
      </w:r>
    </w:p>
    <w:p w:rsidR="00B87652" w:rsidRPr="00807D2D" w:rsidRDefault="00B87652" w:rsidP="00200458">
      <w:pPr>
        <w:numPr>
          <w:ilvl w:val="0"/>
          <w:numId w:val="13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العالمي</w:t>
      </w:r>
    </w:p>
    <w:p w:rsidR="00B87652" w:rsidRPr="00807D2D" w:rsidRDefault="00B87652" w:rsidP="00200458">
      <w:pPr>
        <w:numPr>
          <w:ilvl w:val="0"/>
          <w:numId w:val="13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مستخدمو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الأدوات</w:t>
      </w:r>
    </w:p>
    <w:p w:rsidR="00B87652" w:rsidRPr="00807D2D" w:rsidRDefault="00B87652" w:rsidP="00200458">
      <w:pPr>
        <w:numPr>
          <w:ilvl w:val="0"/>
          <w:numId w:val="13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رابحو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الجوائز</w:t>
      </w:r>
    </w:p>
    <w:p w:rsidR="00B87652" w:rsidRPr="00807D2D" w:rsidRDefault="00B87652" w:rsidP="00200458">
      <w:pPr>
        <w:numPr>
          <w:ilvl w:val="0"/>
          <w:numId w:val="13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منفذو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التحسينات</w:t>
      </w:r>
    </w:p>
    <w:p w:rsidR="00B87652" w:rsidRPr="00807D2D" w:rsidRDefault="00B87652" w:rsidP="00B87652">
      <w:pPr>
        <w:autoSpaceDE w:val="0"/>
        <w:autoSpaceDN w:val="0"/>
        <w:adjustRightInd w:val="0"/>
        <w:spacing w:after="0" w:line="240" w:lineRule="auto"/>
        <w:ind w:left="720"/>
        <w:contextualSpacing/>
        <w:rPr>
          <w:rFonts w:ascii="Times New Roman" w:eastAsia="FreeSerif" w:hAnsi="Times New Roman" w:cs="Times New Roman"/>
          <w:color w:val="000000" w:themeColor="text1"/>
          <w:sz w:val="24"/>
          <w:szCs w:val="24"/>
        </w:rPr>
      </w:pPr>
    </w:p>
    <w:p w:rsidR="00B87652" w:rsidRPr="00807D2D" w:rsidRDefault="00B87652" w:rsidP="00B8765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87652" w:rsidRPr="00807D2D" w:rsidRDefault="00B87652" w:rsidP="00B8765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B87652" w:rsidRPr="00807D2D" w:rsidRDefault="00B87652" w:rsidP="00B8765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B87652" w:rsidRPr="00807D2D" w:rsidRDefault="00B87652" w:rsidP="00B8765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6D1542" w:rsidRPr="00807D2D" w:rsidRDefault="006D1542" w:rsidP="006D1542">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lastRenderedPageBreak/>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خصائص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منفذو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التحسينات</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لتبني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p>
    <w:p w:rsidR="006D1542" w:rsidRPr="00807D2D" w:rsidRDefault="006D1542" w:rsidP="00200458">
      <w:pPr>
        <w:numPr>
          <w:ilvl w:val="0"/>
          <w:numId w:val="12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اهتمام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6D1542" w:rsidRPr="00807D2D" w:rsidRDefault="006D1542" w:rsidP="00200458">
      <w:pPr>
        <w:numPr>
          <w:ilvl w:val="0"/>
          <w:numId w:val="12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صورية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وانتشار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ثقافة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اللوم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الدوائر</w:t>
      </w:r>
    </w:p>
    <w:p w:rsidR="006D1542" w:rsidRPr="00807D2D" w:rsidRDefault="006D1542" w:rsidP="00200458">
      <w:pPr>
        <w:numPr>
          <w:ilvl w:val="0"/>
          <w:numId w:val="12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اتباع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سياسة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الأخطاء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والتشدد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بدرجة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كبيرة</w:t>
      </w:r>
    </w:p>
    <w:p w:rsidR="006D1542" w:rsidRPr="00807D2D" w:rsidRDefault="006D1542" w:rsidP="00200458">
      <w:pPr>
        <w:numPr>
          <w:ilvl w:val="0"/>
          <w:numId w:val="12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نركز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جهود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دوائر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التصنيع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فقط</w:t>
      </w:r>
    </w:p>
    <w:p w:rsidR="006D1542" w:rsidRPr="00807D2D" w:rsidRDefault="006D1542" w:rsidP="006D154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6D1542" w:rsidRPr="00807D2D" w:rsidRDefault="006D1542" w:rsidP="006D1542">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خصائص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الملتزمون</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لتبني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p>
    <w:p w:rsidR="006D1542" w:rsidRPr="00807D2D" w:rsidRDefault="006D1542" w:rsidP="00200458">
      <w:pPr>
        <w:numPr>
          <w:ilvl w:val="0"/>
          <w:numId w:val="12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تركز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جهود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دوائر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التصنيع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فقط</w:t>
      </w:r>
    </w:p>
    <w:p w:rsidR="006D1542" w:rsidRPr="00807D2D" w:rsidRDefault="006D1542" w:rsidP="00200458">
      <w:pPr>
        <w:numPr>
          <w:ilvl w:val="0"/>
          <w:numId w:val="12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اتباع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سياسة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الأخطاء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والتشدد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بدرجة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كبير</w:t>
      </w:r>
    </w:p>
    <w:p w:rsidR="006D1542" w:rsidRPr="00807D2D" w:rsidRDefault="006D1542" w:rsidP="00200458">
      <w:pPr>
        <w:numPr>
          <w:ilvl w:val="0"/>
          <w:numId w:val="12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إحداث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الناجحة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6D1542" w:rsidRPr="00807D2D" w:rsidRDefault="006D1542" w:rsidP="00200458">
      <w:pPr>
        <w:numPr>
          <w:ilvl w:val="0"/>
          <w:numId w:val="12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اتباع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الفحص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للمواد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والمنتجات</w:t>
      </w:r>
    </w:p>
    <w:p w:rsidR="006D1542" w:rsidRPr="00807D2D" w:rsidRDefault="006D1542" w:rsidP="006D1542">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6D1542" w:rsidRPr="00807D2D" w:rsidRDefault="006D1542" w:rsidP="006D1542">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خصائص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المترددون</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تتبنى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p>
    <w:p w:rsidR="006D1542" w:rsidRPr="00807D2D" w:rsidRDefault="006D1542" w:rsidP="00200458">
      <w:pPr>
        <w:numPr>
          <w:ilvl w:val="0"/>
          <w:numId w:val="12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صورية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وانتشار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ثقافة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اللوم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الدوائر</w:t>
      </w:r>
    </w:p>
    <w:p w:rsidR="006D1542" w:rsidRPr="00807D2D" w:rsidRDefault="006D1542" w:rsidP="00200458">
      <w:pPr>
        <w:numPr>
          <w:ilvl w:val="0"/>
          <w:numId w:val="12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إثارة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دافعية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خلال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التهديد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بالعقاب</w:t>
      </w:r>
    </w:p>
    <w:p w:rsidR="006D1542" w:rsidRPr="00807D2D" w:rsidRDefault="006D1542" w:rsidP="00200458">
      <w:pPr>
        <w:numPr>
          <w:ilvl w:val="0"/>
          <w:numId w:val="12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تركيز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جهود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دوائر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التصنيع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فقط</w:t>
      </w:r>
    </w:p>
    <w:p w:rsidR="006D1542" w:rsidRPr="00807D2D" w:rsidRDefault="006D1542" w:rsidP="00200458">
      <w:pPr>
        <w:numPr>
          <w:ilvl w:val="0"/>
          <w:numId w:val="12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إجراء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يتعلق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بأنشطة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المستمر</w:t>
      </w:r>
    </w:p>
    <w:p w:rsidR="006D1542" w:rsidRPr="00807D2D" w:rsidRDefault="006D1542" w:rsidP="006D1542">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خصائص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مستخدمو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الأدوات</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لتبني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p>
    <w:p w:rsidR="006D1542" w:rsidRPr="00807D2D" w:rsidRDefault="006D1542" w:rsidP="00200458">
      <w:pPr>
        <w:numPr>
          <w:ilvl w:val="0"/>
          <w:numId w:val="13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اتباع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الفحص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w:t>
      </w:r>
    </w:p>
    <w:p w:rsidR="006D1542" w:rsidRPr="00807D2D" w:rsidRDefault="006D1542" w:rsidP="00200458">
      <w:pPr>
        <w:numPr>
          <w:ilvl w:val="0"/>
          <w:numId w:val="13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إجراء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المقارنات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المرجعية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يتعلق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بأنشطة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w:t>
      </w:r>
    </w:p>
    <w:p w:rsidR="006D1542" w:rsidRPr="00807D2D" w:rsidRDefault="006D1542" w:rsidP="00200458">
      <w:pPr>
        <w:numPr>
          <w:ilvl w:val="0"/>
          <w:numId w:val="13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تركيز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جهود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دوائر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التصنيع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فقط</w:t>
      </w:r>
    </w:p>
    <w:p w:rsidR="006D1542" w:rsidRPr="00807D2D" w:rsidRDefault="006D1542" w:rsidP="00200458">
      <w:pPr>
        <w:numPr>
          <w:ilvl w:val="0"/>
          <w:numId w:val="13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اتباع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سياسة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الأخطاء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التشدد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بدرجة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كبيرة</w:t>
      </w:r>
    </w:p>
    <w:p w:rsidR="00FF32BE" w:rsidRPr="00807D2D" w:rsidRDefault="00FF32BE"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FF32BE" w:rsidRPr="00807D2D" w:rsidRDefault="00FF32BE"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النشاطات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تتضمنها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الإعداد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2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صياغة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الرؤيا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القيادية</w:t>
      </w:r>
    </w:p>
    <w:p w:rsidR="00DF31E6" w:rsidRPr="00807D2D" w:rsidRDefault="00DF31E6" w:rsidP="00200458">
      <w:pPr>
        <w:numPr>
          <w:ilvl w:val="0"/>
          <w:numId w:val="12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الأهداف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الإستراتيجية</w:t>
      </w:r>
    </w:p>
    <w:p w:rsidR="00DF31E6" w:rsidRPr="00807D2D" w:rsidRDefault="00DF31E6" w:rsidP="00200458">
      <w:pPr>
        <w:numPr>
          <w:ilvl w:val="0"/>
          <w:numId w:val="12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البيئة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الداخلية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والخارجية</w:t>
      </w:r>
    </w:p>
    <w:p w:rsidR="00DF31E6" w:rsidRPr="00807D2D" w:rsidRDefault="00DF31E6" w:rsidP="00200458">
      <w:pPr>
        <w:numPr>
          <w:ilvl w:val="0"/>
          <w:numId w:val="12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إيجاد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ثقافة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وتعزز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مفهوم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6D1542" w:rsidRPr="00807D2D" w:rsidRDefault="006D1542" w:rsidP="006D1542">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الإعداد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بعدة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نشاطات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منها</w:t>
      </w:r>
      <w:r w:rsidRPr="00807D2D">
        <w:rPr>
          <w:rFonts w:ascii="Times New Roman" w:eastAsia="FreeSerif" w:hAnsi="Times New Roman" w:cs="Times New Roman"/>
          <w:color w:val="000000" w:themeColor="text1"/>
          <w:sz w:val="24"/>
          <w:szCs w:val="24"/>
        </w:rPr>
        <w:t xml:space="preserve"> :</w:t>
      </w:r>
    </w:p>
    <w:p w:rsidR="006D1542" w:rsidRPr="00807D2D" w:rsidRDefault="006D1542" w:rsidP="00200458">
      <w:pPr>
        <w:numPr>
          <w:ilvl w:val="0"/>
          <w:numId w:val="13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مدير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6D1542" w:rsidRPr="00807D2D" w:rsidRDefault="006D1542" w:rsidP="00200458">
      <w:pPr>
        <w:numPr>
          <w:ilvl w:val="0"/>
          <w:numId w:val="13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رسالة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p>
    <w:p w:rsidR="006D1542" w:rsidRPr="00807D2D" w:rsidRDefault="006D1542" w:rsidP="00200458">
      <w:pPr>
        <w:numPr>
          <w:ilvl w:val="0"/>
          <w:numId w:val="13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دراسة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توقعات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ومتطلباتهم</w:t>
      </w:r>
    </w:p>
    <w:p w:rsidR="006D1542" w:rsidRPr="00807D2D" w:rsidRDefault="006D1542" w:rsidP="00200458">
      <w:pPr>
        <w:numPr>
          <w:ilvl w:val="0"/>
          <w:numId w:val="13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بناء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ومنحها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الصلاحيات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اللازمة</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E5D70" w:rsidRPr="00807D2D" w:rsidRDefault="000E5D70" w:rsidP="000E5D70">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التخطيط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بعدة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نشاطات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منها</w:t>
      </w:r>
      <w:r w:rsidRPr="00807D2D">
        <w:rPr>
          <w:rFonts w:ascii="Times New Roman" w:eastAsia="FreeSerif" w:hAnsi="Times New Roman" w:cs="Times New Roman"/>
          <w:color w:val="000000" w:themeColor="text1"/>
          <w:sz w:val="24"/>
          <w:szCs w:val="24"/>
        </w:rPr>
        <w:t xml:space="preserve"> :</w:t>
      </w:r>
    </w:p>
    <w:p w:rsidR="000E5D70" w:rsidRPr="00807D2D" w:rsidRDefault="000E5D70" w:rsidP="00200458">
      <w:pPr>
        <w:numPr>
          <w:ilvl w:val="0"/>
          <w:numId w:val="12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تشكيل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مجلس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0E5D70" w:rsidRPr="00807D2D" w:rsidRDefault="000E5D70" w:rsidP="00200458">
      <w:pPr>
        <w:numPr>
          <w:ilvl w:val="0"/>
          <w:numId w:val="12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صياغة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الرؤيا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القيادية</w:t>
      </w:r>
    </w:p>
    <w:p w:rsidR="000E5D70" w:rsidRPr="00807D2D" w:rsidRDefault="000E5D70" w:rsidP="00200458">
      <w:pPr>
        <w:numPr>
          <w:ilvl w:val="0"/>
          <w:numId w:val="12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بناء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ومنحها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الصلاحيات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اللازمة</w:t>
      </w:r>
    </w:p>
    <w:p w:rsidR="000E5D70" w:rsidRPr="00807D2D" w:rsidRDefault="000E5D70" w:rsidP="00200458">
      <w:pPr>
        <w:numPr>
          <w:ilvl w:val="0"/>
          <w:numId w:val="12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إيجاد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ثقافة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وتعزز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مفهوم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0E5D70" w:rsidRPr="00807D2D" w:rsidRDefault="000E5D70"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A73184" w:rsidRPr="00807D2D" w:rsidRDefault="00A73184"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27"/>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ت</w:t>
      </w:r>
      <w:r w:rsidRPr="00807D2D">
        <w:rPr>
          <w:rFonts w:ascii="Times New Roman" w:eastAsia="FreeSerif" w:hAnsi="Times New Roman" w:cs="Times New Roman" w:hint="eastAsia"/>
          <w:color w:val="000000" w:themeColor="text1"/>
          <w:sz w:val="24"/>
          <w:szCs w:val="24"/>
          <w:rtl/>
        </w:rPr>
        <w:t>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التخطيط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بمثابة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حجر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p>
    <w:p w:rsidR="00DF31E6" w:rsidRPr="00807D2D" w:rsidRDefault="00DF31E6" w:rsidP="00200458">
      <w:pPr>
        <w:numPr>
          <w:ilvl w:val="0"/>
          <w:numId w:val="127"/>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تسعى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لنشر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تجاربها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ونجاحاتها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المتقدمة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p>
    <w:p w:rsidR="00DF31E6" w:rsidRPr="00807D2D" w:rsidRDefault="00DF31E6" w:rsidP="00200458">
      <w:pPr>
        <w:numPr>
          <w:ilvl w:val="0"/>
          <w:numId w:val="127"/>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الإستغناء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اللاحقة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أثناء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والتقويم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00A73184" w:rsidRPr="00807D2D">
        <w:rPr>
          <w:rFonts w:ascii="Times New Roman" w:eastAsia="FreeSerif" w:hAnsi="Times New Roman" w:cs="Times New Roman" w:hint="cs"/>
          <w:color w:val="000000" w:themeColor="text1"/>
          <w:sz w:val="24"/>
          <w:szCs w:val="24"/>
          <w:rtl/>
        </w:rPr>
        <w:t xml:space="preserve"> (تبنى الرقابة المرحلية بالاضافة الى الرقابة اللاحقة ولايستغنى عنها )</w:t>
      </w:r>
    </w:p>
    <w:p w:rsidR="00DF31E6" w:rsidRPr="00807D2D" w:rsidRDefault="00DF31E6" w:rsidP="00200458">
      <w:pPr>
        <w:numPr>
          <w:ilvl w:val="0"/>
          <w:numId w:val="127"/>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لوقت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طويل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بغية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استكمال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التطبيق</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3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التخطيط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بمثابة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حجر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الشامله</w:t>
      </w:r>
    </w:p>
    <w:p w:rsidR="00DF31E6" w:rsidRPr="00807D2D" w:rsidRDefault="00DF31E6" w:rsidP="00200458">
      <w:pPr>
        <w:numPr>
          <w:ilvl w:val="0"/>
          <w:numId w:val="13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تستدعي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المديرين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والعملاء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لإطلاعهم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الإيجابي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التنفيذ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التطبيق</w:t>
      </w:r>
      <w:r w:rsidR="00A73184" w:rsidRPr="00807D2D">
        <w:rPr>
          <w:rFonts w:ascii="Times New Roman" w:eastAsia="FreeSerif" w:hAnsi="Times New Roman" w:cs="Times New Roman" w:hint="cs"/>
          <w:color w:val="000000" w:themeColor="text1"/>
          <w:sz w:val="24"/>
          <w:szCs w:val="24"/>
          <w:rtl/>
        </w:rPr>
        <w:t xml:space="preserve"> (في المرحلة المتقدمة )</w:t>
      </w:r>
    </w:p>
    <w:p w:rsidR="00DF31E6" w:rsidRPr="00807D2D" w:rsidRDefault="00DF31E6" w:rsidP="00200458">
      <w:pPr>
        <w:numPr>
          <w:ilvl w:val="0"/>
          <w:numId w:val="13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تبنى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المتزامنة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بالإضافة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البعدية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والتقويم</w:t>
      </w:r>
    </w:p>
    <w:p w:rsidR="00DF31E6" w:rsidRPr="00807D2D" w:rsidRDefault="00DF31E6" w:rsidP="00200458">
      <w:pPr>
        <w:numPr>
          <w:ilvl w:val="0"/>
          <w:numId w:val="13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تسعى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لنشر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تجاربها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ونجاحاتها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المتقدمة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التطبيق</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3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التنفيذ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بناء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منحها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الصلاحيات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اللازمة</w:t>
      </w:r>
      <w:r w:rsidR="00A73184" w:rsidRPr="00807D2D">
        <w:rPr>
          <w:rFonts w:ascii="Times New Roman" w:eastAsia="FreeSerif" w:hAnsi="Times New Roman" w:cs="Times New Roman" w:hint="cs"/>
          <w:color w:val="000000" w:themeColor="text1"/>
          <w:sz w:val="24"/>
          <w:szCs w:val="24"/>
          <w:rtl/>
        </w:rPr>
        <w:t xml:space="preserve"> (مرحلة الاعداد )</w:t>
      </w:r>
    </w:p>
    <w:p w:rsidR="00DF31E6" w:rsidRPr="00807D2D" w:rsidRDefault="00DF31E6" w:rsidP="00200458">
      <w:pPr>
        <w:numPr>
          <w:ilvl w:val="0"/>
          <w:numId w:val="134"/>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تبني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المتزامنة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الإضافة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البعدية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التقويم</w:t>
      </w:r>
    </w:p>
    <w:p w:rsidR="00DF31E6" w:rsidRPr="00807D2D" w:rsidRDefault="00DF31E6" w:rsidP="00200458">
      <w:pPr>
        <w:numPr>
          <w:ilvl w:val="0"/>
          <w:numId w:val="134"/>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تستدعي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المديرين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الموردين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لإطلاعهم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الإيجابي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المتقدمة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التطبيق</w:t>
      </w:r>
    </w:p>
    <w:p w:rsidR="00DF31E6" w:rsidRPr="00807D2D" w:rsidRDefault="00DF31E6" w:rsidP="00200458">
      <w:pPr>
        <w:numPr>
          <w:ilvl w:val="0"/>
          <w:numId w:val="134"/>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التخطيط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بمثابة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حجر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داخل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p>
    <w:p w:rsidR="00DF31E6" w:rsidRPr="00807D2D" w:rsidRDefault="00DF31E6" w:rsidP="000E5D70">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jc w:val="center"/>
        <w:rPr>
          <w:rFonts w:ascii="Times New Roman" w:eastAsia="FreeSerif" w:hAnsi="Times New Roman" w:cs="Times New Roman"/>
          <w:color w:val="000000" w:themeColor="text1"/>
          <w:sz w:val="24"/>
          <w:szCs w:val="24"/>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DF31E6" w:rsidRPr="00807D2D" w:rsidRDefault="00A41C52" w:rsidP="009112C0">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المحاضرة الحادية عشر</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تلجأ</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للتوصيف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بالعلامة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التجارية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بكونها</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3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تعتمد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يصعب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اكتشافها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ومقارنتها</w:t>
      </w:r>
    </w:p>
    <w:p w:rsidR="00DF31E6" w:rsidRPr="00807D2D" w:rsidRDefault="00DF31E6" w:rsidP="00200458">
      <w:pPr>
        <w:numPr>
          <w:ilvl w:val="0"/>
          <w:numId w:val="13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أحجام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كبيرة</w:t>
      </w:r>
    </w:p>
    <w:p w:rsidR="00DF31E6" w:rsidRPr="00807D2D" w:rsidRDefault="00DF31E6" w:rsidP="00200458">
      <w:pPr>
        <w:numPr>
          <w:ilvl w:val="0"/>
          <w:numId w:val="13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لايفوق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الأخرى</w:t>
      </w:r>
    </w:p>
    <w:p w:rsidR="00DF31E6" w:rsidRPr="00807D2D" w:rsidRDefault="00DF31E6" w:rsidP="00200458">
      <w:pPr>
        <w:numPr>
          <w:ilvl w:val="0"/>
          <w:numId w:val="13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يخضع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التقني</w:t>
      </w:r>
    </w:p>
    <w:p w:rsidR="00A46C21" w:rsidRPr="00807D2D" w:rsidRDefault="00A46C21" w:rsidP="00A46C21">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تلجأ</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للتوصيف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بالعلامة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التجارية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بكونها</w:t>
      </w:r>
      <w:r w:rsidRPr="00807D2D">
        <w:rPr>
          <w:rFonts w:ascii="Times New Roman" w:eastAsia="FreeSerif" w:hAnsi="Times New Roman" w:cs="Times New Roman"/>
          <w:color w:val="000000" w:themeColor="text1"/>
          <w:sz w:val="24"/>
          <w:szCs w:val="24"/>
        </w:rPr>
        <w:t xml:space="preserve"> :</w:t>
      </w:r>
    </w:p>
    <w:p w:rsidR="00A46C21" w:rsidRPr="00807D2D" w:rsidRDefault="00A46C21" w:rsidP="00200458">
      <w:pPr>
        <w:numPr>
          <w:ilvl w:val="0"/>
          <w:numId w:val="13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لايتفوق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الأخرى</w:t>
      </w:r>
    </w:p>
    <w:p w:rsidR="00A46C21" w:rsidRPr="00807D2D" w:rsidRDefault="00A46C21" w:rsidP="00200458">
      <w:pPr>
        <w:numPr>
          <w:ilvl w:val="0"/>
          <w:numId w:val="13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أحجام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كبيرة</w:t>
      </w:r>
    </w:p>
    <w:p w:rsidR="00A46C21" w:rsidRPr="00807D2D" w:rsidRDefault="00A46C21" w:rsidP="00200458">
      <w:pPr>
        <w:numPr>
          <w:ilvl w:val="0"/>
          <w:numId w:val="13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لاتعتمد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سرية</w:t>
      </w:r>
    </w:p>
    <w:p w:rsidR="00A46C21" w:rsidRPr="00807D2D" w:rsidRDefault="00A46C21" w:rsidP="00200458">
      <w:pPr>
        <w:numPr>
          <w:ilvl w:val="0"/>
          <w:numId w:val="13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يخضع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للعامل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التقني</w:t>
      </w:r>
    </w:p>
    <w:p w:rsidR="00A46C21" w:rsidRPr="00807D2D" w:rsidRDefault="00A46C21" w:rsidP="00A46C21">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تلجأ</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للتوصيف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التجارية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بكونها</w:t>
      </w:r>
      <w:r w:rsidRPr="00807D2D">
        <w:rPr>
          <w:rFonts w:ascii="Times New Roman" w:eastAsia="FreeSerif" w:hAnsi="Times New Roman" w:cs="Times New Roman"/>
          <w:color w:val="000000" w:themeColor="text1"/>
          <w:sz w:val="24"/>
          <w:szCs w:val="24"/>
        </w:rPr>
        <w:t xml:space="preserve"> :</w:t>
      </w:r>
    </w:p>
    <w:p w:rsidR="00A46C21" w:rsidRPr="00807D2D" w:rsidRDefault="00A46C21" w:rsidP="00200458">
      <w:pPr>
        <w:numPr>
          <w:ilvl w:val="0"/>
          <w:numId w:val="14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ينخفض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الأخرى</w:t>
      </w:r>
    </w:p>
    <w:p w:rsidR="00A46C21" w:rsidRPr="00807D2D" w:rsidRDefault="00A46C21" w:rsidP="00200458">
      <w:pPr>
        <w:numPr>
          <w:ilvl w:val="0"/>
          <w:numId w:val="14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لايعتمد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سرية</w:t>
      </w:r>
    </w:p>
    <w:p w:rsidR="00A46C21" w:rsidRPr="00807D2D" w:rsidRDefault="00A46C21" w:rsidP="00200458">
      <w:pPr>
        <w:numPr>
          <w:ilvl w:val="0"/>
          <w:numId w:val="14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تحدد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مستويات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أحجام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صغيرة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متميزة</w:t>
      </w:r>
    </w:p>
    <w:p w:rsidR="00A46C21" w:rsidRPr="00807D2D" w:rsidRDefault="00A46C21" w:rsidP="00200458">
      <w:pPr>
        <w:numPr>
          <w:ilvl w:val="0"/>
          <w:numId w:val="14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لآتعرض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منتجاتها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ظروف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تنافسية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قوية</w:t>
      </w:r>
    </w:p>
    <w:p w:rsidR="00A41C52" w:rsidRPr="00807D2D" w:rsidRDefault="00A41C52" w:rsidP="00A41C52">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w:t>
      </w:r>
      <w:r w:rsidRPr="00807D2D">
        <w:rPr>
          <w:rFonts w:ascii="Times New Roman" w:eastAsia="FreeSerif" w:hAnsi="Times New Roman" w:cs="Times New Roman" w:hint="eastAsia"/>
          <w:color w:val="000000" w:themeColor="text1"/>
          <w:sz w:val="24"/>
          <w:szCs w:val="24"/>
          <w:rtl/>
        </w:rPr>
        <w:t>تعبير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الناحية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الفنية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بهدف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تحقيق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تجانس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الوحدات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الأبعاد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أوالشكل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الوزن</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بحيث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مفهوم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توصيف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المشراة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A41C52" w:rsidRPr="00807D2D" w:rsidRDefault="00A41C52" w:rsidP="00200458">
      <w:pPr>
        <w:numPr>
          <w:ilvl w:val="0"/>
          <w:numId w:val="14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العلامات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التجارية</w:t>
      </w:r>
    </w:p>
    <w:p w:rsidR="00A41C52" w:rsidRPr="00807D2D" w:rsidRDefault="00A41C52" w:rsidP="00200458">
      <w:pPr>
        <w:numPr>
          <w:ilvl w:val="0"/>
          <w:numId w:val="14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التدريج</w:t>
      </w:r>
    </w:p>
    <w:p w:rsidR="00A41C52" w:rsidRPr="00807D2D" w:rsidRDefault="00A41C52" w:rsidP="00200458">
      <w:pPr>
        <w:numPr>
          <w:ilvl w:val="0"/>
          <w:numId w:val="14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العينات</w:t>
      </w:r>
    </w:p>
    <w:p w:rsidR="00A41C52" w:rsidRPr="00807D2D" w:rsidRDefault="00A41C52" w:rsidP="00200458">
      <w:pPr>
        <w:numPr>
          <w:ilvl w:val="0"/>
          <w:numId w:val="14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الخاصة</w:t>
      </w:r>
    </w:p>
    <w:p w:rsidR="00DF31E6" w:rsidRPr="00807D2D" w:rsidRDefault="00DF31E6" w:rsidP="00A46C21">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تستخرج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الكفاءة</w:t>
      </w:r>
      <w:r w:rsidR="00A46C21" w:rsidRPr="00807D2D">
        <w:rPr>
          <w:rFonts w:ascii="Times New Roman" w:eastAsia="FreeSerif" w:hAnsi="Times New Roman" w:cs="Times New Roman" w:hint="eastAsia"/>
          <w:color w:val="000000" w:themeColor="text1"/>
          <w:sz w:val="24"/>
          <w:szCs w:val="24"/>
          <w:rtl/>
        </w:rPr>
        <w:t xml:space="preserve"> كأحد</w:t>
      </w:r>
      <w:r w:rsidR="00A46C21" w:rsidRPr="00807D2D">
        <w:rPr>
          <w:rFonts w:ascii="Times New Roman" w:eastAsia="FreeSerif" w:hAnsi="Times New Roman" w:cs="Times New Roman"/>
          <w:color w:val="000000" w:themeColor="text1"/>
          <w:sz w:val="24"/>
          <w:szCs w:val="24"/>
        </w:rPr>
        <w:t xml:space="preserve"> </w:t>
      </w:r>
      <w:r w:rsidR="00A46C21" w:rsidRPr="00807D2D">
        <w:rPr>
          <w:rFonts w:ascii="Times New Roman" w:eastAsia="FreeSerif" w:hAnsi="Times New Roman" w:cs="Times New Roman" w:hint="eastAsia"/>
          <w:color w:val="000000" w:themeColor="text1"/>
          <w:sz w:val="24"/>
          <w:szCs w:val="24"/>
          <w:rtl/>
        </w:rPr>
        <w:t>مؤشرات</w:t>
      </w:r>
      <w:r w:rsidR="00A46C21" w:rsidRPr="00807D2D">
        <w:rPr>
          <w:rFonts w:ascii="Times New Roman" w:eastAsia="FreeSerif" w:hAnsi="Times New Roman" w:cs="Times New Roman"/>
          <w:color w:val="000000" w:themeColor="text1"/>
          <w:sz w:val="24"/>
          <w:szCs w:val="24"/>
        </w:rPr>
        <w:t xml:space="preserve"> </w:t>
      </w:r>
      <w:r w:rsidR="00A46C21" w:rsidRPr="00807D2D">
        <w:rPr>
          <w:rFonts w:ascii="Times New Roman" w:eastAsia="FreeSerif" w:hAnsi="Times New Roman" w:cs="Times New Roman" w:hint="eastAsia"/>
          <w:color w:val="000000" w:themeColor="text1"/>
          <w:sz w:val="24"/>
          <w:szCs w:val="24"/>
          <w:rtl/>
        </w:rPr>
        <w:t>الإنتاجية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خلال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قسمة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3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اوكمية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المدخلات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المتوقعة</w:t>
      </w:r>
    </w:p>
    <w:p w:rsidR="00DF31E6" w:rsidRPr="00807D2D" w:rsidRDefault="00DF31E6" w:rsidP="00200458">
      <w:pPr>
        <w:numPr>
          <w:ilvl w:val="0"/>
          <w:numId w:val="13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المتوقعة</w:t>
      </w:r>
    </w:p>
    <w:p w:rsidR="00DF31E6" w:rsidRPr="00807D2D" w:rsidRDefault="00DF31E6" w:rsidP="00200458">
      <w:pPr>
        <w:numPr>
          <w:ilvl w:val="0"/>
          <w:numId w:val="13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الموارد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المخططة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المستخدمة</w:t>
      </w:r>
    </w:p>
    <w:p w:rsidR="00DF31E6" w:rsidRPr="00807D2D" w:rsidRDefault="00DF31E6" w:rsidP="00200458">
      <w:pPr>
        <w:numPr>
          <w:ilvl w:val="0"/>
          <w:numId w:val="13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الموارد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المستخدمة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المخططة</w:t>
      </w:r>
    </w:p>
    <w:p w:rsidR="00A46C21" w:rsidRPr="00807D2D" w:rsidRDefault="00A46C21" w:rsidP="00A46C21">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A46C21" w:rsidRPr="00807D2D" w:rsidRDefault="00A46C21" w:rsidP="00A46C21">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تستخرج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خلال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قسمة</w:t>
      </w:r>
      <w:r w:rsidRPr="00807D2D">
        <w:rPr>
          <w:rFonts w:ascii="Times New Roman" w:eastAsia="FreeSerif" w:hAnsi="Times New Roman" w:cs="Times New Roman" w:hint="cs"/>
          <w:color w:val="000000" w:themeColor="text1"/>
          <w:sz w:val="24"/>
          <w:szCs w:val="24"/>
          <w:rtl/>
        </w:rPr>
        <w:t>:</w:t>
      </w:r>
      <w:r w:rsidR="002E4F8E" w:rsidRPr="00807D2D">
        <w:rPr>
          <w:rFonts w:ascii="Times New Roman" w:eastAsia="FreeSerif" w:hAnsi="Times New Roman" w:cs="Times New Roman" w:hint="eastAsia"/>
          <w:noProof/>
          <w:color w:val="000000" w:themeColor="text1"/>
          <w:sz w:val="24"/>
          <w:szCs w:val="24"/>
          <w:rtl/>
        </w:rPr>
        <w:t xml:space="preserve"> </w:t>
      </w:r>
    </w:p>
    <w:p w:rsidR="00A46C21" w:rsidRPr="00807D2D" w:rsidRDefault="00A46C21" w:rsidP="00200458">
      <w:pPr>
        <w:numPr>
          <w:ilvl w:val="0"/>
          <w:numId w:val="14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المستخدمة</w:t>
      </w:r>
    </w:p>
    <w:p w:rsidR="00A46C21" w:rsidRPr="00807D2D" w:rsidRDefault="00A46C21" w:rsidP="00200458">
      <w:pPr>
        <w:numPr>
          <w:ilvl w:val="0"/>
          <w:numId w:val="14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الموارد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المستخدمة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المخططة</w:t>
      </w:r>
      <w:r w:rsidR="002E4F8E" w:rsidRPr="00807D2D">
        <w:rPr>
          <w:rFonts w:ascii="Times New Roman" w:eastAsia="FreeSerif" w:hAnsi="Times New Roman" w:cs="Times New Roman" w:hint="cs"/>
          <w:color w:val="000000" w:themeColor="text1"/>
          <w:sz w:val="24"/>
          <w:szCs w:val="24"/>
          <w:rtl/>
        </w:rPr>
        <w:t xml:space="preserve"> (الكفاءة)</w:t>
      </w:r>
    </w:p>
    <w:p w:rsidR="00A46C21" w:rsidRPr="00807D2D" w:rsidRDefault="00A46C21" w:rsidP="00200458">
      <w:pPr>
        <w:numPr>
          <w:ilvl w:val="0"/>
          <w:numId w:val="14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المدخلات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p>
    <w:p w:rsidR="00A46C21" w:rsidRPr="00807D2D" w:rsidRDefault="00A46C21" w:rsidP="00200458">
      <w:pPr>
        <w:numPr>
          <w:ilvl w:val="0"/>
          <w:numId w:val="14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002E4F8E" w:rsidRPr="00807D2D">
        <w:rPr>
          <w:rFonts w:ascii="Times New Roman" w:eastAsia="FreeSerif" w:hAnsi="Times New Roman" w:cs="Times New Roman" w:hint="eastAsia"/>
          <w:color w:val="000000" w:themeColor="text1"/>
          <w:sz w:val="24"/>
          <w:szCs w:val="24"/>
          <w:rtl/>
        </w:rPr>
        <w:t>قيم</w:t>
      </w:r>
      <w:r w:rsidR="002E4F8E" w:rsidRPr="00807D2D">
        <w:rPr>
          <w:rFonts w:ascii="Times New Roman" w:eastAsia="FreeSerif" w:hAnsi="Times New Roman" w:cs="Times New Roman" w:hint="cs"/>
          <w:color w:val="000000" w:themeColor="text1"/>
          <w:sz w:val="24"/>
          <w:szCs w:val="24"/>
          <w:rtl/>
        </w:rPr>
        <w:t>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المتوقعة</w:t>
      </w:r>
    </w:p>
    <w:p w:rsidR="00A46C21" w:rsidRPr="00807D2D" w:rsidRDefault="00A46C21" w:rsidP="00A46C21">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A46C21" w:rsidRPr="00807D2D" w:rsidRDefault="00A46C21" w:rsidP="00A46C21">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تستخرج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الفعآلية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خلآل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قسمة</w:t>
      </w:r>
      <w:r w:rsidRPr="00807D2D">
        <w:rPr>
          <w:rFonts w:ascii="Times New Roman" w:eastAsia="FreeSerif" w:hAnsi="Times New Roman" w:cs="Times New Roman"/>
          <w:color w:val="000000" w:themeColor="text1"/>
          <w:sz w:val="24"/>
          <w:szCs w:val="24"/>
        </w:rPr>
        <w:t xml:space="preserve"> :</w:t>
      </w:r>
    </w:p>
    <w:p w:rsidR="00A46C21" w:rsidRPr="00807D2D" w:rsidRDefault="00A46C21" w:rsidP="00200458">
      <w:pPr>
        <w:numPr>
          <w:ilvl w:val="0"/>
          <w:numId w:val="14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الموارد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المستخدمة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الموارد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المخططه</w:t>
      </w:r>
    </w:p>
    <w:p w:rsidR="00A46C21" w:rsidRPr="00807D2D" w:rsidRDefault="00A46C21" w:rsidP="00200458">
      <w:pPr>
        <w:numPr>
          <w:ilvl w:val="0"/>
          <w:numId w:val="14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المدخلات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p>
    <w:p w:rsidR="00A46C21" w:rsidRPr="00807D2D" w:rsidRDefault="00A46C21" w:rsidP="00200458">
      <w:pPr>
        <w:numPr>
          <w:ilvl w:val="0"/>
          <w:numId w:val="14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المتوقعه</w:t>
      </w:r>
    </w:p>
    <w:p w:rsidR="00A46C21" w:rsidRPr="00807D2D" w:rsidRDefault="00A46C21" w:rsidP="00200458">
      <w:pPr>
        <w:numPr>
          <w:ilvl w:val="0"/>
          <w:numId w:val="14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كمية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المدخلات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المتوقعه</w:t>
      </w:r>
    </w:p>
    <w:p w:rsidR="00A46C21" w:rsidRPr="00807D2D" w:rsidRDefault="00A46C21" w:rsidP="00A46C21">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2E4F8E" w:rsidRPr="00807D2D" w:rsidRDefault="002E4F8E" w:rsidP="00A46C21">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A46C21" w:rsidRPr="00807D2D" w:rsidRDefault="00A46C21" w:rsidP="00A46C21">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معوقات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p>
    <w:p w:rsidR="00A46C21" w:rsidRPr="00807D2D" w:rsidRDefault="00A46C21" w:rsidP="00200458">
      <w:pPr>
        <w:numPr>
          <w:ilvl w:val="0"/>
          <w:numId w:val="13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الديموقراطي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يصاحبه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مرونة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تفويض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الصلاحيات</w:t>
      </w:r>
    </w:p>
    <w:p w:rsidR="00A46C21" w:rsidRPr="00807D2D" w:rsidRDefault="00A46C21" w:rsidP="00200458">
      <w:pPr>
        <w:numPr>
          <w:ilvl w:val="0"/>
          <w:numId w:val="13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انسجام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وتناغم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أعضاء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A46C21" w:rsidRPr="00807D2D" w:rsidRDefault="00A46C21" w:rsidP="00200458">
      <w:pPr>
        <w:numPr>
          <w:ilvl w:val="0"/>
          <w:numId w:val="13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مقاومة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بعض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االعاملين</w:t>
      </w:r>
    </w:p>
    <w:p w:rsidR="00A46C21" w:rsidRPr="00807D2D" w:rsidRDefault="00A46C21" w:rsidP="00200458">
      <w:pPr>
        <w:numPr>
          <w:ilvl w:val="0"/>
          <w:numId w:val="13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فعال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للتغذية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الراجعة</w:t>
      </w:r>
    </w:p>
    <w:p w:rsidR="00A46C21" w:rsidRPr="00807D2D" w:rsidRDefault="00A46C21" w:rsidP="00A46C21">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A46C21" w:rsidRPr="00807D2D" w:rsidRDefault="00A46C21" w:rsidP="00A46C21">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lastRenderedPageBreak/>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معوقات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p>
    <w:p w:rsidR="00A46C21" w:rsidRPr="00807D2D" w:rsidRDefault="00A46C21" w:rsidP="00200458">
      <w:pPr>
        <w:numPr>
          <w:ilvl w:val="0"/>
          <w:numId w:val="14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سرعة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إيصال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الإنجازات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يحققها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A46C21" w:rsidRPr="00807D2D" w:rsidRDefault="00A46C21" w:rsidP="00200458">
      <w:pPr>
        <w:numPr>
          <w:ilvl w:val="0"/>
          <w:numId w:val="14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الديمقراطي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يصاحبه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مرونة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تفويض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الصلاحيات</w:t>
      </w:r>
    </w:p>
    <w:p w:rsidR="00A46C21" w:rsidRPr="00807D2D" w:rsidRDefault="00A46C21" w:rsidP="00200458">
      <w:pPr>
        <w:numPr>
          <w:ilvl w:val="0"/>
          <w:numId w:val="14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توقع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السريعة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للفوائد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تحققها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p>
    <w:p w:rsidR="00A46C21" w:rsidRPr="00807D2D" w:rsidRDefault="00A46C21" w:rsidP="00200458">
      <w:pPr>
        <w:numPr>
          <w:ilvl w:val="0"/>
          <w:numId w:val="14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ماذكر</w:t>
      </w:r>
    </w:p>
    <w:p w:rsidR="00A46C21" w:rsidRPr="00807D2D" w:rsidRDefault="00A46C21" w:rsidP="00A46C21">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A46C21" w:rsidRPr="00807D2D" w:rsidRDefault="00A46C21" w:rsidP="00A46C21">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معوقات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p>
    <w:p w:rsidR="00A46C21" w:rsidRPr="00807D2D" w:rsidRDefault="00A46C21" w:rsidP="00200458">
      <w:pPr>
        <w:numPr>
          <w:ilvl w:val="0"/>
          <w:numId w:val="14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قبول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التغيير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التخويف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منه</w:t>
      </w:r>
    </w:p>
    <w:p w:rsidR="00A46C21" w:rsidRPr="00807D2D" w:rsidRDefault="00A46C21" w:rsidP="00200458">
      <w:pPr>
        <w:numPr>
          <w:ilvl w:val="0"/>
          <w:numId w:val="14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التأخر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إيصال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الإنجازات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يحققها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p>
    <w:p w:rsidR="00A46C21" w:rsidRPr="00807D2D" w:rsidRDefault="00A46C21" w:rsidP="00200458">
      <w:pPr>
        <w:numPr>
          <w:ilvl w:val="0"/>
          <w:numId w:val="14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الأسلوب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الديموقراطي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يصاحبة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مرونة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تفويض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الصلاحيات</w:t>
      </w:r>
    </w:p>
    <w:p w:rsidR="00A46C21" w:rsidRPr="00807D2D" w:rsidRDefault="00A46C21" w:rsidP="00200458">
      <w:pPr>
        <w:numPr>
          <w:ilvl w:val="0"/>
          <w:numId w:val="14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استعجال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الفوائد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تحققها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تطبيق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p>
    <w:p w:rsidR="00A46C21" w:rsidRPr="00807D2D" w:rsidRDefault="00A46C21" w:rsidP="00A46C21">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بإفتراض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انخفضت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18000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17400 $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المدخلات</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انخفضت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9600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8600 $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فإن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ستصبح</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3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1.81</w:t>
      </w:r>
    </w:p>
    <w:p w:rsidR="00DF31E6" w:rsidRPr="00807D2D" w:rsidRDefault="00DF31E6" w:rsidP="00200458">
      <w:pPr>
        <w:numPr>
          <w:ilvl w:val="0"/>
          <w:numId w:val="13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2.02</w:t>
      </w:r>
    </w:p>
    <w:p w:rsidR="00DF31E6" w:rsidRPr="00807D2D" w:rsidRDefault="00DF31E6" w:rsidP="00200458">
      <w:pPr>
        <w:numPr>
          <w:ilvl w:val="0"/>
          <w:numId w:val="13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0.49</w:t>
      </w:r>
    </w:p>
    <w:p w:rsidR="00DF31E6" w:rsidRPr="00807D2D" w:rsidRDefault="00DF31E6" w:rsidP="00200458">
      <w:pPr>
        <w:numPr>
          <w:ilvl w:val="0"/>
          <w:numId w:val="13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Pr>
        <w:t>2.09</w:t>
      </w:r>
    </w:p>
    <w:p w:rsidR="00DF31E6" w:rsidRPr="00807D2D" w:rsidRDefault="00DF31E6" w:rsidP="009E60F7">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بإفتراض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زادت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14000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17200 $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المدخلات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قد</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انخفضت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8600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7400 $ </w:t>
      </w:r>
      <w:r w:rsidRPr="00807D2D">
        <w:rPr>
          <w:rFonts w:ascii="Times New Roman" w:eastAsia="FreeSerif" w:hAnsi="Times New Roman" w:cs="Times New Roman" w:hint="eastAsia"/>
          <w:color w:val="000000" w:themeColor="text1"/>
          <w:sz w:val="24"/>
          <w:szCs w:val="24"/>
          <w:rtl/>
        </w:rPr>
        <w:t>فإن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الإنتاجية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4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0.43</w:t>
      </w:r>
    </w:p>
    <w:p w:rsidR="00DF31E6" w:rsidRPr="00807D2D" w:rsidRDefault="00DF31E6" w:rsidP="00200458">
      <w:pPr>
        <w:numPr>
          <w:ilvl w:val="0"/>
          <w:numId w:val="14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2.32</w:t>
      </w:r>
    </w:p>
    <w:p w:rsidR="00DF31E6" w:rsidRPr="00807D2D" w:rsidRDefault="00DF31E6" w:rsidP="00200458">
      <w:pPr>
        <w:numPr>
          <w:ilvl w:val="0"/>
          <w:numId w:val="14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2.00</w:t>
      </w:r>
    </w:p>
    <w:p w:rsidR="00DF31E6" w:rsidRPr="00807D2D" w:rsidRDefault="00DF31E6" w:rsidP="00200458">
      <w:pPr>
        <w:numPr>
          <w:ilvl w:val="0"/>
          <w:numId w:val="14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Pr>
        <w:t>1.63</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بإفتراض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00DF554C" w:rsidRPr="00807D2D">
        <w:rPr>
          <w:rFonts w:ascii="Times New Roman" w:eastAsia="FreeSerif" w:hAnsi="Times New Roman" w:cs="Times New Roman" w:hint="cs"/>
          <w:color w:val="000000" w:themeColor="text1"/>
          <w:sz w:val="24"/>
          <w:szCs w:val="24"/>
          <w:rtl/>
        </w:rPr>
        <w:t xml:space="preserve"> مدخلات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انخفضت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7800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$ 6900 </w:t>
      </w:r>
      <w:r w:rsidRPr="00807D2D">
        <w:rPr>
          <w:rFonts w:ascii="Times New Roman" w:eastAsia="FreeSerif" w:hAnsi="Times New Roman" w:cs="Times New Roman" w:hint="eastAsia"/>
          <w:color w:val="000000" w:themeColor="text1"/>
          <w:sz w:val="24"/>
          <w:szCs w:val="24"/>
          <w:rtl/>
        </w:rPr>
        <w:t>وأن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انخفضت</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11200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9800 $ </w:t>
      </w:r>
      <w:r w:rsidRPr="00807D2D">
        <w:rPr>
          <w:rFonts w:ascii="Times New Roman" w:eastAsia="FreeSerif" w:hAnsi="Times New Roman" w:cs="Times New Roman" w:hint="eastAsia"/>
          <w:color w:val="000000" w:themeColor="text1"/>
          <w:sz w:val="24"/>
          <w:szCs w:val="24"/>
          <w:rtl/>
        </w:rPr>
        <w:t>فإن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الإنتاجية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4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1.25</w:t>
      </w:r>
    </w:p>
    <w:p w:rsidR="00DF31E6" w:rsidRPr="00807D2D" w:rsidRDefault="00DF31E6" w:rsidP="00200458">
      <w:pPr>
        <w:numPr>
          <w:ilvl w:val="0"/>
          <w:numId w:val="14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1.62</w:t>
      </w:r>
    </w:p>
    <w:p w:rsidR="00DF31E6" w:rsidRPr="00807D2D" w:rsidRDefault="00DF31E6" w:rsidP="00200458">
      <w:pPr>
        <w:numPr>
          <w:ilvl w:val="0"/>
          <w:numId w:val="14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0.7</w:t>
      </w:r>
    </w:p>
    <w:p w:rsidR="00DF31E6" w:rsidRPr="00807D2D" w:rsidRDefault="00DF31E6" w:rsidP="00200458">
      <w:pPr>
        <w:numPr>
          <w:ilvl w:val="0"/>
          <w:numId w:val="14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1.42</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بإفتراض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مدخلات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انخفضت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9400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6800 $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المخرجات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قد</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زادت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14400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16600 $ </w:t>
      </w:r>
      <w:r w:rsidRPr="00807D2D">
        <w:rPr>
          <w:rFonts w:ascii="Times New Roman" w:eastAsia="FreeSerif" w:hAnsi="Times New Roman" w:cs="Times New Roman" w:hint="eastAsia"/>
          <w:color w:val="000000" w:themeColor="text1"/>
          <w:sz w:val="24"/>
          <w:szCs w:val="24"/>
          <w:rtl/>
        </w:rPr>
        <w:t>فإن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الإنتاجية</w:t>
      </w:r>
      <w:r w:rsidRPr="00807D2D">
        <w:rPr>
          <w:rFonts w:ascii="Times New Roman" w:eastAsia="FreeSerif" w:hAnsi="Times New Roman" w:cs="Times New Roman" w:hint="cs"/>
          <w:color w:val="000000" w:themeColor="text1"/>
          <w:sz w:val="24"/>
          <w:szCs w:val="24"/>
          <w:rtl/>
        </w:rPr>
        <w:t>:</w:t>
      </w:r>
    </w:p>
    <w:p w:rsidR="00DF31E6" w:rsidRPr="00807D2D" w:rsidRDefault="00DF31E6" w:rsidP="00200458">
      <w:pPr>
        <w:numPr>
          <w:ilvl w:val="0"/>
          <w:numId w:val="14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2.44</w:t>
      </w:r>
    </w:p>
    <w:p w:rsidR="00DF31E6" w:rsidRPr="00807D2D" w:rsidRDefault="00DF31E6" w:rsidP="00200458">
      <w:pPr>
        <w:numPr>
          <w:ilvl w:val="0"/>
          <w:numId w:val="14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0.41</w:t>
      </w:r>
    </w:p>
    <w:p w:rsidR="00DF31E6" w:rsidRPr="00807D2D" w:rsidRDefault="00DF31E6" w:rsidP="00200458">
      <w:pPr>
        <w:numPr>
          <w:ilvl w:val="0"/>
          <w:numId w:val="14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1.77</w:t>
      </w:r>
    </w:p>
    <w:p w:rsidR="00DF31E6" w:rsidRPr="00807D2D" w:rsidRDefault="00DF31E6" w:rsidP="00200458">
      <w:pPr>
        <w:numPr>
          <w:ilvl w:val="0"/>
          <w:numId w:val="14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color w:val="000000" w:themeColor="text1"/>
          <w:sz w:val="24"/>
          <w:szCs w:val="24"/>
        </w:rPr>
        <w:t>1.53</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p>
    <w:p w:rsidR="00041A18" w:rsidRPr="00807D2D" w:rsidRDefault="00A46C21" w:rsidP="000B0D69">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color w:val="000000" w:themeColor="text1"/>
          <w:sz w:val="24"/>
          <w:szCs w:val="24"/>
          <w:rtl/>
        </w:rPr>
        <w:t xml:space="preserve"> </w:t>
      </w:r>
    </w:p>
    <w:p w:rsidR="00041A18" w:rsidRPr="00807D2D" w:rsidRDefault="00041A18"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DF31E6" w:rsidRPr="00807D2D" w:rsidRDefault="00DF31E6" w:rsidP="00A41C52">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 xml:space="preserve">المحاضرة </w:t>
      </w:r>
      <w:r w:rsidR="00A41C52" w:rsidRPr="00807D2D">
        <w:rPr>
          <w:rFonts w:asciiTheme="majorBidi" w:hAnsiTheme="majorBidi" w:cstheme="majorBidi" w:hint="cs"/>
          <w:color w:val="000000" w:themeColor="text1"/>
          <w:sz w:val="36"/>
          <w:szCs w:val="36"/>
          <w:rtl/>
        </w:rPr>
        <w:t xml:space="preserve">الثانية عشر </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4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القياس</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أحد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المصادر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p>
    <w:p w:rsidR="00DF31E6" w:rsidRPr="00807D2D" w:rsidRDefault="00DF31E6" w:rsidP="00200458">
      <w:pPr>
        <w:numPr>
          <w:ilvl w:val="0"/>
          <w:numId w:val="14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الإنحرافات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الفروقات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وحدود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الموضوعة</w:t>
      </w:r>
    </w:p>
    <w:p w:rsidR="00DF31E6" w:rsidRPr="00807D2D" w:rsidRDefault="00DF31E6" w:rsidP="00200458">
      <w:pPr>
        <w:numPr>
          <w:ilvl w:val="0"/>
          <w:numId w:val="149"/>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إمكانية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توقعها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ويكون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خارج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السيطرة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حدوث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r w:rsidR="00041A18" w:rsidRPr="00807D2D">
        <w:rPr>
          <w:rFonts w:ascii="Times New Roman" w:eastAsia="FreeSerif" w:hAnsi="Times New Roman" w:cs="Times New Roman" w:hint="cs"/>
          <w:color w:val="000000" w:themeColor="text1"/>
          <w:sz w:val="24"/>
          <w:szCs w:val="24"/>
          <w:rtl/>
        </w:rPr>
        <w:t xml:space="preserve"> (</w:t>
      </w:r>
      <w:r w:rsidR="00041A18" w:rsidRPr="00807D2D">
        <w:rPr>
          <w:rFonts w:ascii="Times New Roman" w:eastAsia="FreeSerif" w:hAnsi="Times New Roman" w:cs="Times New Roman" w:hint="eastAsia"/>
          <w:color w:val="000000" w:themeColor="text1"/>
          <w:sz w:val="24"/>
          <w:szCs w:val="24"/>
          <w:rtl/>
        </w:rPr>
        <w:t>تتصف</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الإختلافات</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العامة</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بإمكانية</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توقعها</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وبكون</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العملية</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تحت</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السيطرة</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عند</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حدوث</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هذه</w:t>
      </w:r>
      <w:r w:rsidR="00041A18"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eastAsia"/>
          <w:color w:val="000000" w:themeColor="text1"/>
          <w:sz w:val="24"/>
          <w:szCs w:val="24"/>
          <w:rtl/>
        </w:rPr>
        <w:t>الإختلافات</w:t>
      </w:r>
      <w:r w:rsidR="00041A18" w:rsidRPr="00807D2D">
        <w:rPr>
          <w:rFonts w:ascii="Times New Roman" w:eastAsia="FreeSerif" w:hAnsi="Times New Roman" w:cs="Times New Roman" w:hint="cs"/>
          <w:color w:val="000000" w:themeColor="text1"/>
          <w:sz w:val="24"/>
          <w:szCs w:val="24"/>
          <w:rtl/>
        </w:rPr>
        <w:t>)</w:t>
      </w:r>
    </w:p>
    <w:p w:rsidR="00DF31E6" w:rsidRPr="00807D2D" w:rsidRDefault="00DF31E6" w:rsidP="00200458">
      <w:pPr>
        <w:numPr>
          <w:ilvl w:val="0"/>
          <w:numId w:val="14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تستطيع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منتجاتها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بنفس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الزمن</w:t>
      </w:r>
    </w:p>
    <w:p w:rsidR="003D059A" w:rsidRPr="00807D2D" w:rsidRDefault="003D059A" w:rsidP="003D059A">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3D059A" w:rsidRPr="00807D2D" w:rsidRDefault="003D059A" w:rsidP="003D059A">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3D059A" w:rsidRPr="00807D2D" w:rsidRDefault="003D059A" w:rsidP="00200458">
      <w:pPr>
        <w:numPr>
          <w:ilvl w:val="0"/>
          <w:numId w:val="154"/>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مصطلح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الإحصائية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للفروقات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وحدود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الموضوعة</w:t>
      </w:r>
      <w:r w:rsidR="00041A18" w:rsidRPr="00807D2D">
        <w:rPr>
          <w:rFonts w:ascii="Times New Roman" w:eastAsia="FreeSerif" w:hAnsi="Times New Roman" w:cs="Times New Roman" w:hint="cs"/>
          <w:color w:val="000000" w:themeColor="text1"/>
          <w:sz w:val="24"/>
          <w:szCs w:val="24"/>
          <w:rtl/>
        </w:rPr>
        <w:t xml:space="preserve"> (مصطلح الانحرافات )</w:t>
      </w:r>
    </w:p>
    <w:p w:rsidR="003D059A" w:rsidRPr="00807D2D" w:rsidRDefault="003D059A" w:rsidP="00200458">
      <w:pPr>
        <w:numPr>
          <w:ilvl w:val="0"/>
          <w:numId w:val="15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بإمكانية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توقعها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وبكون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السيطرة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حدوث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هذه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p>
    <w:p w:rsidR="003D059A" w:rsidRPr="00807D2D" w:rsidRDefault="003D059A" w:rsidP="00200458">
      <w:pPr>
        <w:numPr>
          <w:ilvl w:val="0"/>
          <w:numId w:val="15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تستطيع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منتجاتها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بنفس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الزمن</w:t>
      </w:r>
    </w:p>
    <w:p w:rsidR="003D059A" w:rsidRPr="00807D2D" w:rsidRDefault="003D059A" w:rsidP="00200458">
      <w:pPr>
        <w:numPr>
          <w:ilvl w:val="0"/>
          <w:numId w:val="15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يعتبر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إختلاف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المصادر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p>
    <w:p w:rsidR="00D73DF0" w:rsidRPr="00807D2D" w:rsidRDefault="00D73DF0" w:rsidP="00D73DF0">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D73DF0" w:rsidRPr="00807D2D" w:rsidRDefault="00D73DF0" w:rsidP="00D73DF0">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73DF0" w:rsidRPr="00807D2D" w:rsidRDefault="00D73DF0" w:rsidP="00200458">
      <w:pPr>
        <w:numPr>
          <w:ilvl w:val="0"/>
          <w:numId w:val="15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تعتبر</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القوى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أحد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المصادر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w:t>
      </w:r>
      <w:r w:rsidRPr="00807D2D">
        <w:rPr>
          <w:rFonts w:ascii="Times New Roman" w:eastAsia="FreeSerif" w:hAnsi="Times New Roman" w:cs="Times New Roman" w:hint="cs"/>
          <w:color w:val="000000" w:themeColor="text1"/>
          <w:sz w:val="24"/>
          <w:szCs w:val="24"/>
          <w:rtl/>
        </w:rPr>
        <w:t>ج</w:t>
      </w:r>
    </w:p>
    <w:p w:rsidR="00D73DF0" w:rsidRPr="00807D2D" w:rsidRDefault="00D73DF0" w:rsidP="00200458">
      <w:pPr>
        <w:numPr>
          <w:ilvl w:val="0"/>
          <w:numId w:val="15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تستطيع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منتجاتها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بنفس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المستوى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الزمن</w:t>
      </w:r>
    </w:p>
    <w:p w:rsidR="00D73DF0" w:rsidRPr="00807D2D" w:rsidRDefault="00D73DF0" w:rsidP="00200458">
      <w:pPr>
        <w:numPr>
          <w:ilvl w:val="0"/>
          <w:numId w:val="15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بإمكانية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توقعها</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وبكون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السيطرة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حدوث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هذه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الأختلافات</w:t>
      </w:r>
    </w:p>
    <w:p w:rsidR="00D73DF0" w:rsidRPr="00807D2D" w:rsidRDefault="00D73DF0" w:rsidP="00200458">
      <w:pPr>
        <w:numPr>
          <w:ilvl w:val="0"/>
          <w:numId w:val="158"/>
        </w:numPr>
        <w:autoSpaceDE w:val="0"/>
        <w:autoSpaceDN w:val="0"/>
        <w:adjustRightInd w:val="0"/>
        <w:spacing w:after="0" w:line="240" w:lineRule="auto"/>
        <w:contextualSpacing/>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مصطلح</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الاختلافات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الإحصائية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للفروقات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وحدود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الموضوعة</w:t>
      </w:r>
      <w:r w:rsidRPr="00807D2D">
        <w:rPr>
          <w:rFonts w:ascii="Times New Roman" w:eastAsia="FreeSerif" w:hAnsi="Times New Roman" w:cs="Times New Roman"/>
          <w:color w:val="000000" w:themeColor="text1"/>
          <w:sz w:val="24"/>
          <w:szCs w:val="24"/>
        </w:rPr>
        <w:t xml:space="preserve"> .</w:t>
      </w:r>
      <w:r w:rsidR="00041A18" w:rsidRPr="00807D2D">
        <w:rPr>
          <w:rFonts w:ascii="Times New Roman" w:eastAsia="FreeSerif" w:hAnsi="Times New Roman" w:cs="Times New Roman" w:hint="cs"/>
          <w:color w:val="000000" w:themeColor="text1"/>
          <w:sz w:val="24"/>
          <w:szCs w:val="24"/>
          <w:rtl/>
        </w:rPr>
        <w:t xml:space="preserve"> (مصطلح الانحرافات )</w:t>
      </w:r>
    </w:p>
    <w:p w:rsidR="003D059A" w:rsidRPr="00807D2D" w:rsidRDefault="003D059A" w:rsidP="003D059A">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3D059A" w:rsidRPr="00807D2D" w:rsidRDefault="003D059A" w:rsidP="00200458">
      <w:pPr>
        <w:numPr>
          <w:ilvl w:val="0"/>
          <w:numId w:val="15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مصطلح</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الإنحرافات</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للفروقات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الفعلية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وحدود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المواصفات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الموضوعة</w:t>
      </w:r>
    </w:p>
    <w:p w:rsidR="003D059A" w:rsidRPr="00807D2D" w:rsidRDefault="003D059A" w:rsidP="00200458">
      <w:pPr>
        <w:numPr>
          <w:ilvl w:val="0"/>
          <w:numId w:val="15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تعتر</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طريقة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أحد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المصادر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تؤدي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الإنتاج</w:t>
      </w:r>
    </w:p>
    <w:p w:rsidR="003D059A" w:rsidRPr="00807D2D" w:rsidRDefault="003D059A" w:rsidP="00200458">
      <w:pPr>
        <w:numPr>
          <w:ilvl w:val="0"/>
          <w:numId w:val="15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تتصف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الخاصة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بإمكانية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توقعها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وبكون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السيطرة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حدوث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هذة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r w:rsidR="00041A18" w:rsidRPr="00807D2D">
        <w:rPr>
          <w:rFonts w:ascii="Times New Roman" w:eastAsia="FreeSerif" w:hAnsi="Times New Roman" w:cs="Times New Roman" w:hint="cs"/>
          <w:color w:val="000000" w:themeColor="text1"/>
          <w:sz w:val="24"/>
          <w:szCs w:val="24"/>
          <w:rtl/>
        </w:rPr>
        <w:t xml:space="preserve"> (الاختلافات العامة )</w:t>
      </w:r>
    </w:p>
    <w:p w:rsidR="003D059A" w:rsidRPr="00807D2D" w:rsidRDefault="003D059A" w:rsidP="00200458">
      <w:pPr>
        <w:numPr>
          <w:ilvl w:val="0"/>
          <w:numId w:val="15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يفترض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تقليل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الإحصائية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وجود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تحسين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المنتجات</w:t>
      </w:r>
    </w:p>
    <w:p w:rsidR="00D73DF0" w:rsidRPr="00807D2D" w:rsidRDefault="00D73DF0" w:rsidP="00D73DF0">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3D059A">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أدوات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الإحصائي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لتوضيح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أمام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الجدد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والقدامى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فضلا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003D059A"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أماكن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مشاريع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التحسينات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الصغيرة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وذلك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رموز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متفق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عليها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المعنيين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5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قائمة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المراجعة</w:t>
      </w:r>
    </w:p>
    <w:p w:rsidR="00DF31E6" w:rsidRPr="00807D2D" w:rsidRDefault="00DF31E6" w:rsidP="00200458">
      <w:pPr>
        <w:numPr>
          <w:ilvl w:val="0"/>
          <w:numId w:val="15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الإنتشار</w:t>
      </w:r>
    </w:p>
    <w:p w:rsidR="00DF31E6" w:rsidRPr="00807D2D" w:rsidRDefault="00DF31E6" w:rsidP="00200458">
      <w:pPr>
        <w:numPr>
          <w:ilvl w:val="0"/>
          <w:numId w:val="15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السبب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والأثر</w:t>
      </w:r>
    </w:p>
    <w:p w:rsidR="00DF31E6" w:rsidRPr="00807D2D" w:rsidRDefault="00DF31E6" w:rsidP="00200458">
      <w:pPr>
        <w:numPr>
          <w:ilvl w:val="0"/>
          <w:numId w:val="15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تدفق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p>
    <w:p w:rsidR="003D059A" w:rsidRPr="00807D2D" w:rsidRDefault="003D059A" w:rsidP="003D059A">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3D059A" w:rsidRPr="00807D2D" w:rsidRDefault="003D059A" w:rsidP="003D059A">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أدوات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الإحصائي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تستخدم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لعرض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طبيعة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العلاقة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والإرتباط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متغيرين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بغية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تكوين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فكرة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هذه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العلاقة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لاتكون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كافية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ناحية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إحصائية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لمعرفة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طبيعة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وقوة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تلك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العلاقة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3D059A" w:rsidRPr="00807D2D" w:rsidRDefault="003D059A" w:rsidP="00200458">
      <w:pPr>
        <w:numPr>
          <w:ilvl w:val="0"/>
          <w:numId w:val="15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الإنتشار</w:t>
      </w:r>
    </w:p>
    <w:p w:rsidR="003D059A" w:rsidRPr="00807D2D" w:rsidRDefault="003D059A" w:rsidP="00200458">
      <w:pPr>
        <w:numPr>
          <w:ilvl w:val="0"/>
          <w:numId w:val="15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السبب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والأثر</w:t>
      </w:r>
    </w:p>
    <w:p w:rsidR="003D059A" w:rsidRPr="00807D2D" w:rsidRDefault="003D059A" w:rsidP="00200458">
      <w:pPr>
        <w:numPr>
          <w:ilvl w:val="0"/>
          <w:numId w:val="15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تدفق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p>
    <w:p w:rsidR="003D059A" w:rsidRPr="00807D2D" w:rsidRDefault="003D059A" w:rsidP="00200458">
      <w:pPr>
        <w:numPr>
          <w:ilvl w:val="0"/>
          <w:numId w:val="15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قائمة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المراجعة</w:t>
      </w:r>
    </w:p>
    <w:p w:rsidR="003D059A" w:rsidRPr="00807D2D" w:rsidRDefault="003D059A" w:rsidP="003D059A">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أدوات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الإحصائي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المسؤلين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تنظيم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الأخطاء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المنتجات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وأسبابها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والربط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نوع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الخطأ</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وتكرار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حدوثة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وكذلك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ترتيب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المشكلات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وفقا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لأهميتها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النسبية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w:t>
      </w:r>
    </w:p>
    <w:p w:rsidR="003D059A" w:rsidRPr="00807D2D" w:rsidRDefault="003D059A" w:rsidP="00200458">
      <w:pPr>
        <w:numPr>
          <w:ilvl w:val="0"/>
          <w:numId w:val="15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قائمة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المراجعه</w:t>
      </w:r>
    </w:p>
    <w:p w:rsidR="003D059A" w:rsidRPr="00807D2D" w:rsidRDefault="003D059A" w:rsidP="00200458">
      <w:pPr>
        <w:numPr>
          <w:ilvl w:val="0"/>
          <w:numId w:val="15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الإنتشار</w:t>
      </w:r>
    </w:p>
    <w:p w:rsidR="003D059A" w:rsidRPr="00807D2D" w:rsidRDefault="003D059A" w:rsidP="00200458">
      <w:pPr>
        <w:numPr>
          <w:ilvl w:val="0"/>
          <w:numId w:val="15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تدفق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p>
    <w:p w:rsidR="003D059A" w:rsidRPr="00807D2D" w:rsidRDefault="003D059A" w:rsidP="00200458">
      <w:pPr>
        <w:numPr>
          <w:ilvl w:val="0"/>
          <w:numId w:val="15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المتابعه</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41A18" w:rsidRPr="00807D2D" w:rsidRDefault="00041A18"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FC480B" w:rsidRPr="00807D2D" w:rsidRDefault="00FC480B" w:rsidP="00FC480B">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تنطبق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تدفق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كأحد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أدوات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الإحصائي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r w:rsidRPr="00807D2D">
        <w:rPr>
          <w:rFonts w:ascii="Times New Roman" w:eastAsia="FreeSerif" w:hAnsi="Times New Roman" w:cs="Times New Roman"/>
          <w:color w:val="000000" w:themeColor="text1"/>
          <w:sz w:val="24"/>
          <w:szCs w:val="24"/>
        </w:rPr>
        <w:t xml:space="preserve"> :</w:t>
      </w:r>
    </w:p>
    <w:p w:rsidR="00FC480B" w:rsidRPr="00807D2D" w:rsidRDefault="00FC480B" w:rsidP="00200458">
      <w:pPr>
        <w:numPr>
          <w:ilvl w:val="0"/>
          <w:numId w:val="15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هذه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لتوثيق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نظم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FC480B" w:rsidRPr="00807D2D" w:rsidRDefault="00FC480B" w:rsidP="00200458">
      <w:pPr>
        <w:numPr>
          <w:ilvl w:val="0"/>
          <w:numId w:val="15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ينبغي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إشراك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المعنيين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وضع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الرموز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المستخدمة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هذه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الخريطة</w:t>
      </w:r>
    </w:p>
    <w:p w:rsidR="00FC480B" w:rsidRPr="00807D2D" w:rsidRDefault="00FC480B" w:rsidP="00200458">
      <w:pPr>
        <w:numPr>
          <w:ilvl w:val="0"/>
          <w:numId w:val="15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الدائرة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هذه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لنشاط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عملية</w:t>
      </w:r>
    </w:p>
    <w:p w:rsidR="00FC480B" w:rsidRPr="00807D2D" w:rsidRDefault="00FC480B" w:rsidP="00200458">
      <w:pPr>
        <w:numPr>
          <w:ilvl w:val="0"/>
          <w:numId w:val="15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يشير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المثلث</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هذه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لإتخاذ</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قرار</w:t>
      </w:r>
      <w:r w:rsidRPr="00807D2D">
        <w:rPr>
          <w:rFonts w:ascii="Times New Roman" w:eastAsia="FreeSerif" w:hAnsi="Times New Roman" w:cs="Times New Roman" w:hint="cs"/>
          <w:color w:val="000000" w:themeColor="text1"/>
          <w:sz w:val="24"/>
          <w:szCs w:val="24"/>
          <w:rtl/>
        </w:rPr>
        <w:t xml:space="preserve"> (للتخزين )</w:t>
      </w:r>
      <w:r w:rsidR="00C32480" w:rsidRPr="00807D2D">
        <w:rPr>
          <w:rFonts w:ascii="Times New Roman" w:eastAsia="FreeSerif" w:hAnsi="Times New Roman" w:cs="Times New Roman" w:hint="cs"/>
          <w:color w:val="000000" w:themeColor="text1"/>
          <w:sz w:val="24"/>
          <w:szCs w:val="24"/>
          <w:rtl/>
        </w:rPr>
        <w:t xml:space="preserve"> ويشير شكل المعين للقرار </w:t>
      </w:r>
    </w:p>
    <w:p w:rsidR="00FC480B" w:rsidRPr="00807D2D" w:rsidRDefault="00FC480B" w:rsidP="00FC480B">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FC480B" w:rsidRPr="00807D2D" w:rsidRDefault="00FC480B" w:rsidP="00FC480B">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صحيحة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السبب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والأث</w:t>
      </w:r>
      <w:r w:rsidRPr="00807D2D">
        <w:rPr>
          <w:rFonts w:ascii="Times New Roman" w:eastAsia="FreeSerif" w:hAnsi="Times New Roman" w:cs="Times New Roman" w:hint="cs"/>
          <w:color w:val="000000" w:themeColor="text1"/>
          <w:sz w:val="24"/>
          <w:szCs w:val="24"/>
          <w:rtl/>
        </w:rPr>
        <w:t>ر</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حسك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السمك</w:t>
      </w:r>
      <w:r w:rsidRPr="00807D2D">
        <w:rPr>
          <w:rFonts w:ascii="Times New Roman" w:eastAsia="FreeSerif" w:hAnsi="Times New Roman" w:cs="Times New Roman" w:hint="cs"/>
          <w:color w:val="000000" w:themeColor="text1"/>
          <w:sz w:val="24"/>
          <w:szCs w:val="24"/>
          <w:rtl/>
        </w:rPr>
        <w:t>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5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يتفرع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الأسباب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الثانوية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تفريعات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أخرى</w:t>
      </w:r>
    </w:p>
    <w:p w:rsidR="00DF31E6" w:rsidRPr="00807D2D" w:rsidRDefault="00DF31E6" w:rsidP="00200458">
      <w:pPr>
        <w:numPr>
          <w:ilvl w:val="0"/>
          <w:numId w:val="15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المشكلة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تصبح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وكأنها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ذيل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السمكة</w:t>
      </w:r>
      <w:r w:rsidR="00FC480B" w:rsidRPr="00807D2D">
        <w:rPr>
          <w:rFonts w:ascii="Times New Roman" w:eastAsia="FreeSerif" w:hAnsi="Times New Roman" w:cs="Times New Roman" w:hint="cs"/>
          <w:color w:val="000000" w:themeColor="text1"/>
          <w:sz w:val="24"/>
          <w:szCs w:val="24"/>
          <w:rtl/>
        </w:rPr>
        <w:t xml:space="preserve"> (كأنها رأس السمكة )</w:t>
      </w:r>
    </w:p>
    <w:p w:rsidR="00DF31E6" w:rsidRPr="00807D2D" w:rsidRDefault="00DF31E6" w:rsidP="00200458">
      <w:pPr>
        <w:numPr>
          <w:ilvl w:val="0"/>
          <w:numId w:val="15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الأسباب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الثانوية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للمشكلة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بالخطوط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المتفرعة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w:t>
      </w:r>
      <w:r w:rsidR="00FC480B" w:rsidRPr="00807D2D">
        <w:rPr>
          <w:rFonts w:ascii="Times New Roman" w:eastAsia="FreeSerif" w:hAnsi="Times New Roman" w:cs="Times New Roman" w:hint="cs"/>
          <w:color w:val="000000" w:themeColor="text1"/>
          <w:sz w:val="24"/>
          <w:szCs w:val="24"/>
          <w:rtl/>
        </w:rPr>
        <w:t xml:space="preserve"> (الأسباب الرئيسية )</w:t>
      </w:r>
    </w:p>
    <w:p w:rsidR="00DF31E6" w:rsidRPr="00807D2D" w:rsidRDefault="00DF31E6" w:rsidP="00200458">
      <w:pPr>
        <w:numPr>
          <w:ilvl w:val="0"/>
          <w:numId w:val="15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الخطوط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المتفرعة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الخطوط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الأسباب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للمشكلة</w:t>
      </w:r>
      <w:r w:rsidR="00FC480B" w:rsidRPr="00807D2D">
        <w:rPr>
          <w:rFonts w:ascii="Times New Roman" w:eastAsia="FreeSerif" w:hAnsi="Times New Roman" w:cs="Times New Roman" w:hint="cs"/>
          <w:color w:val="000000" w:themeColor="text1"/>
          <w:sz w:val="24"/>
          <w:szCs w:val="24"/>
          <w:rtl/>
        </w:rPr>
        <w:t xml:space="preserve"> (الخط الرئيس )</w:t>
      </w:r>
    </w:p>
    <w:p w:rsidR="00D73DF0" w:rsidRPr="00807D2D" w:rsidRDefault="00D73DF0" w:rsidP="00D73DF0">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73DF0" w:rsidRPr="00807D2D" w:rsidRDefault="00D73DF0" w:rsidP="00D73DF0">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السبب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والأثر</w:t>
      </w:r>
      <w:r w:rsidRPr="00807D2D">
        <w:rPr>
          <w:rFonts w:ascii="Times New Roman" w:eastAsia="FreeSerif" w:hAnsi="Times New Roman" w:cs="Times New Roman"/>
          <w:color w:val="000000" w:themeColor="text1"/>
          <w:sz w:val="24"/>
          <w:szCs w:val="24"/>
        </w:rPr>
        <w:t>)</w:t>
      </w:r>
      <w:r w:rsidRPr="00807D2D">
        <w:rPr>
          <w:rFonts w:ascii="Times New Roman" w:eastAsia="FreeSerif" w:hAnsi="Times New Roman" w:cs="Times New Roman" w:hint="eastAsia"/>
          <w:color w:val="000000" w:themeColor="text1"/>
          <w:sz w:val="24"/>
          <w:szCs w:val="24"/>
          <w:rtl/>
        </w:rPr>
        <w:t>حسك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السمكة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73DF0" w:rsidRPr="00807D2D" w:rsidRDefault="00D73DF0" w:rsidP="00200458">
      <w:pPr>
        <w:numPr>
          <w:ilvl w:val="0"/>
          <w:numId w:val="15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هذة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كاورو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ايشيكاوا</w:t>
      </w:r>
      <w:r w:rsidRPr="00807D2D">
        <w:rPr>
          <w:rFonts w:ascii="Times New Roman" w:eastAsia="FreeSerif" w:hAnsi="Times New Roman" w:cs="Times New Roman"/>
          <w:color w:val="000000" w:themeColor="text1"/>
          <w:sz w:val="24"/>
          <w:szCs w:val="24"/>
        </w:rPr>
        <w:t xml:space="preserve"> Isihkawa Kaora</w:t>
      </w:r>
    </w:p>
    <w:p w:rsidR="00D73DF0" w:rsidRPr="00807D2D" w:rsidRDefault="00D73DF0" w:rsidP="00200458">
      <w:pPr>
        <w:numPr>
          <w:ilvl w:val="0"/>
          <w:numId w:val="15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يتفرع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الأسباب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الثانوية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تفريعات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اخرى</w:t>
      </w:r>
    </w:p>
    <w:p w:rsidR="00D73DF0" w:rsidRPr="00807D2D" w:rsidRDefault="00D73DF0" w:rsidP="00200458">
      <w:pPr>
        <w:numPr>
          <w:ilvl w:val="0"/>
          <w:numId w:val="15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المشكلة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تصبح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وكأنها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رأس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السمكة</w:t>
      </w:r>
    </w:p>
    <w:p w:rsidR="00D73DF0" w:rsidRPr="00807D2D" w:rsidRDefault="00D73DF0" w:rsidP="00200458">
      <w:pPr>
        <w:numPr>
          <w:ilvl w:val="0"/>
          <w:numId w:val="15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تتمثل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الأسباب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الثانوية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للمشكلة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بالخطوط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المتفرعه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w:t>
      </w:r>
      <w:r w:rsidR="001C03A4" w:rsidRPr="00807D2D">
        <w:rPr>
          <w:rFonts w:ascii="Times New Roman" w:eastAsia="FreeSerif" w:hAnsi="Times New Roman" w:cs="Times New Roman" w:hint="cs"/>
          <w:color w:val="000000" w:themeColor="text1"/>
          <w:sz w:val="24"/>
          <w:szCs w:val="24"/>
          <w:rtl/>
        </w:rPr>
        <w:t xml:space="preserve"> (الأسباب الرئيسية )</w:t>
      </w:r>
    </w:p>
    <w:p w:rsidR="00D73DF0" w:rsidRPr="00807D2D" w:rsidRDefault="00D73DF0" w:rsidP="00D73DF0">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العبارات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خاطئة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السبب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والأثر</w:t>
      </w:r>
      <w:r w:rsidRPr="00807D2D">
        <w:rPr>
          <w:rFonts w:ascii="Times New Roman" w:eastAsia="FreeSerif" w:hAnsi="Times New Roman" w:cs="Times New Roman"/>
          <w:color w:val="000000" w:themeColor="text1"/>
          <w:sz w:val="24"/>
          <w:szCs w:val="24"/>
        </w:rPr>
        <w:t>)</w:t>
      </w:r>
      <w:r w:rsidRPr="00807D2D">
        <w:rPr>
          <w:rFonts w:ascii="Times New Roman" w:eastAsia="FreeSerif" w:hAnsi="Times New Roman" w:cs="Times New Roman" w:hint="eastAsia"/>
          <w:color w:val="000000" w:themeColor="text1"/>
          <w:sz w:val="24"/>
          <w:szCs w:val="24"/>
          <w:rtl/>
        </w:rPr>
        <w:t>حسك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السمكة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hint="cs"/>
          <w:color w:val="000000" w:themeColor="text1"/>
          <w:sz w:val="24"/>
          <w:szCs w:val="24"/>
          <w:rtl/>
        </w:rPr>
        <w:t>:</w:t>
      </w:r>
    </w:p>
    <w:p w:rsidR="00D73DF0" w:rsidRPr="00807D2D" w:rsidRDefault="00D73DF0" w:rsidP="00200458">
      <w:pPr>
        <w:numPr>
          <w:ilvl w:val="0"/>
          <w:numId w:val="15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الخطوط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المتفرعه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الأسباب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للمشكلة</w:t>
      </w:r>
    </w:p>
    <w:p w:rsidR="00D73DF0" w:rsidRPr="00807D2D" w:rsidRDefault="00D73DF0" w:rsidP="00200458">
      <w:pPr>
        <w:numPr>
          <w:ilvl w:val="0"/>
          <w:numId w:val="15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تعود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هذه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كاورو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ايشيكاوا</w:t>
      </w:r>
    </w:p>
    <w:p w:rsidR="00D73DF0" w:rsidRPr="00807D2D" w:rsidRDefault="00D73DF0" w:rsidP="00200458">
      <w:pPr>
        <w:numPr>
          <w:ilvl w:val="0"/>
          <w:numId w:val="15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تحديد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المشكلة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أولاً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وكأنها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رأس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السمكة</w:t>
      </w:r>
    </w:p>
    <w:p w:rsidR="00D73DF0" w:rsidRPr="00807D2D" w:rsidRDefault="00D73DF0" w:rsidP="00200458">
      <w:pPr>
        <w:numPr>
          <w:ilvl w:val="0"/>
          <w:numId w:val="15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غير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الممكن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يتفرع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الأسباب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الثانوية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تفريعات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أخرى</w:t>
      </w:r>
      <w:r w:rsidR="00FC480B" w:rsidRPr="00807D2D">
        <w:rPr>
          <w:rFonts w:ascii="Times New Roman" w:eastAsia="FreeSerif" w:hAnsi="Times New Roman" w:cs="Times New Roman" w:hint="cs"/>
          <w:color w:val="000000" w:themeColor="text1"/>
          <w:sz w:val="24"/>
          <w:szCs w:val="24"/>
          <w:rtl/>
        </w:rPr>
        <w:t xml:space="preserve"> (من الممكن )</w:t>
      </w:r>
    </w:p>
    <w:p w:rsidR="001C03A4" w:rsidRPr="00807D2D" w:rsidRDefault="001C03A4"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1C03A4" w:rsidRPr="00807D2D" w:rsidRDefault="001C03A4"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DF31E6" w:rsidRPr="00807D2D" w:rsidRDefault="00DF31E6" w:rsidP="00A41C52">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 xml:space="preserve">المحاضرة </w:t>
      </w:r>
      <w:r w:rsidR="00A41C52" w:rsidRPr="00807D2D">
        <w:rPr>
          <w:rFonts w:asciiTheme="majorBidi" w:hAnsiTheme="majorBidi" w:cstheme="majorBidi" w:hint="cs"/>
          <w:color w:val="000000" w:themeColor="text1"/>
          <w:sz w:val="36"/>
          <w:szCs w:val="36"/>
          <w:rtl/>
        </w:rPr>
        <w:t xml:space="preserve">الثالثة عشر </w:t>
      </w:r>
    </w:p>
    <w:p w:rsidR="001C03A4" w:rsidRPr="00807D2D" w:rsidRDefault="001C03A4" w:rsidP="001C03A4">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أدوات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الضبط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الأحصائي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تستخدم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لعرض</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البيانات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ظاهرة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تتبعها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لفترة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معينة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بحيث</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يمزن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خلالها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التأكد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استمرارية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القراءات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للظاهرة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التعرف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الاختلافات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كذلك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التنبؤ</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الظاهرة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p>
    <w:p w:rsidR="001C03A4" w:rsidRPr="00807D2D" w:rsidRDefault="001C03A4" w:rsidP="00200458">
      <w:pPr>
        <w:numPr>
          <w:ilvl w:val="0"/>
          <w:numId w:val="16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المتابعة</w:t>
      </w:r>
    </w:p>
    <w:p w:rsidR="001C03A4" w:rsidRPr="00807D2D" w:rsidRDefault="001C03A4" w:rsidP="00200458">
      <w:pPr>
        <w:numPr>
          <w:ilvl w:val="0"/>
          <w:numId w:val="16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خرطية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تدفق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العمليات</w:t>
      </w:r>
    </w:p>
    <w:p w:rsidR="001C03A4" w:rsidRPr="00807D2D" w:rsidRDefault="001C03A4" w:rsidP="00200458">
      <w:pPr>
        <w:numPr>
          <w:ilvl w:val="0"/>
          <w:numId w:val="16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خرطية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السبب</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الأثر</w:t>
      </w:r>
    </w:p>
    <w:p w:rsidR="001C03A4" w:rsidRPr="00807D2D" w:rsidRDefault="001C03A4" w:rsidP="00200458">
      <w:pPr>
        <w:numPr>
          <w:ilvl w:val="0"/>
          <w:numId w:val="164"/>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شكل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الأنتشار</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يشير</w:t>
      </w:r>
      <w:r w:rsidRPr="00807D2D">
        <w:rPr>
          <w:rFonts w:ascii="Times New Roman" w:eastAsia="FreeSerif" w:hAnsi="Times New Roman" w:cs="Times New Roman"/>
          <w:color w:val="000000" w:themeColor="text1"/>
          <w:sz w:val="24"/>
          <w:szCs w:val="24"/>
        </w:rPr>
        <w:t xml:space="preserve"> R</w:t>
      </w:r>
      <w:r w:rsidRPr="00807D2D">
        <w:rPr>
          <w:rFonts w:ascii="Times New Roman" w:eastAsia="FreeSerif" w:hAnsi="Times New Roman" w:cs="Times New Roman" w:hint="eastAsia"/>
          <w:color w:val="000000" w:themeColor="text1"/>
          <w:sz w:val="24"/>
          <w:szCs w:val="24"/>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المتوسطات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6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الوسط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الحسابي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للمدى</w:t>
      </w:r>
    </w:p>
    <w:p w:rsidR="00DF31E6" w:rsidRPr="00807D2D" w:rsidRDefault="00DF31E6" w:rsidP="00200458">
      <w:pPr>
        <w:numPr>
          <w:ilvl w:val="0"/>
          <w:numId w:val="16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الوسط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الحسابي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لمتوسطات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العينة</w:t>
      </w:r>
      <w:r w:rsidR="00C32480" w:rsidRPr="00807D2D">
        <w:rPr>
          <w:rFonts w:ascii="Times New Roman" w:eastAsia="FreeSerif" w:hAnsi="Times New Roman" w:cs="Times New Roman" w:hint="cs"/>
          <w:color w:val="000000" w:themeColor="text1"/>
          <w:sz w:val="24"/>
          <w:szCs w:val="24"/>
          <w:rtl/>
        </w:rPr>
        <w:t xml:space="preserve"> ( </w:t>
      </w:r>
      <m:oMath>
        <m:acc>
          <m:accPr>
            <m:chr m:val="̿"/>
            <m:ctrlPr>
              <w:rPr>
                <w:rFonts w:ascii="Cambria Math" w:eastAsia="FreeSerif" w:hAnsi="Cambria Math" w:cs="Times New Roman"/>
                <w:color w:val="000000" w:themeColor="text1"/>
                <w:sz w:val="24"/>
                <w:szCs w:val="24"/>
              </w:rPr>
            </m:ctrlPr>
          </m:accPr>
          <m:e>
            <m:r>
              <w:rPr>
                <w:rFonts w:ascii="Cambria Math" w:eastAsia="FreeSerif" w:hAnsi="Cambria Math" w:cs="Times New Roman"/>
                <w:color w:val="000000" w:themeColor="text1"/>
                <w:sz w:val="24"/>
                <w:szCs w:val="24"/>
              </w:rPr>
              <m:t>X</m:t>
            </m:r>
          </m:e>
        </m:acc>
      </m:oMath>
      <w:r w:rsidR="00C32480" w:rsidRPr="00807D2D">
        <w:rPr>
          <w:rFonts w:ascii="Times New Roman" w:eastAsia="FreeSerif" w:hAnsi="Times New Roman" w:cs="Times New Roman" w:hint="cs"/>
          <w:color w:val="000000" w:themeColor="text1"/>
          <w:sz w:val="24"/>
          <w:szCs w:val="24"/>
          <w:rtl/>
        </w:rPr>
        <w:t xml:space="preserve"> )</w:t>
      </w:r>
    </w:p>
    <w:p w:rsidR="00DF31E6" w:rsidRPr="00807D2D" w:rsidRDefault="00DF31E6" w:rsidP="00200458">
      <w:pPr>
        <w:numPr>
          <w:ilvl w:val="0"/>
          <w:numId w:val="16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ثابتة</w:t>
      </w:r>
      <w:r w:rsidR="00C32480" w:rsidRPr="00807D2D">
        <w:rPr>
          <w:rFonts w:ascii="Times New Roman" w:eastAsia="FreeSerif" w:hAnsi="Times New Roman" w:cs="Times New Roman" w:hint="cs"/>
          <w:color w:val="000000" w:themeColor="text1"/>
          <w:sz w:val="24"/>
          <w:szCs w:val="24"/>
          <w:rtl/>
        </w:rPr>
        <w:t xml:space="preserve"> </w:t>
      </w:r>
    </w:p>
    <w:p w:rsidR="00DF31E6" w:rsidRPr="00807D2D" w:rsidRDefault="00DF31E6" w:rsidP="00200458">
      <w:pPr>
        <w:numPr>
          <w:ilvl w:val="0"/>
          <w:numId w:val="16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المدى</w:t>
      </w:r>
    </w:p>
    <w:p w:rsidR="00B92E62" w:rsidRPr="00807D2D" w:rsidRDefault="00B92E62" w:rsidP="00B92E62">
      <w:p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p>
    <w:p w:rsidR="00B92E62" w:rsidRPr="00807D2D" w:rsidRDefault="00B92E62" w:rsidP="00B92E62">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يشير</w:t>
      </w:r>
      <w:r w:rsidRPr="00807D2D">
        <w:rPr>
          <w:rFonts w:ascii="Times New Roman" w:eastAsia="FreeSerif" w:hAnsi="Times New Roman" w:cs="Times New Roman"/>
          <w:color w:val="000000" w:themeColor="text1"/>
          <w:sz w:val="24"/>
          <w:szCs w:val="24"/>
        </w:rPr>
        <w:t xml:space="preserve"> A2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خريطة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المتوسطات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p>
    <w:p w:rsidR="00B92E62" w:rsidRPr="00807D2D" w:rsidRDefault="00B92E62" w:rsidP="00200458">
      <w:pPr>
        <w:numPr>
          <w:ilvl w:val="0"/>
          <w:numId w:val="16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نسبة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الوحدات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التالفة</w:t>
      </w:r>
    </w:p>
    <w:p w:rsidR="00B92E62" w:rsidRPr="00807D2D" w:rsidRDefault="00B92E62" w:rsidP="00200458">
      <w:pPr>
        <w:numPr>
          <w:ilvl w:val="0"/>
          <w:numId w:val="16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ثابته</w:t>
      </w:r>
    </w:p>
    <w:p w:rsidR="00B92E62" w:rsidRPr="00807D2D" w:rsidRDefault="00B92E62" w:rsidP="00200458">
      <w:pPr>
        <w:numPr>
          <w:ilvl w:val="0"/>
          <w:numId w:val="16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الوسط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الحسابي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للعينه</w:t>
      </w:r>
    </w:p>
    <w:p w:rsidR="00B92E62" w:rsidRPr="00807D2D" w:rsidRDefault="00B92E62" w:rsidP="00200458">
      <w:pPr>
        <w:numPr>
          <w:ilvl w:val="0"/>
          <w:numId w:val="163"/>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الوسط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الحسابي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لمتوسطات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العينه</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يستخرج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الأدنى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للرقابة</w:t>
      </w:r>
      <w:r w:rsidRPr="00807D2D">
        <w:rPr>
          <w:rFonts w:ascii="Times New Roman" w:eastAsia="FreeSerif" w:hAnsi="Times New Roman" w:cs="Times New Roman"/>
          <w:color w:val="000000" w:themeColor="text1"/>
          <w:sz w:val="24"/>
          <w:szCs w:val="24"/>
        </w:rPr>
        <w:t xml:space="preserve"> ( L C L ) </w:t>
      </w:r>
      <w:r w:rsidRPr="00807D2D">
        <w:rPr>
          <w:rFonts w:ascii="Times New Roman" w:eastAsia="FreeSerif" w:hAnsi="Times New Roman" w:cs="Times New Roman" w:hint="eastAsia"/>
          <w:color w:val="000000" w:themeColor="text1"/>
          <w:sz w:val="24"/>
          <w:szCs w:val="24"/>
          <w:rtl/>
        </w:rPr>
        <w:t>بصورة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رياضية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خرائط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طريق</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6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طرح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ثلاثة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انحرافات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معيارية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الوسط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الحسابي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للمجتمع</w:t>
      </w:r>
    </w:p>
    <w:p w:rsidR="00DF31E6" w:rsidRPr="00807D2D" w:rsidRDefault="00DF31E6" w:rsidP="00200458">
      <w:pPr>
        <w:numPr>
          <w:ilvl w:val="0"/>
          <w:numId w:val="16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إضافة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ثلاثة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إنحرافات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معيارية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الوسط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الحسابي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للمجتمع</w:t>
      </w:r>
    </w:p>
    <w:p w:rsidR="00DF31E6" w:rsidRPr="00807D2D" w:rsidRDefault="00DF31E6" w:rsidP="00200458">
      <w:pPr>
        <w:numPr>
          <w:ilvl w:val="0"/>
          <w:numId w:val="16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ايجاد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وأصغر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العينة</w:t>
      </w:r>
    </w:p>
    <w:p w:rsidR="00DF31E6" w:rsidRPr="00807D2D" w:rsidRDefault="00DF31E6" w:rsidP="00200458">
      <w:pPr>
        <w:numPr>
          <w:ilvl w:val="0"/>
          <w:numId w:val="16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قسمة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مجموع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عددها</w:t>
      </w:r>
    </w:p>
    <w:p w:rsidR="00B92E62" w:rsidRPr="00807D2D" w:rsidRDefault="00B92E62" w:rsidP="00B92E62">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D255E" w:rsidRPr="00807D2D" w:rsidRDefault="00DD255E" w:rsidP="00DF31E6">
      <w:pPr>
        <w:autoSpaceDE w:val="0"/>
        <w:autoSpaceDN w:val="0"/>
        <w:adjustRightInd w:val="0"/>
        <w:spacing w:after="0" w:line="240" w:lineRule="auto"/>
        <w:rPr>
          <w:rFonts w:ascii="Times New Roman" w:eastAsia="FreeSerif" w:hAnsi="Times New Roman" w:cs="Times New Roman"/>
          <w:color w:val="000000" w:themeColor="text1"/>
          <w:sz w:val="16"/>
          <w:szCs w:val="16"/>
          <w:rtl/>
        </w:rPr>
      </w:pPr>
    </w:p>
    <w:p w:rsidR="00DF31E6" w:rsidRPr="00807D2D" w:rsidRDefault="00DF31E6" w:rsidP="00DD255E">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يستخرج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للرقابة</w:t>
      </w:r>
      <w:r w:rsidR="00DD255E"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color w:val="000000" w:themeColor="text1"/>
          <w:sz w:val="24"/>
          <w:szCs w:val="24"/>
        </w:rPr>
        <w:t xml:space="preserve"> </w:t>
      </w:r>
      <w:r w:rsidR="00DD255E" w:rsidRPr="00807D2D">
        <w:rPr>
          <w:rFonts w:ascii="Times New Roman" w:eastAsia="FreeSerif" w:hAnsi="Times New Roman" w:cs="Times New Roman"/>
          <w:color w:val="000000" w:themeColor="text1"/>
          <w:sz w:val="24"/>
          <w:szCs w:val="24"/>
        </w:rPr>
        <w:t>UCL</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بصورة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رياضية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خرائط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الرقابة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طريق</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6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إيجاد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الفرق</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أكبر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وأصغر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قيمة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العينة</w:t>
      </w:r>
    </w:p>
    <w:p w:rsidR="00DF31E6" w:rsidRPr="00807D2D" w:rsidRDefault="00DF31E6" w:rsidP="00200458">
      <w:pPr>
        <w:numPr>
          <w:ilvl w:val="0"/>
          <w:numId w:val="16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قسمة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مجموع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عددها</w:t>
      </w:r>
    </w:p>
    <w:p w:rsidR="00DF31E6" w:rsidRPr="00807D2D" w:rsidRDefault="00DF31E6" w:rsidP="00200458">
      <w:pPr>
        <w:numPr>
          <w:ilvl w:val="0"/>
          <w:numId w:val="16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طرح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ثلاثة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إنحرافات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معيارية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الوسط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الحسابي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للمجتمع</w:t>
      </w:r>
    </w:p>
    <w:p w:rsidR="00DF31E6" w:rsidRPr="00807D2D" w:rsidRDefault="00DF31E6" w:rsidP="00200458">
      <w:pPr>
        <w:numPr>
          <w:ilvl w:val="0"/>
          <w:numId w:val="16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إضافة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ثلاثة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إنحرافات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معيارية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الوسط</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الحسابي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للمجتمع</w:t>
      </w:r>
    </w:p>
    <w:p w:rsidR="00B92E62" w:rsidRPr="00807D2D" w:rsidRDefault="00B92E62"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B92E62" w:rsidRPr="00807D2D" w:rsidRDefault="00B92E62"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B92E62">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B0D69" w:rsidRDefault="000B0D69">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DF31E6" w:rsidRPr="00807D2D" w:rsidRDefault="00DF31E6" w:rsidP="004E3A11">
      <w:pPr>
        <w:jc w:val="center"/>
        <w:rPr>
          <w:rFonts w:asciiTheme="majorBidi" w:hAnsiTheme="majorBidi" w:cstheme="majorBidi"/>
          <w:color w:val="000000" w:themeColor="text1"/>
          <w:sz w:val="36"/>
          <w:szCs w:val="36"/>
          <w:rtl/>
        </w:rPr>
      </w:pPr>
      <w:r w:rsidRPr="00807D2D">
        <w:rPr>
          <w:rFonts w:asciiTheme="majorBidi" w:hAnsiTheme="majorBidi" w:cstheme="majorBidi" w:hint="cs"/>
          <w:color w:val="000000" w:themeColor="text1"/>
          <w:sz w:val="36"/>
          <w:szCs w:val="36"/>
          <w:rtl/>
        </w:rPr>
        <w:lastRenderedPageBreak/>
        <w:t xml:space="preserve">المحاضرة </w:t>
      </w:r>
      <w:r w:rsidR="00A41C52" w:rsidRPr="00807D2D">
        <w:rPr>
          <w:rFonts w:asciiTheme="majorBidi" w:hAnsiTheme="majorBidi" w:cstheme="majorBidi" w:hint="cs"/>
          <w:color w:val="000000" w:themeColor="text1"/>
          <w:sz w:val="36"/>
          <w:szCs w:val="36"/>
          <w:rtl/>
        </w:rPr>
        <w:t xml:space="preserve">الرابعة عشر </w:t>
      </w:r>
    </w:p>
    <w:p w:rsidR="004F11A9" w:rsidRPr="00807D2D" w:rsidRDefault="004F11A9" w:rsidP="004F11A9">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جوائز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تأسست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قبل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إتحاد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العلماء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والمهندسيين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اليابانيين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عام</w:t>
      </w:r>
      <w:r w:rsidRPr="00807D2D">
        <w:rPr>
          <w:rFonts w:ascii="Times New Roman" w:eastAsia="FreeSerif" w:hAnsi="Times New Roman" w:cs="Times New Roman" w:hint="cs"/>
          <w:color w:val="000000" w:themeColor="text1"/>
          <w:sz w:val="24"/>
          <w:szCs w:val="24"/>
          <w:rtl/>
        </w:rPr>
        <w:t xml:space="preserve">1951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تمنح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سنويا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الأكثر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نجاحا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والوحدات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تمتد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كذلك</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لإنجازات</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الأفراد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4F11A9" w:rsidRPr="00807D2D" w:rsidRDefault="004F11A9" w:rsidP="00200458">
      <w:pPr>
        <w:numPr>
          <w:ilvl w:val="0"/>
          <w:numId w:val="16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الأوربية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p>
    <w:p w:rsidR="004F11A9" w:rsidRPr="00807D2D" w:rsidRDefault="004F11A9" w:rsidP="00200458">
      <w:pPr>
        <w:numPr>
          <w:ilvl w:val="0"/>
          <w:numId w:val="16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ديمنج</w:t>
      </w:r>
    </w:p>
    <w:p w:rsidR="004F11A9" w:rsidRPr="00807D2D" w:rsidRDefault="004F11A9" w:rsidP="00200458">
      <w:pPr>
        <w:numPr>
          <w:ilvl w:val="0"/>
          <w:numId w:val="16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مالكوم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بالدريج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الوطنية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p>
    <w:p w:rsidR="004F11A9" w:rsidRPr="00807D2D" w:rsidRDefault="004F11A9" w:rsidP="00200458">
      <w:pPr>
        <w:numPr>
          <w:ilvl w:val="0"/>
          <w:numId w:val="166"/>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التميز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الوطنية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p>
    <w:p w:rsidR="004F11A9" w:rsidRPr="00807D2D" w:rsidRDefault="004F11A9" w:rsidP="004F11A9">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إحدى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جوائز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تأسست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الولايات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عام</w:t>
      </w:r>
      <w:r w:rsidRPr="00807D2D">
        <w:rPr>
          <w:rFonts w:ascii="Times New Roman" w:eastAsia="FreeSerif" w:hAnsi="Times New Roman" w:cs="Times New Roman"/>
          <w:color w:val="000000" w:themeColor="text1"/>
          <w:sz w:val="24"/>
          <w:szCs w:val="24"/>
        </w:rPr>
        <w:t xml:space="preserve"> 1987 </w:t>
      </w:r>
      <w:r w:rsidRPr="00807D2D">
        <w:rPr>
          <w:rFonts w:ascii="Times New Roman" w:eastAsia="FreeSerif" w:hAnsi="Times New Roman" w:cs="Times New Roman" w:hint="eastAsia"/>
          <w:color w:val="000000" w:themeColor="text1"/>
          <w:sz w:val="24"/>
          <w:szCs w:val="24"/>
          <w:rtl/>
        </w:rPr>
        <w:t>بهدف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تعزيز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التنافسية</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بين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الأمريكية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تهدف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لتشجيع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الإهتمام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بموضوع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والتميز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العمل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p>
    <w:p w:rsidR="004F11A9" w:rsidRPr="00807D2D" w:rsidRDefault="004F11A9" w:rsidP="00200458">
      <w:pPr>
        <w:numPr>
          <w:ilvl w:val="0"/>
          <w:numId w:val="16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التميز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الوطنية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p>
    <w:p w:rsidR="004F11A9" w:rsidRPr="00807D2D" w:rsidRDefault="004F11A9" w:rsidP="00200458">
      <w:pPr>
        <w:numPr>
          <w:ilvl w:val="0"/>
          <w:numId w:val="16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مالكوم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بالدريج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الوطنية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p>
    <w:p w:rsidR="004F11A9" w:rsidRPr="00807D2D" w:rsidRDefault="004F11A9" w:rsidP="00200458">
      <w:pPr>
        <w:numPr>
          <w:ilvl w:val="0"/>
          <w:numId w:val="16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الأوربية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p>
    <w:p w:rsidR="004F11A9" w:rsidRPr="00807D2D" w:rsidRDefault="004F11A9" w:rsidP="00200458">
      <w:pPr>
        <w:numPr>
          <w:ilvl w:val="0"/>
          <w:numId w:val="168"/>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ديمنج</w:t>
      </w:r>
    </w:p>
    <w:p w:rsidR="004F11A9" w:rsidRPr="00807D2D" w:rsidRDefault="004F11A9" w:rsidP="004F11A9">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احدى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جوائز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تشمل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نموذجا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للتميز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يحوي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تسعة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معاييير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رئيسة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مصنفة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p>
    <w:p w:rsidR="004F11A9" w:rsidRPr="00807D2D" w:rsidRDefault="004F11A9" w:rsidP="004F11A9">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مجموعتين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رئيسيتين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عناصر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المساعدة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cs"/>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هي</w:t>
      </w:r>
      <w:r w:rsidRPr="00807D2D">
        <w:rPr>
          <w:rFonts w:ascii="Times New Roman" w:eastAsia="FreeSerif" w:hAnsi="Times New Roman" w:cs="Times New Roman"/>
          <w:color w:val="000000" w:themeColor="text1"/>
          <w:sz w:val="24"/>
          <w:szCs w:val="24"/>
        </w:rPr>
        <w:t xml:space="preserve"> :</w:t>
      </w:r>
    </w:p>
    <w:p w:rsidR="004F11A9" w:rsidRPr="00807D2D" w:rsidRDefault="004F11A9" w:rsidP="00200458">
      <w:pPr>
        <w:numPr>
          <w:ilvl w:val="0"/>
          <w:numId w:val="17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الأوروبية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p>
    <w:p w:rsidR="004F11A9" w:rsidRPr="00807D2D" w:rsidRDefault="004F11A9" w:rsidP="00200458">
      <w:pPr>
        <w:numPr>
          <w:ilvl w:val="0"/>
          <w:numId w:val="17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مالكوم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بالدريج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الوطنية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p>
    <w:p w:rsidR="004F11A9" w:rsidRPr="00807D2D" w:rsidRDefault="004F11A9" w:rsidP="00200458">
      <w:pPr>
        <w:numPr>
          <w:ilvl w:val="0"/>
          <w:numId w:val="17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التميز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الوطنية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p>
    <w:p w:rsidR="004F11A9" w:rsidRPr="00807D2D" w:rsidRDefault="004F11A9" w:rsidP="00200458">
      <w:pPr>
        <w:numPr>
          <w:ilvl w:val="0"/>
          <w:numId w:val="171"/>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ديمنج</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عناصر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المجموعة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الأولى</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العناصر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المساعدة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لنموذج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التميز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المعايير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الجائزة</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الأوربية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6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المتعلقة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بالمجتمع</w:t>
      </w:r>
    </w:p>
    <w:p w:rsidR="00DF31E6" w:rsidRPr="00807D2D" w:rsidRDefault="00DF31E6" w:rsidP="00200458">
      <w:pPr>
        <w:numPr>
          <w:ilvl w:val="0"/>
          <w:numId w:val="16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المتعلقة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بالأفراد</w:t>
      </w:r>
    </w:p>
    <w:p w:rsidR="00DF31E6" w:rsidRPr="00807D2D" w:rsidRDefault="00DF31E6" w:rsidP="00200458">
      <w:pPr>
        <w:numPr>
          <w:ilvl w:val="0"/>
          <w:numId w:val="16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السياسة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والإستراتيجية</w:t>
      </w:r>
    </w:p>
    <w:p w:rsidR="00DF31E6" w:rsidRPr="00807D2D" w:rsidRDefault="00DF31E6" w:rsidP="00200458">
      <w:pPr>
        <w:numPr>
          <w:ilvl w:val="0"/>
          <w:numId w:val="165"/>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الرئيسة</w:t>
      </w:r>
    </w:p>
    <w:p w:rsidR="00E067B9" w:rsidRPr="00807D2D" w:rsidRDefault="00E067B9" w:rsidP="00E067B9">
      <w:pPr>
        <w:autoSpaceDE w:val="0"/>
        <w:autoSpaceDN w:val="0"/>
        <w:adjustRightInd w:val="0"/>
        <w:spacing w:after="0" w:line="240" w:lineRule="auto"/>
        <w:jc w:val="both"/>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ليست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عناصر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المجموعة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الأولى</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العناصر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المساعدة</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لنموذج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التميز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المعايير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الأوربية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E067B9" w:rsidRPr="00807D2D" w:rsidRDefault="00E067B9" w:rsidP="00200458">
      <w:pPr>
        <w:numPr>
          <w:ilvl w:val="0"/>
          <w:numId w:val="17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نتائج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الأداء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الرئيسة</w:t>
      </w:r>
    </w:p>
    <w:p w:rsidR="00E067B9" w:rsidRPr="00807D2D" w:rsidRDefault="00E067B9" w:rsidP="00200458">
      <w:pPr>
        <w:numPr>
          <w:ilvl w:val="0"/>
          <w:numId w:val="17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الشراكة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والموارد</w:t>
      </w:r>
    </w:p>
    <w:p w:rsidR="00E067B9" w:rsidRPr="00807D2D" w:rsidRDefault="00E067B9" w:rsidP="00200458">
      <w:pPr>
        <w:numPr>
          <w:ilvl w:val="0"/>
          <w:numId w:val="17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السياسة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والإستراتيجية</w:t>
      </w:r>
    </w:p>
    <w:p w:rsidR="00E067B9" w:rsidRPr="00807D2D" w:rsidRDefault="00E067B9" w:rsidP="00200458">
      <w:pPr>
        <w:numPr>
          <w:ilvl w:val="0"/>
          <w:numId w:val="170"/>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r w:rsidRPr="00807D2D">
        <w:rPr>
          <w:rFonts w:ascii="Times New Roman" w:eastAsia="FreeSerif" w:hAnsi="Times New Roman" w:cs="Times New Roman" w:hint="eastAsia"/>
          <w:color w:val="000000" w:themeColor="text1"/>
          <w:sz w:val="24"/>
          <w:szCs w:val="24"/>
          <w:rtl/>
        </w:rPr>
        <w:t>العمليات</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تنتهي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الأساسية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مالكوم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بالدريج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الوطنية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المحدودة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6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ترشيح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القادمة</w:t>
      </w:r>
    </w:p>
    <w:p w:rsidR="00DF31E6" w:rsidRPr="00807D2D" w:rsidRDefault="00DF31E6" w:rsidP="00200458">
      <w:pPr>
        <w:numPr>
          <w:ilvl w:val="0"/>
          <w:numId w:val="16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إرسال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تقارير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كتغذية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عكسية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المشاركة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بالجائزة</w:t>
      </w:r>
    </w:p>
    <w:p w:rsidR="00DF31E6" w:rsidRPr="00807D2D" w:rsidRDefault="00DF31E6" w:rsidP="00200458">
      <w:pPr>
        <w:numPr>
          <w:ilvl w:val="0"/>
          <w:numId w:val="16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إجراء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المراجعات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الخاصة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بالزيارات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الميدانية</w:t>
      </w:r>
    </w:p>
    <w:p w:rsidR="00DF31E6" w:rsidRPr="00807D2D" w:rsidRDefault="00DF31E6" w:rsidP="00200458">
      <w:pPr>
        <w:numPr>
          <w:ilvl w:val="0"/>
          <w:numId w:val="167"/>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الإختيار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النهائي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والتوصية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بأسماء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الفائزة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بالجائزة</w:t>
      </w:r>
    </w:p>
    <w:p w:rsidR="00DF31E6" w:rsidRPr="00807D2D" w:rsidRDefault="00DF31E6" w:rsidP="00E067B9">
      <w:pPr>
        <w:autoSpaceDE w:val="0"/>
        <w:autoSpaceDN w:val="0"/>
        <w:adjustRightInd w:val="0"/>
        <w:spacing w:after="0" w:line="240" w:lineRule="auto"/>
        <w:jc w:val="both"/>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يتم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إجراء</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المراجعة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المستقلة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فردي</w:t>
      </w:r>
      <w:r w:rsidRPr="00807D2D">
        <w:rPr>
          <w:rFonts w:ascii="Times New Roman" w:eastAsia="FreeSerif" w:hAnsi="Times New Roman" w:cs="Times New Roman"/>
          <w:color w:val="000000" w:themeColor="text1"/>
          <w:sz w:val="24"/>
          <w:szCs w:val="24"/>
        </w:rPr>
        <w:t xml:space="preserve"> "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مالكوم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بالدريج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الوطنية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للجودة</w:t>
      </w:r>
      <w:r w:rsidR="00E067B9" w:rsidRPr="00807D2D">
        <w:rPr>
          <w:rFonts w:ascii="Times New Roman" w:eastAsia="FreeSerif" w:hAnsi="Times New Roman" w:cs="Times New Roman" w:hint="cs"/>
          <w:color w:val="000000" w:themeColor="text1"/>
          <w:sz w:val="24"/>
          <w:szCs w:val="24"/>
          <w:rtl/>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6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الأولى</w:t>
      </w:r>
    </w:p>
    <w:p w:rsidR="00DF31E6" w:rsidRPr="00807D2D" w:rsidRDefault="00DF31E6" w:rsidP="00200458">
      <w:pPr>
        <w:numPr>
          <w:ilvl w:val="0"/>
          <w:numId w:val="16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الثانيه</w:t>
      </w:r>
    </w:p>
    <w:p w:rsidR="00DF31E6" w:rsidRPr="00807D2D" w:rsidRDefault="00DF31E6" w:rsidP="00200458">
      <w:pPr>
        <w:numPr>
          <w:ilvl w:val="0"/>
          <w:numId w:val="16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 xml:space="preserve">الثالثة </w:t>
      </w:r>
    </w:p>
    <w:p w:rsidR="00DF31E6" w:rsidRPr="00807D2D" w:rsidRDefault="00DF31E6" w:rsidP="00200458">
      <w:pPr>
        <w:numPr>
          <w:ilvl w:val="0"/>
          <w:numId w:val="169"/>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cs"/>
          <w:color w:val="000000" w:themeColor="text1"/>
          <w:sz w:val="24"/>
          <w:szCs w:val="24"/>
          <w:rtl/>
        </w:rPr>
        <w:t>الرابعة</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تمثل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المرحلة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الثانية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ضمن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مراحل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مالكوم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بالدريج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الوطنية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بمرحلة</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7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المراجعه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المستقله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أساس</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فردي</w:t>
      </w:r>
    </w:p>
    <w:p w:rsidR="00DF31E6" w:rsidRPr="00807D2D" w:rsidRDefault="00DF31E6" w:rsidP="00200458">
      <w:pPr>
        <w:numPr>
          <w:ilvl w:val="0"/>
          <w:numId w:val="17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المراجعه</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الجماعية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قبل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حكام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الجائزة</w:t>
      </w:r>
      <w:r w:rsidR="00062898" w:rsidRPr="00807D2D">
        <w:rPr>
          <w:rFonts w:ascii="Times New Roman" w:eastAsia="FreeSerif" w:hAnsi="Times New Roman" w:cs="Times New Roman" w:hint="cs"/>
          <w:color w:val="000000" w:themeColor="text1"/>
          <w:sz w:val="24"/>
          <w:szCs w:val="24"/>
          <w:rtl/>
        </w:rPr>
        <w:t xml:space="preserve"> (المرحلة الرابعة )</w:t>
      </w:r>
    </w:p>
    <w:p w:rsidR="00DF31E6" w:rsidRPr="00807D2D" w:rsidRDefault="00DF31E6" w:rsidP="00200458">
      <w:pPr>
        <w:numPr>
          <w:ilvl w:val="0"/>
          <w:numId w:val="17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استلام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الترشيح</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الراغبة</w:t>
      </w:r>
      <w:r w:rsidR="00062898" w:rsidRPr="00807D2D">
        <w:rPr>
          <w:rFonts w:ascii="Times New Roman" w:eastAsia="FreeSerif" w:hAnsi="Times New Roman" w:cs="Times New Roman" w:hint="cs"/>
          <w:color w:val="000000" w:themeColor="text1"/>
          <w:sz w:val="24"/>
          <w:szCs w:val="24"/>
          <w:rtl/>
        </w:rPr>
        <w:t xml:space="preserve"> (المرحلة الاولى)</w:t>
      </w:r>
    </w:p>
    <w:p w:rsidR="00DF31E6" w:rsidRPr="00807D2D" w:rsidRDefault="00DF31E6" w:rsidP="00200458">
      <w:pPr>
        <w:numPr>
          <w:ilvl w:val="0"/>
          <w:numId w:val="172"/>
        </w:numPr>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اجراء</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المراجعات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الخاصة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بالزيارات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الميدانية</w:t>
      </w:r>
      <w:r w:rsidR="00062898" w:rsidRPr="00807D2D">
        <w:rPr>
          <w:rFonts w:ascii="Times New Roman" w:eastAsia="FreeSerif" w:hAnsi="Times New Roman" w:cs="Times New Roman" w:hint="cs"/>
          <w:color w:val="000000" w:themeColor="text1"/>
          <w:sz w:val="24"/>
          <w:szCs w:val="24"/>
          <w:rtl/>
        </w:rPr>
        <w:t xml:space="preserve"> (المرحلة السادسة )</w:t>
      </w:r>
    </w:p>
    <w:p w:rsidR="00DF31E6" w:rsidRPr="00807D2D" w:rsidRDefault="00DF31E6"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340D1" w:rsidRPr="00807D2D" w:rsidRDefault="000340D1"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0340D1" w:rsidRPr="00807D2D" w:rsidRDefault="000340D1" w:rsidP="00DF31E6">
      <w:pPr>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tabs>
          <w:tab w:val="left" w:pos="3551"/>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جميع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يلي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مسميات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عناصر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التقييم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تشملها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جائزة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ديمنج</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عدا</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73"/>
        </w:numPr>
        <w:tabs>
          <w:tab w:val="left" w:pos="3551"/>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السياسات</w:t>
      </w:r>
    </w:p>
    <w:p w:rsidR="00DF31E6" w:rsidRPr="00807D2D" w:rsidRDefault="00DF31E6" w:rsidP="00200458">
      <w:pPr>
        <w:numPr>
          <w:ilvl w:val="0"/>
          <w:numId w:val="173"/>
        </w:numPr>
        <w:tabs>
          <w:tab w:val="left" w:pos="3551"/>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تطورات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المواد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البشرية</w:t>
      </w:r>
    </w:p>
    <w:p w:rsidR="00DF31E6" w:rsidRPr="00807D2D" w:rsidRDefault="00DF31E6" w:rsidP="00200458">
      <w:pPr>
        <w:numPr>
          <w:ilvl w:val="0"/>
          <w:numId w:val="173"/>
        </w:numPr>
        <w:tabs>
          <w:tab w:val="left" w:pos="3551"/>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تأكيد</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p>
    <w:p w:rsidR="00DF31E6" w:rsidRPr="00807D2D" w:rsidRDefault="00DF31E6" w:rsidP="00200458">
      <w:pPr>
        <w:numPr>
          <w:ilvl w:val="0"/>
          <w:numId w:val="173"/>
        </w:numPr>
        <w:tabs>
          <w:tab w:val="left" w:pos="3551"/>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التعليم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والنشر</w:t>
      </w:r>
    </w:p>
    <w:p w:rsidR="00062898" w:rsidRPr="00807D2D"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062898" w:rsidRPr="00807D2D"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tl/>
        </w:rPr>
      </w:pPr>
    </w:p>
    <w:p w:rsidR="00DF31E6" w:rsidRPr="00807D2D" w:rsidRDefault="00DF31E6" w:rsidP="00DF31E6">
      <w:pPr>
        <w:tabs>
          <w:tab w:val="left" w:pos="3551"/>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DF31E6" w:rsidRPr="00807D2D" w:rsidRDefault="00DF31E6" w:rsidP="00DF31E6">
      <w:pPr>
        <w:tabs>
          <w:tab w:val="left" w:pos="3551"/>
        </w:tabs>
        <w:autoSpaceDE w:val="0"/>
        <w:autoSpaceDN w:val="0"/>
        <w:adjustRightInd w:val="0"/>
        <w:spacing w:after="0" w:line="240" w:lineRule="auto"/>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واحدة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التالي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ليست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من</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الأهداف</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المشتركة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لجوائز</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وهي</w:t>
      </w:r>
      <w:r w:rsidRPr="00807D2D">
        <w:rPr>
          <w:rFonts w:ascii="Times New Roman" w:eastAsia="FreeSerif" w:hAnsi="Times New Roman" w:cs="Times New Roman"/>
          <w:color w:val="000000" w:themeColor="text1"/>
          <w:sz w:val="24"/>
          <w:szCs w:val="24"/>
        </w:rPr>
        <w:t xml:space="preserve"> :</w:t>
      </w:r>
    </w:p>
    <w:p w:rsidR="00DF31E6" w:rsidRPr="00807D2D" w:rsidRDefault="00DF31E6" w:rsidP="00200458">
      <w:pPr>
        <w:numPr>
          <w:ilvl w:val="0"/>
          <w:numId w:val="174"/>
        </w:numPr>
        <w:tabs>
          <w:tab w:val="left" w:pos="3551"/>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تشجيع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التقييم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الذاتي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للمنظمات</w:t>
      </w:r>
    </w:p>
    <w:p w:rsidR="00DF31E6" w:rsidRPr="00807D2D" w:rsidRDefault="00DF31E6" w:rsidP="00200458">
      <w:pPr>
        <w:numPr>
          <w:ilvl w:val="0"/>
          <w:numId w:val="174"/>
        </w:numPr>
        <w:tabs>
          <w:tab w:val="left" w:pos="3551"/>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الوعي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بخصوص</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متطلبات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الحصول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التميز</w:t>
      </w:r>
    </w:p>
    <w:p w:rsidR="00DF31E6" w:rsidRPr="00807D2D" w:rsidRDefault="00DF31E6" w:rsidP="00200458">
      <w:pPr>
        <w:numPr>
          <w:ilvl w:val="0"/>
          <w:numId w:val="174"/>
        </w:numPr>
        <w:tabs>
          <w:tab w:val="left" w:pos="3551"/>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التشجيع</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على</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عدم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تبادل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المعلومات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استراتيجيات</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نشر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ثقافة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المنظمات</w:t>
      </w:r>
    </w:p>
    <w:p w:rsidR="00DF31E6" w:rsidRPr="00807D2D" w:rsidRDefault="00DF31E6" w:rsidP="00200458">
      <w:pPr>
        <w:numPr>
          <w:ilvl w:val="0"/>
          <w:numId w:val="174"/>
        </w:numPr>
        <w:tabs>
          <w:tab w:val="left" w:pos="3551"/>
        </w:tabs>
        <w:autoSpaceDE w:val="0"/>
        <w:autoSpaceDN w:val="0"/>
        <w:adjustRightInd w:val="0"/>
        <w:spacing w:after="0" w:line="240" w:lineRule="auto"/>
        <w:contextualSpacing/>
        <w:rPr>
          <w:rFonts w:ascii="Times New Roman" w:eastAsia="FreeSerif" w:hAnsi="Times New Roman" w:cs="Times New Roman"/>
          <w:color w:val="000000" w:themeColor="text1"/>
          <w:sz w:val="24"/>
          <w:szCs w:val="24"/>
        </w:rPr>
      </w:pPr>
      <w:r w:rsidRPr="00807D2D">
        <w:rPr>
          <w:rFonts w:ascii="Times New Roman" w:eastAsia="FreeSerif" w:hAnsi="Times New Roman" w:cs="Times New Roman" w:hint="eastAsia"/>
          <w:color w:val="000000" w:themeColor="text1"/>
          <w:sz w:val="24"/>
          <w:szCs w:val="24"/>
          <w:rtl/>
        </w:rPr>
        <w:t>زيادة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الوعي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حول</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دور</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إدارة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الجودة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الشاملة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في</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تدعيم</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الميزة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التنافسية</w:t>
      </w:r>
      <w:r w:rsidRPr="00807D2D">
        <w:rPr>
          <w:rFonts w:ascii="Times New Roman" w:eastAsia="FreeSerif" w:hAnsi="Times New Roman" w:cs="Times New Roman"/>
          <w:color w:val="000000" w:themeColor="text1"/>
          <w:sz w:val="24"/>
          <w:szCs w:val="24"/>
        </w:rPr>
        <w:t xml:space="preserve"> </w:t>
      </w:r>
      <w:r w:rsidRPr="00807D2D">
        <w:rPr>
          <w:rFonts w:ascii="Times New Roman" w:eastAsia="FreeSerif" w:hAnsi="Times New Roman" w:cs="Times New Roman" w:hint="eastAsia"/>
          <w:color w:val="000000" w:themeColor="text1"/>
          <w:sz w:val="24"/>
          <w:szCs w:val="24"/>
          <w:rtl/>
        </w:rPr>
        <w:t>للمنظمات</w:t>
      </w:r>
    </w:p>
    <w:p w:rsidR="00DF31E6" w:rsidRPr="00807D2D" w:rsidRDefault="00DF31E6" w:rsidP="00DF31E6">
      <w:pPr>
        <w:tabs>
          <w:tab w:val="left" w:pos="3551"/>
        </w:tabs>
        <w:autoSpaceDE w:val="0"/>
        <w:autoSpaceDN w:val="0"/>
        <w:adjustRightInd w:val="0"/>
        <w:spacing w:after="0" w:line="240" w:lineRule="auto"/>
        <w:rPr>
          <w:rFonts w:ascii="Times New Roman" w:eastAsia="FreeSerif" w:hAnsi="Times New Roman" w:cs="Times New Roman"/>
          <w:color w:val="000000" w:themeColor="text1"/>
          <w:sz w:val="24"/>
          <w:szCs w:val="24"/>
          <w:rtl/>
        </w:rPr>
      </w:pPr>
    </w:p>
    <w:p w:rsidR="00C93FB2" w:rsidRPr="00807D2D" w:rsidRDefault="00C93FB2" w:rsidP="000B0D69">
      <w:pPr>
        <w:pStyle w:val="NoSpacing"/>
        <w:rPr>
          <w:color w:val="000000" w:themeColor="text1"/>
          <w:sz w:val="32"/>
          <w:szCs w:val="32"/>
          <w:rtl/>
        </w:rPr>
      </w:pPr>
    </w:p>
    <w:sectPr w:rsidR="00C93FB2" w:rsidRPr="00807D2D" w:rsidSect="004444D6">
      <w:headerReference w:type="default" r:id="rId10"/>
      <w:footerReference w:type="default" r:id="rId11"/>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370" w:rsidRDefault="00422370" w:rsidP="009C2953">
      <w:pPr>
        <w:spacing w:after="0" w:line="240" w:lineRule="auto"/>
      </w:pPr>
      <w:r>
        <w:separator/>
      </w:r>
    </w:p>
  </w:endnote>
  <w:endnote w:type="continuationSeparator" w:id="0">
    <w:p w:rsidR="00422370" w:rsidRDefault="00422370" w:rsidP="009C2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reeSerif">
    <w:altName w:val="MS Mincho"/>
    <w:panose1 w:val="00000000000000000000"/>
    <w:charset w:val="80"/>
    <w:family w:val="auto"/>
    <w:notTrueType/>
    <w:pitch w:val="default"/>
    <w:sig w:usb0="00000001" w:usb1="08070000" w:usb2="00000010" w:usb3="00000000" w:csb0="00020000" w:csb1="00000000"/>
  </w:font>
  <w:font w:name="Fanan">
    <w:charset w:val="B2"/>
    <w:family w:val="auto"/>
    <w:pitch w:val="variable"/>
    <w:sig w:usb0="00002001" w:usb1="00000000" w:usb2="00000000" w:usb3="00000000" w:csb0="0000004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134895251"/>
      <w:docPartObj>
        <w:docPartGallery w:val="Page Numbers (Bottom of Page)"/>
        <w:docPartUnique/>
      </w:docPartObj>
    </w:sdtPr>
    <w:sdtEndPr>
      <w:rPr>
        <w:noProof/>
      </w:rPr>
    </w:sdtEndPr>
    <w:sdtContent>
      <w:p w:rsidR="004871D2" w:rsidRDefault="004871D2">
        <w:pPr>
          <w:pStyle w:val="Footer"/>
          <w:jc w:val="center"/>
        </w:pPr>
        <w:r>
          <w:fldChar w:fldCharType="begin"/>
        </w:r>
        <w:r>
          <w:instrText xml:space="preserve"> PAGE   \* MERGEFORMAT </w:instrText>
        </w:r>
        <w:r>
          <w:fldChar w:fldCharType="separate"/>
        </w:r>
        <w:r w:rsidR="0057314F">
          <w:rPr>
            <w:noProof/>
            <w:rtl/>
          </w:rPr>
          <w:t>3</w:t>
        </w:r>
        <w:r>
          <w:rPr>
            <w:noProof/>
          </w:rPr>
          <w:fldChar w:fldCharType="end"/>
        </w:r>
      </w:p>
    </w:sdtContent>
  </w:sdt>
  <w:p w:rsidR="004871D2" w:rsidRDefault="004871D2">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424815</wp:posOffset>
              </wp:positionV>
              <wp:extent cx="2647950" cy="304800"/>
              <wp:effectExtent l="0" t="0" r="0" b="0"/>
              <wp:wrapNone/>
              <wp:docPr id="119" name="Text Box 119"/>
              <wp:cNvGraphicFramePr/>
              <a:graphic xmlns:a="http://schemas.openxmlformats.org/drawingml/2006/main">
                <a:graphicData uri="http://schemas.microsoft.com/office/word/2010/wordprocessingShape">
                  <wps:wsp>
                    <wps:cNvSpPr txBox="1"/>
                    <wps:spPr>
                      <a:xfrm>
                        <a:off x="0" y="0"/>
                        <a:ext cx="264795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871D2" w:rsidRPr="00166E88" w:rsidRDefault="004871D2">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119" o:spid="_x0000_s1118" type="#_x0000_t202" style="position:absolute;left:0;text-align:left;margin-left:270pt;margin-top:33.45pt;width:208.5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" filled="f" stroked="f" strokeweight=".5pt">
              <v:textbox>
                <w:txbxContent>
                  <w:p w:rsidR="00C32480" w:rsidRPr="00166E88" w:rsidRDefault="00C32480">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370" w:rsidRDefault="00422370" w:rsidP="009C2953">
      <w:pPr>
        <w:spacing w:after="0" w:line="240" w:lineRule="auto"/>
      </w:pPr>
      <w:r>
        <w:separator/>
      </w:r>
    </w:p>
  </w:footnote>
  <w:footnote w:type="continuationSeparator" w:id="0">
    <w:p w:rsidR="00422370" w:rsidRDefault="00422370" w:rsidP="009C29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71D2" w:rsidRDefault="004871D2">
    <w:pPr>
      <w:pStyle w:val="Header"/>
    </w:pPr>
    <w:r>
      <w:rPr>
        <w:noProof/>
      </w:rPr>
      <mc:AlternateContent>
        <mc:Choice Requires="wps">
          <w:drawing>
            <wp:anchor distT="0" distB="0" distL="114300" distR="114300" simplePos="0" relativeHeight="251678720" behindDoc="0" locked="0" layoutInCell="1" allowOverlap="1" wp14:anchorId="240AF169" wp14:editId="52DC20A9">
              <wp:simplePos x="0" y="0"/>
              <wp:positionH relativeFrom="margin">
                <wp:posOffset>114300</wp:posOffset>
              </wp:positionH>
              <wp:positionV relativeFrom="paragraph">
                <wp:posOffset>7620</wp:posOffset>
              </wp:positionV>
              <wp:extent cx="1143000" cy="285750"/>
              <wp:effectExtent l="0" t="0" r="0" b="0"/>
              <wp:wrapNone/>
              <wp:docPr id="59" name="Text Box 59"/>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871D2" w:rsidRPr="001F104F" w:rsidRDefault="004871D2">
                          <w:pPr>
                            <w:rPr>
                              <w:b/>
                              <w:bCs/>
                              <w:color w:val="00B0F0"/>
                            </w:rPr>
                          </w:pPr>
                          <w:r w:rsidRPr="001F104F">
                            <w:rPr>
                              <w:rFonts w:hint="cs"/>
                              <w:b/>
                              <w:bCs/>
                              <w:color w:val="00B0F0"/>
                              <w:rtl/>
                            </w:rPr>
                            <w:t xml:space="preserve">اختبار سنة 1-36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type w14:anchorId="240AF169" id="_x0000_t202" coordsize="21600,21600" o:spt="202" path="m,l,21600r21600,l21600,xe">
              <v:stroke joinstyle="miter"/>
              <v:path gradientshapeok="t" o:connecttype="rect"/>
            </v:shapetype>
            <v:shape id="Text Box 59" o:spid="_x0000_s1107" type="#_x0000_t202" style="position:absolute;left:0;text-align:left;margin-left:9pt;margin-top:.6pt;width:90pt;height:22.5pt;z-index:2516787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" filled="f" stroked="f" strokeweight=".5pt">
              <v:textbox>
                <w:txbxContent>
                  <w:p w:rsidR="00C32480" w:rsidRPr="001F104F" w:rsidRDefault="00C32480">
                    <w:pPr>
                      <w:rPr>
                        <w:b/>
                        <w:bCs/>
                        <w:color w:val="00B0F0"/>
                      </w:rPr>
                    </w:pPr>
                    <w:r w:rsidRPr="001F104F">
                      <w:rPr>
                        <w:rFonts w:hint="cs"/>
                        <w:b/>
                        <w:bCs/>
                        <w:color w:val="00B0F0"/>
                        <w:rtl/>
                      </w:rPr>
                      <w:t xml:space="preserve">اختبار سنة 1-36 </w:t>
                    </w:r>
                  </w:p>
                </w:txbxContent>
              </v:textbox>
              <w10:wrap anchorx="margin"/>
            </v:shape>
          </w:pict>
        </mc:Fallback>
      </mc:AlternateContent>
    </w:r>
    <w:r>
      <w:rPr>
        <w:noProof/>
      </w:rPr>
      <mc:AlternateContent>
        <mc:Choice Requires="wps">
          <w:drawing>
            <wp:anchor distT="0" distB="0" distL="114300" distR="114300" simplePos="0" relativeHeight="251669504" behindDoc="0" locked="0" layoutInCell="1" allowOverlap="1" wp14:anchorId="7E5C6516" wp14:editId="399F018B">
              <wp:simplePos x="0" y="0"/>
              <wp:positionH relativeFrom="column">
                <wp:posOffset>1228725</wp:posOffset>
              </wp:positionH>
              <wp:positionV relativeFrom="paragraph">
                <wp:posOffset>64770</wp:posOffset>
              </wp:positionV>
              <wp:extent cx="85725" cy="85725"/>
              <wp:effectExtent l="0" t="0" r="28575" b="28575"/>
              <wp:wrapNone/>
              <wp:docPr id="45" name="Text Box 45"/>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00B0F0"/>
                      </a:solidFill>
                      <a:ln w="6350">
                        <a:solidFill>
                          <a:srgbClr val="00B0F0"/>
                        </a:solidFill>
                      </a:ln>
                      <a:effectLst/>
                    </wps:spPr>
                    <wps:style>
                      <a:lnRef idx="0">
                        <a:schemeClr val="accent1"/>
                      </a:lnRef>
                      <a:fillRef idx="0">
                        <a:schemeClr val="accent1"/>
                      </a:fillRef>
                      <a:effectRef idx="0">
                        <a:schemeClr val="accent1"/>
                      </a:effectRef>
                      <a:fontRef idx="minor">
                        <a:schemeClr val="dk1"/>
                      </a:fontRef>
                    </wps:style>
                    <wps:txbx>
                      <w:txbxContent>
                        <w:p w:rsidR="004871D2" w:rsidRDefault="004871D2"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E5C6516" id="Text Box 45" o:spid="_x0000_s1108" type="#_x0000_t202" style="position:absolute;left:0;text-align:left;margin-left:96.75pt;margin-top:5.1pt;width:6.75pt;height: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" fillcolor="#00b0f0" strokecolor="#00b0f0" strokeweight=".5pt">
              <v:textbox>
                <w:txbxContent>
                  <w:p w:rsidR="00C32480" w:rsidRDefault="00C32480" w:rsidP="00872B7A">
                    <w:pPr>
                      <w:bidi w:val="0"/>
                    </w:pP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585ABD9B" wp14:editId="2C28B61B">
              <wp:simplePos x="0" y="0"/>
              <wp:positionH relativeFrom="margin">
                <wp:posOffset>1323975</wp:posOffset>
              </wp:positionH>
              <wp:positionV relativeFrom="paragraph">
                <wp:posOffset>-20955</wp:posOffset>
              </wp:positionV>
              <wp:extent cx="1143000" cy="28575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871D2" w:rsidRPr="001F104F" w:rsidRDefault="004871D2">
                          <w:pPr>
                            <w:rPr>
                              <w:b/>
                              <w:bCs/>
                              <w:color w:val="7030A0"/>
                            </w:rPr>
                          </w:pPr>
                          <w:r w:rsidRPr="001F104F">
                            <w:rPr>
                              <w:rFonts w:hint="cs"/>
                              <w:b/>
                              <w:bCs/>
                              <w:color w:val="7030A0"/>
                              <w:rtl/>
                            </w:rPr>
                            <w:t xml:space="preserve">اختبار سنة 1-36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585ABD9B" id="Text Box 50" o:spid="_x0000_s1109" type="#_x0000_t202" style="position:absolute;left:0;text-align:left;margin-left:104.25pt;margin-top:-1.65pt;width:90pt;height:22.5pt;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" filled="f" stroked="f" strokeweight=".5pt">
              <v:textbox>
                <w:txbxContent>
                  <w:p w:rsidR="00C32480" w:rsidRPr="001F104F" w:rsidRDefault="00C32480">
                    <w:pPr>
                      <w:rPr>
                        <w:b/>
                        <w:bCs/>
                        <w:color w:val="7030A0"/>
                      </w:rPr>
                    </w:pPr>
                    <w:r w:rsidRPr="001F104F">
                      <w:rPr>
                        <w:rFonts w:hint="cs"/>
                        <w:b/>
                        <w:bCs/>
                        <w:color w:val="7030A0"/>
                        <w:rtl/>
                      </w:rPr>
                      <w:t xml:space="preserve">اختبار سنة 1-36 </w:t>
                    </w:r>
                  </w:p>
                </w:txbxContent>
              </v:textbox>
              <w10:wrap anchorx="margin"/>
            </v:shape>
          </w:pict>
        </mc:Fallback>
      </mc:AlternateContent>
    </w:r>
    <w:r>
      <w:rPr>
        <w:noProof/>
      </w:rPr>
      <mc:AlternateContent>
        <mc:Choice Requires="wps">
          <w:drawing>
            <wp:anchor distT="0" distB="0" distL="114300" distR="114300" simplePos="0" relativeHeight="251676672" behindDoc="0" locked="0" layoutInCell="1" allowOverlap="1" wp14:anchorId="30DEF8A2" wp14:editId="74F53BFC">
              <wp:simplePos x="0" y="0"/>
              <wp:positionH relativeFrom="column">
                <wp:posOffset>2438400</wp:posOffset>
              </wp:positionH>
              <wp:positionV relativeFrom="paragraph">
                <wp:posOffset>36195</wp:posOffset>
              </wp:positionV>
              <wp:extent cx="85725" cy="85725"/>
              <wp:effectExtent l="0" t="0" r="28575" b="28575"/>
              <wp:wrapNone/>
              <wp:docPr id="51" name="Text Box 51"/>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7030A0"/>
                      </a:solidFill>
                      <a:ln w="635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4871D2" w:rsidRDefault="004871D2"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0DEF8A2" id="Text Box 51" o:spid="_x0000_s1110" type="#_x0000_t202" style="position:absolute;left:0;text-align:left;margin-left:192pt;margin-top:2.85pt;width:6.75pt;height:6.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" fillcolor="#7030a0" strokecolor="#7030a0" strokeweight=".5pt">
              <v:textbox>
                <w:txbxContent>
                  <w:p w:rsidR="00C32480" w:rsidRDefault="00C32480" w:rsidP="00872B7A">
                    <w:pPr>
                      <w:bidi w:val="0"/>
                    </w:pP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7F0B2A47" wp14:editId="6A61F02F">
              <wp:simplePos x="0" y="0"/>
              <wp:positionH relativeFrom="margin">
                <wp:posOffset>2627630</wp:posOffset>
              </wp:positionH>
              <wp:positionV relativeFrom="paragraph">
                <wp:posOffset>-32385</wp:posOffset>
              </wp:positionV>
              <wp:extent cx="1143000" cy="2286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14300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871D2" w:rsidRPr="001F104F" w:rsidRDefault="004871D2">
                          <w:pPr>
                            <w:rPr>
                              <w:b/>
                              <w:bCs/>
                              <w:color w:val="C00000"/>
                            </w:rPr>
                          </w:pPr>
                          <w:r w:rsidRPr="001F104F">
                            <w:rPr>
                              <w:rFonts w:hint="cs"/>
                              <w:b/>
                              <w:bCs/>
                              <w:color w:val="C00000"/>
                              <w:rtl/>
                            </w:rPr>
                            <w:t xml:space="preserve">اختبار سنة 2-35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7F0B2A47" id="Text Box 49" o:spid="_x0000_s1111" type="#_x0000_t202" style="position:absolute;left:0;text-align:left;margin-left:206.9pt;margin-top:-2.55pt;width:90pt;height:18pt;z-index:2516725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" filled="f" stroked="f" strokeweight=".5pt">
              <v:textbox>
                <w:txbxContent>
                  <w:p w:rsidR="00C32480" w:rsidRPr="001F104F" w:rsidRDefault="00C32480">
                    <w:pPr>
                      <w:rPr>
                        <w:b/>
                        <w:bCs/>
                        <w:color w:val="C00000"/>
                      </w:rPr>
                    </w:pPr>
                    <w:r w:rsidRPr="001F104F">
                      <w:rPr>
                        <w:rFonts w:hint="cs"/>
                        <w:b/>
                        <w:bCs/>
                        <w:color w:val="C00000"/>
                        <w:rtl/>
                      </w:rPr>
                      <w:t xml:space="preserve">اختبار سنة 2-35  </w:t>
                    </w:r>
                  </w:p>
                </w:txbxContent>
              </v:textbox>
              <w10:wrap anchorx="margin"/>
            </v:shape>
          </w:pict>
        </mc:Fallback>
      </mc:AlternateContent>
    </w:r>
    <w:r>
      <w:rPr>
        <w:noProof/>
      </w:rPr>
      <mc:AlternateContent>
        <mc:Choice Requires="wps">
          <w:drawing>
            <wp:anchor distT="0" distB="0" distL="114300" distR="114300" simplePos="0" relativeHeight="251667456" behindDoc="0" locked="0" layoutInCell="1" allowOverlap="1" wp14:anchorId="4A4827CB" wp14:editId="4D2B8617">
              <wp:simplePos x="0" y="0"/>
              <wp:positionH relativeFrom="column">
                <wp:posOffset>3819525</wp:posOffset>
              </wp:positionH>
              <wp:positionV relativeFrom="paragraph">
                <wp:posOffset>26670</wp:posOffset>
              </wp:positionV>
              <wp:extent cx="85725" cy="85725"/>
              <wp:effectExtent l="0" t="0" r="28575" b="28575"/>
              <wp:wrapNone/>
              <wp:docPr id="44" name="Text Box 44"/>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C00000"/>
                      </a:solidFill>
                      <a:ln w="6350">
                        <a:solidFill>
                          <a:srgbClr val="C00000"/>
                        </a:solidFill>
                      </a:ln>
                      <a:effectLst/>
                    </wps:spPr>
                    <wps:style>
                      <a:lnRef idx="0">
                        <a:schemeClr val="accent1"/>
                      </a:lnRef>
                      <a:fillRef idx="0">
                        <a:schemeClr val="accent1"/>
                      </a:fillRef>
                      <a:effectRef idx="0">
                        <a:schemeClr val="accent1"/>
                      </a:effectRef>
                      <a:fontRef idx="minor">
                        <a:schemeClr val="dk1"/>
                      </a:fontRef>
                    </wps:style>
                    <wps:txbx>
                      <w:txbxContent>
                        <w:p w:rsidR="004871D2" w:rsidRDefault="004871D2"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A4827CB" id="Text Box 44" o:spid="_x0000_s1112" type="#_x0000_t202" style="position:absolute;left:0;text-align:left;margin-left:300.75pt;margin-top:2.1pt;width:6.75pt;height: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" fillcolor="#c00000" strokecolor="#c00000" strokeweight=".5pt">
              <v:textbox>
                <w:txbxContent>
                  <w:p w:rsidR="00C32480" w:rsidRDefault="00C32480" w:rsidP="00872B7A">
                    <w:pPr>
                      <w:bidi w:val="0"/>
                    </w:pP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19C3F70D" wp14:editId="0DE96745">
              <wp:simplePos x="0" y="0"/>
              <wp:positionH relativeFrom="column">
                <wp:posOffset>3762375</wp:posOffset>
              </wp:positionH>
              <wp:positionV relativeFrom="paragraph">
                <wp:posOffset>-30480</wp:posOffset>
              </wp:positionV>
              <wp:extent cx="1457325" cy="24765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14573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871D2" w:rsidRPr="001F104F" w:rsidRDefault="004871D2" w:rsidP="001F104F">
                          <w:pPr>
                            <w:rPr>
                              <w:b/>
                              <w:bCs/>
                              <w:color w:val="E36C0A" w:themeColor="accent6" w:themeShade="BF"/>
                            </w:rPr>
                          </w:pPr>
                          <w:r w:rsidRPr="001F104F">
                            <w:rPr>
                              <w:rFonts w:hint="cs"/>
                              <w:b/>
                              <w:bCs/>
                              <w:color w:val="E36C0A" w:themeColor="accent6" w:themeShade="BF"/>
                              <w:rtl/>
                            </w:rPr>
                            <w:t xml:space="preserve">اختبار سنة 1-35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9C3F70D" id="Text Box 46" o:spid="_x0000_s1113" type="#_x0000_t202" style="position:absolute;left:0;text-align:left;margin-left:296.25pt;margin-top:-2.4pt;width:114.75pt;height: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" filled="f" stroked="f" strokeweight=".5pt">
              <v:textbox>
                <w:txbxContent>
                  <w:p w:rsidR="00C32480" w:rsidRPr="001F104F" w:rsidRDefault="00C32480" w:rsidP="001F104F">
                    <w:pPr>
                      <w:rPr>
                        <w:b/>
                        <w:bCs/>
                        <w:color w:val="E36C0A" w:themeColor="accent6" w:themeShade="BF"/>
                      </w:rPr>
                    </w:pPr>
                    <w:r w:rsidRPr="001F104F">
                      <w:rPr>
                        <w:rFonts w:hint="cs"/>
                        <w:b/>
                        <w:bCs/>
                        <w:color w:val="E36C0A" w:themeColor="accent6" w:themeShade="BF"/>
                        <w:rtl/>
                      </w:rPr>
                      <w:t xml:space="preserve">اختبار سنة 1-35 </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E2B88B9" wp14:editId="7729060F">
              <wp:simplePos x="0" y="0"/>
              <wp:positionH relativeFrom="margin">
                <wp:posOffset>152400</wp:posOffset>
              </wp:positionH>
              <wp:positionV relativeFrom="paragraph">
                <wp:posOffset>7620</wp:posOffset>
              </wp:positionV>
              <wp:extent cx="1609725" cy="2476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871D2" w:rsidRDefault="004871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4E2B88B9" id="Text Box 25" o:spid="_x0000_s1114" type="#_x0000_t202" style="position:absolute;left:0;text-align:left;margin-left:12pt;margin-top:.6pt;width:126.75pt;height:19.5pt;z-index:2516643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" filled="f" stroked="f" strokeweight=".5pt">
              <v:textbox>
                <w:txbxContent>
                  <w:p w:rsidR="00C32480" w:rsidRDefault="00C32480"/>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7BDA5A04" wp14:editId="02BC534D">
              <wp:simplePos x="0" y="0"/>
              <wp:positionH relativeFrom="column">
                <wp:posOffset>1962150</wp:posOffset>
              </wp:positionH>
              <wp:positionV relativeFrom="paragraph">
                <wp:posOffset>-11430</wp:posOffset>
              </wp:positionV>
              <wp:extent cx="1609725" cy="2476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871D2" w:rsidRDefault="004871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7BDA5A04" id="Text Box 24" o:spid="_x0000_s1115" type="#_x0000_t202" style="position:absolute;left:0;text-align:left;margin-left:154.5pt;margin-top:-.9pt;width:126.75pt;height:1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" filled="f" stroked="f" strokeweight=".5pt">
              <v:textbox>
                <w:txbxContent>
                  <w:p w:rsidR="00C32480" w:rsidRDefault="00C32480"/>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0DD47097" wp14:editId="29F00C81">
              <wp:simplePos x="0" y="0"/>
              <wp:positionH relativeFrom="column">
                <wp:posOffset>5172075</wp:posOffset>
              </wp:positionH>
              <wp:positionV relativeFrom="paragraph">
                <wp:posOffset>36195</wp:posOffset>
              </wp:positionV>
              <wp:extent cx="85725" cy="85725"/>
              <wp:effectExtent l="0" t="0" r="28575" b="28575"/>
              <wp:wrapNone/>
              <wp:docPr id="30" name="Text Box 30"/>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chemeClr val="accent6">
                          <a:lumMod val="75000"/>
                        </a:schemeClr>
                      </a:solidFill>
                      <a:ln w="6350">
                        <a:solidFill>
                          <a:schemeClr val="accent6">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4871D2" w:rsidRDefault="004871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0DD47097" id="Text Box 30" o:spid="_x0000_s1116" type="#_x0000_t202" style="position:absolute;left:0;text-align:left;margin-left:407.25pt;margin-top:2.85pt;width:6.75pt;height:6.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" fillcolor="#e36c0a [2409]" strokecolor="#e36c0a [2409]" strokeweight=".5pt">
              <v:textbox>
                <w:txbxContent>
                  <w:p w:rsidR="00C32480" w:rsidRDefault="00C32480"/>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791C6B74" wp14:editId="525342FE">
              <wp:simplePos x="0" y="0"/>
              <wp:positionH relativeFrom="column">
                <wp:posOffset>3724275</wp:posOffset>
              </wp:positionH>
              <wp:positionV relativeFrom="paragraph">
                <wp:posOffset>-20955</wp:posOffset>
              </wp:positionV>
              <wp:extent cx="1609725" cy="24765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871D2" w:rsidRDefault="004871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791C6B74" id="Text Box 23" o:spid="_x0000_s1117" type="#_x0000_t202" style="position:absolute;left:0;text-align:left;margin-left:293.25pt;margin-top:-1.65pt;width:126.75pt;height:1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" filled="f" stroked="f" strokeweight=".5pt">
              <v:textbox>
                <w:txbxContent>
                  <w:p w:rsidR="00C32480" w:rsidRDefault="00C32480"/>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7008D"/>
    <w:multiLevelType w:val="hybridMultilevel"/>
    <w:tmpl w:val="A1DAC51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816E1"/>
    <w:multiLevelType w:val="hybridMultilevel"/>
    <w:tmpl w:val="EBD2875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887871"/>
    <w:multiLevelType w:val="hybridMultilevel"/>
    <w:tmpl w:val="F29A9ADE"/>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2D1604"/>
    <w:multiLevelType w:val="hybridMultilevel"/>
    <w:tmpl w:val="9C92F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883D64"/>
    <w:multiLevelType w:val="hybridMultilevel"/>
    <w:tmpl w:val="E2EE650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9B18C1"/>
    <w:multiLevelType w:val="hybridMultilevel"/>
    <w:tmpl w:val="B6BA8FC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2EE0ACB"/>
    <w:multiLevelType w:val="hybridMultilevel"/>
    <w:tmpl w:val="645C84B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3AB7802"/>
    <w:multiLevelType w:val="hybridMultilevel"/>
    <w:tmpl w:val="58787FC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3AC7D97"/>
    <w:multiLevelType w:val="hybridMultilevel"/>
    <w:tmpl w:val="C5E0A5E2"/>
    <w:lvl w:ilvl="0" w:tplc="0409000F">
      <w:start w:val="1"/>
      <w:numFmt w:val="decimal"/>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9">
    <w:nsid w:val="04210B37"/>
    <w:multiLevelType w:val="hybridMultilevel"/>
    <w:tmpl w:val="EB84A49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50C4B27"/>
    <w:multiLevelType w:val="hybridMultilevel"/>
    <w:tmpl w:val="9746F97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5B23A90"/>
    <w:multiLevelType w:val="hybridMultilevel"/>
    <w:tmpl w:val="DFD0E2CE"/>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5FA7D99"/>
    <w:multiLevelType w:val="hybridMultilevel"/>
    <w:tmpl w:val="37865F48"/>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95D63B2"/>
    <w:multiLevelType w:val="hybridMultilevel"/>
    <w:tmpl w:val="C020407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9DA220A"/>
    <w:multiLevelType w:val="hybridMultilevel"/>
    <w:tmpl w:val="37DC825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A547216"/>
    <w:multiLevelType w:val="hybridMultilevel"/>
    <w:tmpl w:val="0A0A7A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0ADB326A"/>
    <w:multiLevelType w:val="hybridMultilevel"/>
    <w:tmpl w:val="DCDA31B0"/>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AED67AE"/>
    <w:multiLevelType w:val="hybridMultilevel"/>
    <w:tmpl w:val="8F04EDD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B1E2704"/>
    <w:multiLevelType w:val="hybridMultilevel"/>
    <w:tmpl w:val="0E8085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C2940DE"/>
    <w:multiLevelType w:val="hybridMultilevel"/>
    <w:tmpl w:val="9B78C85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D383E97"/>
    <w:multiLevelType w:val="hybridMultilevel"/>
    <w:tmpl w:val="AC2C8F3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D995456"/>
    <w:multiLevelType w:val="hybridMultilevel"/>
    <w:tmpl w:val="4A0046F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E1F7309"/>
    <w:multiLevelType w:val="hybridMultilevel"/>
    <w:tmpl w:val="0082CF7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E661C64"/>
    <w:multiLevelType w:val="hybridMultilevel"/>
    <w:tmpl w:val="D436B62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0EC84E44"/>
    <w:multiLevelType w:val="hybridMultilevel"/>
    <w:tmpl w:val="CA5A8032"/>
    <w:lvl w:ilvl="0" w:tplc="877629D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EFF796E"/>
    <w:multiLevelType w:val="hybridMultilevel"/>
    <w:tmpl w:val="652E021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F8920AB"/>
    <w:multiLevelType w:val="hybridMultilevel"/>
    <w:tmpl w:val="9566106A"/>
    <w:lvl w:ilvl="0" w:tplc="04090011">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0BF1D8E"/>
    <w:multiLevelType w:val="hybridMultilevel"/>
    <w:tmpl w:val="0478AB7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18662B6"/>
    <w:multiLevelType w:val="hybridMultilevel"/>
    <w:tmpl w:val="4AB0CBC4"/>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20C7A9D"/>
    <w:multiLevelType w:val="hybridMultilevel"/>
    <w:tmpl w:val="33DA9F2C"/>
    <w:lvl w:ilvl="0" w:tplc="5DDC18C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12A166BA"/>
    <w:multiLevelType w:val="hybridMultilevel"/>
    <w:tmpl w:val="58B8002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2B13B38"/>
    <w:multiLevelType w:val="hybridMultilevel"/>
    <w:tmpl w:val="38AECB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32E0073"/>
    <w:multiLevelType w:val="hybridMultilevel"/>
    <w:tmpl w:val="F148F29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3F84C3E"/>
    <w:multiLevelType w:val="hybridMultilevel"/>
    <w:tmpl w:val="3D963354"/>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4180E07"/>
    <w:multiLevelType w:val="hybridMultilevel"/>
    <w:tmpl w:val="C62E78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52F5FD8"/>
    <w:multiLevelType w:val="hybridMultilevel"/>
    <w:tmpl w:val="3A66C47C"/>
    <w:lvl w:ilvl="0" w:tplc="80688422">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15614CBD"/>
    <w:multiLevelType w:val="hybridMultilevel"/>
    <w:tmpl w:val="7CF06A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6626DE5"/>
    <w:multiLevelType w:val="hybridMultilevel"/>
    <w:tmpl w:val="8B10776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6F73D1B"/>
    <w:multiLevelType w:val="hybridMultilevel"/>
    <w:tmpl w:val="DB82990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8E245FC"/>
    <w:multiLevelType w:val="hybridMultilevel"/>
    <w:tmpl w:val="32E49DE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96F687D"/>
    <w:multiLevelType w:val="hybridMultilevel"/>
    <w:tmpl w:val="3FEC9644"/>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9867194"/>
    <w:multiLevelType w:val="hybridMultilevel"/>
    <w:tmpl w:val="26D4FDFC"/>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9904E66"/>
    <w:multiLevelType w:val="hybridMultilevel"/>
    <w:tmpl w:val="D316B0F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A197567"/>
    <w:multiLevelType w:val="hybridMultilevel"/>
    <w:tmpl w:val="7CC04F5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A88033C"/>
    <w:multiLevelType w:val="hybridMultilevel"/>
    <w:tmpl w:val="91829B8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1ACE0ADC"/>
    <w:multiLevelType w:val="hybridMultilevel"/>
    <w:tmpl w:val="AB52F34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B414106"/>
    <w:multiLevelType w:val="hybridMultilevel"/>
    <w:tmpl w:val="72048508"/>
    <w:lvl w:ilvl="0" w:tplc="2D1CFF3C">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BE83A62"/>
    <w:multiLevelType w:val="hybridMultilevel"/>
    <w:tmpl w:val="EC704BE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C157723"/>
    <w:multiLevelType w:val="hybridMultilevel"/>
    <w:tmpl w:val="9A287A3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1C191EA9"/>
    <w:multiLevelType w:val="hybridMultilevel"/>
    <w:tmpl w:val="C362126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1C4C57C2"/>
    <w:multiLevelType w:val="hybridMultilevel"/>
    <w:tmpl w:val="60727D9E"/>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F2E611B"/>
    <w:multiLevelType w:val="hybridMultilevel"/>
    <w:tmpl w:val="3AD086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1F3570EB"/>
    <w:multiLevelType w:val="hybridMultilevel"/>
    <w:tmpl w:val="588C82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1F6B0F4E"/>
    <w:multiLevelType w:val="hybridMultilevel"/>
    <w:tmpl w:val="BA5AB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200E6A98"/>
    <w:multiLevelType w:val="hybridMultilevel"/>
    <w:tmpl w:val="3DB256F6"/>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0A74CDF"/>
    <w:multiLevelType w:val="hybridMultilevel"/>
    <w:tmpl w:val="BEBE32C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1BA0EDB"/>
    <w:multiLevelType w:val="hybridMultilevel"/>
    <w:tmpl w:val="453C713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2037BFF"/>
    <w:multiLevelType w:val="hybridMultilevel"/>
    <w:tmpl w:val="8A4ABF6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22123C4C"/>
    <w:multiLevelType w:val="hybridMultilevel"/>
    <w:tmpl w:val="E87EE56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22235444"/>
    <w:multiLevelType w:val="hybridMultilevel"/>
    <w:tmpl w:val="D8329A1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23467E08"/>
    <w:multiLevelType w:val="hybridMultilevel"/>
    <w:tmpl w:val="B524D8D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23D13B81"/>
    <w:multiLevelType w:val="hybridMultilevel"/>
    <w:tmpl w:val="12360B1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52A67AB"/>
    <w:multiLevelType w:val="hybridMultilevel"/>
    <w:tmpl w:val="A12CA6CE"/>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626466E"/>
    <w:multiLevelType w:val="hybridMultilevel"/>
    <w:tmpl w:val="4F0CE22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264E2D17"/>
    <w:multiLevelType w:val="hybridMultilevel"/>
    <w:tmpl w:val="330A946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6B35CC9"/>
    <w:multiLevelType w:val="hybridMultilevel"/>
    <w:tmpl w:val="BBCE87A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7C27E98"/>
    <w:multiLevelType w:val="hybridMultilevel"/>
    <w:tmpl w:val="B918720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8A61147"/>
    <w:multiLevelType w:val="hybridMultilevel"/>
    <w:tmpl w:val="804C46BC"/>
    <w:lvl w:ilvl="0" w:tplc="0E66998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95A185D"/>
    <w:multiLevelType w:val="hybridMultilevel"/>
    <w:tmpl w:val="DAF0AE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9B77ECE"/>
    <w:multiLevelType w:val="hybridMultilevel"/>
    <w:tmpl w:val="0504A330"/>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29C51C1E"/>
    <w:multiLevelType w:val="hybridMultilevel"/>
    <w:tmpl w:val="3CAABDE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C920756"/>
    <w:multiLevelType w:val="hybridMultilevel"/>
    <w:tmpl w:val="61B0F19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2CE20692"/>
    <w:multiLevelType w:val="hybridMultilevel"/>
    <w:tmpl w:val="61487ED8"/>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2D2E7B87"/>
    <w:multiLevelType w:val="hybridMultilevel"/>
    <w:tmpl w:val="8B4C6D1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2E6B6F29"/>
    <w:multiLevelType w:val="hybridMultilevel"/>
    <w:tmpl w:val="B206375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F854C94"/>
    <w:multiLevelType w:val="hybridMultilevel"/>
    <w:tmpl w:val="2DA206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nsid w:val="30060CE3"/>
    <w:multiLevelType w:val="hybridMultilevel"/>
    <w:tmpl w:val="2BA0FFC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3198582D"/>
    <w:multiLevelType w:val="hybridMultilevel"/>
    <w:tmpl w:val="F05E0BB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31A67431"/>
    <w:multiLevelType w:val="hybridMultilevel"/>
    <w:tmpl w:val="9930457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1F543C0"/>
    <w:multiLevelType w:val="hybridMultilevel"/>
    <w:tmpl w:val="A0DECB0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2581D57"/>
    <w:multiLevelType w:val="hybridMultilevel"/>
    <w:tmpl w:val="9036E68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nsid w:val="329F426F"/>
    <w:multiLevelType w:val="hybridMultilevel"/>
    <w:tmpl w:val="C57240D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35B77A8"/>
    <w:multiLevelType w:val="hybridMultilevel"/>
    <w:tmpl w:val="5DD05B82"/>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34672194"/>
    <w:multiLevelType w:val="hybridMultilevel"/>
    <w:tmpl w:val="C9708444"/>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3579188A"/>
    <w:multiLevelType w:val="hybridMultilevel"/>
    <w:tmpl w:val="55BA158C"/>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376D108C"/>
    <w:multiLevelType w:val="hybridMultilevel"/>
    <w:tmpl w:val="0068ECB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37E74F58"/>
    <w:multiLevelType w:val="hybridMultilevel"/>
    <w:tmpl w:val="717E63D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38037898"/>
    <w:multiLevelType w:val="hybridMultilevel"/>
    <w:tmpl w:val="531236B8"/>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38206235"/>
    <w:multiLevelType w:val="hybridMultilevel"/>
    <w:tmpl w:val="CCC8B07C"/>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38334B1D"/>
    <w:multiLevelType w:val="hybridMultilevel"/>
    <w:tmpl w:val="C51A2B0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386A0968"/>
    <w:multiLevelType w:val="hybridMultilevel"/>
    <w:tmpl w:val="34F64A2E"/>
    <w:lvl w:ilvl="0" w:tplc="80688422">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nsid w:val="388743AC"/>
    <w:multiLevelType w:val="hybridMultilevel"/>
    <w:tmpl w:val="B4EEC61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38C51710"/>
    <w:multiLevelType w:val="hybridMultilevel"/>
    <w:tmpl w:val="60AE8CFA"/>
    <w:lvl w:ilvl="0" w:tplc="04090011">
      <w:start w:val="1"/>
      <w:numFmt w:val="decimal"/>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38E44F24"/>
    <w:multiLevelType w:val="hybridMultilevel"/>
    <w:tmpl w:val="2F72A9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nsid w:val="38F6068A"/>
    <w:multiLevelType w:val="hybridMultilevel"/>
    <w:tmpl w:val="0E84553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398A2F9A"/>
    <w:multiLevelType w:val="hybridMultilevel"/>
    <w:tmpl w:val="E21C04A4"/>
    <w:lvl w:ilvl="0" w:tplc="877629D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3B4A46AF"/>
    <w:multiLevelType w:val="hybridMultilevel"/>
    <w:tmpl w:val="D70C90D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3BCE1801"/>
    <w:multiLevelType w:val="hybridMultilevel"/>
    <w:tmpl w:val="0362129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3C7D3F57"/>
    <w:multiLevelType w:val="hybridMultilevel"/>
    <w:tmpl w:val="4724AD60"/>
    <w:lvl w:ilvl="0" w:tplc="877629D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3F544800"/>
    <w:multiLevelType w:val="hybridMultilevel"/>
    <w:tmpl w:val="B3A2DCCE"/>
    <w:lvl w:ilvl="0" w:tplc="80688422">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nsid w:val="3F83530E"/>
    <w:multiLevelType w:val="hybridMultilevel"/>
    <w:tmpl w:val="0B3EBB2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40577B94"/>
    <w:multiLevelType w:val="hybridMultilevel"/>
    <w:tmpl w:val="3B1ABC6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0890CFF"/>
    <w:multiLevelType w:val="hybridMultilevel"/>
    <w:tmpl w:val="72A6CE7C"/>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08A3DBF"/>
    <w:multiLevelType w:val="hybridMultilevel"/>
    <w:tmpl w:val="1062CFE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420D3E59"/>
    <w:multiLevelType w:val="hybridMultilevel"/>
    <w:tmpl w:val="5E38F810"/>
    <w:lvl w:ilvl="0" w:tplc="80688422">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5">
    <w:nsid w:val="42C5440F"/>
    <w:multiLevelType w:val="hybridMultilevel"/>
    <w:tmpl w:val="6968256A"/>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430262B3"/>
    <w:multiLevelType w:val="hybridMultilevel"/>
    <w:tmpl w:val="82DC90A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43641E6F"/>
    <w:multiLevelType w:val="hybridMultilevel"/>
    <w:tmpl w:val="81564AC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4392771C"/>
    <w:multiLevelType w:val="hybridMultilevel"/>
    <w:tmpl w:val="8348D0EC"/>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43D34491"/>
    <w:multiLevelType w:val="hybridMultilevel"/>
    <w:tmpl w:val="4B68495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44DB5667"/>
    <w:multiLevelType w:val="hybridMultilevel"/>
    <w:tmpl w:val="E542C0CA"/>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4777682A"/>
    <w:multiLevelType w:val="hybridMultilevel"/>
    <w:tmpl w:val="D0DC22A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47CE5F32"/>
    <w:multiLevelType w:val="hybridMultilevel"/>
    <w:tmpl w:val="79726C6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7F014E4"/>
    <w:multiLevelType w:val="hybridMultilevel"/>
    <w:tmpl w:val="08A4D606"/>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48006102"/>
    <w:multiLevelType w:val="hybridMultilevel"/>
    <w:tmpl w:val="867CDCC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48192F6E"/>
    <w:multiLevelType w:val="hybridMultilevel"/>
    <w:tmpl w:val="A880B528"/>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81A46C2"/>
    <w:multiLevelType w:val="hybridMultilevel"/>
    <w:tmpl w:val="AB763A5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48327D09"/>
    <w:multiLevelType w:val="hybridMultilevel"/>
    <w:tmpl w:val="1626058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48506BA1"/>
    <w:multiLevelType w:val="hybridMultilevel"/>
    <w:tmpl w:val="7BACE9D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48B801F5"/>
    <w:multiLevelType w:val="hybridMultilevel"/>
    <w:tmpl w:val="E3B2E5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49307A92"/>
    <w:multiLevelType w:val="hybridMultilevel"/>
    <w:tmpl w:val="F3E8C7A4"/>
    <w:lvl w:ilvl="0" w:tplc="04090011">
      <w:start w:val="1"/>
      <w:numFmt w:val="decimal"/>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49F87F11"/>
    <w:multiLevelType w:val="hybridMultilevel"/>
    <w:tmpl w:val="EAA2065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4AD45CA5"/>
    <w:multiLevelType w:val="hybridMultilevel"/>
    <w:tmpl w:val="D4C62F2A"/>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4B2B7AD0"/>
    <w:multiLevelType w:val="hybridMultilevel"/>
    <w:tmpl w:val="C16E202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4C5062A9"/>
    <w:multiLevelType w:val="hybridMultilevel"/>
    <w:tmpl w:val="60FC2E1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4CEB1E80"/>
    <w:multiLevelType w:val="hybridMultilevel"/>
    <w:tmpl w:val="B9B632D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4E554705"/>
    <w:multiLevelType w:val="hybridMultilevel"/>
    <w:tmpl w:val="9AB24944"/>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4F1E08F3"/>
    <w:multiLevelType w:val="hybridMultilevel"/>
    <w:tmpl w:val="193436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4F4F60D4"/>
    <w:multiLevelType w:val="hybridMultilevel"/>
    <w:tmpl w:val="C746648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4F5B1A1D"/>
    <w:multiLevelType w:val="hybridMultilevel"/>
    <w:tmpl w:val="F10AC81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4FD0266B"/>
    <w:multiLevelType w:val="hybridMultilevel"/>
    <w:tmpl w:val="FC76DBC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nsid w:val="518949E6"/>
    <w:multiLevelType w:val="hybridMultilevel"/>
    <w:tmpl w:val="A72A6160"/>
    <w:lvl w:ilvl="0" w:tplc="5DDC18C0">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2">
    <w:nsid w:val="51B85013"/>
    <w:multiLevelType w:val="hybridMultilevel"/>
    <w:tmpl w:val="7CAA0B58"/>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1CD740A"/>
    <w:multiLevelType w:val="hybridMultilevel"/>
    <w:tmpl w:val="F342F390"/>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52392890"/>
    <w:multiLevelType w:val="hybridMultilevel"/>
    <w:tmpl w:val="D3BC894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530B07C5"/>
    <w:multiLevelType w:val="hybridMultilevel"/>
    <w:tmpl w:val="A41A02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6">
    <w:nsid w:val="537327CD"/>
    <w:multiLevelType w:val="hybridMultilevel"/>
    <w:tmpl w:val="262E2B6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54064175"/>
    <w:multiLevelType w:val="hybridMultilevel"/>
    <w:tmpl w:val="F142290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55277054"/>
    <w:multiLevelType w:val="hybridMultilevel"/>
    <w:tmpl w:val="136C92DC"/>
    <w:lvl w:ilvl="0" w:tplc="C652A9D4">
      <w:start w:val="8"/>
      <w:numFmt w:val="arabicAlpha"/>
      <w:lvlText w:val="%1-"/>
      <w:lvlJc w:val="center"/>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55904E54"/>
    <w:multiLevelType w:val="hybridMultilevel"/>
    <w:tmpl w:val="655A84DE"/>
    <w:lvl w:ilvl="0" w:tplc="98F213DC">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55ED359B"/>
    <w:multiLevelType w:val="hybridMultilevel"/>
    <w:tmpl w:val="4DA88C2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56402404"/>
    <w:multiLevelType w:val="hybridMultilevel"/>
    <w:tmpl w:val="ADFC200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565B1934"/>
    <w:multiLevelType w:val="hybridMultilevel"/>
    <w:tmpl w:val="1B3A077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576749D0"/>
    <w:multiLevelType w:val="hybridMultilevel"/>
    <w:tmpl w:val="FB42DED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58395609"/>
    <w:multiLevelType w:val="hybridMultilevel"/>
    <w:tmpl w:val="8EAE4874"/>
    <w:lvl w:ilvl="0" w:tplc="1CE61002">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588E179C"/>
    <w:multiLevelType w:val="hybridMultilevel"/>
    <w:tmpl w:val="ED4C2EA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59623E4D"/>
    <w:multiLevelType w:val="hybridMultilevel"/>
    <w:tmpl w:val="BF9E8FA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nsid w:val="5A4C6A56"/>
    <w:multiLevelType w:val="hybridMultilevel"/>
    <w:tmpl w:val="779C3A7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5AB65339"/>
    <w:multiLevelType w:val="hybridMultilevel"/>
    <w:tmpl w:val="11D6C43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5B743E13"/>
    <w:multiLevelType w:val="hybridMultilevel"/>
    <w:tmpl w:val="40B4BA5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5CDA5839"/>
    <w:multiLevelType w:val="hybridMultilevel"/>
    <w:tmpl w:val="9DDEF8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nsid w:val="5D2B71BD"/>
    <w:multiLevelType w:val="hybridMultilevel"/>
    <w:tmpl w:val="73F6399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5EC43D2B"/>
    <w:multiLevelType w:val="hybridMultilevel"/>
    <w:tmpl w:val="AA20FDE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5EE70238"/>
    <w:multiLevelType w:val="hybridMultilevel"/>
    <w:tmpl w:val="B10E024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5F714D8D"/>
    <w:multiLevelType w:val="hybridMultilevel"/>
    <w:tmpl w:val="ADF8749A"/>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5FC00EB5"/>
    <w:multiLevelType w:val="hybridMultilevel"/>
    <w:tmpl w:val="409860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61856B45"/>
    <w:multiLevelType w:val="hybridMultilevel"/>
    <w:tmpl w:val="759AF88A"/>
    <w:lvl w:ilvl="0" w:tplc="877629D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623A1664"/>
    <w:multiLevelType w:val="hybridMultilevel"/>
    <w:tmpl w:val="8FDEC8E0"/>
    <w:lvl w:ilvl="0" w:tplc="877629D8">
      <w:start w:val="1"/>
      <w:numFmt w:val="arabicAbjad"/>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8">
    <w:nsid w:val="632B2984"/>
    <w:multiLevelType w:val="hybridMultilevel"/>
    <w:tmpl w:val="65201B6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64AD186F"/>
    <w:multiLevelType w:val="hybridMultilevel"/>
    <w:tmpl w:val="1450BE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65303B57"/>
    <w:multiLevelType w:val="hybridMultilevel"/>
    <w:tmpl w:val="90C8BE7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668E2E20"/>
    <w:multiLevelType w:val="hybridMultilevel"/>
    <w:tmpl w:val="66E03AD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66E52C6C"/>
    <w:multiLevelType w:val="hybridMultilevel"/>
    <w:tmpl w:val="ED8A86FC"/>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674167E0"/>
    <w:multiLevelType w:val="hybridMultilevel"/>
    <w:tmpl w:val="B14E8F9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68194AA5"/>
    <w:multiLevelType w:val="hybridMultilevel"/>
    <w:tmpl w:val="A25C0A6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68624464"/>
    <w:multiLevelType w:val="hybridMultilevel"/>
    <w:tmpl w:val="D40A40D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68D21B05"/>
    <w:multiLevelType w:val="hybridMultilevel"/>
    <w:tmpl w:val="7AEE96B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69DA1B89"/>
    <w:multiLevelType w:val="hybridMultilevel"/>
    <w:tmpl w:val="1A6AA77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6AFC237E"/>
    <w:multiLevelType w:val="hybridMultilevel"/>
    <w:tmpl w:val="B40E078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6B1E22B5"/>
    <w:multiLevelType w:val="hybridMultilevel"/>
    <w:tmpl w:val="3FDC354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6BBD714A"/>
    <w:multiLevelType w:val="hybridMultilevel"/>
    <w:tmpl w:val="24AAE61E"/>
    <w:lvl w:ilvl="0" w:tplc="877629D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6CEE3D98"/>
    <w:multiLevelType w:val="hybridMultilevel"/>
    <w:tmpl w:val="02EEA50E"/>
    <w:lvl w:ilvl="0" w:tplc="7D3A9B32">
      <w:start w:val="1"/>
      <w:numFmt w:val="arabicAbjad"/>
      <w:lvlText w:val="%1-"/>
      <w:lvlJc w:val="center"/>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6F2A7D79"/>
    <w:multiLevelType w:val="hybridMultilevel"/>
    <w:tmpl w:val="D598A35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6FD2184C"/>
    <w:multiLevelType w:val="hybridMultilevel"/>
    <w:tmpl w:val="928A595C"/>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6FD87BB1"/>
    <w:multiLevelType w:val="hybridMultilevel"/>
    <w:tmpl w:val="F3A6AA4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70040C92"/>
    <w:multiLevelType w:val="hybridMultilevel"/>
    <w:tmpl w:val="F3EC2BC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701E117C"/>
    <w:multiLevelType w:val="hybridMultilevel"/>
    <w:tmpl w:val="EA2AED5C"/>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06238E8"/>
    <w:multiLevelType w:val="hybridMultilevel"/>
    <w:tmpl w:val="C95C487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70D579E9"/>
    <w:multiLevelType w:val="hybridMultilevel"/>
    <w:tmpl w:val="44EC6E9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7168756E"/>
    <w:multiLevelType w:val="hybridMultilevel"/>
    <w:tmpl w:val="AC3E6DF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0">
    <w:nsid w:val="721A330D"/>
    <w:multiLevelType w:val="hybridMultilevel"/>
    <w:tmpl w:val="5622EA4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726844D3"/>
    <w:multiLevelType w:val="hybridMultilevel"/>
    <w:tmpl w:val="73E24A68"/>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732B0DAE"/>
    <w:multiLevelType w:val="hybridMultilevel"/>
    <w:tmpl w:val="0C324F38"/>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nsid w:val="73474353"/>
    <w:multiLevelType w:val="hybridMultilevel"/>
    <w:tmpl w:val="2072367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738E51CB"/>
    <w:multiLevelType w:val="hybridMultilevel"/>
    <w:tmpl w:val="25C0AEA6"/>
    <w:lvl w:ilvl="0" w:tplc="80688422">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5">
    <w:nsid w:val="73EF78E3"/>
    <w:multiLevelType w:val="hybridMultilevel"/>
    <w:tmpl w:val="D37605E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74692C99"/>
    <w:multiLevelType w:val="hybridMultilevel"/>
    <w:tmpl w:val="4258B9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nsid w:val="75057F49"/>
    <w:multiLevelType w:val="hybridMultilevel"/>
    <w:tmpl w:val="C4C2BA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75965AD8"/>
    <w:multiLevelType w:val="hybridMultilevel"/>
    <w:tmpl w:val="07A4618E"/>
    <w:lvl w:ilvl="0" w:tplc="1284D0AE">
      <w:start w:val="1"/>
      <w:numFmt w:val="arabicAbjad"/>
      <w:lvlText w:val="%1-"/>
      <w:lvlJc w:val="center"/>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759F1CB4"/>
    <w:multiLevelType w:val="hybridMultilevel"/>
    <w:tmpl w:val="A9D8672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76514CA3"/>
    <w:multiLevelType w:val="hybridMultilevel"/>
    <w:tmpl w:val="B920B108"/>
    <w:lvl w:ilvl="0" w:tplc="333AAE8E">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nsid w:val="773F7FF5"/>
    <w:multiLevelType w:val="hybridMultilevel"/>
    <w:tmpl w:val="39DC06B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774278C7"/>
    <w:multiLevelType w:val="hybridMultilevel"/>
    <w:tmpl w:val="8020B80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77596A10"/>
    <w:multiLevelType w:val="hybridMultilevel"/>
    <w:tmpl w:val="90F4815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nsid w:val="78035AA1"/>
    <w:multiLevelType w:val="hybridMultilevel"/>
    <w:tmpl w:val="29C25EF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nsid w:val="780B07C1"/>
    <w:multiLevelType w:val="hybridMultilevel"/>
    <w:tmpl w:val="4E08FE3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78720359"/>
    <w:multiLevelType w:val="hybridMultilevel"/>
    <w:tmpl w:val="38A0A03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799051B4"/>
    <w:multiLevelType w:val="hybridMultilevel"/>
    <w:tmpl w:val="4BB23C6E"/>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nsid w:val="79F205AC"/>
    <w:multiLevelType w:val="hybridMultilevel"/>
    <w:tmpl w:val="8D88467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nsid w:val="7A0738A9"/>
    <w:multiLevelType w:val="hybridMultilevel"/>
    <w:tmpl w:val="B1FC8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nsid w:val="7AAE3DE2"/>
    <w:multiLevelType w:val="hybridMultilevel"/>
    <w:tmpl w:val="8B5AA02A"/>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nsid w:val="7AFD0989"/>
    <w:multiLevelType w:val="hybridMultilevel"/>
    <w:tmpl w:val="20C0C82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2">
    <w:nsid w:val="7B36148E"/>
    <w:multiLevelType w:val="hybridMultilevel"/>
    <w:tmpl w:val="935A6FC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nsid w:val="7B5F3FC0"/>
    <w:multiLevelType w:val="hybridMultilevel"/>
    <w:tmpl w:val="EDC8C3D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4">
    <w:nsid w:val="7BBC4014"/>
    <w:multiLevelType w:val="hybridMultilevel"/>
    <w:tmpl w:val="5A10791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nsid w:val="7C367B71"/>
    <w:multiLevelType w:val="hybridMultilevel"/>
    <w:tmpl w:val="CA20AE82"/>
    <w:lvl w:ilvl="0" w:tplc="60B2ECF4">
      <w:start w:val="1"/>
      <w:numFmt w:val="arabicAbjad"/>
      <w:lvlText w:val="%1-"/>
      <w:lvlJc w:val="center"/>
      <w:pPr>
        <w:ind w:left="765" w:hanging="360"/>
      </w:pPr>
      <w:rPr>
        <w:rFonts w:hint="default"/>
        <w:color w:val="auto"/>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06">
    <w:nsid w:val="7D590211"/>
    <w:multiLevelType w:val="hybridMultilevel"/>
    <w:tmpl w:val="F6B29B0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nsid w:val="7E8F0A8E"/>
    <w:multiLevelType w:val="hybridMultilevel"/>
    <w:tmpl w:val="7A0A664E"/>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7FF246B1"/>
    <w:multiLevelType w:val="hybridMultilevel"/>
    <w:tmpl w:val="631A6BC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156"/>
  </w:num>
  <w:num w:numId="3">
    <w:abstractNumId w:val="24"/>
  </w:num>
  <w:num w:numId="4">
    <w:abstractNumId w:val="95"/>
  </w:num>
  <w:num w:numId="5">
    <w:abstractNumId w:val="120"/>
  </w:num>
  <w:num w:numId="6">
    <w:abstractNumId w:val="113"/>
  </w:num>
  <w:num w:numId="7">
    <w:abstractNumId w:val="50"/>
  </w:num>
  <w:num w:numId="8">
    <w:abstractNumId w:val="181"/>
  </w:num>
  <w:num w:numId="9">
    <w:abstractNumId w:val="2"/>
  </w:num>
  <w:num w:numId="10">
    <w:abstractNumId w:val="92"/>
  </w:num>
  <w:num w:numId="11">
    <w:abstractNumId w:val="40"/>
  </w:num>
  <w:num w:numId="12">
    <w:abstractNumId w:val="62"/>
  </w:num>
  <w:num w:numId="13">
    <w:abstractNumId w:val="16"/>
  </w:num>
  <w:num w:numId="14">
    <w:abstractNumId w:val="207"/>
  </w:num>
  <w:num w:numId="15">
    <w:abstractNumId w:val="98"/>
  </w:num>
  <w:num w:numId="16">
    <w:abstractNumId w:val="204"/>
  </w:num>
  <w:num w:numId="17">
    <w:abstractNumId w:val="170"/>
  </w:num>
  <w:num w:numId="18">
    <w:abstractNumId w:val="70"/>
  </w:num>
  <w:num w:numId="19">
    <w:abstractNumId w:val="158"/>
  </w:num>
  <w:num w:numId="20">
    <w:abstractNumId w:val="188"/>
  </w:num>
  <w:num w:numId="21">
    <w:abstractNumId w:val="190"/>
  </w:num>
  <w:num w:numId="22">
    <w:abstractNumId w:val="144"/>
  </w:num>
  <w:num w:numId="23">
    <w:abstractNumId w:val="46"/>
  </w:num>
  <w:num w:numId="24">
    <w:abstractNumId w:val="67"/>
  </w:num>
  <w:num w:numId="25">
    <w:abstractNumId w:val="157"/>
  </w:num>
  <w:num w:numId="26">
    <w:abstractNumId w:val="139"/>
  </w:num>
  <w:num w:numId="27">
    <w:abstractNumId w:val="125"/>
  </w:num>
  <w:num w:numId="28">
    <w:abstractNumId w:val="25"/>
  </w:num>
  <w:num w:numId="29">
    <w:abstractNumId w:val="138"/>
  </w:num>
  <w:num w:numId="30">
    <w:abstractNumId w:val="30"/>
  </w:num>
  <w:num w:numId="31">
    <w:abstractNumId w:val="10"/>
  </w:num>
  <w:num w:numId="32">
    <w:abstractNumId w:val="9"/>
  </w:num>
  <w:num w:numId="33">
    <w:abstractNumId w:val="182"/>
  </w:num>
  <w:num w:numId="34">
    <w:abstractNumId w:val="13"/>
  </w:num>
  <w:num w:numId="35">
    <w:abstractNumId w:val="4"/>
  </w:num>
  <w:num w:numId="36">
    <w:abstractNumId w:val="109"/>
  </w:num>
  <w:num w:numId="37">
    <w:abstractNumId w:val="22"/>
  </w:num>
  <w:num w:numId="38">
    <w:abstractNumId w:val="60"/>
  </w:num>
  <w:num w:numId="39">
    <w:abstractNumId w:val="12"/>
  </w:num>
  <w:num w:numId="40">
    <w:abstractNumId w:val="115"/>
  </w:num>
  <w:num w:numId="41">
    <w:abstractNumId w:val="132"/>
  </w:num>
  <w:num w:numId="42">
    <w:abstractNumId w:val="76"/>
  </w:num>
  <w:num w:numId="43">
    <w:abstractNumId w:val="178"/>
  </w:num>
  <w:num w:numId="44">
    <w:abstractNumId w:val="45"/>
  </w:num>
  <w:num w:numId="45">
    <w:abstractNumId w:val="44"/>
  </w:num>
  <w:num w:numId="46">
    <w:abstractNumId w:val="103"/>
  </w:num>
  <w:num w:numId="47">
    <w:abstractNumId w:val="172"/>
  </w:num>
  <w:num w:numId="48">
    <w:abstractNumId w:val="137"/>
  </w:num>
  <w:num w:numId="49">
    <w:abstractNumId w:val="79"/>
  </w:num>
  <w:num w:numId="50">
    <w:abstractNumId w:val="193"/>
  </w:num>
  <w:num w:numId="51">
    <w:abstractNumId w:val="32"/>
  </w:num>
  <w:num w:numId="52">
    <w:abstractNumId w:val="153"/>
  </w:num>
  <w:num w:numId="53">
    <w:abstractNumId w:val="73"/>
  </w:num>
  <w:num w:numId="54">
    <w:abstractNumId w:val="27"/>
  </w:num>
  <w:num w:numId="55">
    <w:abstractNumId w:val="61"/>
  </w:num>
  <w:num w:numId="56">
    <w:abstractNumId w:val="64"/>
  </w:num>
  <w:num w:numId="57">
    <w:abstractNumId w:val="129"/>
  </w:num>
  <w:num w:numId="58">
    <w:abstractNumId w:val="145"/>
  </w:num>
  <w:num w:numId="59">
    <w:abstractNumId w:val="19"/>
  </w:num>
  <w:num w:numId="60">
    <w:abstractNumId w:val="91"/>
  </w:num>
  <w:num w:numId="61">
    <w:abstractNumId w:val="56"/>
  </w:num>
  <w:num w:numId="62">
    <w:abstractNumId w:val="47"/>
  </w:num>
  <w:num w:numId="63">
    <w:abstractNumId w:val="78"/>
  </w:num>
  <w:num w:numId="64">
    <w:abstractNumId w:val="112"/>
  </w:num>
  <w:num w:numId="65">
    <w:abstractNumId w:val="141"/>
  </w:num>
  <w:num w:numId="66">
    <w:abstractNumId w:val="87"/>
  </w:num>
  <w:num w:numId="67">
    <w:abstractNumId w:val="77"/>
  </w:num>
  <w:num w:numId="68">
    <w:abstractNumId w:val="81"/>
  </w:num>
  <w:num w:numId="69">
    <w:abstractNumId w:val="191"/>
  </w:num>
  <w:num w:numId="70">
    <w:abstractNumId w:val="121"/>
  </w:num>
  <w:num w:numId="71">
    <w:abstractNumId w:val="208"/>
  </w:num>
  <w:num w:numId="72">
    <w:abstractNumId w:val="1"/>
  </w:num>
  <w:num w:numId="73">
    <w:abstractNumId w:val="192"/>
  </w:num>
  <w:num w:numId="74">
    <w:abstractNumId w:val="38"/>
  </w:num>
  <w:num w:numId="75">
    <w:abstractNumId w:val="5"/>
  </w:num>
  <w:num w:numId="76">
    <w:abstractNumId w:val="168"/>
  </w:num>
  <w:num w:numId="77">
    <w:abstractNumId w:val="160"/>
  </w:num>
  <w:num w:numId="78">
    <w:abstractNumId w:val="123"/>
  </w:num>
  <w:num w:numId="79">
    <w:abstractNumId w:val="148"/>
  </w:num>
  <w:num w:numId="80">
    <w:abstractNumId w:val="151"/>
  </w:num>
  <w:num w:numId="81">
    <w:abstractNumId w:val="48"/>
  </w:num>
  <w:num w:numId="82">
    <w:abstractNumId w:val="6"/>
  </w:num>
  <w:num w:numId="83">
    <w:abstractNumId w:val="147"/>
  </w:num>
  <w:num w:numId="84">
    <w:abstractNumId w:val="66"/>
  </w:num>
  <w:num w:numId="85">
    <w:abstractNumId w:val="203"/>
  </w:num>
  <w:num w:numId="86">
    <w:abstractNumId w:val="205"/>
  </w:num>
  <w:num w:numId="87">
    <w:abstractNumId w:val="195"/>
  </w:num>
  <w:num w:numId="88">
    <w:abstractNumId w:val="179"/>
  </w:num>
  <w:num w:numId="89">
    <w:abstractNumId w:val="167"/>
  </w:num>
  <w:num w:numId="90">
    <w:abstractNumId w:val="140"/>
  </w:num>
  <w:num w:numId="91">
    <w:abstractNumId w:val="175"/>
  </w:num>
  <w:num w:numId="92">
    <w:abstractNumId w:val="166"/>
  </w:num>
  <w:num w:numId="93">
    <w:abstractNumId w:val="152"/>
  </w:num>
  <w:num w:numId="94">
    <w:abstractNumId w:val="14"/>
  </w:num>
  <w:num w:numId="95">
    <w:abstractNumId w:val="17"/>
  </w:num>
  <w:num w:numId="96">
    <w:abstractNumId w:val="161"/>
  </w:num>
  <w:num w:numId="97">
    <w:abstractNumId w:val="39"/>
  </w:num>
  <w:num w:numId="98">
    <w:abstractNumId w:val="162"/>
  </w:num>
  <w:num w:numId="99">
    <w:abstractNumId w:val="149"/>
  </w:num>
  <w:num w:numId="100">
    <w:abstractNumId w:val="23"/>
  </w:num>
  <w:num w:numId="101">
    <w:abstractNumId w:val="174"/>
  </w:num>
  <w:num w:numId="102">
    <w:abstractNumId w:val="65"/>
  </w:num>
  <w:num w:numId="103">
    <w:abstractNumId w:val="198"/>
  </w:num>
  <w:num w:numId="104">
    <w:abstractNumId w:val="100"/>
  </w:num>
  <w:num w:numId="105">
    <w:abstractNumId w:val="176"/>
  </w:num>
  <w:num w:numId="106">
    <w:abstractNumId w:val="21"/>
  </w:num>
  <w:num w:numId="107">
    <w:abstractNumId w:val="85"/>
  </w:num>
  <w:num w:numId="108">
    <w:abstractNumId w:val="173"/>
  </w:num>
  <w:num w:numId="109">
    <w:abstractNumId w:val="71"/>
  </w:num>
  <w:num w:numId="110">
    <w:abstractNumId w:val="96"/>
  </w:num>
  <w:num w:numId="111">
    <w:abstractNumId w:val="163"/>
  </w:num>
  <w:num w:numId="112">
    <w:abstractNumId w:val="0"/>
  </w:num>
  <w:num w:numId="113">
    <w:abstractNumId w:val="134"/>
  </w:num>
  <w:num w:numId="114">
    <w:abstractNumId w:val="20"/>
  </w:num>
  <w:num w:numId="115">
    <w:abstractNumId w:val="171"/>
  </w:num>
  <w:num w:numId="116">
    <w:abstractNumId w:val="108"/>
  </w:num>
  <w:num w:numId="117">
    <w:abstractNumId w:val="11"/>
  </w:num>
  <w:num w:numId="118">
    <w:abstractNumId w:val="122"/>
  </w:num>
  <w:num w:numId="119">
    <w:abstractNumId w:val="54"/>
  </w:num>
  <w:num w:numId="120">
    <w:abstractNumId w:val="72"/>
  </w:num>
  <w:num w:numId="121">
    <w:abstractNumId w:val="110"/>
  </w:num>
  <w:num w:numId="122">
    <w:abstractNumId w:val="83"/>
  </w:num>
  <w:num w:numId="123">
    <w:abstractNumId w:val="28"/>
  </w:num>
  <w:num w:numId="124">
    <w:abstractNumId w:val="105"/>
  </w:num>
  <w:num w:numId="125">
    <w:abstractNumId w:val="154"/>
  </w:num>
  <w:num w:numId="126">
    <w:abstractNumId w:val="126"/>
  </w:num>
  <w:num w:numId="127">
    <w:abstractNumId w:val="88"/>
  </w:num>
  <w:num w:numId="128">
    <w:abstractNumId w:val="69"/>
  </w:num>
  <w:num w:numId="129">
    <w:abstractNumId w:val="200"/>
  </w:num>
  <w:num w:numId="130">
    <w:abstractNumId w:val="33"/>
  </w:num>
  <w:num w:numId="131">
    <w:abstractNumId w:val="133"/>
  </w:num>
  <w:num w:numId="132">
    <w:abstractNumId w:val="84"/>
  </w:num>
  <w:num w:numId="133">
    <w:abstractNumId w:val="197"/>
  </w:num>
  <w:num w:numId="134">
    <w:abstractNumId w:val="82"/>
  </w:num>
  <w:num w:numId="135">
    <w:abstractNumId w:val="89"/>
  </w:num>
  <w:num w:numId="136">
    <w:abstractNumId w:val="106"/>
  </w:num>
  <w:num w:numId="137">
    <w:abstractNumId w:val="177"/>
  </w:num>
  <w:num w:numId="138">
    <w:abstractNumId w:val="102"/>
  </w:num>
  <w:num w:numId="139">
    <w:abstractNumId w:val="165"/>
  </w:num>
  <w:num w:numId="140">
    <w:abstractNumId w:val="94"/>
  </w:num>
  <w:num w:numId="141">
    <w:abstractNumId w:val="49"/>
  </w:num>
  <w:num w:numId="142">
    <w:abstractNumId w:val="59"/>
  </w:num>
  <w:num w:numId="143">
    <w:abstractNumId w:val="136"/>
  </w:num>
  <w:num w:numId="144">
    <w:abstractNumId w:val="143"/>
  </w:num>
  <w:num w:numId="145">
    <w:abstractNumId w:val="180"/>
  </w:num>
  <w:num w:numId="146">
    <w:abstractNumId w:val="43"/>
  </w:num>
  <w:num w:numId="147">
    <w:abstractNumId w:val="124"/>
  </w:num>
  <w:num w:numId="148">
    <w:abstractNumId w:val="58"/>
  </w:num>
  <w:num w:numId="149">
    <w:abstractNumId w:val="201"/>
  </w:num>
  <w:num w:numId="150">
    <w:abstractNumId w:val="196"/>
  </w:num>
  <w:num w:numId="151">
    <w:abstractNumId w:val="37"/>
  </w:num>
  <w:num w:numId="152">
    <w:abstractNumId w:val="189"/>
  </w:num>
  <w:num w:numId="153">
    <w:abstractNumId w:val="116"/>
  </w:num>
  <w:num w:numId="154">
    <w:abstractNumId w:val="7"/>
  </w:num>
  <w:num w:numId="155">
    <w:abstractNumId w:val="194"/>
  </w:num>
  <w:num w:numId="156">
    <w:abstractNumId w:val="206"/>
  </w:num>
  <w:num w:numId="157">
    <w:abstractNumId w:val="142"/>
  </w:num>
  <w:num w:numId="158">
    <w:abstractNumId w:val="114"/>
  </w:num>
  <w:num w:numId="159">
    <w:abstractNumId w:val="118"/>
  </w:num>
  <w:num w:numId="160">
    <w:abstractNumId w:val="97"/>
  </w:num>
  <w:num w:numId="161">
    <w:abstractNumId w:val="117"/>
  </w:num>
  <w:num w:numId="162">
    <w:abstractNumId w:val="86"/>
  </w:num>
  <w:num w:numId="163">
    <w:abstractNumId w:val="169"/>
  </w:num>
  <w:num w:numId="164">
    <w:abstractNumId w:val="107"/>
  </w:num>
  <w:num w:numId="165">
    <w:abstractNumId w:val="164"/>
  </w:num>
  <w:num w:numId="166">
    <w:abstractNumId w:val="55"/>
  </w:num>
  <w:num w:numId="167">
    <w:abstractNumId w:val="202"/>
  </w:num>
  <w:num w:numId="168">
    <w:abstractNumId w:val="101"/>
  </w:num>
  <w:num w:numId="169">
    <w:abstractNumId w:val="128"/>
  </w:num>
  <w:num w:numId="170">
    <w:abstractNumId w:val="57"/>
  </w:num>
  <w:num w:numId="171">
    <w:abstractNumId w:val="183"/>
  </w:num>
  <w:num w:numId="172">
    <w:abstractNumId w:val="185"/>
  </w:num>
  <w:num w:numId="173">
    <w:abstractNumId w:val="41"/>
  </w:num>
  <w:num w:numId="174">
    <w:abstractNumId w:val="63"/>
  </w:num>
  <w:num w:numId="175">
    <w:abstractNumId w:val="93"/>
  </w:num>
  <w:num w:numId="176">
    <w:abstractNumId w:val="42"/>
  </w:num>
  <w:num w:numId="177">
    <w:abstractNumId w:val="130"/>
  </w:num>
  <w:num w:numId="178">
    <w:abstractNumId w:val="159"/>
  </w:num>
  <w:num w:numId="179">
    <w:abstractNumId w:val="68"/>
  </w:num>
  <w:num w:numId="180">
    <w:abstractNumId w:val="187"/>
  </w:num>
  <w:num w:numId="181">
    <w:abstractNumId w:val="8"/>
  </w:num>
  <w:num w:numId="182">
    <w:abstractNumId w:val="119"/>
  </w:num>
  <w:num w:numId="183">
    <w:abstractNumId w:val="74"/>
  </w:num>
  <w:num w:numId="184">
    <w:abstractNumId w:val="186"/>
  </w:num>
  <w:num w:numId="185">
    <w:abstractNumId w:val="35"/>
  </w:num>
  <w:num w:numId="186">
    <w:abstractNumId w:val="104"/>
  </w:num>
  <w:num w:numId="187">
    <w:abstractNumId w:val="99"/>
  </w:num>
  <w:num w:numId="188">
    <w:abstractNumId w:val="90"/>
  </w:num>
  <w:num w:numId="189">
    <w:abstractNumId w:val="53"/>
  </w:num>
  <w:num w:numId="190">
    <w:abstractNumId w:val="184"/>
  </w:num>
  <w:num w:numId="191">
    <w:abstractNumId w:val="36"/>
  </w:num>
  <w:num w:numId="192">
    <w:abstractNumId w:val="155"/>
  </w:num>
  <w:num w:numId="193">
    <w:abstractNumId w:val="146"/>
  </w:num>
  <w:num w:numId="194">
    <w:abstractNumId w:val="199"/>
  </w:num>
  <w:num w:numId="195">
    <w:abstractNumId w:val="127"/>
  </w:num>
  <w:num w:numId="196">
    <w:abstractNumId w:val="3"/>
  </w:num>
  <w:num w:numId="197">
    <w:abstractNumId w:val="34"/>
  </w:num>
  <w:num w:numId="198">
    <w:abstractNumId w:val="31"/>
  </w:num>
  <w:num w:numId="199">
    <w:abstractNumId w:val="111"/>
  </w:num>
  <w:num w:numId="200">
    <w:abstractNumId w:val="75"/>
  </w:num>
  <w:num w:numId="201">
    <w:abstractNumId w:val="29"/>
  </w:num>
  <w:num w:numId="202">
    <w:abstractNumId w:val="131"/>
  </w:num>
  <w:num w:numId="203">
    <w:abstractNumId w:val="15"/>
  </w:num>
  <w:num w:numId="204">
    <w:abstractNumId w:val="52"/>
  </w:num>
  <w:num w:numId="205">
    <w:abstractNumId w:val="80"/>
  </w:num>
  <w:num w:numId="206">
    <w:abstractNumId w:val="135"/>
  </w:num>
  <w:num w:numId="207">
    <w:abstractNumId w:val="51"/>
  </w:num>
  <w:num w:numId="208">
    <w:abstractNumId w:val="18"/>
  </w:num>
  <w:num w:numId="209">
    <w:abstractNumId w:val="150"/>
  </w:num>
  <w:numIdMacAtCleanup w:val="2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DAA"/>
    <w:rsid w:val="00014FA5"/>
    <w:rsid w:val="000151CA"/>
    <w:rsid w:val="00016299"/>
    <w:rsid w:val="00016992"/>
    <w:rsid w:val="000215B8"/>
    <w:rsid w:val="000222D6"/>
    <w:rsid w:val="000228EE"/>
    <w:rsid w:val="00030B03"/>
    <w:rsid w:val="000340D1"/>
    <w:rsid w:val="00034487"/>
    <w:rsid w:val="00035ED9"/>
    <w:rsid w:val="00037272"/>
    <w:rsid w:val="000403A5"/>
    <w:rsid w:val="00041A18"/>
    <w:rsid w:val="0004359D"/>
    <w:rsid w:val="000448EA"/>
    <w:rsid w:val="00045474"/>
    <w:rsid w:val="00062898"/>
    <w:rsid w:val="00064F94"/>
    <w:rsid w:val="00075AEB"/>
    <w:rsid w:val="000801D0"/>
    <w:rsid w:val="00082B4D"/>
    <w:rsid w:val="000904F8"/>
    <w:rsid w:val="000A073D"/>
    <w:rsid w:val="000A2EA8"/>
    <w:rsid w:val="000A5B46"/>
    <w:rsid w:val="000B0D69"/>
    <w:rsid w:val="000B7093"/>
    <w:rsid w:val="000C0C3A"/>
    <w:rsid w:val="000C25A8"/>
    <w:rsid w:val="000D4226"/>
    <w:rsid w:val="000D5325"/>
    <w:rsid w:val="000E34B4"/>
    <w:rsid w:val="000E4A1F"/>
    <w:rsid w:val="000E5D70"/>
    <w:rsid w:val="000F24D1"/>
    <w:rsid w:val="00101024"/>
    <w:rsid w:val="00107C16"/>
    <w:rsid w:val="00111BA2"/>
    <w:rsid w:val="00112CF3"/>
    <w:rsid w:val="00116BBE"/>
    <w:rsid w:val="001175BB"/>
    <w:rsid w:val="001176C7"/>
    <w:rsid w:val="001338CE"/>
    <w:rsid w:val="00133E26"/>
    <w:rsid w:val="00137A4E"/>
    <w:rsid w:val="00141A67"/>
    <w:rsid w:val="00145EC2"/>
    <w:rsid w:val="00152750"/>
    <w:rsid w:val="001663DB"/>
    <w:rsid w:val="00166E88"/>
    <w:rsid w:val="00171626"/>
    <w:rsid w:val="001804FA"/>
    <w:rsid w:val="00182C08"/>
    <w:rsid w:val="00187028"/>
    <w:rsid w:val="00187D5C"/>
    <w:rsid w:val="001A4CF3"/>
    <w:rsid w:val="001B1B0B"/>
    <w:rsid w:val="001B3939"/>
    <w:rsid w:val="001B3EB0"/>
    <w:rsid w:val="001B7D05"/>
    <w:rsid w:val="001C03A4"/>
    <w:rsid w:val="001C074C"/>
    <w:rsid w:val="001C1180"/>
    <w:rsid w:val="001C14B1"/>
    <w:rsid w:val="001C754C"/>
    <w:rsid w:val="001D3858"/>
    <w:rsid w:val="001E1C98"/>
    <w:rsid w:val="001E3CED"/>
    <w:rsid w:val="001E6954"/>
    <w:rsid w:val="001E7864"/>
    <w:rsid w:val="001F104F"/>
    <w:rsid w:val="001F3D53"/>
    <w:rsid w:val="001F4412"/>
    <w:rsid w:val="001F626B"/>
    <w:rsid w:val="001F75F7"/>
    <w:rsid w:val="00200458"/>
    <w:rsid w:val="00202B3D"/>
    <w:rsid w:val="002123AA"/>
    <w:rsid w:val="0021621A"/>
    <w:rsid w:val="00220074"/>
    <w:rsid w:val="00224FEA"/>
    <w:rsid w:val="00231AD3"/>
    <w:rsid w:val="002321BC"/>
    <w:rsid w:val="00232BB0"/>
    <w:rsid w:val="00234ECA"/>
    <w:rsid w:val="00237759"/>
    <w:rsid w:val="00237B75"/>
    <w:rsid w:val="0024304E"/>
    <w:rsid w:val="002529EC"/>
    <w:rsid w:val="00256234"/>
    <w:rsid w:val="002611EB"/>
    <w:rsid w:val="0026564D"/>
    <w:rsid w:val="0026714F"/>
    <w:rsid w:val="00270050"/>
    <w:rsid w:val="00271E7D"/>
    <w:rsid w:val="00277D6B"/>
    <w:rsid w:val="002818C1"/>
    <w:rsid w:val="00286DDB"/>
    <w:rsid w:val="002954CF"/>
    <w:rsid w:val="002A00CE"/>
    <w:rsid w:val="002A68A3"/>
    <w:rsid w:val="002B0C19"/>
    <w:rsid w:val="002B0DE1"/>
    <w:rsid w:val="002B2394"/>
    <w:rsid w:val="002C5758"/>
    <w:rsid w:val="002D3C3C"/>
    <w:rsid w:val="002E097E"/>
    <w:rsid w:val="002E1DC1"/>
    <w:rsid w:val="002E419A"/>
    <w:rsid w:val="002E4F8E"/>
    <w:rsid w:val="003076A7"/>
    <w:rsid w:val="00307AE5"/>
    <w:rsid w:val="00310ADA"/>
    <w:rsid w:val="00321E9B"/>
    <w:rsid w:val="0034169E"/>
    <w:rsid w:val="00343194"/>
    <w:rsid w:val="00346467"/>
    <w:rsid w:val="0035202E"/>
    <w:rsid w:val="00352C57"/>
    <w:rsid w:val="00353D18"/>
    <w:rsid w:val="003550F1"/>
    <w:rsid w:val="003569FA"/>
    <w:rsid w:val="00363B01"/>
    <w:rsid w:val="00374AA6"/>
    <w:rsid w:val="0038208C"/>
    <w:rsid w:val="00383760"/>
    <w:rsid w:val="00384F11"/>
    <w:rsid w:val="00385701"/>
    <w:rsid w:val="00385984"/>
    <w:rsid w:val="003907A8"/>
    <w:rsid w:val="003967EC"/>
    <w:rsid w:val="003A0989"/>
    <w:rsid w:val="003A1C2E"/>
    <w:rsid w:val="003A41E1"/>
    <w:rsid w:val="003B02A9"/>
    <w:rsid w:val="003B4289"/>
    <w:rsid w:val="003D0180"/>
    <w:rsid w:val="003D059A"/>
    <w:rsid w:val="003D448C"/>
    <w:rsid w:val="003E3E67"/>
    <w:rsid w:val="003E44DC"/>
    <w:rsid w:val="003E6BAA"/>
    <w:rsid w:val="003F297B"/>
    <w:rsid w:val="003F5FF6"/>
    <w:rsid w:val="0040026D"/>
    <w:rsid w:val="00400ADA"/>
    <w:rsid w:val="00403ECB"/>
    <w:rsid w:val="004049D5"/>
    <w:rsid w:val="0040593B"/>
    <w:rsid w:val="00407AF7"/>
    <w:rsid w:val="00410BAC"/>
    <w:rsid w:val="004112A8"/>
    <w:rsid w:val="00413CB2"/>
    <w:rsid w:val="004214A7"/>
    <w:rsid w:val="00422370"/>
    <w:rsid w:val="00423524"/>
    <w:rsid w:val="00431BDC"/>
    <w:rsid w:val="00432013"/>
    <w:rsid w:val="00434552"/>
    <w:rsid w:val="0044059D"/>
    <w:rsid w:val="004444D6"/>
    <w:rsid w:val="004466BC"/>
    <w:rsid w:val="004501BD"/>
    <w:rsid w:val="00451C10"/>
    <w:rsid w:val="00461DDD"/>
    <w:rsid w:val="00462165"/>
    <w:rsid w:val="00463B24"/>
    <w:rsid w:val="0046475A"/>
    <w:rsid w:val="004709BA"/>
    <w:rsid w:val="0047135C"/>
    <w:rsid w:val="004736AB"/>
    <w:rsid w:val="00473BCF"/>
    <w:rsid w:val="004774CF"/>
    <w:rsid w:val="00480F9B"/>
    <w:rsid w:val="00481164"/>
    <w:rsid w:val="004838E2"/>
    <w:rsid w:val="00485FCD"/>
    <w:rsid w:val="004871D2"/>
    <w:rsid w:val="00487403"/>
    <w:rsid w:val="00487DBF"/>
    <w:rsid w:val="00496946"/>
    <w:rsid w:val="004A0049"/>
    <w:rsid w:val="004A1ACE"/>
    <w:rsid w:val="004A2390"/>
    <w:rsid w:val="004A4979"/>
    <w:rsid w:val="004A5BB4"/>
    <w:rsid w:val="004A72E5"/>
    <w:rsid w:val="004A7EE4"/>
    <w:rsid w:val="004C1DAA"/>
    <w:rsid w:val="004C68CB"/>
    <w:rsid w:val="004C6C15"/>
    <w:rsid w:val="004D048B"/>
    <w:rsid w:val="004D274A"/>
    <w:rsid w:val="004D2954"/>
    <w:rsid w:val="004D421D"/>
    <w:rsid w:val="004D46CC"/>
    <w:rsid w:val="004D513D"/>
    <w:rsid w:val="004E3A11"/>
    <w:rsid w:val="004E4CB7"/>
    <w:rsid w:val="004F11A9"/>
    <w:rsid w:val="004F1F23"/>
    <w:rsid w:val="005023E1"/>
    <w:rsid w:val="005028F7"/>
    <w:rsid w:val="00502BA9"/>
    <w:rsid w:val="0051563B"/>
    <w:rsid w:val="005220D3"/>
    <w:rsid w:val="005226E9"/>
    <w:rsid w:val="005240E1"/>
    <w:rsid w:val="005345B5"/>
    <w:rsid w:val="00537BB4"/>
    <w:rsid w:val="00540954"/>
    <w:rsid w:val="0054540C"/>
    <w:rsid w:val="0055402E"/>
    <w:rsid w:val="0056374E"/>
    <w:rsid w:val="00565355"/>
    <w:rsid w:val="005720CE"/>
    <w:rsid w:val="00572756"/>
    <w:rsid w:val="0057314F"/>
    <w:rsid w:val="00581D11"/>
    <w:rsid w:val="00583D2C"/>
    <w:rsid w:val="005862D6"/>
    <w:rsid w:val="00592402"/>
    <w:rsid w:val="005A04E2"/>
    <w:rsid w:val="005A138E"/>
    <w:rsid w:val="005A23C6"/>
    <w:rsid w:val="005A2706"/>
    <w:rsid w:val="005A7AFE"/>
    <w:rsid w:val="005B2E8C"/>
    <w:rsid w:val="005B4445"/>
    <w:rsid w:val="005C213B"/>
    <w:rsid w:val="005D28B7"/>
    <w:rsid w:val="005D48A4"/>
    <w:rsid w:val="005D5E2E"/>
    <w:rsid w:val="005E13AC"/>
    <w:rsid w:val="005E5723"/>
    <w:rsid w:val="005E6221"/>
    <w:rsid w:val="005F049D"/>
    <w:rsid w:val="00602518"/>
    <w:rsid w:val="006036F0"/>
    <w:rsid w:val="006060B3"/>
    <w:rsid w:val="006079C1"/>
    <w:rsid w:val="0061007B"/>
    <w:rsid w:val="006144ED"/>
    <w:rsid w:val="006150FE"/>
    <w:rsid w:val="00620556"/>
    <w:rsid w:val="006225C5"/>
    <w:rsid w:val="006370BB"/>
    <w:rsid w:val="00641F50"/>
    <w:rsid w:val="006473DB"/>
    <w:rsid w:val="00647BAC"/>
    <w:rsid w:val="0065722C"/>
    <w:rsid w:val="006607DE"/>
    <w:rsid w:val="00663309"/>
    <w:rsid w:val="006635FA"/>
    <w:rsid w:val="00671AB7"/>
    <w:rsid w:val="006812E2"/>
    <w:rsid w:val="00682B2C"/>
    <w:rsid w:val="00683338"/>
    <w:rsid w:val="006947DF"/>
    <w:rsid w:val="006A20D3"/>
    <w:rsid w:val="006A5E30"/>
    <w:rsid w:val="006A6F38"/>
    <w:rsid w:val="006B3213"/>
    <w:rsid w:val="006C0723"/>
    <w:rsid w:val="006C5346"/>
    <w:rsid w:val="006C7382"/>
    <w:rsid w:val="006D0F71"/>
    <w:rsid w:val="006D1542"/>
    <w:rsid w:val="006D2706"/>
    <w:rsid w:val="006D3806"/>
    <w:rsid w:val="006D4265"/>
    <w:rsid w:val="006D43ED"/>
    <w:rsid w:val="006D604D"/>
    <w:rsid w:val="006E264A"/>
    <w:rsid w:val="006E61B6"/>
    <w:rsid w:val="006E6EA0"/>
    <w:rsid w:val="006F2C87"/>
    <w:rsid w:val="006F67B5"/>
    <w:rsid w:val="00715544"/>
    <w:rsid w:val="007217E0"/>
    <w:rsid w:val="007240C4"/>
    <w:rsid w:val="00724965"/>
    <w:rsid w:val="00732399"/>
    <w:rsid w:val="00735B35"/>
    <w:rsid w:val="007407E0"/>
    <w:rsid w:val="007453D9"/>
    <w:rsid w:val="007503BE"/>
    <w:rsid w:val="007633FF"/>
    <w:rsid w:val="00764951"/>
    <w:rsid w:val="0077526A"/>
    <w:rsid w:val="00776D01"/>
    <w:rsid w:val="00777E74"/>
    <w:rsid w:val="00782653"/>
    <w:rsid w:val="00782B57"/>
    <w:rsid w:val="007848A6"/>
    <w:rsid w:val="00786AD3"/>
    <w:rsid w:val="007920FA"/>
    <w:rsid w:val="00793CE6"/>
    <w:rsid w:val="007A0186"/>
    <w:rsid w:val="007A10C5"/>
    <w:rsid w:val="007A18A6"/>
    <w:rsid w:val="007A2B06"/>
    <w:rsid w:val="007A4235"/>
    <w:rsid w:val="007A77FD"/>
    <w:rsid w:val="007B2253"/>
    <w:rsid w:val="007C014A"/>
    <w:rsid w:val="007C108C"/>
    <w:rsid w:val="007C3C35"/>
    <w:rsid w:val="007D7F96"/>
    <w:rsid w:val="007E050A"/>
    <w:rsid w:val="007E2256"/>
    <w:rsid w:val="007E410D"/>
    <w:rsid w:val="007E4A51"/>
    <w:rsid w:val="00804600"/>
    <w:rsid w:val="00807D2D"/>
    <w:rsid w:val="00813250"/>
    <w:rsid w:val="008165E2"/>
    <w:rsid w:val="00823C9C"/>
    <w:rsid w:val="00834821"/>
    <w:rsid w:val="00836455"/>
    <w:rsid w:val="0084077D"/>
    <w:rsid w:val="0084691A"/>
    <w:rsid w:val="008516D2"/>
    <w:rsid w:val="00852C5B"/>
    <w:rsid w:val="0086119F"/>
    <w:rsid w:val="00863927"/>
    <w:rsid w:val="00864FE2"/>
    <w:rsid w:val="00872B7A"/>
    <w:rsid w:val="00873252"/>
    <w:rsid w:val="008872EA"/>
    <w:rsid w:val="008956A0"/>
    <w:rsid w:val="008B4663"/>
    <w:rsid w:val="008B7522"/>
    <w:rsid w:val="008C7D2A"/>
    <w:rsid w:val="008E1C36"/>
    <w:rsid w:val="008E545C"/>
    <w:rsid w:val="008E7C36"/>
    <w:rsid w:val="008F11CE"/>
    <w:rsid w:val="00902081"/>
    <w:rsid w:val="0090308C"/>
    <w:rsid w:val="00905BA4"/>
    <w:rsid w:val="00906E91"/>
    <w:rsid w:val="009112C0"/>
    <w:rsid w:val="00911E55"/>
    <w:rsid w:val="00935818"/>
    <w:rsid w:val="00950E56"/>
    <w:rsid w:val="00953142"/>
    <w:rsid w:val="00953C9B"/>
    <w:rsid w:val="00960C56"/>
    <w:rsid w:val="00960D02"/>
    <w:rsid w:val="00964AED"/>
    <w:rsid w:val="00970ADD"/>
    <w:rsid w:val="009737EC"/>
    <w:rsid w:val="00973951"/>
    <w:rsid w:val="00975488"/>
    <w:rsid w:val="00977009"/>
    <w:rsid w:val="009800C1"/>
    <w:rsid w:val="009811E0"/>
    <w:rsid w:val="0099041D"/>
    <w:rsid w:val="00992779"/>
    <w:rsid w:val="00995AF2"/>
    <w:rsid w:val="00996168"/>
    <w:rsid w:val="009A1140"/>
    <w:rsid w:val="009A361E"/>
    <w:rsid w:val="009A3C9E"/>
    <w:rsid w:val="009C2953"/>
    <w:rsid w:val="009D43B6"/>
    <w:rsid w:val="009E2611"/>
    <w:rsid w:val="009E60F7"/>
    <w:rsid w:val="009E615A"/>
    <w:rsid w:val="009F1D76"/>
    <w:rsid w:val="009F703D"/>
    <w:rsid w:val="00A000D3"/>
    <w:rsid w:val="00A01A1B"/>
    <w:rsid w:val="00A075C2"/>
    <w:rsid w:val="00A07792"/>
    <w:rsid w:val="00A213B2"/>
    <w:rsid w:val="00A21BD4"/>
    <w:rsid w:val="00A22EFC"/>
    <w:rsid w:val="00A26653"/>
    <w:rsid w:val="00A3008C"/>
    <w:rsid w:val="00A337A6"/>
    <w:rsid w:val="00A35DE8"/>
    <w:rsid w:val="00A41C52"/>
    <w:rsid w:val="00A46C21"/>
    <w:rsid w:val="00A47591"/>
    <w:rsid w:val="00A52252"/>
    <w:rsid w:val="00A55069"/>
    <w:rsid w:val="00A569DE"/>
    <w:rsid w:val="00A5704D"/>
    <w:rsid w:val="00A617EB"/>
    <w:rsid w:val="00A61AFB"/>
    <w:rsid w:val="00A647BD"/>
    <w:rsid w:val="00A64EE9"/>
    <w:rsid w:val="00A725DD"/>
    <w:rsid w:val="00A73184"/>
    <w:rsid w:val="00A75857"/>
    <w:rsid w:val="00A81FC5"/>
    <w:rsid w:val="00A940D8"/>
    <w:rsid w:val="00AA6841"/>
    <w:rsid w:val="00AA7B29"/>
    <w:rsid w:val="00AB027E"/>
    <w:rsid w:val="00AB050C"/>
    <w:rsid w:val="00AB4221"/>
    <w:rsid w:val="00AB5DB8"/>
    <w:rsid w:val="00AB662C"/>
    <w:rsid w:val="00AC3DF2"/>
    <w:rsid w:val="00AC7ADD"/>
    <w:rsid w:val="00AD26D6"/>
    <w:rsid w:val="00AE087A"/>
    <w:rsid w:val="00AE4368"/>
    <w:rsid w:val="00AF1C0E"/>
    <w:rsid w:val="00AF3417"/>
    <w:rsid w:val="00B0387E"/>
    <w:rsid w:val="00B06346"/>
    <w:rsid w:val="00B212FE"/>
    <w:rsid w:val="00B24504"/>
    <w:rsid w:val="00B32FD7"/>
    <w:rsid w:val="00B3391C"/>
    <w:rsid w:val="00B34E80"/>
    <w:rsid w:val="00B36333"/>
    <w:rsid w:val="00B42054"/>
    <w:rsid w:val="00B428CD"/>
    <w:rsid w:val="00B42DB0"/>
    <w:rsid w:val="00B507DF"/>
    <w:rsid w:val="00B51BC5"/>
    <w:rsid w:val="00B51F2A"/>
    <w:rsid w:val="00B52182"/>
    <w:rsid w:val="00B606DB"/>
    <w:rsid w:val="00B62035"/>
    <w:rsid w:val="00B637BC"/>
    <w:rsid w:val="00B63A19"/>
    <w:rsid w:val="00B63CF9"/>
    <w:rsid w:val="00B70C1A"/>
    <w:rsid w:val="00B7133D"/>
    <w:rsid w:val="00B80AD8"/>
    <w:rsid w:val="00B8298F"/>
    <w:rsid w:val="00B87652"/>
    <w:rsid w:val="00B92E62"/>
    <w:rsid w:val="00B945B1"/>
    <w:rsid w:val="00B94937"/>
    <w:rsid w:val="00B95E50"/>
    <w:rsid w:val="00BA0ACD"/>
    <w:rsid w:val="00BA28DF"/>
    <w:rsid w:val="00BB2EDB"/>
    <w:rsid w:val="00BC2BFF"/>
    <w:rsid w:val="00BC4C1E"/>
    <w:rsid w:val="00BC5E40"/>
    <w:rsid w:val="00BC5EBF"/>
    <w:rsid w:val="00BC5F8C"/>
    <w:rsid w:val="00BD24B6"/>
    <w:rsid w:val="00BD2C26"/>
    <w:rsid w:val="00BD47FA"/>
    <w:rsid w:val="00BD5A14"/>
    <w:rsid w:val="00BE35CF"/>
    <w:rsid w:val="00BE3D69"/>
    <w:rsid w:val="00BE615E"/>
    <w:rsid w:val="00BE6B3B"/>
    <w:rsid w:val="00BF36C9"/>
    <w:rsid w:val="00BF76E8"/>
    <w:rsid w:val="00BF7960"/>
    <w:rsid w:val="00C03D28"/>
    <w:rsid w:val="00C03D2E"/>
    <w:rsid w:val="00C03F78"/>
    <w:rsid w:val="00C13343"/>
    <w:rsid w:val="00C254C3"/>
    <w:rsid w:val="00C25A63"/>
    <w:rsid w:val="00C32480"/>
    <w:rsid w:val="00C325AB"/>
    <w:rsid w:val="00C424F1"/>
    <w:rsid w:val="00C42978"/>
    <w:rsid w:val="00C50CA9"/>
    <w:rsid w:val="00C56B28"/>
    <w:rsid w:val="00C70EE0"/>
    <w:rsid w:val="00C72494"/>
    <w:rsid w:val="00C80028"/>
    <w:rsid w:val="00C8787F"/>
    <w:rsid w:val="00C93FB2"/>
    <w:rsid w:val="00C9503A"/>
    <w:rsid w:val="00CA1790"/>
    <w:rsid w:val="00CA7152"/>
    <w:rsid w:val="00CB06BF"/>
    <w:rsid w:val="00CB231C"/>
    <w:rsid w:val="00CC47C7"/>
    <w:rsid w:val="00CC7346"/>
    <w:rsid w:val="00CD1C8A"/>
    <w:rsid w:val="00CE377B"/>
    <w:rsid w:val="00CE7D4C"/>
    <w:rsid w:val="00CF5B67"/>
    <w:rsid w:val="00D025FE"/>
    <w:rsid w:val="00D13B47"/>
    <w:rsid w:val="00D233B7"/>
    <w:rsid w:val="00D32879"/>
    <w:rsid w:val="00D378D7"/>
    <w:rsid w:val="00D42723"/>
    <w:rsid w:val="00D46E0D"/>
    <w:rsid w:val="00D47352"/>
    <w:rsid w:val="00D546B9"/>
    <w:rsid w:val="00D57BE6"/>
    <w:rsid w:val="00D664D4"/>
    <w:rsid w:val="00D73DF0"/>
    <w:rsid w:val="00D75C2F"/>
    <w:rsid w:val="00D75F5A"/>
    <w:rsid w:val="00D809CD"/>
    <w:rsid w:val="00D85C98"/>
    <w:rsid w:val="00D85D1A"/>
    <w:rsid w:val="00D87B8E"/>
    <w:rsid w:val="00D91340"/>
    <w:rsid w:val="00D95B85"/>
    <w:rsid w:val="00D968A9"/>
    <w:rsid w:val="00DA0430"/>
    <w:rsid w:val="00DA7510"/>
    <w:rsid w:val="00DA7936"/>
    <w:rsid w:val="00DB2031"/>
    <w:rsid w:val="00DB2937"/>
    <w:rsid w:val="00DC2DAC"/>
    <w:rsid w:val="00DC3B30"/>
    <w:rsid w:val="00DC4AE8"/>
    <w:rsid w:val="00DD082F"/>
    <w:rsid w:val="00DD0AB4"/>
    <w:rsid w:val="00DD1FAA"/>
    <w:rsid w:val="00DD255E"/>
    <w:rsid w:val="00DD5437"/>
    <w:rsid w:val="00DE0D41"/>
    <w:rsid w:val="00DE32FA"/>
    <w:rsid w:val="00DE6089"/>
    <w:rsid w:val="00DF07AD"/>
    <w:rsid w:val="00DF1376"/>
    <w:rsid w:val="00DF17D9"/>
    <w:rsid w:val="00DF31E6"/>
    <w:rsid w:val="00DF38FB"/>
    <w:rsid w:val="00DF554C"/>
    <w:rsid w:val="00E01FDE"/>
    <w:rsid w:val="00E02CB0"/>
    <w:rsid w:val="00E067B9"/>
    <w:rsid w:val="00E10954"/>
    <w:rsid w:val="00E131A3"/>
    <w:rsid w:val="00E1556D"/>
    <w:rsid w:val="00E1588B"/>
    <w:rsid w:val="00E24488"/>
    <w:rsid w:val="00E27E93"/>
    <w:rsid w:val="00E305C3"/>
    <w:rsid w:val="00E323BA"/>
    <w:rsid w:val="00E36DF1"/>
    <w:rsid w:val="00E40E38"/>
    <w:rsid w:val="00E44639"/>
    <w:rsid w:val="00E56708"/>
    <w:rsid w:val="00E572DB"/>
    <w:rsid w:val="00E609C0"/>
    <w:rsid w:val="00E64137"/>
    <w:rsid w:val="00E81657"/>
    <w:rsid w:val="00E87C74"/>
    <w:rsid w:val="00E94318"/>
    <w:rsid w:val="00E9563C"/>
    <w:rsid w:val="00EA4BA6"/>
    <w:rsid w:val="00EA6E42"/>
    <w:rsid w:val="00EB1FF9"/>
    <w:rsid w:val="00EC1312"/>
    <w:rsid w:val="00ED2138"/>
    <w:rsid w:val="00ED3D90"/>
    <w:rsid w:val="00EE5324"/>
    <w:rsid w:val="00EE5D75"/>
    <w:rsid w:val="00EE7BB7"/>
    <w:rsid w:val="00EF2227"/>
    <w:rsid w:val="00F10433"/>
    <w:rsid w:val="00F14B06"/>
    <w:rsid w:val="00F15F3C"/>
    <w:rsid w:val="00F200DB"/>
    <w:rsid w:val="00F2133C"/>
    <w:rsid w:val="00F40929"/>
    <w:rsid w:val="00F51996"/>
    <w:rsid w:val="00F5283A"/>
    <w:rsid w:val="00F558BD"/>
    <w:rsid w:val="00F62FE8"/>
    <w:rsid w:val="00F65971"/>
    <w:rsid w:val="00F65FD9"/>
    <w:rsid w:val="00F722E9"/>
    <w:rsid w:val="00F83605"/>
    <w:rsid w:val="00F84E19"/>
    <w:rsid w:val="00F9119B"/>
    <w:rsid w:val="00F95EA4"/>
    <w:rsid w:val="00FA5BF5"/>
    <w:rsid w:val="00FB101C"/>
    <w:rsid w:val="00FC0638"/>
    <w:rsid w:val="00FC1DCC"/>
    <w:rsid w:val="00FC4748"/>
    <w:rsid w:val="00FC480B"/>
    <w:rsid w:val="00FD22BA"/>
    <w:rsid w:val="00FD3886"/>
    <w:rsid w:val="00FD6623"/>
    <w:rsid w:val="00FD7C4E"/>
    <w:rsid w:val="00FE01CC"/>
    <w:rsid w:val="00FE404F"/>
    <w:rsid w:val="00FE51A9"/>
    <w:rsid w:val="00FF0ED7"/>
    <w:rsid w:val="00FF32BE"/>
    <w:rsid w:val="00FF59A4"/>
    <w:rsid w:val="00FF7E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C754C"/>
    <w:rPr>
      <w:rFonts w:ascii="Tahoma" w:hAnsi="Tahoma" w:cs="Tahoma"/>
      <w:sz w:val="16"/>
      <w:szCs w:val="16"/>
    </w:rPr>
  </w:style>
  <w:style w:type="table" w:styleId="TableGrid">
    <w:name w:val="Table Grid"/>
    <w:basedOn w:val="TableNormal"/>
    <w:uiPriority w:val="59"/>
    <w:rsid w:val="00117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956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21B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5670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DF31E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C754C"/>
    <w:rPr>
      <w:rFonts w:ascii="Tahoma" w:hAnsi="Tahoma" w:cs="Tahoma"/>
      <w:sz w:val="16"/>
      <w:szCs w:val="16"/>
    </w:rPr>
  </w:style>
  <w:style w:type="table" w:styleId="TableGrid">
    <w:name w:val="Table Grid"/>
    <w:basedOn w:val="TableNormal"/>
    <w:uiPriority w:val="59"/>
    <w:rsid w:val="00117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956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21B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5670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DF31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087263">
      <w:bodyDiv w:val="1"/>
      <w:marLeft w:val="150"/>
      <w:marRight w:val="150"/>
      <w:marTop w:val="75"/>
      <w:marBottom w:val="150"/>
      <w:divBdr>
        <w:top w:val="none" w:sz="0" w:space="0" w:color="auto"/>
        <w:left w:val="none" w:sz="0" w:space="0" w:color="auto"/>
        <w:bottom w:val="none" w:sz="0" w:space="0" w:color="auto"/>
        <w:right w:val="none" w:sz="0" w:space="0" w:color="auto"/>
      </w:divBdr>
      <w:divsChild>
        <w:div w:id="7879388">
          <w:marLeft w:val="0"/>
          <w:marRight w:val="0"/>
          <w:marTop w:val="0"/>
          <w:marBottom w:val="0"/>
          <w:divBdr>
            <w:top w:val="none" w:sz="0" w:space="0" w:color="auto"/>
            <w:left w:val="none" w:sz="0" w:space="0" w:color="auto"/>
            <w:bottom w:val="none" w:sz="0" w:space="0" w:color="auto"/>
            <w:right w:val="none" w:sz="0" w:space="0" w:color="auto"/>
          </w:divBdr>
          <w:divsChild>
            <w:div w:id="1559823167">
              <w:marLeft w:val="0"/>
              <w:marRight w:val="0"/>
              <w:marTop w:val="0"/>
              <w:marBottom w:val="0"/>
              <w:divBdr>
                <w:top w:val="none" w:sz="0" w:space="0" w:color="auto"/>
                <w:left w:val="none" w:sz="0" w:space="0" w:color="auto"/>
                <w:bottom w:val="none" w:sz="0" w:space="0" w:color="auto"/>
                <w:right w:val="none" w:sz="0" w:space="0" w:color="auto"/>
              </w:divBdr>
              <w:divsChild>
                <w:div w:id="390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SIB2I9P4\&#1605;&#1604;&#1582;&#1589;+&#1605;&#1581;&#1575;&#1587;..%5b1%5d.dot"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AL</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8C52AF9-D01B-46C9-89F0-4F9C90581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ملخص+محاس..[1]</Template>
  <TotalTime>38</TotalTime>
  <Pages>29</Pages>
  <Words>6539</Words>
  <Characters>37276</Characters>
  <Application>Microsoft Office Word</Application>
  <DocSecurity>0</DocSecurity>
  <Lines>310</Lines>
  <Paragraphs>87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43728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IBM</cp:lastModifiedBy>
  <cp:revision>5</cp:revision>
  <dcterms:created xsi:type="dcterms:W3CDTF">2015-12-19T10:41:00Z</dcterms:created>
  <dcterms:modified xsi:type="dcterms:W3CDTF">2015-12-19T20:10:00Z</dcterms:modified>
</cp:coreProperties>
</file>