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600" w:rsidRPr="00EF2227" w:rsidRDefault="009D43B6" w:rsidP="00EF222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F62509" w:rsidRPr="00F62509" w:rsidRDefault="00276E39" w:rsidP="00F62509">
      <w:pPr>
        <w:contextualSpacing/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1-</w:t>
      </w:r>
      <w:r w:rsidR="00F62509" w:rsidRPr="00F62509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>نظرية المنظمات هي مجموعه من النظريات التي تبحث في :</w:t>
      </w:r>
    </w:p>
    <w:p w:rsidR="00F62509" w:rsidRPr="00F62509" w:rsidRDefault="00F62509" w:rsidP="00F62509">
      <w:pPr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F62509" w:rsidRPr="00B37C0C" w:rsidRDefault="00F62509" w:rsidP="00544A88">
      <w:pPr>
        <w:numPr>
          <w:ilvl w:val="0"/>
          <w:numId w:val="237"/>
        </w:numPr>
        <w:contextualSpacing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37C0C">
        <w:rPr>
          <w:rFonts w:asciiTheme="majorBidi" w:hAnsiTheme="majorBidi" w:cstheme="majorBidi"/>
          <w:b/>
          <w:bCs/>
          <w:sz w:val="24"/>
          <w:szCs w:val="24"/>
          <w:rtl/>
        </w:rPr>
        <w:t>هيكلة وتنظيم المنظمات.</w:t>
      </w:r>
    </w:p>
    <w:p w:rsidR="00F62509" w:rsidRPr="00B37C0C" w:rsidRDefault="00F62509" w:rsidP="00544A88">
      <w:pPr>
        <w:numPr>
          <w:ilvl w:val="0"/>
          <w:numId w:val="237"/>
        </w:numPr>
        <w:contextualSpacing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37C0C">
        <w:rPr>
          <w:rFonts w:asciiTheme="majorBidi" w:hAnsiTheme="majorBidi" w:cstheme="majorBidi"/>
          <w:b/>
          <w:bCs/>
          <w:sz w:val="24"/>
          <w:szCs w:val="24"/>
          <w:rtl/>
        </w:rPr>
        <w:t>إدارة المنظمات.</w:t>
      </w:r>
    </w:p>
    <w:p w:rsidR="00F62509" w:rsidRPr="00B37C0C" w:rsidRDefault="00F62509" w:rsidP="00544A88">
      <w:pPr>
        <w:numPr>
          <w:ilvl w:val="0"/>
          <w:numId w:val="237"/>
        </w:numPr>
        <w:contextualSpacing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37C0C">
        <w:rPr>
          <w:rFonts w:asciiTheme="majorBidi" w:hAnsiTheme="majorBidi" w:cstheme="majorBidi"/>
          <w:b/>
          <w:bCs/>
          <w:sz w:val="24"/>
          <w:szCs w:val="24"/>
          <w:rtl/>
        </w:rPr>
        <w:t>استراتيجية المنظمات.</w:t>
      </w:r>
    </w:p>
    <w:p w:rsidR="00F62509" w:rsidRPr="00F62509" w:rsidRDefault="00F62509" w:rsidP="00544A88">
      <w:pPr>
        <w:numPr>
          <w:ilvl w:val="0"/>
          <w:numId w:val="237"/>
        </w:numPr>
        <w:contextualSpacing/>
        <w:rPr>
          <w:rFonts w:asciiTheme="majorBidi" w:hAnsiTheme="majorBidi" w:cstheme="majorBidi"/>
          <w:color w:val="0D0D0D"/>
          <w:sz w:val="24"/>
          <w:szCs w:val="24"/>
        </w:rPr>
      </w:pPr>
      <w:r w:rsidRPr="00B37C0C">
        <w:rPr>
          <w:rFonts w:asciiTheme="majorBidi" w:hAnsiTheme="majorBidi" w:cstheme="majorBidi"/>
          <w:b/>
          <w:bCs/>
          <w:sz w:val="24"/>
          <w:szCs w:val="24"/>
          <w:rtl/>
        </w:rPr>
        <w:t>موارد المنظمات</w:t>
      </w:r>
      <w:r w:rsidRPr="00F62509">
        <w:rPr>
          <w:rFonts w:asciiTheme="majorBidi" w:hAnsiTheme="majorBidi" w:cstheme="majorBidi"/>
          <w:color w:val="0D0D0D"/>
          <w:sz w:val="24"/>
          <w:szCs w:val="24"/>
          <w:rtl/>
        </w:rPr>
        <w:t>.</w:t>
      </w:r>
    </w:p>
    <w:p w:rsidR="00A829E8" w:rsidRDefault="00A829E8" w:rsidP="00767973">
      <w:pPr>
        <w:spacing w:after="0" w:line="240" w:lineRule="auto"/>
        <w:rPr>
          <w:rFonts w:ascii="Arial" w:hAnsi="Arial"/>
          <w:b/>
          <w:bCs/>
          <w:color w:val="ED7D31"/>
          <w:sz w:val="24"/>
          <w:szCs w:val="24"/>
          <w:rtl/>
        </w:rPr>
      </w:pPr>
    </w:p>
    <w:p w:rsidR="00767973" w:rsidRPr="00767973" w:rsidRDefault="00276E39" w:rsidP="00767973">
      <w:pPr>
        <w:spacing w:after="0" w:line="240" w:lineRule="auto"/>
        <w:rPr>
          <w:rFonts w:ascii="Arial" w:hAnsi="Arial"/>
          <w:b/>
          <w:bCs/>
          <w:color w:val="ED7D31"/>
          <w:sz w:val="24"/>
          <w:szCs w:val="24"/>
        </w:rPr>
      </w:pPr>
      <w:r>
        <w:rPr>
          <w:rFonts w:ascii="Arial" w:hAnsi="Arial" w:hint="cs"/>
          <w:b/>
          <w:bCs/>
          <w:color w:val="ED7D31"/>
          <w:sz w:val="24"/>
          <w:szCs w:val="24"/>
          <w:rtl/>
        </w:rPr>
        <w:t>2-</w:t>
      </w:r>
      <w:r w:rsidR="00767973" w:rsidRPr="00767973">
        <w:rPr>
          <w:rFonts w:ascii="Arial" w:hAnsi="Arial"/>
          <w:b/>
          <w:bCs/>
          <w:color w:val="ED7D31"/>
          <w:sz w:val="24"/>
          <w:szCs w:val="24"/>
          <w:rtl/>
        </w:rPr>
        <w:t xml:space="preserve">يعتبر تقسيم </w:t>
      </w:r>
      <w:r w:rsidR="00767973" w:rsidRPr="00A829E8">
        <w:rPr>
          <w:rFonts w:ascii="Arial" w:hAnsi="Arial"/>
          <w:b/>
          <w:bCs/>
          <w:color w:val="002060"/>
          <w:sz w:val="24"/>
          <w:szCs w:val="24"/>
          <w:rtl/>
        </w:rPr>
        <w:t>العمل  من</w:t>
      </w:r>
      <w:r w:rsidR="00767973" w:rsidRPr="00A829E8">
        <w:rPr>
          <w:rFonts w:ascii="Arial" w:hAnsi="Arial"/>
          <w:b/>
          <w:bCs/>
          <w:color w:val="002060"/>
          <w:sz w:val="24"/>
          <w:szCs w:val="24"/>
        </w:rPr>
        <w:t>:</w:t>
      </w:r>
    </w:p>
    <w:p w:rsidR="00767973" w:rsidRPr="00B37C0C" w:rsidRDefault="00677764" w:rsidP="00E95B2A">
      <w:pPr>
        <w:numPr>
          <w:ilvl w:val="0"/>
          <w:numId w:val="2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BF83D0" wp14:editId="6A30A89D">
                <wp:simplePos x="0" y="0"/>
                <wp:positionH relativeFrom="column">
                  <wp:posOffset>-609600</wp:posOffset>
                </wp:positionH>
                <wp:positionV relativeFrom="paragraph">
                  <wp:posOffset>262255</wp:posOffset>
                </wp:positionV>
                <wp:extent cx="3752850" cy="1685925"/>
                <wp:effectExtent l="0" t="0" r="19050" b="28575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30A" w:rsidRPr="00677764" w:rsidRDefault="00FA630A" w:rsidP="0067776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color w:val="002060"/>
                              </w:rPr>
                            </w:pPr>
                            <w:r w:rsidRPr="00677764">
                              <w:rPr>
                                <w:rFonts w:ascii="Times New Roman" w:hAnsi="Times New Roman" w:cs="Khalid Art bold" w:hint="cs"/>
                                <w:noProof/>
                                <w:color w:val="000000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59A241A8" wp14:editId="40BDB04F">
                                  <wp:extent cx="3534410" cy="1562100"/>
                                  <wp:effectExtent l="0" t="0" r="8890" b="0"/>
                                  <wp:docPr id="174" name="Picture 1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7392" cy="15634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F83D0" id="_x0000_t202" coordsize="21600,21600" o:spt="202" path="m,l,21600r21600,l21600,xe">
                <v:stroke joinstyle="miter"/>
                <v:path gradientshapeok="t" o:connecttype="rect"/>
              </v:shapetype>
              <v:shape id="Text Box 173" o:spid="_x0000_s1026" type="#_x0000_t202" style="position:absolute;left:0;text-align:left;margin-left:-48pt;margin-top:20.65pt;width:295.5pt;height:13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" fillcolor="white [3201]" strokeweight=".5pt">
                <v:textbox>
                  <w:txbxContent>
                    <w:p w:rsidR="00FA630A" w:rsidRPr="00677764" w:rsidRDefault="00FA630A" w:rsidP="0067776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color w:val="002060"/>
                        </w:rPr>
                      </w:pPr>
                      <w:r w:rsidRPr="00677764">
                        <w:rPr>
                          <w:rFonts w:ascii="Times New Roman" w:hAnsi="Times New Roman" w:cs="Khalid Art bold" w:hint="cs"/>
                          <w:noProof/>
                          <w:color w:val="000000"/>
                          <w:sz w:val="24"/>
                          <w:szCs w:val="24"/>
                        </w:rPr>
                        <w:drawing>
                          <wp:inline distT="0" distB="0" distL="0" distR="0" wp14:anchorId="59A241A8" wp14:editId="40BDB04F">
                            <wp:extent cx="3534410" cy="1562100"/>
                            <wp:effectExtent l="0" t="0" r="8890" b="0"/>
                            <wp:docPr id="174" name="Picture 1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7392" cy="15634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67973" w:rsidRPr="00B37C0C">
        <w:rPr>
          <w:rFonts w:ascii="Arial" w:hAnsi="Arial"/>
          <w:b/>
          <w:bCs/>
          <w:sz w:val="24"/>
          <w:szCs w:val="24"/>
          <w:rtl/>
        </w:rPr>
        <w:t>العناصر المكونة للمنظمة</w:t>
      </w:r>
    </w:p>
    <w:p w:rsidR="00767973" w:rsidRPr="00B37C0C" w:rsidRDefault="00767973" w:rsidP="00E95B2A">
      <w:pPr>
        <w:numPr>
          <w:ilvl w:val="0"/>
          <w:numId w:val="2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أهداف المنظمة</w:t>
      </w:r>
    </w:p>
    <w:p w:rsidR="00767973" w:rsidRPr="00B37C0C" w:rsidRDefault="00767973" w:rsidP="00E95B2A">
      <w:pPr>
        <w:numPr>
          <w:ilvl w:val="0"/>
          <w:numId w:val="2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عوامل المنظمة</w:t>
      </w:r>
    </w:p>
    <w:p w:rsidR="00767973" w:rsidRPr="00B37C0C" w:rsidRDefault="00767973" w:rsidP="00E95B2A">
      <w:pPr>
        <w:numPr>
          <w:ilvl w:val="0"/>
          <w:numId w:val="2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حاجات المنظمة</w:t>
      </w:r>
    </w:p>
    <w:p w:rsidR="00767973" w:rsidRPr="00767973" w:rsidRDefault="00767973" w:rsidP="00767973">
      <w:pPr>
        <w:spacing w:after="0" w:line="240" w:lineRule="auto"/>
        <w:ind w:left="720"/>
        <w:contextualSpacing/>
        <w:rPr>
          <w:rFonts w:ascii="Arial" w:hAnsi="Arial"/>
          <w:sz w:val="24"/>
          <w:szCs w:val="24"/>
        </w:rPr>
      </w:pPr>
    </w:p>
    <w:p w:rsidR="00767973" w:rsidRPr="00767973" w:rsidRDefault="00276E39" w:rsidP="00767973">
      <w:pPr>
        <w:spacing w:before="120" w:after="120" w:line="240" w:lineRule="auto"/>
        <w:contextualSpacing/>
        <w:rPr>
          <w:rFonts w:ascii="Arial" w:hAnsi="Arial"/>
          <w:b/>
          <w:bCs/>
          <w:color w:val="ED7D31"/>
          <w:sz w:val="24"/>
          <w:szCs w:val="24"/>
        </w:rPr>
      </w:pPr>
      <w:r>
        <w:rPr>
          <w:rFonts w:ascii="Arial" w:hAnsi="Arial" w:hint="cs"/>
          <w:b/>
          <w:bCs/>
          <w:color w:val="ED7D31"/>
          <w:sz w:val="24"/>
          <w:szCs w:val="24"/>
          <w:rtl/>
        </w:rPr>
        <w:t>3-</w:t>
      </w:r>
      <w:r w:rsidR="00767973" w:rsidRPr="00767973">
        <w:rPr>
          <w:rFonts w:ascii="Arial" w:hAnsi="Arial"/>
          <w:b/>
          <w:bCs/>
          <w:color w:val="ED7D31"/>
          <w:sz w:val="24"/>
          <w:szCs w:val="24"/>
          <w:rtl/>
        </w:rPr>
        <w:t>ليس من العناصر المكونة للمنظمة</w:t>
      </w:r>
      <w:r w:rsidR="00767973" w:rsidRPr="00767973">
        <w:rPr>
          <w:rFonts w:ascii="Arial" w:hAnsi="Arial"/>
          <w:b/>
          <w:bCs/>
          <w:color w:val="ED7D31"/>
          <w:sz w:val="24"/>
          <w:szCs w:val="24"/>
        </w:rPr>
        <w:t>:</w:t>
      </w:r>
      <w:r w:rsidR="00767973" w:rsidRPr="00767973">
        <w:rPr>
          <w:rFonts w:ascii="Arial" w:hAnsi="Arial" w:hint="cs"/>
          <w:b/>
          <w:bCs/>
          <w:color w:val="ED7D31"/>
          <w:sz w:val="24"/>
          <w:szCs w:val="24"/>
          <w:rtl/>
        </w:rPr>
        <w:t xml:space="preserve"> 2</w:t>
      </w:r>
    </w:p>
    <w:p w:rsidR="00767973" w:rsidRPr="00B37C0C" w:rsidRDefault="00767973" w:rsidP="00E95B2A">
      <w:pPr>
        <w:numPr>
          <w:ilvl w:val="0"/>
          <w:numId w:val="3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مجموعة أفراد</w:t>
      </w:r>
      <w:r w:rsidRPr="00B37C0C">
        <w:rPr>
          <w:rFonts w:ascii="Arial" w:hAnsi="Arial"/>
          <w:b/>
          <w:bCs/>
          <w:sz w:val="24"/>
          <w:szCs w:val="24"/>
        </w:rPr>
        <w:t xml:space="preserve"> .</w:t>
      </w:r>
    </w:p>
    <w:p w:rsidR="00767973" w:rsidRPr="00B37C0C" w:rsidRDefault="00767973" w:rsidP="00E95B2A">
      <w:pPr>
        <w:numPr>
          <w:ilvl w:val="0"/>
          <w:numId w:val="3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مجموعة وسائل</w:t>
      </w:r>
      <w:r w:rsidRPr="00B37C0C">
        <w:rPr>
          <w:rFonts w:ascii="Arial" w:hAnsi="Arial"/>
          <w:b/>
          <w:bCs/>
          <w:sz w:val="24"/>
          <w:szCs w:val="24"/>
        </w:rPr>
        <w:t xml:space="preserve"> .</w:t>
      </w:r>
    </w:p>
    <w:p w:rsidR="00767973" w:rsidRPr="00B37C0C" w:rsidRDefault="00767973" w:rsidP="00E95B2A">
      <w:pPr>
        <w:numPr>
          <w:ilvl w:val="0"/>
          <w:numId w:val="3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وجود قواعد وإجراءات</w:t>
      </w:r>
      <w:r w:rsidRPr="00B37C0C">
        <w:rPr>
          <w:rFonts w:ascii="Arial" w:hAnsi="Arial"/>
          <w:b/>
          <w:bCs/>
          <w:sz w:val="24"/>
          <w:szCs w:val="24"/>
        </w:rPr>
        <w:t xml:space="preserve"> .</w:t>
      </w:r>
    </w:p>
    <w:p w:rsidR="00767973" w:rsidRPr="00B37C0C" w:rsidRDefault="00767973" w:rsidP="00E95B2A">
      <w:pPr>
        <w:numPr>
          <w:ilvl w:val="0"/>
          <w:numId w:val="3"/>
        </w:numPr>
        <w:spacing w:after="0" w:line="240" w:lineRule="auto"/>
        <w:contextualSpacing/>
        <w:rPr>
          <w:rFonts w:ascii="Arial" w:hAnsi="Arial"/>
          <w:b/>
          <w:bCs/>
          <w:sz w:val="24"/>
          <w:szCs w:val="24"/>
          <w:rtl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مجموعة عقود</w:t>
      </w:r>
    </w:p>
    <w:p w:rsidR="00767973" w:rsidRPr="00767973" w:rsidRDefault="00767973" w:rsidP="00767973">
      <w:pPr>
        <w:spacing w:before="120" w:after="0" w:line="240" w:lineRule="auto"/>
        <w:rPr>
          <w:rFonts w:ascii="Arial" w:hAnsi="Arial"/>
          <w:sz w:val="24"/>
          <w:szCs w:val="24"/>
          <w:rtl/>
        </w:rPr>
      </w:pPr>
    </w:p>
    <w:p w:rsidR="00767973" w:rsidRPr="00767973" w:rsidRDefault="00276E39" w:rsidP="00767973">
      <w:pPr>
        <w:contextualSpacing/>
        <w:rPr>
          <w:rFonts w:ascii="Arial" w:hAnsi="Arial"/>
          <w:b/>
          <w:bCs/>
          <w:color w:val="7030A0"/>
          <w:sz w:val="24"/>
          <w:szCs w:val="24"/>
        </w:rPr>
      </w:pPr>
      <w:r>
        <w:rPr>
          <w:rFonts w:ascii="Arial" w:hAnsi="Arial" w:hint="cs"/>
          <w:b/>
          <w:bCs/>
          <w:color w:val="7030A0"/>
          <w:sz w:val="24"/>
          <w:szCs w:val="24"/>
          <w:rtl/>
        </w:rPr>
        <w:t>4-</w:t>
      </w:r>
      <w:r w:rsidR="00767973" w:rsidRPr="00767973">
        <w:rPr>
          <w:rFonts w:ascii="Arial" w:hAnsi="Arial"/>
          <w:b/>
          <w:bCs/>
          <w:color w:val="7030A0"/>
          <w:sz w:val="24"/>
          <w:szCs w:val="24"/>
          <w:rtl/>
        </w:rPr>
        <w:t>ليس من العناصر المكونة للمنظمة :</w:t>
      </w:r>
    </w:p>
    <w:p w:rsidR="00767973" w:rsidRPr="00B37C0C" w:rsidRDefault="00767973" w:rsidP="00E95B2A">
      <w:pPr>
        <w:numPr>
          <w:ilvl w:val="0"/>
          <w:numId w:val="4"/>
        </w:numPr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مجموعة أفراد</w:t>
      </w:r>
    </w:p>
    <w:p w:rsidR="00767973" w:rsidRPr="00B37C0C" w:rsidRDefault="00767973" w:rsidP="00E95B2A">
      <w:pPr>
        <w:numPr>
          <w:ilvl w:val="0"/>
          <w:numId w:val="4"/>
        </w:numPr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 xml:space="preserve">مجموعة وسائل </w:t>
      </w:r>
    </w:p>
    <w:p w:rsidR="00767973" w:rsidRPr="00B37C0C" w:rsidRDefault="00767973" w:rsidP="00E95B2A">
      <w:pPr>
        <w:numPr>
          <w:ilvl w:val="0"/>
          <w:numId w:val="4"/>
        </w:numPr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تقسيم العمل</w:t>
      </w:r>
    </w:p>
    <w:p w:rsidR="00767973" w:rsidRPr="00B37C0C" w:rsidRDefault="00767973" w:rsidP="00E95B2A">
      <w:pPr>
        <w:numPr>
          <w:ilvl w:val="0"/>
          <w:numId w:val="4"/>
        </w:numPr>
        <w:contextualSpacing/>
        <w:rPr>
          <w:rFonts w:ascii="Arial" w:hAnsi="Arial"/>
          <w:b/>
          <w:bCs/>
          <w:sz w:val="24"/>
          <w:szCs w:val="24"/>
        </w:rPr>
      </w:pPr>
      <w:r w:rsidRPr="00B37C0C">
        <w:rPr>
          <w:rFonts w:ascii="Arial" w:hAnsi="Arial"/>
          <w:b/>
          <w:bCs/>
          <w:sz w:val="24"/>
          <w:szCs w:val="24"/>
          <w:rtl/>
        </w:rPr>
        <w:t>تنسيق العمل</w:t>
      </w:r>
    </w:p>
    <w:p w:rsidR="006750D9" w:rsidRDefault="006750D9" w:rsidP="00767973">
      <w:pPr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</w:pPr>
    </w:p>
    <w:p w:rsidR="00FB6478" w:rsidRDefault="00276E39" w:rsidP="00767973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5-</w:t>
      </w:r>
      <w:r w:rsidR="00FB6478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ليس من عناصر المنظمة:</w:t>
      </w:r>
    </w:p>
    <w:p w:rsidR="00FB6478" w:rsidRPr="00B37C0C" w:rsidRDefault="00FB6478" w:rsidP="00FB6478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/>
          <w:b/>
          <w:bCs/>
          <w:sz w:val="24"/>
          <w:szCs w:val="24"/>
          <w:rtl/>
        </w:rPr>
        <w:t>المشاريع</w:t>
      </w:r>
    </w:p>
    <w:p w:rsidR="00FB6478" w:rsidRPr="00B37C0C" w:rsidRDefault="00FB6478" w:rsidP="00FB6478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/>
          <w:b/>
          <w:bCs/>
          <w:sz w:val="24"/>
          <w:szCs w:val="24"/>
          <w:rtl/>
        </w:rPr>
        <w:t>القواعد والاجراءات</w:t>
      </w:r>
    </w:p>
    <w:p w:rsidR="00FB6478" w:rsidRPr="00B37C0C" w:rsidRDefault="00FB6478" w:rsidP="00FB6478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/>
          <w:b/>
          <w:bCs/>
          <w:sz w:val="24"/>
          <w:szCs w:val="24"/>
          <w:rtl/>
        </w:rPr>
        <w:t>الافراد</w:t>
      </w:r>
    </w:p>
    <w:p w:rsidR="00FB6478" w:rsidRPr="00B37C0C" w:rsidRDefault="00FB6478" w:rsidP="00FB6478">
      <w:pPr>
        <w:pStyle w:val="ListParagraph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/>
          <w:b/>
          <w:bCs/>
          <w:sz w:val="24"/>
          <w:szCs w:val="24"/>
          <w:rtl/>
        </w:rPr>
        <w:t>الوسائل</w:t>
      </w:r>
    </w:p>
    <w:p w:rsidR="00276E39" w:rsidRDefault="00276E39" w:rsidP="00276E39">
      <w:pPr>
        <w:contextualSpacing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6-</w:t>
      </w:r>
      <w:r w:rsidRPr="003A544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" المدير- المعارف الإدارية - المنظمة" هي العناصر التي تقوم عليها 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276E39" w:rsidRPr="00B37C0C" w:rsidRDefault="00276E39" w:rsidP="00276E39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 w:hint="cs"/>
          <w:b/>
          <w:bCs/>
          <w:sz w:val="24"/>
          <w:szCs w:val="24"/>
          <w:rtl/>
        </w:rPr>
        <w:t>نظرية المنظمات</w:t>
      </w:r>
    </w:p>
    <w:p w:rsidR="00276E39" w:rsidRPr="00B37C0C" w:rsidRDefault="00276E39" w:rsidP="00276E39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 w:hint="cs"/>
          <w:b/>
          <w:bCs/>
          <w:sz w:val="24"/>
          <w:szCs w:val="24"/>
          <w:rtl/>
        </w:rPr>
        <w:t>هيكلة المنظمات</w:t>
      </w:r>
    </w:p>
    <w:p w:rsidR="00276E39" w:rsidRPr="00B37C0C" w:rsidRDefault="00276E39" w:rsidP="00276E39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 w:hint="cs"/>
          <w:b/>
          <w:bCs/>
          <w:sz w:val="24"/>
          <w:szCs w:val="24"/>
          <w:rtl/>
        </w:rPr>
        <w:t>إستراتيجية المنظمات</w:t>
      </w:r>
    </w:p>
    <w:p w:rsidR="00276E39" w:rsidRPr="00B37C0C" w:rsidRDefault="00276E39" w:rsidP="00276E39">
      <w:pPr>
        <w:pStyle w:val="ListParagraph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</w:rPr>
      </w:pPr>
      <w:r w:rsidRPr="00B37C0C">
        <w:rPr>
          <w:rFonts w:asciiTheme="minorBidi" w:hAnsiTheme="minorBidi" w:hint="cs"/>
          <w:b/>
          <w:bCs/>
          <w:sz w:val="24"/>
          <w:szCs w:val="24"/>
          <w:rtl/>
        </w:rPr>
        <w:t>توسعة المنظمات</w:t>
      </w:r>
    </w:p>
    <w:p w:rsidR="00164FD2" w:rsidRDefault="00164FD2" w:rsidP="00164FD2">
      <w:pPr>
        <w:pStyle w:val="ListParagraph"/>
        <w:rPr>
          <w:rFonts w:asciiTheme="minorBidi" w:hAnsiTheme="minorBidi"/>
          <w:sz w:val="24"/>
          <w:szCs w:val="24"/>
          <w:rtl/>
        </w:rPr>
      </w:pPr>
    </w:p>
    <w:p w:rsidR="00164FD2" w:rsidRPr="00946413" w:rsidRDefault="00164FD2" w:rsidP="00164FD2">
      <w:pPr>
        <w:pStyle w:val="ListParagraph"/>
        <w:rPr>
          <w:rFonts w:asciiTheme="minorBidi" w:hAnsiTheme="minorBidi"/>
          <w:sz w:val="24"/>
          <w:szCs w:val="24"/>
          <w:rtl/>
        </w:rPr>
      </w:pPr>
    </w:p>
    <w:p w:rsidR="00276E39" w:rsidRPr="00276E39" w:rsidRDefault="00276E39" w:rsidP="00276E39">
      <w:pPr>
        <w:rPr>
          <w:rFonts w:asciiTheme="minorBidi" w:hAnsiTheme="minorBidi"/>
          <w:sz w:val="24"/>
          <w:szCs w:val="24"/>
        </w:rPr>
      </w:pPr>
    </w:p>
    <w:p w:rsidR="00CE6555" w:rsidRPr="00EF2227" w:rsidRDefault="00CE6555" w:rsidP="00D75F15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ثانية</w:t>
      </w:r>
    </w:p>
    <w:p w:rsidR="00DA6E16" w:rsidRDefault="00677764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  <w:r w:rsidRPr="0067776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94021B" wp14:editId="422199BA">
                <wp:simplePos x="0" y="0"/>
                <wp:positionH relativeFrom="column">
                  <wp:posOffset>-533400</wp:posOffset>
                </wp:positionH>
                <wp:positionV relativeFrom="paragraph">
                  <wp:posOffset>188595</wp:posOffset>
                </wp:positionV>
                <wp:extent cx="2733675" cy="1209675"/>
                <wp:effectExtent l="0" t="0" r="28575" b="28575"/>
                <wp:wrapNone/>
                <wp:docPr id="177" name="Text Box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1209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77764" w:rsidRDefault="00FA630A" w:rsidP="0067776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تطورت المؤسسات عبر التاريخ من حيث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الملكية. 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الحجم. 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الشكل القانوني.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الأدارة. 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طرق العمل.</w:t>
                            </w:r>
                          </w:p>
                          <w:p w:rsidR="00FA630A" w:rsidRPr="0067776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التأثير في الآفراد والجماعات.</w:t>
                            </w:r>
                          </w:p>
                          <w:p w:rsidR="00FA630A" w:rsidRPr="00677764" w:rsidRDefault="00FA630A" w:rsidP="0067776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21B" id="Text Box 177" o:spid="_x0000_s1027" type="#_x0000_t202" style="position:absolute;left:0;text-align:left;margin-left:-42pt;margin-top:14.85pt;width:215.25pt;height:9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" fillcolor="window" strokeweight=".5pt">
                <v:textbox>
                  <w:txbxContent>
                    <w:p w:rsidR="00FA630A" w:rsidRPr="00677764" w:rsidRDefault="00FA630A" w:rsidP="0067776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تطورت المؤسسات عبر التاريخ من حيث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الملكية. 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الحجم. 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الشكل القانوني.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الأدارة. 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طرق العمل.</w:t>
                      </w:r>
                    </w:p>
                    <w:p w:rsidR="00FA630A" w:rsidRPr="00677764" w:rsidRDefault="00FA630A" w:rsidP="00544A88">
                      <w:pPr>
                        <w:pStyle w:val="NoSpacing"/>
                        <w:numPr>
                          <w:ilvl w:val="0"/>
                          <w:numId w:val="30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التأثير في الآفراد والجماعات.</w:t>
                      </w:r>
                    </w:p>
                    <w:p w:rsidR="00FA630A" w:rsidRPr="00677764" w:rsidRDefault="00FA630A" w:rsidP="0067776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A6E16" w:rsidRDefault="00E56169" w:rsidP="00DA6E16">
      <w:pPr>
        <w:spacing w:line="240" w:lineRule="auto"/>
        <w:contextualSpacing/>
        <w:rPr>
          <w:rFonts w:ascii="Arial" w:hAnsi="Arial"/>
          <w:b/>
          <w:bCs/>
          <w:color w:val="92D050"/>
          <w:sz w:val="24"/>
          <w:szCs w:val="24"/>
          <w:rtl/>
        </w:rPr>
      </w:pPr>
      <w:r>
        <w:rPr>
          <w:rFonts w:ascii="Arial" w:hAnsi="Arial" w:hint="cs"/>
          <w:b/>
          <w:bCs/>
          <w:color w:val="92D050"/>
          <w:sz w:val="24"/>
          <w:szCs w:val="24"/>
          <w:rtl/>
        </w:rPr>
        <w:t>1-</w:t>
      </w:r>
      <w:r w:rsidR="00DA6E16" w:rsidRPr="00DA6E16">
        <w:rPr>
          <w:rFonts w:ascii="Arial" w:hAnsi="Arial"/>
          <w:b/>
          <w:bCs/>
          <w:color w:val="92D050"/>
          <w:sz w:val="24"/>
          <w:szCs w:val="24"/>
          <w:rtl/>
        </w:rPr>
        <w:t>لم تتطور المؤسسات عبر التاريخ من حيث</w:t>
      </w:r>
      <w:r w:rsidR="00DA6E16" w:rsidRPr="00DA6E16">
        <w:rPr>
          <w:rFonts w:ascii="Arial" w:hAnsi="Arial"/>
          <w:b/>
          <w:bCs/>
          <w:color w:val="92D050"/>
          <w:sz w:val="24"/>
          <w:szCs w:val="24"/>
        </w:rPr>
        <w:t xml:space="preserve"> : - </w:t>
      </w:r>
      <w:r w:rsidR="00D14D81">
        <w:rPr>
          <w:rFonts w:ascii="Arial" w:hAnsi="Arial" w:hint="cs"/>
          <w:b/>
          <w:bCs/>
          <w:color w:val="92D050"/>
          <w:sz w:val="24"/>
          <w:szCs w:val="24"/>
          <w:rtl/>
        </w:rPr>
        <w:t>واجب</w:t>
      </w:r>
    </w:p>
    <w:p w:rsidR="00DA6E16" w:rsidRPr="00B37C0C" w:rsidRDefault="00DA6E16" w:rsidP="00544A88">
      <w:pPr>
        <w:pStyle w:val="ListParagraph"/>
        <w:numPr>
          <w:ilvl w:val="0"/>
          <w:numId w:val="297"/>
        </w:numPr>
        <w:spacing w:line="240" w:lineRule="auto"/>
        <w:rPr>
          <w:rFonts w:ascii="Arial" w:hAnsi="Arial"/>
          <w:sz w:val="24"/>
          <w:szCs w:val="24"/>
          <w:rtl/>
        </w:rPr>
      </w:pPr>
      <w:r w:rsidRPr="00B37C0C">
        <w:rPr>
          <w:rFonts w:ascii="Arial" w:hAnsi="Arial"/>
          <w:sz w:val="24"/>
          <w:szCs w:val="24"/>
          <w:rtl/>
        </w:rPr>
        <w:t xml:space="preserve">الحجم </w:t>
      </w:r>
    </w:p>
    <w:p w:rsidR="00DA6E16" w:rsidRPr="00B37C0C" w:rsidRDefault="00DA6E16" w:rsidP="00544A88">
      <w:pPr>
        <w:pStyle w:val="ListParagraph"/>
        <w:numPr>
          <w:ilvl w:val="0"/>
          <w:numId w:val="297"/>
        </w:numPr>
        <w:spacing w:line="240" w:lineRule="auto"/>
        <w:rPr>
          <w:rFonts w:ascii="Arial" w:hAnsi="Arial"/>
          <w:sz w:val="24"/>
          <w:szCs w:val="24"/>
          <w:rtl/>
        </w:rPr>
      </w:pPr>
      <w:r w:rsidRPr="00B37C0C">
        <w:rPr>
          <w:rFonts w:ascii="Arial" w:hAnsi="Arial"/>
          <w:sz w:val="24"/>
          <w:szCs w:val="24"/>
          <w:rtl/>
        </w:rPr>
        <w:t xml:space="preserve">طريقة العمل </w:t>
      </w:r>
    </w:p>
    <w:p w:rsidR="00DA6E16" w:rsidRPr="00B37C0C" w:rsidRDefault="00DA6E16" w:rsidP="00544A88">
      <w:pPr>
        <w:pStyle w:val="ListParagraph"/>
        <w:numPr>
          <w:ilvl w:val="0"/>
          <w:numId w:val="297"/>
        </w:numPr>
        <w:spacing w:line="240" w:lineRule="auto"/>
        <w:rPr>
          <w:rFonts w:ascii="Arial" w:hAnsi="Arial"/>
          <w:sz w:val="24"/>
          <w:szCs w:val="24"/>
          <w:rtl/>
        </w:rPr>
      </w:pPr>
      <w:r w:rsidRPr="00B37C0C">
        <w:rPr>
          <w:rFonts w:ascii="Arial" w:hAnsi="Arial"/>
          <w:sz w:val="24"/>
          <w:szCs w:val="24"/>
          <w:rtl/>
        </w:rPr>
        <w:t xml:space="preserve">الملكيه </w:t>
      </w:r>
    </w:p>
    <w:p w:rsidR="00DA6E16" w:rsidRPr="00B37C0C" w:rsidRDefault="00DA6E16" w:rsidP="00544A88">
      <w:pPr>
        <w:pStyle w:val="ListParagraph"/>
        <w:numPr>
          <w:ilvl w:val="0"/>
          <w:numId w:val="297"/>
        </w:numPr>
        <w:spacing w:line="240" w:lineRule="auto"/>
        <w:rPr>
          <w:rFonts w:ascii="Arial" w:hAnsi="Arial"/>
          <w:sz w:val="24"/>
          <w:szCs w:val="24"/>
          <w:rtl/>
        </w:rPr>
      </w:pPr>
      <w:r w:rsidRPr="00B37C0C">
        <w:rPr>
          <w:rFonts w:ascii="Arial" w:hAnsi="Arial"/>
          <w:sz w:val="24"/>
          <w:szCs w:val="24"/>
          <w:rtl/>
        </w:rPr>
        <w:t>السعي وراء الربح</w:t>
      </w:r>
    </w:p>
    <w:p w:rsidR="006750D9" w:rsidRDefault="006750D9" w:rsidP="006750D9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</w:p>
    <w:p w:rsidR="006750D9" w:rsidRDefault="006750D9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</w:p>
    <w:p w:rsidR="00CE6555" w:rsidRPr="00CE6555" w:rsidRDefault="00E56169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2</w:t>
      </w:r>
      <w:r w:rsidR="00276E39">
        <w:rPr>
          <w:rFonts w:ascii="Arial" w:hAnsi="Arial" w:hint="cs"/>
          <w:b/>
          <w:bCs/>
          <w:color w:val="0070C0"/>
          <w:sz w:val="24"/>
          <w:szCs w:val="24"/>
          <w:rtl/>
        </w:rPr>
        <w:t>-</w:t>
      </w:r>
      <w:r w:rsidR="00CE6555" w:rsidRPr="00CE6555">
        <w:rPr>
          <w:rFonts w:ascii="Arial" w:hAnsi="Arial"/>
          <w:b/>
          <w:bCs/>
          <w:color w:val="0070C0"/>
          <w:sz w:val="24"/>
          <w:szCs w:val="24"/>
          <w:rtl/>
        </w:rPr>
        <w:t>من قدَم صوراً تشبيهية للمنظمة هو:</w:t>
      </w:r>
    </w:p>
    <w:p w:rsidR="00CE6555" w:rsidRPr="00B37C0C" w:rsidRDefault="006750D9" w:rsidP="00E95B2A">
      <w:pPr>
        <w:numPr>
          <w:ilvl w:val="0"/>
          <w:numId w:val="5"/>
        </w:numPr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A40C7" wp14:editId="33140250">
                <wp:simplePos x="0" y="0"/>
                <wp:positionH relativeFrom="column">
                  <wp:posOffset>-495300</wp:posOffset>
                </wp:positionH>
                <wp:positionV relativeFrom="paragraph">
                  <wp:posOffset>45720</wp:posOffset>
                </wp:positionV>
                <wp:extent cx="3771900" cy="781050"/>
                <wp:effectExtent l="0" t="0" r="19050" b="19050"/>
                <wp:wrapNone/>
                <wp:docPr id="175" name="Text Box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77764" w:rsidRDefault="00FA630A" w:rsidP="0067776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</w:pPr>
                            <w:r w:rsidRPr="00B0205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  <w:lang w:bidi="ar-DZ"/>
                              </w:rPr>
                              <w:t xml:space="preserve">قدم </w:t>
                            </w:r>
                            <w:r w:rsidRPr="00B0205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MORGAN</w:t>
                            </w: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(مورجان)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7776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>صورا تشبيهية للمنظمة</w:t>
                            </w:r>
                            <w:r w:rsidRPr="0067776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67776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 xml:space="preserve">تلخص المداخل الخاصة بالمنظمة  هناك من يفهم المنظمة على أنها آلة، ومن ينظر لها على أنها أداة للسيطرة، ومن ينظر لها على أنها كيان حي... </w:t>
                            </w:r>
                          </w:p>
                          <w:p w:rsidR="00FA630A" w:rsidRPr="00677764" w:rsidRDefault="00FA630A" w:rsidP="0067776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7776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>هذه الصور تسهل فهم التحاليل والتعامل مع المؤلفين والباحثين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A40C7" id="Text Box 175" o:spid="_x0000_s1028" type="#_x0000_t202" style="position:absolute;left:0;text-align:left;margin-left:-39pt;margin-top:3.6pt;width:297pt;height:6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" fillcolor="window" strokeweight=".5pt">
                <v:textbox>
                  <w:txbxContent>
                    <w:p w:rsidR="00FA630A" w:rsidRPr="00677764" w:rsidRDefault="00FA630A" w:rsidP="0067776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  <w:lang w:bidi="ar-DZ"/>
                        </w:rPr>
                      </w:pPr>
                      <w:r w:rsidRPr="00B0205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  <w:lang w:bidi="ar-DZ"/>
                        </w:rPr>
                        <w:t xml:space="preserve">قدم </w:t>
                      </w:r>
                      <w:r w:rsidRPr="00B0205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MORGAN</w:t>
                      </w: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(مورجان)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7776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  <w:lang w:bidi="ar-DZ"/>
                        </w:rPr>
                        <w:t>صورا تشبيهية للمنظمة</w:t>
                      </w:r>
                      <w:r w:rsidRPr="0067776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  <w:lang w:bidi="ar-DZ"/>
                        </w:rPr>
                        <w:t xml:space="preserve"> </w:t>
                      </w:r>
                      <w:r w:rsidRPr="0067776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  <w:lang w:bidi="ar-DZ"/>
                        </w:rPr>
                        <w:t xml:space="preserve">تلخص المداخل الخاصة بالمنظمة  هناك من يفهم المنظمة على أنها آلة، ومن ينظر لها على أنها أداة للسيطرة، ومن ينظر لها على أنها كيان حي... </w:t>
                      </w:r>
                    </w:p>
                    <w:p w:rsidR="00FA630A" w:rsidRPr="00677764" w:rsidRDefault="00FA630A" w:rsidP="0067776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67776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  <w:lang w:bidi="ar-DZ"/>
                        </w:rPr>
                        <w:t>هذه الصور تسهل فهم التحاليل والتعامل مع المؤلفين والباحثين</w:t>
                      </w:r>
                    </w:p>
                  </w:txbxContent>
                </v:textbox>
              </v:shape>
            </w:pict>
          </mc:Fallback>
        </mc:AlternateContent>
      </w:r>
      <w:r w:rsidR="00CE6555" w:rsidRPr="00B37C0C">
        <w:rPr>
          <w:rFonts w:ascii="Arial" w:hAnsi="Arial"/>
          <w:sz w:val="24"/>
          <w:szCs w:val="24"/>
        </w:rPr>
        <w:t>Mintzberg</w:t>
      </w:r>
    </w:p>
    <w:p w:rsidR="00CE6555" w:rsidRPr="00B37C0C" w:rsidRDefault="00CE6555" w:rsidP="00E95B2A">
      <w:pPr>
        <w:numPr>
          <w:ilvl w:val="0"/>
          <w:numId w:val="5"/>
        </w:numPr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Morgan</w:t>
      </w:r>
    </w:p>
    <w:p w:rsidR="00CE6555" w:rsidRPr="00B37C0C" w:rsidRDefault="00CE6555" w:rsidP="00E95B2A">
      <w:pPr>
        <w:numPr>
          <w:ilvl w:val="0"/>
          <w:numId w:val="5"/>
        </w:numPr>
        <w:spacing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Bertalanffy</w:t>
      </w:r>
    </w:p>
    <w:p w:rsidR="00CE6555" w:rsidRPr="00B37C0C" w:rsidRDefault="00CE6555" w:rsidP="00E95B2A">
      <w:pPr>
        <w:numPr>
          <w:ilvl w:val="0"/>
          <w:numId w:val="5"/>
        </w:numPr>
        <w:spacing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Mayo</w:t>
      </w:r>
    </w:p>
    <w:p w:rsidR="00CE6555" w:rsidRDefault="00CE6555" w:rsidP="00D14D81">
      <w:pPr>
        <w:spacing w:line="240" w:lineRule="auto"/>
        <w:contextualSpacing/>
        <w:rPr>
          <w:rFonts w:ascii="Arial" w:hAnsi="Arial"/>
          <w:sz w:val="24"/>
          <w:szCs w:val="24"/>
          <w:rtl/>
        </w:rPr>
      </w:pPr>
    </w:p>
    <w:p w:rsidR="00EB35D7" w:rsidRDefault="00EB35D7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</w:p>
    <w:p w:rsidR="00EB35D7" w:rsidRDefault="00EB35D7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</w:p>
    <w:p w:rsidR="00CE6555" w:rsidRPr="00CE6555" w:rsidRDefault="00E56169" w:rsidP="00CE6555">
      <w:pPr>
        <w:spacing w:line="240" w:lineRule="auto"/>
        <w:contextualSpacing/>
        <w:rPr>
          <w:rFonts w:ascii="Arial" w:hAnsi="Arial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3</w:t>
      </w:r>
      <w:r w:rsidR="00276E39">
        <w:rPr>
          <w:rFonts w:ascii="Arial" w:hAnsi="Arial" w:hint="cs"/>
          <w:b/>
          <w:bCs/>
          <w:color w:val="0070C0"/>
          <w:sz w:val="24"/>
          <w:szCs w:val="24"/>
          <w:rtl/>
        </w:rPr>
        <w:t>-</w:t>
      </w:r>
      <w:r w:rsidR="00CE6555" w:rsidRPr="00CE6555">
        <w:rPr>
          <w:rFonts w:ascii="Arial" w:hAnsi="Arial"/>
          <w:b/>
          <w:bCs/>
          <w:color w:val="0070C0"/>
          <w:sz w:val="24"/>
          <w:szCs w:val="24"/>
          <w:rtl/>
        </w:rPr>
        <w:t>حسب الصور التشبيهية للمنظمة تكون المنظمة عبارة عن نظام يتأقلم مع البيئة عند:</w:t>
      </w:r>
    </w:p>
    <w:p w:rsidR="00CE6555" w:rsidRPr="00B37C0C" w:rsidRDefault="00CE6555" w:rsidP="00E95B2A">
      <w:pPr>
        <w:numPr>
          <w:ilvl w:val="0"/>
          <w:numId w:val="6"/>
        </w:numPr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Mintzberg</w:t>
      </w:r>
    </w:p>
    <w:p w:rsidR="00CE6555" w:rsidRPr="00B37C0C" w:rsidRDefault="00CE6555" w:rsidP="00E95B2A">
      <w:pPr>
        <w:numPr>
          <w:ilvl w:val="0"/>
          <w:numId w:val="7"/>
        </w:numPr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Morgan</w:t>
      </w:r>
    </w:p>
    <w:p w:rsidR="00CE6555" w:rsidRPr="00B37C0C" w:rsidRDefault="00CE6555" w:rsidP="00E95B2A">
      <w:pPr>
        <w:numPr>
          <w:ilvl w:val="0"/>
          <w:numId w:val="7"/>
        </w:numPr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sz w:val="24"/>
          <w:szCs w:val="24"/>
        </w:rPr>
        <w:t>Bertalanffy</w:t>
      </w:r>
    </w:p>
    <w:p w:rsidR="00CE6555" w:rsidRPr="00B37C0C" w:rsidRDefault="004832BA" w:rsidP="00E95B2A">
      <w:pPr>
        <w:numPr>
          <w:ilvl w:val="0"/>
          <w:numId w:val="8"/>
        </w:numPr>
        <w:spacing w:line="240" w:lineRule="auto"/>
        <w:contextualSpacing/>
        <w:rPr>
          <w:rFonts w:ascii="Arial" w:hAnsi="Arial"/>
          <w:sz w:val="24"/>
          <w:szCs w:val="24"/>
        </w:rPr>
      </w:pPr>
      <w:r w:rsidRPr="00B37C0C">
        <w:rPr>
          <w:rFonts w:ascii="Arial" w:hAnsi="Arial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174472" wp14:editId="5EA9B948">
                <wp:simplePos x="0" y="0"/>
                <wp:positionH relativeFrom="margin">
                  <wp:posOffset>-609601</wp:posOffset>
                </wp:positionH>
                <wp:positionV relativeFrom="paragraph">
                  <wp:posOffset>260985</wp:posOffset>
                </wp:positionV>
                <wp:extent cx="6257925" cy="2971800"/>
                <wp:effectExtent l="0" t="0" r="28575" b="19050"/>
                <wp:wrapNone/>
                <wp:docPr id="178" name="Text Box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297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77764" w:rsidRDefault="00FA630A" w:rsidP="00B0205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30BAC20B" wp14:editId="07B2FF02">
                                  <wp:extent cx="6067425" cy="2847975"/>
                                  <wp:effectExtent l="0" t="0" r="9525" b="9525"/>
                                  <wp:docPr id="181" name="Picture 18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" name="Capture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67425" cy="28479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74472" id="Text Box 178" o:spid="_x0000_s1029" type="#_x0000_t202" style="position:absolute;left:0;text-align:left;margin-left:-48pt;margin-top:20.55pt;width:492.75pt;height:23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" fillcolor="window" strokeweight=".5pt">
                <v:textbox>
                  <w:txbxContent>
                    <w:p w:rsidR="00FA630A" w:rsidRPr="00677764" w:rsidRDefault="00FA630A" w:rsidP="00B0205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30BAC20B" wp14:editId="07B2FF02">
                            <wp:extent cx="6067425" cy="2847975"/>
                            <wp:effectExtent l="0" t="0" r="9525" b="9525"/>
                            <wp:docPr id="181" name="Picture 1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" name="Capture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67425" cy="28479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6555" w:rsidRPr="00B37C0C">
        <w:rPr>
          <w:rFonts w:ascii="Arial" w:hAnsi="Arial"/>
          <w:sz w:val="24"/>
          <w:szCs w:val="24"/>
        </w:rPr>
        <w:t>Mayo</w:t>
      </w: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4A2526" w:rsidRPr="00CE6555" w:rsidRDefault="004A2526" w:rsidP="004A2526">
      <w:pPr>
        <w:spacing w:line="240" w:lineRule="auto"/>
        <w:contextualSpacing/>
        <w:rPr>
          <w:rFonts w:ascii="Arial" w:hAnsi="Arial"/>
          <w:sz w:val="24"/>
          <w:szCs w:val="24"/>
        </w:rPr>
      </w:pPr>
    </w:p>
    <w:p w:rsidR="00CE6555" w:rsidRPr="00CE6555" w:rsidRDefault="00CE6555" w:rsidP="00CE6555">
      <w:pPr>
        <w:spacing w:before="120" w:after="0" w:line="240" w:lineRule="auto"/>
        <w:rPr>
          <w:rFonts w:ascii="Arial" w:hAnsi="Arial"/>
          <w:sz w:val="28"/>
          <w:szCs w:val="28"/>
          <w:rtl/>
        </w:rPr>
      </w:pPr>
    </w:p>
    <w:p w:rsidR="00CE6555" w:rsidRDefault="00CE6555" w:rsidP="00B97754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D14D81" w:rsidRDefault="00D14D81" w:rsidP="00B97754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B35D7" w:rsidRDefault="00EB35D7" w:rsidP="004A252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B35D7" w:rsidRDefault="00EB35D7" w:rsidP="00164FD2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4832BA" w:rsidRPr="004A2526" w:rsidRDefault="00CE6555" w:rsidP="004A252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ثالثة </w:t>
      </w:r>
    </w:p>
    <w:p w:rsidR="00F8008A" w:rsidRPr="00F8008A" w:rsidRDefault="004A2526" w:rsidP="00F8008A">
      <w:pPr>
        <w:contextualSpacing/>
        <w:rPr>
          <w:rFonts w:asciiTheme="minorBidi" w:hAnsiTheme="minorBidi" w:cstheme="minorBidi"/>
          <w:b/>
          <w:bCs/>
          <w:color w:val="7030A0"/>
          <w:sz w:val="24"/>
          <w:szCs w:val="24"/>
        </w:rPr>
      </w:pPr>
      <w:r w:rsidRPr="004832BA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79AC79" wp14:editId="2CDA7FAA">
                <wp:simplePos x="0" y="0"/>
                <wp:positionH relativeFrom="column">
                  <wp:posOffset>-619125</wp:posOffset>
                </wp:positionH>
                <wp:positionV relativeFrom="paragraph">
                  <wp:posOffset>264160</wp:posOffset>
                </wp:positionV>
                <wp:extent cx="4429125" cy="1562100"/>
                <wp:effectExtent l="0" t="0" r="28575" b="19050"/>
                <wp:wrapNone/>
                <wp:docPr id="182" name="Text Box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1562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A55E4" w:rsidRDefault="00FA630A" w:rsidP="008A55E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أبرز ما ظهر من فكر في 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المرحلة الأولى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(مطلع القرن العشرين) جمع تحت تسمية النظريات التقليدية تحت هذه التسمية (النظريات التقليدية) نجد كلا من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8A55E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4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النظرية الكلاسيكية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4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نظريات العلاقات الإنسانية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تنطلق النظريات التقليدية من الفكرة أن المنظمة تسعى إلى تحقيق هدف كما أن الأفراد يحاولون تحقيق هدف ما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الهدف هو المحفز للمنظمة وللأفراد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كما </w:t>
                            </w:r>
                            <w:r w:rsidRPr="006727C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تنطلق النظريات التقليدية من الفرضية أن هناك طريقة مثلى واحدة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لتنظيم المنظمة 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‘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ONE BEST WAY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’ تصلح لكل المؤسسات وفي كل الأماكن والأوقات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4832B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9AC79" id="Text Box 182" o:spid="_x0000_s1030" type="#_x0000_t202" style="position:absolute;left:0;text-align:left;margin-left:-48.75pt;margin-top:20.8pt;width:348.75pt;height:12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" fillcolor="window" strokeweight=".5pt">
                <v:textbox>
                  <w:txbxContent>
                    <w:p w:rsidR="00FA630A" w:rsidRPr="008A55E4" w:rsidRDefault="00FA630A" w:rsidP="008A55E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أبرز ما ظهر من فكر في 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المرحلة الأولى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(مطلع القرن العشرين) جمع تحت تسمية النظريات التقليدية تحت هذه التسمية (النظريات التقليدية) نجد كلا من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FA630A" w:rsidRPr="008A55E4" w:rsidRDefault="00FA630A" w:rsidP="00544A88">
                      <w:pPr>
                        <w:pStyle w:val="NoSpacing"/>
                        <w:numPr>
                          <w:ilvl w:val="0"/>
                          <w:numId w:val="304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النظرية الكلاسيكية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544A88">
                      <w:pPr>
                        <w:pStyle w:val="NoSpacing"/>
                        <w:numPr>
                          <w:ilvl w:val="0"/>
                          <w:numId w:val="304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نظريات العلاقات الإنسانية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544A88">
                      <w:pPr>
                        <w:pStyle w:val="NoSpacing"/>
                        <w:numPr>
                          <w:ilvl w:val="0"/>
                          <w:numId w:val="30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تنطلق النظريات التقليدية من الفكرة أن المنظمة تسعى إلى تحقيق هدف كما أن الأفراد يحاولون تحقيق هدف ما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544A88">
                      <w:pPr>
                        <w:pStyle w:val="NoSpacing"/>
                        <w:numPr>
                          <w:ilvl w:val="0"/>
                          <w:numId w:val="30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الهدف هو المحفز للمنظمة وللأفراد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544A88">
                      <w:pPr>
                        <w:pStyle w:val="NoSpacing"/>
                        <w:numPr>
                          <w:ilvl w:val="0"/>
                          <w:numId w:val="30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كما </w:t>
                      </w:r>
                      <w:r w:rsidRPr="006727C1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تنطلق النظريات التقليدية من الفرضية أن هناك طريقة مثلى واحدة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لتنظيم المنظمة 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‘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ONE BEST WAY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’ تصلح لكل المؤسسات وفي كل الأماكن والأوقات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4832BA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56169"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1-</w:t>
      </w:r>
      <w:r w:rsidR="00276E39"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-</w:t>
      </w:r>
      <w:r w:rsidR="00F8008A" w:rsidRPr="00F8008A">
        <w:rPr>
          <w:rFonts w:asciiTheme="minorBidi" w:hAnsiTheme="minorBidi" w:cstheme="minorBidi"/>
          <w:b/>
          <w:bCs/>
          <w:color w:val="7030A0"/>
          <w:sz w:val="24"/>
          <w:szCs w:val="24"/>
          <w:rtl/>
        </w:rPr>
        <w:t xml:space="preserve">تعني </w:t>
      </w:r>
      <w:r w:rsidR="00F8008A" w:rsidRPr="00F8008A">
        <w:rPr>
          <w:rFonts w:asciiTheme="minorBidi" w:hAnsiTheme="minorBidi" w:cstheme="minorBidi"/>
          <w:b/>
          <w:bCs/>
          <w:color w:val="7030A0"/>
          <w:sz w:val="24"/>
          <w:szCs w:val="24"/>
        </w:rPr>
        <w:t>" ONE BEST WAY "</w:t>
      </w:r>
      <w:r w:rsidR="00F8008A" w:rsidRPr="00F8008A">
        <w:rPr>
          <w:rFonts w:asciiTheme="minorBidi" w:hAnsiTheme="minorBidi" w:cstheme="minorBidi"/>
          <w:b/>
          <w:bCs/>
          <w:color w:val="7030A0"/>
          <w:sz w:val="24"/>
          <w:szCs w:val="24"/>
          <w:rtl/>
        </w:rPr>
        <w:t xml:space="preserve"> أن هناك طريقة واحدة لـ :</w:t>
      </w:r>
    </w:p>
    <w:p w:rsidR="00F8008A" w:rsidRPr="00B37C0C" w:rsidRDefault="00F8008A" w:rsidP="00E95B2A">
      <w:pPr>
        <w:numPr>
          <w:ilvl w:val="0"/>
          <w:numId w:val="32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لاتخاذ القرار</w:t>
      </w:r>
    </w:p>
    <w:p w:rsidR="00F8008A" w:rsidRPr="00B37C0C" w:rsidRDefault="00F8008A" w:rsidP="00E95B2A">
      <w:pPr>
        <w:numPr>
          <w:ilvl w:val="0"/>
          <w:numId w:val="32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لتنظيم المؤسسة</w:t>
      </w:r>
    </w:p>
    <w:p w:rsidR="00F8008A" w:rsidRPr="00B37C0C" w:rsidRDefault="00F8008A" w:rsidP="00E95B2A">
      <w:pPr>
        <w:numPr>
          <w:ilvl w:val="0"/>
          <w:numId w:val="32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لتدريب العمال</w:t>
      </w:r>
    </w:p>
    <w:p w:rsidR="006727C1" w:rsidRPr="00B37C0C" w:rsidRDefault="00F8008A" w:rsidP="00D75F15">
      <w:pPr>
        <w:numPr>
          <w:ilvl w:val="0"/>
          <w:numId w:val="32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لتخطيط العمل</w:t>
      </w:r>
    </w:p>
    <w:p w:rsidR="006727C1" w:rsidRDefault="006727C1" w:rsidP="006727C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6750D9" w:rsidRDefault="006750D9" w:rsidP="006727C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276E39" w:rsidRDefault="00276E39" w:rsidP="006727C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6727C1" w:rsidRPr="00FC365E" w:rsidRDefault="00E56169" w:rsidP="006727C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2-</w:t>
      </w:r>
      <w:r w:rsidR="006727C1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تنطلق النظريات التقليدية من الفرضية ان هناك</w:t>
      </w:r>
      <w:r w:rsidR="006727C1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6727C1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:</w:t>
      </w:r>
    </w:p>
    <w:p w:rsidR="006727C1" w:rsidRPr="00B37C0C" w:rsidRDefault="006727C1" w:rsidP="006727C1">
      <w:pPr>
        <w:pStyle w:val="ListParagraph"/>
        <w:numPr>
          <w:ilvl w:val="0"/>
          <w:numId w:val="429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ادارة واحدة لكل بلد</w:t>
      </w:r>
    </w:p>
    <w:p w:rsidR="006727C1" w:rsidRPr="00B37C0C" w:rsidRDefault="006727C1" w:rsidP="006727C1">
      <w:pPr>
        <w:pStyle w:val="ListParagraph"/>
        <w:numPr>
          <w:ilvl w:val="0"/>
          <w:numId w:val="429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اكثر من ادارة في كل بلد</w:t>
      </w:r>
    </w:p>
    <w:p w:rsidR="006727C1" w:rsidRPr="00B37C0C" w:rsidRDefault="006727C1" w:rsidP="006727C1">
      <w:pPr>
        <w:pStyle w:val="ListParagraph"/>
        <w:numPr>
          <w:ilvl w:val="0"/>
          <w:numId w:val="429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طريقة مثلى واحدة لتنظيم المنظمة</w:t>
      </w:r>
    </w:p>
    <w:p w:rsidR="008A55E4" w:rsidRPr="00B37C0C" w:rsidRDefault="00276E39" w:rsidP="006727C1">
      <w:pPr>
        <w:pStyle w:val="ListParagraph"/>
        <w:numPr>
          <w:ilvl w:val="0"/>
          <w:numId w:val="429"/>
        </w:numPr>
        <w:rPr>
          <w:rFonts w:asciiTheme="minorBidi" w:hAnsiTheme="minorBidi"/>
          <w:sz w:val="24"/>
          <w:szCs w:val="24"/>
          <w:rtl/>
        </w:rPr>
      </w:pPr>
      <w:r w:rsidRPr="00B37C0C">
        <w:rPr>
          <w:rFonts w:ascii="Arial" w:hAnsi="Arial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F59212" wp14:editId="13F1897E">
                <wp:simplePos x="0" y="0"/>
                <wp:positionH relativeFrom="column">
                  <wp:posOffset>-819150</wp:posOffset>
                </wp:positionH>
                <wp:positionV relativeFrom="paragraph">
                  <wp:posOffset>193675</wp:posOffset>
                </wp:positionV>
                <wp:extent cx="3971925" cy="1104900"/>
                <wp:effectExtent l="0" t="0" r="28575" b="19050"/>
                <wp:wrapNone/>
                <wp:docPr id="183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92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A55E4" w:rsidRDefault="00FA630A" w:rsidP="008A55E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النظرية الكلاسيكية للمنظمات</w:t>
                            </w:r>
                          </w:p>
                          <w:p w:rsidR="00FA630A" w:rsidRPr="008A55E4" w:rsidRDefault="00FA630A" w:rsidP="008A55E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ظروف ظهور النظرية الكلاسيكية</w:t>
                            </w:r>
                          </w:p>
                          <w:p w:rsidR="00FA630A" w:rsidRPr="008A55E4" w:rsidRDefault="00FA630A" w:rsidP="008A55E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ظهرت النظرية الكلاسيكية للمنظمات 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مع مطلع القرن العشرين 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 </w:t>
                            </w:r>
                            <w:r w:rsidRPr="008A55E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كان قطاع الصناعة يجذب العدد الكبير من العمال</w:t>
                            </w:r>
                            <w:r w:rsidRPr="008A55E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وكان معظم هؤلاء العمال من الريف وبمستوى معيشة متدني وليس لهم مستوى تعليمي وليس لهم ثقافة صناعية (تعامل مع الآلآت وتعامل مع تنظيم معين).</w:t>
                            </w:r>
                          </w:p>
                          <w:p w:rsidR="00FA630A" w:rsidRPr="008A55E4" w:rsidRDefault="00FA630A" w:rsidP="008A55E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59212" id="Text Box 183" o:spid="_x0000_s1031" type="#_x0000_t202" style="position:absolute;left:0;text-align:left;margin-left:-64.5pt;margin-top:15.25pt;width:312.75pt;height:8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" fillcolor="window" strokeweight=".5pt">
                <v:textbox>
                  <w:txbxContent>
                    <w:p w:rsidR="00FA630A" w:rsidRPr="008A55E4" w:rsidRDefault="00FA630A" w:rsidP="008A55E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النظرية الكلاسيكية للمنظمات</w:t>
                      </w:r>
                    </w:p>
                    <w:p w:rsidR="00FA630A" w:rsidRPr="008A55E4" w:rsidRDefault="00FA630A" w:rsidP="008A55E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ظروف ظهور النظرية الكلاسيكية</w:t>
                      </w:r>
                    </w:p>
                    <w:p w:rsidR="00FA630A" w:rsidRPr="008A55E4" w:rsidRDefault="00FA630A" w:rsidP="008A55E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ظهرت النظرية الكلاسيكية للمنظمات 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مع مطلع القرن العشرين 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و </w:t>
                      </w:r>
                      <w:r w:rsidRPr="008A55E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كان قطاع الصناعة يجذب العدد الكبير من العمال</w:t>
                      </w:r>
                      <w:r w:rsidRPr="008A55E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وكان معظم هؤلاء العمال من الريف وبمستوى معيشة متدني وليس لهم مستوى تعليمي وليس لهم ثقافة صناعية (تعامل مع الآلآت وتعامل مع تنظيم معين).</w:t>
                      </w:r>
                    </w:p>
                    <w:p w:rsidR="00FA630A" w:rsidRPr="008A55E4" w:rsidRDefault="00FA630A" w:rsidP="008A55E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727C1" w:rsidRPr="00B37C0C">
        <w:rPr>
          <w:rFonts w:asciiTheme="minorBidi" w:hAnsiTheme="minorBidi"/>
          <w:sz w:val="24"/>
          <w:szCs w:val="24"/>
          <w:rtl/>
        </w:rPr>
        <w:t>اكثر من طريقة مثلى لادارة المنظمات</w:t>
      </w:r>
    </w:p>
    <w:p w:rsidR="00F8008A" w:rsidRPr="00F8008A" w:rsidRDefault="00E56169" w:rsidP="00F8008A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3</w:t>
      </w:r>
      <w:r w:rsidR="00276E39"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-</w:t>
      </w:r>
      <w:r w:rsidR="00F8008A" w:rsidRPr="00F8008A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>ظهرت النظرية الك</w:t>
      </w:r>
      <w:r w:rsidR="00F8008A" w:rsidRPr="00F8008A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>لاسيكية للمنظمات:</w:t>
      </w:r>
    </w:p>
    <w:p w:rsidR="00F8008A" w:rsidRPr="00B37C0C" w:rsidRDefault="00F8008A" w:rsidP="00E95B2A">
      <w:pPr>
        <w:numPr>
          <w:ilvl w:val="0"/>
          <w:numId w:val="2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عند نهاية القرن العشرين</w:t>
      </w:r>
    </w:p>
    <w:p w:rsidR="00F8008A" w:rsidRPr="00B37C0C" w:rsidRDefault="00F8008A" w:rsidP="00E95B2A">
      <w:pPr>
        <w:numPr>
          <w:ilvl w:val="0"/>
          <w:numId w:val="2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عند مطلع القرن التاسع عشر</w:t>
      </w:r>
    </w:p>
    <w:p w:rsidR="008A55E4" w:rsidRPr="00B37C0C" w:rsidRDefault="00F8008A" w:rsidP="00E95B2A">
      <w:pPr>
        <w:numPr>
          <w:ilvl w:val="0"/>
          <w:numId w:val="2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عند نهاية القرن الثامن عشر</w:t>
      </w:r>
    </w:p>
    <w:p w:rsidR="008A55E4" w:rsidRPr="00B37C0C" w:rsidRDefault="008A55E4" w:rsidP="00E95B2A">
      <w:pPr>
        <w:numPr>
          <w:ilvl w:val="0"/>
          <w:numId w:val="2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عند مطلع القرن العشرين</w:t>
      </w:r>
    </w:p>
    <w:p w:rsidR="008A55E4" w:rsidRDefault="008A55E4" w:rsidP="008A55E4">
      <w:pPr>
        <w:spacing w:after="0" w:line="240" w:lineRule="auto"/>
        <w:contextualSpacing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</w:p>
    <w:p w:rsidR="009D5BE4" w:rsidRPr="009D5BE4" w:rsidRDefault="008A55E4" w:rsidP="009D5BE4">
      <w:pPr>
        <w:contextualSpacing/>
        <w:rPr>
          <w:rFonts w:asciiTheme="minorBidi" w:hAnsiTheme="minorBidi" w:cstheme="minorBidi"/>
          <w:b/>
          <w:bCs/>
          <w:color w:val="7030A0"/>
          <w:sz w:val="24"/>
          <w:szCs w:val="24"/>
        </w:rPr>
      </w:pPr>
      <w:r w:rsidRPr="008A55E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7AB74A" wp14:editId="00D6722B">
                <wp:simplePos x="0" y="0"/>
                <wp:positionH relativeFrom="column">
                  <wp:posOffset>-762000</wp:posOffset>
                </wp:positionH>
                <wp:positionV relativeFrom="paragraph">
                  <wp:posOffset>161925</wp:posOffset>
                </wp:positionV>
                <wp:extent cx="3657600" cy="2162175"/>
                <wp:effectExtent l="0" t="0" r="19050" b="28575"/>
                <wp:wrapNone/>
                <wp:docPr id="184" name="Text Box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162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A55E4" w:rsidRDefault="00FA630A" w:rsidP="008A55E4">
                            <w:pPr>
                              <w:shd w:val="clear" w:color="auto" w:fill="DBE5F1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Khalid Art bold"/>
                                <w:color w:val="000000"/>
                                <w:sz w:val="36"/>
                                <w:szCs w:val="36"/>
                                <w:rtl/>
                              </w:rPr>
                            </w:pPr>
                            <w:r w:rsidRPr="008A55E4">
                              <w:rPr>
                                <w:rFonts w:ascii="Times New Roman" w:hAnsi="Times New Roman" w:cs="Khalid Art bold"/>
                                <w:color w:val="000000"/>
                                <w:sz w:val="36"/>
                                <w:szCs w:val="36"/>
                                <w:rtl/>
                              </w:rPr>
                              <w:t>أكبر وأبرز المؤسسين لهذه النظرية</w:t>
                            </w:r>
                            <w:r w:rsidRPr="008A55E4">
                              <w:rPr>
                                <w:rFonts w:ascii="Times New Roman" w:hAnsi="Times New Roman" w:cs="Khalid Art bold" w:hint="cs"/>
                                <w:color w:val="000000"/>
                                <w:sz w:val="36"/>
                                <w:szCs w:val="36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8A55E4" w:rsidRDefault="00FA630A" w:rsidP="008A55E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A55E4">
                              <w:rPr>
                                <w:rFonts w:ascii="Times New Roman" w:hAnsi="Times New Roman" w:cs="Khalid Art bold" w:hint="cs"/>
                                <w:noProof/>
                                <w:color w:val="000000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54DFE42" wp14:editId="1C1FF069">
                                  <wp:extent cx="3619414" cy="1781175"/>
                                  <wp:effectExtent l="0" t="0" r="635" b="0"/>
                                  <wp:docPr id="185" name="Picture 1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7917" cy="17853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AB74A" id="Text Box 184" o:spid="_x0000_s1032" type="#_x0000_t202" style="position:absolute;left:0;text-align:left;margin-left:-60pt;margin-top:12.75pt;width:4in;height:17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" fillcolor="window" strokeweight=".5pt">
                <v:textbox>
                  <w:txbxContent>
                    <w:p w:rsidR="00FA630A" w:rsidRPr="008A55E4" w:rsidRDefault="00FA630A" w:rsidP="008A55E4">
                      <w:pPr>
                        <w:shd w:val="clear" w:color="auto" w:fill="DBE5F1"/>
                        <w:spacing w:after="0" w:line="240" w:lineRule="auto"/>
                        <w:jc w:val="center"/>
                        <w:rPr>
                          <w:rFonts w:ascii="Times New Roman" w:hAnsi="Times New Roman" w:cs="Khalid Art bold"/>
                          <w:color w:val="000000"/>
                          <w:sz w:val="36"/>
                          <w:szCs w:val="36"/>
                          <w:rtl/>
                        </w:rPr>
                      </w:pPr>
                      <w:r w:rsidRPr="008A55E4">
                        <w:rPr>
                          <w:rFonts w:ascii="Times New Roman" w:hAnsi="Times New Roman" w:cs="Khalid Art bold"/>
                          <w:color w:val="000000"/>
                          <w:sz w:val="36"/>
                          <w:szCs w:val="36"/>
                          <w:rtl/>
                        </w:rPr>
                        <w:t>أكبر وأبرز المؤسسين لهذه النظرية</w:t>
                      </w:r>
                      <w:r w:rsidRPr="008A55E4">
                        <w:rPr>
                          <w:rFonts w:ascii="Times New Roman" w:hAnsi="Times New Roman" w:cs="Khalid Art bold" w:hint="cs"/>
                          <w:color w:val="000000"/>
                          <w:sz w:val="36"/>
                          <w:szCs w:val="36"/>
                          <w:rtl/>
                        </w:rPr>
                        <w:t xml:space="preserve"> ..</w:t>
                      </w:r>
                    </w:p>
                    <w:p w:rsidR="00FA630A" w:rsidRPr="008A55E4" w:rsidRDefault="00FA630A" w:rsidP="008A55E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8A55E4">
                        <w:rPr>
                          <w:rFonts w:ascii="Times New Roman" w:hAnsi="Times New Roman" w:cs="Khalid Art bold" w:hint="cs"/>
                          <w:noProof/>
                          <w:color w:val="000000"/>
                          <w:sz w:val="24"/>
                          <w:szCs w:val="24"/>
                        </w:rPr>
                        <w:drawing>
                          <wp:inline distT="0" distB="0" distL="0" distR="0" wp14:anchorId="054DFE42" wp14:editId="1C1FF069">
                            <wp:extent cx="3619414" cy="1781175"/>
                            <wp:effectExtent l="0" t="0" r="635" b="0"/>
                            <wp:docPr id="185" name="Picture 1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7917" cy="1785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56169"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4</w:t>
      </w:r>
      <w:r w:rsidR="00276E39"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-</w:t>
      </w:r>
      <w:r w:rsidR="009D5BE4" w:rsidRPr="009D5BE4">
        <w:rPr>
          <w:rFonts w:asciiTheme="minorBidi" w:hAnsiTheme="minorBidi" w:cstheme="minorBidi"/>
          <w:b/>
          <w:bCs/>
          <w:color w:val="7030A0"/>
          <w:sz w:val="24"/>
          <w:szCs w:val="24"/>
          <w:rtl/>
        </w:rPr>
        <w:t>ليس من أبرز مؤسسي المدرسة الكلاسيكية :</w:t>
      </w:r>
    </w:p>
    <w:p w:rsidR="009D5BE4" w:rsidRPr="00B37C0C" w:rsidRDefault="009D5BE4" w:rsidP="00E95B2A">
      <w:pPr>
        <w:numPr>
          <w:ilvl w:val="0"/>
          <w:numId w:val="33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Fayol</w:t>
      </w:r>
    </w:p>
    <w:p w:rsidR="009D5BE4" w:rsidRPr="00B37C0C" w:rsidRDefault="009D5BE4" w:rsidP="00E95B2A">
      <w:pPr>
        <w:numPr>
          <w:ilvl w:val="0"/>
          <w:numId w:val="33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Taylor</w:t>
      </w:r>
    </w:p>
    <w:p w:rsidR="009D5BE4" w:rsidRPr="00B37C0C" w:rsidRDefault="009D5BE4" w:rsidP="00E95B2A">
      <w:pPr>
        <w:numPr>
          <w:ilvl w:val="0"/>
          <w:numId w:val="33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Ford</w:t>
      </w:r>
    </w:p>
    <w:p w:rsidR="009D5BE4" w:rsidRPr="00B37C0C" w:rsidRDefault="009D5BE4" w:rsidP="00E95B2A">
      <w:pPr>
        <w:numPr>
          <w:ilvl w:val="0"/>
          <w:numId w:val="33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Mayo</w:t>
      </w:r>
    </w:p>
    <w:p w:rsidR="008A55E4" w:rsidRDefault="008A55E4" w:rsidP="00000914">
      <w:pPr>
        <w:keepNext/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</w:p>
    <w:p w:rsidR="00000914" w:rsidRPr="00000914" w:rsidRDefault="00E56169" w:rsidP="00000914">
      <w:pPr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5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مؤسسي اتجاه التنظيم العلمي للعمل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</w:rPr>
        <w:t>: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 2</w:t>
      </w:r>
    </w:p>
    <w:p w:rsidR="00000914" w:rsidRPr="00B37C0C" w:rsidRDefault="00000914" w:rsidP="00E95B2A">
      <w:pPr>
        <w:numPr>
          <w:ilvl w:val="0"/>
          <w:numId w:val="1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 xml:space="preserve">Ford </w:t>
      </w:r>
      <w:r w:rsidRPr="00B37C0C">
        <w:rPr>
          <w:rFonts w:asciiTheme="minorBidi" w:hAnsiTheme="minorBidi" w:cstheme="minorBidi" w:hint="cs"/>
          <w:sz w:val="24"/>
          <w:szCs w:val="24"/>
          <w:rtl/>
        </w:rPr>
        <w:t xml:space="preserve">   (و</w:t>
      </w:r>
      <w:r w:rsidRPr="00B37C0C">
        <w:rPr>
          <w:rFonts w:asciiTheme="minorBidi" w:hAnsiTheme="minorBidi" w:cstheme="minorBidi"/>
        </w:rPr>
        <w:t xml:space="preserve"> </w:t>
      </w:r>
      <w:r w:rsidRPr="00B37C0C">
        <w:rPr>
          <w:rFonts w:asciiTheme="minorBidi" w:hAnsiTheme="minorBidi" w:cstheme="minorBidi"/>
          <w:sz w:val="24"/>
          <w:szCs w:val="24"/>
        </w:rPr>
        <w:t>Taylor</w:t>
      </w:r>
      <w:r w:rsidRPr="00B37C0C">
        <w:rPr>
          <w:rFonts w:asciiTheme="minorBidi" w:hAnsiTheme="minorBidi" w:cstheme="minorBidi" w:hint="cs"/>
          <w:sz w:val="24"/>
          <w:szCs w:val="24"/>
          <w:rtl/>
        </w:rPr>
        <w:t>)</w:t>
      </w:r>
    </w:p>
    <w:p w:rsidR="00000914" w:rsidRPr="00B37C0C" w:rsidRDefault="00000914" w:rsidP="00E95B2A">
      <w:pPr>
        <w:numPr>
          <w:ilvl w:val="0"/>
          <w:numId w:val="1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>Fayol</w:t>
      </w:r>
      <w:r w:rsidRPr="00B37C0C">
        <w:rPr>
          <w:rFonts w:asciiTheme="minorBidi" w:hAnsiTheme="minorBidi" w:cstheme="minorBidi" w:hint="cs"/>
          <w:sz w:val="24"/>
          <w:szCs w:val="24"/>
          <w:rtl/>
        </w:rPr>
        <w:t xml:space="preserve">  (التنظيم الاداري )</w:t>
      </w:r>
    </w:p>
    <w:p w:rsidR="00000914" w:rsidRPr="00B37C0C" w:rsidRDefault="00000914" w:rsidP="00E95B2A">
      <w:pPr>
        <w:numPr>
          <w:ilvl w:val="0"/>
          <w:numId w:val="1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>Weber</w:t>
      </w:r>
      <w:r w:rsidRPr="00B37C0C">
        <w:rPr>
          <w:rFonts w:asciiTheme="minorBidi" w:hAnsiTheme="minorBidi" w:cstheme="minorBidi" w:hint="cs"/>
          <w:sz w:val="24"/>
          <w:szCs w:val="24"/>
          <w:rtl/>
        </w:rPr>
        <w:t xml:space="preserve"> (التنظيم الاداري )</w:t>
      </w:r>
    </w:p>
    <w:p w:rsidR="00000914" w:rsidRPr="00B37C0C" w:rsidRDefault="00000914" w:rsidP="00E95B2A">
      <w:pPr>
        <w:numPr>
          <w:ilvl w:val="0"/>
          <w:numId w:val="12"/>
        </w:numPr>
        <w:spacing w:after="0" w:line="240" w:lineRule="auto"/>
        <w:contextualSpacing/>
        <w:rPr>
          <w:rFonts w:asciiTheme="minorBidi" w:hAnsiTheme="minorBidi" w:cstheme="minorBidi"/>
          <w:i/>
          <w:iCs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Coase</w:t>
      </w:r>
    </w:p>
    <w:p w:rsidR="008A55E4" w:rsidRDefault="008A55E4" w:rsidP="00000914">
      <w:pPr>
        <w:keepNext/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</w:p>
    <w:p w:rsidR="00000914" w:rsidRPr="00000914" w:rsidRDefault="00E56169" w:rsidP="00000914">
      <w:pPr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6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مؤسسي اتجاه التنظيم الإداري للمنظمة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</w:rPr>
        <w:t>:</w:t>
      </w:r>
      <w:r w:rsidR="00000914" w:rsidRPr="00000914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000914" w:rsidRPr="00B37C0C" w:rsidRDefault="00000914" w:rsidP="00E95B2A">
      <w:pPr>
        <w:numPr>
          <w:ilvl w:val="0"/>
          <w:numId w:val="1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>Ford</w:t>
      </w:r>
    </w:p>
    <w:p w:rsidR="00000914" w:rsidRPr="00B37C0C" w:rsidRDefault="00000914" w:rsidP="00E95B2A">
      <w:pPr>
        <w:numPr>
          <w:ilvl w:val="0"/>
          <w:numId w:val="1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>Taylor</w:t>
      </w:r>
    </w:p>
    <w:p w:rsidR="00000914" w:rsidRPr="00B37C0C" w:rsidRDefault="00000914" w:rsidP="00E95B2A">
      <w:pPr>
        <w:numPr>
          <w:ilvl w:val="0"/>
          <w:numId w:val="1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</w:rPr>
        <w:t>Fayol</w:t>
      </w:r>
    </w:p>
    <w:p w:rsidR="00EB35D7" w:rsidRPr="00B37C0C" w:rsidRDefault="00000914" w:rsidP="00276E39">
      <w:pPr>
        <w:numPr>
          <w:ilvl w:val="0"/>
          <w:numId w:val="1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</w:rPr>
        <w:t>Coase</w:t>
      </w:r>
    </w:p>
    <w:p w:rsidR="00164FD2" w:rsidRDefault="00164FD2" w:rsidP="00164FD2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164FD2" w:rsidRPr="00276E39" w:rsidRDefault="00164FD2" w:rsidP="00164FD2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272D00" w:rsidRPr="008D7D92" w:rsidRDefault="00E56169" w:rsidP="00272D00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lastRenderedPageBreak/>
        <w:t>7</w:t>
      </w:r>
      <w:r w:rsidR="00276E3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272D00" w:rsidRPr="008D7D9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ينتمي </w:t>
      </w:r>
      <w:r w:rsidR="00272D00" w:rsidRPr="008D7D92">
        <w:rPr>
          <w:rFonts w:asciiTheme="minorBidi" w:hAnsiTheme="minorBidi" w:cstheme="minorBidi"/>
          <w:b/>
          <w:bCs/>
          <w:color w:val="002060"/>
          <w:sz w:val="24"/>
          <w:szCs w:val="24"/>
        </w:rPr>
        <w:t xml:space="preserve">Weber </w:t>
      </w:r>
      <w:r w:rsidR="00272D00" w:rsidRPr="008D7D9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إلى:</w:t>
      </w:r>
    </w:p>
    <w:p w:rsidR="00272D00" w:rsidRPr="00B37C0C" w:rsidRDefault="00272D00" w:rsidP="00272D00">
      <w:pPr>
        <w:pStyle w:val="ListParagraph"/>
        <w:numPr>
          <w:ilvl w:val="0"/>
          <w:numId w:val="430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التنظيم العلمي للعمل</w:t>
      </w:r>
    </w:p>
    <w:p w:rsidR="00272D00" w:rsidRPr="00B37C0C" w:rsidRDefault="00272D00" w:rsidP="00272D00">
      <w:pPr>
        <w:pStyle w:val="ListParagraph"/>
        <w:numPr>
          <w:ilvl w:val="0"/>
          <w:numId w:val="430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التنظيم الاداري للمنظمة</w:t>
      </w:r>
    </w:p>
    <w:p w:rsidR="00272D00" w:rsidRPr="00B37C0C" w:rsidRDefault="00272D00" w:rsidP="00272D00">
      <w:pPr>
        <w:pStyle w:val="ListParagraph"/>
        <w:numPr>
          <w:ilvl w:val="0"/>
          <w:numId w:val="430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التخطيط الشرعي لل</w:t>
      </w:r>
      <w:r w:rsidRPr="00B37C0C">
        <w:rPr>
          <w:rFonts w:asciiTheme="minorBidi" w:hAnsiTheme="minorBidi" w:hint="cs"/>
          <w:sz w:val="24"/>
          <w:szCs w:val="24"/>
          <w:rtl/>
        </w:rPr>
        <w:t>إ</w:t>
      </w:r>
      <w:r w:rsidRPr="00B37C0C">
        <w:rPr>
          <w:rFonts w:asciiTheme="minorBidi" w:hAnsiTheme="minorBidi"/>
          <w:sz w:val="24"/>
          <w:szCs w:val="24"/>
          <w:rtl/>
        </w:rPr>
        <w:t>دارة</w:t>
      </w:r>
    </w:p>
    <w:p w:rsidR="00272D00" w:rsidRPr="00B37C0C" w:rsidRDefault="00272D00" w:rsidP="00272D00">
      <w:pPr>
        <w:pStyle w:val="ListParagraph"/>
        <w:numPr>
          <w:ilvl w:val="0"/>
          <w:numId w:val="430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>التنظيم السلطوي لل</w:t>
      </w:r>
      <w:r w:rsidRPr="00B37C0C">
        <w:rPr>
          <w:rFonts w:asciiTheme="minorBidi" w:hAnsiTheme="minorBidi" w:hint="cs"/>
          <w:sz w:val="24"/>
          <w:szCs w:val="24"/>
          <w:rtl/>
        </w:rPr>
        <w:t>إ</w:t>
      </w:r>
      <w:r w:rsidRPr="00B37C0C">
        <w:rPr>
          <w:rFonts w:asciiTheme="minorBidi" w:hAnsiTheme="minorBidi"/>
          <w:sz w:val="24"/>
          <w:szCs w:val="24"/>
          <w:rtl/>
        </w:rPr>
        <w:t>دارة</w:t>
      </w:r>
    </w:p>
    <w:p w:rsidR="00B03197" w:rsidRPr="00B03197" w:rsidRDefault="008A55E4" w:rsidP="00B03197">
      <w:pPr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</w:pPr>
      <w:r w:rsidRPr="008A55E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034DAD" wp14:editId="0EC7E800">
                <wp:simplePos x="0" y="0"/>
                <wp:positionH relativeFrom="column">
                  <wp:posOffset>-714375</wp:posOffset>
                </wp:positionH>
                <wp:positionV relativeFrom="paragraph">
                  <wp:posOffset>152400</wp:posOffset>
                </wp:positionV>
                <wp:extent cx="3971925" cy="1085850"/>
                <wp:effectExtent l="0" t="0" r="28575" b="19050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925" cy="1085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DE654C" w:rsidRDefault="00FA630A" w:rsidP="00DE65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نظرته إلى الأفراد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كان يعتقد أن الآفراد</w:t>
                            </w:r>
                          </w:p>
                          <w:p w:rsidR="00FA630A" w:rsidRPr="00DE65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لا يحبون العمل وإنما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يعملون من أجل العيش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DE65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لا يحبون تحمل المسؤولية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DE65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يجب توجيههم ومراقبتهم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DE65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يجب مكافأتهم (تشجيعهم أو عقابهم)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8A55E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34DAD" id="Text Box 186" o:spid="_x0000_s1033" type="#_x0000_t202" style="position:absolute;left:0;text-align:left;margin-left:-56.25pt;margin-top:12pt;width:312.75pt;height:8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" fillcolor="window" strokeweight=".5pt">
                <v:textbox>
                  <w:txbxContent>
                    <w:p w:rsidR="00FA630A" w:rsidRPr="00DE654C" w:rsidRDefault="00FA630A" w:rsidP="00DE65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نظرته إلى الأفراد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كان يعتقد أن الآفراد</w:t>
                      </w:r>
                    </w:p>
                    <w:p w:rsidR="00FA630A" w:rsidRPr="00DE654C" w:rsidRDefault="00FA630A" w:rsidP="00544A88">
                      <w:pPr>
                        <w:pStyle w:val="NoSpacing"/>
                        <w:numPr>
                          <w:ilvl w:val="0"/>
                          <w:numId w:val="30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لا يحبون العمل وإنما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يعملون من أجل العيش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DE654C" w:rsidRDefault="00FA630A" w:rsidP="00544A88">
                      <w:pPr>
                        <w:pStyle w:val="NoSpacing"/>
                        <w:numPr>
                          <w:ilvl w:val="0"/>
                          <w:numId w:val="30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لا يحبون تحمل المسؤولية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DE654C" w:rsidRDefault="00FA630A" w:rsidP="00544A88">
                      <w:pPr>
                        <w:pStyle w:val="NoSpacing"/>
                        <w:numPr>
                          <w:ilvl w:val="0"/>
                          <w:numId w:val="30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يجب توجيههم ومراقبتهم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DE654C" w:rsidRDefault="00FA630A" w:rsidP="00544A88">
                      <w:pPr>
                        <w:pStyle w:val="NoSpacing"/>
                        <w:numPr>
                          <w:ilvl w:val="0"/>
                          <w:numId w:val="30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يجب مكافأتهم (تشجيعهم أو عقابهم)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8A55E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5616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8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من نظرة 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</w:rPr>
        <w:t>Taylor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 </w:t>
      </w:r>
      <w:r w:rsidR="00B03197" w:rsidRPr="005F6F14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إلى الأفراد أنهم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: 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B03197" w:rsidRPr="00B03197" w:rsidRDefault="00B03197" w:rsidP="00E95B2A">
      <w:pPr>
        <w:numPr>
          <w:ilvl w:val="0"/>
          <w:numId w:val="1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يحبون تحمل المسؤولية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Pr="00B03197" w:rsidRDefault="00B03197" w:rsidP="00E95B2A">
      <w:pPr>
        <w:numPr>
          <w:ilvl w:val="0"/>
          <w:numId w:val="1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يحبون العمل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  <w:r w:rsidR="008A55E4" w:rsidRPr="008A55E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B03197" w:rsidRPr="00B37C0C" w:rsidRDefault="00B03197" w:rsidP="00E95B2A">
      <w:pPr>
        <w:numPr>
          <w:ilvl w:val="0"/>
          <w:numId w:val="1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يعملون من اجل العيش</w:t>
      </w:r>
      <w:r w:rsidRPr="00B37C0C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Default="00B03197" w:rsidP="00E95B2A">
      <w:pPr>
        <w:numPr>
          <w:ilvl w:val="0"/>
          <w:numId w:val="13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لا يحتاجون إلى الرقابة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Default="00B03197" w:rsidP="00B03197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8F5A8D" w:rsidRDefault="008F5A8D" w:rsidP="00000914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B03197" w:rsidRPr="00B03197" w:rsidRDefault="00E56169" w:rsidP="00B03197">
      <w:pPr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9900"/>
          <w:sz w:val="24"/>
          <w:szCs w:val="24"/>
          <w:rtl/>
        </w:rPr>
        <w:t>9</w:t>
      </w:r>
      <w:r w:rsidR="00276E39">
        <w:rPr>
          <w:rFonts w:asciiTheme="minorBidi" w:hAnsiTheme="minorBidi" w:cstheme="minorBidi" w:hint="cs"/>
          <w:b/>
          <w:bCs/>
          <w:color w:val="009900"/>
          <w:sz w:val="24"/>
          <w:szCs w:val="24"/>
          <w:rtl/>
        </w:rPr>
        <w:t>-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لم يكن  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</w:rPr>
        <w:t>TAYLOR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 يعتقد ان الافراد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</w:rPr>
        <w:t xml:space="preserve"> 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 : </w:t>
      </w:r>
    </w:p>
    <w:p w:rsidR="00B03197" w:rsidRPr="00B03197" w:rsidRDefault="00B03197" w:rsidP="00E95B2A">
      <w:pPr>
        <w:numPr>
          <w:ilvl w:val="0"/>
          <w:numId w:val="30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يجب توجيههم ومراقبتهم.</w:t>
      </w:r>
    </w:p>
    <w:p w:rsidR="00B03197" w:rsidRPr="00B37C0C" w:rsidRDefault="00B03197" w:rsidP="00E95B2A">
      <w:pPr>
        <w:numPr>
          <w:ilvl w:val="0"/>
          <w:numId w:val="30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لا يحبون العمل وانما يعملون من اجل العيش.</w:t>
      </w:r>
      <w:r w:rsidR="00DE654C" w:rsidRPr="00B37C0C">
        <w:rPr>
          <w:rFonts w:ascii="Arial" w:hAnsi="Arial"/>
          <w:noProof/>
          <w:sz w:val="24"/>
          <w:szCs w:val="24"/>
          <w:rtl/>
        </w:rPr>
        <w:t xml:space="preserve"> </w:t>
      </w:r>
    </w:p>
    <w:p w:rsidR="00B03197" w:rsidRPr="00B37C0C" w:rsidRDefault="00B03197" w:rsidP="00E95B2A">
      <w:pPr>
        <w:numPr>
          <w:ilvl w:val="0"/>
          <w:numId w:val="30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يحبون تحمل المسئولية.</w:t>
      </w:r>
    </w:p>
    <w:p w:rsidR="00B03197" w:rsidRPr="00B03197" w:rsidRDefault="00B03197" w:rsidP="00E95B2A">
      <w:pPr>
        <w:numPr>
          <w:ilvl w:val="0"/>
          <w:numId w:val="30"/>
        </w:numPr>
        <w:contextualSpacing/>
        <w:rPr>
          <w:rFonts w:asciiTheme="minorBidi" w:hAnsiTheme="minorBidi" w:cstheme="minorBidi"/>
          <w:color w:val="0D0D0D"/>
          <w:sz w:val="24"/>
          <w:szCs w:val="24"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يجب مكافأتهم</w:t>
      </w:r>
      <w:r w:rsidRPr="00B03197">
        <w:rPr>
          <w:rFonts w:asciiTheme="minorBidi" w:hAnsiTheme="minorBidi" w:cstheme="minorBidi"/>
          <w:color w:val="0D0D0D"/>
          <w:sz w:val="24"/>
          <w:szCs w:val="24"/>
          <w:rtl/>
        </w:rPr>
        <w:t>.</w:t>
      </w:r>
    </w:p>
    <w:p w:rsidR="004B41EC" w:rsidRDefault="004B41EC" w:rsidP="004B41EC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4B41EC" w:rsidRDefault="00E56169" w:rsidP="004B41EC">
      <w:pPr>
        <w:spacing w:after="0" w:line="240" w:lineRule="auto"/>
        <w:contextualSpacing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10</w:t>
      </w:r>
      <w:r w:rsidR="00276E3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4B41EC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الانتاج وورش الانتاج يمثلان:</w:t>
      </w:r>
    </w:p>
    <w:p w:rsidR="004B41EC" w:rsidRPr="00B37C0C" w:rsidRDefault="004B41EC" w:rsidP="004B41EC">
      <w:pPr>
        <w:pStyle w:val="ListParagraph"/>
        <w:numPr>
          <w:ilvl w:val="0"/>
          <w:numId w:val="415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  <w:rtl/>
        </w:rPr>
        <w:t xml:space="preserve">الاهتمام الاكبر لـ </w:t>
      </w:r>
      <w:r w:rsidRPr="00B37C0C">
        <w:rPr>
          <w:rFonts w:asciiTheme="minorBidi" w:hAnsiTheme="minorBidi"/>
          <w:sz w:val="24"/>
          <w:szCs w:val="24"/>
        </w:rPr>
        <w:t>Taylor</w:t>
      </w:r>
    </w:p>
    <w:p w:rsidR="004B41EC" w:rsidRPr="003A544E" w:rsidRDefault="004B41EC" w:rsidP="004B41EC">
      <w:pPr>
        <w:pStyle w:val="ListParagraph"/>
        <w:numPr>
          <w:ilvl w:val="0"/>
          <w:numId w:val="415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عنصرا من عناصر الادارة العلمية</w:t>
      </w:r>
    </w:p>
    <w:p w:rsidR="004B41EC" w:rsidRPr="003A544E" w:rsidRDefault="004B41EC" w:rsidP="004B41EC">
      <w:pPr>
        <w:pStyle w:val="ListParagraph"/>
        <w:numPr>
          <w:ilvl w:val="0"/>
          <w:numId w:val="415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واحدا من مبادئ الادارة العلمية</w:t>
      </w:r>
    </w:p>
    <w:p w:rsidR="004B41EC" w:rsidRPr="003A544E" w:rsidRDefault="004B41EC" w:rsidP="004B41EC">
      <w:pPr>
        <w:pStyle w:val="ListParagraph"/>
        <w:numPr>
          <w:ilvl w:val="0"/>
          <w:numId w:val="415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واحدة من وظائف الادارة</w:t>
      </w:r>
    </w:p>
    <w:p w:rsidR="004B41EC" w:rsidRPr="00B03197" w:rsidRDefault="004B41EC" w:rsidP="00B03197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</w:rPr>
      </w:pPr>
    </w:p>
    <w:p w:rsidR="00B03197" w:rsidRPr="00B03197" w:rsidRDefault="00DE654C" w:rsidP="00E56169">
      <w:pPr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 w:rsidRPr="00DE654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24FD44" wp14:editId="3914EF7F">
                <wp:simplePos x="0" y="0"/>
                <wp:positionH relativeFrom="margin">
                  <wp:posOffset>-704850</wp:posOffset>
                </wp:positionH>
                <wp:positionV relativeFrom="paragraph">
                  <wp:posOffset>281940</wp:posOffset>
                </wp:positionV>
                <wp:extent cx="3419475" cy="1000125"/>
                <wp:effectExtent l="0" t="0" r="28575" b="28575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1000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DE654C" w:rsidRDefault="00FA630A" w:rsidP="00DE65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إسهامات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TAYLOR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في نظرية المنظمات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8A55E4" w:rsidRDefault="00FA630A" w:rsidP="00DE65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من أهم ما قدمه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لنظرية المنظمات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التنظيم العلمي للعمل 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Scientific Organization of Labour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هي الطريقة التي يريد من خلالها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تنظيم العمل تنظيما محكما في ورشات العمل ورفع الإنتاجية وتعرف بالتايلورية </w:t>
                            </w:r>
                            <w:r w:rsidRPr="00DE65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Taylorism</w:t>
                            </w:r>
                            <w:r w:rsidRPr="00DE65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4FD44" id="Text Box 187" o:spid="_x0000_s1034" type="#_x0000_t202" style="position:absolute;left:0;text-align:left;margin-left:-55.5pt;margin-top:22.2pt;width:269.25pt;height:78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" fillcolor="window" strokeweight=".5pt">
                <v:textbox>
                  <w:txbxContent>
                    <w:p w:rsidR="00FA630A" w:rsidRPr="00DE654C" w:rsidRDefault="00FA630A" w:rsidP="00DE65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إسهامات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TAYLOR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في نظرية المنظمات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8A55E4" w:rsidRDefault="00FA630A" w:rsidP="00DE65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من أهم ما قدمه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 لنظرية المنظمات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التنظيم العلمي للعمل 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Scientific Organization of Labour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هي الطريقة التي يريد من خلالها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تنظيم العمل تنظيما محكما في ورشات العمل ورفع الإنتاجية وتعرف بالتايلورية </w:t>
                      </w:r>
                      <w:r w:rsidRPr="00DE65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Taylorism</w:t>
                      </w:r>
                      <w:r w:rsidRPr="00DE65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5616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11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أهم ما قدمه</w:t>
      </w:r>
      <w:r w:rsidR="00B03197" w:rsidRPr="00B03197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 </w:t>
      </w:r>
      <w:r w:rsidR="00B03197" w:rsidRPr="00B03197">
        <w:rPr>
          <w:rFonts w:asciiTheme="minorBidi" w:hAnsiTheme="minorBidi" w:cstheme="minorBidi"/>
          <w:b/>
          <w:bCs/>
          <w:color w:val="00B050"/>
          <w:sz w:val="24"/>
          <w:szCs w:val="24"/>
        </w:rPr>
        <w:t>TAYL</w:t>
      </w:r>
      <w:r w:rsidR="00B03197" w:rsidRPr="00B03197">
        <w:rPr>
          <w:rFonts w:asciiTheme="minorBidi" w:hAnsiTheme="minorBidi" w:cstheme="minorBidi"/>
          <w:b/>
          <w:bCs/>
          <w:color w:val="F79646" w:themeColor="accent6"/>
          <w:sz w:val="24"/>
          <w:szCs w:val="24"/>
        </w:rPr>
        <w:t>OR</w:t>
      </w:r>
      <w:r w:rsidR="00B03197" w:rsidRPr="00B03197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  <w:r w:rsidR="00B03197" w:rsidRPr="00B03197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لنظرية المنظمات</w:t>
      </w:r>
      <w:r w:rsidR="00B03197" w:rsidRPr="00B03197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:  </w:t>
      </w:r>
      <w:r w:rsidR="00B03197" w:rsidRPr="00B03197">
        <w:rPr>
          <w:rFonts w:asciiTheme="minorBidi" w:hAnsiTheme="minorBidi" w:cstheme="minorBidi"/>
          <w:b/>
          <w:bCs/>
          <w:color w:val="F79646" w:themeColor="accent6"/>
          <w:sz w:val="24"/>
          <w:szCs w:val="24"/>
          <w:rtl/>
        </w:rPr>
        <w:t>2</w:t>
      </w:r>
    </w:p>
    <w:p w:rsidR="00B03197" w:rsidRPr="00B37C0C" w:rsidRDefault="00B03197" w:rsidP="00E95B2A">
      <w:pPr>
        <w:numPr>
          <w:ilvl w:val="0"/>
          <w:numId w:val="1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التنظيم العلمي للعمل</w:t>
      </w:r>
      <w:r w:rsidRPr="00B37C0C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Pr="00B03197" w:rsidRDefault="00B03197" w:rsidP="00E95B2A">
      <w:pPr>
        <w:numPr>
          <w:ilvl w:val="0"/>
          <w:numId w:val="1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الإدارة العملية للمؤسسات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Pr="00B03197" w:rsidRDefault="00B03197" w:rsidP="00E95B2A">
      <w:pPr>
        <w:numPr>
          <w:ilvl w:val="0"/>
          <w:numId w:val="1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التنظيم الإداري للعمل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</w:p>
    <w:p w:rsidR="00F8008A" w:rsidRDefault="00B03197" w:rsidP="00E95B2A">
      <w:pPr>
        <w:numPr>
          <w:ilvl w:val="0"/>
          <w:numId w:val="1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التنظيم الإداري للمؤسسات</w:t>
      </w:r>
      <w:r w:rsidRPr="00B03197">
        <w:rPr>
          <w:rFonts w:asciiTheme="minorBidi" w:hAnsiTheme="minorBidi" w:cstheme="minorBidi"/>
          <w:sz w:val="24"/>
          <w:szCs w:val="24"/>
        </w:rPr>
        <w:t xml:space="preserve"> .</w:t>
      </w:r>
    </w:p>
    <w:p w:rsidR="00137259" w:rsidRDefault="00137259" w:rsidP="00137259">
      <w:pPr>
        <w:spacing w:after="0" w:line="240" w:lineRule="auto"/>
        <w:ind w:left="36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137259" w:rsidRDefault="00C92BBE" w:rsidP="00C92BBE">
      <w:pPr>
        <w:spacing w:after="0" w:line="240" w:lineRule="auto"/>
        <w:contextualSpacing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12- </w:t>
      </w:r>
      <w:r w:rsidR="00137259" w:rsidRPr="003A544E">
        <w:rPr>
          <w:rFonts w:asciiTheme="minorBidi" w:hAnsiTheme="minorBidi"/>
          <w:b/>
          <w:bCs/>
          <w:color w:val="002060"/>
          <w:sz w:val="24"/>
          <w:szCs w:val="24"/>
          <w:rtl/>
        </w:rPr>
        <w:t>التنظيم العلمي للعمل هو اهم ما قدمه</w:t>
      </w:r>
      <w:r w:rsidR="00137259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137259" w:rsidRPr="00B37C0C" w:rsidRDefault="00137259" w:rsidP="00137259">
      <w:pPr>
        <w:pStyle w:val="ListParagraph"/>
        <w:numPr>
          <w:ilvl w:val="0"/>
          <w:numId w:val="416"/>
        </w:numPr>
        <w:rPr>
          <w:rFonts w:asciiTheme="minorBidi" w:hAnsiTheme="minorBidi"/>
          <w:sz w:val="24"/>
          <w:szCs w:val="24"/>
        </w:rPr>
      </w:pPr>
      <w:r w:rsidRPr="00B37C0C">
        <w:rPr>
          <w:rFonts w:asciiTheme="minorBidi" w:hAnsiTheme="minorBidi"/>
          <w:sz w:val="24"/>
          <w:szCs w:val="24"/>
        </w:rPr>
        <w:t>Taylor</w:t>
      </w:r>
    </w:p>
    <w:p w:rsidR="00137259" w:rsidRPr="003A544E" w:rsidRDefault="00137259" w:rsidP="00137259">
      <w:pPr>
        <w:pStyle w:val="ListParagraph"/>
        <w:numPr>
          <w:ilvl w:val="0"/>
          <w:numId w:val="416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Fayol</w:t>
      </w:r>
    </w:p>
    <w:p w:rsidR="00137259" w:rsidRPr="003A544E" w:rsidRDefault="00137259" w:rsidP="00137259">
      <w:pPr>
        <w:pStyle w:val="ListParagraph"/>
        <w:numPr>
          <w:ilvl w:val="0"/>
          <w:numId w:val="416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Weber</w:t>
      </w:r>
    </w:p>
    <w:p w:rsidR="00EB35D7" w:rsidRDefault="00137259" w:rsidP="00EB35D7">
      <w:pPr>
        <w:pStyle w:val="ListParagraph"/>
        <w:numPr>
          <w:ilvl w:val="0"/>
          <w:numId w:val="416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Ford</w:t>
      </w:r>
    </w:p>
    <w:p w:rsidR="00F8008A" w:rsidRPr="00EB35D7" w:rsidRDefault="00C92BBE" w:rsidP="00EB35D7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13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F8008A" w:rsidRPr="00EB35D7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تنتمي نظرية التنظيم العلمي للعمل إلى</w:t>
      </w:r>
      <w:r w:rsidR="00F8008A" w:rsidRPr="00EB35D7">
        <w:rPr>
          <w:rFonts w:asciiTheme="minorBidi" w:hAnsiTheme="minorBidi" w:cstheme="minorBidi"/>
          <w:b/>
          <w:bCs/>
          <w:color w:val="ED7D31"/>
          <w:sz w:val="24"/>
          <w:szCs w:val="24"/>
        </w:rPr>
        <w:t>:</w:t>
      </w:r>
    </w:p>
    <w:p w:rsidR="00F8008A" w:rsidRPr="00F8008A" w:rsidRDefault="00F8008A" w:rsidP="00E95B2A">
      <w:pPr>
        <w:numPr>
          <w:ilvl w:val="0"/>
          <w:numId w:val="1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النظرية العلمية</w:t>
      </w:r>
      <w:r w:rsidRPr="00F8008A">
        <w:rPr>
          <w:rFonts w:asciiTheme="minorBidi" w:hAnsiTheme="minorBidi" w:cstheme="minorBidi"/>
          <w:sz w:val="24"/>
          <w:szCs w:val="24"/>
        </w:rPr>
        <w:t xml:space="preserve"> .</w:t>
      </w:r>
    </w:p>
    <w:p w:rsidR="00F8008A" w:rsidRPr="00F8008A" w:rsidRDefault="00F8008A" w:rsidP="00E95B2A">
      <w:pPr>
        <w:numPr>
          <w:ilvl w:val="0"/>
          <w:numId w:val="1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النظرية الاقتصادية</w:t>
      </w:r>
      <w:r w:rsidRPr="00F8008A">
        <w:rPr>
          <w:rFonts w:asciiTheme="minorBidi" w:hAnsiTheme="minorBidi" w:cstheme="minorBidi"/>
          <w:sz w:val="24"/>
          <w:szCs w:val="24"/>
        </w:rPr>
        <w:t xml:space="preserve"> .</w:t>
      </w:r>
    </w:p>
    <w:p w:rsidR="00F8008A" w:rsidRPr="00F8008A" w:rsidRDefault="00F8008A" w:rsidP="00E95B2A">
      <w:pPr>
        <w:numPr>
          <w:ilvl w:val="0"/>
          <w:numId w:val="1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النظرية الظرفية</w:t>
      </w:r>
      <w:r w:rsidRPr="00F8008A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Pr="00B37C0C" w:rsidRDefault="00F8008A" w:rsidP="00E95B2A">
      <w:pPr>
        <w:numPr>
          <w:ilvl w:val="0"/>
          <w:numId w:val="1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37C0C">
        <w:rPr>
          <w:rFonts w:asciiTheme="minorBidi" w:hAnsiTheme="minorBidi" w:cstheme="minorBidi"/>
          <w:sz w:val="24"/>
          <w:szCs w:val="24"/>
          <w:rtl/>
        </w:rPr>
        <w:t>النظرية التقليدية</w:t>
      </w:r>
    </w:p>
    <w:p w:rsidR="00946413" w:rsidRDefault="00946413" w:rsidP="00B03197">
      <w:pPr>
        <w:spacing w:after="0" w:line="240" w:lineRule="auto"/>
        <w:contextualSpacing/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</w:p>
    <w:p w:rsidR="00B03197" w:rsidRPr="00B03197" w:rsidRDefault="00B03197" w:rsidP="00C92BBE">
      <w:pPr>
        <w:spacing w:after="0" w:line="240" w:lineRule="auto"/>
        <w:contextualSpacing/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 w:rsidRPr="00B03197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 </w:t>
      </w:r>
      <w:r w:rsidR="00C92BBE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14-</w:t>
      </w:r>
      <w:r w:rsidRPr="00B03197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 يعود التنظيم العلمي للعمل لـ:</w:t>
      </w:r>
    </w:p>
    <w:p w:rsidR="00B03197" w:rsidRPr="0020782C" w:rsidRDefault="00B03197" w:rsidP="00E95B2A">
      <w:pPr>
        <w:numPr>
          <w:ilvl w:val="0"/>
          <w:numId w:val="2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20782C">
        <w:rPr>
          <w:rFonts w:asciiTheme="minorBidi" w:hAnsiTheme="minorBidi" w:cstheme="minorBidi"/>
          <w:sz w:val="24"/>
          <w:szCs w:val="24"/>
        </w:rPr>
        <w:t>Fayol</w:t>
      </w:r>
    </w:p>
    <w:p w:rsidR="00B03197" w:rsidRPr="0020782C" w:rsidRDefault="00B03197" w:rsidP="00E95B2A">
      <w:pPr>
        <w:keepNext/>
        <w:numPr>
          <w:ilvl w:val="0"/>
          <w:numId w:val="29"/>
        </w:numPr>
        <w:spacing w:after="0" w:line="240" w:lineRule="auto"/>
        <w:contextualSpacing/>
        <w:outlineLvl w:val="1"/>
        <w:rPr>
          <w:rFonts w:asciiTheme="minorBidi" w:hAnsiTheme="minorBidi" w:cstheme="minorBidi"/>
          <w:sz w:val="24"/>
          <w:szCs w:val="24"/>
        </w:rPr>
      </w:pPr>
      <w:r w:rsidRPr="0020782C">
        <w:rPr>
          <w:rFonts w:asciiTheme="minorBidi" w:hAnsiTheme="minorBidi" w:cstheme="minorBidi"/>
          <w:sz w:val="24"/>
          <w:szCs w:val="24"/>
        </w:rPr>
        <w:t>Taylor</w:t>
      </w:r>
    </w:p>
    <w:p w:rsidR="00B03197" w:rsidRPr="0020782C" w:rsidRDefault="00B03197" w:rsidP="00E95B2A">
      <w:pPr>
        <w:numPr>
          <w:ilvl w:val="0"/>
          <w:numId w:val="2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20782C">
        <w:rPr>
          <w:rFonts w:asciiTheme="minorBidi" w:hAnsiTheme="minorBidi" w:cstheme="minorBidi"/>
          <w:sz w:val="24"/>
          <w:szCs w:val="24"/>
        </w:rPr>
        <w:t>Mayo</w:t>
      </w:r>
    </w:p>
    <w:p w:rsidR="00B03197" w:rsidRPr="0020782C" w:rsidRDefault="00B03197" w:rsidP="00E95B2A">
      <w:pPr>
        <w:numPr>
          <w:ilvl w:val="0"/>
          <w:numId w:val="2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20782C">
        <w:rPr>
          <w:rFonts w:asciiTheme="minorBidi" w:hAnsiTheme="minorBidi" w:cstheme="minorBidi"/>
          <w:sz w:val="24"/>
          <w:szCs w:val="24"/>
        </w:rPr>
        <w:t>March</w:t>
      </w:r>
    </w:p>
    <w:p w:rsidR="006750D9" w:rsidRDefault="006750D9" w:rsidP="00B03197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</w:p>
    <w:p w:rsidR="00B03197" w:rsidRPr="00B03197" w:rsidRDefault="006750D9" w:rsidP="00B03197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 w:rsidRPr="00DE654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23DA4B" wp14:editId="4D7A5765">
                <wp:simplePos x="0" y="0"/>
                <wp:positionH relativeFrom="margin">
                  <wp:posOffset>-504825</wp:posOffset>
                </wp:positionH>
                <wp:positionV relativeFrom="paragraph">
                  <wp:posOffset>285750</wp:posOffset>
                </wp:positionV>
                <wp:extent cx="3219450" cy="4829175"/>
                <wp:effectExtent l="0" t="0" r="19050" b="28575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482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75004C" w:rsidRDefault="00FA630A" w:rsidP="0075004C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5004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إسهامات </w:t>
                            </w:r>
                            <w:r w:rsidRPr="002A07E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</w:rPr>
                              <w:t>TAYLOR</w:t>
                            </w:r>
                            <w:r w:rsidRPr="0075004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في نظرية المنظمات ..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725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حسن اختيار العمال وتدريبهم</w:t>
                            </w:r>
                            <w:r w:rsidRPr="0013725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..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يجب أن يكون العامل مناسبا للعمل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تقسيم العمل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7"/>
                              </w:numPr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عموديا ..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8"/>
                              </w:numPr>
                              <w:ind w:left="108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الفصل بين المصممين والمنفذين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8"/>
                              </w:numPr>
                              <w:ind w:left="108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رقابة العمل من طرف مشرفين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9"/>
                              </w:numPr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أفقيا .. 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1"/>
                                <w:numId w:val="309"/>
                              </w:numPr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تجزئة العمل إلى مهام صغيرة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.. (لب ماجاء به تايلور)</w:t>
                            </w:r>
                          </w:p>
                          <w:p w:rsidR="00FA630A" w:rsidRPr="002A07E0" w:rsidRDefault="00FA630A" w:rsidP="00544A88">
                            <w:pPr>
                              <w:pStyle w:val="NoSpacing"/>
                              <w:numPr>
                                <w:ilvl w:val="1"/>
                                <w:numId w:val="309"/>
                              </w:numPr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معيارية العمل    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2A07E0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تخصص العمال. 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0"/>
                              </w:numPr>
                              <w:ind w:left="698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إحلال أي عامل محل أي عامل.</w:t>
                            </w:r>
                          </w:p>
                          <w:p w:rsidR="00FA630A" w:rsidRPr="0075004C" w:rsidRDefault="00FA630A" w:rsidP="007500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75004C" w:rsidRDefault="00FA630A" w:rsidP="002A07E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تقسيم العمل عموديا وأفقيا أدى إلى علاقات عمل بنوعين من السلطة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السلطة السلمية.</w:t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السلطة الوظيفية.</w:t>
                            </w:r>
                          </w:p>
                          <w:p w:rsidR="00FA630A" w:rsidRPr="0075004C" w:rsidRDefault="00FA630A" w:rsidP="007500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العمل بالقطعة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كل ما كان المردود (عدد القطع) مرتفعا كلما زادت المكافأة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7500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0B912A49" wp14:editId="5B0FE99C">
                                  <wp:extent cx="2981325" cy="638175"/>
                                  <wp:effectExtent l="0" t="0" r="9525" b="9525"/>
                                  <wp:docPr id="189" name="Picture 1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1325" cy="638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A630A" w:rsidRPr="0075004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0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رقابة العمل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يتم العمل تحت رقابة مشرفين للتأكد من صحة كيفية  العمل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7500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انطلق تفكير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الاعتقاد أن هناك قوانين طبيعية تخص تنظيم العمل يمكن اكتشافها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هذا الفكر كان سائدا في عصره نظرا لاكتشافات في ميادين الفيزياء والكيمياء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5004C" w:rsidRDefault="00FA630A" w:rsidP="007500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كان منهج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المنهج التجريبي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75004C" w:rsidRDefault="00FA630A" w:rsidP="002A07E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الملاحظة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2-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الترتيب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3-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التحليل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4- </w:t>
                            </w:r>
                            <w:r w:rsidRPr="0075004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استنباط القوانين والقواعد</w:t>
                            </w:r>
                            <w:r w:rsidRPr="0075004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A55E4" w:rsidRDefault="00FA630A" w:rsidP="00DE654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3DA4B" id="Text Box 188" o:spid="_x0000_s1035" type="#_x0000_t202" style="position:absolute;left:0;text-align:left;margin-left:-39.75pt;margin-top:22.5pt;width:253.5pt;height:380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" fillcolor="window" strokeweight=".5pt">
                <v:textbox>
                  <w:txbxContent>
                    <w:p w:rsidR="00FA630A" w:rsidRPr="0075004C" w:rsidRDefault="00FA630A" w:rsidP="0075004C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5004C">
                        <w:rPr>
                          <w:rFonts w:asciiTheme="majorBidi" w:hAnsiTheme="majorBidi" w:cstheme="majorBidi"/>
                          <w:b/>
                          <w:bCs/>
                          <w:color w:val="C0504D" w:themeColor="accent2"/>
                          <w:rtl/>
                        </w:rPr>
                        <w:t xml:space="preserve">إسهامات </w:t>
                      </w:r>
                      <w:r w:rsidRPr="002A07E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</w:rPr>
                        <w:t>TAYLOR</w:t>
                      </w:r>
                      <w:r w:rsidRPr="0075004C">
                        <w:rPr>
                          <w:rFonts w:asciiTheme="majorBidi" w:hAnsiTheme="majorBidi" w:cstheme="majorBidi"/>
                          <w:b/>
                          <w:bCs/>
                          <w:color w:val="C0504D" w:themeColor="accent2"/>
                          <w:rtl/>
                        </w:rPr>
                        <w:t xml:space="preserve"> في نظرية المنظمات ..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13725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حسن اختيار العمال وتدريبهم</w:t>
                      </w:r>
                      <w:r w:rsidRPr="00137259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..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يجب أن يكون العامل مناسبا للعمل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تقسيم العمل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7"/>
                        </w:numPr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عموديا ..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8"/>
                        </w:numPr>
                        <w:ind w:left="108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الفصل بين المصممين والمنفذين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8"/>
                        </w:numPr>
                        <w:ind w:left="108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رقابة العمل من طرف مشرفين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9"/>
                        </w:numPr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أفقيا .. 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1"/>
                          <w:numId w:val="309"/>
                        </w:numPr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تجزئة العمل إلى مهام صغيرة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.. (لب ماجاء به تايلور)</w:t>
                      </w:r>
                    </w:p>
                    <w:p w:rsidR="00FA630A" w:rsidRPr="002A07E0" w:rsidRDefault="00FA630A" w:rsidP="00544A88">
                      <w:pPr>
                        <w:pStyle w:val="NoSpacing"/>
                        <w:numPr>
                          <w:ilvl w:val="1"/>
                          <w:numId w:val="309"/>
                        </w:numPr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معيارية العمل    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2A07E0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تخصص العمال. 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10"/>
                        </w:numPr>
                        <w:ind w:left="698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إحلال أي عامل محل أي عامل.</w:t>
                      </w:r>
                    </w:p>
                    <w:p w:rsidR="00FA630A" w:rsidRPr="0075004C" w:rsidRDefault="00FA630A" w:rsidP="007500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75004C" w:rsidRDefault="00FA630A" w:rsidP="002A07E0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تقسيم العمل عموديا وأفقيا أدى إلى علاقات عمل بنوعين من السلطة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1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السلطة السلمية.</w:t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1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السلطة الوظيفية.</w:t>
                      </w:r>
                    </w:p>
                    <w:p w:rsidR="00FA630A" w:rsidRPr="0075004C" w:rsidRDefault="00FA630A" w:rsidP="007500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العمل بالقطعة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كل ما كان المردود (عدد القطع) مرتفعا كلما زادت المكافأة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7500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0B912A49" wp14:editId="5B0FE99C">
                            <wp:extent cx="2981325" cy="638175"/>
                            <wp:effectExtent l="0" t="0" r="9525" b="9525"/>
                            <wp:docPr id="189" name="Picture 1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1325" cy="638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A630A" w:rsidRPr="0075004C" w:rsidRDefault="00FA630A" w:rsidP="00544A88">
                      <w:pPr>
                        <w:pStyle w:val="NoSpacing"/>
                        <w:numPr>
                          <w:ilvl w:val="0"/>
                          <w:numId w:val="30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رقابة العمل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يتم العمل تحت رقابة مشرفين للتأكد من صحة كيفية  العمل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7500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انطلق تفكير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من الاعتقاد أن هناك قوانين طبيعية تخص تنظيم العمل يمكن اكتشافها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هذا الفكر كان سائدا في عصره نظرا لاكتشافات في ميادين الفيزياء والكيمياء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5004C" w:rsidRDefault="00FA630A" w:rsidP="007500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كان منهج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المنهج التجريبي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</w:p>
                    <w:p w:rsidR="00FA630A" w:rsidRPr="0075004C" w:rsidRDefault="00FA630A" w:rsidP="002A07E0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الملاحظة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. 2-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الترتيب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. 3-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التحليل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. 4- </w:t>
                      </w:r>
                      <w:r w:rsidRPr="0075004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استنباط القوانين والقواعد</w:t>
                      </w:r>
                      <w:r w:rsidRPr="0075004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A55E4" w:rsidRDefault="00FA630A" w:rsidP="00DE654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92BBE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15</w:t>
      </w:r>
      <w:r w:rsidR="00276E39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-</w:t>
      </w:r>
      <w:r w:rsidR="00B03197" w:rsidRPr="00B03197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>من كان يرى أن تخصص العمال أمر ضروري لرفع الإنتاجية هو:</w:t>
      </w:r>
    </w:p>
    <w:p w:rsidR="00B03197" w:rsidRPr="00B03197" w:rsidRDefault="00B03197" w:rsidP="00E95B2A">
      <w:pPr>
        <w:numPr>
          <w:ilvl w:val="0"/>
          <w:numId w:val="3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03197">
        <w:rPr>
          <w:rFonts w:asciiTheme="minorBidi" w:hAnsiTheme="minorBidi" w:cstheme="minorBidi"/>
          <w:sz w:val="24"/>
          <w:szCs w:val="24"/>
        </w:rPr>
        <w:t>Fayol</w:t>
      </w:r>
    </w:p>
    <w:p w:rsidR="00B03197" w:rsidRPr="0020782C" w:rsidRDefault="00B03197" w:rsidP="00E95B2A">
      <w:pPr>
        <w:keepNext/>
        <w:numPr>
          <w:ilvl w:val="0"/>
          <w:numId w:val="35"/>
        </w:numPr>
        <w:spacing w:after="0" w:line="240" w:lineRule="auto"/>
        <w:contextualSpacing/>
        <w:outlineLvl w:val="1"/>
        <w:rPr>
          <w:rFonts w:asciiTheme="minorBidi" w:hAnsiTheme="minorBidi" w:cstheme="minorBidi"/>
          <w:sz w:val="24"/>
          <w:szCs w:val="24"/>
        </w:rPr>
      </w:pPr>
      <w:r w:rsidRPr="0020782C">
        <w:rPr>
          <w:rFonts w:asciiTheme="minorBidi" w:hAnsiTheme="minorBidi" w:cstheme="minorBidi"/>
          <w:sz w:val="24"/>
          <w:szCs w:val="24"/>
        </w:rPr>
        <w:t>Taylor</w:t>
      </w:r>
    </w:p>
    <w:p w:rsidR="00B03197" w:rsidRPr="00B03197" w:rsidRDefault="00B03197" w:rsidP="00E95B2A">
      <w:pPr>
        <w:keepNext/>
        <w:numPr>
          <w:ilvl w:val="0"/>
          <w:numId w:val="35"/>
        </w:numPr>
        <w:spacing w:after="0" w:line="240" w:lineRule="auto"/>
        <w:contextualSpacing/>
        <w:outlineLvl w:val="1"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</w:rPr>
        <w:t>Mayo</w:t>
      </w:r>
    </w:p>
    <w:p w:rsidR="00B03197" w:rsidRPr="00B03197" w:rsidRDefault="00B03197" w:rsidP="00E95B2A">
      <w:pPr>
        <w:numPr>
          <w:ilvl w:val="0"/>
          <w:numId w:val="3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03197">
        <w:rPr>
          <w:rFonts w:asciiTheme="minorBidi" w:hAnsiTheme="minorBidi" w:cstheme="minorBidi"/>
          <w:sz w:val="24"/>
          <w:szCs w:val="24"/>
        </w:rPr>
        <w:t>March</w:t>
      </w:r>
    </w:p>
    <w:p w:rsidR="00B0205F" w:rsidRDefault="00B0205F" w:rsidP="00CE6555">
      <w:pPr>
        <w:keepNext/>
        <w:spacing w:after="0" w:line="240" w:lineRule="auto"/>
        <w:outlineLvl w:val="1"/>
        <w:rPr>
          <w:rFonts w:asciiTheme="minorBidi" w:hAnsiTheme="minorBidi" w:cstheme="minorBidi"/>
          <w:sz w:val="24"/>
          <w:szCs w:val="24"/>
          <w:highlight w:val="yellow"/>
          <w:u w:val="single"/>
          <w:rtl/>
        </w:rPr>
      </w:pPr>
    </w:p>
    <w:p w:rsidR="00B03197" w:rsidRDefault="00C92BBE" w:rsidP="00CE6555">
      <w:pPr>
        <w:keepNext/>
        <w:spacing w:after="0" w:line="240" w:lineRule="auto"/>
        <w:outlineLvl w:val="1"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16</w:t>
      </w:r>
      <w:r w:rsidR="00276E3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137259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يعد حسن اختيار العمال وتدريبهم من بين</w:t>
      </w:r>
      <w:r w:rsidR="0013725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137259" w:rsidRPr="003A544E" w:rsidRDefault="00137259" w:rsidP="00137259">
      <w:pPr>
        <w:pStyle w:val="ListParagraph"/>
        <w:numPr>
          <w:ilvl w:val="0"/>
          <w:numId w:val="4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متطلبات التنظيم العلمي</w:t>
      </w:r>
    </w:p>
    <w:p w:rsidR="00137259" w:rsidRPr="003A544E" w:rsidRDefault="00137259" w:rsidP="00137259">
      <w:pPr>
        <w:pStyle w:val="ListParagraph"/>
        <w:numPr>
          <w:ilvl w:val="0"/>
          <w:numId w:val="417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مقومات الادارة الظرفية</w:t>
      </w:r>
    </w:p>
    <w:p w:rsidR="00137259" w:rsidRPr="003A544E" w:rsidRDefault="00137259" w:rsidP="00137259">
      <w:pPr>
        <w:pStyle w:val="ListParagraph"/>
        <w:numPr>
          <w:ilvl w:val="0"/>
          <w:numId w:val="417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شروط نظرية القرار</w:t>
      </w:r>
    </w:p>
    <w:p w:rsidR="00137259" w:rsidRPr="003A544E" w:rsidRDefault="00137259" w:rsidP="00137259">
      <w:pPr>
        <w:pStyle w:val="ListParagraph"/>
        <w:numPr>
          <w:ilvl w:val="0"/>
          <w:numId w:val="417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عوامل التحفيز الحديثة</w:t>
      </w:r>
    </w:p>
    <w:p w:rsidR="00B03197" w:rsidRPr="00B03197" w:rsidRDefault="00C92BBE" w:rsidP="00B03197">
      <w:pPr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17</w:t>
      </w:r>
      <w:r w:rsidR="00276E39"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-</w:t>
      </w:r>
      <w:r w:rsidR="00B03197" w:rsidRPr="00B03197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>كان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  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</w:rPr>
        <w:t>TAYL</w:t>
      </w:r>
      <w:r w:rsidR="00B03197" w:rsidRPr="00B03197">
        <w:rPr>
          <w:rFonts w:asciiTheme="minorBidi" w:hAnsiTheme="minorBidi" w:cstheme="minorBidi"/>
          <w:b/>
          <w:bCs/>
          <w:color w:val="00B0F0"/>
          <w:sz w:val="24"/>
          <w:szCs w:val="24"/>
        </w:rPr>
        <w:t>OR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 يرى ان 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</w:rPr>
        <w:t xml:space="preserve"> </w:t>
      </w:r>
      <w:r w:rsidR="00B03197" w:rsidRPr="00B03197">
        <w:rPr>
          <w:rFonts w:asciiTheme="minorBidi" w:hAnsiTheme="minorBidi" w:cstheme="minorBidi"/>
          <w:b/>
          <w:bCs/>
          <w:color w:val="009900"/>
          <w:sz w:val="24"/>
          <w:szCs w:val="24"/>
          <w:rtl/>
        </w:rPr>
        <w:t xml:space="preserve">: </w:t>
      </w:r>
    </w:p>
    <w:p w:rsidR="00B03197" w:rsidRPr="00B03197" w:rsidRDefault="00B03197" w:rsidP="00E95B2A">
      <w:pPr>
        <w:numPr>
          <w:ilvl w:val="0"/>
          <w:numId w:val="31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المكافأة المادية لا تكفي لتحفيز الافراد</w:t>
      </w:r>
    </w:p>
    <w:p w:rsidR="00B03197" w:rsidRPr="00B03197" w:rsidRDefault="00B03197" w:rsidP="00E95B2A">
      <w:pPr>
        <w:numPr>
          <w:ilvl w:val="0"/>
          <w:numId w:val="31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المكافأة المادية و الاحترام يحفزان الافراد</w:t>
      </w:r>
    </w:p>
    <w:p w:rsidR="00B03197" w:rsidRPr="00B03197" w:rsidRDefault="00B03197" w:rsidP="00E95B2A">
      <w:pPr>
        <w:numPr>
          <w:ilvl w:val="0"/>
          <w:numId w:val="31"/>
        </w:numPr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3197">
        <w:rPr>
          <w:rFonts w:asciiTheme="minorBidi" w:hAnsiTheme="minorBidi" w:cstheme="minorBidi"/>
          <w:sz w:val="24"/>
          <w:szCs w:val="24"/>
          <w:rtl/>
        </w:rPr>
        <w:t>المكافأة المادية لا تدخل في تحفيز الافراد</w:t>
      </w:r>
    </w:p>
    <w:p w:rsidR="008E5A76" w:rsidRDefault="00B03197" w:rsidP="00E95B2A">
      <w:pPr>
        <w:numPr>
          <w:ilvl w:val="0"/>
          <w:numId w:val="31"/>
        </w:numPr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</w:pPr>
      <w:r w:rsidRPr="00B03197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المكافأة المادية وحدها هي المحفز للفرد</w:t>
      </w:r>
    </w:p>
    <w:p w:rsidR="00B03197" w:rsidRPr="00B03197" w:rsidRDefault="00B03197" w:rsidP="008E5A76">
      <w:pPr>
        <w:ind w:left="360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B03197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 xml:space="preserve"> في المنظمة</w:t>
      </w:r>
    </w:p>
    <w:p w:rsidR="00B03197" w:rsidRPr="00CE6555" w:rsidRDefault="00B03197" w:rsidP="00CE6555">
      <w:pPr>
        <w:keepNext/>
        <w:spacing w:after="0" w:line="240" w:lineRule="auto"/>
        <w:outlineLvl w:val="1"/>
        <w:rPr>
          <w:rFonts w:asciiTheme="minorBidi" w:hAnsiTheme="minorBidi" w:cstheme="minorBidi"/>
          <w:sz w:val="24"/>
          <w:szCs w:val="24"/>
          <w:highlight w:val="yellow"/>
          <w:u w:val="single"/>
          <w:rtl/>
        </w:rPr>
      </w:pPr>
    </w:p>
    <w:p w:rsidR="0075004C" w:rsidRPr="0075004C" w:rsidRDefault="00C92BBE" w:rsidP="0075004C">
      <w:pPr>
        <w:pStyle w:val="NoSpacing"/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18</w:t>
      </w:r>
      <w:r w:rsidR="00276E39"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-</w:t>
      </w:r>
      <w:r w:rsidR="00CE6555" w:rsidRPr="0075004C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 xml:space="preserve">من كان يعتقد أن المكافأة المادية وحدها </w:t>
      </w:r>
    </w:p>
    <w:p w:rsidR="00CE6555" w:rsidRPr="0075004C" w:rsidRDefault="00CE6555" w:rsidP="0075004C">
      <w:pPr>
        <w:pStyle w:val="NoSpacing"/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</w:pPr>
      <w:r w:rsidRPr="0075004C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>هي المحفز للفرد في المنظمة:</w:t>
      </w:r>
    </w:p>
    <w:p w:rsidR="00CE6555" w:rsidRPr="00CE6555" w:rsidRDefault="00CE6555" w:rsidP="00E95B2A">
      <w:pPr>
        <w:numPr>
          <w:ilvl w:val="0"/>
          <w:numId w:val="2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Fayol</w:t>
      </w:r>
    </w:p>
    <w:p w:rsidR="00CE6555" w:rsidRPr="00CE6555" w:rsidRDefault="00CE6555" w:rsidP="00E95B2A">
      <w:pPr>
        <w:keepNext/>
        <w:numPr>
          <w:ilvl w:val="0"/>
          <w:numId w:val="24"/>
        </w:numPr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>Taylor</w:t>
      </w:r>
    </w:p>
    <w:p w:rsidR="00CE6555" w:rsidRPr="00CE6555" w:rsidRDefault="00CE6555" w:rsidP="00E95B2A">
      <w:pPr>
        <w:numPr>
          <w:ilvl w:val="0"/>
          <w:numId w:val="2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Mayo</w:t>
      </w:r>
    </w:p>
    <w:p w:rsidR="005F6F14" w:rsidRDefault="00CE6555" w:rsidP="005F6F14">
      <w:pPr>
        <w:numPr>
          <w:ilvl w:val="0"/>
          <w:numId w:val="24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March</w:t>
      </w:r>
    </w:p>
    <w:p w:rsidR="005F6F14" w:rsidRPr="005F6F14" w:rsidRDefault="005F6F14" w:rsidP="005F6F14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5F6F14" w:rsidRPr="00FC365E" w:rsidRDefault="00C92BBE" w:rsidP="005F6F14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19</w:t>
      </w:r>
      <w:r w:rsidR="00276E3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انطلق 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</w:rPr>
        <w:t>Taylor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من الاعتقاد ان هناك:</w:t>
      </w:r>
    </w:p>
    <w:p w:rsidR="005F6F14" w:rsidRPr="00FB630B" w:rsidRDefault="005F6F14" w:rsidP="005F6F14">
      <w:pPr>
        <w:pStyle w:val="ListParagraph"/>
        <w:numPr>
          <w:ilvl w:val="0"/>
          <w:numId w:val="4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B630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قوانين طبيعية تخص تنظيم العمل</w:t>
      </w:r>
    </w:p>
    <w:p w:rsidR="005F6F14" w:rsidRPr="00FB630B" w:rsidRDefault="001040B6" w:rsidP="005F6F14">
      <w:pPr>
        <w:pStyle w:val="ListParagraph"/>
        <w:numPr>
          <w:ilvl w:val="0"/>
          <w:numId w:val="431"/>
        </w:numPr>
        <w:rPr>
          <w:rFonts w:asciiTheme="minorBidi" w:hAnsiTheme="minorBidi"/>
          <w:color w:val="000000" w:themeColor="text1"/>
          <w:sz w:val="24"/>
          <w:szCs w:val="24"/>
        </w:rPr>
      </w:pPr>
      <w:r w:rsidRPr="00FB630B">
        <w:rPr>
          <w:rFonts w:ascii="Arial" w:hAnsi="Arial"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3BB27D" wp14:editId="293B465E">
                <wp:simplePos x="0" y="0"/>
                <wp:positionH relativeFrom="margin">
                  <wp:posOffset>-790575</wp:posOffset>
                </wp:positionH>
                <wp:positionV relativeFrom="paragraph">
                  <wp:posOffset>211455</wp:posOffset>
                </wp:positionV>
                <wp:extent cx="3838575" cy="2009775"/>
                <wp:effectExtent l="0" t="0" r="28575" b="28575"/>
                <wp:wrapNone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2009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2A07E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07E0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نقائص إسهامات </w:t>
                            </w:r>
                            <w:r w:rsidRPr="002A07E0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2A07E0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8A55E4" w:rsidRDefault="00FA630A" w:rsidP="002A07E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07E0">
                              <w:rPr>
                                <w:rFonts w:ascii="Times New Roman" w:hAnsi="Times New Roman" w:cs="Khalid Art bold" w:hint="cs"/>
                                <w:noProof/>
                                <w:color w:val="0070C0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65B53F21" wp14:editId="7543C6CD">
                                  <wp:extent cx="3667176" cy="1685290"/>
                                  <wp:effectExtent l="0" t="0" r="9525" b="0"/>
                                  <wp:docPr id="191" name="Picture 1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445" cy="16936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BB27D" id="Text Box 190" o:spid="_x0000_s1036" type="#_x0000_t202" style="position:absolute;left:0;text-align:left;margin-left:-62.25pt;margin-top:16.65pt;width:302.25pt;height:158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" fillcolor="window" strokeweight=".5pt">
                <v:textbox>
                  <w:txbxContent>
                    <w:p w:rsidR="00FA630A" w:rsidRDefault="00FA630A" w:rsidP="002A07E0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07E0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نقائص إسهامات </w:t>
                      </w:r>
                      <w:r w:rsidRPr="002A07E0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2A07E0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FA630A" w:rsidRPr="008A55E4" w:rsidRDefault="00FA630A" w:rsidP="002A07E0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2A07E0">
                        <w:rPr>
                          <w:rFonts w:ascii="Times New Roman" w:hAnsi="Times New Roman" w:cs="Khalid Art bold" w:hint="cs"/>
                          <w:noProof/>
                          <w:color w:val="0070C0"/>
                          <w:sz w:val="36"/>
                          <w:szCs w:val="36"/>
                        </w:rPr>
                        <w:drawing>
                          <wp:inline distT="0" distB="0" distL="0" distR="0" wp14:anchorId="65B53F21" wp14:editId="7543C6CD">
                            <wp:extent cx="3667176" cy="1685290"/>
                            <wp:effectExtent l="0" t="0" r="9525" b="0"/>
                            <wp:docPr id="191" name="Picture 1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445" cy="16936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6F14" w:rsidRPr="00FB630B">
        <w:rPr>
          <w:rFonts w:asciiTheme="minorBidi" w:hAnsiTheme="minorBidi"/>
          <w:color w:val="000000" w:themeColor="text1"/>
          <w:sz w:val="24"/>
          <w:szCs w:val="24"/>
          <w:rtl/>
        </w:rPr>
        <w:t>قوانين علمية تحكم حجم المنظمة</w:t>
      </w:r>
    </w:p>
    <w:p w:rsidR="005F6F14" w:rsidRPr="00FC365E" w:rsidRDefault="005F6F14" w:rsidP="005F6F14">
      <w:pPr>
        <w:pStyle w:val="ListParagraph"/>
        <w:numPr>
          <w:ilvl w:val="0"/>
          <w:numId w:val="431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قوانين طبيعية تخص المدير</w:t>
      </w:r>
    </w:p>
    <w:p w:rsidR="005F6F14" w:rsidRPr="00FC365E" w:rsidRDefault="005F6F14" w:rsidP="005F6F14">
      <w:pPr>
        <w:pStyle w:val="ListParagraph"/>
        <w:numPr>
          <w:ilvl w:val="0"/>
          <w:numId w:val="431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قوانين علمية تحكم عمل المدير</w:t>
      </w:r>
    </w:p>
    <w:p w:rsidR="00F8008A" w:rsidRPr="00EB35D7" w:rsidRDefault="00C92BBE" w:rsidP="00EB35D7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20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F8008A" w:rsidRPr="00F8008A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بين عيوب ا</w:t>
      </w:r>
      <w:r w:rsidR="00F8008A" w:rsidRPr="00CA6CC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لنظرية</w:t>
      </w:r>
      <w:r w:rsidR="00F8008A" w:rsidRPr="00F8008A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 </w:t>
      </w:r>
      <w:r w:rsidR="00F8008A" w:rsidRPr="00CA6CC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الكلاسيكية</w:t>
      </w:r>
    </w:p>
    <w:p w:rsidR="00F8008A" w:rsidRPr="00F8008A" w:rsidRDefault="00F8008A" w:rsidP="00E95B2A">
      <w:pPr>
        <w:numPr>
          <w:ilvl w:val="0"/>
          <w:numId w:val="2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اعتماد التعديل المتبادل</w:t>
      </w:r>
      <w:r w:rsidRPr="00F8008A">
        <w:rPr>
          <w:rFonts w:asciiTheme="minorBidi" w:hAnsiTheme="minorBidi" w:cstheme="minorBidi"/>
          <w:sz w:val="24"/>
          <w:szCs w:val="24"/>
        </w:rPr>
        <w:t xml:space="preserve"> .</w:t>
      </w:r>
    </w:p>
    <w:p w:rsidR="00F8008A" w:rsidRPr="00F8008A" w:rsidRDefault="00F8008A" w:rsidP="00E95B2A">
      <w:pPr>
        <w:numPr>
          <w:ilvl w:val="0"/>
          <w:numId w:val="21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F8008A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عدم ادماج البعد الانساني</w:t>
      </w:r>
      <w:r w:rsidRPr="00F8008A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 .</w:t>
      </w:r>
    </w:p>
    <w:p w:rsidR="00F8008A" w:rsidRPr="00F8008A" w:rsidRDefault="00F8008A" w:rsidP="00E95B2A">
      <w:pPr>
        <w:numPr>
          <w:ilvl w:val="0"/>
          <w:numId w:val="2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التشبيه السياسي للمنظمة</w:t>
      </w:r>
      <w:r w:rsidRPr="00F8008A">
        <w:rPr>
          <w:rFonts w:asciiTheme="minorBidi" w:hAnsiTheme="minorBidi" w:cstheme="minorBidi"/>
          <w:sz w:val="24"/>
          <w:szCs w:val="24"/>
        </w:rPr>
        <w:t xml:space="preserve"> .</w:t>
      </w:r>
    </w:p>
    <w:p w:rsidR="00F8008A" w:rsidRPr="00F8008A" w:rsidRDefault="00F8008A" w:rsidP="00E95B2A">
      <w:pPr>
        <w:numPr>
          <w:ilvl w:val="0"/>
          <w:numId w:val="21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F8008A">
        <w:rPr>
          <w:rFonts w:asciiTheme="minorBidi" w:hAnsiTheme="minorBidi" w:cstheme="minorBidi"/>
          <w:sz w:val="24"/>
          <w:szCs w:val="24"/>
          <w:rtl/>
        </w:rPr>
        <w:t>التركيز على القيادة</w:t>
      </w:r>
    </w:p>
    <w:p w:rsidR="007514BD" w:rsidRPr="007514BD" w:rsidRDefault="007514BD" w:rsidP="007514BD">
      <w:pPr>
        <w:spacing w:after="0" w:line="240" w:lineRule="auto"/>
        <w:rPr>
          <w:rFonts w:asciiTheme="minorBidi" w:hAnsiTheme="minorBidi" w:cstheme="minorBidi"/>
          <w:sz w:val="24"/>
          <w:szCs w:val="24"/>
          <w:rtl/>
        </w:rPr>
      </w:pPr>
    </w:p>
    <w:p w:rsidR="007514BD" w:rsidRPr="007514BD" w:rsidRDefault="00C92BBE" w:rsidP="007514BD">
      <w:pPr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21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7514BD" w:rsidRPr="007514BD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يعتبر </w:t>
      </w:r>
      <w:r w:rsidR="007514BD" w:rsidRPr="007514BD">
        <w:rPr>
          <w:rFonts w:asciiTheme="minorBidi" w:hAnsiTheme="minorBidi" w:cstheme="minorBidi"/>
          <w:b/>
          <w:bCs/>
          <w:color w:val="ED7D31"/>
          <w:sz w:val="24"/>
          <w:szCs w:val="24"/>
        </w:rPr>
        <w:t>Ford</w:t>
      </w:r>
      <w:r w:rsidR="007514BD" w:rsidRPr="007514BD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 من أهم مؤسسي</w:t>
      </w:r>
      <w:r w:rsidR="007514BD" w:rsidRPr="007514BD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: </w:t>
      </w:r>
    </w:p>
    <w:p w:rsidR="007514BD" w:rsidRPr="007514BD" w:rsidRDefault="007514BD" w:rsidP="00E95B2A">
      <w:pPr>
        <w:numPr>
          <w:ilvl w:val="0"/>
          <w:numId w:val="1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التنظيم الاداري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</w:p>
    <w:p w:rsidR="007514BD" w:rsidRPr="007514BD" w:rsidRDefault="007514BD" w:rsidP="00E95B2A">
      <w:pPr>
        <w:numPr>
          <w:ilvl w:val="0"/>
          <w:numId w:val="19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7514BD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التنظيم العملي للعمل</w:t>
      </w:r>
      <w:r w:rsidRPr="007514BD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 .</w:t>
      </w:r>
    </w:p>
    <w:p w:rsidR="007514BD" w:rsidRPr="007514BD" w:rsidRDefault="007514BD" w:rsidP="00E95B2A">
      <w:pPr>
        <w:numPr>
          <w:ilvl w:val="0"/>
          <w:numId w:val="1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التنظيم البيروقراطي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</w:p>
    <w:p w:rsidR="00272D00" w:rsidRDefault="007514BD" w:rsidP="00276E39">
      <w:pPr>
        <w:numPr>
          <w:ilvl w:val="0"/>
          <w:numId w:val="1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التنظيم التقليدي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</w:p>
    <w:p w:rsidR="00276E39" w:rsidRPr="00276E39" w:rsidRDefault="00276E39" w:rsidP="00276E39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7514BD" w:rsidRPr="007514BD" w:rsidRDefault="00000914" w:rsidP="007514BD">
      <w:pPr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</w:pPr>
      <w:r w:rsidRPr="0000091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64B3C6" wp14:editId="4251A366">
                <wp:simplePos x="0" y="0"/>
                <wp:positionH relativeFrom="column">
                  <wp:posOffset>-571500</wp:posOffset>
                </wp:positionH>
                <wp:positionV relativeFrom="paragraph">
                  <wp:posOffset>19050</wp:posOffset>
                </wp:positionV>
                <wp:extent cx="4152900" cy="1076325"/>
                <wp:effectExtent l="0" t="0" r="19050" b="28575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1076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A424AA" w:rsidRDefault="00FA630A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A424A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إسهامات </w:t>
                            </w:r>
                            <w:r w:rsidRPr="00A424A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Ford</w:t>
                            </w:r>
                            <w:r w:rsidRPr="00A424A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في نظرية المنظمات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طبق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التنظيم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العلمي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للعمل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الذي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جاء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به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Taylor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مع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بعض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A424A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التطوير</w:t>
                            </w:r>
                            <w:r w:rsidRPr="00A424A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 </w:t>
                            </w:r>
                            <w:r w:rsidRPr="00A424A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تمثل هذا التطوير خاصة في:</w:t>
                            </w:r>
                          </w:p>
                          <w:p w:rsidR="00FA630A" w:rsidRPr="00A424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424A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المكننة.</w:t>
                            </w:r>
                          </w:p>
                          <w:p w:rsidR="00FA630A" w:rsidRPr="00A424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424A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عقلانية العمليات.</w:t>
                            </w:r>
                          </w:p>
                          <w:p w:rsidR="00FA630A" w:rsidRPr="00A424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424A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معيارية المكونات.</w:t>
                            </w:r>
                          </w:p>
                          <w:p w:rsidR="00FA630A" w:rsidRPr="00A424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A424A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خطوط الأنتاج.</w:t>
                            </w:r>
                          </w:p>
                          <w:p w:rsidR="00FA630A" w:rsidRPr="008A55E4" w:rsidRDefault="00FA630A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4B3C6" id="Text Box 193" o:spid="_x0000_s1037" type="#_x0000_t202" style="position:absolute;left:0;text-align:left;margin-left:-45pt;margin-top:1.5pt;width:327pt;height:8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" fillcolor="window" strokeweight=".5pt">
                <v:textbox>
                  <w:txbxContent>
                    <w:p w:rsidR="00FA630A" w:rsidRPr="00A424AA" w:rsidRDefault="00FA630A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A424A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إسهامات </w:t>
                      </w:r>
                      <w:r w:rsidRPr="00A424A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Ford</w:t>
                      </w:r>
                      <w:r w:rsidRPr="00A424A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في نظرية المنظمات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طبق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التنظيم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العلمي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للعمل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الذي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جاء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به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Taylor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مع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بعض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A424A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التطوير</w:t>
                      </w:r>
                      <w:r w:rsidRPr="00A424A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 </w:t>
                      </w:r>
                      <w:r w:rsidRPr="00A424A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تمثل هذا التطوير خاصة في:</w:t>
                      </w:r>
                    </w:p>
                    <w:p w:rsidR="00FA630A" w:rsidRPr="00A424AA" w:rsidRDefault="00FA630A" w:rsidP="00544A88">
                      <w:pPr>
                        <w:pStyle w:val="NoSpacing"/>
                        <w:numPr>
                          <w:ilvl w:val="0"/>
                          <w:numId w:val="31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424A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المكننة.</w:t>
                      </w:r>
                    </w:p>
                    <w:p w:rsidR="00FA630A" w:rsidRPr="00A424AA" w:rsidRDefault="00FA630A" w:rsidP="00544A88">
                      <w:pPr>
                        <w:pStyle w:val="NoSpacing"/>
                        <w:numPr>
                          <w:ilvl w:val="0"/>
                          <w:numId w:val="31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424A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عقلانية العمليات.</w:t>
                      </w:r>
                    </w:p>
                    <w:p w:rsidR="00FA630A" w:rsidRPr="00A424AA" w:rsidRDefault="00FA630A" w:rsidP="00544A88">
                      <w:pPr>
                        <w:pStyle w:val="NoSpacing"/>
                        <w:numPr>
                          <w:ilvl w:val="0"/>
                          <w:numId w:val="31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424A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معيارية المكونات.</w:t>
                      </w:r>
                    </w:p>
                    <w:p w:rsidR="00FA630A" w:rsidRPr="00A424AA" w:rsidRDefault="00FA630A" w:rsidP="00544A88">
                      <w:pPr>
                        <w:pStyle w:val="NoSpacing"/>
                        <w:numPr>
                          <w:ilvl w:val="0"/>
                          <w:numId w:val="31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A424AA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خطوط الأنتاج.</w:t>
                      </w:r>
                    </w:p>
                    <w:p w:rsidR="00FA630A" w:rsidRPr="008A55E4" w:rsidRDefault="00FA630A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92BBE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22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7514BD" w:rsidRPr="007514BD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أهم ما</w:t>
      </w:r>
      <w:r w:rsidR="007514BD" w:rsidRPr="00CA6CC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اضافه </w:t>
      </w:r>
      <w:r w:rsidR="007514BD" w:rsidRPr="00CA6CC2">
        <w:rPr>
          <w:rFonts w:asciiTheme="minorBidi" w:hAnsiTheme="minorBidi" w:cstheme="minorBidi"/>
          <w:b/>
          <w:bCs/>
          <w:color w:val="002060"/>
          <w:sz w:val="24"/>
          <w:szCs w:val="24"/>
        </w:rPr>
        <w:t xml:space="preserve"> :Ford</w:t>
      </w:r>
    </w:p>
    <w:p w:rsidR="007514BD" w:rsidRPr="007514BD" w:rsidRDefault="007514BD" w:rsidP="00E95B2A">
      <w:pPr>
        <w:numPr>
          <w:ilvl w:val="0"/>
          <w:numId w:val="2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وظائف المؤسسة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  <w:r w:rsidR="00A424AA" w:rsidRPr="00A424AA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7514BD" w:rsidRPr="007514BD" w:rsidRDefault="007514BD" w:rsidP="00E95B2A">
      <w:pPr>
        <w:numPr>
          <w:ilvl w:val="0"/>
          <w:numId w:val="2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وظائف الادارة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</w:p>
    <w:p w:rsidR="007514BD" w:rsidRPr="007514BD" w:rsidRDefault="007514BD" w:rsidP="00E95B2A">
      <w:pPr>
        <w:numPr>
          <w:ilvl w:val="0"/>
          <w:numId w:val="20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7514BD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خطوط الانتاج</w:t>
      </w:r>
      <w:r w:rsidRPr="007514BD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 .</w:t>
      </w:r>
    </w:p>
    <w:p w:rsidR="007514BD" w:rsidRPr="007514BD" w:rsidRDefault="007514BD" w:rsidP="00E95B2A">
      <w:pPr>
        <w:numPr>
          <w:ilvl w:val="0"/>
          <w:numId w:val="2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7514BD">
        <w:rPr>
          <w:rFonts w:asciiTheme="minorBidi" w:hAnsiTheme="minorBidi" w:cstheme="minorBidi"/>
          <w:sz w:val="24"/>
          <w:szCs w:val="24"/>
          <w:rtl/>
        </w:rPr>
        <w:t>الخط السلمي</w:t>
      </w:r>
      <w:r w:rsidRPr="007514BD">
        <w:rPr>
          <w:rFonts w:asciiTheme="minorBidi" w:hAnsiTheme="minorBidi" w:cstheme="minorBidi"/>
          <w:sz w:val="24"/>
          <w:szCs w:val="24"/>
        </w:rPr>
        <w:t xml:space="preserve"> .</w:t>
      </w:r>
    </w:p>
    <w:p w:rsidR="00B03197" w:rsidRDefault="00B03197" w:rsidP="00B0205F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B0205F" w:rsidRPr="00946413" w:rsidRDefault="00C92BBE" w:rsidP="00946413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23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B0205F" w:rsidRPr="00B0205F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من نقائض إسهامات </w:t>
      </w:r>
      <w:r w:rsidR="00B0205F" w:rsidRPr="00B0205F">
        <w:rPr>
          <w:rFonts w:asciiTheme="minorBidi" w:hAnsiTheme="minorBidi" w:cstheme="minorBidi"/>
          <w:b/>
          <w:bCs/>
          <w:color w:val="ED7D31"/>
          <w:sz w:val="24"/>
          <w:szCs w:val="24"/>
        </w:rPr>
        <w:t>: Ford</w:t>
      </w:r>
      <w:r w:rsidR="00B0205F" w:rsidRPr="00B0205F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B0205F" w:rsidRPr="00B0205F" w:rsidRDefault="00276E39" w:rsidP="00E95B2A">
      <w:pPr>
        <w:numPr>
          <w:ilvl w:val="0"/>
          <w:numId w:val="15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A424AA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DB54AD" wp14:editId="2B4C5BB2">
                <wp:simplePos x="0" y="0"/>
                <wp:positionH relativeFrom="column">
                  <wp:posOffset>-723900</wp:posOffset>
                </wp:positionH>
                <wp:positionV relativeFrom="paragraph">
                  <wp:posOffset>122555</wp:posOffset>
                </wp:positionV>
                <wp:extent cx="3448050" cy="1714500"/>
                <wp:effectExtent l="0" t="0" r="19050" b="19050"/>
                <wp:wrapNone/>
                <wp:docPr id="192" name="Text Box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1714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37C0C" w:rsidRPr="00000914" w:rsidRDefault="00B37C0C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نقائص إسهامات 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Ford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B37C0C" w:rsidRPr="00000914" w:rsidRDefault="00B37C0C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نقائص إسهامات  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Ford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ما يلي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B37C0C" w:rsidRPr="00000914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1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كان يهتم بعملية الإنتاج وليس بالمنتج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نوع واحد من السيارات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- 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لون واحد (الأسود لكل السيارات)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000914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1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يرى البعض أنه لم يهتم بالتسويق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</w:t>
                            </w:r>
                          </w:p>
                          <w:p w:rsidR="00B37C0C" w:rsidRPr="00000914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1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في الواقع كانت مرحلة اقتصاد  الإنتاج فكان كل الاهتمام ينصب على الورشات لا خارجها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B37C0C" w:rsidRPr="00000914" w:rsidRDefault="00B37C0C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وهذا ما مكن شركة 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General  Motors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حديثة العهد من أن تأخذ جزءا من سوق شركة </w:t>
                            </w:r>
                            <w:r w:rsidRPr="000009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Ford</w:t>
                            </w:r>
                            <w:r w:rsidRPr="000009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8A55E4" w:rsidRDefault="00B37C0C" w:rsidP="00A424A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B54AD" id="Text Box 192" o:spid="_x0000_s1038" type="#_x0000_t202" style="position:absolute;left:0;text-align:left;margin-left:-57pt;margin-top:9.65pt;width:271.5pt;height:1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" fillcolor="window" strokeweight=".5pt">
                <v:textbox>
                  <w:txbxContent>
                    <w:p w:rsidR="00B37C0C" w:rsidRPr="00000914" w:rsidRDefault="00B37C0C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نقائص إسهامات 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Ford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B37C0C" w:rsidRPr="00000914" w:rsidRDefault="00B37C0C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من نقائص إسهامات  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Ford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ما يلي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B37C0C" w:rsidRPr="00000914" w:rsidRDefault="00B37C0C" w:rsidP="00544A88">
                      <w:pPr>
                        <w:pStyle w:val="NoSpacing"/>
                        <w:numPr>
                          <w:ilvl w:val="0"/>
                          <w:numId w:val="31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كان يهتم بعملية الإنتاج وليس بالمنتج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نوع واحد من السيارات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- 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لون واحد (الأسود لكل السيارات)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000914" w:rsidRDefault="00B37C0C" w:rsidP="00544A88">
                      <w:pPr>
                        <w:pStyle w:val="NoSpacing"/>
                        <w:numPr>
                          <w:ilvl w:val="0"/>
                          <w:numId w:val="31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يرى البعض أنه لم يهتم بالتسويق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. </w:t>
                      </w:r>
                    </w:p>
                    <w:p w:rsidR="00B37C0C" w:rsidRPr="00000914" w:rsidRDefault="00B37C0C" w:rsidP="00544A88">
                      <w:pPr>
                        <w:pStyle w:val="NoSpacing"/>
                        <w:numPr>
                          <w:ilvl w:val="0"/>
                          <w:numId w:val="31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في الواقع كانت مرحلة اقتصاد  الإنتاج فكان كل الاهتمام ينصب على الورشات لا خارجها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B37C0C" w:rsidRPr="00000914" w:rsidRDefault="00B37C0C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وهذا ما مكن شركة 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General  Motors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حديثة العهد من أن تأخذ جزءا من سوق شركة </w:t>
                      </w:r>
                      <w:r w:rsidRPr="0000091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Ford</w:t>
                      </w:r>
                      <w:r w:rsidRPr="0000091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8A55E4" w:rsidRDefault="00B37C0C" w:rsidP="00A424AA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205F" w:rsidRPr="00B0205F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كان يهتم بعملية الإنتاج وليس بالمنتج</w:t>
      </w:r>
      <w:r w:rsidR="00B0205F" w:rsidRPr="00B0205F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 .</w:t>
      </w:r>
    </w:p>
    <w:p w:rsidR="00B0205F" w:rsidRPr="00B0205F" w:rsidRDefault="00B0205F" w:rsidP="00E95B2A">
      <w:pPr>
        <w:numPr>
          <w:ilvl w:val="0"/>
          <w:numId w:val="1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205F">
        <w:rPr>
          <w:rFonts w:asciiTheme="minorBidi" w:hAnsiTheme="minorBidi" w:cstheme="minorBidi"/>
          <w:sz w:val="24"/>
          <w:szCs w:val="24"/>
          <w:rtl/>
        </w:rPr>
        <w:t>كان يهتم بالمنتج وليس بعملية الإنتاج</w:t>
      </w:r>
      <w:r w:rsidRPr="00B0205F">
        <w:rPr>
          <w:rFonts w:asciiTheme="minorBidi" w:hAnsiTheme="minorBidi" w:cstheme="minorBidi"/>
          <w:sz w:val="24"/>
          <w:szCs w:val="24"/>
        </w:rPr>
        <w:t xml:space="preserve"> .</w:t>
      </w:r>
      <w:r w:rsidR="00000914" w:rsidRPr="0000091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B0205F" w:rsidRPr="00B0205F" w:rsidRDefault="00B0205F" w:rsidP="00E95B2A">
      <w:pPr>
        <w:numPr>
          <w:ilvl w:val="0"/>
          <w:numId w:val="1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B0205F">
        <w:rPr>
          <w:rFonts w:asciiTheme="minorBidi" w:hAnsiTheme="minorBidi" w:cstheme="minorBidi"/>
          <w:sz w:val="24"/>
          <w:szCs w:val="24"/>
          <w:rtl/>
        </w:rPr>
        <w:t>كان لا يهتم بعملية الإنتاج ولا بالمنتج</w:t>
      </w:r>
      <w:r w:rsidRPr="00B0205F">
        <w:rPr>
          <w:rFonts w:asciiTheme="minorBidi" w:hAnsiTheme="minorBidi" w:cstheme="minorBidi"/>
          <w:sz w:val="24"/>
          <w:szCs w:val="24"/>
        </w:rPr>
        <w:t xml:space="preserve"> .</w:t>
      </w:r>
    </w:p>
    <w:p w:rsidR="00B0205F" w:rsidRPr="00B0205F" w:rsidRDefault="00B0205F" w:rsidP="00E95B2A">
      <w:pPr>
        <w:numPr>
          <w:ilvl w:val="0"/>
          <w:numId w:val="1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B0205F">
        <w:rPr>
          <w:rFonts w:asciiTheme="minorBidi" w:hAnsiTheme="minorBidi" w:cstheme="minorBidi"/>
          <w:sz w:val="24"/>
          <w:szCs w:val="24"/>
          <w:rtl/>
        </w:rPr>
        <w:t>كان يهتم بعملية الإنتاج وبالمنتج</w:t>
      </w:r>
      <w:r w:rsidRPr="00B0205F">
        <w:rPr>
          <w:rFonts w:asciiTheme="minorBidi" w:hAnsiTheme="minorBidi" w:cstheme="minorBidi"/>
          <w:sz w:val="24"/>
          <w:szCs w:val="24"/>
        </w:rPr>
        <w:t xml:space="preserve"> .</w:t>
      </w:r>
    </w:p>
    <w:p w:rsidR="00B0205F" w:rsidRDefault="00B0205F" w:rsidP="00CE6555">
      <w:pPr>
        <w:spacing w:after="0" w:line="240" w:lineRule="auto"/>
        <w:rPr>
          <w:rFonts w:asciiTheme="minorBidi" w:hAnsiTheme="minorBidi" w:cstheme="minorBidi"/>
          <w:sz w:val="24"/>
          <w:szCs w:val="24"/>
          <w:rtl/>
        </w:rPr>
      </w:pPr>
    </w:p>
    <w:p w:rsidR="00276E39" w:rsidRPr="00B0205F" w:rsidRDefault="00276E39" w:rsidP="00CE6555">
      <w:pPr>
        <w:spacing w:after="0" w:line="240" w:lineRule="auto"/>
        <w:rPr>
          <w:rFonts w:asciiTheme="minorBidi" w:hAnsiTheme="minorBidi" w:cstheme="minorBidi"/>
          <w:sz w:val="24"/>
          <w:szCs w:val="24"/>
        </w:rPr>
      </w:pPr>
    </w:p>
    <w:p w:rsidR="00000914" w:rsidRPr="00000914" w:rsidRDefault="00C92BBE" w:rsidP="00000914">
      <w:pPr>
        <w:pStyle w:val="NoSpacing"/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24</w:t>
      </w:r>
      <w:r w:rsidR="00276E39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-</w:t>
      </w:r>
      <w:r w:rsidR="00CE6555" w:rsidRPr="00000914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>الذي تم انتقاده على أنه كان يهتم بعملية الإنتاج</w:t>
      </w:r>
    </w:p>
    <w:p w:rsidR="00CE6555" w:rsidRPr="00000914" w:rsidRDefault="00CE6555" w:rsidP="00000914">
      <w:pPr>
        <w:pStyle w:val="NoSpacing"/>
        <w:rPr>
          <w:rFonts w:asciiTheme="minorBidi" w:hAnsiTheme="minorBidi" w:cstheme="minorBidi"/>
          <w:b/>
          <w:bCs/>
          <w:color w:val="0070C0"/>
          <w:sz w:val="24"/>
          <w:szCs w:val="24"/>
        </w:rPr>
      </w:pPr>
      <w:r w:rsidRPr="00000914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 وليس المنتج ذاته هو :</w:t>
      </w:r>
    </w:p>
    <w:p w:rsidR="00CE6555" w:rsidRPr="00CE6555" w:rsidRDefault="00CE6555" w:rsidP="00E95B2A">
      <w:pPr>
        <w:numPr>
          <w:ilvl w:val="0"/>
          <w:numId w:val="2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Taylor</w:t>
      </w:r>
    </w:p>
    <w:p w:rsidR="00CE6555" w:rsidRPr="00CE6555" w:rsidRDefault="00CE6555" w:rsidP="00E95B2A">
      <w:pPr>
        <w:keepNext/>
        <w:numPr>
          <w:ilvl w:val="0"/>
          <w:numId w:val="25"/>
        </w:numPr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>Ford</w:t>
      </w:r>
    </w:p>
    <w:p w:rsidR="00CE6555" w:rsidRPr="00CE6555" w:rsidRDefault="00CE6555" w:rsidP="00E95B2A">
      <w:pPr>
        <w:numPr>
          <w:ilvl w:val="0"/>
          <w:numId w:val="2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Toyota</w:t>
      </w:r>
    </w:p>
    <w:p w:rsidR="00CE6555" w:rsidRPr="00CE6555" w:rsidRDefault="008C6D98" w:rsidP="00E95B2A">
      <w:pPr>
        <w:numPr>
          <w:ilvl w:val="0"/>
          <w:numId w:val="25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8C6D98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262EE1D" wp14:editId="5855C49F">
                <wp:simplePos x="0" y="0"/>
                <wp:positionH relativeFrom="column">
                  <wp:posOffset>-676275</wp:posOffset>
                </wp:positionH>
                <wp:positionV relativeFrom="paragraph">
                  <wp:posOffset>225425</wp:posOffset>
                </wp:positionV>
                <wp:extent cx="3343275" cy="1143000"/>
                <wp:effectExtent l="0" t="0" r="28575" b="19050"/>
                <wp:wrapNone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143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C6D98" w:rsidRDefault="00FA630A" w:rsidP="008C6D98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كان 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Fayol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يفكر 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على مستوى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المؤسسة ككل 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ف</w:t>
                            </w: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اهتم خاصة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بـ:  </w:t>
                            </w:r>
                          </w:p>
                          <w:p w:rsidR="00FA630A" w:rsidRPr="008C6D9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كيفية تنظيم المؤسسات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8C6D9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كيفية التنسيق بها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C6D9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تمكن على أساس ملاحظاته وتجربته من أن يقدم مساهمة معتبرة في نظرية المنظمات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C6D98" w:rsidRDefault="00FA630A" w:rsidP="008C6D98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2EE1D" id="Text Box 195" o:spid="_x0000_s1039" type="#_x0000_t202" style="position:absolute;left:0;text-align:left;margin-left:-53.25pt;margin-top:17.75pt;width:263.25pt;height:9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" fillcolor="window" strokeweight=".5pt">
                <v:textbox>
                  <w:txbxContent>
                    <w:p w:rsidR="00FA630A" w:rsidRPr="008C6D98" w:rsidRDefault="00FA630A" w:rsidP="008C6D98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كان 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Fayol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يفكر 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على مستوى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 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المؤسسة ككل 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ف</w:t>
                      </w: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اهتم خاصة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بـ:  </w:t>
                      </w:r>
                    </w:p>
                    <w:p w:rsidR="00FA630A" w:rsidRPr="008C6D98" w:rsidRDefault="00FA630A" w:rsidP="00544A88">
                      <w:pPr>
                        <w:pStyle w:val="NoSpacing"/>
                        <w:numPr>
                          <w:ilvl w:val="0"/>
                          <w:numId w:val="31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كيفية تنظيم المؤسسات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8C6D98" w:rsidRDefault="00FA630A" w:rsidP="00544A88">
                      <w:pPr>
                        <w:pStyle w:val="NoSpacing"/>
                        <w:numPr>
                          <w:ilvl w:val="0"/>
                          <w:numId w:val="31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كيفية التنسيق بها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C6D98" w:rsidRDefault="00FA630A" w:rsidP="00544A88">
                      <w:pPr>
                        <w:pStyle w:val="NoSpacing"/>
                        <w:numPr>
                          <w:ilvl w:val="0"/>
                          <w:numId w:val="31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تمكن على أساس ملاحظاته وتجربته من أن يقدم مساهمة معتبرة في نظرية المنظمات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C6D98" w:rsidRDefault="00FA630A" w:rsidP="008C6D98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6555" w:rsidRPr="00CE6555">
        <w:rPr>
          <w:rFonts w:asciiTheme="minorBidi" w:hAnsiTheme="minorBidi" w:cstheme="minorBidi"/>
          <w:sz w:val="24"/>
          <w:szCs w:val="24"/>
        </w:rPr>
        <w:t>Deming</w:t>
      </w:r>
    </w:p>
    <w:p w:rsidR="007514BD" w:rsidRDefault="007514BD" w:rsidP="00CE6555">
      <w:pPr>
        <w:spacing w:after="0" w:line="240" w:lineRule="auto"/>
        <w:rPr>
          <w:rFonts w:asciiTheme="minorBidi" w:hAnsiTheme="minorBidi" w:cstheme="minorBidi"/>
          <w:sz w:val="24"/>
          <w:szCs w:val="24"/>
          <w:rtl/>
        </w:rPr>
      </w:pPr>
    </w:p>
    <w:p w:rsidR="005F6F14" w:rsidRPr="00FC365E" w:rsidRDefault="00C92BBE" w:rsidP="005F6F14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25</w:t>
      </w:r>
      <w:r w:rsidR="00276E3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انصب اهتمام 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</w:rPr>
        <w:t>Fayol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على:</w:t>
      </w:r>
    </w:p>
    <w:p w:rsidR="005F6F14" w:rsidRPr="00FC365E" w:rsidRDefault="005F6F14" w:rsidP="005F6F14">
      <w:pPr>
        <w:pStyle w:val="ListParagraph"/>
        <w:numPr>
          <w:ilvl w:val="0"/>
          <w:numId w:val="432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>ال</w:t>
      </w:r>
      <w:r>
        <w:rPr>
          <w:rFonts w:asciiTheme="minorBidi" w:hAnsiTheme="minorBidi" w:hint="cs"/>
          <w:sz w:val="24"/>
          <w:szCs w:val="24"/>
          <w:rtl/>
        </w:rPr>
        <w:t>أف</w:t>
      </w:r>
      <w:r w:rsidRPr="00FC365E">
        <w:rPr>
          <w:rFonts w:asciiTheme="minorBidi" w:hAnsiTheme="minorBidi"/>
          <w:sz w:val="24"/>
          <w:szCs w:val="24"/>
          <w:rtl/>
        </w:rPr>
        <w:t>راد فقط</w:t>
      </w:r>
    </w:p>
    <w:p w:rsidR="005F6F14" w:rsidRPr="00FC365E" w:rsidRDefault="005F6F14" w:rsidP="005F6F14">
      <w:pPr>
        <w:pStyle w:val="ListParagraph"/>
        <w:numPr>
          <w:ilvl w:val="0"/>
          <w:numId w:val="4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365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المؤسسة ككل</w:t>
      </w:r>
    </w:p>
    <w:p w:rsidR="005F6F14" w:rsidRPr="00FC365E" w:rsidRDefault="005F6F14" w:rsidP="005F6F14">
      <w:pPr>
        <w:pStyle w:val="ListParagraph"/>
        <w:numPr>
          <w:ilvl w:val="0"/>
          <w:numId w:val="432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ورشات الانتاج فقط</w:t>
      </w:r>
    </w:p>
    <w:p w:rsidR="005F6F14" w:rsidRPr="00FC365E" w:rsidRDefault="005F6F14" w:rsidP="005F6F14">
      <w:pPr>
        <w:pStyle w:val="ListParagraph"/>
        <w:numPr>
          <w:ilvl w:val="0"/>
          <w:numId w:val="432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قطاع المؤسسة</w:t>
      </w:r>
    </w:p>
    <w:p w:rsidR="00CE6555" w:rsidRPr="00CE6555" w:rsidRDefault="00C92BBE" w:rsidP="00CE6555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F79646" w:themeColor="accent6"/>
          <w:sz w:val="24"/>
          <w:szCs w:val="24"/>
          <w:rtl/>
        </w:rPr>
        <w:t>26</w:t>
      </w:r>
      <w:r w:rsidR="00276E39">
        <w:rPr>
          <w:rFonts w:asciiTheme="minorBidi" w:hAnsiTheme="minorBidi" w:cstheme="minorBidi" w:hint="cs"/>
          <w:b/>
          <w:bCs/>
          <w:color w:val="F79646" w:themeColor="accent6"/>
          <w:sz w:val="24"/>
          <w:szCs w:val="24"/>
          <w:rtl/>
        </w:rPr>
        <w:t>-</w:t>
      </w:r>
      <w:r w:rsidR="00152BBB">
        <w:rPr>
          <w:rFonts w:asciiTheme="minorBidi" w:hAnsiTheme="minorBidi" w:cstheme="min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="00CE6555" w:rsidRPr="00807759">
        <w:rPr>
          <w:rFonts w:asciiTheme="minorBidi" w:hAnsiTheme="minorBidi" w:cstheme="minorBidi"/>
          <w:b/>
          <w:bCs/>
          <w:color w:val="F79646" w:themeColor="accent6"/>
          <w:sz w:val="24"/>
          <w:szCs w:val="24"/>
          <w:rtl/>
        </w:rPr>
        <w:t xml:space="preserve">كان </w:t>
      </w:r>
      <w:r w:rsidR="00CE6555" w:rsidRPr="00807759">
        <w:rPr>
          <w:rFonts w:asciiTheme="minorBidi" w:hAnsiTheme="minorBidi" w:cstheme="minorBidi"/>
          <w:b/>
          <w:bCs/>
          <w:color w:val="0070C0"/>
          <w:sz w:val="24"/>
          <w:szCs w:val="24"/>
        </w:rPr>
        <w:t>F</w:t>
      </w:r>
      <w:r w:rsidR="00CE6555" w:rsidRPr="00807759">
        <w:rPr>
          <w:rFonts w:asciiTheme="minorBidi" w:hAnsiTheme="minorBidi" w:cstheme="minorBidi"/>
          <w:b/>
          <w:bCs/>
          <w:color w:val="F79646" w:themeColor="accent6"/>
          <w:sz w:val="24"/>
          <w:szCs w:val="24"/>
        </w:rPr>
        <w:t>ayol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 يهتم بـ :</w:t>
      </w:r>
    </w:p>
    <w:p w:rsidR="00CE6555" w:rsidRPr="00CE6555" w:rsidRDefault="00CE6555" w:rsidP="00E95B2A">
      <w:pPr>
        <w:numPr>
          <w:ilvl w:val="0"/>
          <w:numId w:val="26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كيفية تحسين الإنتاجية في المؤسسة</w:t>
      </w:r>
    </w:p>
    <w:p w:rsidR="00CE6555" w:rsidRPr="00CE6555" w:rsidRDefault="00164FD2" w:rsidP="00E95B2A">
      <w:pPr>
        <w:numPr>
          <w:ilvl w:val="0"/>
          <w:numId w:val="26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00091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0E7359" wp14:editId="456BBF6D">
                <wp:simplePos x="0" y="0"/>
                <wp:positionH relativeFrom="column">
                  <wp:posOffset>-723900</wp:posOffset>
                </wp:positionH>
                <wp:positionV relativeFrom="paragraph">
                  <wp:posOffset>203200</wp:posOffset>
                </wp:positionV>
                <wp:extent cx="3267075" cy="1619250"/>
                <wp:effectExtent l="0" t="0" r="28575" b="19050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161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C6D98" w:rsidRDefault="00FA630A" w:rsidP="008C6D98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إسهامات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FAYOL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في نظرية المنظمات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8C6D98" w:rsidRDefault="00FA630A" w:rsidP="008C6D98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أهم ما قدمه  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Fayol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إلى نظرية المنظمات، يتمثل في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8C6D9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حصر  أنشطة المؤسسة 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والتي صارت تعرف تحت تسمية وظائف المؤسسة بعد أن أدخلت الموارد البشرية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C6D9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F6F1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حصر وظائف الإدارة</w:t>
                            </w:r>
                            <w:r w:rsidRPr="005F6F1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وعددهاخمسة وظائف. 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هي نفس الوظائف إلى اليوم مع تغيير تسمية التقدير إلى تخطيط (هناك من يقسمها إلى 4 وظائف)</w:t>
                            </w:r>
                            <w:r w:rsidRPr="008C6D9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</w:t>
                            </w:r>
                          </w:p>
                          <w:p w:rsidR="00FA630A" w:rsidRPr="0020792E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1B2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إعداد مبادئ للإدارة</w:t>
                            </w:r>
                            <w:r w:rsidRPr="005B1B21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C6D9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وهي المبادئ الأربعة عشرة المشهورة، ومنها</w:t>
                            </w:r>
                            <w:r w:rsidRPr="0020792E">
                              <w:rPr>
                                <w:rFonts w:ascii="Times New Roman" w:hAnsi="Times New Roman" w:cs="Khalid Art bold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0792E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وحدة القيادة</w:t>
                            </w:r>
                            <w:r w:rsidRPr="0020792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- </w:t>
                            </w:r>
                            <w:r w:rsidRPr="0020792E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خط السلطة</w:t>
                            </w:r>
                            <w:r w:rsidRPr="0020792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-</w:t>
                            </w:r>
                            <w:r w:rsidRPr="0020792E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العدل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- </w:t>
                            </w:r>
                            <w:r w:rsidRPr="0020792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0792E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الانضباط</w:t>
                            </w:r>
                            <w:r w:rsidRPr="0020792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- </w:t>
                            </w:r>
                            <w:r w:rsidRPr="0020792E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المبادرة</w:t>
                            </w:r>
                            <w:r w:rsidRPr="0020792E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C6D98" w:rsidRDefault="00FA630A" w:rsidP="0020792E">
                            <w:pPr>
                              <w:pStyle w:val="NoSpacing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FA630A" w:rsidRPr="008C6D98" w:rsidRDefault="00FA630A" w:rsidP="0000091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E7359" id="Text Box 194" o:spid="_x0000_s1040" type="#_x0000_t202" style="position:absolute;left:0;text-align:left;margin-left:-57pt;margin-top:16pt;width:257.25pt;height:12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" fillcolor="window" strokeweight=".5pt">
                <v:textbox>
                  <w:txbxContent>
                    <w:p w:rsidR="00FA630A" w:rsidRPr="008C6D98" w:rsidRDefault="00FA630A" w:rsidP="008C6D98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إسهامات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FAYOL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في نظرية المنظمات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8C6D98" w:rsidRDefault="00FA630A" w:rsidP="008C6D98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أهم ما قدمه  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Fayol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إلى نظرية المنظمات، يتمثل في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8C6D98" w:rsidRDefault="00FA630A" w:rsidP="00544A88">
                      <w:pPr>
                        <w:pStyle w:val="NoSpacing"/>
                        <w:numPr>
                          <w:ilvl w:val="0"/>
                          <w:numId w:val="31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حصر  أنشطة المؤسسة 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والتي صارت تعرف تحت تسمية وظائف المؤسسة بعد أن أدخلت الموارد البشرية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C6D98" w:rsidRDefault="00FA630A" w:rsidP="00544A88">
                      <w:pPr>
                        <w:pStyle w:val="NoSpacing"/>
                        <w:numPr>
                          <w:ilvl w:val="0"/>
                          <w:numId w:val="31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5F6F1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حصر وظائف الإدارة</w:t>
                      </w:r>
                      <w:r w:rsidRPr="005F6F1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وعددهاخمسة وظائف. 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هي نفس الوظائف إلى اليوم مع تغيير تسمية التقدير إلى تخطيط (هناك من يقسمها إلى 4 وظائف)</w:t>
                      </w:r>
                      <w:r w:rsidRPr="008C6D98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. </w:t>
                      </w:r>
                    </w:p>
                    <w:p w:rsidR="00FA630A" w:rsidRPr="0020792E" w:rsidRDefault="00FA630A" w:rsidP="00544A88">
                      <w:pPr>
                        <w:pStyle w:val="NoSpacing"/>
                        <w:numPr>
                          <w:ilvl w:val="0"/>
                          <w:numId w:val="31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5B1B21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إعداد مبادئ للإدارة</w:t>
                      </w:r>
                      <w:r w:rsidRPr="005B1B21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C6D98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وهي المبادئ الأربعة عشرة المشهورة، ومنها</w:t>
                      </w:r>
                      <w:r w:rsidRPr="0020792E">
                        <w:rPr>
                          <w:rFonts w:ascii="Times New Roman" w:hAnsi="Times New Roman" w:cs="Khalid Art bold"/>
                          <w:color w:val="0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0792E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وحدة القيادة</w:t>
                      </w:r>
                      <w:r w:rsidRPr="0020792E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- </w:t>
                      </w:r>
                      <w:r w:rsidRPr="0020792E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خط السلطة</w:t>
                      </w:r>
                      <w:r w:rsidRPr="0020792E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-</w:t>
                      </w:r>
                      <w:r w:rsidRPr="0020792E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العدل</w:t>
                      </w:r>
                      <w: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- </w:t>
                      </w:r>
                      <w:r w:rsidRPr="0020792E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20792E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الانضباط</w:t>
                      </w:r>
                      <w:r w:rsidRPr="0020792E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- </w:t>
                      </w:r>
                      <w:r w:rsidRPr="0020792E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المبادرة</w:t>
                      </w:r>
                      <w:r w:rsidRPr="0020792E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C6D98" w:rsidRDefault="00FA630A" w:rsidP="0020792E">
                      <w:pPr>
                        <w:pStyle w:val="NoSpacing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  <w:p w:rsidR="00FA630A" w:rsidRPr="008C6D98" w:rsidRDefault="00FA630A" w:rsidP="0000091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6555" w:rsidRPr="00CE6555">
        <w:rPr>
          <w:rFonts w:asciiTheme="minorBidi" w:hAnsiTheme="minorBidi" w:cstheme="minorBidi"/>
          <w:sz w:val="24"/>
          <w:szCs w:val="24"/>
          <w:rtl/>
        </w:rPr>
        <w:t>أنواع السلطة في المنظمة</w:t>
      </w:r>
    </w:p>
    <w:p w:rsidR="00CE6555" w:rsidRPr="00CE6555" w:rsidRDefault="00CE6555" w:rsidP="00E95B2A">
      <w:pPr>
        <w:keepNext/>
        <w:numPr>
          <w:ilvl w:val="0"/>
          <w:numId w:val="26"/>
        </w:numPr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كيفية تنظيم المؤسسات</w:t>
      </w:r>
    </w:p>
    <w:p w:rsidR="00EB35D7" w:rsidRPr="00164FD2" w:rsidRDefault="00CE6555" w:rsidP="00164FD2">
      <w:pPr>
        <w:numPr>
          <w:ilvl w:val="0"/>
          <w:numId w:val="26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جو العمل والعلاقات الإنسانية في المنظمة</w:t>
      </w:r>
    </w:p>
    <w:p w:rsidR="00EB35D7" w:rsidRDefault="00EB35D7" w:rsidP="00946413">
      <w:pPr>
        <w:spacing w:after="0" w:line="240" w:lineRule="auto"/>
        <w:contextualSpacing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5F6F14" w:rsidRPr="00946413" w:rsidRDefault="00125B74" w:rsidP="00946413">
      <w:p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27</w:t>
      </w:r>
      <w:r w:rsidR="00276E39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</w:t>
      </w:r>
      <w:r w:rsidR="005F6F14" w:rsidRPr="00FC36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ليس من </w:t>
      </w:r>
      <w:r w:rsidR="005F6F14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إ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سهامات </w:t>
      </w:r>
      <w:r w:rsidR="005F6F14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</w:rPr>
        <w:t>Fayol</w:t>
      </w:r>
      <w:r w:rsidR="005F6F14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:</w:t>
      </w:r>
      <w:r w:rsidR="005F6F14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5F6F14" w:rsidRPr="00FC365E" w:rsidRDefault="005F6F14" w:rsidP="005F6F14">
      <w:pPr>
        <w:pStyle w:val="ListParagraph"/>
        <w:numPr>
          <w:ilvl w:val="0"/>
          <w:numId w:val="433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حصر انشطة المؤسسة</w:t>
      </w:r>
    </w:p>
    <w:p w:rsidR="005F6F14" w:rsidRPr="00FC365E" w:rsidRDefault="005F6F14" w:rsidP="005F6F14">
      <w:pPr>
        <w:pStyle w:val="ListParagraph"/>
        <w:numPr>
          <w:ilvl w:val="0"/>
          <w:numId w:val="433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حصر وظائف الادارة</w:t>
      </w:r>
    </w:p>
    <w:p w:rsidR="005F6F14" w:rsidRPr="00FC365E" w:rsidRDefault="005F6F14" w:rsidP="005F6F14">
      <w:pPr>
        <w:pStyle w:val="ListParagraph"/>
        <w:numPr>
          <w:ilvl w:val="0"/>
          <w:numId w:val="433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اعداد مبادئ للادارة</w:t>
      </w:r>
    </w:p>
    <w:p w:rsidR="005F6F14" w:rsidRPr="00ED2718" w:rsidRDefault="005F6F14" w:rsidP="005F6F14">
      <w:pPr>
        <w:pStyle w:val="ListParagraph"/>
        <w:numPr>
          <w:ilvl w:val="0"/>
          <w:numId w:val="43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D271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اعداد طرق ومعايير العمل</w:t>
      </w:r>
    </w:p>
    <w:p w:rsidR="00CE6555" w:rsidRPr="00CE6555" w:rsidRDefault="00125B74" w:rsidP="00CE6555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lastRenderedPageBreak/>
        <w:t>28</w:t>
      </w:r>
      <w:r w:rsidR="00276E39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-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ليس من ضمن أنشطة المؤسسة التي قدمها 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</w:rPr>
        <w:t>Fayol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>:</w:t>
      </w:r>
    </w:p>
    <w:p w:rsidR="00CE6555" w:rsidRPr="00CE6555" w:rsidRDefault="00CE6555" w:rsidP="00E95B2A">
      <w:pPr>
        <w:numPr>
          <w:ilvl w:val="0"/>
          <w:numId w:val="2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الوظيفة التقنية</w:t>
      </w:r>
    </w:p>
    <w:p w:rsidR="00CE6555" w:rsidRPr="00CE6555" w:rsidRDefault="00CE6555" w:rsidP="00E95B2A">
      <w:pPr>
        <w:keepNext/>
        <w:numPr>
          <w:ilvl w:val="0"/>
          <w:numId w:val="27"/>
        </w:numPr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وظيفة الموارد البشرية</w:t>
      </w:r>
    </w:p>
    <w:p w:rsidR="00CE6555" w:rsidRPr="00CE6555" w:rsidRDefault="00CE6555" w:rsidP="00E95B2A">
      <w:pPr>
        <w:numPr>
          <w:ilvl w:val="0"/>
          <w:numId w:val="2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وظيفة المحاسبة</w:t>
      </w:r>
    </w:p>
    <w:p w:rsidR="00CE6555" w:rsidRPr="00CE6555" w:rsidRDefault="00CE6555" w:rsidP="00E95B2A">
      <w:pPr>
        <w:numPr>
          <w:ilvl w:val="0"/>
          <w:numId w:val="2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الوظيفة الأمنية</w:t>
      </w:r>
    </w:p>
    <w:p w:rsidR="00CE6555" w:rsidRDefault="00CE6555" w:rsidP="00CE6555">
      <w:pPr>
        <w:spacing w:after="0" w:line="240" w:lineRule="auto"/>
        <w:rPr>
          <w:rFonts w:asciiTheme="minorBidi" w:hAnsiTheme="minorBidi" w:cstheme="minorBidi"/>
          <w:sz w:val="24"/>
          <w:szCs w:val="24"/>
          <w:rtl/>
        </w:rPr>
      </w:pPr>
    </w:p>
    <w:p w:rsidR="00807759" w:rsidRPr="00807759" w:rsidRDefault="00125B74" w:rsidP="00807759">
      <w:pPr>
        <w:contextualSpacing/>
        <w:rPr>
          <w:rFonts w:asciiTheme="minorBidi" w:hAnsiTheme="minorBidi" w:cstheme="minorBidi"/>
          <w:b/>
          <w:bCs/>
          <w:color w:val="7030A0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29</w:t>
      </w:r>
      <w:r w:rsidR="00276E39">
        <w:rPr>
          <w:rFonts w:asciiTheme="minorBidi" w:hAnsiTheme="minorBidi" w:cstheme="minorBidi" w:hint="cs"/>
          <w:b/>
          <w:bCs/>
          <w:color w:val="7030A0"/>
          <w:sz w:val="24"/>
          <w:szCs w:val="24"/>
          <w:rtl/>
        </w:rPr>
        <w:t>-</w:t>
      </w:r>
      <w:r w:rsidR="00807759" w:rsidRPr="00807759">
        <w:rPr>
          <w:rFonts w:asciiTheme="minorBidi" w:hAnsiTheme="minorBidi" w:cstheme="minorBidi"/>
          <w:b/>
          <w:bCs/>
          <w:color w:val="7030A0"/>
          <w:sz w:val="24"/>
          <w:szCs w:val="24"/>
          <w:rtl/>
        </w:rPr>
        <w:t xml:space="preserve">لم يدخل ضمن وظائف المؤسسة التي حصرها </w:t>
      </w:r>
      <w:r w:rsidR="00807759" w:rsidRPr="00807759">
        <w:rPr>
          <w:rFonts w:asciiTheme="minorBidi" w:hAnsiTheme="minorBidi" w:cstheme="minorBidi"/>
          <w:b/>
          <w:bCs/>
          <w:color w:val="7030A0"/>
          <w:sz w:val="24"/>
          <w:szCs w:val="24"/>
        </w:rPr>
        <w:t>Fayol</w:t>
      </w:r>
      <w:r w:rsidR="00807759" w:rsidRPr="00807759">
        <w:rPr>
          <w:rFonts w:asciiTheme="minorBidi" w:hAnsiTheme="minorBidi" w:cstheme="minorBidi"/>
          <w:b/>
          <w:bCs/>
          <w:color w:val="7030A0"/>
          <w:sz w:val="24"/>
          <w:szCs w:val="24"/>
          <w:rtl/>
        </w:rPr>
        <w:t xml:space="preserve"> :</w:t>
      </w:r>
    </w:p>
    <w:p w:rsidR="00807759" w:rsidRPr="00807759" w:rsidRDefault="00807759" w:rsidP="00E95B2A">
      <w:pPr>
        <w:numPr>
          <w:ilvl w:val="0"/>
          <w:numId w:val="34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807759">
        <w:rPr>
          <w:rFonts w:asciiTheme="minorBidi" w:hAnsiTheme="minorBidi" w:cstheme="minorBidi"/>
          <w:sz w:val="24"/>
          <w:szCs w:val="24"/>
          <w:rtl/>
        </w:rPr>
        <w:t>التجارية</w:t>
      </w:r>
    </w:p>
    <w:p w:rsidR="00807759" w:rsidRPr="00807759" w:rsidRDefault="0020792E" w:rsidP="00E95B2A">
      <w:pPr>
        <w:numPr>
          <w:ilvl w:val="0"/>
          <w:numId w:val="34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00091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7B3D5F" wp14:editId="46EE2F64">
                <wp:simplePos x="0" y="0"/>
                <wp:positionH relativeFrom="column">
                  <wp:posOffset>-771525</wp:posOffset>
                </wp:positionH>
                <wp:positionV relativeFrom="paragraph">
                  <wp:posOffset>214630</wp:posOffset>
                </wp:positionV>
                <wp:extent cx="3267075" cy="2305050"/>
                <wp:effectExtent l="0" t="0" r="28575" b="19050"/>
                <wp:wrapNone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305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C6D98" w:rsidRDefault="00FA630A" w:rsidP="0020792E">
                            <w:pPr>
                              <w:pStyle w:val="BalloonText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FA630A" w:rsidRPr="008C6D98" w:rsidRDefault="00FA630A" w:rsidP="00000914">
                            <w:pPr>
                              <w:pStyle w:val="BalloonText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>
                                  <wp:extent cx="3057525" cy="2028825"/>
                                  <wp:effectExtent l="0" t="0" r="9525" b="9525"/>
                                  <wp:docPr id="197" name="Picture 1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" name="Capture.PN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57525" cy="20288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B3D5F" id="Text Box 196" o:spid="_x0000_s1041" type="#_x0000_t202" style="position:absolute;left:0;text-align:left;margin-left:-60.75pt;margin-top:16.9pt;width:257.25pt;height:18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" fillcolor="window" strokeweight=".5pt">
                <v:textbox>
                  <w:txbxContent>
                    <w:p w:rsidR="00FA630A" w:rsidRPr="008C6D98" w:rsidRDefault="00FA630A" w:rsidP="0020792E">
                      <w:pPr>
                        <w:pStyle w:val="BalloonText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  <w:p w:rsidR="00FA630A" w:rsidRPr="008C6D98" w:rsidRDefault="00FA630A" w:rsidP="00000914">
                      <w:pPr>
                        <w:pStyle w:val="BalloonText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>
                            <wp:extent cx="3057525" cy="2028825"/>
                            <wp:effectExtent l="0" t="0" r="9525" b="9525"/>
                            <wp:docPr id="197" name="Picture 1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" name="Capture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57525" cy="20288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07759" w:rsidRPr="00807759">
        <w:rPr>
          <w:rFonts w:asciiTheme="minorBidi" w:hAnsiTheme="minorBidi" w:cstheme="minorBidi"/>
          <w:sz w:val="24"/>
          <w:szCs w:val="24"/>
          <w:rtl/>
        </w:rPr>
        <w:t>الأمنية</w:t>
      </w:r>
    </w:p>
    <w:p w:rsidR="00807759" w:rsidRPr="00807759" w:rsidRDefault="00807759" w:rsidP="00E95B2A">
      <w:pPr>
        <w:numPr>
          <w:ilvl w:val="0"/>
          <w:numId w:val="34"/>
        </w:numPr>
        <w:contextualSpacing/>
        <w:rPr>
          <w:rFonts w:asciiTheme="minorBidi" w:hAnsiTheme="minorBidi" w:cstheme="minorBidi"/>
          <w:sz w:val="24"/>
          <w:szCs w:val="24"/>
        </w:rPr>
      </w:pPr>
      <w:r w:rsidRPr="00807759">
        <w:rPr>
          <w:rFonts w:asciiTheme="minorBidi" w:hAnsiTheme="minorBidi" w:cstheme="minorBidi"/>
          <w:sz w:val="24"/>
          <w:szCs w:val="24"/>
          <w:rtl/>
        </w:rPr>
        <w:t>التقنية</w:t>
      </w:r>
    </w:p>
    <w:p w:rsidR="00807759" w:rsidRPr="00807759" w:rsidRDefault="00807759" w:rsidP="00E95B2A">
      <w:pPr>
        <w:numPr>
          <w:ilvl w:val="0"/>
          <w:numId w:val="34"/>
        </w:numPr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</w:pPr>
      <w:r w:rsidRPr="00807759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الإدارية</w:t>
      </w:r>
    </w:p>
    <w:p w:rsidR="0052368D" w:rsidRPr="0052368D" w:rsidRDefault="00125B74" w:rsidP="0052368D">
      <w:pPr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30</w:t>
      </w:r>
      <w:r w:rsidR="00276E39"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-</w:t>
      </w:r>
      <w:r w:rsidR="0052368D" w:rsidRPr="0052368D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 xml:space="preserve">يرجع حصر أنشطة </w:t>
      </w:r>
      <w:r w:rsidR="0052368D" w:rsidRPr="0052368D">
        <w:rPr>
          <w:rFonts w:asciiTheme="minorBidi" w:hAnsiTheme="minorBidi" w:cstheme="minorBidi"/>
          <w:b/>
          <w:bCs/>
          <w:color w:val="F79646" w:themeColor="accent6"/>
          <w:sz w:val="24"/>
          <w:szCs w:val="24"/>
          <w:rtl/>
        </w:rPr>
        <w:t>المؤسسة في وظائف إلى:</w:t>
      </w:r>
      <w:r w:rsidR="0052368D" w:rsidRPr="0052368D">
        <w:rPr>
          <w:rFonts w:asciiTheme="minorBidi" w:hAnsiTheme="minorBidi" w:cstheme="minorBidi" w:hint="cs"/>
          <w:b/>
          <w:bCs/>
          <w:color w:val="F79646" w:themeColor="accent6"/>
          <w:sz w:val="24"/>
          <w:szCs w:val="24"/>
          <w:rtl/>
        </w:rPr>
        <w:t>2</w:t>
      </w:r>
    </w:p>
    <w:p w:rsidR="0052368D" w:rsidRPr="0052368D" w:rsidRDefault="0052368D" w:rsidP="00E95B2A">
      <w:pPr>
        <w:numPr>
          <w:ilvl w:val="0"/>
          <w:numId w:val="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52368D">
        <w:rPr>
          <w:rFonts w:asciiTheme="minorBidi" w:hAnsiTheme="minorBidi" w:cstheme="minorBidi"/>
          <w:sz w:val="24"/>
          <w:szCs w:val="24"/>
        </w:rPr>
        <w:t>Taylor</w:t>
      </w:r>
    </w:p>
    <w:p w:rsidR="0052368D" w:rsidRPr="0052368D" w:rsidRDefault="0052368D" w:rsidP="00E95B2A">
      <w:pPr>
        <w:numPr>
          <w:ilvl w:val="0"/>
          <w:numId w:val="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52368D">
        <w:rPr>
          <w:rFonts w:asciiTheme="minorBidi" w:hAnsiTheme="minorBidi" w:cstheme="minorBidi"/>
          <w:sz w:val="24"/>
          <w:szCs w:val="24"/>
        </w:rPr>
        <w:t>Mayo</w:t>
      </w:r>
    </w:p>
    <w:p w:rsidR="0052368D" w:rsidRPr="0052368D" w:rsidRDefault="0052368D" w:rsidP="00E95B2A">
      <w:pPr>
        <w:numPr>
          <w:ilvl w:val="0"/>
          <w:numId w:val="9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52368D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>Fayol</w:t>
      </w:r>
    </w:p>
    <w:p w:rsidR="0052368D" w:rsidRPr="0052368D" w:rsidRDefault="0052368D" w:rsidP="00E95B2A">
      <w:pPr>
        <w:numPr>
          <w:ilvl w:val="0"/>
          <w:numId w:val="9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52368D">
        <w:rPr>
          <w:rFonts w:asciiTheme="minorBidi" w:hAnsiTheme="minorBidi" w:cstheme="minorBidi"/>
          <w:sz w:val="24"/>
          <w:szCs w:val="24"/>
        </w:rPr>
        <w:t>Weber</w:t>
      </w:r>
    </w:p>
    <w:p w:rsidR="00CE6555" w:rsidRPr="00CE6555" w:rsidRDefault="00125B74" w:rsidP="00CE6555">
      <w:pPr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31</w:t>
      </w:r>
      <w:r w:rsidR="00276E39">
        <w:rPr>
          <w:rFonts w:asciiTheme="minorBidi" w:hAnsiTheme="minorBidi" w:cstheme="minorBidi" w:hint="cs"/>
          <w:b/>
          <w:bCs/>
          <w:color w:val="0070C0"/>
          <w:sz w:val="24"/>
          <w:szCs w:val="24"/>
          <w:rtl/>
        </w:rPr>
        <w:t>-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 xml:space="preserve">ليس من ضمن وظائف الإدارة التي حددها 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</w:rPr>
        <w:t>Fayol</w:t>
      </w:r>
      <w:r w:rsidR="00CE6555" w:rsidRPr="00CE6555">
        <w:rPr>
          <w:rFonts w:asciiTheme="minorBidi" w:hAnsiTheme="minorBidi" w:cstheme="minorBidi"/>
          <w:b/>
          <w:bCs/>
          <w:color w:val="0070C0"/>
          <w:sz w:val="24"/>
          <w:szCs w:val="24"/>
          <w:rtl/>
        </w:rPr>
        <w:t>:</w:t>
      </w:r>
    </w:p>
    <w:p w:rsidR="00CE6555" w:rsidRPr="00CE6555" w:rsidRDefault="00CE6555" w:rsidP="00E95B2A">
      <w:pPr>
        <w:numPr>
          <w:ilvl w:val="0"/>
          <w:numId w:val="2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التقدير</w:t>
      </w:r>
    </w:p>
    <w:p w:rsidR="00CE6555" w:rsidRPr="00CE6555" w:rsidRDefault="00CE6555" w:rsidP="00E95B2A">
      <w:pPr>
        <w:numPr>
          <w:ilvl w:val="0"/>
          <w:numId w:val="2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التنسيق</w:t>
      </w:r>
    </w:p>
    <w:p w:rsidR="00CE6555" w:rsidRPr="00CE6555" w:rsidRDefault="00CE6555" w:rsidP="00E95B2A">
      <w:pPr>
        <w:numPr>
          <w:ilvl w:val="0"/>
          <w:numId w:val="28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القيادة</w:t>
      </w:r>
    </w:p>
    <w:p w:rsidR="00CE6555" w:rsidRPr="00CE6555" w:rsidRDefault="00CE6555" w:rsidP="00E95B2A">
      <w:pPr>
        <w:keepNext/>
        <w:numPr>
          <w:ilvl w:val="0"/>
          <w:numId w:val="28"/>
        </w:numPr>
        <w:spacing w:after="0" w:line="240" w:lineRule="auto"/>
        <w:contextualSpacing/>
        <w:outlineLvl w:val="1"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التوجيه</w:t>
      </w:r>
    </w:p>
    <w:p w:rsidR="00807759" w:rsidRPr="00807759" w:rsidRDefault="008E5A76" w:rsidP="00807759">
      <w:pPr>
        <w:spacing w:after="0" w:line="240" w:lineRule="auto"/>
        <w:rPr>
          <w:rFonts w:asciiTheme="minorBidi" w:hAnsiTheme="minorBidi" w:cstheme="minorBidi"/>
          <w:sz w:val="24"/>
          <w:szCs w:val="24"/>
          <w:rtl/>
        </w:rPr>
      </w:pPr>
      <w:r w:rsidRPr="0052368D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98C6FD" wp14:editId="2716C0BD">
                <wp:simplePos x="0" y="0"/>
                <wp:positionH relativeFrom="column">
                  <wp:posOffset>-638175</wp:posOffset>
                </wp:positionH>
                <wp:positionV relativeFrom="paragraph">
                  <wp:posOffset>217805</wp:posOffset>
                </wp:positionV>
                <wp:extent cx="3267075" cy="2428875"/>
                <wp:effectExtent l="0" t="0" r="28575" b="28575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428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C6D98" w:rsidRDefault="00FA630A" w:rsidP="0052368D">
                            <w:pPr>
                              <w:pStyle w:val="BalloonText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FA630A" w:rsidRPr="008C6D98" w:rsidRDefault="00FA630A" w:rsidP="0052368D">
                            <w:pPr>
                              <w:pStyle w:val="BalloonText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1AE3416B" wp14:editId="1B515EAB">
                                  <wp:extent cx="3006725" cy="2207260"/>
                                  <wp:effectExtent l="0" t="0" r="3175" b="2540"/>
                                  <wp:docPr id="200" name="Picture 2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0" name="Capture.PN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06725" cy="2207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8C6FD" id="Text Box 198" o:spid="_x0000_s1042" type="#_x0000_t202" style="position:absolute;left:0;text-align:left;margin-left:-50.25pt;margin-top:17.15pt;width:257.25pt;height:19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" fillcolor="window" strokeweight=".5pt">
                <v:textbox>
                  <w:txbxContent>
                    <w:p w:rsidR="00FA630A" w:rsidRPr="008C6D98" w:rsidRDefault="00FA630A" w:rsidP="0052368D">
                      <w:pPr>
                        <w:pStyle w:val="BalloonText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  <w:p w:rsidR="00FA630A" w:rsidRPr="008C6D98" w:rsidRDefault="00FA630A" w:rsidP="0052368D">
                      <w:pPr>
                        <w:pStyle w:val="BalloonText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1AE3416B" wp14:editId="1B515EAB">
                            <wp:extent cx="3006725" cy="2207260"/>
                            <wp:effectExtent l="0" t="0" r="3175" b="2540"/>
                            <wp:docPr id="200" name="Picture 2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0" name="Capture.PN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06725" cy="22072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07759" w:rsidRPr="00807759" w:rsidRDefault="00125B74" w:rsidP="00807759">
      <w:pPr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32</w:t>
      </w:r>
      <w:r w:rsidR="00276E39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807759" w:rsidRPr="00807759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حصر وظائف الإدارة هو</w:t>
      </w:r>
      <w:r w:rsidR="00807759" w:rsidRPr="00807759">
        <w:rPr>
          <w:rFonts w:asciiTheme="minorBidi" w:hAnsiTheme="minorBidi" w:cstheme="minorBidi"/>
          <w:b/>
          <w:bCs/>
          <w:color w:val="ED7D31"/>
          <w:sz w:val="24"/>
          <w:szCs w:val="24"/>
        </w:rPr>
        <w:t>:</w:t>
      </w:r>
      <w:r w:rsidR="00807759" w:rsidRPr="00807759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807759" w:rsidRPr="00807759" w:rsidRDefault="00807759" w:rsidP="00E95B2A">
      <w:pPr>
        <w:numPr>
          <w:ilvl w:val="0"/>
          <w:numId w:val="16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</w:pPr>
      <w:r w:rsidRPr="00807759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Fayol </w:t>
      </w:r>
    </w:p>
    <w:p w:rsidR="00807759" w:rsidRPr="00807759" w:rsidRDefault="00807759" w:rsidP="00E95B2A">
      <w:pPr>
        <w:numPr>
          <w:ilvl w:val="0"/>
          <w:numId w:val="16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807759">
        <w:rPr>
          <w:rFonts w:asciiTheme="minorBidi" w:hAnsiTheme="minorBidi" w:cstheme="minorBidi"/>
          <w:sz w:val="24"/>
          <w:szCs w:val="24"/>
        </w:rPr>
        <w:t>Taylor</w:t>
      </w:r>
    </w:p>
    <w:p w:rsidR="00807759" w:rsidRPr="00807759" w:rsidRDefault="00807759" w:rsidP="00E95B2A">
      <w:pPr>
        <w:numPr>
          <w:ilvl w:val="0"/>
          <w:numId w:val="16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807759">
        <w:rPr>
          <w:rFonts w:asciiTheme="minorBidi" w:hAnsiTheme="minorBidi" w:cstheme="minorBidi"/>
          <w:sz w:val="24"/>
          <w:szCs w:val="24"/>
        </w:rPr>
        <w:t>Weber</w:t>
      </w:r>
    </w:p>
    <w:p w:rsidR="00276E39" w:rsidRDefault="00807759" w:rsidP="00276E39">
      <w:pPr>
        <w:numPr>
          <w:ilvl w:val="0"/>
          <w:numId w:val="16"/>
        </w:numPr>
        <w:spacing w:after="0" w:line="240" w:lineRule="auto"/>
        <w:contextualSpacing/>
        <w:rPr>
          <w:rFonts w:asciiTheme="minorBidi" w:hAnsiTheme="minorBidi" w:cstheme="minorBidi"/>
          <w:i/>
          <w:iCs/>
          <w:sz w:val="24"/>
          <w:szCs w:val="24"/>
        </w:rPr>
      </w:pPr>
      <w:r w:rsidRPr="00807759">
        <w:rPr>
          <w:rFonts w:asciiTheme="minorBidi" w:hAnsiTheme="minorBidi" w:cstheme="minorBidi"/>
          <w:sz w:val="24"/>
          <w:szCs w:val="24"/>
        </w:rPr>
        <w:t>Mayo</w:t>
      </w:r>
    </w:p>
    <w:p w:rsidR="00276E39" w:rsidRDefault="00276E39" w:rsidP="00276E39">
      <w:pPr>
        <w:spacing w:after="0" w:line="240" w:lineRule="auto"/>
        <w:ind w:left="720"/>
        <w:contextualSpacing/>
        <w:rPr>
          <w:rFonts w:asciiTheme="minorBidi" w:hAnsiTheme="minorBidi" w:cstheme="minorBidi"/>
          <w:i/>
          <w:iCs/>
          <w:sz w:val="24"/>
          <w:szCs w:val="24"/>
        </w:rPr>
      </w:pPr>
    </w:p>
    <w:p w:rsidR="00CE6555" w:rsidRPr="00276E39" w:rsidRDefault="00125B74" w:rsidP="009F5797">
      <w:pPr>
        <w:spacing w:after="0" w:line="240" w:lineRule="auto"/>
        <w:contextualSpacing/>
        <w:rPr>
          <w:rFonts w:asciiTheme="minorBidi" w:hAnsiTheme="minorBidi" w:cstheme="minorBidi"/>
          <w:i/>
          <w:iCs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>33</w:t>
      </w:r>
      <w:r w:rsidR="009F5797"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t xml:space="preserve">- </w:t>
      </w:r>
      <w:r w:rsidR="00CE6555" w:rsidRPr="00276E39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>تم إعداد مبادئ الإدارة من طرف</w:t>
      </w:r>
      <w:r w:rsidR="00CE6555" w:rsidRPr="00276E39">
        <w:rPr>
          <w:rFonts w:asciiTheme="minorBidi" w:hAnsiTheme="minorBidi" w:cstheme="minorBidi"/>
          <w:b/>
          <w:bCs/>
          <w:color w:val="00B0F0"/>
          <w:sz w:val="24"/>
          <w:szCs w:val="24"/>
        </w:rPr>
        <w:t>:</w:t>
      </w:r>
    </w:p>
    <w:p w:rsidR="00CE6555" w:rsidRPr="00CE6555" w:rsidRDefault="00CE6555" w:rsidP="00E95B2A">
      <w:pPr>
        <w:numPr>
          <w:ilvl w:val="0"/>
          <w:numId w:val="1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</w:rPr>
        <w:t>Taylor</w:t>
      </w:r>
    </w:p>
    <w:p w:rsidR="00CE6555" w:rsidRPr="00CE6555" w:rsidRDefault="00CE6555" w:rsidP="00E95B2A">
      <w:pPr>
        <w:numPr>
          <w:ilvl w:val="0"/>
          <w:numId w:val="1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</w:rPr>
        <w:t>Mayo</w:t>
      </w:r>
    </w:p>
    <w:p w:rsidR="00CE6555" w:rsidRPr="00CE6555" w:rsidRDefault="00CE6555" w:rsidP="00E95B2A">
      <w:pPr>
        <w:numPr>
          <w:ilvl w:val="0"/>
          <w:numId w:val="10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>Fayol</w:t>
      </w:r>
    </w:p>
    <w:p w:rsidR="00DB129A" w:rsidRPr="00DB129A" w:rsidRDefault="00CE6555" w:rsidP="00DB129A">
      <w:pPr>
        <w:numPr>
          <w:ilvl w:val="0"/>
          <w:numId w:val="10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</w:rPr>
        <w:t>Weber</w:t>
      </w:r>
    </w:p>
    <w:p w:rsidR="00CE6555" w:rsidRPr="00CE6555" w:rsidRDefault="00C41433" w:rsidP="00DB129A">
      <w:pPr>
        <w:spacing w:after="0"/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34</w:t>
      </w:r>
      <w:r w:rsidR="009F5797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 xml:space="preserve">- 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من حدد 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 14 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مبدأ للإدارة هو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</w:rPr>
        <w:t>: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CE6555" w:rsidRPr="00CE6555" w:rsidRDefault="00CE6555" w:rsidP="00DB129A">
      <w:pPr>
        <w:numPr>
          <w:ilvl w:val="0"/>
          <w:numId w:val="1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</w:rPr>
        <w:t>Taylor</w:t>
      </w:r>
    </w:p>
    <w:p w:rsidR="00CE6555" w:rsidRPr="00CE6555" w:rsidRDefault="00CE6555" w:rsidP="00E95B2A">
      <w:pPr>
        <w:numPr>
          <w:ilvl w:val="0"/>
          <w:numId w:val="1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</w:rPr>
        <w:t>Weber</w:t>
      </w:r>
    </w:p>
    <w:p w:rsidR="00CE6555" w:rsidRPr="00CE6555" w:rsidRDefault="00CE6555" w:rsidP="00E95B2A">
      <w:pPr>
        <w:numPr>
          <w:ilvl w:val="0"/>
          <w:numId w:val="17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>Fayol</w:t>
      </w:r>
    </w:p>
    <w:p w:rsidR="00CE6555" w:rsidRDefault="00CE6555" w:rsidP="00164FD2">
      <w:pPr>
        <w:numPr>
          <w:ilvl w:val="0"/>
          <w:numId w:val="17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</w:rPr>
        <w:t>Mintzberg</w:t>
      </w:r>
    </w:p>
    <w:p w:rsidR="00DB129A" w:rsidRPr="00164FD2" w:rsidRDefault="00DB129A" w:rsidP="00DB129A">
      <w:pPr>
        <w:spacing w:after="0" w:line="240" w:lineRule="auto"/>
        <w:ind w:left="720"/>
        <w:contextualSpacing/>
        <w:rPr>
          <w:rFonts w:asciiTheme="minorBidi" w:hAnsiTheme="minorBidi" w:cstheme="minorBidi"/>
          <w:sz w:val="24"/>
          <w:szCs w:val="24"/>
          <w:rtl/>
        </w:rPr>
      </w:pPr>
    </w:p>
    <w:p w:rsidR="00CE6555" w:rsidRPr="00CE6555" w:rsidRDefault="00164FD2" w:rsidP="00164FD2">
      <w:pPr>
        <w:spacing w:after="0"/>
        <w:rPr>
          <w:rFonts w:asciiTheme="minorBidi" w:hAnsiTheme="minorBidi" w:cstheme="minorBidi"/>
          <w:b/>
          <w:bCs/>
          <w:color w:val="ED7D31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35</w:t>
      </w:r>
      <w:r w:rsidR="009F5797">
        <w:rPr>
          <w:rFonts w:asciiTheme="minorBidi" w:hAnsiTheme="minorBidi" w:cstheme="minorBidi" w:hint="cs"/>
          <w:b/>
          <w:bCs/>
          <w:color w:val="ED7D31"/>
          <w:sz w:val="24"/>
          <w:szCs w:val="24"/>
          <w:rtl/>
        </w:rPr>
        <w:t>-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من اسهامات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 Fayol 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أنه قدم</w:t>
      </w:r>
      <w:r w:rsidR="00CE6555" w:rsidRPr="00CE6555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: </w:t>
      </w:r>
    </w:p>
    <w:p w:rsidR="00CE6555" w:rsidRPr="00CE6555" w:rsidRDefault="00CE6555" w:rsidP="00164FD2">
      <w:pPr>
        <w:numPr>
          <w:ilvl w:val="0"/>
          <w:numId w:val="2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12 مبدأ للإدارة</w:t>
      </w:r>
      <w:r w:rsidRPr="00CE6555">
        <w:rPr>
          <w:rFonts w:asciiTheme="minorBidi" w:hAnsiTheme="minorBidi" w:cstheme="minorBidi"/>
          <w:sz w:val="24"/>
          <w:szCs w:val="24"/>
        </w:rPr>
        <w:t xml:space="preserve"> .</w:t>
      </w:r>
    </w:p>
    <w:p w:rsidR="00CE6555" w:rsidRPr="00CE6555" w:rsidRDefault="00CE6555" w:rsidP="00E95B2A">
      <w:pPr>
        <w:numPr>
          <w:ilvl w:val="0"/>
          <w:numId w:val="22"/>
        </w:numPr>
        <w:spacing w:after="0" w:line="240" w:lineRule="auto"/>
        <w:contextualSpacing/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</w:pP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  <w:rtl/>
        </w:rPr>
        <w:t>14 مبدأ للإدارة</w:t>
      </w:r>
      <w:r w:rsidRPr="00CE6555">
        <w:rPr>
          <w:rFonts w:asciiTheme="minorBidi" w:hAnsiTheme="minorBidi" w:cstheme="minorBidi"/>
          <w:b/>
          <w:bCs/>
          <w:color w:val="FF0000"/>
          <w:sz w:val="24"/>
          <w:szCs w:val="24"/>
          <w:u w:val="single"/>
        </w:rPr>
        <w:t xml:space="preserve"> .</w:t>
      </w:r>
    </w:p>
    <w:p w:rsidR="00CE6555" w:rsidRPr="00CE6555" w:rsidRDefault="00CE6555" w:rsidP="00E95B2A">
      <w:pPr>
        <w:numPr>
          <w:ilvl w:val="0"/>
          <w:numId w:val="2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  <w:rtl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16مبدأ للإدارة</w:t>
      </w:r>
      <w:r w:rsidRPr="00CE6555">
        <w:rPr>
          <w:rFonts w:asciiTheme="minorBidi" w:hAnsiTheme="minorBidi" w:cstheme="minorBidi"/>
          <w:sz w:val="24"/>
          <w:szCs w:val="24"/>
        </w:rPr>
        <w:t xml:space="preserve"> .</w:t>
      </w:r>
    </w:p>
    <w:p w:rsidR="00CE6555" w:rsidRPr="00CE6555" w:rsidRDefault="00CE6555" w:rsidP="00E95B2A">
      <w:pPr>
        <w:numPr>
          <w:ilvl w:val="0"/>
          <w:numId w:val="22"/>
        </w:numPr>
        <w:spacing w:after="0" w:line="240" w:lineRule="auto"/>
        <w:contextualSpacing/>
        <w:rPr>
          <w:rFonts w:asciiTheme="minorBidi" w:hAnsiTheme="minorBidi" w:cstheme="minorBidi"/>
          <w:sz w:val="24"/>
          <w:szCs w:val="24"/>
        </w:rPr>
      </w:pPr>
      <w:r w:rsidRPr="00CE6555">
        <w:rPr>
          <w:rFonts w:asciiTheme="minorBidi" w:hAnsiTheme="minorBidi" w:cstheme="minorBidi"/>
          <w:sz w:val="24"/>
          <w:szCs w:val="24"/>
          <w:rtl/>
        </w:rPr>
        <w:t>18 مبدأ للإدارة</w:t>
      </w:r>
    </w:p>
    <w:p w:rsidR="00ED7644" w:rsidRPr="00CE6555" w:rsidRDefault="00ED7644" w:rsidP="00ED7644">
      <w:pPr>
        <w:spacing w:line="240" w:lineRule="auto"/>
        <w:contextualSpacing/>
        <w:rPr>
          <w:rFonts w:asciiTheme="minorBidi" w:hAnsiTheme="minorBidi" w:cstheme="minorBidi"/>
          <w:sz w:val="24"/>
          <w:szCs w:val="24"/>
        </w:rPr>
      </w:pPr>
    </w:p>
    <w:p w:rsidR="00E87210" w:rsidRPr="00315491" w:rsidRDefault="00315491" w:rsidP="0031549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المحاضرة الرابعة </w:t>
      </w:r>
    </w:p>
    <w:p w:rsidR="00381985" w:rsidRPr="00381985" w:rsidRDefault="00ED7644" w:rsidP="00381985">
      <w:pPr>
        <w:spacing w:after="0" w:line="240" w:lineRule="auto"/>
        <w:contextualSpacing/>
        <w:rPr>
          <w:rFonts w:ascii="Arial" w:hAnsi="Arial"/>
          <w:sz w:val="28"/>
          <w:szCs w:val="28"/>
          <w:rtl/>
        </w:rPr>
      </w:pPr>
      <w:r w:rsidRPr="00ED764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C312D2" wp14:editId="0FB5B312">
                <wp:simplePos x="0" y="0"/>
                <wp:positionH relativeFrom="column">
                  <wp:posOffset>-409575</wp:posOffset>
                </wp:positionH>
                <wp:positionV relativeFrom="paragraph">
                  <wp:posOffset>218440</wp:posOffset>
                </wp:positionV>
                <wp:extent cx="3505200" cy="1257300"/>
                <wp:effectExtent l="0" t="0" r="19050" b="19050"/>
                <wp:wrapNone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257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</w:rPr>
                              <w:t xml:space="preserve">Max WEBER1864-1920 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(ماكس فيبر).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عالم اجتماع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ألماني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مدرس الاقتصاد السياسي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باحث وليس ممارس مثل 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Ford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و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Fayol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الذين كانوا كلهم يمارسون عملهم في المؤسسات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يقترح أي تنظيم ولكن يرجح من الواقع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كان يبحث في مجالات علم الاجتماع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312D2" id="Text Box 201" o:spid="_x0000_s1043" type="#_x0000_t202" style="position:absolute;left:0;text-align:left;margin-left:-32.25pt;margin-top:17.2pt;width:276pt;height:9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" fillcolor="window" strokeweight=".5pt">
                <v:textbox>
                  <w:txbxContent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</w:rPr>
                        <w:t xml:space="preserve">Max WEBER1864-1920 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(ماكس فيبر).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عالم اجتماع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ألماني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مدرس الاقتصاد السياسي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باحث وليس ممارس مثل 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Ford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و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Fayol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الذين كانوا كلهم يمارسون عملهم في المؤسسات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يقترح أي تنظيم ولكن يرجح من الواقع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كان يبحث في مجالات علم الاجتماع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81985" w:rsidRPr="00381985" w:rsidRDefault="00C41433" w:rsidP="00381985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1</w:t>
      </w:r>
      <w:r w:rsidR="009F5797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- </w:t>
      </w:r>
      <w:r w:rsidR="00381985" w:rsidRPr="00381985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كان </w:t>
      </w:r>
      <w:r w:rsidR="00381985" w:rsidRPr="00381985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Max Weber </w:t>
      </w:r>
      <w:r w:rsidR="00381985" w:rsidRPr="00381985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:</w:t>
      </w:r>
      <w:r w:rsidR="00ED7644" w:rsidRPr="00ED764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381985" w:rsidRPr="00381985" w:rsidRDefault="00381985" w:rsidP="00544A88">
      <w:pPr>
        <w:numPr>
          <w:ilvl w:val="0"/>
          <w:numId w:val="17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381985">
        <w:rPr>
          <w:rFonts w:asciiTheme="majorBidi" w:hAnsiTheme="majorBidi" w:cstheme="majorBidi"/>
          <w:sz w:val="24"/>
          <w:szCs w:val="24"/>
          <w:rtl/>
        </w:rPr>
        <w:t>مهندس</w:t>
      </w:r>
    </w:p>
    <w:p w:rsidR="00381985" w:rsidRPr="00381985" w:rsidRDefault="00381985" w:rsidP="00544A88">
      <w:pPr>
        <w:numPr>
          <w:ilvl w:val="0"/>
          <w:numId w:val="17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381985">
        <w:rPr>
          <w:rFonts w:asciiTheme="majorBidi" w:hAnsiTheme="majorBidi" w:cstheme="majorBidi"/>
          <w:sz w:val="24"/>
          <w:szCs w:val="24"/>
          <w:rtl/>
        </w:rPr>
        <w:t>عالم نفس</w:t>
      </w:r>
    </w:p>
    <w:p w:rsidR="00381985" w:rsidRPr="00381985" w:rsidRDefault="00381985" w:rsidP="00544A88">
      <w:pPr>
        <w:keepNext/>
        <w:numPr>
          <w:ilvl w:val="0"/>
          <w:numId w:val="173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381985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عالم إجتماع</w:t>
      </w:r>
    </w:p>
    <w:p w:rsidR="00381985" w:rsidRDefault="00381985" w:rsidP="00544A88">
      <w:pPr>
        <w:numPr>
          <w:ilvl w:val="0"/>
          <w:numId w:val="17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381985">
        <w:rPr>
          <w:rFonts w:asciiTheme="majorBidi" w:hAnsiTheme="majorBidi" w:cstheme="majorBidi"/>
          <w:sz w:val="24"/>
          <w:szCs w:val="24"/>
          <w:rtl/>
        </w:rPr>
        <w:t>عالم أحياء</w:t>
      </w:r>
    </w:p>
    <w:p w:rsidR="00944259" w:rsidRDefault="00944259" w:rsidP="00944259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ED7644" w:rsidRDefault="00ED7644" w:rsidP="00944259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ED7644" w:rsidRPr="00944259" w:rsidRDefault="00ED7644" w:rsidP="00944259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D7644" w:rsidRPr="00ED7644" w:rsidRDefault="00AA570D" w:rsidP="00ED7644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AA570D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31D628C" wp14:editId="195A3A2D">
                <wp:simplePos x="0" y="0"/>
                <wp:positionH relativeFrom="column">
                  <wp:posOffset>-685800</wp:posOffset>
                </wp:positionH>
                <wp:positionV relativeFrom="paragraph">
                  <wp:posOffset>0</wp:posOffset>
                </wp:positionV>
                <wp:extent cx="3505200" cy="1295400"/>
                <wp:effectExtent l="0" t="0" r="19050" b="19050"/>
                <wp:wrapNone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295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AA570D" w:rsidRDefault="00FA630A" w:rsidP="00AA570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إسهامات 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Max WEBER</w:t>
                            </w:r>
                          </w:p>
                          <w:p w:rsidR="00FA630A" w:rsidRPr="00AA570D" w:rsidRDefault="00FA630A" w:rsidP="00AA570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من أهم إسهاماته أن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 ..</w:t>
                            </w:r>
                          </w:p>
                          <w:p w:rsidR="00FA630A" w:rsidRPr="00AA570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7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فرق بين الحكم والسلطة </w:t>
                            </w:r>
                          </w:p>
                          <w:p w:rsidR="00FA630A" w:rsidRPr="00AA570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الحكم 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(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power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): 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قدرة جهة معينة (شخص أو هيئة ...) على فرض تنفيذ أوامرها على جهة آخر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الحكم يحمل مفهوم القوة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AA570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السلطة  (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authority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):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قدرة جهة معينة على جعل جهة أخرى تطيع الأوامر وتتبع التوجيهات طوعا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السلطة لا تحمل مفهوم القوة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ED7644" w:rsidRDefault="00FA630A" w:rsidP="00AA570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D628C" id="Text Box 203" o:spid="_x0000_s1044" type="#_x0000_t202" style="position:absolute;left:0;text-align:left;margin-left:-54pt;margin-top:0;width:276pt;height:10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" fillcolor="window" strokeweight=".5pt">
                <v:textbox>
                  <w:txbxContent>
                    <w:p w:rsidR="00FA630A" w:rsidRPr="00AA570D" w:rsidRDefault="00FA630A" w:rsidP="00AA570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إسهامات 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Max WEBER</w:t>
                      </w:r>
                    </w:p>
                    <w:p w:rsidR="00FA630A" w:rsidRPr="00AA570D" w:rsidRDefault="00FA630A" w:rsidP="00AA570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من أهم إسهاماته أن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 ..</w:t>
                      </w:r>
                    </w:p>
                    <w:p w:rsidR="00FA630A" w:rsidRPr="00AA570D" w:rsidRDefault="00FA630A" w:rsidP="00544A88">
                      <w:pPr>
                        <w:pStyle w:val="NoSpacing"/>
                        <w:numPr>
                          <w:ilvl w:val="0"/>
                          <w:numId w:val="317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</w:rPr>
                      </w:pP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فرق بين الحكم والسلطة </w:t>
                      </w:r>
                    </w:p>
                    <w:p w:rsidR="00FA630A" w:rsidRPr="00AA570D" w:rsidRDefault="00FA630A" w:rsidP="00544A88">
                      <w:pPr>
                        <w:pStyle w:val="NoSpacing"/>
                        <w:numPr>
                          <w:ilvl w:val="0"/>
                          <w:numId w:val="31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الحكم 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(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power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): 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قدرة جهة معينة (شخص أو هيئة ...) على فرض تنفيذ أوامرها على جهة آخر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الحكم يحمل مفهوم القوة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AA570D" w:rsidRDefault="00FA630A" w:rsidP="00544A88">
                      <w:pPr>
                        <w:pStyle w:val="NoSpacing"/>
                        <w:numPr>
                          <w:ilvl w:val="0"/>
                          <w:numId w:val="31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السلطة  (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authority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):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قدرة جهة معينة على جعل جهة أخرى تطيع الأوامر وتتبع التوجيهات طوعا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السلطة لا تحمل مفهوم القوة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ED7644" w:rsidRDefault="00FA630A" w:rsidP="00AA570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2</w:t>
      </w:r>
      <w:r w:rsidR="009F5797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ED7644" w:rsidRPr="00ED7644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من إسهامات 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Max </w:t>
      </w:r>
      <w:r w:rsidR="00ED7644" w:rsidRPr="00ED7644">
        <w:rPr>
          <w:rFonts w:asciiTheme="majorBidi" w:hAnsiTheme="majorBidi" w:cstheme="majorBidi"/>
          <w:b/>
          <w:bCs/>
          <w:color w:val="00B0F0"/>
          <w:sz w:val="24"/>
          <w:szCs w:val="24"/>
        </w:rPr>
        <w:t>Weber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 أنه فرق بين :</w:t>
      </w:r>
    </w:p>
    <w:p w:rsidR="00ED7644" w:rsidRPr="00ED7644" w:rsidRDefault="00ED7644" w:rsidP="00544A88">
      <w:pPr>
        <w:numPr>
          <w:ilvl w:val="0"/>
          <w:numId w:val="17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الإدارة والملكية</w:t>
      </w:r>
    </w:p>
    <w:p w:rsidR="00ED7644" w:rsidRPr="00ED7644" w:rsidRDefault="00ED7644" w:rsidP="00544A88">
      <w:pPr>
        <w:numPr>
          <w:ilvl w:val="0"/>
          <w:numId w:val="17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السلطة والإدارة</w:t>
      </w:r>
    </w:p>
    <w:p w:rsidR="00ED7644" w:rsidRPr="00ED7644" w:rsidRDefault="00ED7644" w:rsidP="00544A88">
      <w:pPr>
        <w:numPr>
          <w:ilvl w:val="0"/>
          <w:numId w:val="17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السلطة والملكية</w:t>
      </w:r>
    </w:p>
    <w:p w:rsidR="00AA570D" w:rsidRDefault="00ED7644" w:rsidP="00544A88">
      <w:pPr>
        <w:keepNext/>
        <w:numPr>
          <w:ilvl w:val="0"/>
          <w:numId w:val="174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ED764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السلطة والحكم</w:t>
      </w:r>
    </w:p>
    <w:p w:rsidR="00DB129A" w:rsidRDefault="00DB129A" w:rsidP="00AA570D">
      <w:pPr>
        <w:keepNext/>
        <w:spacing w:after="0" w:line="240" w:lineRule="auto"/>
        <w:ind w:left="720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ED7644" w:rsidRPr="00AA570D" w:rsidRDefault="00AA570D" w:rsidP="00AA570D">
      <w:pPr>
        <w:keepNext/>
        <w:spacing w:after="0" w:line="240" w:lineRule="auto"/>
        <w:ind w:left="720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ED764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C965DE" wp14:editId="0E55B3D8">
                <wp:simplePos x="0" y="0"/>
                <wp:positionH relativeFrom="column">
                  <wp:posOffset>-695325</wp:posOffset>
                </wp:positionH>
                <wp:positionV relativeFrom="paragraph">
                  <wp:posOffset>386080</wp:posOffset>
                </wp:positionV>
                <wp:extent cx="3505200" cy="2228850"/>
                <wp:effectExtent l="0" t="0" r="19050" b="19050"/>
                <wp:wrapNone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228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سؤال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: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ما الذي يجعل السلطة ممكنة ؟</w:t>
                            </w:r>
                          </w:p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كان هذا السؤال الذي شغل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.. Weber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توصل إلى أن الشرعية هي التي تمكّن السلطة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سؤال :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من أين تأتي الشرعية ؟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7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حدد 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ثلاثة 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أنواع للشرعية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..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الشرعية الكاريزمية  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>..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الشرعية التقليدية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..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الشرعية القانونية</w:t>
                            </w:r>
                            <w:r w:rsidRPr="00AA570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الشرعية الكاريزمية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: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الكاريزما هي التي تعطي للسلطة شرعيتها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الشرعية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مستمدة من الخصائص والصفات الشخصية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الشرعية التقليدية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: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تكتسب الشرعية بالتقليد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حسب الثقافة السائدة، والأعراف، والاعتقادات ...</w:t>
                            </w:r>
                          </w:p>
                          <w:p w:rsidR="00FA630A" w:rsidRPr="00ED764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1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الشرعية القانونية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: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الشرعية تأتي من القانون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الصفة القانونية هي منبع الشرعية هنا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يسميها 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Max Weber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AA570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أيضا الشرعية العقلانية </w:t>
                            </w:r>
                            <w:r w:rsidRPr="00ED764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(لأنها تقوم على علاقات وقواعد عقلانية  عكس النوعين السابقين)</w:t>
                            </w:r>
                            <w:r w:rsidRPr="00ED764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D7644" w:rsidRDefault="00FA630A" w:rsidP="00ED764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965DE" id="Text Box 202" o:spid="_x0000_s1045" type="#_x0000_t202" style="position:absolute;left:0;text-align:left;margin-left:-54.75pt;margin-top:30.4pt;width:276pt;height:175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" fillcolor="window" strokeweight=".5pt">
                <v:textbox>
                  <w:txbxContent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سؤال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: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ما الذي يجعل السلطة ممكنة ؟</w:t>
                      </w:r>
                    </w:p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كان هذا السؤال الذي شغل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.. Weber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توصل إلى أن الشرعية هي التي تمكّن السلطة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سؤال :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من أين تأتي الشرعية ؟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7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</w:rPr>
                      </w:pP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حدد 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ثلاثة 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أنواع للشرعية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..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الشرعية الكاريزمية  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>..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الشرعية التقليدية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..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الشرعية القانونية</w:t>
                      </w:r>
                      <w:r w:rsidRPr="00AA570D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الشرعية الكاريزمية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: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الكاريزما هي التي تعطي للسلطة شرعيتها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الشرعية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مستمدة من الخصائص والصفات الشخصية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الشرعية التقليدية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: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تكتسب الشرعية بالتقليد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حسب الثقافة السائدة، والأعراف، والاعتقادات ...</w:t>
                      </w:r>
                    </w:p>
                    <w:p w:rsidR="00FA630A" w:rsidRPr="00ED7644" w:rsidRDefault="00FA630A" w:rsidP="00544A88">
                      <w:pPr>
                        <w:pStyle w:val="NoSpacing"/>
                        <w:numPr>
                          <w:ilvl w:val="0"/>
                          <w:numId w:val="31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الشرعية القانونية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: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الشرعية تأتي من القانون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الصفة القانونية هي منبع الشرعية هنا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يسميها 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Max Weber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AA570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أيضا الشرعية العقلانية </w:t>
                      </w:r>
                      <w:r w:rsidRPr="00ED764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(لأنها تقوم على علاقات وقواعد عقلانية  عكس النوعين السابقين)</w:t>
                      </w:r>
                      <w:r w:rsidRPr="00ED764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D7644" w:rsidRDefault="00FA630A" w:rsidP="00ED764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3</w:t>
      </w:r>
      <w:r w:rsidR="009F5797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 xml:space="preserve">ليس من أنواع الشرعية 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التي حددها 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</w:rPr>
        <w:t>: Weber</w:t>
      </w:r>
      <w:r w:rsidR="00944259" w:rsidRPr="0094425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2</w:t>
      </w:r>
    </w:p>
    <w:p w:rsidR="00944259" w:rsidRPr="00944259" w:rsidRDefault="00944259" w:rsidP="00E95B2A">
      <w:pPr>
        <w:numPr>
          <w:ilvl w:val="0"/>
          <w:numId w:val="44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الشرعية الكلاسيكية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  <w:r w:rsidR="00ED7644" w:rsidRPr="00ED7644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944259" w:rsidRPr="00944259" w:rsidRDefault="00944259" w:rsidP="00E95B2A">
      <w:pPr>
        <w:numPr>
          <w:ilvl w:val="0"/>
          <w:numId w:val="4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الشرعية الكاريزمية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الشرعية التقليدية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Default="00944259" w:rsidP="00E95B2A">
      <w:pPr>
        <w:numPr>
          <w:ilvl w:val="0"/>
          <w:numId w:val="4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الشرعية القانونية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944259" w:rsidRDefault="00BE0C10" w:rsidP="00BE0C10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BE0C10" w:rsidRPr="00BE0C10" w:rsidRDefault="00C41433" w:rsidP="00BE0C10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4</w:t>
      </w:r>
      <w:r w:rsidR="009F5797"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ليست من أنواع الشرعية في المنظمة: </w:t>
      </w:r>
    </w:p>
    <w:p w:rsidR="00BE0C10" w:rsidRPr="00BE0C10" w:rsidRDefault="00BE0C10" w:rsidP="00544A88">
      <w:pPr>
        <w:numPr>
          <w:ilvl w:val="0"/>
          <w:numId w:val="205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الشرعية الكاريزمية.</w:t>
      </w:r>
    </w:p>
    <w:p w:rsidR="00BE0C10" w:rsidRPr="00BE0C10" w:rsidRDefault="00BE0C10" w:rsidP="00544A88">
      <w:pPr>
        <w:numPr>
          <w:ilvl w:val="0"/>
          <w:numId w:val="205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 xml:space="preserve">الشرعية الإدارية . </w:t>
      </w:r>
    </w:p>
    <w:p w:rsidR="00BE0C10" w:rsidRPr="00BE0C10" w:rsidRDefault="00BE0C10" w:rsidP="00544A88">
      <w:pPr>
        <w:numPr>
          <w:ilvl w:val="0"/>
          <w:numId w:val="205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الشرعية التقليدية .</w:t>
      </w:r>
    </w:p>
    <w:p w:rsidR="00C41433" w:rsidRDefault="00BE0C10" w:rsidP="00DB129A">
      <w:pPr>
        <w:numPr>
          <w:ilvl w:val="0"/>
          <w:numId w:val="205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الشرعية القانونية.</w:t>
      </w:r>
    </w:p>
    <w:p w:rsidR="00DB129A" w:rsidRPr="00DB129A" w:rsidRDefault="00DB129A" w:rsidP="00DB129A">
      <w:pPr>
        <w:ind w:left="643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D7644" w:rsidRPr="00ED7644" w:rsidRDefault="00C41433" w:rsidP="00ED7644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5</w:t>
      </w:r>
      <w:r w:rsidR="009F5797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-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حسب 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Max Weber </w:t>
      </w:r>
      <w:r w:rsidR="00ED7644" w:rsidRPr="00ED764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فإن الشرعية الكاريزمية تستند إلى :</w:t>
      </w:r>
    </w:p>
    <w:p w:rsidR="00ED7644" w:rsidRPr="00ED7644" w:rsidRDefault="00ED7644" w:rsidP="00544A88">
      <w:pPr>
        <w:keepNext/>
        <w:numPr>
          <w:ilvl w:val="0"/>
          <w:numId w:val="298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ED764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الخصائص والصفات الشخصية</w:t>
      </w:r>
    </w:p>
    <w:p w:rsidR="00ED7644" w:rsidRPr="00ED7644" w:rsidRDefault="00ED7644" w:rsidP="00544A88">
      <w:pPr>
        <w:numPr>
          <w:ilvl w:val="0"/>
          <w:numId w:val="29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المهارات المهنية</w:t>
      </w:r>
    </w:p>
    <w:p w:rsidR="00ED7644" w:rsidRPr="00ED7644" w:rsidRDefault="00ED7644" w:rsidP="00544A88">
      <w:pPr>
        <w:numPr>
          <w:ilvl w:val="0"/>
          <w:numId w:val="29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القدرة على الإتصال والتوجيه</w:t>
      </w:r>
    </w:p>
    <w:p w:rsidR="00ED7644" w:rsidRPr="00ED7644" w:rsidRDefault="00ED7644" w:rsidP="00544A88">
      <w:pPr>
        <w:numPr>
          <w:ilvl w:val="0"/>
          <w:numId w:val="29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D7644">
        <w:rPr>
          <w:rFonts w:asciiTheme="majorBidi" w:hAnsiTheme="majorBidi" w:cstheme="majorBidi"/>
          <w:sz w:val="24"/>
          <w:szCs w:val="24"/>
          <w:rtl/>
        </w:rPr>
        <w:t>القدرة على إدارة الأفراد</w:t>
      </w:r>
    </w:p>
    <w:p w:rsidR="00501DA7" w:rsidRDefault="00501DA7" w:rsidP="00ED7644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AA570D" w:rsidRPr="00AA570D" w:rsidRDefault="00C41433" w:rsidP="00AA570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6</w:t>
      </w:r>
      <w:r w:rsidR="009F579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AA570D" w:rsidRPr="00AA570D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النوع الذي يسميه </w:t>
      </w:r>
      <w:r w:rsidR="00AA570D" w:rsidRPr="00AA570D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Weber</w:t>
      </w:r>
      <w:r w:rsidR="00AA570D" w:rsidRPr="00AA570D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بالشرعية العقلانية هي</w:t>
      </w:r>
    </w:p>
    <w:p w:rsidR="00AA570D" w:rsidRPr="00AA570D" w:rsidRDefault="00AA570D" w:rsidP="00E95B2A">
      <w:pPr>
        <w:numPr>
          <w:ilvl w:val="0"/>
          <w:numId w:val="4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AA570D">
        <w:rPr>
          <w:rFonts w:asciiTheme="majorBidi" w:hAnsiTheme="majorBidi" w:cstheme="majorBidi"/>
          <w:sz w:val="24"/>
          <w:szCs w:val="24"/>
          <w:rtl/>
        </w:rPr>
        <w:t>الشرعية الكلاسيكية</w:t>
      </w:r>
      <w:r w:rsidRPr="00AA570D">
        <w:rPr>
          <w:rFonts w:asciiTheme="majorBidi" w:hAnsiTheme="majorBidi" w:cstheme="majorBidi"/>
          <w:sz w:val="24"/>
          <w:szCs w:val="24"/>
        </w:rPr>
        <w:t xml:space="preserve"> .</w:t>
      </w:r>
    </w:p>
    <w:p w:rsidR="00AA570D" w:rsidRPr="00AA570D" w:rsidRDefault="00AA570D" w:rsidP="00E95B2A">
      <w:pPr>
        <w:numPr>
          <w:ilvl w:val="0"/>
          <w:numId w:val="4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AA570D">
        <w:rPr>
          <w:rFonts w:asciiTheme="majorBidi" w:hAnsiTheme="majorBidi" w:cstheme="majorBidi"/>
          <w:sz w:val="24"/>
          <w:szCs w:val="24"/>
          <w:rtl/>
        </w:rPr>
        <w:t>الشرعية الكاريزمية</w:t>
      </w:r>
      <w:r w:rsidRPr="00AA570D">
        <w:rPr>
          <w:rFonts w:asciiTheme="majorBidi" w:hAnsiTheme="majorBidi" w:cstheme="majorBidi"/>
          <w:sz w:val="24"/>
          <w:szCs w:val="24"/>
        </w:rPr>
        <w:t xml:space="preserve"> .</w:t>
      </w:r>
    </w:p>
    <w:p w:rsidR="00AA570D" w:rsidRPr="00AA570D" w:rsidRDefault="00AA570D" w:rsidP="00E95B2A">
      <w:pPr>
        <w:numPr>
          <w:ilvl w:val="0"/>
          <w:numId w:val="4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AA570D">
        <w:rPr>
          <w:rFonts w:asciiTheme="majorBidi" w:hAnsiTheme="majorBidi" w:cstheme="majorBidi"/>
          <w:sz w:val="24"/>
          <w:szCs w:val="24"/>
          <w:rtl/>
        </w:rPr>
        <w:t>الشرعية التقليدية</w:t>
      </w:r>
      <w:r w:rsidRPr="00AA570D">
        <w:rPr>
          <w:rFonts w:asciiTheme="majorBidi" w:hAnsiTheme="majorBidi" w:cstheme="majorBidi"/>
          <w:sz w:val="24"/>
          <w:szCs w:val="24"/>
        </w:rPr>
        <w:t xml:space="preserve"> .</w:t>
      </w:r>
    </w:p>
    <w:p w:rsidR="00AA570D" w:rsidRPr="00AA570D" w:rsidRDefault="00AA570D" w:rsidP="00E95B2A">
      <w:pPr>
        <w:numPr>
          <w:ilvl w:val="0"/>
          <w:numId w:val="4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AA570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الشرعية القانونية</w:t>
      </w:r>
    </w:p>
    <w:p w:rsidR="00AA570D" w:rsidRDefault="00AA570D" w:rsidP="00501DA7">
      <w:pPr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</w:p>
    <w:p w:rsidR="00501DA7" w:rsidRPr="00501DA7" w:rsidRDefault="005D54DC" w:rsidP="00501DA7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AA570D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ABA637" wp14:editId="45145D6D">
                <wp:simplePos x="0" y="0"/>
                <wp:positionH relativeFrom="column">
                  <wp:posOffset>-695325</wp:posOffset>
                </wp:positionH>
                <wp:positionV relativeFrom="paragraph">
                  <wp:posOffset>292100</wp:posOffset>
                </wp:positionV>
                <wp:extent cx="4410075" cy="2076450"/>
                <wp:effectExtent l="0" t="0" r="28575" b="19050"/>
                <wp:wrapNone/>
                <wp:docPr id="205" name="Text Box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2076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</w:rPr>
                              <w:t>3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استنبط 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ثلاثة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 أنواع من السلطة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..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>السلطة الكاريزمية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>..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السلطة التقليدية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>..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u w:val="single"/>
                                <w:rtl/>
                              </w:rPr>
                              <w:t xml:space="preserve"> السلطة القانونية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السلطة الكاريزمية (المستندة إلى شرعية كاريزمية) 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مرتبطة بالشخص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تذهب بذهاب صاحبها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هذه السلطة غير مستقرة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يمكن أن تقوم المنظمات على سلطة غير مستقرة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Max Weber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 يرفض السلطة الكاريزمية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السلطة التقليدية (المستندة إلى شرعية تقاليدية)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: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تقوم على منطق عقلي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التقاليد تتطور وغير ثابتة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هذه السلطة لا تصلح للمنظمات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Max Weber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 يرفض السلطة التقليدية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السلطة القانونية (العقلية) (المستندة إلى شرعية قانونية)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: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تقوم على منطق عقلي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تستند إلى القانون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هذه السلطة التي تصلح للمنظمات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Max Weber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يفضل السلطة القانونية (العقلية)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يرى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Weber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أن التنظيم الأفضل للمنظمات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هو الذي يقوم على السلطة القانونية المنطقية وهو ما يعرف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بالبيروقراطية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ED7644" w:rsidRDefault="00FA630A" w:rsidP="00AA570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BA637" id="Text Box 205" o:spid="_x0000_s1046" type="#_x0000_t202" style="position:absolute;left:0;text-align:left;margin-left:-54.75pt;margin-top:23pt;width:347.25pt;height:16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" fillcolor="window" strokeweight=".5pt">
                <v:textbox>
                  <w:txbxContent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</w:rPr>
                        <w:t>3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استنبط 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ثلاثة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 أنواع من السلطة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 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..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>السلطة الكاريزمية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>..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السلطة التقليدية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>..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u w:val="single"/>
                          <w:rtl/>
                        </w:rPr>
                        <w:t xml:space="preserve"> السلطة القانونية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السلطة الكاريزمية (المستندة إلى شرعية كاريزمية) 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مرتبطة بالشخص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تذهب بذهاب صاحبها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و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هذه السلطة غير مستقرة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يمكن أن تقوم المنظمات على سلطة غير مستقرة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Max Weber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 يرفض السلطة الكاريزمية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السلطة التقليدية (المستندة إلى شرعية تقاليدية)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: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تقوم على منطق عقلي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التقاليد تتطور وغير ثابتة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هذه السلطة لا تصلح للمنظمات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Max Weber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 يرفض السلطة التقليدية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السلطة القانونية (العقلية) (المستندة إلى شرعية قانونية)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: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تقوم على منطق عقلي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تستند إلى القانون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هذه السلطة التي تصلح للمنظمات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Max Weber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يفضل السلطة القانونية (العقلية)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يرى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Weber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أن التنظيم الأفضل للمنظمات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هو الذي يقوم على السلطة القانونية المنطقية وهو ما يعرف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بالبيروقراطية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ED7644" w:rsidRDefault="00FA630A" w:rsidP="00AA570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7</w:t>
      </w:r>
      <w:r w:rsidR="009F5797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501DA7" w:rsidRPr="00501DA7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يرى </w:t>
      </w:r>
      <w:r w:rsidR="00501DA7" w:rsidRPr="00501DA7">
        <w:rPr>
          <w:rFonts w:asciiTheme="majorBidi" w:hAnsiTheme="majorBidi" w:cstheme="majorBidi"/>
          <w:b/>
          <w:bCs/>
          <w:color w:val="00B0F0"/>
          <w:sz w:val="24"/>
          <w:szCs w:val="24"/>
        </w:rPr>
        <w:t>Weber</w:t>
      </w:r>
      <w:r w:rsidR="00501DA7" w:rsidRPr="00501DA7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  أن التنظيم الأفضل </w:t>
      </w:r>
      <w:r w:rsidR="00501DA7" w:rsidRPr="00501DA7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للمنظمات هوالذي يقوم على:</w:t>
      </w:r>
      <w:r w:rsidR="00501DA7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2</w:t>
      </w:r>
    </w:p>
    <w:p w:rsidR="00501DA7" w:rsidRPr="00501DA7" w:rsidRDefault="00501DA7" w:rsidP="00E95B2A">
      <w:pPr>
        <w:numPr>
          <w:ilvl w:val="0"/>
          <w:numId w:val="3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>السلطة الكاريزمية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501DA7" w:rsidRPr="00501DA7" w:rsidRDefault="00501DA7" w:rsidP="00E95B2A">
      <w:pPr>
        <w:numPr>
          <w:ilvl w:val="0"/>
          <w:numId w:val="3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>السلطة التقليدية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501DA7" w:rsidRPr="00501DA7" w:rsidRDefault="00501DA7" w:rsidP="00E95B2A">
      <w:pPr>
        <w:numPr>
          <w:ilvl w:val="0"/>
          <w:numId w:val="3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>السلطة التاريخية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501DA7" w:rsidRPr="00AA570D" w:rsidRDefault="00501DA7" w:rsidP="00E95B2A">
      <w:pPr>
        <w:numPr>
          <w:ilvl w:val="0"/>
          <w:numId w:val="38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01DA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السلطة القانونية</w:t>
      </w:r>
    </w:p>
    <w:p w:rsidR="00944259" w:rsidRPr="00381985" w:rsidRDefault="00944259" w:rsidP="00501DA7">
      <w:pPr>
        <w:spacing w:after="0" w:line="240" w:lineRule="auto"/>
        <w:ind w:left="36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BE0C10" w:rsidRPr="00BE0C10" w:rsidRDefault="00C41433" w:rsidP="00BE0C10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8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لا يرفض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Weber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:</w:t>
      </w:r>
      <w:r w:rsidR="00AA570D" w:rsidRPr="00AA570D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BE0C10" w:rsidRPr="00BE0C10" w:rsidRDefault="00BE0C10" w:rsidP="00E95B2A">
      <w:pPr>
        <w:numPr>
          <w:ilvl w:val="0"/>
          <w:numId w:val="5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السلطة الكاريزمية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3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السلطة العقلية</w:t>
      </w: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E0C10" w:rsidRPr="00BE0C10" w:rsidRDefault="00BE0C10" w:rsidP="00E95B2A">
      <w:pPr>
        <w:numPr>
          <w:ilvl w:val="0"/>
          <w:numId w:val="5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السلطة التقليدية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Default="00BE0C10" w:rsidP="00E95B2A">
      <w:pPr>
        <w:numPr>
          <w:ilvl w:val="0"/>
          <w:numId w:val="5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السلطة المنطقية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9F5797" w:rsidRPr="005D54DC" w:rsidRDefault="009F5797" w:rsidP="009F5797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BE0C10" w:rsidRPr="00BE0C10" w:rsidRDefault="00BE0C10" w:rsidP="00C41433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BE0C10">
        <w:rPr>
          <w:rFonts w:asciiTheme="majorBidi" w:hAnsiTheme="majorBidi" w:cstheme="majorBidi"/>
          <w:b/>
          <w:bCs/>
          <w:color w:val="7030A0"/>
          <w:sz w:val="24"/>
          <w:szCs w:val="24"/>
        </w:rPr>
        <w:t>Max Weber</w:t>
      </w:r>
      <w:r w:rsidR="009F5797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-</w:t>
      </w:r>
      <w:r w:rsidR="00C41433">
        <w:rPr>
          <w:rFonts w:asciiTheme="majorBidi" w:hAnsiTheme="majorBidi" w:cstheme="majorBidi"/>
          <w:b/>
          <w:bCs/>
          <w:color w:val="7030A0"/>
          <w:sz w:val="24"/>
          <w:szCs w:val="24"/>
        </w:rPr>
        <w:t>9</w:t>
      </w:r>
      <w:r w:rsidRPr="00BE0C10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 xml:space="preserve"> </w:t>
      </w:r>
      <w:r w:rsidRPr="00BE0C1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يفضل </w:t>
      </w:r>
      <w:r w:rsidRPr="00BE0C10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السلطة:</w:t>
      </w:r>
      <w:r w:rsidR="009F5797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 xml:space="preserve"> </w:t>
      </w:r>
    </w:p>
    <w:p w:rsidR="00BE0C10" w:rsidRPr="00BE0C10" w:rsidRDefault="00BE0C10" w:rsidP="00544A88">
      <w:pPr>
        <w:numPr>
          <w:ilvl w:val="0"/>
          <w:numId w:val="235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العقلية</w:t>
      </w:r>
    </w:p>
    <w:p w:rsidR="00BE0C10" w:rsidRPr="00BE0C10" w:rsidRDefault="00BE0C10" w:rsidP="00544A88">
      <w:pPr>
        <w:numPr>
          <w:ilvl w:val="0"/>
          <w:numId w:val="235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الكاريزمية</w:t>
      </w:r>
    </w:p>
    <w:p w:rsidR="00BE0C10" w:rsidRPr="00BE0C10" w:rsidRDefault="00BE0C10" w:rsidP="00544A88">
      <w:pPr>
        <w:numPr>
          <w:ilvl w:val="0"/>
          <w:numId w:val="235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البطولية</w:t>
      </w:r>
    </w:p>
    <w:p w:rsidR="00BE0C10" w:rsidRDefault="00BE0C10" w:rsidP="00544A88">
      <w:pPr>
        <w:numPr>
          <w:ilvl w:val="0"/>
          <w:numId w:val="235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التقليدية</w:t>
      </w:r>
    </w:p>
    <w:p w:rsidR="009F5797" w:rsidRDefault="009F5797" w:rsidP="00BE0C10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BE0C10" w:rsidRPr="00BE0C10" w:rsidRDefault="009F5797" w:rsidP="00C41433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7030A0"/>
          <w:sz w:val="24"/>
          <w:szCs w:val="24"/>
        </w:rPr>
        <w:t>-</w:t>
      </w:r>
      <w:r w:rsidR="00C41433">
        <w:rPr>
          <w:rFonts w:asciiTheme="majorBidi" w:hAnsiTheme="majorBidi" w:cstheme="majorBidi"/>
          <w:b/>
          <w:bCs/>
          <w:color w:val="7030A0"/>
          <w:sz w:val="24"/>
          <w:szCs w:val="24"/>
        </w:rPr>
        <w:t>10</w:t>
      </w:r>
      <w:r w:rsidR="00BE0C10" w:rsidRPr="00BE0C1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من دراساته توصل </w:t>
      </w:r>
      <w:r w:rsidR="00BE0C10" w:rsidRPr="00BE0C10">
        <w:rPr>
          <w:rFonts w:asciiTheme="majorBidi" w:hAnsiTheme="majorBidi" w:cstheme="majorBidi"/>
          <w:b/>
          <w:bCs/>
          <w:color w:val="7030A0"/>
          <w:sz w:val="24"/>
          <w:szCs w:val="24"/>
        </w:rPr>
        <w:t>Weber</w:t>
      </w:r>
      <w:r w:rsidR="00BE0C10" w:rsidRPr="00BE0C1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إلى أن هناك :</w:t>
      </w:r>
    </w:p>
    <w:p w:rsidR="00BE0C10" w:rsidRPr="00BE0C10" w:rsidRDefault="00BE0C10" w:rsidP="00544A88">
      <w:pPr>
        <w:numPr>
          <w:ilvl w:val="0"/>
          <w:numId w:val="234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نوعين من السلطة</w:t>
      </w:r>
    </w:p>
    <w:p w:rsidR="00BE0C10" w:rsidRPr="00BE0C10" w:rsidRDefault="00BE0C10" w:rsidP="00544A88">
      <w:pPr>
        <w:numPr>
          <w:ilvl w:val="0"/>
          <w:numId w:val="234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3 أنواع من السلطة</w:t>
      </w:r>
    </w:p>
    <w:p w:rsidR="00BE0C10" w:rsidRPr="00BE0C10" w:rsidRDefault="00BE0C10" w:rsidP="00544A88">
      <w:pPr>
        <w:numPr>
          <w:ilvl w:val="0"/>
          <w:numId w:val="234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4 أنواع من السلطة</w:t>
      </w:r>
    </w:p>
    <w:p w:rsidR="00BE0C10" w:rsidRPr="00BE0C10" w:rsidRDefault="00BE0C10" w:rsidP="00544A88">
      <w:pPr>
        <w:numPr>
          <w:ilvl w:val="0"/>
          <w:numId w:val="234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5 أنواع من السلطة</w:t>
      </w:r>
    </w:p>
    <w:p w:rsidR="00BE0C10" w:rsidRPr="00BE0C10" w:rsidRDefault="00BE0C10" w:rsidP="00BE0C10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DA6E16" w:rsidRPr="00DA6E16" w:rsidRDefault="009F5797" w:rsidP="00C41433">
      <w:pPr>
        <w:rPr>
          <w:rFonts w:asciiTheme="majorBidi" w:hAnsiTheme="majorBidi" w:cstheme="majorBidi"/>
          <w:b/>
          <w:bCs/>
          <w:color w:val="92D05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92D050"/>
          <w:sz w:val="24"/>
          <w:szCs w:val="24"/>
        </w:rPr>
        <w:t>-</w:t>
      </w:r>
      <w:r w:rsidR="00C41433">
        <w:rPr>
          <w:rFonts w:asciiTheme="majorBidi" w:hAnsiTheme="majorBidi" w:cstheme="majorBidi"/>
          <w:b/>
          <w:bCs/>
          <w:color w:val="92D050"/>
          <w:sz w:val="24"/>
          <w:szCs w:val="24"/>
        </w:rPr>
        <w:t>11</w:t>
      </w:r>
      <w:r w:rsidR="00077002" w:rsidRPr="00DA6E16">
        <w:rPr>
          <w:rFonts w:asciiTheme="majorBidi" w:hAnsiTheme="majorBidi" w:cstheme="majorBidi"/>
          <w:b/>
          <w:bCs/>
          <w:color w:val="92D050"/>
          <w:sz w:val="24"/>
          <w:szCs w:val="24"/>
          <w:rtl/>
        </w:rPr>
        <w:t xml:space="preserve">اقترح </w:t>
      </w:r>
      <w:r>
        <w:rPr>
          <w:rFonts w:asciiTheme="majorBidi" w:hAnsiTheme="majorBidi" w:cstheme="majorBidi" w:hint="cs"/>
          <w:b/>
          <w:bCs/>
          <w:color w:val="92D050"/>
          <w:sz w:val="24"/>
          <w:szCs w:val="24"/>
          <w:rtl/>
        </w:rPr>
        <w:t xml:space="preserve">البيروقراطية: </w:t>
      </w:r>
      <w:r w:rsidR="00DA6E16">
        <w:rPr>
          <w:rFonts w:asciiTheme="majorBidi" w:hAnsiTheme="majorBidi" w:cstheme="majorBidi" w:hint="cs"/>
          <w:b/>
          <w:bCs/>
          <w:color w:val="92D050"/>
          <w:sz w:val="24"/>
          <w:szCs w:val="24"/>
          <w:rtl/>
        </w:rPr>
        <w:t>واجب</w:t>
      </w:r>
    </w:p>
    <w:p w:rsidR="00DA6E16" w:rsidRPr="00DA6E16" w:rsidRDefault="00077002" w:rsidP="00544A88">
      <w:pPr>
        <w:keepNext/>
        <w:numPr>
          <w:ilvl w:val="0"/>
          <w:numId w:val="171"/>
        </w:numPr>
        <w:spacing w:after="0" w:line="240" w:lineRule="auto"/>
        <w:contextualSpacing/>
        <w:outlineLvl w:val="1"/>
        <w:rPr>
          <w:rFonts w:asciiTheme="majorBidi" w:hAnsiTheme="majorBidi" w:cstheme="majorBidi"/>
          <w:sz w:val="24"/>
          <w:szCs w:val="24"/>
          <w:rtl/>
        </w:rPr>
      </w:pPr>
      <w:r w:rsidRPr="00DA6E16">
        <w:rPr>
          <w:rFonts w:asciiTheme="majorBidi" w:hAnsiTheme="majorBidi" w:cstheme="majorBidi"/>
          <w:sz w:val="24"/>
          <w:szCs w:val="24"/>
        </w:rPr>
        <w:t xml:space="preserve">Taylor </w:t>
      </w:r>
    </w:p>
    <w:p w:rsidR="00DA6E16" w:rsidRPr="00DA6E16" w:rsidRDefault="00077002" w:rsidP="00544A88">
      <w:pPr>
        <w:keepNext/>
        <w:numPr>
          <w:ilvl w:val="0"/>
          <w:numId w:val="171"/>
        </w:numPr>
        <w:spacing w:after="0" w:line="240" w:lineRule="auto"/>
        <w:contextualSpacing/>
        <w:outlineLvl w:val="1"/>
        <w:rPr>
          <w:rFonts w:asciiTheme="majorBidi" w:hAnsiTheme="majorBidi" w:cstheme="majorBidi"/>
          <w:sz w:val="24"/>
          <w:szCs w:val="24"/>
          <w:rtl/>
        </w:rPr>
      </w:pPr>
      <w:r w:rsidRPr="00DA6E16">
        <w:rPr>
          <w:rFonts w:asciiTheme="majorBidi" w:hAnsiTheme="majorBidi" w:cstheme="majorBidi"/>
          <w:sz w:val="24"/>
          <w:szCs w:val="24"/>
        </w:rPr>
        <w:t xml:space="preserve"> Ford </w:t>
      </w:r>
    </w:p>
    <w:p w:rsidR="00DA6E16" w:rsidRPr="00DA6E16" w:rsidRDefault="00077002" w:rsidP="00544A88">
      <w:pPr>
        <w:keepNext/>
        <w:numPr>
          <w:ilvl w:val="0"/>
          <w:numId w:val="171"/>
        </w:numPr>
        <w:spacing w:after="0" w:line="240" w:lineRule="auto"/>
        <w:contextualSpacing/>
        <w:outlineLvl w:val="1"/>
        <w:rPr>
          <w:rFonts w:asciiTheme="majorBidi" w:hAnsiTheme="majorBidi" w:cstheme="majorBidi"/>
          <w:sz w:val="24"/>
          <w:szCs w:val="24"/>
          <w:rtl/>
        </w:rPr>
      </w:pPr>
      <w:r w:rsidRPr="00DA6E16">
        <w:rPr>
          <w:rFonts w:asciiTheme="majorBidi" w:hAnsiTheme="majorBidi" w:cstheme="majorBidi"/>
          <w:sz w:val="24"/>
          <w:szCs w:val="24"/>
        </w:rPr>
        <w:t xml:space="preserve"> Fayol </w:t>
      </w:r>
    </w:p>
    <w:p w:rsidR="00DA6E16" w:rsidRDefault="00077002" w:rsidP="00544A88">
      <w:pPr>
        <w:keepNext/>
        <w:numPr>
          <w:ilvl w:val="0"/>
          <w:numId w:val="171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DA6E16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Weber</w:t>
      </w:r>
    </w:p>
    <w:p w:rsidR="00944259" w:rsidRDefault="00944259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12</w:t>
      </w:r>
      <w:r w:rsidR="009F579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- 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يرى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</w:rPr>
        <w:t>Weber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أن التنظيم الأفض</w:t>
      </w:r>
      <w:r w:rsidR="00944259" w:rsidRPr="00944259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ل للمنظمات هو الذي يقوم على</w:t>
      </w:r>
      <w:r w:rsidR="00944259" w:rsidRPr="00944259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: </w:t>
      </w:r>
    </w:p>
    <w:p w:rsidR="00944259" w:rsidRPr="00944259" w:rsidRDefault="00944259" w:rsidP="00E95B2A">
      <w:pPr>
        <w:numPr>
          <w:ilvl w:val="0"/>
          <w:numId w:val="4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الاشتراكية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الرأسمالية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الأدهوقراطية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3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البيروقراطية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944259" w:rsidRDefault="00944259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DB129A" w:rsidRDefault="00DB129A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DB129A" w:rsidRDefault="00DB129A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DB129A" w:rsidRDefault="00DB129A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DB129A" w:rsidRPr="00003CB9" w:rsidRDefault="00DB129A" w:rsidP="00944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B35D7" w:rsidRDefault="00EB35D7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</w:p>
    <w:p w:rsidR="00E87210" w:rsidRPr="00E87210" w:rsidRDefault="00EB35D7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5D54D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506DC44" wp14:editId="033CFD11">
                <wp:simplePos x="0" y="0"/>
                <wp:positionH relativeFrom="column">
                  <wp:posOffset>-752475</wp:posOffset>
                </wp:positionH>
                <wp:positionV relativeFrom="paragraph">
                  <wp:posOffset>218440</wp:posOffset>
                </wp:positionV>
                <wp:extent cx="3505200" cy="1428750"/>
                <wp:effectExtent l="0" t="0" r="19050" b="19050"/>
                <wp:wrapNone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428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من أهم المبادئ التي تقوم عليها البيروقراطية حسب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Weber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يوظف الفرد على أساس عقد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يتم التوظيف على أساس المهارات (شهادة، خبرة...)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لكل فرد في المنظمة مجال صلاحيات محدد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السلطة في العمل تخص فقط المهام المتعاقد عليها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يخضع الأفراد إلى الرقابة في عملهم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توجد </w:t>
                            </w:r>
                            <w:r w:rsidRPr="0081716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F243E" w:themeColor="text2" w:themeShade="80"/>
                                <w:u w:val="single"/>
                                <w:rtl/>
                              </w:rPr>
                              <w:t>إجراءات مكتوبة</w:t>
                            </w:r>
                            <w:r w:rsidRPr="00817168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F243E" w:themeColor="text2" w:themeShade="80"/>
                                <w:rtl/>
                              </w:rPr>
                              <w:t xml:space="preserve">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تبين كيفية العمل والتعامل مع حالات العمل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المسؤول المباشر هو من يقرر الترقية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D54D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6DC44" id="Text Box 207" o:spid="_x0000_s1047" type="#_x0000_t202" style="position:absolute;left:0;text-align:left;margin-left:-59.25pt;margin-top:17.2pt;width:276pt;height:112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" fillcolor="window" strokeweight=".5pt">
                <v:textbox>
                  <w:txbxContent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من أهم المبادئ التي تقوم عليها البيروقراطية حسب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Weber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يوظف الفرد على أساس عقد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يتم التوظيف على أساس المهارات (شهادة، خبرة...)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لكل فرد في المنظمة مجال صلاحيات محدد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السلطة في العمل تخص فقط المهام المتعاقد عليها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يخضع الأفراد إلى الرقابة في عملهم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توجد </w:t>
                      </w:r>
                      <w:r w:rsidRPr="00817168">
                        <w:rPr>
                          <w:rFonts w:asciiTheme="minorBidi" w:hAnsiTheme="minorBidi" w:cstheme="minorBidi"/>
                          <w:b/>
                          <w:bCs/>
                          <w:color w:val="0F243E" w:themeColor="text2" w:themeShade="80"/>
                          <w:u w:val="single"/>
                          <w:rtl/>
                        </w:rPr>
                        <w:t>إجراءات مكتوبة</w:t>
                      </w:r>
                      <w:r w:rsidRPr="00817168">
                        <w:rPr>
                          <w:rFonts w:asciiTheme="minorBidi" w:hAnsiTheme="minorBidi" w:cstheme="minorBidi"/>
                          <w:b/>
                          <w:bCs/>
                          <w:color w:val="0F243E" w:themeColor="text2" w:themeShade="80"/>
                          <w:rtl/>
                        </w:rPr>
                        <w:t xml:space="preserve">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تبين كيفية العمل والتعامل مع حالات العمل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المسؤول المباشر هو من يقرر الترقية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D54D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0070C0"/>
          <w:sz w:val="24"/>
          <w:szCs w:val="24"/>
        </w:rPr>
        <w:t>13</w:t>
      </w:r>
      <w:r w:rsidR="009F5797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- 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"المسؤول المباشر هو من يقرر الترقية " هل هذا:</w:t>
      </w:r>
      <w:r w:rsidR="005D54DC" w:rsidRPr="005D54D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E87210" w:rsidRPr="00003CB9" w:rsidRDefault="00E87210" w:rsidP="00544A88">
      <w:pPr>
        <w:keepNext/>
        <w:numPr>
          <w:ilvl w:val="0"/>
          <w:numId w:val="172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مبدأ من مبادئ البيروقراطية</w:t>
      </w:r>
    </w:p>
    <w:p w:rsidR="00E87210" w:rsidRPr="00E87210" w:rsidRDefault="00E87210" w:rsidP="00544A88">
      <w:pPr>
        <w:numPr>
          <w:ilvl w:val="0"/>
          <w:numId w:val="17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واحد من أسس السلطة التقليدية</w:t>
      </w:r>
    </w:p>
    <w:p w:rsidR="00E87210" w:rsidRPr="00E87210" w:rsidRDefault="00E87210" w:rsidP="00544A88">
      <w:pPr>
        <w:numPr>
          <w:ilvl w:val="0"/>
          <w:numId w:val="17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العنصر الأساسي للديموقراطية</w:t>
      </w:r>
    </w:p>
    <w:p w:rsidR="00E87210" w:rsidRDefault="00E87210" w:rsidP="00544A88">
      <w:pPr>
        <w:numPr>
          <w:ilvl w:val="0"/>
          <w:numId w:val="17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شرط من شروط السلطة الكاريزمية</w:t>
      </w:r>
    </w:p>
    <w:p w:rsidR="00501DA7" w:rsidRDefault="00501DA7" w:rsidP="00501DA7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BE0C10" w:rsidRDefault="00BE0C10" w:rsidP="0013725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137259" w:rsidRDefault="00C41433" w:rsidP="00137259">
      <w:pPr>
        <w:spacing w:after="0" w:line="240" w:lineRule="auto"/>
        <w:contextualSpacing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/>
          <w:b/>
          <w:bCs/>
          <w:color w:val="002060"/>
          <w:sz w:val="24"/>
          <w:szCs w:val="24"/>
        </w:rPr>
        <w:t>14</w:t>
      </w:r>
      <w:r w:rsidR="009F5797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137259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المسؤول المباشر هو من يقرر الترقية جاء</w:t>
      </w:r>
    </w:p>
    <w:p w:rsidR="00137259" w:rsidRPr="003A544E" w:rsidRDefault="00137259" w:rsidP="00137259">
      <w:pPr>
        <w:pStyle w:val="ListParagraph"/>
        <w:numPr>
          <w:ilvl w:val="0"/>
          <w:numId w:val="418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مدرسة العلاقات الانسانية</w:t>
      </w:r>
    </w:p>
    <w:p w:rsidR="00137259" w:rsidRPr="003A544E" w:rsidRDefault="00137259" w:rsidP="00137259">
      <w:pPr>
        <w:pStyle w:val="ListParagraph"/>
        <w:numPr>
          <w:ilvl w:val="0"/>
          <w:numId w:val="4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البيروقراطية</w:t>
      </w:r>
    </w:p>
    <w:p w:rsidR="00137259" w:rsidRPr="003A544E" w:rsidRDefault="00137259" w:rsidP="00137259">
      <w:pPr>
        <w:pStyle w:val="ListParagraph"/>
        <w:numPr>
          <w:ilvl w:val="0"/>
          <w:numId w:val="418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الادهوقراطية</w:t>
      </w:r>
    </w:p>
    <w:p w:rsidR="00137259" w:rsidRPr="003A544E" w:rsidRDefault="00137259" w:rsidP="00137259">
      <w:pPr>
        <w:pStyle w:val="ListParagraph"/>
        <w:numPr>
          <w:ilvl w:val="0"/>
          <w:numId w:val="418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الليبرالية</w:t>
      </w:r>
    </w:p>
    <w:p w:rsidR="00501DA7" w:rsidRPr="00501DA7" w:rsidRDefault="00C41433" w:rsidP="00501DA7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15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 xml:space="preserve">- 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ليس من أهم المبادئ التي تقوم عليها البيروقراطية حسب 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Weber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501DA7" w:rsidRPr="00501DA7" w:rsidRDefault="00501DA7" w:rsidP="00E95B2A">
      <w:pPr>
        <w:numPr>
          <w:ilvl w:val="0"/>
          <w:numId w:val="3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 xml:space="preserve">توظيف الفرد على أساس </w:t>
      </w:r>
      <w:r w:rsidR="005D54DC">
        <w:rPr>
          <w:rFonts w:asciiTheme="majorBidi" w:hAnsiTheme="majorBidi" w:cstheme="majorBidi" w:hint="cs"/>
          <w:sz w:val="24"/>
          <w:szCs w:val="24"/>
          <w:rtl/>
        </w:rPr>
        <w:t>عق</w:t>
      </w:r>
      <w:r w:rsidRPr="00501DA7">
        <w:rPr>
          <w:rFonts w:asciiTheme="majorBidi" w:hAnsiTheme="majorBidi" w:cstheme="majorBidi"/>
          <w:sz w:val="24"/>
          <w:szCs w:val="24"/>
          <w:rtl/>
        </w:rPr>
        <w:t>د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501DA7" w:rsidRPr="00501DA7" w:rsidRDefault="00501DA7" w:rsidP="00E95B2A">
      <w:pPr>
        <w:numPr>
          <w:ilvl w:val="0"/>
          <w:numId w:val="3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>إخضاع الأفراد إلى الرقابة في</w:t>
      </w:r>
      <w:r w:rsidR="005D54DC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01DA7">
        <w:rPr>
          <w:rFonts w:asciiTheme="majorBidi" w:hAnsiTheme="majorBidi" w:cstheme="majorBidi"/>
          <w:sz w:val="24"/>
          <w:szCs w:val="24"/>
          <w:rtl/>
        </w:rPr>
        <w:t>عملهم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501DA7" w:rsidRPr="00501DA7" w:rsidRDefault="00501DA7" w:rsidP="00E95B2A">
      <w:pPr>
        <w:numPr>
          <w:ilvl w:val="0"/>
          <w:numId w:val="39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01DA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عدم تقرير الترقية من طرف المسؤول المباشر</w:t>
      </w:r>
      <w:r w:rsidRPr="00501DA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501DA7" w:rsidRPr="00501DA7" w:rsidRDefault="00501DA7" w:rsidP="00E95B2A">
      <w:pPr>
        <w:numPr>
          <w:ilvl w:val="0"/>
          <w:numId w:val="3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501DA7">
        <w:rPr>
          <w:rFonts w:asciiTheme="majorBidi" w:hAnsiTheme="majorBidi" w:cstheme="majorBidi"/>
          <w:sz w:val="24"/>
          <w:szCs w:val="24"/>
          <w:rtl/>
        </w:rPr>
        <w:t>وجود إجراءات مكتوبة تبين كيفية العمل والتعامل مع حالات العمل</w:t>
      </w:r>
      <w:r w:rsidRPr="00501DA7">
        <w:rPr>
          <w:rFonts w:asciiTheme="majorBidi" w:hAnsiTheme="majorBidi" w:cstheme="majorBidi"/>
          <w:sz w:val="24"/>
          <w:szCs w:val="24"/>
        </w:rPr>
        <w:t xml:space="preserve"> .</w:t>
      </w:r>
    </w:p>
    <w:p w:rsidR="00817168" w:rsidRDefault="00817168" w:rsidP="00BE0C10">
      <w:pPr>
        <w:contextualSpacing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817168" w:rsidRDefault="00C41433" w:rsidP="00BE0C10">
      <w:pPr>
        <w:contextualSpacing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/>
          <w:b/>
          <w:bCs/>
          <w:color w:val="002060"/>
          <w:sz w:val="24"/>
          <w:szCs w:val="24"/>
        </w:rPr>
        <w:t>16</w:t>
      </w:r>
      <w:r w:rsidR="009F5797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817168" w:rsidRPr="006E01B0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وجود اجراءات مكتوبة في المنظمة من مبادئ</w:t>
      </w:r>
      <w:r w:rsidR="00817168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817168" w:rsidRPr="006E01B0" w:rsidRDefault="00817168" w:rsidP="00817168">
      <w:pPr>
        <w:pStyle w:val="ListParagraph"/>
        <w:numPr>
          <w:ilvl w:val="0"/>
          <w:numId w:val="411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الديمقراطية</w:t>
      </w:r>
    </w:p>
    <w:p w:rsidR="00817168" w:rsidRPr="006E01B0" w:rsidRDefault="00817168" w:rsidP="00817168">
      <w:pPr>
        <w:pStyle w:val="ListParagraph"/>
        <w:numPr>
          <w:ilvl w:val="0"/>
          <w:numId w:val="411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الاتوقراطية</w:t>
      </w:r>
    </w:p>
    <w:p w:rsidR="00817168" w:rsidRPr="006E01B0" w:rsidRDefault="00817168" w:rsidP="00817168">
      <w:pPr>
        <w:pStyle w:val="ListParagraph"/>
        <w:numPr>
          <w:ilvl w:val="0"/>
          <w:numId w:val="411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الادهوقراطية</w:t>
      </w:r>
    </w:p>
    <w:p w:rsidR="00817168" w:rsidRPr="006E01B0" w:rsidRDefault="00817168" w:rsidP="00817168">
      <w:pPr>
        <w:pStyle w:val="ListParagraph"/>
        <w:numPr>
          <w:ilvl w:val="0"/>
          <w:numId w:val="4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6E01B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البيروقراطية</w:t>
      </w:r>
    </w:p>
    <w:p w:rsidR="00E87210" w:rsidRPr="00946413" w:rsidRDefault="00FD0C12" w:rsidP="00946413">
      <w:p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FD0C12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F77A63" wp14:editId="3F1F24DF">
                <wp:simplePos x="0" y="0"/>
                <wp:positionH relativeFrom="column">
                  <wp:posOffset>-609600</wp:posOffset>
                </wp:positionH>
                <wp:positionV relativeFrom="paragraph">
                  <wp:posOffset>247015</wp:posOffset>
                </wp:positionV>
                <wp:extent cx="3505200" cy="1000125"/>
                <wp:effectExtent l="0" t="0" r="19050" b="28575"/>
                <wp:wrapNone/>
                <wp:docPr id="209" name="Text Box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000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D54DC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نقائص النظرية البيروقراطية عند  </w:t>
                            </w: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Max WEBER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يبدو حسب النظرية أن  كل المنظمات تتشابه ومتجانسة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إهمال الكثير من حاجات الأفراد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إغفال العلاقات الإنسانية (بين الفرد والجماعة)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5D54D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إغفال العلاقات بين المنظمة وبيئتها</w:t>
                            </w:r>
                            <w:r w:rsidRPr="005D54D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77A63" id="Text Box 209" o:spid="_x0000_s1048" type="#_x0000_t202" style="position:absolute;left:0;text-align:left;margin-left:-48pt;margin-top:19.45pt;width:276pt;height:78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" fillcolor="window" strokeweight=".5pt">
                <v:textbox>
                  <w:txbxContent>
                    <w:p w:rsidR="00FA630A" w:rsidRPr="005D54DC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نقائص النظرية البيروقراطية عند  </w:t>
                      </w: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Max WEBER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يبدو حسب النظرية أن  كل المنظمات تتشابه ومتجانسة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إهمال الكثير من حاجات الأفراد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إغفال العلاقات الإنسانية (بين الفرد والجماعة)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D54DC" w:rsidRDefault="00FA630A" w:rsidP="00544A88">
                      <w:pPr>
                        <w:pStyle w:val="NoSpacing"/>
                        <w:numPr>
                          <w:ilvl w:val="0"/>
                          <w:numId w:val="32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5D54D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إغفال العلاقات بين المنظمة وبيئتها</w:t>
                      </w:r>
                      <w:r w:rsidRPr="005D54D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00B0F0"/>
          <w:sz w:val="24"/>
          <w:szCs w:val="24"/>
        </w:rPr>
        <w:t>17</w:t>
      </w:r>
      <w:r w:rsidR="009F5797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ليس من نقائض النظرية البيروقراطية</w:t>
      </w:r>
      <w:r w:rsidR="00E87210" w:rsidRPr="00E87210">
        <w:rPr>
          <w:rFonts w:asciiTheme="majorBidi" w:hAnsiTheme="majorBidi" w:cstheme="majorBidi"/>
          <w:b/>
          <w:bCs/>
          <w:color w:val="00B0F0"/>
          <w:sz w:val="24"/>
          <w:szCs w:val="24"/>
        </w:rPr>
        <w:t>:</w:t>
      </w:r>
    </w:p>
    <w:p w:rsidR="00E87210" w:rsidRPr="00003CB9" w:rsidRDefault="00E87210" w:rsidP="00E95B2A">
      <w:pPr>
        <w:numPr>
          <w:ilvl w:val="0"/>
          <w:numId w:val="36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إغفال العلاقة بين الإنتاج والإنتاجية</w:t>
      </w: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  <w:r w:rsidR="005D54DC" w:rsidRPr="005D54D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E87210" w:rsidRPr="00E87210" w:rsidRDefault="00E87210" w:rsidP="00E95B2A">
      <w:pPr>
        <w:numPr>
          <w:ilvl w:val="0"/>
          <w:numId w:val="3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إهمال الكثير من حاجات الأفراد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3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إغفال العلاقات الإنسانية</w:t>
      </w:r>
    </w:p>
    <w:p w:rsidR="00E87210" w:rsidRDefault="00E87210" w:rsidP="00E95B2A">
      <w:pPr>
        <w:numPr>
          <w:ilvl w:val="0"/>
          <w:numId w:val="3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إغفال العلاقات بين المنظمة وبيئتها</w:t>
      </w:r>
    </w:p>
    <w:p w:rsidR="00BE0C10" w:rsidRPr="00E87210" w:rsidRDefault="00BE0C10" w:rsidP="005D54DC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8E5A76" w:rsidRDefault="008E5A76" w:rsidP="00501DA7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</w:p>
    <w:p w:rsidR="00501DA7" w:rsidRPr="00501DA7" w:rsidRDefault="00FD0C12" w:rsidP="00501DA7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 w:rsidRPr="005D54DC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2F0B7A7" wp14:editId="57C25EA7">
                <wp:simplePos x="0" y="0"/>
                <wp:positionH relativeFrom="column">
                  <wp:posOffset>-714375</wp:posOffset>
                </wp:positionH>
                <wp:positionV relativeFrom="paragraph">
                  <wp:posOffset>9525</wp:posOffset>
                </wp:positionV>
                <wp:extent cx="3133725" cy="1504950"/>
                <wp:effectExtent l="0" t="0" r="28575" b="19050"/>
                <wp:wrapNone/>
                <wp:docPr id="206" name="Text Box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1504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 أشهر من ساهم في نظرية العلاقات الإنسانية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D0C12">
                              <w:rPr>
                                <w:rFonts w:ascii="Times New Roman" w:hAnsi="Times New Roman" w:cs="Khalid Art bold" w:hint="cs"/>
                                <w:noProof/>
                                <w:color w:val="0070C0"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5B7AC21E" wp14:editId="0F75CE2C">
                                  <wp:extent cx="2914015" cy="1247672"/>
                                  <wp:effectExtent l="0" t="0" r="635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3911" cy="12604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A630A" w:rsidRPr="005D54DC" w:rsidRDefault="00FA630A" w:rsidP="00FD0C12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0B7A7" id="Text Box 206" o:spid="_x0000_s1049" type="#_x0000_t202" style="position:absolute;left:0;text-align:left;margin-left:-56.25pt;margin-top:.75pt;width:246.75pt;height:118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" fillcolor="window" strokeweight=".5pt">
                <v:textbox>
                  <w:txbxContent>
                    <w:p w:rsidR="00FA630A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من أشهر من ساهم في نظرية العلاقات الإنسانية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D0C12">
                        <w:rPr>
                          <w:rFonts w:ascii="Times New Roman" w:hAnsi="Times New Roman" w:cs="Khalid Art bold" w:hint="cs"/>
                          <w:noProof/>
                          <w:color w:val="0070C0"/>
                          <w:sz w:val="32"/>
                          <w:szCs w:val="32"/>
                        </w:rPr>
                        <w:drawing>
                          <wp:inline distT="0" distB="0" distL="0" distR="0" wp14:anchorId="5B7AC21E" wp14:editId="0F75CE2C">
                            <wp:extent cx="2914015" cy="1247672"/>
                            <wp:effectExtent l="0" t="0" r="635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3911" cy="12604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A630A" w:rsidRPr="005D54DC" w:rsidRDefault="00FA630A" w:rsidP="00FD0C12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ED7D31"/>
          <w:sz w:val="24"/>
          <w:szCs w:val="24"/>
        </w:rPr>
        <w:t>18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ليس من أشهر من ساهموا في نظرية العلاقات الإنسانية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  <w:r w:rsidR="00501DA7" w:rsidRPr="00501DA7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501DA7" w:rsidRPr="00501DA7" w:rsidRDefault="00501DA7" w:rsidP="00E95B2A">
      <w:pPr>
        <w:numPr>
          <w:ilvl w:val="0"/>
          <w:numId w:val="4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501DA7">
        <w:rPr>
          <w:rFonts w:asciiTheme="majorBidi" w:hAnsiTheme="majorBidi" w:cstheme="majorBidi"/>
          <w:sz w:val="24"/>
          <w:szCs w:val="24"/>
        </w:rPr>
        <w:t>Lewin</w:t>
      </w:r>
    </w:p>
    <w:p w:rsidR="00501DA7" w:rsidRPr="00501DA7" w:rsidRDefault="00501DA7" w:rsidP="00E95B2A">
      <w:pPr>
        <w:numPr>
          <w:ilvl w:val="0"/>
          <w:numId w:val="4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501DA7">
        <w:rPr>
          <w:rFonts w:asciiTheme="majorBidi" w:hAnsiTheme="majorBidi" w:cstheme="majorBidi"/>
          <w:sz w:val="24"/>
          <w:szCs w:val="24"/>
        </w:rPr>
        <w:t>Likert</w:t>
      </w:r>
    </w:p>
    <w:p w:rsidR="00501DA7" w:rsidRPr="00501DA7" w:rsidRDefault="00501DA7" w:rsidP="00E95B2A">
      <w:pPr>
        <w:numPr>
          <w:ilvl w:val="0"/>
          <w:numId w:val="4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501DA7">
        <w:rPr>
          <w:rFonts w:asciiTheme="majorBidi" w:hAnsiTheme="majorBidi" w:cstheme="majorBidi"/>
          <w:sz w:val="24"/>
          <w:szCs w:val="24"/>
        </w:rPr>
        <w:t>Argyris</w:t>
      </w:r>
    </w:p>
    <w:p w:rsidR="00501DA7" w:rsidRPr="00501DA7" w:rsidRDefault="00501DA7" w:rsidP="00E95B2A">
      <w:pPr>
        <w:numPr>
          <w:ilvl w:val="0"/>
          <w:numId w:val="40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01DA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Mintzberg</w:t>
      </w:r>
    </w:p>
    <w:p w:rsidR="00E87210" w:rsidRDefault="00E87210" w:rsidP="00E87210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19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ليس مما ساهم به 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</w:rPr>
        <w:t>Mayo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في نظرية المنظمات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: 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944259" w:rsidRPr="00944259" w:rsidRDefault="00944259" w:rsidP="00E95B2A">
      <w:pPr>
        <w:numPr>
          <w:ilvl w:val="0"/>
          <w:numId w:val="4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للمجموعة آثار ايجابية كبيرة على الانتاج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الإنسان يبحث عن مجموعة يشعر فيها بالاعتراف والتقدير وينتمي اليها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الاتصال والتبادل والاعتراف بالجهد من المحفزات للإنسان فيعمله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  <w:r w:rsidR="00FD0C12" w:rsidRPr="00FD0C12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FD0C12" w:rsidRPr="00FD0C12" w:rsidRDefault="00944259" w:rsidP="00E95B2A">
      <w:pPr>
        <w:numPr>
          <w:ilvl w:val="0"/>
          <w:numId w:val="41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لكي يحفز على العمل فإن الإنسان يحتاج إلى مكافأة مادية فقط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FD0C12" w:rsidRDefault="00FD0C12" w:rsidP="00FD0C12">
      <w:p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BE0C10" w:rsidRPr="00BE0C10" w:rsidRDefault="00FD0C12" w:rsidP="00BE0C10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 w:rsidRPr="00FD0C12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89A2B9A" wp14:editId="2D87A5D0">
                <wp:simplePos x="0" y="0"/>
                <wp:positionH relativeFrom="column">
                  <wp:posOffset>-752475</wp:posOffset>
                </wp:positionH>
                <wp:positionV relativeFrom="paragraph">
                  <wp:posOffset>267335</wp:posOffset>
                </wp:positionV>
                <wp:extent cx="4591050" cy="1162050"/>
                <wp:effectExtent l="0" t="0" r="19050" b="19050"/>
                <wp:wrapNone/>
                <wp:docPr id="211" name="Text Box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 أهم ما ساهم ب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ة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Mayo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في نظرية المنظمات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الإنسان - وإلى جانب المكافأة المادية - يحتاج إلى ظروف عمل ملائمة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لإنسان يبحث عن مجموعة يشعر فيها بالاعتراف والتقدير ينتمي إليها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للمجموعة آثار إيجابية كبيرة على الإنتاجية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الاتصال والتبادل والاعتراف بالجهد من المحفزات للإنسان في عمله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خلال عمل 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Mayo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تبين أن للعلاقات الإنسانية 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دورا كبيرا في تحسين إنتاجية المؤسسة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FD0C12" w:rsidRDefault="00FA630A" w:rsidP="00FD0C12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A2B9A" id="Text Box 211" o:spid="_x0000_s1050" type="#_x0000_t202" style="position:absolute;left:0;text-align:left;margin-left:-59.25pt;margin-top:21.05pt;width:361.5pt;height:91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" fillcolor="window" strokeweight=".5pt">
                <v:textbox>
                  <w:txbxContent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من أهم ما ساهم ب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ة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Mayo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في نظرية المنظمات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الإنسان - وإلى جانب المكافأة المادية - يحتاج إلى ظروف عمل ملائمة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لإنسان يبحث عن مجموعة يشعر فيها بالاعتراف والتقدير ينتمي إليها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للمجموعة آثار إيجابية كبيرة على الإنتاجية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الاتصال والتبادل والاعتراف بالجهد من المحفزات للإنسان في عمله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من خلال عمل 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Mayo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تبين أن للعلاقات الإنسانية 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دورا كبيرا في تحسين إنتاجية المؤسسة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FD0C12" w:rsidRDefault="00FA630A" w:rsidP="00FD0C12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ED7D31"/>
          <w:sz w:val="24"/>
          <w:szCs w:val="24"/>
        </w:rPr>
        <w:t>20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ظهر دور العلاقات الانسانية في </w:t>
      </w:r>
      <w:r w:rsidR="00BE0C10" w:rsidRPr="009F5797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>تحسين انتاجية المؤسسة اثر تجارب</w:t>
      </w:r>
      <w:r w:rsidR="00BE0C10" w:rsidRPr="009F5797">
        <w:rPr>
          <w:rFonts w:asciiTheme="majorBidi" w:hAnsiTheme="majorBidi" w:cstheme="majorBidi"/>
          <w:b/>
          <w:bCs/>
          <w:color w:val="002060"/>
          <w:sz w:val="24"/>
          <w:szCs w:val="24"/>
        </w:rPr>
        <w:t>:</w:t>
      </w:r>
    </w:p>
    <w:p w:rsidR="00BE0C10" w:rsidRPr="00BE0C10" w:rsidRDefault="00BE0C10" w:rsidP="00E95B2A">
      <w:pPr>
        <w:numPr>
          <w:ilvl w:val="0"/>
          <w:numId w:val="51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Elton Mayo</w:t>
      </w:r>
    </w:p>
    <w:p w:rsidR="00BE0C10" w:rsidRPr="00BE0C10" w:rsidRDefault="00BE0C10" w:rsidP="00E95B2A">
      <w:pPr>
        <w:numPr>
          <w:ilvl w:val="0"/>
          <w:numId w:val="5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</w:rPr>
        <w:t>Ronald Coase</w:t>
      </w:r>
    </w:p>
    <w:p w:rsidR="00BE0C10" w:rsidRPr="00BE0C10" w:rsidRDefault="00BE0C10" w:rsidP="00E95B2A">
      <w:pPr>
        <w:numPr>
          <w:ilvl w:val="0"/>
          <w:numId w:val="5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</w:rPr>
        <w:t>Kurt Lewin</w:t>
      </w:r>
    </w:p>
    <w:p w:rsidR="00BE0C10" w:rsidRDefault="00BE0C10" w:rsidP="00E95B2A">
      <w:pPr>
        <w:numPr>
          <w:ilvl w:val="0"/>
          <w:numId w:val="51"/>
        </w:numPr>
        <w:spacing w:after="0" w:line="240" w:lineRule="auto"/>
        <w:contextualSpacing/>
        <w:rPr>
          <w:rFonts w:asciiTheme="majorBidi" w:hAnsiTheme="majorBidi" w:cstheme="majorBidi"/>
          <w:i/>
          <w:iCs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</w:rPr>
        <w:t>Chris Argyris</w:t>
      </w:r>
    </w:p>
    <w:p w:rsidR="00FD0C12" w:rsidRPr="00BE0C10" w:rsidRDefault="00FD0C12" w:rsidP="00FD0C12">
      <w:pPr>
        <w:spacing w:after="0" w:line="240" w:lineRule="auto"/>
        <w:contextualSpacing/>
        <w:rPr>
          <w:rFonts w:asciiTheme="majorBidi" w:hAnsiTheme="majorBidi" w:cstheme="majorBidi"/>
          <w:i/>
          <w:iCs/>
          <w:sz w:val="24"/>
          <w:szCs w:val="24"/>
          <w:rtl/>
        </w:rPr>
      </w:pPr>
    </w:p>
    <w:p w:rsidR="008E5A76" w:rsidRDefault="008E5A76" w:rsidP="00944259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21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 xml:space="preserve">- 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اهتم </w:t>
      </w:r>
      <w:r w:rsidR="00944259" w:rsidRPr="0036597A">
        <w:rPr>
          <w:rFonts w:asciiTheme="majorBidi" w:hAnsiTheme="majorBidi" w:cstheme="majorBidi"/>
          <w:b/>
          <w:bCs/>
          <w:color w:val="002060"/>
          <w:sz w:val="24"/>
          <w:szCs w:val="24"/>
        </w:rPr>
        <w:t>Lewin</w:t>
      </w:r>
      <w:r w:rsidR="00944259" w:rsidRPr="0036597A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 xml:space="preserve">  بــ</w:t>
      </w:r>
    </w:p>
    <w:p w:rsidR="00944259" w:rsidRPr="00944259" w:rsidRDefault="00FD0C12" w:rsidP="00E95B2A">
      <w:pPr>
        <w:numPr>
          <w:ilvl w:val="0"/>
          <w:numId w:val="4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FD0C12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60BF9F" wp14:editId="59A40E34">
                <wp:simplePos x="0" y="0"/>
                <wp:positionH relativeFrom="column">
                  <wp:posOffset>-621665</wp:posOffset>
                </wp:positionH>
                <wp:positionV relativeFrom="paragraph">
                  <wp:posOffset>184785</wp:posOffset>
                </wp:positionV>
                <wp:extent cx="3133725" cy="1504950"/>
                <wp:effectExtent l="0" t="0" r="28575" b="19050"/>
                <wp:wrapNone/>
                <wp:docPr id="213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1504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</w:rPr>
                              <w:t>Kurt LEWIN 1890-1947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عالم نفس وفيلسوف من أصل ألماني هاجر إلى أمريكا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اهتم بالجماعات في المؤسسة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تأثر بنظرة الشمولية الألمانية  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Gestalt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وبالفيزياء النظرية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 أهم ما أضافة لنظرية النظم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لكل من الفرد والجماعة علاقات بالبيئة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حركية الجماعات 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group dynamics</w:t>
                            </w: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)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FD0C1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نظرية للقيادة</w:t>
                            </w:r>
                            <w:r w:rsidRPr="00FD0C1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FD0C12" w:rsidRDefault="00FA630A" w:rsidP="00FD0C1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</w:p>
                          <w:p w:rsidR="00FA630A" w:rsidRPr="005D54DC" w:rsidRDefault="00FA630A" w:rsidP="00FD0C12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0BF9F" id="Text Box 213" o:spid="_x0000_s1051" type="#_x0000_t202" style="position:absolute;left:0;text-align:left;margin-left:-48.95pt;margin-top:14.55pt;width:246.75pt;height:118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" fillcolor="window" strokeweight=".5pt">
                <v:textbox>
                  <w:txbxContent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</w:rPr>
                        <w:t>Kurt LEWIN 1890-1947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عالم نفس وفيلسوف من أصل ألماني هاجر إلى أمريكا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اهتم بالجماعات في المؤسسة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تأثر بنظرة الشمولية الألمانية  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Gestalt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وبالفيزياء النظرية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من أهم ما أضافة لنظرية النظم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لكل من الفرد والجماعة علاقات بالبيئة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حركية الجماعات 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group dynamics</w:t>
                      </w: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)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D0C12" w:rsidRDefault="00FA630A" w:rsidP="00544A88">
                      <w:pPr>
                        <w:pStyle w:val="NoSpacing"/>
                        <w:numPr>
                          <w:ilvl w:val="0"/>
                          <w:numId w:val="32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FD0C1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نظرية للقيادة</w:t>
                      </w:r>
                      <w:r w:rsidRPr="00FD0C1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FD0C12" w:rsidRDefault="00FA630A" w:rsidP="00FD0C1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</w:p>
                    <w:p w:rsidR="00FA630A" w:rsidRPr="005D54DC" w:rsidRDefault="00FA630A" w:rsidP="00FD0C12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44259" w:rsidRPr="00944259">
        <w:rPr>
          <w:rFonts w:asciiTheme="majorBidi" w:hAnsiTheme="majorBidi" w:cstheme="majorBidi"/>
          <w:sz w:val="24"/>
          <w:szCs w:val="24"/>
          <w:rtl/>
        </w:rPr>
        <w:t>ذاكرة المنظمة</w:t>
      </w:r>
      <w:r w:rsidR="00944259"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9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حركية الجماعات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  <w:r w:rsidR="00FD0C12" w:rsidRPr="00FD0C12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944259" w:rsidRPr="00944259" w:rsidRDefault="00944259" w:rsidP="00E95B2A">
      <w:pPr>
        <w:numPr>
          <w:ilvl w:val="0"/>
          <w:numId w:val="4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تعلم المنظمة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عمر المنظمة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Default="00944259" w:rsidP="00944259">
      <w:p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BE0C10" w:rsidRPr="00CA6CC2" w:rsidRDefault="00C41433" w:rsidP="00BE0C10">
      <w:pPr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22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حسب </w:t>
      </w:r>
      <w:r w:rsidR="00BE0C10" w:rsidRPr="00CA6CC2">
        <w:rPr>
          <w:rFonts w:asciiTheme="majorBidi" w:hAnsiTheme="majorBidi" w:cstheme="majorBidi"/>
          <w:b/>
          <w:bCs/>
          <w:color w:val="002060"/>
          <w:sz w:val="24"/>
          <w:szCs w:val="24"/>
        </w:rPr>
        <w:t>Le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>win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 </w:t>
      </w:r>
      <w:r w:rsidR="00BE0C10" w:rsidRPr="00CA6CC2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>فإن</w:t>
      </w:r>
      <w:r w:rsidR="00BE0C10" w:rsidRPr="00CA6CC2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: </w:t>
      </w:r>
    </w:p>
    <w:p w:rsidR="00BE0C10" w:rsidRPr="00BE0C10" w:rsidRDefault="00BE0C10" w:rsidP="00E95B2A">
      <w:pPr>
        <w:numPr>
          <w:ilvl w:val="0"/>
          <w:numId w:val="5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للجماعة فقط علاقات بالبيئة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للفرد فقط علاقات بالبيئة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4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لكل من الفرد والجماعة علاقات بالبيئة</w:t>
      </w: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E0C10" w:rsidRPr="00BE0C10" w:rsidRDefault="00BE0C10" w:rsidP="00E95B2A">
      <w:pPr>
        <w:numPr>
          <w:ilvl w:val="0"/>
          <w:numId w:val="5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ليس للفرد او للجماعة علاقة بالبيئة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944259">
      <w:p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23</w:t>
      </w:r>
      <w:r w:rsidR="009F579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ليس من أهم ما أضافه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LEWIN 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لنظرية النظم</w:t>
      </w:r>
      <w:r w:rsidR="00944259" w:rsidRPr="00944259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: </w:t>
      </w:r>
    </w:p>
    <w:p w:rsidR="00944259" w:rsidRPr="00944259" w:rsidRDefault="00944259" w:rsidP="00E95B2A">
      <w:pPr>
        <w:numPr>
          <w:ilvl w:val="0"/>
          <w:numId w:val="4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نظرية القيادة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6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نظرية التحفيز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944259" w:rsidRPr="00944259" w:rsidRDefault="00944259" w:rsidP="00E95B2A">
      <w:pPr>
        <w:numPr>
          <w:ilvl w:val="0"/>
          <w:numId w:val="4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حركية الجماعات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Default="00944259" w:rsidP="00E95B2A">
      <w:pPr>
        <w:numPr>
          <w:ilvl w:val="0"/>
          <w:numId w:val="4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اعتبار ان لكل من الفرد والجماعة علاقة بالبيئة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Default="00BE0C10" w:rsidP="00BE0C10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BE0C10" w:rsidRPr="00BE0C10" w:rsidRDefault="00C41433" w:rsidP="00BE0C10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24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من اسهامات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Lewin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انه اقترح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: </w:t>
      </w:r>
    </w:p>
    <w:p w:rsidR="00BE0C10" w:rsidRPr="00BE0C10" w:rsidRDefault="00BE0C10" w:rsidP="00E95B2A">
      <w:pPr>
        <w:numPr>
          <w:ilvl w:val="0"/>
          <w:numId w:val="56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نظرية للقيادة</w:t>
      </w: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E0C10" w:rsidRPr="00BE0C10" w:rsidRDefault="00BE0C10" w:rsidP="00E95B2A">
      <w:pPr>
        <w:numPr>
          <w:ilvl w:val="0"/>
          <w:numId w:val="5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نظرية للتنظيم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نظرية للتعلم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8E1C28" w:rsidRDefault="00BE0C10" w:rsidP="00E95B2A">
      <w:pPr>
        <w:numPr>
          <w:ilvl w:val="0"/>
          <w:numId w:val="5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نظرية للتحفيز</w:t>
      </w:r>
    </w:p>
    <w:p w:rsidR="00944259" w:rsidRPr="00944259" w:rsidRDefault="008E1C28" w:rsidP="00944259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 w:rsidRPr="008E1C28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C82DDF7" wp14:editId="238A3E79">
                <wp:simplePos x="0" y="0"/>
                <wp:positionH relativeFrom="column">
                  <wp:posOffset>-419100</wp:posOffset>
                </wp:positionH>
                <wp:positionV relativeFrom="paragraph">
                  <wp:posOffset>104775</wp:posOffset>
                </wp:positionV>
                <wp:extent cx="3133725" cy="1238250"/>
                <wp:effectExtent l="0" t="0" r="28575" b="19050"/>
                <wp:wrapNone/>
                <wp:docPr id="215" name="Text Box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أساليب القيادة لـ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LEWIN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من تجربت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حول التعلم مع الأطفال بين أن هناك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ثلاثة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أساليب للقيادة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7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القيادة التوجيهية :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يوج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القائد العمل بالأوامر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7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القيادة الديمقراطية :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القائد يقترح ويشارك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7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القيادة «اترك يعمل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» (اللا قيادة): القائد ل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أدنى اهتمام بالعمل ولا علاقة له بالجماعة تقريبا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القيادة الديمقراطية تتميز بنتائج أفضل من غيرها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D54DC" w:rsidRDefault="00FA630A" w:rsidP="008E1C28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2DDF7" id="Text Box 215" o:spid="_x0000_s1052" type="#_x0000_t202" style="position:absolute;left:0;text-align:left;margin-left:-33pt;margin-top:8.25pt;width:246.75pt;height:97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" fillcolor="window" strokeweight=".5pt">
                <v:textbox>
                  <w:txbxContent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أساليب القيادة لـ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LEWIN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من تجربت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حول التعلم مع الأطفال بين أن هناك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ثلاثة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أساليب للقيادة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7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القيادة التوجيهية :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يوج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القائد العمل بالأوامر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7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القيادة الديمقراطية :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القائد يقترح ويشارك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7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القيادة «اترك يعمل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» (اللا قيادة): القائد ل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أدنى اهتمام بالعمل ولا علاقة له بالجماعة تقريبا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القيادة الديمقراطية تتميز بنتائج أفضل من غيرها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D54DC" w:rsidRDefault="00FA630A" w:rsidP="008E1C28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ED7D31"/>
          <w:sz w:val="24"/>
          <w:szCs w:val="24"/>
        </w:rPr>
        <w:t>25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ليس من أساليب القيادة التي حددها 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Lewin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944259" w:rsidRPr="00944259" w:rsidRDefault="00944259" w:rsidP="00E95B2A">
      <w:pPr>
        <w:numPr>
          <w:ilvl w:val="0"/>
          <w:numId w:val="4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القيادة التوجيهية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القيادة الديمقراطية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  <w:r w:rsidR="008E1C28" w:rsidRPr="008E1C28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944259" w:rsidRPr="00944259" w:rsidRDefault="00944259" w:rsidP="00E95B2A">
      <w:pPr>
        <w:numPr>
          <w:ilvl w:val="0"/>
          <w:numId w:val="4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القيادة</w:t>
      </w:r>
      <w:r w:rsidRPr="00944259">
        <w:rPr>
          <w:rFonts w:asciiTheme="majorBidi" w:hAnsiTheme="majorBidi" w:cstheme="majorBidi"/>
          <w:sz w:val="24"/>
          <w:szCs w:val="24"/>
        </w:rPr>
        <w:t xml:space="preserve"> ] </w:t>
      </w:r>
      <w:r w:rsidRPr="00944259">
        <w:rPr>
          <w:rFonts w:asciiTheme="majorBidi" w:hAnsiTheme="majorBidi" w:cstheme="majorBidi"/>
          <w:sz w:val="24"/>
          <w:szCs w:val="24"/>
          <w:rtl/>
        </w:rPr>
        <w:t>أترك يعمل</w:t>
      </w:r>
      <w:r w:rsidRPr="00944259">
        <w:rPr>
          <w:rFonts w:asciiTheme="majorBidi" w:hAnsiTheme="majorBidi" w:cstheme="majorBidi"/>
          <w:sz w:val="24"/>
          <w:szCs w:val="24"/>
        </w:rPr>
        <w:t xml:space="preserve"> [ .</w:t>
      </w:r>
    </w:p>
    <w:p w:rsidR="00944259" w:rsidRPr="00944259" w:rsidRDefault="00944259" w:rsidP="00E95B2A">
      <w:pPr>
        <w:numPr>
          <w:ilvl w:val="0"/>
          <w:numId w:val="42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القيادة المرنة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944259" w:rsidRPr="00944259" w:rsidRDefault="00944259" w:rsidP="00944259">
      <w:pPr>
        <w:spacing w:after="0" w:line="240" w:lineRule="auto"/>
        <w:rPr>
          <w:rFonts w:asciiTheme="majorBidi" w:hAnsiTheme="majorBidi" w:cstheme="majorBidi"/>
          <w:sz w:val="24"/>
          <w:szCs w:val="24"/>
          <w:highlight w:val="yellow"/>
          <w:rtl/>
        </w:rPr>
      </w:pPr>
    </w:p>
    <w:p w:rsidR="00944259" w:rsidRPr="00944259" w:rsidRDefault="00C41433" w:rsidP="00944259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26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اقترح </w:t>
      </w:r>
      <w:r w:rsidR="00944259" w:rsidRPr="00D16927">
        <w:rPr>
          <w:rFonts w:asciiTheme="majorBidi" w:hAnsiTheme="majorBidi" w:cstheme="majorBidi"/>
          <w:b/>
          <w:bCs/>
          <w:color w:val="002060"/>
          <w:sz w:val="24"/>
          <w:szCs w:val="24"/>
        </w:rPr>
        <w:t>: Kurt</w:t>
      </w:r>
      <w:r w:rsidR="00944259" w:rsidRPr="00944259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Lewln</w:t>
      </w:r>
    </w:p>
    <w:p w:rsidR="00944259" w:rsidRPr="00944259" w:rsidRDefault="00944259" w:rsidP="00E95B2A">
      <w:pPr>
        <w:numPr>
          <w:ilvl w:val="0"/>
          <w:numId w:val="48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3 أساليب للقيادة</w:t>
      </w:r>
      <w:r w:rsidRPr="0094425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944259" w:rsidRPr="00944259" w:rsidRDefault="00944259" w:rsidP="00E95B2A">
      <w:pPr>
        <w:numPr>
          <w:ilvl w:val="0"/>
          <w:numId w:val="4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4 أساليب للقيادة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5 أساليب للقيادة</w:t>
      </w:r>
      <w:r w:rsidRPr="00944259">
        <w:rPr>
          <w:rFonts w:asciiTheme="majorBidi" w:hAnsiTheme="majorBidi" w:cstheme="majorBidi"/>
          <w:sz w:val="24"/>
          <w:szCs w:val="24"/>
        </w:rPr>
        <w:t xml:space="preserve"> .</w:t>
      </w:r>
    </w:p>
    <w:p w:rsidR="00944259" w:rsidRPr="00944259" w:rsidRDefault="00944259" w:rsidP="00E95B2A">
      <w:pPr>
        <w:numPr>
          <w:ilvl w:val="0"/>
          <w:numId w:val="4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944259">
        <w:rPr>
          <w:rFonts w:asciiTheme="majorBidi" w:hAnsiTheme="majorBidi" w:cstheme="majorBidi"/>
          <w:sz w:val="24"/>
          <w:szCs w:val="24"/>
          <w:rtl/>
        </w:rPr>
        <w:t>6 أساليب للقيادة</w:t>
      </w:r>
    </w:p>
    <w:p w:rsidR="00BE0C10" w:rsidRPr="00BE0C10" w:rsidRDefault="00BE0C10" w:rsidP="00BE0C10">
      <w:pPr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BE0C10" w:rsidRPr="00BE0C10" w:rsidRDefault="00C41433" w:rsidP="00BE0C10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7030A0"/>
          <w:sz w:val="24"/>
          <w:szCs w:val="24"/>
        </w:rPr>
        <w:t>27</w:t>
      </w:r>
      <w:r w:rsidR="009F5797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من ساهم في نظرية القيادة هو :</w:t>
      </w:r>
    </w:p>
    <w:p w:rsidR="00BE0C10" w:rsidRPr="00BE0C10" w:rsidRDefault="00BE0C10" w:rsidP="00544A88">
      <w:pPr>
        <w:numPr>
          <w:ilvl w:val="0"/>
          <w:numId w:val="236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Kurt Lewin</w:t>
      </w:r>
    </w:p>
    <w:p w:rsidR="00BE0C10" w:rsidRPr="00BE0C10" w:rsidRDefault="00BE0C10" w:rsidP="00544A88">
      <w:pPr>
        <w:numPr>
          <w:ilvl w:val="0"/>
          <w:numId w:val="236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</w:rPr>
        <w:t>Elton Mayo</w:t>
      </w:r>
    </w:p>
    <w:p w:rsidR="00BE0C10" w:rsidRPr="00BE0C10" w:rsidRDefault="00BE0C10" w:rsidP="00544A88">
      <w:pPr>
        <w:numPr>
          <w:ilvl w:val="0"/>
          <w:numId w:val="236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</w:rPr>
        <w:t>Chris Argyris</w:t>
      </w:r>
    </w:p>
    <w:p w:rsidR="008E5A76" w:rsidRPr="00EE3212" w:rsidRDefault="00BE0C10" w:rsidP="00EE3212">
      <w:pPr>
        <w:numPr>
          <w:ilvl w:val="0"/>
          <w:numId w:val="236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</w:rPr>
        <w:t>Hnry Fayol</w:t>
      </w:r>
    </w:p>
    <w:p w:rsidR="00DB129A" w:rsidRPr="00DB129A" w:rsidRDefault="0034799F" w:rsidP="00DB129A">
      <w:pPr>
        <w:spacing w:line="240" w:lineRule="auto"/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 w:rsidRPr="0034799F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E47E65" wp14:editId="68D1C873">
                <wp:simplePos x="0" y="0"/>
                <wp:positionH relativeFrom="column">
                  <wp:posOffset>-676275</wp:posOffset>
                </wp:positionH>
                <wp:positionV relativeFrom="paragraph">
                  <wp:posOffset>219710</wp:posOffset>
                </wp:positionV>
                <wp:extent cx="3733800" cy="2105025"/>
                <wp:effectExtent l="0" t="0" r="19050" b="28575"/>
                <wp:wrapNone/>
                <wp:docPr id="216" name="Text Box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2105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</w:rPr>
                              <w:t>Chris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u w:val="single"/>
                              </w:rPr>
                              <w:t xml:space="preserve"> ARGYRIS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u w:val="single"/>
                              </w:rPr>
                              <w:t>(1923)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أستاذ بجامعة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Harvard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بعد أن كان بجامعة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Yale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حيث يوجد كرسي باسمه إلى اليوم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أمريكي من أصل يوناني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يهتم بالتعلم وله نظريات في هذا المجال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أهم مساهمات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ة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في نظرية المنظمات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المنظمة المتعلمة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2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نظريات التعلم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المنظمة المتعلمة ..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هي المنظمة التي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تتعلم من خبرتها وتجربتها</w:t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  <w:lang w:bidi="ar-DZ"/>
                              </w:rPr>
                              <w:t>وتستطيع الاستفادة مما اكتسبته من مهارات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يقصد فعلا أن المؤسسة هي التي تتعلم وإنما أفرادها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نظريات التعلم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.. </w:t>
                            </w:r>
                            <w:r w:rsidRPr="0034799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التعلم يكون في</w:t>
                            </w:r>
                            <w:r w:rsidRPr="0034799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حلقة بسيطة وحلقة مزدوجة.</w:t>
                            </w:r>
                          </w:p>
                          <w:p w:rsidR="00FA630A" w:rsidRPr="0034799F" w:rsidRDefault="00FA630A" w:rsidP="0034799F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47E65" id="Text Box 216" o:spid="_x0000_s1053" type="#_x0000_t202" style="position:absolute;left:0;text-align:left;margin-left:-53.25pt;margin-top:17.3pt;width:294pt;height:165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" fillcolor="window" strokeweight=".5pt">
                <v:textbox>
                  <w:txbxContent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</w:rPr>
                        <w:t>Chris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u w:val="single"/>
                        </w:rPr>
                        <w:t xml:space="preserve"> ARGYRIS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u w:val="single"/>
                        </w:rPr>
                        <w:t>(1923)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أستاذ بجامعة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Harvard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بعد أن كان بجامعة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Yale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 حيث يوجد كرسي باسمه إلى اليوم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أمريكي من أصل يوناني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يهتم بالتعلم وله نظريات في هذا المجال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أهم مساهمات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ة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في نظرية المنظمات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المنظمة المتعلمة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544A88">
                      <w:pPr>
                        <w:pStyle w:val="NoSpacing"/>
                        <w:numPr>
                          <w:ilvl w:val="0"/>
                          <w:numId w:val="32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نظريات التعلم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المنظمة المتعلمة ..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هي المنظمة التي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تتعلم من خبرتها وتجربتها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  <w:lang w:bidi="ar-DZ"/>
                        </w:rPr>
                        <w:t xml:space="preserve">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  <w:lang w:bidi="ar-DZ"/>
                        </w:rPr>
                        <w:t>وتستطيع الاستفادة مما اكتسبته من مهارات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يقصد فعلا أن المؤسسة هي التي تتعلم وإنما أفرادها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  <w:t>نظريات التعلم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.. </w:t>
                      </w:r>
                      <w:r w:rsidRPr="0034799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التعلم يكون في</w:t>
                      </w:r>
                      <w:r w:rsidRPr="0034799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حلقة بسيطة وحلقة مزدوجة.</w:t>
                      </w:r>
                    </w:p>
                    <w:p w:rsidR="00FA630A" w:rsidRPr="0034799F" w:rsidRDefault="00FA630A" w:rsidP="0034799F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1433">
        <w:rPr>
          <w:rFonts w:asciiTheme="majorBidi" w:hAnsiTheme="majorBidi" w:cstheme="majorBidi"/>
          <w:b/>
          <w:bCs/>
          <w:color w:val="00B0F0"/>
          <w:sz w:val="24"/>
          <w:szCs w:val="24"/>
        </w:rPr>
        <w:t>28</w:t>
      </w:r>
      <w:r w:rsidR="009F5797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944259" w:rsidRPr="00944259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من جاء بمصطلح </w:t>
      </w:r>
      <w:r w:rsidR="00944259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المنظمة المتعلمة هو</w:t>
      </w:r>
      <w:r w:rsidR="00944259" w:rsidRPr="00E87210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  <w:r w:rsidR="00944259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2</w:t>
      </w:r>
    </w:p>
    <w:p w:rsidR="00E87210" w:rsidRPr="00E87210" w:rsidRDefault="00E87210" w:rsidP="00E95B2A">
      <w:pPr>
        <w:numPr>
          <w:ilvl w:val="0"/>
          <w:numId w:val="3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Burns</w:t>
      </w:r>
    </w:p>
    <w:p w:rsidR="00E87210" w:rsidRPr="00E87210" w:rsidRDefault="00E87210" w:rsidP="00E95B2A">
      <w:pPr>
        <w:numPr>
          <w:ilvl w:val="0"/>
          <w:numId w:val="3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Mayo</w:t>
      </w:r>
    </w:p>
    <w:p w:rsidR="00E87210" w:rsidRPr="00E87210" w:rsidRDefault="00E87210" w:rsidP="00E95B2A">
      <w:pPr>
        <w:numPr>
          <w:ilvl w:val="0"/>
          <w:numId w:val="3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</w:rPr>
        <w:t>Lewin</w:t>
      </w:r>
    </w:p>
    <w:p w:rsidR="00E87210" w:rsidRDefault="00E87210" w:rsidP="00E95B2A">
      <w:pPr>
        <w:numPr>
          <w:ilvl w:val="0"/>
          <w:numId w:val="3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Argyris</w:t>
      </w:r>
    </w:p>
    <w:p w:rsidR="00BE0C10" w:rsidRPr="00003CB9" w:rsidRDefault="00BE0C10" w:rsidP="00BE0C10">
      <w:pPr>
        <w:spacing w:after="0" w:line="240" w:lineRule="auto"/>
        <w:ind w:left="720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BE0C10" w:rsidRPr="00BE0C10" w:rsidRDefault="00C41433" w:rsidP="00BE0C10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29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قدم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Argyris </w:t>
      </w:r>
      <w:r w:rsidR="00BE0C10" w:rsidRPr="00B70931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 xml:space="preserve"> نظرية</w:t>
      </w:r>
      <w:r w:rsidR="00BE0C10" w:rsidRPr="00B70931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 </w:t>
      </w:r>
      <w:r w:rsidR="00BE0C10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 xml:space="preserve">:- </w:t>
      </w:r>
    </w:p>
    <w:p w:rsidR="00BE0C10" w:rsidRPr="00BE0C10" w:rsidRDefault="00BE0C10" w:rsidP="00E95B2A">
      <w:pPr>
        <w:numPr>
          <w:ilvl w:val="0"/>
          <w:numId w:val="50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حول التعلم</w:t>
      </w: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E0C10" w:rsidRPr="00BE0C10" w:rsidRDefault="00BE0C10" w:rsidP="00E95B2A">
      <w:pPr>
        <w:numPr>
          <w:ilvl w:val="0"/>
          <w:numId w:val="5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حول التعليم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حول السلوك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حول العدل</w:t>
      </w:r>
      <w:r w:rsidRPr="00BE0C10">
        <w:rPr>
          <w:rFonts w:asciiTheme="majorBidi" w:hAnsiTheme="majorBidi" w:cstheme="majorBidi"/>
          <w:sz w:val="24"/>
          <w:szCs w:val="24"/>
        </w:rPr>
        <w:t xml:space="preserve"> </w:t>
      </w:r>
    </w:p>
    <w:p w:rsidR="00E87210" w:rsidRPr="00E87210" w:rsidRDefault="00E87210" w:rsidP="00E87210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C41433" w:rsidP="00E87210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30</w:t>
      </w:r>
      <w:r w:rsidR="009F579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من أهم مساهمات</w:t>
      </w:r>
      <w:r w:rsidR="00E87210" w:rsidRPr="00E87210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ARGYRIS  </w:t>
      </w:r>
      <w:r w:rsidR="00E87210" w:rsidRPr="00E87210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في نظرية المنظمات</w:t>
      </w:r>
    </w:p>
    <w:p w:rsidR="00E87210" w:rsidRPr="00003CB9" w:rsidRDefault="00E87210" w:rsidP="00E95B2A">
      <w:pPr>
        <w:numPr>
          <w:ilvl w:val="0"/>
          <w:numId w:val="45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نظريات التعلم</w:t>
      </w: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E87210" w:rsidRPr="00E87210" w:rsidRDefault="00E87210" w:rsidP="00E95B2A">
      <w:pPr>
        <w:numPr>
          <w:ilvl w:val="0"/>
          <w:numId w:val="4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نظريات التطور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4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نظريات التأقلم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4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نظريات التوسع</w:t>
      </w:r>
    </w:p>
    <w:p w:rsidR="00BE0C10" w:rsidRDefault="00BE0C10" w:rsidP="00BE0C10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36597A" w:rsidRDefault="00C41433" w:rsidP="00BE0C10">
      <w:p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/>
          <w:b/>
          <w:bCs/>
          <w:color w:val="002060"/>
          <w:sz w:val="24"/>
          <w:szCs w:val="24"/>
        </w:rPr>
        <w:t>31</w:t>
      </w:r>
      <w:r w:rsidR="009F579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-</w:t>
      </w:r>
      <w:r w:rsidR="0036597A" w:rsidRPr="003A544E">
        <w:rPr>
          <w:rFonts w:asciiTheme="minorBidi" w:hAnsiTheme="minorBidi"/>
          <w:b/>
          <w:bCs/>
          <w:color w:val="002060"/>
          <w:sz w:val="24"/>
          <w:szCs w:val="24"/>
          <w:rtl/>
        </w:rPr>
        <w:t>الذي أعد نظرية التعلم هو</w:t>
      </w:r>
    </w:p>
    <w:p w:rsidR="0036597A" w:rsidRPr="003A544E" w:rsidRDefault="0036597A" w:rsidP="0036597A">
      <w:pPr>
        <w:pStyle w:val="ListParagraph"/>
        <w:numPr>
          <w:ilvl w:val="0"/>
          <w:numId w:val="419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Mayo</w:t>
      </w:r>
    </w:p>
    <w:p w:rsidR="0036597A" w:rsidRPr="003A544E" w:rsidRDefault="0036597A" w:rsidP="0036597A">
      <w:pPr>
        <w:pStyle w:val="ListParagraph"/>
        <w:numPr>
          <w:ilvl w:val="0"/>
          <w:numId w:val="419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Coase</w:t>
      </w:r>
    </w:p>
    <w:p w:rsidR="0036597A" w:rsidRPr="003A544E" w:rsidRDefault="0036597A" w:rsidP="0036597A">
      <w:pPr>
        <w:pStyle w:val="ListParagraph"/>
        <w:numPr>
          <w:ilvl w:val="0"/>
          <w:numId w:val="4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Argyris</w:t>
      </w:r>
    </w:p>
    <w:p w:rsidR="0036597A" w:rsidRPr="003A544E" w:rsidRDefault="0036597A" w:rsidP="0036597A">
      <w:pPr>
        <w:pStyle w:val="ListParagraph"/>
        <w:numPr>
          <w:ilvl w:val="0"/>
          <w:numId w:val="419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</w:rPr>
        <w:t>Lewin</w:t>
      </w:r>
    </w:p>
    <w:p w:rsidR="00BE0C10" w:rsidRPr="00EE3212" w:rsidRDefault="0036597A" w:rsidP="00C4143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C41433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32</w:t>
      </w:r>
      <w:r w:rsidR="009F5797" w:rsidRPr="009F5797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-</w:t>
      </w:r>
      <w:r w:rsidR="00BE0C10" w:rsidRPr="009F5797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 xml:space="preserve">المنظمة 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المتعلمة هي المنظمة التي</w:t>
      </w:r>
      <w:r w:rsidR="00BE0C10" w:rsidRPr="00BE0C10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</w:p>
    <w:p w:rsidR="00BE0C10" w:rsidRPr="00BE0C10" w:rsidRDefault="00BE0C10" w:rsidP="00E95B2A">
      <w:pPr>
        <w:numPr>
          <w:ilvl w:val="0"/>
          <w:numId w:val="5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تعلم بخبرتها وتجاربها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تظهر خبرات كبيرة في مجالات معينة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BE0C10">
        <w:rPr>
          <w:rFonts w:asciiTheme="majorBidi" w:hAnsiTheme="majorBidi" w:cstheme="majorBidi"/>
          <w:sz w:val="24"/>
          <w:szCs w:val="24"/>
          <w:rtl/>
        </w:rPr>
        <w:t>لها معارف كثيرة</w:t>
      </w:r>
      <w:r w:rsidRPr="00BE0C10">
        <w:rPr>
          <w:rFonts w:asciiTheme="majorBidi" w:hAnsiTheme="majorBidi" w:cstheme="majorBidi"/>
          <w:sz w:val="24"/>
          <w:szCs w:val="24"/>
        </w:rPr>
        <w:t xml:space="preserve"> .</w:t>
      </w:r>
    </w:p>
    <w:p w:rsidR="00BE0C10" w:rsidRPr="00BE0C10" w:rsidRDefault="00BE0C10" w:rsidP="00E95B2A">
      <w:pPr>
        <w:numPr>
          <w:ilvl w:val="0"/>
          <w:numId w:val="55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تتعلم من خبراتها وتجربتها</w:t>
      </w:r>
      <w:r w:rsidRPr="00BE0C10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E0C10" w:rsidRPr="00BE0C10" w:rsidRDefault="00BE0C10" w:rsidP="00BE0C10">
      <w:pPr>
        <w:spacing w:after="0" w:line="240" w:lineRule="auto"/>
        <w:rPr>
          <w:rFonts w:asciiTheme="majorBidi" w:hAnsiTheme="majorBidi" w:cstheme="majorBidi"/>
          <w:sz w:val="24"/>
          <w:szCs w:val="24"/>
          <w:highlight w:val="yellow"/>
          <w:rtl/>
        </w:rPr>
      </w:pPr>
    </w:p>
    <w:p w:rsidR="00E87210" w:rsidRPr="00E87210" w:rsidRDefault="00E87210" w:rsidP="00E87210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rtl/>
        </w:rPr>
      </w:pPr>
    </w:p>
    <w:p w:rsidR="00E87210" w:rsidRPr="00E87210" w:rsidRDefault="0034799F" w:rsidP="00E87210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 w:rsidRPr="0034799F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7004F07" wp14:editId="01E4859B">
                <wp:simplePos x="0" y="0"/>
                <wp:positionH relativeFrom="column">
                  <wp:posOffset>-419100</wp:posOffset>
                </wp:positionH>
                <wp:positionV relativeFrom="paragraph">
                  <wp:posOffset>-95250</wp:posOffset>
                </wp:positionV>
                <wp:extent cx="4076700" cy="1514475"/>
                <wp:effectExtent l="0" t="0" r="0" b="0"/>
                <wp:wrapNone/>
                <wp:docPr id="217" name="Text Box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51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A630A" w:rsidRPr="0034799F" w:rsidRDefault="00FA630A" w:rsidP="0034799F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35827C0A" wp14:editId="69DD5FC6">
                                  <wp:extent cx="3438525" cy="1419225"/>
                                  <wp:effectExtent l="0" t="0" r="9525" b="9525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9" name="Capture.PN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38525" cy="141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04F07" id="Text Box 217" o:spid="_x0000_s1054" type="#_x0000_t202" style="position:absolute;left:0;text-align:left;margin-left:-33pt;margin-top:-7.5pt;width:321pt;height:119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" filled="f" stroked="f" strokeweight=".5pt">
                <v:textbox>
                  <w:txbxContent>
                    <w:p w:rsidR="00FA630A" w:rsidRPr="0034799F" w:rsidRDefault="00FA630A" w:rsidP="0034799F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35827C0A" wp14:editId="69DD5FC6">
                            <wp:extent cx="3438525" cy="1419225"/>
                            <wp:effectExtent l="0" t="0" r="9525" b="9525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9" name="Capture.PN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38525" cy="1419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F7453">
        <w:rPr>
          <w:rFonts w:asciiTheme="majorBidi" w:hAnsiTheme="majorBidi" w:cstheme="majorBidi"/>
          <w:b/>
          <w:bCs/>
          <w:color w:val="ED7D31"/>
          <w:sz w:val="24"/>
          <w:szCs w:val="24"/>
        </w:rPr>
        <w:t>33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التعلم في حلقة بسيطة يكون من خلال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  <w:r w:rsidRPr="0034799F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E87210" w:rsidRPr="00003CB9" w:rsidRDefault="00E87210" w:rsidP="00E95B2A">
      <w:pPr>
        <w:numPr>
          <w:ilvl w:val="0"/>
          <w:numId w:val="52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تغيير كيفية الفعل</w:t>
      </w: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E87210" w:rsidRPr="00E87210" w:rsidRDefault="00E87210" w:rsidP="00E95B2A">
      <w:pPr>
        <w:numPr>
          <w:ilvl w:val="0"/>
          <w:numId w:val="5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تغيير اطار التفكير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5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تغيير اطار التفكير وكيفية الفعل</w:t>
      </w:r>
    </w:p>
    <w:p w:rsidR="00E87210" w:rsidRPr="00E87210" w:rsidRDefault="00E87210" w:rsidP="00E95B2A">
      <w:pPr>
        <w:numPr>
          <w:ilvl w:val="0"/>
          <w:numId w:val="52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عدم التغيير</w:t>
      </w:r>
    </w:p>
    <w:p w:rsidR="00E87210" w:rsidRPr="00E87210" w:rsidRDefault="00E87210" w:rsidP="00E87210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E87210" w:rsidP="00E87210">
      <w:pPr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8E5A76" w:rsidRDefault="008E5A76" w:rsidP="00EE3212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87210" w:rsidRPr="00003CB9" w:rsidRDefault="00E87210" w:rsidP="00003CB9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003CB9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المحاضرة الخامسة </w:t>
      </w:r>
    </w:p>
    <w:p w:rsidR="00E87210" w:rsidRPr="00E87210" w:rsidRDefault="00E87210" w:rsidP="00E87210">
      <w:pPr>
        <w:spacing w:before="120" w:after="12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1D30EC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A26BBA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B64B7F8" wp14:editId="61F2A61E">
                <wp:simplePos x="0" y="0"/>
                <wp:positionH relativeFrom="margin">
                  <wp:posOffset>-571500</wp:posOffset>
                </wp:positionH>
                <wp:positionV relativeFrom="paragraph">
                  <wp:posOffset>233045</wp:posOffset>
                </wp:positionV>
                <wp:extent cx="3600450" cy="1438275"/>
                <wp:effectExtent l="0" t="0" r="19050" b="28575"/>
                <wp:wrapNone/>
                <wp:docPr id="220" name="Text Box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1438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D30EC" w:rsidRDefault="00FA630A" w:rsidP="001D30E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ما هي أفضل هيكلة للمنظمة ؟</w:t>
                            </w:r>
                          </w:p>
                          <w:p w:rsidR="00FA630A" w:rsidRPr="00A26BB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كانت النظريات التقليدية تنطلق من الفكرة أن هناك طريقة وواحدة مثلي لتنظيم المؤسسات وهيكلتها</w:t>
                            </w: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The ONE BEST WAY</w:t>
                            </w:r>
                            <w:r w:rsidRPr="00A26BB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A26BB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بعد أن ساد هذا التصور منذ بداية القرن العشرين، جاء في الستينيات تصور آخر مناقضا تماما</w:t>
                            </w:r>
                            <w:r w:rsidRPr="00A26BB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A26BB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مفاده أن هيكلة المنظمات أمر نسبي 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ينتج عن تفاعل المنظمة ببيئتها</w:t>
                            </w: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جاء بهذا التصور الجديد هما 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Lawrence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 و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Lorsch</w:t>
                            </w:r>
                            <w:r w:rsidRPr="001D30EC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ف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 1967</w:t>
                            </w:r>
                            <w:r w:rsidRPr="00A26BB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1D30E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0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أدى هذا التصور إلى ظهور </w:t>
                            </w:r>
                            <w:r w:rsidRPr="001D30EC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نظرية الظرفية</w:t>
                            </w: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Contingency theory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4B7F8" id="Text Box 220" o:spid="_x0000_s1055" type="#_x0000_t202" style="position:absolute;left:0;text-align:left;margin-left:-45pt;margin-top:18.35pt;width:283.5pt;height:113.2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" fillcolor="window" strokeweight=".5pt">
                <v:textbox>
                  <w:txbxContent>
                    <w:p w:rsidR="00FA630A" w:rsidRPr="001D30EC" w:rsidRDefault="00FA630A" w:rsidP="001D30EC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ما هي أفضل هيكلة للمنظمة ؟</w:t>
                      </w:r>
                    </w:p>
                    <w:p w:rsidR="00FA630A" w:rsidRPr="00A26BBA" w:rsidRDefault="00FA630A" w:rsidP="00544A88">
                      <w:pPr>
                        <w:pStyle w:val="NoSpacing"/>
                        <w:numPr>
                          <w:ilvl w:val="0"/>
                          <w:numId w:val="33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كانت النظريات التقليدية تنطلق من الفكرة أن هناك طريقة وواحدة مثلي لتنظيم المؤسسات وهيكلتها</w:t>
                      </w: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The ONE BEST WAY</w:t>
                      </w:r>
                      <w:r w:rsidRPr="00A26BB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A26BBA" w:rsidRDefault="00FA630A" w:rsidP="00544A88">
                      <w:pPr>
                        <w:pStyle w:val="NoSpacing"/>
                        <w:numPr>
                          <w:ilvl w:val="0"/>
                          <w:numId w:val="33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بعد أن ساد هذا التصور منذ بداية القرن العشرين، جاء في الستينيات تصور آخر مناقضا تماما</w:t>
                      </w:r>
                      <w:r w:rsidRPr="00A26BB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A26BBA" w:rsidRDefault="00FA630A" w:rsidP="00544A88">
                      <w:pPr>
                        <w:pStyle w:val="NoSpacing"/>
                        <w:numPr>
                          <w:ilvl w:val="0"/>
                          <w:numId w:val="33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مفاده أن هيكلة المنظمات أمر نسبي 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ينتج عن تفاعل المنظمة ببيئتها</w:t>
                      </w: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من 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جاء بهذا التصور الجديد هما 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Lawrence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 و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Lorsch</w:t>
                      </w:r>
                      <w:r w:rsidRPr="001D30EC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ف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 1967</w:t>
                      </w:r>
                      <w:r w:rsidRPr="00A26BB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1D30EC" w:rsidRDefault="00FA630A" w:rsidP="00544A88">
                      <w:pPr>
                        <w:pStyle w:val="NoSpacing"/>
                        <w:numPr>
                          <w:ilvl w:val="0"/>
                          <w:numId w:val="330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أدى هذا التصور إلى ظهور </w:t>
                      </w:r>
                      <w:r w:rsidRPr="001D30EC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نظرية الظرفية</w:t>
                      </w: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Contingency theory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7453">
        <w:rPr>
          <w:rFonts w:asciiTheme="majorBidi" w:hAnsiTheme="majorBidi" w:cstheme="majorBidi"/>
          <w:b/>
          <w:bCs/>
          <w:color w:val="0070C0"/>
          <w:sz w:val="24"/>
          <w:szCs w:val="24"/>
        </w:rPr>
        <w:t>1</w:t>
      </w:r>
      <w:r w:rsidR="009F5797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"هيكلة المنظمات أمر نسبي ينتج عن تفاعل المنظمة ببيئتها" هذا تصور ظهر في :</w:t>
      </w:r>
    </w:p>
    <w:p w:rsidR="00E87210" w:rsidRPr="00E87210" w:rsidRDefault="00E87210" w:rsidP="00544A88">
      <w:pPr>
        <w:numPr>
          <w:ilvl w:val="0"/>
          <w:numId w:val="17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1965</w:t>
      </w:r>
    </w:p>
    <w:p w:rsidR="00E87210" w:rsidRPr="00E87210" w:rsidRDefault="00E87210" w:rsidP="00544A88">
      <w:pPr>
        <w:numPr>
          <w:ilvl w:val="0"/>
          <w:numId w:val="17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1966</w:t>
      </w:r>
    </w:p>
    <w:p w:rsidR="00E87210" w:rsidRPr="00003CB9" w:rsidRDefault="00E87210" w:rsidP="00544A88">
      <w:pPr>
        <w:keepNext/>
        <w:numPr>
          <w:ilvl w:val="0"/>
          <w:numId w:val="175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1967</w:t>
      </w:r>
    </w:p>
    <w:p w:rsidR="00E87210" w:rsidRDefault="00E87210" w:rsidP="00544A88">
      <w:pPr>
        <w:numPr>
          <w:ilvl w:val="0"/>
          <w:numId w:val="17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1968</w:t>
      </w:r>
    </w:p>
    <w:p w:rsidR="001D30EC" w:rsidRDefault="001D30EC" w:rsidP="001D30EC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1D30EC" w:rsidRDefault="001D30EC" w:rsidP="001D30EC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1D30EC" w:rsidRDefault="001D30EC" w:rsidP="001D30EC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E87210" w:rsidP="00E87210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1F7453" w:rsidP="00E87210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2</w:t>
      </w:r>
      <w:r w:rsidR="009F579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من جاء بالتصور أن "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هيكلة المنظمات</w:t>
      </w:r>
      <w:r w:rsidR="00E87210" w:rsidRPr="00E87210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أمر نسبي ينتج عن 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تفاعل المنظمة ببيئتها" هما :2</w:t>
      </w:r>
    </w:p>
    <w:p w:rsidR="00E87210" w:rsidRPr="00E87210" w:rsidRDefault="00E87210" w:rsidP="00544A88">
      <w:pPr>
        <w:numPr>
          <w:ilvl w:val="0"/>
          <w:numId w:val="17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Chandler &amp;Woodward</w:t>
      </w:r>
    </w:p>
    <w:p w:rsidR="00E87210" w:rsidRPr="00003CB9" w:rsidRDefault="00E87210" w:rsidP="00544A88">
      <w:pPr>
        <w:keepNext/>
        <w:numPr>
          <w:ilvl w:val="0"/>
          <w:numId w:val="176"/>
        </w:numPr>
        <w:spacing w:after="0" w:line="240" w:lineRule="auto"/>
        <w:contextualSpacing/>
        <w:outlineLvl w:val="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Lawrence &amp;Lorsch</w:t>
      </w:r>
    </w:p>
    <w:p w:rsidR="00E87210" w:rsidRPr="00E87210" w:rsidRDefault="00E87210" w:rsidP="00544A88">
      <w:pPr>
        <w:numPr>
          <w:ilvl w:val="0"/>
          <w:numId w:val="17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Burns &amp;Stalker</w:t>
      </w:r>
    </w:p>
    <w:p w:rsidR="00E87210" w:rsidRDefault="00E87210" w:rsidP="00544A88">
      <w:pPr>
        <w:numPr>
          <w:ilvl w:val="0"/>
          <w:numId w:val="17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Cyert &amp;March</w:t>
      </w:r>
    </w:p>
    <w:p w:rsidR="00C05C6D" w:rsidRDefault="00C05C6D" w:rsidP="00C05C6D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9F44DF" w:rsidRPr="009F44DF" w:rsidRDefault="001F7453" w:rsidP="009F44DF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7030A0"/>
          <w:sz w:val="24"/>
          <w:szCs w:val="24"/>
        </w:rPr>
        <w:t>-3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حسب 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Lorch &amp; Lawrence 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فإن هيكلة المنظمة أمر نسبي ينتج عن :</w:t>
      </w:r>
    </w:p>
    <w:p w:rsidR="009F44DF" w:rsidRPr="009F44DF" w:rsidRDefault="009F44DF" w:rsidP="00544A88">
      <w:pPr>
        <w:numPr>
          <w:ilvl w:val="0"/>
          <w:numId w:val="238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تعزيز المنظمة قدرتها التنافسية</w:t>
      </w:r>
    </w:p>
    <w:p w:rsidR="009F44DF" w:rsidRPr="009F44DF" w:rsidRDefault="009F44DF" w:rsidP="00544A88">
      <w:pPr>
        <w:numPr>
          <w:ilvl w:val="0"/>
          <w:numId w:val="238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تحسين المؤسسة ظروف إنتاجها</w:t>
      </w:r>
    </w:p>
    <w:p w:rsidR="009F44DF" w:rsidRPr="009F44DF" w:rsidRDefault="009F44DF" w:rsidP="00544A88">
      <w:pPr>
        <w:numPr>
          <w:ilvl w:val="0"/>
          <w:numId w:val="238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F44D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تفاعل المنظمة ببيئتها</w:t>
      </w:r>
    </w:p>
    <w:p w:rsidR="009F44DF" w:rsidRPr="009F44DF" w:rsidRDefault="009F44DF" w:rsidP="00544A88">
      <w:pPr>
        <w:numPr>
          <w:ilvl w:val="0"/>
          <w:numId w:val="238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تقليص المؤسسة تكاليف إنتاجها</w:t>
      </w:r>
    </w:p>
    <w:p w:rsidR="00C05C6D" w:rsidRDefault="00C05C6D" w:rsidP="00C05C6D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C05C6D" w:rsidRPr="00C05C6D" w:rsidRDefault="001F7453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4</w:t>
      </w:r>
      <w:r w:rsidR="009F5797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هيكلة المنظمات أمر نسبي ينتج عن تفاعل المنظمة مع البيئة حسب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</w:p>
    <w:p w:rsidR="00C05C6D" w:rsidRPr="00C05C6D" w:rsidRDefault="00C05C6D" w:rsidP="00E95B2A">
      <w:pPr>
        <w:numPr>
          <w:ilvl w:val="0"/>
          <w:numId w:val="6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نظرية الوكالة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نظرية تكاليف المعاملات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8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نظرية الظرفية</w:t>
      </w: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2C2EBE" w:rsidRDefault="006740D9" w:rsidP="00F2101B">
      <w:pPr>
        <w:numPr>
          <w:ilvl w:val="0"/>
          <w:numId w:val="6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6740D9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09EEFC2" wp14:editId="6C608578">
                <wp:simplePos x="0" y="0"/>
                <wp:positionH relativeFrom="margin">
                  <wp:posOffset>-762000</wp:posOffset>
                </wp:positionH>
                <wp:positionV relativeFrom="paragraph">
                  <wp:posOffset>147320</wp:posOffset>
                </wp:positionV>
                <wp:extent cx="3209925" cy="1619250"/>
                <wp:effectExtent l="0" t="0" r="28575" b="19050"/>
                <wp:wrapNone/>
                <wp:docPr id="221" name="Text Box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161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740D9" w:rsidRDefault="00FA630A" w:rsidP="006740D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 xml:space="preserve"> </w:t>
                            </w: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أهم نتيجة لهذا المفهوم أن</w:t>
                            </w:r>
                            <w:r w:rsidRPr="006740D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ة..</w:t>
                            </w:r>
                          </w:p>
                          <w:p w:rsidR="00FA630A" w:rsidRPr="006740D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توجد هيكلة صالحة لكل الحالات وكل الأزمنة والأماكن مثل ما كانت تعتقد النظرية التقليدية.</w:t>
                            </w:r>
                          </w:p>
                          <w:p w:rsidR="00FA630A" w:rsidRPr="006740D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هناك تفاعل مع البيئة</w:t>
                            </w:r>
                            <w:r w:rsidRPr="006740D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740D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على المنظمة أن تتأقلم مع بيئتها</w:t>
                            </w:r>
                            <w:r w:rsidRPr="006740D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740D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2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أصبح ينظر للمنظمة على أنها كائن يعيش في بيئة</w:t>
                            </w:r>
                            <w:r w:rsidRPr="006740D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740D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3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نظرية الظرفية : </w:t>
                            </w: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ترتبط </w:t>
                            </w: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هيكلة المنظمة بالظروف التي تواجهها</w:t>
                            </w:r>
                            <w:r w:rsidRPr="006740D9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.. و</w:t>
                            </w: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هذه الظروف تسمى عوامل الظرفية </w:t>
                            </w:r>
                            <w:r w:rsidRPr="006740D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contingency factors</w:t>
                            </w:r>
                          </w:p>
                          <w:p w:rsidR="00FA630A" w:rsidRPr="001D30EC" w:rsidRDefault="00FA630A" w:rsidP="006740D9">
                            <w:pPr>
                              <w:pStyle w:val="NoSpacing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EEFC2" id="Text Box 221" o:spid="_x0000_s1056" type="#_x0000_t202" style="position:absolute;left:0;text-align:left;margin-left:-60pt;margin-top:11.6pt;width:252.75pt;height:127.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" fillcolor="window" strokeweight=".5pt">
                <v:textbox>
                  <w:txbxContent>
                    <w:p w:rsidR="00FA630A" w:rsidRPr="006740D9" w:rsidRDefault="00FA630A" w:rsidP="006740D9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 xml:space="preserve"> </w:t>
                      </w: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أهم نتيجة لهذا المفهوم أن</w:t>
                      </w:r>
                      <w:r w:rsidRPr="006740D9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ة..</w:t>
                      </w:r>
                    </w:p>
                    <w:p w:rsidR="00FA630A" w:rsidRPr="006740D9" w:rsidRDefault="00FA630A" w:rsidP="00544A88">
                      <w:pPr>
                        <w:pStyle w:val="NoSpacing"/>
                        <w:numPr>
                          <w:ilvl w:val="0"/>
                          <w:numId w:val="33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توجد هيكلة صالحة لكل الحالات وكل الأزمنة والأماكن مثل ما كانت تعتقد النظرية التقليدية.</w:t>
                      </w:r>
                    </w:p>
                    <w:p w:rsidR="00FA630A" w:rsidRPr="006740D9" w:rsidRDefault="00FA630A" w:rsidP="00544A88">
                      <w:pPr>
                        <w:pStyle w:val="NoSpacing"/>
                        <w:numPr>
                          <w:ilvl w:val="0"/>
                          <w:numId w:val="33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هناك تفاعل مع البيئة</w:t>
                      </w:r>
                      <w:r w:rsidRPr="006740D9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740D9" w:rsidRDefault="00FA630A" w:rsidP="00544A88">
                      <w:pPr>
                        <w:pStyle w:val="NoSpacing"/>
                        <w:numPr>
                          <w:ilvl w:val="0"/>
                          <w:numId w:val="33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على المنظمة أن تتأقلم مع بيئتها</w:t>
                      </w:r>
                      <w:r w:rsidRPr="006740D9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740D9" w:rsidRDefault="00FA630A" w:rsidP="00544A88">
                      <w:pPr>
                        <w:pStyle w:val="NoSpacing"/>
                        <w:numPr>
                          <w:ilvl w:val="0"/>
                          <w:numId w:val="332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أصبح ينظر للمنظمة على أنها كائن يعيش في بيئة</w:t>
                      </w:r>
                      <w:r w:rsidRPr="006740D9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740D9" w:rsidRDefault="00FA630A" w:rsidP="00544A88">
                      <w:pPr>
                        <w:pStyle w:val="NoSpacing"/>
                        <w:numPr>
                          <w:ilvl w:val="0"/>
                          <w:numId w:val="333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نظرية الظرفية : </w:t>
                      </w: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ترتبط </w:t>
                      </w: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هيكلة المنظمة بالظروف التي تواجهها</w:t>
                      </w:r>
                      <w:r w:rsidRPr="006740D9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.. و</w:t>
                      </w: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هذه الظروف تسمى عوامل الظرفية </w:t>
                      </w:r>
                      <w:r w:rsidRPr="006740D9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contingency factors</w:t>
                      </w:r>
                    </w:p>
                    <w:p w:rsidR="00FA630A" w:rsidRPr="001D30EC" w:rsidRDefault="00FA630A" w:rsidP="006740D9">
                      <w:pPr>
                        <w:pStyle w:val="NoSpacing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05C6D" w:rsidRPr="00C05C6D">
        <w:rPr>
          <w:rFonts w:asciiTheme="majorBidi" w:hAnsiTheme="majorBidi" w:cstheme="majorBidi"/>
          <w:sz w:val="24"/>
          <w:szCs w:val="24"/>
          <w:rtl/>
        </w:rPr>
        <w:t>نظرية العلاقات الإنسانية</w:t>
      </w:r>
    </w:p>
    <w:p w:rsidR="00F2101B" w:rsidRDefault="00F2101B" w:rsidP="00F2101B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F2101B" w:rsidRPr="00FC365E" w:rsidRDefault="001F7453" w:rsidP="00F2101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/>
          <w:b/>
          <w:bCs/>
          <w:color w:val="002060"/>
          <w:sz w:val="24"/>
          <w:szCs w:val="24"/>
        </w:rPr>
        <w:t>5</w:t>
      </w:r>
      <w:r w:rsidR="009F5797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F2101B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هيكلة المنظمات أمر نسبي ينتج عن تفاعل المنظمة </w:t>
      </w:r>
      <w:r w:rsidR="00F2101B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F2101B" w:rsidRPr="00FC365E" w:rsidRDefault="00F2101B" w:rsidP="00F2101B">
      <w:pPr>
        <w:pStyle w:val="ListParagraph"/>
        <w:numPr>
          <w:ilvl w:val="0"/>
          <w:numId w:val="426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تطور النظرة البيئية</w:t>
      </w:r>
    </w:p>
    <w:p w:rsidR="00F2101B" w:rsidRPr="00FC365E" w:rsidRDefault="00F2101B" w:rsidP="00F2101B">
      <w:pPr>
        <w:pStyle w:val="ListParagraph"/>
        <w:numPr>
          <w:ilvl w:val="0"/>
          <w:numId w:val="426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ظهور نظرية العلاقات الانسانية</w:t>
      </w:r>
    </w:p>
    <w:p w:rsidR="00F2101B" w:rsidRPr="00FC365E" w:rsidRDefault="00F2101B" w:rsidP="00F2101B">
      <w:pPr>
        <w:pStyle w:val="ListParagraph"/>
        <w:numPr>
          <w:ilvl w:val="0"/>
          <w:numId w:val="4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365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ظهور نظرية الظرفية</w:t>
      </w:r>
    </w:p>
    <w:p w:rsidR="00F2101B" w:rsidRPr="00EE3212" w:rsidRDefault="00F2101B" w:rsidP="00EE3212">
      <w:pPr>
        <w:pStyle w:val="ListParagraph"/>
        <w:numPr>
          <w:ilvl w:val="0"/>
          <w:numId w:val="426"/>
        </w:numPr>
        <w:rPr>
          <w:rFonts w:asciiTheme="minorBidi" w:hAnsiTheme="minorBidi"/>
          <w:sz w:val="24"/>
          <w:szCs w:val="24"/>
          <w:rtl/>
        </w:rPr>
      </w:pPr>
      <w:r w:rsidRPr="00FC365E">
        <w:rPr>
          <w:rFonts w:asciiTheme="minorBidi" w:hAnsiTheme="minorBidi"/>
          <w:sz w:val="24"/>
          <w:szCs w:val="24"/>
          <w:rtl/>
        </w:rPr>
        <w:t>الغاء نظرية القرار</w:t>
      </w:r>
    </w:p>
    <w:p w:rsidR="0025252C" w:rsidRDefault="001F7453" w:rsidP="0025252C">
      <w:pPr>
        <w:spacing w:after="0" w:line="240" w:lineRule="auto"/>
        <w:contextualSpacing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/>
          <w:b/>
          <w:bCs/>
          <w:color w:val="002060"/>
          <w:sz w:val="24"/>
          <w:szCs w:val="24"/>
        </w:rPr>
        <w:t>6</w:t>
      </w:r>
      <w:r w:rsidR="009F5797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25252C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للبيئة تأثير على الهيكلة عند</w:t>
      </w:r>
    </w:p>
    <w:p w:rsidR="0025252C" w:rsidRPr="003A544E" w:rsidRDefault="0025252C" w:rsidP="0025252C">
      <w:pPr>
        <w:pStyle w:val="ListParagraph"/>
        <w:numPr>
          <w:ilvl w:val="0"/>
          <w:numId w:val="421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مدرس العلاقات الانسانية</w:t>
      </w:r>
    </w:p>
    <w:p w:rsidR="0025252C" w:rsidRPr="003A544E" w:rsidRDefault="0025252C" w:rsidP="0025252C">
      <w:pPr>
        <w:pStyle w:val="ListParagraph"/>
        <w:numPr>
          <w:ilvl w:val="0"/>
          <w:numId w:val="421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نظرية البيئة</w:t>
      </w:r>
    </w:p>
    <w:p w:rsidR="0025252C" w:rsidRPr="003A544E" w:rsidRDefault="0025252C" w:rsidP="0025252C">
      <w:pPr>
        <w:pStyle w:val="ListParagraph"/>
        <w:numPr>
          <w:ilvl w:val="0"/>
          <w:numId w:val="4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نظرية الظرفية</w:t>
      </w:r>
    </w:p>
    <w:p w:rsidR="0025252C" w:rsidRPr="003A544E" w:rsidRDefault="0025252C" w:rsidP="0025252C">
      <w:pPr>
        <w:pStyle w:val="ListParagraph"/>
        <w:numPr>
          <w:ilvl w:val="0"/>
          <w:numId w:val="421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التنظيم العلمي للعمل</w:t>
      </w:r>
    </w:p>
    <w:p w:rsidR="0025252C" w:rsidRDefault="0025252C" w:rsidP="0025252C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C05C6D" w:rsidRPr="00C05C6D" w:rsidRDefault="001F7453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7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ركزت دراسة  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Lawrence &amp; Lorsh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على العلاقة بين</w:t>
      </w:r>
    </w:p>
    <w:p w:rsidR="00C05C6D" w:rsidRPr="00C05C6D" w:rsidRDefault="00C05C6D" w:rsidP="00E95B2A">
      <w:pPr>
        <w:numPr>
          <w:ilvl w:val="0"/>
          <w:numId w:val="6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5616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درجة الاستقرار وهيكلة وتنظيم المؤسسة</w:t>
      </w:r>
      <w:r w:rsidRPr="00E56169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C05C6D">
        <w:rPr>
          <w:rFonts w:asciiTheme="majorBidi" w:hAnsiTheme="majorBidi" w:cstheme="majorBidi"/>
          <w:sz w:val="24"/>
          <w:szCs w:val="24"/>
        </w:rPr>
        <w:t>.</w:t>
      </w:r>
    </w:p>
    <w:p w:rsidR="00C05C6D" w:rsidRPr="00C05C6D" w:rsidRDefault="00C05C6D" w:rsidP="00E95B2A">
      <w:pPr>
        <w:numPr>
          <w:ilvl w:val="0"/>
          <w:numId w:val="6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حدة المنافسة وحجم المنظمة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  <w:r w:rsidR="006740D9" w:rsidRPr="006740D9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C05C6D" w:rsidRPr="00C05C6D" w:rsidRDefault="00C05C6D" w:rsidP="00E95B2A">
      <w:pPr>
        <w:numPr>
          <w:ilvl w:val="0"/>
          <w:numId w:val="6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مستوى مهارات المنظمة وتنظيمها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F62509" w:rsidRPr="00E56169" w:rsidRDefault="00C05C6D" w:rsidP="00E95B2A">
      <w:pPr>
        <w:numPr>
          <w:ilvl w:val="0"/>
          <w:numId w:val="63"/>
        </w:numPr>
        <w:spacing w:after="0" w:line="24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56169">
        <w:rPr>
          <w:rFonts w:asciiTheme="majorBidi" w:hAnsiTheme="majorBidi" w:cstheme="majorBidi"/>
          <w:color w:val="000000" w:themeColor="text1"/>
          <w:sz w:val="24"/>
          <w:szCs w:val="24"/>
          <w:rtl/>
        </w:rPr>
        <w:t>عوامل الظرفية وهيكلة المنظمة</w:t>
      </w:r>
      <w:r w:rsidRPr="00E561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.</w:t>
      </w:r>
    </w:p>
    <w:p w:rsidR="004D749C" w:rsidRDefault="004D749C" w:rsidP="00F62509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</w:p>
    <w:p w:rsidR="00F62509" w:rsidRPr="00F62509" w:rsidRDefault="001F7453" w:rsidP="00F62509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009900"/>
          <w:sz w:val="24"/>
          <w:szCs w:val="24"/>
        </w:rPr>
        <w:t>8</w:t>
      </w:r>
      <w:r w:rsidR="00E56169"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-</w:t>
      </w:r>
      <w:r w:rsidR="00F62509" w:rsidRPr="00F62509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من يرى انه على المنظمة ان تتأقلم مع بيئتها هي:  </w:t>
      </w:r>
    </w:p>
    <w:p w:rsidR="00F62509" w:rsidRPr="00F62509" w:rsidRDefault="00F62509" w:rsidP="00544A88">
      <w:pPr>
        <w:numPr>
          <w:ilvl w:val="0"/>
          <w:numId w:val="207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F6250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نظرية الظرفية .</w:t>
      </w:r>
    </w:p>
    <w:p w:rsidR="00F62509" w:rsidRPr="00F62509" w:rsidRDefault="00F62509" w:rsidP="00544A88">
      <w:pPr>
        <w:numPr>
          <w:ilvl w:val="0"/>
          <w:numId w:val="207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F62509">
        <w:rPr>
          <w:rFonts w:asciiTheme="majorBidi" w:hAnsiTheme="majorBidi" w:cstheme="majorBidi"/>
          <w:sz w:val="24"/>
          <w:szCs w:val="24"/>
          <w:rtl/>
        </w:rPr>
        <w:t xml:space="preserve">النظرية الكلاسيكية.  </w:t>
      </w:r>
    </w:p>
    <w:p w:rsidR="00F62509" w:rsidRPr="00F62509" w:rsidRDefault="00F62509" w:rsidP="00544A88">
      <w:pPr>
        <w:numPr>
          <w:ilvl w:val="0"/>
          <w:numId w:val="207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F62509">
        <w:rPr>
          <w:rFonts w:asciiTheme="majorBidi" w:hAnsiTheme="majorBidi" w:cstheme="majorBidi"/>
          <w:sz w:val="24"/>
          <w:szCs w:val="24"/>
          <w:rtl/>
        </w:rPr>
        <w:t>نظرية العلاقات الإنسانية .</w:t>
      </w:r>
    </w:p>
    <w:p w:rsidR="00C05C6D" w:rsidRDefault="00F62509" w:rsidP="00544A88">
      <w:pPr>
        <w:numPr>
          <w:ilvl w:val="0"/>
          <w:numId w:val="207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F62509">
        <w:rPr>
          <w:rFonts w:asciiTheme="majorBidi" w:hAnsiTheme="majorBidi" w:cstheme="majorBidi"/>
          <w:sz w:val="24"/>
          <w:szCs w:val="24"/>
          <w:rtl/>
        </w:rPr>
        <w:t>نظرية البيئة .</w:t>
      </w:r>
    </w:p>
    <w:p w:rsidR="00F62509" w:rsidRPr="00F62509" w:rsidRDefault="006740D9" w:rsidP="00F62509">
      <w:pPr>
        <w:ind w:left="785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6740D9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6C32092" wp14:editId="06C52AC7">
                <wp:simplePos x="0" y="0"/>
                <wp:positionH relativeFrom="margin">
                  <wp:posOffset>-666750</wp:posOffset>
                </wp:positionH>
                <wp:positionV relativeFrom="paragraph">
                  <wp:posOffset>113030</wp:posOffset>
                </wp:positionV>
                <wp:extent cx="3600450" cy="2276475"/>
                <wp:effectExtent l="0" t="0" r="19050" b="28575"/>
                <wp:wrapNone/>
                <wp:docPr id="222" name="Text Box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2276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D30EC" w:rsidRDefault="00FA630A" w:rsidP="006740D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>
                                  <wp:extent cx="3429000" cy="2162175"/>
                                  <wp:effectExtent l="0" t="0" r="0" b="9525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3" name="Capture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9000" cy="21621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6BB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32092" id="Text Box 222" o:spid="_x0000_s1057" type="#_x0000_t202" style="position:absolute;left:0;text-align:left;margin-left:-52.5pt;margin-top:8.9pt;width:283.5pt;height:179.2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" fillcolor="window" strokeweight=".5pt">
                <v:textbox>
                  <w:txbxContent>
                    <w:p w:rsidR="00FA630A" w:rsidRPr="001D30EC" w:rsidRDefault="00FA630A" w:rsidP="006740D9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cs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>
                            <wp:extent cx="3429000" cy="2162175"/>
                            <wp:effectExtent l="0" t="0" r="0" b="9525"/>
                            <wp:docPr id="63" name="Picture 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3" name="Capture.PNG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9000" cy="21621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6BB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05C6D" w:rsidRPr="00C05C6D" w:rsidRDefault="001F7453" w:rsidP="00C05C6D">
      <w:pPr>
        <w:rPr>
          <w:rFonts w:asciiTheme="majorBidi" w:hAnsiTheme="majorBidi" w:cstheme="majorBidi"/>
          <w:b/>
          <w:bCs/>
          <w:color w:val="92D05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92D050"/>
          <w:sz w:val="24"/>
          <w:szCs w:val="24"/>
        </w:rPr>
        <w:t>9</w:t>
      </w:r>
      <w:r w:rsidR="00E56169">
        <w:rPr>
          <w:rFonts w:asciiTheme="majorBidi" w:hAnsiTheme="majorBidi" w:cstheme="majorBidi" w:hint="cs"/>
          <w:b/>
          <w:bCs/>
          <w:color w:val="92D050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92D050"/>
          <w:sz w:val="24"/>
          <w:szCs w:val="24"/>
          <w:rtl/>
        </w:rPr>
        <w:t>ليس من عوامل الظرفية</w:t>
      </w:r>
      <w:r w:rsidR="00C05C6D" w:rsidRPr="00C05C6D">
        <w:rPr>
          <w:rFonts w:asciiTheme="majorBidi" w:hAnsiTheme="majorBidi" w:cstheme="majorBidi"/>
          <w:b/>
          <w:bCs/>
          <w:color w:val="92D050"/>
          <w:sz w:val="24"/>
          <w:szCs w:val="24"/>
        </w:rPr>
        <w:t>:</w:t>
      </w:r>
      <w:r w:rsidR="00C05C6D" w:rsidRPr="00C05C6D">
        <w:rPr>
          <w:rFonts w:asciiTheme="majorBidi" w:hAnsiTheme="majorBidi" w:cstheme="majorBidi"/>
          <w:b/>
          <w:bCs/>
          <w:color w:val="92D050"/>
          <w:sz w:val="24"/>
          <w:szCs w:val="24"/>
          <w:rtl/>
        </w:rPr>
        <w:t xml:space="preserve"> واجب</w:t>
      </w:r>
    </w:p>
    <w:p w:rsidR="00C05C6D" w:rsidRPr="00C05C6D" w:rsidRDefault="00C05C6D" w:rsidP="00544A88">
      <w:pPr>
        <w:numPr>
          <w:ilvl w:val="0"/>
          <w:numId w:val="28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حجم االمؤسسة</w:t>
      </w:r>
      <w:r w:rsidRPr="00C05C6D">
        <w:rPr>
          <w:rFonts w:asciiTheme="majorBidi" w:hAnsiTheme="majorBidi" w:cstheme="majorBidi"/>
          <w:sz w:val="24"/>
          <w:szCs w:val="24"/>
        </w:rPr>
        <w:t>.</w:t>
      </w:r>
    </w:p>
    <w:p w:rsidR="00C05C6D" w:rsidRPr="00C05C6D" w:rsidRDefault="00C05C6D" w:rsidP="00544A88">
      <w:pPr>
        <w:numPr>
          <w:ilvl w:val="0"/>
          <w:numId w:val="28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عمر المؤسسة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  <w:r w:rsidR="006740D9" w:rsidRPr="006740D9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C05C6D" w:rsidRPr="00C05C6D" w:rsidRDefault="00C05C6D" w:rsidP="00544A88">
      <w:pPr>
        <w:numPr>
          <w:ilvl w:val="0"/>
          <w:numId w:val="285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 xml:space="preserve">هدف المؤسسة </w:t>
      </w:r>
    </w:p>
    <w:p w:rsidR="00C05C6D" w:rsidRPr="00C05C6D" w:rsidRDefault="00C05C6D" w:rsidP="00544A88">
      <w:pPr>
        <w:numPr>
          <w:ilvl w:val="0"/>
          <w:numId w:val="28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 xml:space="preserve">استراتيجية المؤسسة </w:t>
      </w:r>
    </w:p>
    <w:p w:rsidR="00C05C6D" w:rsidRDefault="00C05C6D" w:rsidP="002C2EBE">
      <w:pPr>
        <w:spacing w:after="0" w:line="240" w:lineRule="auto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</w:p>
    <w:p w:rsidR="002C2EBE" w:rsidRPr="002C2EBE" w:rsidRDefault="001F7453" w:rsidP="002C2EBE">
      <w:pPr>
        <w:spacing w:after="0" w:line="240" w:lineRule="auto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00B0F0"/>
          <w:sz w:val="24"/>
          <w:szCs w:val="24"/>
        </w:rPr>
        <w:t>10</w:t>
      </w:r>
      <w:r w:rsidR="00E5616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2C2EBE" w:rsidRPr="002C2EBE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يمثل عمر المنظمه واحدا من عوامل</w:t>
      </w:r>
      <w:r w:rsidR="002C2EBE" w:rsidRPr="002C2EBE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:</w:t>
      </w:r>
    </w:p>
    <w:p w:rsidR="002C2EBE" w:rsidRPr="002C2EBE" w:rsidRDefault="002C2EBE" w:rsidP="00544A88">
      <w:pPr>
        <w:numPr>
          <w:ilvl w:val="0"/>
          <w:numId w:val="2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 xml:space="preserve">الأقدميه </w:t>
      </w:r>
    </w:p>
    <w:p w:rsidR="002C2EBE" w:rsidRPr="002C2EBE" w:rsidRDefault="002C2EBE" w:rsidP="00544A88">
      <w:pPr>
        <w:numPr>
          <w:ilvl w:val="0"/>
          <w:numId w:val="28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 xml:space="preserve">الظرفيه </w:t>
      </w:r>
    </w:p>
    <w:p w:rsidR="002C2EBE" w:rsidRPr="002C2EBE" w:rsidRDefault="002C2EBE" w:rsidP="00544A88">
      <w:pPr>
        <w:numPr>
          <w:ilvl w:val="0"/>
          <w:numId w:val="2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 xml:space="preserve">الإستيراتيجيه </w:t>
      </w:r>
    </w:p>
    <w:p w:rsidR="002C2EBE" w:rsidRPr="002C2EBE" w:rsidRDefault="002C2EBE" w:rsidP="00544A88">
      <w:pPr>
        <w:numPr>
          <w:ilvl w:val="0"/>
          <w:numId w:val="2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الأمثليه</w:t>
      </w:r>
    </w:p>
    <w:p w:rsidR="002C2EBE" w:rsidRDefault="002C2EBE" w:rsidP="00E87210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2C2EBE" w:rsidRPr="002C2EBE" w:rsidRDefault="001F7453" w:rsidP="002C2EBE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11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2C2EBE" w:rsidRPr="002C2EBE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من ضمن عوامل الظرفية</w:t>
      </w:r>
      <w:r w:rsidR="002C2EBE" w:rsidRPr="002C2EBE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  <w:r w:rsidR="002C2EBE" w:rsidRPr="002C2EBE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2C2EBE" w:rsidRPr="002C2EBE" w:rsidRDefault="002C2EBE" w:rsidP="00E95B2A">
      <w:pPr>
        <w:numPr>
          <w:ilvl w:val="0"/>
          <w:numId w:val="5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حجم الانتاج السنوي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2C2EBE" w:rsidRPr="002C2EBE" w:rsidRDefault="002C2EBE" w:rsidP="00E95B2A">
      <w:pPr>
        <w:numPr>
          <w:ilvl w:val="0"/>
          <w:numId w:val="5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عدد العمال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2C2EBE" w:rsidRPr="002C2EBE" w:rsidRDefault="002C2EBE" w:rsidP="00E95B2A">
      <w:pPr>
        <w:numPr>
          <w:ilvl w:val="0"/>
          <w:numId w:val="59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عمر المنظمة</w:t>
      </w: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2C2EBE" w:rsidRDefault="002C2EBE" w:rsidP="00E95B2A">
      <w:pPr>
        <w:numPr>
          <w:ilvl w:val="0"/>
          <w:numId w:val="59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تكلفة الاستثمارات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2C2EBE" w:rsidRDefault="00C05C6D" w:rsidP="00C05C6D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C05C6D" w:rsidRPr="00C05C6D" w:rsidRDefault="001F7453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12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يمثل عمر المنظمة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</w:rPr>
        <w:t>:</w:t>
      </w:r>
    </w:p>
    <w:p w:rsidR="00C05C6D" w:rsidRPr="00C05C6D" w:rsidRDefault="00C05C6D" w:rsidP="00E95B2A">
      <w:pPr>
        <w:numPr>
          <w:ilvl w:val="0"/>
          <w:numId w:val="66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عنصراً ظرفيا</w:t>
      </w:r>
    </w:p>
    <w:p w:rsidR="00C05C6D" w:rsidRPr="00C05C6D" w:rsidRDefault="00C05C6D" w:rsidP="00E95B2A">
      <w:pPr>
        <w:numPr>
          <w:ilvl w:val="0"/>
          <w:numId w:val="6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عنصراً بيئيا</w:t>
      </w:r>
      <w:r w:rsidRPr="00C05C6D">
        <w:rPr>
          <w:rFonts w:asciiTheme="majorBidi" w:hAnsiTheme="majorBidi" w:cstheme="majorBidi"/>
          <w:sz w:val="24"/>
          <w:szCs w:val="24"/>
        </w:rPr>
        <w:t>.</w:t>
      </w:r>
    </w:p>
    <w:p w:rsidR="00C05C6D" w:rsidRPr="00C05C6D" w:rsidRDefault="00C05C6D" w:rsidP="00E95B2A">
      <w:pPr>
        <w:numPr>
          <w:ilvl w:val="0"/>
          <w:numId w:val="6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عنصراً حيويا</w:t>
      </w:r>
      <w:r w:rsidRPr="00C05C6D">
        <w:rPr>
          <w:rFonts w:asciiTheme="majorBidi" w:hAnsiTheme="majorBidi" w:cstheme="majorBidi"/>
          <w:sz w:val="24"/>
          <w:szCs w:val="24"/>
        </w:rPr>
        <w:t>.</w:t>
      </w:r>
    </w:p>
    <w:p w:rsidR="00C05C6D" w:rsidRDefault="00C05C6D" w:rsidP="00E95B2A">
      <w:pPr>
        <w:numPr>
          <w:ilvl w:val="0"/>
          <w:numId w:val="66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عنصراً تنافسيا</w:t>
      </w:r>
    </w:p>
    <w:p w:rsidR="00C1233A" w:rsidRDefault="00C1233A" w:rsidP="00C1233A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C1233A" w:rsidRPr="00C1233A" w:rsidRDefault="001F7453" w:rsidP="00C1233A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13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1233A" w:rsidRPr="00C1233A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عامل الظرفية </w:t>
      </w:r>
      <w:r w:rsidR="00C1233A" w:rsidRPr="00243B9A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>الخارجي هو</w:t>
      </w:r>
      <w:r w:rsidR="00C1233A" w:rsidRPr="00243B9A">
        <w:rPr>
          <w:rFonts w:asciiTheme="majorBidi" w:hAnsiTheme="majorBidi" w:cstheme="majorBidi"/>
          <w:b/>
          <w:bCs/>
          <w:color w:val="002060"/>
          <w:sz w:val="24"/>
          <w:szCs w:val="24"/>
        </w:rPr>
        <w:t>:</w:t>
      </w:r>
    </w:p>
    <w:p w:rsidR="00C1233A" w:rsidRPr="00C1233A" w:rsidRDefault="00C1233A" w:rsidP="00E95B2A">
      <w:pPr>
        <w:numPr>
          <w:ilvl w:val="0"/>
          <w:numId w:val="6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1233A">
        <w:rPr>
          <w:rFonts w:asciiTheme="majorBidi" w:hAnsiTheme="majorBidi" w:cstheme="majorBidi"/>
          <w:sz w:val="24"/>
          <w:szCs w:val="24"/>
          <w:rtl/>
        </w:rPr>
        <w:t>المنافسون</w:t>
      </w:r>
      <w:r w:rsidRPr="00C1233A">
        <w:rPr>
          <w:rFonts w:asciiTheme="majorBidi" w:hAnsiTheme="majorBidi" w:cstheme="majorBidi"/>
          <w:sz w:val="24"/>
          <w:szCs w:val="24"/>
        </w:rPr>
        <w:t xml:space="preserve"> .</w:t>
      </w:r>
    </w:p>
    <w:p w:rsidR="00C1233A" w:rsidRPr="00C1233A" w:rsidRDefault="00C1233A" w:rsidP="00E95B2A">
      <w:pPr>
        <w:numPr>
          <w:ilvl w:val="0"/>
          <w:numId w:val="61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1233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البيئة</w:t>
      </w:r>
      <w:r w:rsidRPr="00C1233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C1233A" w:rsidRPr="00C1233A" w:rsidRDefault="00C1233A" w:rsidP="00E95B2A">
      <w:pPr>
        <w:numPr>
          <w:ilvl w:val="0"/>
          <w:numId w:val="6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1233A">
        <w:rPr>
          <w:rFonts w:asciiTheme="majorBidi" w:hAnsiTheme="majorBidi" w:cstheme="majorBidi"/>
          <w:sz w:val="24"/>
          <w:szCs w:val="24"/>
          <w:rtl/>
        </w:rPr>
        <w:t>حجم المؤسسة</w:t>
      </w:r>
      <w:r w:rsidRPr="00C1233A">
        <w:rPr>
          <w:rFonts w:asciiTheme="majorBidi" w:hAnsiTheme="majorBidi" w:cstheme="majorBidi"/>
          <w:sz w:val="24"/>
          <w:szCs w:val="24"/>
        </w:rPr>
        <w:t xml:space="preserve"> .</w:t>
      </w:r>
    </w:p>
    <w:p w:rsidR="00C1233A" w:rsidRPr="00C1233A" w:rsidRDefault="00C1233A" w:rsidP="00E95B2A">
      <w:pPr>
        <w:numPr>
          <w:ilvl w:val="0"/>
          <w:numId w:val="61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1233A">
        <w:rPr>
          <w:rFonts w:asciiTheme="majorBidi" w:hAnsiTheme="majorBidi" w:cstheme="majorBidi"/>
          <w:sz w:val="24"/>
          <w:szCs w:val="24"/>
          <w:rtl/>
        </w:rPr>
        <w:t>مستوى تطور التكنولوجيا</w:t>
      </w:r>
    </w:p>
    <w:p w:rsidR="00E76543" w:rsidRPr="00C05C6D" w:rsidRDefault="00E76543" w:rsidP="00E76543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C05C6D" w:rsidRPr="00C05C6D" w:rsidRDefault="001F7453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ED7D31"/>
          <w:sz w:val="24"/>
          <w:szCs w:val="24"/>
        </w:rPr>
        <w:t>4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1-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ليس من عوا</w:t>
      </w:r>
      <w:r w:rsidR="00C05C6D" w:rsidRPr="00C05C6D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مل الظرفية</w:t>
      </w:r>
      <w:r w:rsidR="00C05C6D" w:rsidRPr="00C05C6D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C05C6D" w:rsidRPr="00C05C6D" w:rsidRDefault="00C05C6D" w:rsidP="00E95B2A">
      <w:pPr>
        <w:numPr>
          <w:ilvl w:val="0"/>
          <w:numId w:val="6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حجم المنظمة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عمر المنظمة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حصة المنظمة في السوق</w:t>
      </w: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C05C6D" w:rsidRDefault="00C05C6D" w:rsidP="00E95B2A">
      <w:pPr>
        <w:numPr>
          <w:ilvl w:val="0"/>
          <w:numId w:val="6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استراتيجية المنظمة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E76543" w:rsidRDefault="00E76543" w:rsidP="00E76543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781F5D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15-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ليس مصنفاً ضمن عوامل الظرفية:</w:t>
      </w:r>
    </w:p>
    <w:p w:rsidR="00E87210" w:rsidRPr="00E87210" w:rsidRDefault="00E87210" w:rsidP="00544A88">
      <w:pPr>
        <w:numPr>
          <w:ilvl w:val="0"/>
          <w:numId w:val="28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عمر المنظمة</w:t>
      </w:r>
    </w:p>
    <w:p w:rsidR="00E87210" w:rsidRDefault="00E87210" w:rsidP="00544A88">
      <w:pPr>
        <w:numPr>
          <w:ilvl w:val="0"/>
          <w:numId w:val="28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البيئة</w:t>
      </w:r>
    </w:p>
    <w:p w:rsidR="00E76543" w:rsidRPr="00E76543" w:rsidRDefault="00E76543" w:rsidP="00544A88">
      <w:pPr>
        <w:numPr>
          <w:ilvl w:val="0"/>
          <w:numId w:val="283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76543">
        <w:rPr>
          <w:rFonts w:asciiTheme="majorBidi" w:hAnsiTheme="majorBidi" w:cs="Times New Roman" w:hint="cs"/>
          <w:sz w:val="24"/>
          <w:szCs w:val="24"/>
          <w:rtl/>
        </w:rPr>
        <w:t>التكنولوجيا</w:t>
      </w:r>
      <w:r w:rsidRPr="00E76543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E76543">
        <w:rPr>
          <w:rFonts w:asciiTheme="majorBidi" w:hAnsiTheme="majorBidi" w:cs="Times New Roman" w:hint="cs"/>
          <w:sz w:val="24"/>
          <w:szCs w:val="24"/>
          <w:rtl/>
        </w:rPr>
        <w:t>المستعملة</w:t>
      </w:r>
      <w:r w:rsidRPr="00E76543">
        <w:rPr>
          <w:rFonts w:asciiTheme="majorBidi" w:hAnsiTheme="majorBidi" w:cs="Times New Roman"/>
          <w:sz w:val="24"/>
          <w:szCs w:val="24"/>
          <w:rtl/>
        </w:rPr>
        <w:t xml:space="preserve"> </w:t>
      </w:r>
    </w:p>
    <w:p w:rsidR="00E76543" w:rsidRPr="00E76543" w:rsidRDefault="00E76543" w:rsidP="00544A88">
      <w:pPr>
        <w:numPr>
          <w:ilvl w:val="0"/>
          <w:numId w:val="283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76543">
        <w:rPr>
          <w:rFonts w:asciiTheme="majorBidi" w:hAnsiTheme="majorBidi" w:cs="Times New Roman" w:hint="cs"/>
          <w:b/>
          <w:bCs/>
          <w:color w:val="FF0000"/>
          <w:sz w:val="24"/>
          <w:szCs w:val="24"/>
          <w:rtl/>
        </w:rPr>
        <w:t>حجم</w:t>
      </w:r>
      <w:r w:rsidRPr="00E76543">
        <w:rPr>
          <w:rFonts w:asciiTheme="majorBidi" w:hAnsiTheme="majorBidi" w:cs="Times New Roman"/>
          <w:b/>
          <w:bCs/>
          <w:color w:val="FF0000"/>
          <w:sz w:val="24"/>
          <w:szCs w:val="24"/>
          <w:rtl/>
        </w:rPr>
        <w:t xml:space="preserve"> </w:t>
      </w:r>
      <w:r w:rsidRPr="00E76543">
        <w:rPr>
          <w:rFonts w:asciiTheme="majorBidi" w:hAnsiTheme="majorBidi" w:cs="Times New Roman" w:hint="cs"/>
          <w:b/>
          <w:bCs/>
          <w:color w:val="FF0000"/>
          <w:sz w:val="24"/>
          <w:szCs w:val="24"/>
          <w:rtl/>
        </w:rPr>
        <w:t>الإنتاج</w:t>
      </w:r>
    </w:p>
    <w:p w:rsidR="00E76543" w:rsidRDefault="00E76543" w:rsidP="00E76543">
      <w:pPr>
        <w:keepNext/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9F44DF" w:rsidRPr="009F44DF" w:rsidRDefault="00781F5D" w:rsidP="009F44DF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16</w:t>
      </w:r>
      <w:r w:rsidR="00E56169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-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تدخل الاستراتيجية ضمن :</w:t>
      </w:r>
    </w:p>
    <w:p w:rsidR="009F44DF" w:rsidRPr="009F44DF" w:rsidRDefault="009F44DF" w:rsidP="00544A88">
      <w:pPr>
        <w:numPr>
          <w:ilvl w:val="0"/>
          <w:numId w:val="239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ظروف الظرفية</w:t>
      </w:r>
    </w:p>
    <w:p w:rsidR="009F44DF" w:rsidRPr="009F44DF" w:rsidRDefault="009F44DF" w:rsidP="00544A88">
      <w:pPr>
        <w:numPr>
          <w:ilvl w:val="0"/>
          <w:numId w:val="239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F44D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عوامل الظرفية</w:t>
      </w:r>
    </w:p>
    <w:p w:rsidR="009F44DF" w:rsidRPr="009F44DF" w:rsidRDefault="009F44DF" w:rsidP="00544A88">
      <w:pPr>
        <w:numPr>
          <w:ilvl w:val="0"/>
          <w:numId w:val="239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شروط الظرفية</w:t>
      </w:r>
    </w:p>
    <w:p w:rsidR="009F44DF" w:rsidRPr="009F44DF" w:rsidRDefault="009F44DF" w:rsidP="00544A88">
      <w:pPr>
        <w:numPr>
          <w:ilvl w:val="0"/>
          <w:numId w:val="239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عناصر الظرفية</w:t>
      </w:r>
    </w:p>
    <w:p w:rsidR="004D749C" w:rsidRDefault="004D749C" w:rsidP="009F44DF">
      <w:pPr>
        <w:contextualSpacing/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9F44DF" w:rsidRPr="009F44DF" w:rsidRDefault="00781F5D" w:rsidP="009F44DF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17</w:t>
      </w:r>
      <w:r w:rsidR="00E56169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-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يعد حجم المنظمة من :</w:t>
      </w:r>
    </w:p>
    <w:p w:rsidR="009F44DF" w:rsidRPr="009F44DF" w:rsidRDefault="009F44DF" w:rsidP="00544A88">
      <w:pPr>
        <w:numPr>
          <w:ilvl w:val="0"/>
          <w:numId w:val="240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F44D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عوامل الظرفية</w:t>
      </w:r>
    </w:p>
    <w:p w:rsidR="009F44DF" w:rsidRPr="009F44DF" w:rsidRDefault="00F614BF" w:rsidP="00544A88">
      <w:pPr>
        <w:numPr>
          <w:ilvl w:val="0"/>
          <w:numId w:val="240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3F42EF">
        <w:rPr>
          <w:rFonts w:ascii="Arial" w:hAnsi="Arial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136A17F" wp14:editId="37DE6D70">
                <wp:simplePos x="0" y="0"/>
                <wp:positionH relativeFrom="margin">
                  <wp:posOffset>-789940</wp:posOffset>
                </wp:positionH>
                <wp:positionV relativeFrom="paragraph">
                  <wp:posOffset>211455</wp:posOffset>
                </wp:positionV>
                <wp:extent cx="4057650" cy="2143125"/>
                <wp:effectExtent l="0" t="0" r="19050" b="28575"/>
                <wp:wrapNone/>
                <wp:docPr id="224" name="Text Box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2143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5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 xml:space="preserve"> </w:t>
                            </w: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عمر المنظمة</w:t>
                            </w:r>
                          </w:p>
                          <w:p w:rsidR="00FA630A" w:rsidRPr="003F42EF" w:rsidRDefault="00FA630A" w:rsidP="003F42EF">
                            <w:pPr>
                              <w:pStyle w:val="NoSpacing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بينت الأبحاث العديدة أن للوقت دورا في كيفية هيكلة المنظمات من جانبين :</w:t>
                            </w:r>
                          </w:p>
                          <w:p w:rsidR="00FA630A" w:rsidRPr="003F42EF" w:rsidRDefault="00FA630A" w:rsidP="00F614B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1- </w:t>
                            </w:r>
                            <w:r w:rsidRPr="00327C4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للمرحلة التاريخية التي تظهر فيها </w:t>
                            </w: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المنظمة دور في الهيكلة</w:t>
                            </w:r>
                          </w:p>
                          <w:p w:rsidR="00FA630A" w:rsidRPr="003F42E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كانت هيكلة المنظمات في بداية القرن العشرين مثلا (تنظيم بسيط، وسائل بسيطة وحتى بدائية في بعض الحالات ...) تختلف عما هو موجود الآن</w:t>
                            </w:r>
                            <w:r w:rsidRPr="003F42E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3F42E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4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تحتفظ هيكلة المنظمة دائما بالطابع الأصلي لها والذي يرجع إلى فترة ظهورها.</w:t>
                            </w:r>
                          </w:p>
                          <w:p w:rsidR="00FA630A" w:rsidRPr="00F614BF" w:rsidRDefault="00FA630A" w:rsidP="00F614B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2 - </w:t>
                            </w: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لعمر المنظمة دور في هيكلتها</w:t>
                            </w:r>
                          </w:p>
                          <w:p w:rsidR="00FA630A" w:rsidRPr="003F42EF" w:rsidRDefault="00FA630A" w:rsidP="003F42EF">
                            <w:pPr>
                              <w:pStyle w:val="NoSpacing"/>
                              <w:ind w:left="360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ومع تقدم المنظمة في العمر .. </w:t>
                            </w:r>
                          </w:p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ينتشر الروتين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3F42E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تكثر الإجراءات (تشكيل العمل)</w:t>
                            </w:r>
                            <w:r w:rsidRPr="003F42E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3F42E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تقل المبادرات</w:t>
                            </w:r>
                            <w:r w:rsidRPr="003F42E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6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يزداد التعقيد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6A17F" id="Text Box 224" o:spid="_x0000_s1058" type="#_x0000_t202" style="position:absolute;left:0;text-align:left;margin-left:-62.2pt;margin-top:16.65pt;width:319.5pt;height:168.7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" fillcolor="window" strokeweight=".5pt">
                <v:textbox>
                  <w:txbxContent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5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 xml:space="preserve"> </w:t>
                      </w: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عمر المنظمة</w:t>
                      </w:r>
                    </w:p>
                    <w:p w:rsidR="00FA630A" w:rsidRPr="003F42EF" w:rsidRDefault="00FA630A" w:rsidP="003F42EF">
                      <w:pPr>
                        <w:pStyle w:val="NoSpacing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F42E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بينت الأبحاث العديدة أن للوقت دورا في كيفية هيكلة المنظمات من جانبين :</w:t>
                      </w:r>
                    </w:p>
                    <w:p w:rsidR="00FA630A" w:rsidRPr="003F42EF" w:rsidRDefault="00FA630A" w:rsidP="00F614B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1- </w:t>
                      </w:r>
                      <w:r w:rsidRPr="00327C4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للمرحلة التاريخية التي تظهر فيها </w:t>
                      </w: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  <w:t>المنظمة دور في الهيكلة</w:t>
                      </w:r>
                    </w:p>
                    <w:p w:rsidR="00FA630A" w:rsidRPr="003F42EF" w:rsidRDefault="00FA630A" w:rsidP="00544A88">
                      <w:pPr>
                        <w:pStyle w:val="NoSpacing"/>
                        <w:numPr>
                          <w:ilvl w:val="0"/>
                          <w:numId w:val="33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F42E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كانت هيكلة المنظمات في بداية القرن العشرين مثلا (تنظيم بسيط، وسائل بسيطة وحتى بدائية في بعض الحالات ...) تختلف عما هو موجود الآن</w:t>
                      </w:r>
                      <w:r w:rsidRPr="003F42E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3F42EF" w:rsidRDefault="00FA630A" w:rsidP="00544A88">
                      <w:pPr>
                        <w:pStyle w:val="NoSpacing"/>
                        <w:numPr>
                          <w:ilvl w:val="0"/>
                          <w:numId w:val="334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F42E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تحتفظ هيكلة المنظمة دائما بالطابع الأصلي لها والذي يرجع إلى فترة ظهورها.</w:t>
                      </w:r>
                    </w:p>
                    <w:p w:rsidR="00FA630A" w:rsidRPr="00F614BF" w:rsidRDefault="00FA630A" w:rsidP="00F614BF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2 - </w:t>
                      </w: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  <w:t>لعمر المنظمة دور في هيكلتها</w:t>
                      </w:r>
                    </w:p>
                    <w:p w:rsidR="00FA630A" w:rsidRPr="003F42EF" w:rsidRDefault="00FA630A" w:rsidP="003F42EF">
                      <w:pPr>
                        <w:pStyle w:val="NoSpacing"/>
                        <w:ind w:left="360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F42E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ومع تقدم المنظمة في العمر .. </w:t>
                      </w:r>
                    </w:p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ينتشر الروتين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3F42EF" w:rsidRDefault="00FA630A" w:rsidP="00544A88">
                      <w:pPr>
                        <w:pStyle w:val="NoSpacing"/>
                        <w:numPr>
                          <w:ilvl w:val="0"/>
                          <w:numId w:val="33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3F42E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تكثر الإجراءات (تشكيل العمل)</w:t>
                      </w:r>
                      <w:r w:rsidRPr="003F42E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Default="00FA630A" w:rsidP="00544A88">
                      <w:pPr>
                        <w:pStyle w:val="NoSpacing"/>
                        <w:numPr>
                          <w:ilvl w:val="0"/>
                          <w:numId w:val="33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3F42E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تقل المبادرات</w:t>
                      </w:r>
                      <w:r w:rsidRPr="003F42E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6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يزداد التعقيد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44DF" w:rsidRPr="009F44DF">
        <w:rPr>
          <w:rFonts w:asciiTheme="majorBidi" w:hAnsiTheme="majorBidi" w:cstheme="majorBidi"/>
          <w:sz w:val="24"/>
          <w:szCs w:val="24"/>
          <w:rtl/>
        </w:rPr>
        <w:t>عوامل الإنتاجية</w:t>
      </w:r>
    </w:p>
    <w:p w:rsidR="009F44DF" w:rsidRPr="009F44DF" w:rsidRDefault="009F44DF" w:rsidP="00544A88">
      <w:pPr>
        <w:numPr>
          <w:ilvl w:val="0"/>
          <w:numId w:val="240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عناصر الظرفي</w:t>
      </w:r>
    </w:p>
    <w:p w:rsidR="009F44DF" w:rsidRPr="009F44DF" w:rsidRDefault="009F44DF" w:rsidP="00544A88">
      <w:pPr>
        <w:numPr>
          <w:ilvl w:val="0"/>
          <w:numId w:val="240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تكاليف الإنتاج</w:t>
      </w:r>
    </w:p>
    <w:p w:rsidR="004D749C" w:rsidRDefault="004D749C" w:rsidP="002C2EBE">
      <w:pP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2C2EBE" w:rsidRPr="002C2EBE" w:rsidRDefault="00781F5D" w:rsidP="002C2EBE">
      <w:pPr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18</w:t>
      </w:r>
      <w:r w:rsidR="00E5616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2C2EBE" w:rsidRPr="002C2EBE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لا يؤدي تقدم المنظمة في العمر إلى</w:t>
      </w:r>
      <w:r w:rsidR="002C2EBE" w:rsidRPr="003F42EF">
        <w:rPr>
          <w:rFonts w:asciiTheme="majorBidi" w:hAnsiTheme="majorBidi" w:cstheme="majorBidi"/>
          <w:b/>
          <w:bCs/>
          <w:color w:val="00B0F0"/>
          <w:sz w:val="24"/>
          <w:szCs w:val="24"/>
        </w:rPr>
        <w:t>:</w:t>
      </w:r>
      <w:r w:rsidR="003F42EF" w:rsidRPr="003F42EF">
        <w:rPr>
          <w:rFonts w:ascii="Arial" w:hAnsi="Arial"/>
          <w:b/>
          <w:bCs/>
          <w:noProof/>
          <w:color w:val="FF0000"/>
          <w:sz w:val="24"/>
          <w:szCs w:val="24"/>
          <w:rtl/>
        </w:rPr>
        <w:t xml:space="preserve"> </w:t>
      </w:r>
    </w:p>
    <w:p w:rsidR="002C2EBE" w:rsidRPr="002C2EBE" w:rsidRDefault="002C2EBE" w:rsidP="00E95B2A">
      <w:pPr>
        <w:numPr>
          <w:ilvl w:val="0"/>
          <w:numId w:val="5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انتشار الروتين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2C2EBE" w:rsidRPr="002C2EBE" w:rsidRDefault="002C2EBE" w:rsidP="00E95B2A">
      <w:pPr>
        <w:numPr>
          <w:ilvl w:val="0"/>
          <w:numId w:val="5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كثرة الإجراءات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2C2EBE" w:rsidRPr="002C2EBE" w:rsidRDefault="002C2EBE" w:rsidP="00E95B2A">
      <w:pPr>
        <w:numPr>
          <w:ilvl w:val="0"/>
          <w:numId w:val="5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  <w:rtl/>
        </w:rPr>
        <w:t>قلة المبادرات</w:t>
      </w:r>
      <w:r w:rsidRPr="002C2EBE">
        <w:rPr>
          <w:rFonts w:asciiTheme="majorBidi" w:hAnsiTheme="majorBidi" w:cstheme="majorBidi"/>
          <w:sz w:val="24"/>
          <w:szCs w:val="24"/>
        </w:rPr>
        <w:t xml:space="preserve"> .</w:t>
      </w:r>
    </w:p>
    <w:p w:rsidR="002C2EBE" w:rsidRDefault="002C2EBE" w:rsidP="00E95B2A">
      <w:pPr>
        <w:numPr>
          <w:ilvl w:val="0"/>
          <w:numId w:val="5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كثرة النزاعات</w:t>
      </w: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E87210" w:rsidRDefault="00E87210" w:rsidP="00E87210">
      <w:pPr>
        <w:keepNext/>
        <w:spacing w:after="0" w:line="240" w:lineRule="auto"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</w:p>
    <w:p w:rsidR="00F62509" w:rsidRPr="00F62509" w:rsidRDefault="00781F5D" w:rsidP="00F62509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19</w:t>
      </w:r>
      <w:r w:rsidR="00E56169"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-</w:t>
      </w:r>
      <w:r w:rsidR="00F62509" w:rsidRPr="00F62509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مع تقدم المنظمة في العمر: </w:t>
      </w:r>
    </w:p>
    <w:p w:rsidR="00F62509" w:rsidRPr="00F62509" w:rsidRDefault="00F62509" w:rsidP="00544A88">
      <w:pPr>
        <w:numPr>
          <w:ilvl w:val="0"/>
          <w:numId w:val="208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F62509">
        <w:rPr>
          <w:rFonts w:asciiTheme="majorBidi" w:hAnsiTheme="majorBidi" w:cstheme="majorBidi"/>
          <w:color w:val="0D0D0D"/>
          <w:sz w:val="24"/>
          <w:szCs w:val="24"/>
          <w:rtl/>
        </w:rPr>
        <w:t xml:space="preserve">تقل الإجراءات. </w:t>
      </w:r>
    </w:p>
    <w:p w:rsidR="00F62509" w:rsidRPr="00F62509" w:rsidRDefault="00F62509" w:rsidP="00544A88">
      <w:pPr>
        <w:numPr>
          <w:ilvl w:val="0"/>
          <w:numId w:val="208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F62509">
        <w:rPr>
          <w:rFonts w:asciiTheme="majorBidi" w:hAnsiTheme="majorBidi" w:cstheme="majorBidi"/>
          <w:color w:val="0D0D0D"/>
          <w:sz w:val="24"/>
          <w:szCs w:val="24"/>
          <w:rtl/>
        </w:rPr>
        <w:t xml:space="preserve">تزيد المبادرات. </w:t>
      </w:r>
    </w:p>
    <w:p w:rsidR="00F62509" w:rsidRPr="00F62509" w:rsidRDefault="00F62509" w:rsidP="00544A88">
      <w:pPr>
        <w:numPr>
          <w:ilvl w:val="0"/>
          <w:numId w:val="208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F6250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ينتشر الروتين.</w:t>
      </w:r>
    </w:p>
    <w:p w:rsidR="00F62509" w:rsidRDefault="00F62509" w:rsidP="00544A88">
      <w:pPr>
        <w:numPr>
          <w:ilvl w:val="0"/>
          <w:numId w:val="208"/>
        </w:numPr>
        <w:contextualSpacing/>
        <w:rPr>
          <w:rFonts w:asciiTheme="majorBidi" w:hAnsiTheme="majorBidi" w:cstheme="majorBidi"/>
          <w:color w:val="0D0D0D"/>
          <w:sz w:val="24"/>
          <w:szCs w:val="24"/>
        </w:rPr>
      </w:pPr>
      <w:r w:rsidRPr="00F62509">
        <w:rPr>
          <w:rFonts w:asciiTheme="majorBidi" w:hAnsiTheme="majorBidi" w:cstheme="majorBidi"/>
          <w:color w:val="0D0D0D"/>
          <w:sz w:val="24"/>
          <w:szCs w:val="24"/>
          <w:rtl/>
        </w:rPr>
        <w:t>يقل التعقيد.</w:t>
      </w:r>
    </w:p>
    <w:p w:rsidR="00327C4F" w:rsidRPr="00F62509" w:rsidRDefault="00327C4F" w:rsidP="00327C4F">
      <w:pPr>
        <w:ind w:left="720"/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</w:p>
    <w:p w:rsidR="00327C4F" w:rsidRDefault="00781F5D" w:rsidP="00E87210">
      <w:pPr>
        <w:keepNext/>
        <w:spacing w:after="0" w:line="240" w:lineRule="auto"/>
        <w:outlineLvl w:val="1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20</w:t>
      </w:r>
      <w:r w:rsidR="00E5616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327C4F" w:rsidRPr="006E01B0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تتأثر هيكلة المنظمة بـ:</w:t>
      </w:r>
    </w:p>
    <w:p w:rsidR="00327C4F" w:rsidRPr="006E01B0" w:rsidRDefault="00327C4F" w:rsidP="00327C4F">
      <w:pPr>
        <w:pStyle w:val="ListParagraph"/>
        <w:numPr>
          <w:ilvl w:val="0"/>
          <w:numId w:val="4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6E01B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المرحلة التاريخية التي تظهر فيها</w:t>
      </w:r>
    </w:p>
    <w:p w:rsidR="00327C4F" w:rsidRPr="006E01B0" w:rsidRDefault="00327C4F" w:rsidP="00327C4F">
      <w:pPr>
        <w:pStyle w:val="ListParagraph"/>
        <w:numPr>
          <w:ilvl w:val="0"/>
          <w:numId w:val="410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عمر المنظمات المنافسة</w:t>
      </w:r>
    </w:p>
    <w:p w:rsidR="00327C4F" w:rsidRPr="006E01B0" w:rsidRDefault="00327C4F" w:rsidP="00327C4F">
      <w:pPr>
        <w:pStyle w:val="ListParagraph"/>
        <w:numPr>
          <w:ilvl w:val="0"/>
          <w:numId w:val="410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حجم المؤسسات المنافسة</w:t>
      </w:r>
    </w:p>
    <w:p w:rsidR="00327C4F" w:rsidRPr="006E01B0" w:rsidRDefault="00327C4F" w:rsidP="00327C4F">
      <w:pPr>
        <w:pStyle w:val="ListParagraph"/>
        <w:numPr>
          <w:ilvl w:val="0"/>
          <w:numId w:val="410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/>
          <w:sz w:val="24"/>
          <w:szCs w:val="24"/>
          <w:rtl/>
        </w:rPr>
        <w:t>جودة المنتجات</w:t>
      </w:r>
    </w:p>
    <w:p w:rsidR="00886DF7" w:rsidRDefault="00781F5D" w:rsidP="00E87210">
      <w:pPr>
        <w:keepNext/>
        <w:spacing w:after="0" w:line="240" w:lineRule="auto"/>
        <w:outlineLvl w:val="1"/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lastRenderedPageBreak/>
        <w:t>21</w:t>
      </w:r>
      <w:r w:rsidR="00E5616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886DF7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ليس للوقت دورا</w:t>
      </w:r>
      <w:r w:rsidR="00886DF7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ً</w:t>
      </w:r>
      <w:r w:rsidR="00886DF7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في هيكلة المنظمات </w:t>
      </w:r>
    </w:p>
    <w:p w:rsidR="00886DF7" w:rsidRPr="003A544E" w:rsidRDefault="00886DF7" w:rsidP="00886DF7">
      <w:pPr>
        <w:pStyle w:val="ListParagraph"/>
        <w:numPr>
          <w:ilvl w:val="0"/>
          <w:numId w:val="420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عمر المنظمة</w:t>
      </w:r>
    </w:p>
    <w:p w:rsidR="00886DF7" w:rsidRPr="003A544E" w:rsidRDefault="00886DF7" w:rsidP="00886DF7">
      <w:pPr>
        <w:pStyle w:val="ListParagraph"/>
        <w:numPr>
          <w:ilvl w:val="0"/>
          <w:numId w:val="420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وقت ظهور المنظمة</w:t>
      </w:r>
    </w:p>
    <w:p w:rsidR="00886DF7" w:rsidRPr="003A544E" w:rsidRDefault="00886DF7" w:rsidP="00886DF7">
      <w:pPr>
        <w:pStyle w:val="ListParagraph"/>
        <w:numPr>
          <w:ilvl w:val="0"/>
          <w:numId w:val="420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تاريخ المنظمة</w:t>
      </w:r>
    </w:p>
    <w:p w:rsidR="00886DF7" w:rsidRPr="003A544E" w:rsidRDefault="00886DF7" w:rsidP="00886DF7">
      <w:pPr>
        <w:pStyle w:val="ListParagraph"/>
        <w:numPr>
          <w:ilvl w:val="0"/>
          <w:numId w:val="4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عمر المدير</w:t>
      </w:r>
    </w:p>
    <w:p w:rsidR="00C05C6D" w:rsidRDefault="00F614BF" w:rsidP="00E87210">
      <w:pPr>
        <w:keepNext/>
        <w:spacing w:after="0" w:line="240" w:lineRule="auto"/>
        <w:outlineLvl w:val="1"/>
        <w:rPr>
          <w:rFonts w:asciiTheme="majorBidi" w:hAnsiTheme="majorBidi" w:cstheme="majorBidi"/>
          <w:sz w:val="24"/>
          <w:szCs w:val="24"/>
          <w:highlight w:val="yellow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132081</wp:posOffset>
                </wp:positionV>
                <wp:extent cx="3514725" cy="1104900"/>
                <wp:effectExtent l="0" t="0" r="28575" b="19050"/>
                <wp:wrapNone/>
                <wp:docPr id="225" name="Text Box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725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5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حجم المنظمة</w:t>
                            </w:r>
                          </w:p>
                          <w:p w:rsidR="00FA630A" w:rsidRPr="00F614BF" w:rsidRDefault="00FA630A" w:rsidP="00F614BF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بينت الأبحاث أن لحجم المؤسسة علاقة بهيكلها وتنظيمها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7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25E6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المؤسسة صغيرة الحجم تكون هيكلتها بسيطة </w:t>
                            </w: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(تنظيم بسيط، تقسيم بسيط للعمل، موارد بسيطة ...)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7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كلما زاد الحجم كلما </w:t>
                            </w: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زادت المستويات السلمية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F614B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7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614BF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كلما زادت المستويات السلمية كلما زاد مستوى التخصص</w:t>
                            </w:r>
                            <w:r w:rsidRPr="00F614BF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5" o:spid="_x0000_s1059" type="#_x0000_t202" style="position:absolute;left:0;text-align:left;margin-left:-39pt;margin-top:10.4pt;width:276.75pt;height:87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" fillcolor="white [3201]" strokeweight=".5pt">
                <v:textbox>
                  <w:txbxContent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5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</w:pP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حجم المنظمة</w:t>
                      </w:r>
                    </w:p>
                    <w:p w:rsidR="00FA630A" w:rsidRPr="00F614BF" w:rsidRDefault="00FA630A" w:rsidP="00F614BF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بينت الأبحاث أن لحجم المؤسسة علاقة بهيكلها وتنظيمها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7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2C25E6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المؤسسة صغيرة الحجم تكون هيكلتها بسيطة </w:t>
                      </w: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(تنظيم بسيط، تقسيم بسيط للعمل، موارد بسيطة ...)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7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كلما زاد الحجم كلما </w:t>
                      </w: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زادت المستويات السلمية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F614BF" w:rsidRDefault="00FA630A" w:rsidP="00544A88">
                      <w:pPr>
                        <w:pStyle w:val="NoSpacing"/>
                        <w:numPr>
                          <w:ilvl w:val="0"/>
                          <w:numId w:val="337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F614BF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كلما زادت المستويات السلمية كلما زاد مستوى التخصص</w:t>
                      </w:r>
                      <w:r w:rsidRPr="00F614BF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B50614" w:rsidRPr="00B50614" w:rsidRDefault="00781F5D" w:rsidP="00B50614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22</w:t>
      </w:r>
      <w:r w:rsidR="00E56169"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-</w:t>
      </w:r>
      <w:r w:rsidR="00B50614" w:rsidRPr="00B50614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كلما زاد حجم </w:t>
      </w:r>
      <w:r w:rsidR="00B50614" w:rsidRPr="00B50614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المنظمة كلما : </w:t>
      </w:r>
    </w:p>
    <w:p w:rsidR="00B50614" w:rsidRPr="00B50614" w:rsidRDefault="00B50614" w:rsidP="00544A88">
      <w:pPr>
        <w:numPr>
          <w:ilvl w:val="0"/>
          <w:numId w:val="209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>زادت فعالية الاتصال.</w:t>
      </w:r>
    </w:p>
    <w:p w:rsidR="00B50614" w:rsidRPr="00B50614" w:rsidRDefault="00B50614" w:rsidP="00544A88">
      <w:pPr>
        <w:numPr>
          <w:ilvl w:val="0"/>
          <w:numId w:val="209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>تقلصت المستويات السليمة .</w:t>
      </w:r>
    </w:p>
    <w:p w:rsidR="00B50614" w:rsidRPr="00B50614" w:rsidRDefault="00B50614" w:rsidP="00544A88">
      <w:pPr>
        <w:numPr>
          <w:ilvl w:val="0"/>
          <w:numId w:val="209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>تقلص مستوى التخصص.</w:t>
      </w:r>
    </w:p>
    <w:p w:rsidR="00B50614" w:rsidRPr="00B50614" w:rsidRDefault="00B50614" w:rsidP="00544A88">
      <w:pPr>
        <w:numPr>
          <w:ilvl w:val="0"/>
          <w:numId w:val="209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5061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زادت المستويات السليمة.</w:t>
      </w:r>
    </w:p>
    <w:p w:rsidR="00B50614" w:rsidRDefault="00B50614" w:rsidP="00E87210">
      <w:pPr>
        <w:keepNext/>
        <w:spacing w:after="0" w:line="240" w:lineRule="auto"/>
        <w:outlineLvl w:val="1"/>
        <w:rPr>
          <w:rFonts w:asciiTheme="majorBidi" w:hAnsiTheme="majorBidi" w:cstheme="majorBidi"/>
          <w:sz w:val="24"/>
          <w:szCs w:val="24"/>
          <w:highlight w:val="yellow"/>
          <w:rtl/>
        </w:rPr>
      </w:pPr>
    </w:p>
    <w:p w:rsidR="002C25E6" w:rsidRPr="00FC365E" w:rsidRDefault="00781F5D" w:rsidP="002C25E6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23</w:t>
      </w:r>
      <w:r w:rsidR="00E56169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-</w:t>
      </w:r>
      <w:r w:rsidR="002C25E6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يكون تنظيم المؤسسات الصغيرة عموما</w:t>
      </w:r>
      <w:r w:rsidR="002C25E6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ً :</w:t>
      </w:r>
    </w:p>
    <w:p w:rsidR="002C25E6" w:rsidRPr="00FC365E" w:rsidRDefault="002C25E6" w:rsidP="002C25E6">
      <w:pPr>
        <w:pStyle w:val="ListParagraph"/>
        <w:numPr>
          <w:ilvl w:val="0"/>
          <w:numId w:val="427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متداخلا</w:t>
      </w:r>
      <w:r w:rsidRPr="00FC365E">
        <w:rPr>
          <w:rFonts w:asciiTheme="minorBidi" w:hAnsiTheme="minorBidi" w:hint="cs"/>
          <w:sz w:val="24"/>
          <w:szCs w:val="24"/>
          <w:rtl/>
        </w:rPr>
        <w:t>ً</w:t>
      </w:r>
    </w:p>
    <w:p w:rsidR="002C25E6" w:rsidRPr="00FC365E" w:rsidRDefault="002C25E6" w:rsidP="002C25E6">
      <w:pPr>
        <w:pStyle w:val="ListParagraph"/>
        <w:numPr>
          <w:ilvl w:val="0"/>
          <w:numId w:val="427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صعبا</w:t>
      </w:r>
      <w:r w:rsidRPr="00FC365E">
        <w:rPr>
          <w:rFonts w:asciiTheme="minorBidi" w:hAnsiTheme="minorBidi" w:hint="cs"/>
          <w:sz w:val="24"/>
          <w:szCs w:val="24"/>
          <w:rtl/>
        </w:rPr>
        <w:t>ً</w:t>
      </w:r>
    </w:p>
    <w:p w:rsidR="002C25E6" w:rsidRPr="00FC365E" w:rsidRDefault="002C25E6" w:rsidP="002C25E6">
      <w:pPr>
        <w:pStyle w:val="ListParagraph"/>
        <w:numPr>
          <w:ilvl w:val="0"/>
          <w:numId w:val="4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365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بسيطا</w:t>
      </w:r>
      <w:r w:rsidRPr="00FC365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ً</w:t>
      </w:r>
    </w:p>
    <w:p w:rsidR="002C25E6" w:rsidRPr="00FC365E" w:rsidRDefault="002C25E6" w:rsidP="002C25E6">
      <w:pPr>
        <w:pStyle w:val="ListParagraph"/>
        <w:numPr>
          <w:ilvl w:val="0"/>
          <w:numId w:val="427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قويا</w:t>
      </w:r>
      <w:r w:rsidRPr="00FC365E">
        <w:rPr>
          <w:rFonts w:asciiTheme="minorBidi" w:hAnsiTheme="minorBidi" w:hint="cs"/>
          <w:sz w:val="24"/>
          <w:szCs w:val="24"/>
          <w:rtl/>
        </w:rPr>
        <w:t>ً</w:t>
      </w:r>
    </w:p>
    <w:p w:rsidR="002C25E6" w:rsidRPr="00E87210" w:rsidRDefault="002C25E6" w:rsidP="00E87210">
      <w:pPr>
        <w:keepNext/>
        <w:spacing w:after="0" w:line="240" w:lineRule="auto"/>
        <w:outlineLvl w:val="1"/>
        <w:rPr>
          <w:rFonts w:asciiTheme="majorBidi" w:hAnsiTheme="majorBidi" w:cstheme="majorBidi"/>
          <w:sz w:val="24"/>
          <w:szCs w:val="24"/>
          <w:highlight w:val="yellow"/>
          <w:rtl/>
        </w:rPr>
      </w:pPr>
    </w:p>
    <w:p w:rsidR="002C2EBE" w:rsidRPr="002C2EBE" w:rsidRDefault="00FA1F24" w:rsidP="002C2EBE">
      <w:pPr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F614BF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3B70485" wp14:editId="1F351C03">
                <wp:simplePos x="0" y="0"/>
                <wp:positionH relativeFrom="column">
                  <wp:posOffset>-647700</wp:posOffset>
                </wp:positionH>
                <wp:positionV relativeFrom="paragraph">
                  <wp:posOffset>256540</wp:posOffset>
                </wp:positionV>
                <wp:extent cx="3514725" cy="962025"/>
                <wp:effectExtent l="0" t="0" r="28575" b="28575"/>
                <wp:wrapNone/>
                <wp:docPr id="226" name="Text 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725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A1F2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7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التكنولوجيا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اهتم الكثير من الباحثين بالعامل التكنولوجي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أبرز الأسماء في مجال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دراسة علاقة التكنولوجيا بهيكلة المنظمات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Joan Woodward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1916-1971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70485" id="Text Box 226" o:spid="_x0000_s1060" type="#_x0000_t202" style="position:absolute;left:0;text-align:left;margin-left:-51pt;margin-top:20.2pt;width:276.75pt;height:75.7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" fillcolor="window" strokeweight=".5pt">
                <v:textbox>
                  <w:txbxContent>
                    <w:p w:rsidR="00FA630A" w:rsidRPr="00FA1F24" w:rsidRDefault="00FA630A" w:rsidP="00544A88">
                      <w:pPr>
                        <w:pStyle w:val="NoSpacing"/>
                        <w:numPr>
                          <w:ilvl w:val="0"/>
                          <w:numId w:val="337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</w:pP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التكنولوجيا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اهتم الكثير من الباحثين بالعامل التكنولوجي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من أبرز الأسماء في مجال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دراسة علاقة التكنولوجيا بهيكلة المنظمات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Joan Woodward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1916-1971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81F5D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24</w:t>
      </w:r>
      <w:r w:rsidR="00E5616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-</w:t>
      </w:r>
      <w:r w:rsidR="002C2EBE" w:rsidRPr="002C2EBE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من أبرز الأسماء في مجال درا</w:t>
      </w:r>
      <w:r w:rsidR="002C2EBE" w:rsidRPr="002C2EB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سة علاقة التكنولوجيا بهيكلة المنظمات</w:t>
      </w:r>
      <w:r w:rsidR="002C2EBE" w:rsidRPr="002C2EB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:</w:t>
      </w:r>
      <w:r w:rsidR="002C2EBE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2</w:t>
      </w:r>
    </w:p>
    <w:p w:rsidR="002C2EBE" w:rsidRPr="002C2EBE" w:rsidRDefault="002C2EBE" w:rsidP="00E95B2A">
      <w:pPr>
        <w:numPr>
          <w:ilvl w:val="0"/>
          <w:numId w:val="5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</w:rPr>
        <w:t>Cgandler</w:t>
      </w:r>
    </w:p>
    <w:p w:rsidR="002C2EBE" w:rsidRPr="002C2EBE" w:rsidRDefault="002C2EBE" w:rsidP="00E95B2A">
      <w:pPr>
        <w:numPr>
          <w:ilvl w:val="0"/>
          <w:numId w:val="5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2C2EBE">
        <w:rPr>
          <w:rFonts w:asciiTheme="majorBidi" w:hAnsiTheme="majorBidi" w:cstheme="majorBidi"/>
          <w:sz w:val="24"/>
          <w:szCs w:val="24"/>
        </w:rPr>
        <w:t>Stalker</w:t>
      </w:r>
    </w:p>
    <w:p w:rsidR="002C2EBE" w:rsidRPr="002C2EBE" w:rsidRDefault="002C2EBE" w:rsidP="00E95B2A">
      <w:pPr>
        <w:numPr>
          <w:ilvl w:val="0"/>
          <w:numId w:val="58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2C2EB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Woodwerd</w:t>
      </w:r>
    </w:p>
    <w:p w:rsidR="002C2EBE" w:rsidRDefault="002C2EBE" w:rsidP="00E95B2A">
      <w:pPr>
        <w:numPr>
          <w:ilvl w:val="0"/>
          <w:numId w:val="58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2C2EBE">
        <w:rPr>
          <w:rFonts w:asciiTheme="majorBidi" w:hAnsiTheme="majorBidi" w:cstheme="majorBidi"/>
          <w:sz w:val="24"/>
          <w:szCs w:val="24"/>
        </w:rPr>
        <w:t>Burns</w:t>
      </w:r>
    </w:p>
    <w:p w:rsidR="009F44DF" w:rsidRDefault="009F44DF" w:rsidP="009F44DF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9F44DF" w:rsidRPr="009F44DF" w:rsidRDefault="00781F5D" w:rsidP="009F44DF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25</w:t>
      </w:r>
      <w:r w:rsidR="00E56169"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-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كانت 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</w:rPr>
        <w:t>Joan Woodward</w:t>
      </w:r>
      <w:r w:rsidR="009F44DF" w:rsidRPr="009F44DF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تبحث في :</w:t>
      </w:r>
    </w:p>
    <w:p w:rsidR="009F44DF" w:rsidRPr="009F44DF" w:rsidRDefault="009F44DF" w:rsidP="00544A88">
      <w:pPr>
        <w:numPr>
          <w:ilvl w:val="0"/>
          <w:numId w:val="241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دور التكنولوجيا في تحديد حجم المنظمات</w:t>
      </w:r>
    </w:p>
    <w:p w:rsidR="009F44DF" w:rsidRPr="009F44DF" w:rsidRDefault="009F44DF" w:rsidP="00544A88">
      <w:pPr>
        <w:numPr>
          <w:ilvl w:val="0"/>
          <w:numId w:val="241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علاقة عملية الإنتاج بتكلفة الإنتاج في المنظمات الحديثة</w:t>
      </w:r>
    </w:p>
    <w:p w:rsidR="009F44DF" w:rsidRPr="009F44DF" w:rsidRDefault="009F44DF" w:rsidP="00544A88">
      <w:pPr>
        <w:numPr>
          <w:ilvl w:val="0"/>
          <w:numId w:val="241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9F44D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علاقة التكنولوجيا بهيكلة المنظمات</w:t>
      </w:r>
    </w:p>
    <w:p w:rsidR="004D749C" w:rsidRPr="00DB129A" w:rsidRDefault="009F44DF" w:rsidP="00DB129A">
      <w:pPr>
        <w:numPr>
          <w:ilvl w:val="0"/>
          <w:numId w:val="241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9F44DF">
        <w:rPr>
          <w:rFonts w:asciiTheme="majorBidi" w:hAnsiTheme="majorBidi" w:cstheme="majorBidi"/>
          <w:sz w:val="24"/>
          <w:szCs w:val="24"/>
          <w:rtl/>
        </w:rPr>
        <w:t>علاقة السلطة بالتكنولوجيا في المنظمات</w:t>
      </w:r>
    </w:p>
    <w:p w:rsidR="00C05C6D" w:rsidRPr="00C05C6D" w:rsidRDefault="00FA1F24" w:rsidP="00C05C6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725E8ED" wp14:editId="4465912E">
                <wp:simplePos x="0" y="0"/>
                <wp:positionH relativeFrom="column">
                  <wp:posOffset>-723900</wp:posOffset>
                </wp:positionH>
                <wp:positionV relativeFrom="paragraph">
                  <wp:posOffset>205739</wp:posOffset>
                </wp:positionV>
                <wp:extent cx="2638425" cy="2562225"/>
                <wp:effectExtent l="0" t="0" r="28575" b="28575"/>
                <wp:wrapNone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8425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A1F2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أهم النتائج التي </w:t>
                            </w:r>
                            <w:r w:rsidRPr="00FA1F2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توصلت إليها تخص علاقة هيكلة المنظمة بعملية الإنتاج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وهي مبينة  فيما يلي: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FA1F24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في حالة الإنتاج بالوحدة أو بالكميات الصغيرة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التنظيم مرن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الاتصال سهل وأكثره غير رسمي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اكثر التركيز يكون على الوظيفة التسويقية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FA1F24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في حالة الإنتاج بالكميات الكبيرة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التنظيم أكثر صرامة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أكبر الاهتمام يكون على وظيفة الإنتاج بسبب التركيز على الحجم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التنظيم أكثر رسمي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FA1F24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في حالة الإنتاج المستمر (كميات كبيرة جدا)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.. 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التنظيم أكثر مرونة من الشكلين السابقين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FA1F2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نسبة التأطير (عدد المديرين إلى عدد العمال) أكبر من الحالتين السابقتين</w:t>
                            </w:r>
                            <w:r w:rsidRPr="00FA1F2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5E8ED" id="Text Box 227" o:spid="_x0000_s1061" type="#_x0000_t202" style="position:absolute;left:0;text-align:left;margin-left:-57pt;margin-top:16.2pt;width:207.75pt;height:20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" fillcolor="white [3201]" strokeweight=".5pt">
                <v:textbox>
                  <w:txbxContent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A1F24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أهم النتائج التي </w:t>
                      </w:r>
                      <w:r w:rsidRPr="00FA1F24">
                        <w:rPr>
                          <w:b/>
                          <w:bCs/>
                          <w:color w:val="FF0000"/>
                          <w:rtl/>
                        </w:rPr>
                        <w:t>توصلت إليها تخص علاقة هيكلة المنظمة بعملية الإنتاج</w:t>
                      </w:r>
                      <w:r w:rsidRPr="00FA1F2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FA1F24">
                        <w:rPr>
                          <w:b/>
                          <w:bCs/>
                          <w:color w:val="C0504D" w:themeColor="accent2"/>
                          <w:rtl/>
                        </w:rPr>
                        <w:t>وهي مبينة  فيما يلي: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FA1F24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في حالة الإنتاج بالوحدة أو بالكميات الصغيرة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 ..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التنظيم مرن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الاتصال سهل وأكثره غير رسمي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اكثر التركيز يكون على الوظيفة التسويقية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FA1F24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في حالة الإنتاج بالكميات الكبيرة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 ..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التنظيم أكثر صرامة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أكبر الاهتمام يكون على وظيفة الإنتاج بسبب التركيز على الحجم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التنظيم أكثر رسمي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FA1F24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في حالة الإنتاج المستمر (كميات كبيرة جدا)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.. 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التنظيم أكثر مرونة من الشكلين السابقين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FA1F24">
                        <w:rPr>
                          <w:b/>
                          <w:bCs/>
                          <w:color w:val="002060"/>
                          <w:rtl/>
                        </w:rPr>
                        <w:t>نسبة التأطير (عدد المديرين إلى عدد العمال) أكبر من الحالتين السابقتين</w:t>
                      </w:r>
                      <w:r w:rsidRPr="00FA1F2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81F5D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26</w:t>
      </w:r>
      <w:r w:rsidR="00E56169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ليس من أهم النتائج التي توصلت إليها </w:t>
      </w:r>
      <w:r w:rsidR="00C05C6D" w:rsidRPr="00C05C6D">
        <w:rPr>
          <w:rFonts w:asciiTheme="majorBidi" w:hAnsiTheme="majorBidi" w:cstheme="majorBidi"/>
          <w:b/>
          <w:bCs/>
          <w:color w:val="C00000"/>
          <w:sz w:val="24"/>
          <w:szCs w:val="24"/>
        </w:rPr>
        <w:t>Woodward</w:t>
      </w:r>
      <w:r w:rsidR="00C05C6D" w:rsidRPr="00C05C6D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فيما يخص علاقة هيكلة المنظمة بعملية الإنتاج أن في حالة الإنتاج بالكميات الصغيرة</w:t>
      </w:r>
      <w:r w:rsidR="00C05C6D" w:rsidRPr="00C05C6D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:</w:t>
      </w:r>
    </w:p>
    <w:p w:rsidR="00C05C6D" w:rsidRPr="00C05C6D" w:rsidRDefault="00C05C6D" w:rsidP="00E95B2A">
      <w:pPr>
        <w:numPr>
          <w:ilvl w:val="0"/>
          <w:numId w:val="6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التنظيم مرن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الاتصال سهل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الجزء الأكبر من الاتصال غير رسمي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4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التنظيم أكثر صرامة</w:t>
      </w: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4D749C" w:rsidRDefault="004D749C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</w:p>
    <w:p w:rsidR="004D749C" w:rsidRDefault="004D749C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</w:p>
    <w:p w:rsidR="00DB129A" w:rsidRDefault="00DB129A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</w:p>
    <w:p w:rsidR="004D749C" w:rsidRDefault="004D749C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</w:p>
    <w:p w:rsidR="00E87210" w:rsidRPr="00E87210" w:rsidRDefault="00781F5D" w:rsidP="00E87210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lastRenderedPageBreak/>
        <w:t>27</w:t>
      </w:r>
      <w:r w:rsidR="00E56169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-</w:t>
      </w:r>
      <w:r w:rsidR="00E87210" w:rsidRPr="00E8721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من توصل للنتائج التي تبين علاقة هيكلة المنظمة بعملية الإنتاج هو :</w:t>
      </w:r>
    </w:p>
    <w:p w:rsidR="00E87210" w:rsidRPr="00E87210" w:rsidRDefault="00E87210" w:rsidP="00544A88">
      <w:pPr>
        <w:numPr>
          <w:ilvl w:val="0"/>
          <w:numId w:val="17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Chandler</w:t>
      </w:r>
    </w:p>
    <w:p w:rsidR="00E87210" w:rsidRPr="00003CB9" w:rsidRDefault="00E87210" w:rsidP="00544A88">
      <w:pPr>
        <w:keepNext/>
        <w:numPr>
          <w:ilvl w:val="0"/>
          <w:numId w:val="177"/>
        </w:numPr>
        <w:spacing w:after="0" w:line="240" w:lineRule="auto"/>
        <w:contextualSpacing/>
        <w:outlineLvl w:val="1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Woodward</w:t>
      </w:r>
    </w:p>
    <w:p w:rsidR="00E87210" w:rsidRPr="00E87210" w:rsidRDefault="00E87210" w:rsidP="00544A88">
      <w:pPr>
        <w:numPr>
          <w:ilvl w:val="0"/>
          <w:numId w:val="17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Lawrence</w:t>
      </w:r>
    </w:p>
    <w:p w:rsidR="00F62509" w:rsidRDefault="00E87210" w:rsidP="00544A88">
      <w:pPr>
        <w:numPr>
          <w:ilvl w:val="0"/>
          <w:numId w:val="17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87210">
        <w:rPr>
          <w:rFonts w:asciiTheme="majorBidi" w:hAnsiTheme="majorBidi" w:cstheme="majorBidi"/>
          <w:sz w:val="24"/>
          <w:szCs w:val="24"/>
        </w:rPr>
        <w:t>Lorsch</w:t>
      </w:r>
    </w:p>
    <w:p w:rsidR="00C1233A" w:rsidRPr="00C1233A" w:rsidRDefault="00C1233A" w:rsidP="00C1233A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C05C6D" w:rsidRPr="00C05C6D" w:rsidRDefault="00781F5D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28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استخلص 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</w:rPr>
        <w:t>Chandler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</w:t>
      </w:r>
      <w:r w:rsidR="00C05C6D" w:rsidRPr="00C05C6D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أن للإستراتيجية أثرا مباشراً على</w:t>
      </w:r>
      <w:r w:rsidR="00C05C6D" w:rsidRPr="00C05C6D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: </w:t>
      </w:r>
      <w:r w:rsidR="00C05C6D" w:rsidRPr="00C05C6D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 xml:space="preserve"> 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>2</w:t>
      </w:r>
    </w:p>
    <w:p w:rsidR="00C05C6D" w:rsidRPr="00C05C6D" w:rsidRDefault="00C05C6D" w:rsidP="00E95B2A">
      <w:pPr>
        <w:numPr>
          <w:ilvl w:val="0"/>
          <w:numId w:val="6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ربحية المؤسسة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مكانة المؤسسة في السوق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60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تنظيم وهيكلة المنظمات</w:t>
      </w: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C05C6D" w:rsidRDefault="00C05C6D" w:rsidP="00E95B2A">
      <w:pPr>
        <w:numPr>
          <w:ilvl w:val="0"/>
          <w:numId w:val="60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قدرة المؤسسة على المنافسة</w:t>
      </w:r>
    </w:p>
    <w:p w:rsidR="00FA1F24" w:rsidRDefault="00FA1F24" w:rsidP="00FA1F24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FA1F24" w:rsidRPr="00FA1F24" w:rsidRDefault="004E562D" w:rsidP="00FA1F24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FA1F24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B222AA8" wp14:editId="28CB3551">
                <wp:simplePos x="0" y="0"/>
                <wp:positionH relativeFrom="column">
                  <wp:posOffset>-695325</wp:posOffset>
                </wp:positionH>
                <wp:positionV relativeFrom="paragraph">
                  <wp:posOffset>383540</wp:posOffset>
                </wp:positionV>
                <wp:extent cx="3248025" cy="2552700"/>
                <wp:effectExtent l="0" t="0" r="28575" b="19050"/>
                <wp:wrapNone/>
                <wp:docPr id="228" name="Text Box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2552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A1F24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8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الأستراتيجية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أهم باحث في هذا المجال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Chandler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وقد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لاحظ أن مع </w:t>
                            </w:r>
                            <w:r w:rsidRPr="004E56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كل تغيير في الاستراتيجية يكون تغيير في الهيكلة </w:t>
                            </w:r>
                            <w:r w:rsidRPr="00302D6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والتنظيم</w:t>
                            </w:r>
                            <w:r w:rsidRPr="00302D6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بينت دراسات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عند ظهورها، كانت المؤسسات تهتم بإنتاج منتج واحد أو تشكيلة ضيقة من المنتجات فكان تنظيمها ممركزا (ضيقا افقيا)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ثم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مع زيادة المؤسسات وزيادة العرض وبالتالي ارتفاع المنافسة تحول الصراع على مستوى السوق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أصبحت المؤسسات تريد مكانة من السوق فاضطرت إلى زيادة المنتجات من حيث النوع (تنوع) ومن حيث الأصناف (التمييز)، وصارت هيكلة المؤسسات أكثر أفقية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ثم انتبهت إلى خطر التبعية للموردين أو للزبائن فراحت تقوم بالإدماج (الاندماج) العمودي بشكليه العلوي والسفلي وهذا أثر على تنظيمها حيث انتشر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التنظيم حسب الأقسام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A1F24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في الوقت الحالي ولأن المؤسسات صارت تركز على المهنة الأصلية لها فصار تنظيمها أكثر تركيزا</w:t>
                            </w:r>
                            <w:r w:rsidRPr="00FA1F24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4E56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4E56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استخلص </w:t>
                            </w:r>
                            <w:r w:rsidRPr="004E56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Chandler</w:t>
                            </w:r>
                            <w:r w:rsidRPr="004E56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أن للاستراتيجية أثرا مباشر على تنظيم وهيكلة المنظمات</w:t>
                            </w:r>
                            <w:r w:rsidRPr="004E562D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FA1F24" w:rsidRDefault="00FA630A" w:rsidP="00FA1F24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22AA8" id="Text Box 228" o:spid="_x0000_s1062" type="#_x0000_t202" style="position:absolute;left:0;text-align:left;margin-left:-54.75pt;margin-top:30.2pt;width:255.75pt;height:20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" fillcolor="window" strokeweight=".5pt">
                <v:textbox>
                  <w:txbxContent>
                    <w:p w:rsidR="00FA630A" w:rsidRPr="00FA1F24" w:rsidRDefault="00FA630A" w:rsidP="00544A88">
                      <w:pPr>
                        <w:pStyle w:val="NoSpacing"/>
                        <w:numPr>
                          <w:ilvl w:val="0"/>
                          <w:numId w:val="338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</w:pP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الأستراتيجية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أهم باحث في هذا المجال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Chandler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وقد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لاحظ أن مع </w:t>
                      </w:r>
                      <w:r w:rsidRPr="004E562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كل تغيير في الاستراتيجية يكون تغيير في الهيكلة </w:t>
                      </w:r>
                      <w:r w:rsidRPr="00302D6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والتنظيم</w:t>
                      </w:r>
                      <w:r w:rsidRPr="00302D6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بينت دراسات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أن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عند ظهورها، كانت المؤسسات تهتم بإنتاج منتج واحد أو تشكيلة ضيقة من المنتجات فكان تنظيمها ممركزا (ضيقا افقيا)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ثم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مع زيادة المؤسسات وزيادة العرض وبالتالي ارتفاع المنافسة تحول الصراع على مستوى السوق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أصبحت المؤسسات تريد مكانة من السوق فاضطرت إلى زيادة المنتجات من حيث النوع (تنوع) ومن حيث الأصناف (التمييز)، وصارت هيكلة المؤسسات أكثر أفقية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,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ثم انتبهت إلى خطر التبعية للموردين أو للزبائن فراحت تقوم بالإدماج (الاندماج) العمودي بشكليه العلوي والسفلي وهذا أثر على تنظيمها حيث انتشر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التنظيم حسب الأقسام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A1F24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في الوقت الحالي ولأن المؤسسات صارت تركز على المهنة الأصلية لها فصار تنظيمها أكثر تركيزا</w:t>
                      </w:r>
                      <w:r w:rsidRPr="00FA1F24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4E562D" w:rsidRDefault="00FA630A" w:rsidP="00544A88">
                      <w:pPr>
                        <w:pStyle w:val="NoSpacing"/>
                        <w:numPr>
                          <w:ilvl w:val="0"/>
                          <w:numId w:val="33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4E562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استخلص </w:t>
                      </w:r>
                      <w:r w:rsidRPr="004E562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Chandler</w:t>
                      </w:r>
                      <w:r w:rsidRPr="004E562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أن للاستراتيجية أثرا مباشر على تنظيم وهيكلة المنظمات</w:t>
                      </w:r>
                      <w:r w:rsidRPr="004E562D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FA1F24" w:rsidRDefault="00FA630A" w:rsidP="00FA1F24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29</w:t>
      </w:r>
      <w:r w:rsidR="00E56169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FA1F24" w:rsidRPr="00FA1F24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من استخلص أن للاستراتيجية أثراً </w:t>
      </w:r>
      <w:r w:rsidR="00FA1F24" w:rsidRPr="00FA1F2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مباشراً على تنظيم وهيكلة المنظمات هو</w:t>
      </w:r>
      <w:r w:rsidR="00FA1F24" w:rsidRPr="00FA1F24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:</w:t>
      </w:r>
    </w:p>
    <w:p w:rsidR="00FA1F24" w:rsidRPr="00FA1F24" w:rsidRDefault="00FA1F24" w:rsidP="00E95B2A">
      <w:pPr>
        <w:numPr>
          <w:ilvl w:val="0"/>
          <w:numId w:val="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FA1F24">
        <w:rPr>
          <w:rFonts w:asciiTheme="majorBidi" w:hAnsiTheme="majorBidi" w:cstheme="majorBidi"/>
          <w:sz w:val="24"/>
          <w:szCs w:val="24"/>
        </w:rPr>
        <w:t>Woodwar</w:t>
      </w:r>
    </w:p>
    <w:p w:rsidR="00FA1F24" w:rsidRPr="00FA1F24" w:rsidRDefault="00FA1F24" w:rsidP="00E95B2A">
      <w:pPr>
        <w:numPr>
          <w:ilvl w:val="0"/>
          <w:numId w:val="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FA1F24">
        <w:rPr>
          <w:rFonts w:asciiTheme="majorBidi" w:hAnsiTheme="majorBidi" w:cstheme="majorBidi"/>
          <w:sz w:val="24"/>
          <w:szCs w:val="24"/>
        </w:rPr>
        <w:t>MINTZBERG</w:t>
      </w:r>
    </w:p>
    <w:p w:rsidR="00FA1F24" w:rsidRPr="00FA1F24" w:rsidRDefault="00FA1F24" w:rsidP="00E95B2A">
      <w:pPr>
        <w:numPr>
          <w:ilvl w:val="0"/>
          <w:numId w:val="87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FA1F2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CHANDLER</w:t>
      </w:r>
    </w:p>
    <w:p w:rsidR="00FA1F24" w:rsidRPr="00FA1F24" w:rsidRDefault="00FA1F24" w:rsidP="00E95B2A">
      <w:pPr>
        <w:numPr>
          <w:ilvl w:val="0"/>
          <w:numId w:val="87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FA1F24">
        <w:rPr>
          <w:rFonts w:asciiTheme="majorBidi" w:hAnsiTheme="majorBidi" w:cstheme="majorBidi"/>
          <w:sz w:val="24"/>
          <w:szCs w:val="24"/>
        </w:rPr>
        <w:t>BURNS</w:t>
      </w:r>
    </w:p>
    <w:p w:rsidR="00C05C6D" w:rsidRDefault="00C05C6D" w:rsidP="00F6250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C05C6D" w:rsidRPr="00C05C6D" w:rsidRDefault="005B65DC" w:rsidP="00C05C6D">
      <w:pPr>
        <w:rPr>
          <w:rFonts w:asciiTheme="majorBidi" w:hAnsiTheme="majorBidi" w:cstheme="majorBidi"/>
          <w:b/>
          <w:bCs/>
          <w:color w:val="ED7D31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30</w:t>
      </w:r>
      <w:r w:rsidR="00E56169"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>-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اهتم 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</w:rPr>
        <w:t>Chandler</w:t>
      </w:r>
      <w:r w:rsidR="00C05C6D" w:rsidRPr="00C05C6D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بالعلاقة بين </w:t>
      </w:r>
    </w:p>
    <w:p w:rsidR="00C05C6D" w:rsidRPr="00C05C6D" w:rsidRDefault="00C05C6D" w:rsidP="00E95B2A">
      <w:pPr>
        <w:numPr>
          <w:ilvl w:val="0"/>
          <w:numId w:val="8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الهيكلة والبيئة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8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الاستراتيجية والبيئة</w:t>
      </w:r>
      <w:r w:rsidRPr="00C05C6D">
        <w:rPr>
          <w:rFonts w:asciiTheme="majorBidi" w:hAnsiTheme="majorBidi" w:cstheme="majorBidi"/>
          <w:sz w:val="24"/>
          <w:szCs w:val="24"/>
        </w:rPr>
        <w:t xml:space="preserve"> .</w:t>
      </w:r>
    </w:p>
    <w:p w:rsidR="00C05C6D" w:rsidRPr="00C05C6D" w:rsidRDefault="00C05C6D" w:rsidP="00E95B2A">
      <w:pPr>
        <w:numPr>
          <w:ilvl w:val="0"/>
          <w:numId w:val="84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الهيكلة والاستراتيجية</w:t>
      </w:r>
      <w:r w:rsidRPr="00C05C6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C05C6D" w:rsidRPr="00C05C6D" w:rsidRDefault="00C05C6D" w:rsidP="00E95B2A">
      <w:pPr>
        <w:numPr>
          <w:ilvl w:val="0"/>
          <w:numId w:val="84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C05C6D">
        <w:rPr>
          <w:rFonts w:asciiTheme="majorBidi" w:hAnsiTheme="majorBidi" w:cstheme="majorBidi"/>
          <w:sz w:val="24"/>
          <w:szCs w:val="24"/>
          <w:rtl/>
        </w:rPr>
        <w:t>الهيكلة والموارد</w:t>
      </w:r>
    </w:p>
    <w:p w:rsidR="00B50614" w:rsidRDefault="00B50614" w:rsidP="00C1233A">
      <w:pPr>
        <w:spacing w:after="0" w:line="240" w:lineRule="auto"/>
        <w:contextualSpacing/>
        <w:rPr>
          <w:rFonts w:asciiTheme="majorBidi" w:hAnsiTheme="majorBidi" w:cstheme="majorBidi"/>
          <w:sz w:val="16"/>
          <w:szCs w:val="16"/>
          <w:rtl/>
        </w:rPr>
      </w:pPr>
    </w:p>
    <w:p w:rsidR="00DB129A" w:rsidRPr="00C1233A" w:rsidRDefault="00DB129A" w:rsidP="00DB129A">
      <w:pPr>
        <w:spacing w:after="0" w:line="240" w:lineRule="auto"/>
        <w:contextualSpacing/>
        <w:rPr>
          <w:rFonts w:asciiTheme="majorBidi" w:hAnsiTheme="majorBidi" w:cstheme="majorBidi"/>
          <w:sz w:val="16"/>
          <w:szCs w:val="16"/>
        </w:rPr>
      </w:pPr>
    </w:p>
    <w:p w:rsidR="00DB129A" w:rsidRDefault="005B65DC" w:rsidP="00DB129A">
      <w:pPr>
        <w:spacing w:after="0"/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>31-</w:t>
      </w:r>
      <w:r w:rsidR="00B50614" w:rsidRPr="00B50614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لاحظ   </w:t>
      </w:r>
      <w:r w:rsidR="00B50614" w:rsidRPr="00B50614">
        <w:rPr>
          <w:rFonts w:asciiTheme="majorBidi" w:hAnsiTheme="majorBidi" w:cstheme="majorBidi"/>
          <w:b/>
          <w:bCs/>
          <w:color w:val="009900"/>
          <w:sz w:val="24"/>
          <w:szCs w:val="24"/>
        </w:rPr>
        <w:t>Chandler</w:t>
      </w:r>
      <w:r w:rsidR="00B50614" w:rsidRPr="00B50614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 ان مع كل تغيير في </w:t>
      </w:r>
    </w:p>
    <w:p w:rsidR="00B50614" w:rsidRPr="00B50614" w:rsidRDefault="00B50614" w:rsidP="00DB129A">
      <w:pPr>
        <w:spacing w:after="0"/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 w:rsidRPr="00B50614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>الاستراتيجية :</w:t>
      </w:r>
    </w:p>
    <w:p w:rsidR="00B50614" w:rsidRPr="00B50614" w:rsidRDefault="00B50614" w:rsidP="00DB129A">
      <w:pPr>
        <w:numPr>
          <w:ilvl w:val="0"/>
          <w:numId w:val="210"/>
        </w:numPr>
        <w:spacing w:after="0"/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 xml:space="preserve">يأتي تغير على اعلى مستوى في المنظمة. </w:t>
      </w:r>
    </w:p>
    <w:p w:rsidR="00B50614" w:rsidRPr="00B50614" w:rsidRDefault="00B50614" w:rsidP="00544A88">
      <w:pPr>
        <w:numPr>
          <w:ilvl w:val="0"/>
          <w:numId w:val="210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5061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يظهر تغيير في الهيكلة والتنظيم.</w:t>
      </w:r>
    </w:p>
    <w:p w:rsidR="00B50614" w:rsidRPr="00B50614" w:rsidRDefault="00B50614" w:rsidP="00544A88">
      <w:pPr>
        <w:numPr>
          <w:ilvl w:val="0"/>
          <w:numId w:val="210"/>
        </w:numPr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 xml:space="preserve">يكون التغيير على أدني مستوى في المنظمة. </w:t>
      </w:r>
    </w:p>
    <w:p w:rsidR="004D749C" w:rsidRDefault="00B50614" w:rsidP="00DB129A">
      <w:pPr>
        <w:numPr>
          <w:ilvl w:val="0"/>
          <w:numId w:val="210"/>
        </w:numPr>
        <w:contextualSpacing/>
        <w:rPr>
          <w:rFonts w:asciiTheme="majorBidi" w:hAnsiTheme="majorBidi" w:cstheme="majorBidi"/>
          <w:color w:val="0D0D0D"/>
          <w:sz w:val="24"/>
          <w:szCs w:val="24"/>
        </w:rPr>
      </w:pPr>
      <w:r w:rsidRPr="00B50614">
        <w:rPr>
          <w:rFonts w:asciiTheme="majorBidi" w:hAnsiTheme="majorBidi" w:cstheme="majorBidi"/>
          <w:color w:val="0D0D0D"/>
          <w:sz w:val="24"/>
          <w:szCs w:val="24"/>
          <w:rtl/>
        </w:rPr>
        <w:t>يظهر تغيير في التكنولوجيا المستعملة.</w:t>
      </w:r>
    </w:p>
    <w:p w:rsidR="00DB129A" w:rsidRPr="00DB129A" w:rsidRDefault="00DB129A" w:rsidP="00DB129A">
      <w:pPr>
        <w:ind w:left="720"/>
        <w:contextualSpacing/>
        <w:rPr>
          <w:rFonts w:asciiTheme="majorBidi" w:hAnsiTheme="majorBidi" w:cstheme="majorBidi"/>
          <w:color w:val="0D0D0D"/>
          <w:sz w:val="24"/>
          <w:szCs w:val="24"/>
          <w:rtl/>
        </w:rPr>
      </w:pPr>
    </w:p>
    <w:p w:rsidR="00C1233A" w:rsidRPr="00C1233A" w:rsidRDefault="00C1233A" w:rsidP="00C1233A">
      <w:pP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</w:pPr>
      <w:r w:rsidRPr="00C1233A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9E176B0" wp14:editId="39932A6F">
                <wp:simplePos x="0" y="0"/>
                <wp:positionH relativeFrom="column">
                  <wp:posOffset>-752475</wp:posOffset>
                </wp:positionH>
                <wp:positionV relativeFrom="paragraph">
                  <wp:posOffset>219075</wp:posOffset>
                </wp:positionV>
                <wp:extent cx="3505200" cy="1743075"/>
                <wp:effectExtent l="0" t="0" r="19050" b="28575"/>
                <wp:wrapNone/>
                <wp:docPr id="229" name="Text Box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743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C1233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0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البيئة..عامل خارجي </w:t>
                            </w:r>
                          </w:p>
                          <w:p w:rsidR="00FA630A" w:rsidRPr="00C1233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تمت دراسات كثيرة حول علاقة المنظمة بالبيئة وكان فيها التركيز أكثر على طبيعة البيئة (طبيعة العدوانية للبيئة، عدم تجانسها، درجة تعقيدها)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واهتم الباحثون بجوانب كثيرة من البيئة إلا انهم ركزوا خاصة على السوق (اعتقدوا أنها أهم جانب للبيئة)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الدراسة التي اشتهرت أكثر في هذا المجال هي تلك التي قدمها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T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Burns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و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G Staker (1966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)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والتي تتعلق باستقرار البيئة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1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جاء في هذا الصدد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أن درجة استقرار البيئة تحكم كيفية هيكلة المنظمات وتنظيمها.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176B0" id="Text Box 229" o:spid="_x0000_s1063" type="#_x0000_t202" style="position:absolute;left:0;text-align:left;margin-left:-59.25pt;margin-top:17.25pt;width:276pt;height:137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" fillcolor="window" strokeweight=".5pt">
                <v:textbox>
                  <w:txbxContent>
                    <w:p w:rsidR="00FA630A" w:rsidRPr="00C1233A" w:rsidRDefault="00FA630A" w:rsidP="00544A88">
                      <w:pPr>
                        <w:pStyle w:val="NoSpacing"/>
                        <w:numPr>
                          <w:ilvl w:val="0"/>
                          <w:numId w:val="340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</w:pP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البيئة..عامل خارجي </w:t>
                      </w:r>
                    </w:p>
                    <w:p w:rsidR="00FA630A" w:rsidRPr="00C1233A" w:rsidRDefault="00FA630A" w:rsidP="00544A88">
                      <w:pPr>
                        <w:pStyle w:val="NoSpacing"/>
                        <w:numPr>
                          <w:ilvl w:val="0"/>
                          <w:numId w:val="34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تمت دراسات كثيرة حول علاقة المنظمة بالبيئة وكان فيها التركيز أكثر على طبيعة البيئة (طبيعة العدوانية للبيئة، عدم تجانسها، درجة تعقيدها)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C1233A" w:rsidRDefault="00FA630A" w:rsidP="00544A88">
                      <w:pPr>
                        <w:pStyle w:val="NoSpacing"/>
                        <w:numPr>
                          <w:ilvl w:val="0"/>
                          <w:numId w:val="34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واهتم الباحثون بجوانب كثيرة من البيئة إلا انهم ركزوا خاصة على السوق (اعتقدوا أنها أهم جانب للبيئة)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C1233A" w:rsidRDefault="00FA630A" w:rsidP="00544A88">
                      <w:pPr>
                        <w:pStyle w:val="NoSpacing"/>
                        <w:numPr>
                          <w:ilvl w:val="0"/>
                          <w:numId w:val="34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الدراسة التي اشتهرت أكثر في هذا المجال هي تلك التي قدمها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T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Burns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و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G Staker (1966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)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والتي تتعلق باستقرار البيئة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C1233A" w:rsidRDefault="00FA630A" w:rsidP="00544A88">
                      <w:pPr>
                        <w:pStyle w:val="NoSpacing"/>
                        <w:numPr>
                          <w:ilvl w:val="0"/>
                          <w:numId w:val="341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جاء في هذا الصدد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أن درجة استقرار البيئة تحكم كيفية هيكلة المنظمات وتنظيمها.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Theme="majorBidi" w:hAnsiTheme="majorBidi" w:cstheme="majorBidi" w:hint="cs"/>
          <w:b/>
          <w:bCs/>
          <w:color w:val="009900"/>
          <w:sz w:val="24"/>
          <w:szCs w:val="24"/>
          <w:rtl/>
        </w:rPr>
        <w:t xml:space="preserve">32- </w:t>
      </w:r>
      <w:r w:rsidRPr="00C1233A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>الدراسة التي بينت ان درجة استقرار البيئة تحكم كيفية هيكلة المنظمات وتنظيمها قام بها :</w:t>
      </w:r>
    </w:p>
    <w:p w:rsidR="00C1233A" w:rsidRPr="00C1233A" w:rsidRDefault="00C1233A" w:rsidP="00544A88">
      <w:pPr>
        <w:numPr>
          <w:ilvl w:val="0"/>
          <w:numId w:val="206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C1233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G Stalker &amp; T Burns</w:t>
      </w:r>
      <w:r w:rsidRPr="00C1233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.</w:t>
      </w:r>
    </w:p>
    <w:p w:rsidR="00C1233A" w:rsidRPr="00C1233A" w:rsidRDefault="00C1233A" w:rsidP="00544A88">
      <w:pPr>
        <w:numPr>
          <w:ilvl w:val="0"/>
          <w:numId w:val="206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C1233A">
        <w:rPr>
          <w:rFonts w:asciiTheme="majorBidi" w:hAnsiTheme="majorBidi" w:cstheme="majorBidi"/>
          <w:sz w:val="24"/>
          <w:szCs w:val="24"/>
        </w:rPr>
        <w:t>Lorsh &amp; Lawrence</w:t>
      </w:r>
      <w:r w:rsidRPr="00C1233A">
        <w:rPr>
          <w:rFonts w:asciiTheme="majorBidi" w:hAnsiTheme="majorBidi" w:cstheme="majorBidi"/>
          <w:sz w:val="24"/>
          <w:szCs w:val="24"/>
          <w:rtl/>
        </w:rPr>
        <w:t>.</w:t>
      </w:r>
    </w:p>
    <w:p w:rsidR="00C1233A" w:rsidRPr="00C1233A" w:rsidRDefault="00C1233A" w:rsidP="00544A88">
      <w:pPr>
        <w:numPr>
          <w:ilvl w:val="0"/>
          <w:numId w:val="206"/>
        </w:numPr>
        <w:contextualSpacing/>
        <w:rPr>
          <w:rFonts w:asciiTheme="majorBidi" w:hAnsiTheme="majorBidi" w:cstheme="majorBidi"/>
          <w:sz w:val="24"/>
          <w:szCs w:val="24"/>
          <w:rtl/>
        </w:rPr>
      </w:pPr>
      <w:r w:rsidRPr="00C1233A">
        <w:rPr>
          <w:rFonts w:asciiTheme="majorBidi" w:hAnsiTheme="majorBidi" w:cstheme="majorBidi"/>
          <w:sz w:val="24"/>
          <w:szCs w:val="24"/>
        </w:rPr>
        <w:t>Joen Woodwerd</w:t>
      </w:r>
      <w:r w:rsidRPr="00C1233A">
        <w:rPr>
          <w:rFonts w:asciiTheme="majorBidi" w:hAnsiTheme="majorBidi" w:cstheme="majorBidi"/>
          <w:sz w:val="24"/>
          <w:szCs w:val="24"/>
          <w:rtl/>
        </w:rPr>
        <w:t>.</w:t>
      </w:r>
      <w:r w:rsidRPr="00C1233A">
        <w:rPr>
          <w:rFonts w:asciiTheme="majorBidi" w:hAnsiTheme="majorBidi" w:cstheme="majorBidi"/>
          <w:noProof/>
          <w:sz w:val="24"/>
          <w:szCs w:val="24"/>
          <w:rtl/>
        </w:rPr>
        <w:t xml:space="preserve"> </w:t>
      </w:r>
    </w:p>
    <w:p w:rsidR="00C1233A" w:rsidRDefault="00C1233A" w:rsidP="00544A88">
      <w:pPr>
        <w:numPr>
          <w:ilvl w:val="0"/>
          <w:numId w:val="206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C1233A">
        <w:rPr>
          <w:rFonts w:asciiTheme="majorBidi" w:hAnsiTheme="majorBidi" w:cstheme="majorBidi"/>
          <w:sz w:val="24"/>
          <w:szCs w:val="24"/>
        </w:rPr>
        <w:t>Mintzberg</w:t>
      </w:r>
      <w:r w:rsidRPr="00C1233A">
        <w:rPr>
          <w:rFonts w:asciiTheme="majorBidi" w:hAnsiTheme="majorBidi" w:cstheme="majorBidi"/>
          <w:sz w:val="24"/>
          <w:szCs w:val="24"/>
          <w:rtl/>
        </w:rPr>
        <w:t>.</w:t>
      </w:r>
    </w:p>
    <w:p w:rsidR="00C1233A" w:rsidRPr="00C1233A" w:rsidRDefault="00C1233A" w:rsidP="00C1233A">
      <w:pPr>
        <w:ind w:left="785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E87210" w:rsidRPr="00E87210" w:rsidRDefault="005B65DC" w:rsidP="00E87210">
      <w:pPr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ED7D31"/>
          <w:sz w:val="24"/>
          <w:szCs w:val="24"/>
          <w:rtl/>
        </w:rPr>
        <w:t xml:space="preserve">33- 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ظهر من دارسة 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</w:rPr>
        <w:t xml:space="preserve"> Burns &amp; Stalker</w:t>
      </w:r>
      <w:r w:rsidR="00E87210" w:rsidRPr="00E87210">
        <w:rPr>
          <w:rFonts w:asciiTheme="majorBidi" w:hAnsiTheme="majorBidi" w:cstheme="majorBidi"/>
          <w:b/>
          <w:bCs/>
          <w:color w:val="ED7D31"/>
          <w:sz w:val="24"/>
          <w:szCs w:val="24"/>
          <w:rtl/>
        </w:rPr>
        <w:t xml:space="preserve"> أن: </w:t>
      </w:r>
    </w:p>
    <w:p w:rsidR="00E87210" w:rsidRPr="00E87210" w:rsidRDefault="00E87210" w:rsidP="00E95B2A">
      <w:pPr>
        <w:numPr>
          <w:ilvl w:val="0"/>
          <w:numId w:val="6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آليات التنسيق تحكم كيفية هيكلة المنظمة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6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عدد المكونات يحكم كيفية هيكلة المنظمة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E87210" w:rsidRDefault="00E87210" w:rsidP="00E95B2A">
      <w:pPr>
        <w:numPr>
          <w:ilvl w:val="0"/>
          <w:numId w:val="65"/>
        </w:num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  <w:r w:rsidRPr="00E87210">
        <w:rPr>
          <w:rFonts w:asciiTheme="majorBidi" w:hAnsiTheme="majorBidi" w:cstheme="majorBidi"/>
          <w:sz w:val="24"/>
          <w:szCs w:val="24"/>
          <w:rtl/>
        </w:rPr>
        <w:t>استقرار البيئة يحكم كيفية هيكلة المنظمات</w:t>
      </w:r>
      <w:r w:rsidRPr="00E87210">
        <w:rPr>
          <w:rFonts w:asciiTheme="majorBidi" w:hAnsiTheme="majorBidi" w:cstheme="majorBidi"/>
          <w:sz w:val="24"/>
          <w:szCs w:val="24"/>
        </w:rPr>
        <w:t xml:space="preserve"> .</w:t>
      </w:r>
    </w:p>
    <w:p w:rsidR="00E87210" w:rsidRPr="00003CB9" w:rsidRDefault="00E87210" w:rsidP="00E95B2A">
      <w:pPr>
        <w:numPr>
          <w:ilvl w:val="0"/>
          <w:numId w:val="65"/>
        </w:num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03CB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درجة استقرار البيئة تحكم كيفية هيكلة المنظمات</w:t>
      </w:r>
    </w:p>
    <w:p w:rsidR="00E87210" w:rsidRPr="00E87210" w:rsidRDefault="00E87210" w:rsidP="00E87210">
      <w:pPr>
        <w:contextualSpacing/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1D30EC" w:rsidRDefault="005B65DC" w:rsidP="001D30EC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 xml:space="preserve">34- </w:t>
      </w:r>
      <w:r w:rsidR="001D30EC" w:rsidRPr="001D30EC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توصل </w:t>
      </w:r>
      <w:r w:rsidR="001D30EC" w:rsidRPr="001D30EC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Lorsh &amp; Lawrence </w:t>
      </w:r>
      <w:r w:rsidR="001D30EC" w:rsidRPr="001D30EC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إلى النتيجة أن :</w:t>
      </w:r>
    </w:p>
    <w:p w:rsidR="004D749C" w:rsidRPr="001D30EC" w:rsidRDefault="004D749C" w:rsidP="001D30EC">
      <w:pPr>
        <w:contextualSpacing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1D30EC" w:rsidRPr="001D30EC" w:rsidRDefault="001D30EC" w:rsidP="00544A88">
      <w:pPr>
        <w:numPr>
          <w:ilvl w:val="0"/>
          <w:numId w:val="242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1D30EC">
        <w:rPr>
          <w:rFonts w:asciiTheme="majorBidi" w:hAnsiTheme="majorBidi" w:cstheme="majorBidi"/>
          <w:sz w:val="24"/>
          <w:szCs w:val="24"/>
          <w:rtl/>
        </w:rPr>
        <w:t>درجة استقرار البيئة تحكم كيفية هيكلة المنظمات وتنظيمها</w:t>
      </w:r>
    </w:p>
    <w:p w:rsidR="001D30EC" w:rsidRPr="001D30EC" w:rsidRDefault="001D30EC" w:rsidP="00544A88">
      <w:pPr>
        <w:numPr>
          <w:ilvl w:val="0"/>
          <w:numId w:val="242"/>
        </w:numPr>
        <w:contextualSpacing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30E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هناك علاقة بين درجة عدم الاستقرار وهيكلة المنظمات</w:t>
      </w:r>
    </w:p>
    <w:p w:rsidR="001D30EC" w:rsidRPr="001D30EC" w:rsidRDefault="001D30EC" w:rsidP="00544A88">
      <w:pPr>
        <w:numPr>
          <w:ilvl w:val="0"/>
          <w:numId w:val="242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1D30EC">
        <w:rPr>
          <w:rFonts w:asciiTheme="majorBidi" w:hAnsiTheme="majorBidi" w:cstheme="majorBidi"/>
          <w:sz w:val="24"/>
          <w:szCs w:val="24"/>
          <w:rtl/>
        </w:rPr>
        <w:t>علاقة المنظمة بسوقها يحدد هيكلتها</w:t>
      </w:r>
    </w:p>
    <w:p w:rsidR="001D30EC" w:rsidRDefault="001D30EC" w:rsidP="00544A88">
      <w:pPr>
        <w:numPr>
          <w:ilvl w:val="0"/>
          <w:numId w:val="242"/>
        </w:numPr>
        <w:contextualSpacing/>
        <w:rPr>
          <w:rFonts w:asciiTheme="majorBidi" w:hAnsiTheme="majorBidi" w:cstheme="majorBidi"/>
          <w:sz w:val="24"/>
          <w:szCs w:val="24"/>
        </w:rPr>
      </w:pPr>
      <w:r w:rsidRPr="001D30EC">
        <w:rPr>
          <w:rFonts w:asciiTheme="majorBidi" w:hAnsiTheme="majorBidi" w:cstheme="majorBidi"/>
          <w:sz w:val="24"/>
          <w:szCs w:val="24"/>
          <w:rtl/>
        </w:rPr>
        <w:t>هيكلة المنظمة تخضع لقرار المدير الأول للمنظمة</w:t>
      </w:r>
    </w:p>
    <w:p w:rsidR="004D749C" w:rsidRDefault="004D749C" w:rsidP="004D749C">
      <w:pPr>
        <w:ind w:left="720"/>
        <w:contextualSpacing/>
        <w:rPr>
          <w:rFonts w:asciiTheme="majorBidi" w:hAnsiTheme="majorBidi" w:cstheme="majorBidi"/>
          <w:sz w:val="24"/>
          <w:szCs w:val="24"/>
        </w:rPr>
      </w:pPr>
    </w:p>
    <w:p w:rsidR="008E5A76" w:rsidRPr="001D30EC" w:rsidRDefault="008E5A76" w:rsidP="008E5A76">
      <w:pPr>
        <w:ind w:left="720"/>
        <w:contextualSpacing/>
        <w:rPr>
          <w:rFonts w:asciiTheme="majorBidi" w:hAnsiTheme="majorBidi" w:cstheme="majorBidi"/>
          <w:sz w:val="24"/>
          <w:szCs w:val="24"/>
        </w:rPr>
      </w:pPr>
      <w:r w:rsidRPr="00C1233A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6A54786" wp14:editId="4DB5A750">
                <wp:simplePos x="0" y="0"/>
                <wp:positionH relativeFrom="margin">
                  <wp:posOffset>-419100</wp:posOffset>
                </wp:positionH>
                <wp:positionV relativeFrom="paragraph">
                  <wp:posOffset>50165</wp:posOffset>
                </wp:positionV>
                <wp:extent cx="6153150" cy="1266825"/>
                <wp:effectExtent l="0" t="0" r="19050" b="28575"/>
                <wp:wrapNone/>
                <wp:docPr id="230" name="Text Box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1266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نحن أمام المنظمات العضوية التي تتأقلم مع بيئتها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وقام كل من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Lawrence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و 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Lorsh 1967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بدراسة فبينا فيها أن هناك علاقة بين درجة عدم الاستقرار وهيكلة وتنظيم المؤسسة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واستعمالا مصطلحين أصبحا متداولين: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التمييز والإدماج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تمييز المنظمة 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مستوى التمييز (الاختلاف) في السلوك وفي كيفية تشغيل الوحدات في مختلف المستويات من أجل التجاوب مع البيئة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يزداد التميز مع زيادة عدم استقرار البيئة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الإدماج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.. 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عملية توحيد الجهود التي تقوم بها المؤسسة. كلما كان التمييز قوي كلما زادت الحاجة إلى الإدماج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54786" id="Text Box 230" o:spid="_x0000_s1064" type="#_x0000_t202" style="position:absolute;left:0;text-align:left;margin-left:-33pt;margin-top:3.95pt;width:484.5pt;height:99.7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" fillcolor="window" strokeweight=".5pt">
                <v:textbox>
                  <w:txbxContent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نحن أمام المنظمات العضوية التي تتأقلم مع بيئتها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وقام كل من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Lawrence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و 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Lorsh 1967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بدراسة فبينا فيها أن هناك علاقة بين درجة عدم الاستقرار وهيكلة وتنظيم المؤسسة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واستعمالا مصطلحين أصبحا متداولين: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التمييز والإدماج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تمييز المنظمة 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مستوى التمييز (الاختلاف) في السلوك وفي كيفية تشغيل الوحدات في مختلف المستويات من أجل التجاوب مع البيئة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يزداد التميز مع زيادة عدم استقرار البيئة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الإدماج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.. 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عملية توحيد الجهود التي تقوم بها المؤسسة. كلما كان التمييز قوي كلما زادت الحاجة إلى الإدماج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F44DF" w:rsidRDefault="009F44DF" w:rsidP="00B97754">
      <w:pPr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8E5A76" w:rsidRDefault="008E5A76" w:rsidP="00B97754">
      <w:pPr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8E5A76" w:rsidRDefault="008E5A76" w:rsidP="00B97754">
      <w:pPr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8E5A76" w:rsidRPr="001D30EC" w:rsidRDefault="008E5A76" w:rsidP="00B97754">
      <w:pPr>
        <w:rPr>
          <w:rFonts w:asciiTheme="majorBidi" w:hAnsiTheme="majorBidi" w:cstheme="majorBidi"/>
          <w:color w:val="808080"/>
          <w:sz w:val="24"/>
          <w:szCs w:val="24"/>
          <w:rtl/>
        </w:rPr>
      </w:pPr>
    </w:p>
    <w:p w:rsidR="004D749C" w:rsidRDefault="004D749C" w:rsidP="00946413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</w:p>
    <w:p w:rsidR="003C5A03" w:rsidRPr="003C5A03" w:rsidRDefault="00003CB9" w:rsidP="00946413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>المحاضرة السادسة</w:t>
      </w:r>
    </w:p>
    <w:p w:rsidR="003C5A03" w:rsidRPr="003C5A03" w:rsidRDefault="00C1233A" w:rsidP="003C5A0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C1233A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27C1FC6" wp14:editId="0EDBACF9">
                <wp:simplePos x="0" y="0"/>
                <wp:positionH relativeFrom="margin">
                  <wp:posOffset>-733425</wp:posOffset>
                </wp:positionH>
                <wp:positionV relativeFrom="paragraph">
                  <wp:posOffset>346710</wp:posOffset>
                </wp:positionV>
                <wp:extent cx="4029075" cy="2686050"/>
                <wp:effectExtent l="0" t="0" r="28575" b="19050"/>
                <wp:wrapNone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9075" cy="268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يعرف 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Mintzberg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الهيكلة على أنها مجموعة الوسائل المستعملة من أجل تقسيم العمل إلى مهام منفصلة ومن أجل التنسيق بينها.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أنواع الهياكل ..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مقاربتان في إعداد الهياكل: كلاسيكية وتشكيلية.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1-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المقاربة الكلاسيكية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تعود المقاربة الكلاسيكية إلى أعمال كل من ,,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Taylor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في .. تقسيم العمل – التخصص في العمل و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 Fayol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في .. مبدأ وحدة القيادة خاصة.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2-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المقاربة حسب التشكيلات</w:t>
                            </w:r>
                          </w:p>
                          <w:p w:rsidR="00FA630A" w:rsidRPr="00C1233A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المقاربة حسب التشكيلات جاء بها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  <w:t>Mintzberg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 في 1982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كتابه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The structuring of organizations</w:t>
                            </w:r>
                          </w:p>
                          <w:p w:rsidR="00FA630A" w:rsidRPr="00C1233A" w:rsidRDefault="00FA630A" w:rsidP="005C7B8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هي تلخيص وإثراء لنظرية الظرفية</w:t>
                            </w:r>
                            <w:r w:rsidRPr="00C1233A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قدم في هذا الكتاب مقاربة شاملة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للمنظمة</w:t>
                            </w: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يحلل المنظمة </w:t>
                            </w:r>
                            <w:r w:rsidRPr="00C1233A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حسب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2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مكوناتها</w:t>
                            </w: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2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العلاقة بين مكوناتها</w:t>
                            </w: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2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وزن كل منها في الهيكلة</w:t>
                            </w:r>
                            <w:r w:rsidRPr="005C7B8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C1233A" w:rsidRDefault="00FA630A" w:rsidP="00C1233A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C1FC6" id="Text Box 231" o:spid="_x0000_s1065" type="#_x0000_t202" style="position:absolute;left:0;text-align:left;margin-left:-57.75pt;margin-top:27.3pt;width:317.25pt;height:211.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" fillcolor="window" strokeweight=".5pt">
                <v:textbox>
                  <w:txbxContent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يعرف 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Mintzberg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الهيكلة على أنها مجموعة الوسائل المستعملة من أجل تقسيم العمل إلى مهام منفصلة ومن أجل التنسيق بينها.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أنواع الهياكل ..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مقاربتان في إعداد الهياكل: كلاسيكية وتشكيلية.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1-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  <w:t>المقاربة الكلاسيكية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تعود المقاربة الكلاسيكية إلى أعمال كل من ,,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Taylor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في .. تقسيم العمل – التخصص في العمل و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 Fayol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في .. مبدأ وحدة القيادة خاصة.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2-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31849B" w:themeColor="accent5" w:themeShade="BF"/>
                          <w:rtl/>
                        </w:rPr>
                        <w:t>المقاربة حسب التشكيلات</w:t>
                      </w:r>
                    </w:p>
                    <w:p w:rsidR="00FA630A" w:rsidRPr="00C1233A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المقاربة حسب التشكيلات جاء بها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  <w:t>Mintzberg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  في 1982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في كتابه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The structuring of organizations</w:t>
                      </w:r>
                    </w:p>
                    <w:p w:rsidR="00FA630A" w:rsidRPr="00C1233A" w:rsidRDefault="00FA630A" w:rsidP="005C7B82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هي تلخيص وإثراء لنظرية الظرفية</w:t>
                      </w:r>
                      <w:r w:rsidRPr="00C1233A">
                        <w:rPr>
                          <w:rFonts w:asciiTheme="minorBidi" w:hAnsiTheme="minorBidi" w:cs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قدم في هذا الكتاب مقاربة شاملة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للمنظمة</w:t>
                      </w: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يحلل المنظمة </w:t>
                      </w:r>
                      <w:r w:rsidRPr="00C1233A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حسب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2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مكوناتها</w:t>
                      </w: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2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العلاقة بين مكوناتها</w:t>
                      </w: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2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وزن كل منها في الهيكلة</w:t>
                      </w:r>
                      <w:r w:rsidRPr="005C7B82">
                        <w:rPr>
                          <w:rFonts w:asciiTheme="minorBidi" w:hAnsiTheme="minorBidi" w:cstheme="minorBidi"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C1233A" w:rsidRDefault="00FA630A" w:rsidP="00C1233A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1-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من جاء بالمقاربة حسب التشكيلات في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1982 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هو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3C5A03" w:rsidRPr="003C5A03" w:rsidRDefault="003C5A03" w:rsidP="00E95B2A">
      <w:pPr>
        <w:numPr>
          <w:ilvl w:val="0"/>
          <w:numId w:val="8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MINTZBERG</w:t>
      </w:r>
    </w:p>
    <w:p w:rsidR="003C5A03" w:rsidRPr="003C5A03" w:rsidRDefault="003C5A03" w:rsidP="00E95B2A">
      <w:pPr>
        <w:numPr>
          <w:ilvl w:val="0"/>
          <w:numId w:val="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</w:rPr>
        <w:t>FAYOL</w:t>
      </w:r>
    </w:p>
    <w:p w:rsidR="003C5A03" w:rsidRPr="003C5A03" w:rsidRDefault="003C5A03" w:rsidP="00E95B2A">
      <w:pPr>
        <w:numPr>
          <w:ilvl w:val="0"/>
          <w:numId w:val="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</w:rPr>
        <w:t>TAYLOR</w:t>
      </w:r>
    </w:p>
    <w:p w:rsidR="003C5A03" w:rsidRDefault="003C5A03" w:rsidP="00E95B2A">
      <w:pPr>
        <w:numPr>
          <w:ilvl w:val="0"/>
          <w:numId w:val="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</w:rPr>
        <w:t>ARGYRIS</w:t>
      </w:r>
    </w:p>
    <w:p w:rsidR="003C5A03" w:rsidRDefault="003C5A03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5B65DC" w:rsidP="003C5A03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2-</w:t>
      </w:r>
      <w:r w:rsidR="003C5A03" w:rsidRPr="003C5A0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في 1982 جاء </w:t>
      </w:r>
      <w:r w:rsidR="003C5A03" w:rsidRPr="003C5A03">
        <w:rPr>
          <w:rFonts w:ascii="Times New Roman" w:hAnsi="Times New Roman" w:cs="Times New Roman"/>
          <w:b/>
          <w:bCs/>
          <w:color w:val="7030A0"/>
          <w:sz w:val="24"/>
          <w:szCs w:val="24"/>
        </w:rPr>
        <w:t>Mintzberg</w:t>
      </w:r>
      <w:r w:rsidR="003C5A03" w:rsidRPr="003C5A0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بـ :</w:t>
      </w:r>
      <w:r w:rsidR="003C5A03" w:rsidRPr="003C5A03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25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المقاربة حسب التشكيلات</w:t>
      </w:r>
    </w:p>
    <w:p w:rsidR="003C5A03" w:rsidRPr="003C5A03" w:rsidRDefault="003C5A03" w:rsidP="00544A88">
      <w:pPr>
        <w:numPr>
          <w:ilvl w:val="0"/>
          <w:numId w:val="25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نظرية المنظمات الحديثة</w:t>
      </w:r>
    </w:p>
    <w:p w:rsidR="003C5A03" w:rsidRPr="003C5A03" w:rsidRDefault="003C5A03" w:rsidP="00544A88">
      <w:pPr>
        <w:numPr>
          <w:ilvl w:val="0"/>
          <w:numId w:val="25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نظرية الظرفية</w:t>
      </w:r>
    </w:p>
    <w:p w:rsidR="003C5A03" w:rsidRPr="003C5A03" w:rsidRDefault="003C5A03" w:rsidP="00544A88">
      <w:pPr>
        <w:numPr>
          <w:ilvl w:val="0"/>
          <w:numId w:val="25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نظرية المعاملات</w:t>
      </w:r>
    </w:p>
    <w:p w:rsidR="00C1233A" w:rsidRPr="003C5A03" w:rsidRDefault="00C1233A" w:rsidP="00FB647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5B65DC" w:rsidP="003C5A03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3-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لا يحلل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="003C5A03" w:rsidRPr="003C5A0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</w:rPr>
        <w:t>Min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tzberg </w:t>
      </w:r>
      <w:r w:rsidR="003C5A03" w:rsidRPr="003C5A0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المنظمه حسب</w:t>
      </w:r>
      <w:r w:rsidR="003C5A03" w:rsidRPr="003C5A0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</w:rPr>
        <w:t xml:space="preserve"> :</w:t>
      </w:r>
      <w:r w:rsidR="003C5A03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2</w:t>
      </w:r>
      <w:r w:rsidR="003C5A03" w:rsidRPr="003C5A03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28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وظائفها </w:t>
      </w:r>
    </w:p>
    <w:p w:rsidR="003C5A03" w:rsidRPr="003C5A03" w:rsidRDefault="003C5A03" w:rsidP="00544A88">
      <w:pPr>
        <w:numPr>
          <w:ilvl w:val="0"/>
          <w:numId w:val="2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 xml:space="preserve">مكوناتها </w:t>
      </w:r>
    </w:p>
    <w:p w:rsidR="003C5A03" w:rsidRPr="003C5A03" w:rsidRDefault="003C5A03" w:rsidP="00544A88">
      <w:pPr>
        <w:numPr>
          <w:ilvl w:val="0"/>
          <w:numId w:val="2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العلاقه بين مكوناته</w:t>
      </w:r>
    </w:p>
    <w:p w:rsidR="003C5A03" w:rsidRDefault="003C5A03" w:rsidP="00544A88">
      <w:pPr>
        <w:numPr>
          <w:ilvl w:val="0"/>
          <w:numId w:val="2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وزن مكوناتها في الهيكله</w:t>
      </w:r>
    </w:p>
    <w:p w:rsidR="00FA794E" w:rsidRDefault="00FA794E" w:rsidP="005C7B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5B65DC" w:rsidP="003C5A0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4- 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في المقاربة حسب التشكيلات لا تحلل  المنظمة حسب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3C5A03" w:rsidRPr="003C5A03" w:rsidRDefault="003C5A03" w:rsidP="00E95B2A">
      <w:pPr>
        <w:numPr>
          <w:ilvl w:val="0"/>
          <w:numId w:val="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مكوناتها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8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الموارد المتاحة لمكوناتها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C5A03" w:rsidRPr="003C5A03" w:rsidRDefault="003C5A03" w:rsidP="00E95B2A">
      <w:pPr>
        <w:numPr>
          <w:ilvl w:val="0"/>
          <w:numId w:val="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العلاقة بين مكوناتها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وزن مكوناتها في الهيكلة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Default="003C5A03" w:rsidP="003C5A0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5B65DC" w:rsidP="003C5A03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lastRenderedPageBreak/>
        <w:t xml:space="preserve">5- </w:t>
      </w:r>
      <w:r w:rsidR="003C5A03" w:rsidRPr="003C5A0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ليس من عناصر تحليل المنظمات عند </w:t>
      </w:r>
      <w:r w:rsidR="003C5A03" w:rsidRPr="003C5A03">
        <w:rPr>
          <w:rFonts w:ascii="Times New Roman" w:hAnsi="Times New Roman" w:cs="Times New Roman"/>
          <w:b/>
          <w:bCs/>
          <w:color w:val="0070C0"/>
          <w:sz w:val="24"/>
          <w:szCs w:val="24"/>
        </w:rPr>
        <w:t>Mintzberg</w:t>
      </w:r>
      <w:r w:rsidR="003C5A03" w:rsidRPr="003C5A0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:</w:t>
      </w:r>
    </w:p>
    <w:p w:rsidR="003C5A03" w:rsidRPr="003C5A03" w:rsidRDefault="003C5A03" w:rsidP="00544A88">
      <w:pPr>
        <w:numPr>
          <w:ilvl w:val="0"/>
          <w:numId w:val="1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مكونات المنظمة</w:t>
      </w:r>
    </w:p>
    <w:p w:rsidR="003C5A03" w:rsidRPr="003C5A03" w:rsidRDefault="003C5A03" w:rsidP="00544A88">
      <w:pPr>
        <w:numPr>
          <w:ilvl w:val="0"/>
          <w:numId w:val="1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العلاقة بين مكونات المنظمة</w:t>
      </w:r>
    </w:p>
    <w:p w:rsidR="003C5A03" w:rsidRPr="003C5A03" w:rsidRDefault="003C5A03" w:rsidP="00544A88">
      <w:pPr>
        <w:numPr>
          <w:ilvl w:val="0"/>
          <w:numId w:val="18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وزن مكونات المنظمة</w:t>
      </w:r>
    </w:p>
    <w:p w:rsidR="003C5A03" w:rsidRDefault="003C5A03" w:rsidP="00544A88">
      <w:pPr>
        <w:keepNext/>
        <w:numPr>
          <w:ilvl w:val="0"/>
          <w:numId w:val="182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حجم المنظمة</w:t>
      </w:r>
    </w:p>
    <w:p w:rsidR="003C5A03" w:rsidRPr="003C5A03" w:rsidRDefault="003C5A03" w:rsidP="003C5A03">
      <w:pPr>
        <w:keepNext/>
        <w:spacing w:after="0" w:line="240" w:lineRule="auto"/>
        <w:ind w:left="720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3C5A03" w:rsidRPr="003C5A03" w:rsidRDefault="005B65DC" w:rsidP="003C5A03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6- </w:t>
      </w:r>
      <w:r w:rsidR="003C5A03" w:rsidRPr="003C5A03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من خلال العلاقة بين مكونات المنظمة يمكن : </w:t>
      </w:r>
    </w:p>
    <w:p w:rsidR="003C5A03" w:rsidRPr="003C5A03" w:rsidRDefault="003C5A03" w:rsidP="00544A88">
      <w:pPr>
        <w:numPr>
          <w:ilvl w:val="0"/>
          <w:numId w:val="226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تحليل تطور المنظمة.</w:t>
      </w:r>
    </w:p>
    <w:p w:rsidR="003C5A03" w:rsidRPr="003C5A03" w:rsidRDefault="003C5A03" w:rsidP="00544A88">
      <w:pPr>
        <w:numPr>
          <w:ilvl w:val="0"/>
          <w:numId w:val="22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تحليل المنظمة .</w:t>
      </w:r>
    </w:p>
    <w:p w:rsidR="003C5A03" w:rsidRPr="003C5A03" w:rsidRDefault="003C5A03" w:rsidP="00544A88">
      <w:pPr>
        <w:numPr>
          <w:ilvl w:val="0"/>
          <w:numId w:val="226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اعداد استراتيجية المنظمة.</w:t>
      </w:r>
    </w:p>
    <w:p w:rsidR="003C5A03" w:rsidRPr="003C5A03" w:rsidRDefault="003C5A03" w:rsidP="00544A88">
      <w:pPr>
        <w:numPr>
          <w:ilvl w:val="0"/>
          <w:numId w:val="22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قراءة ثقافة المنظمة.</w:t>
      </w:r>
    </w:p>
    <w:p w:rsidR="006727C1" w:rsidRDefault="006727C1" w:rsidP="006727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6727C1" w:rsidRPr="00FC365E" w:rsidRDefault="005B65DC" w:rsidP="006727C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7- </w:t>
      </w:r>
      <w:r w:rsidR="006727C1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الهيكل المصفوفي يسمى أيضاً</w:t>
      </w:r>
      <w:r w:rsidR="006727C1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6727C1" w:rsidRPr="00FC365E" w:rsidRDefault="006727C1" w:rsidP="006727C1">
      <w:pPr>
        <w:pStyle w:val="ListParagraph"/>
        <w:numPr>
          <w:ilvl w:val="0"/>
          <w:numId w:val="4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365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هيكل حسب المشروع</w:t>
      </w:r>
    </w:p>
    <w:p w:rsidR="006727C1" w:rsidRPr="00FC365E" w:rsidRDefault="006727C1" w:rsidP="006727C1">
      <w:pPr>
        <w:pStyle w:val="ListParagraph"/>
        <w:numPr>
          <w:ilvl w:val="0"/>
          <w:numId w:val="428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هيكل حسب الانتاج</w:t>
      </w:r>
    </w:p>
    <w:p w:rsidR="006727C1" w:rsidRPr="00FC365E" w:rsidRDefault="006727C1" w:rsidP="006727C1">
      <w:pPr>
        <w:pStyle w:val="ListParagraph"/>
        <w:numPr>
          <w:ilvl w:val="0"/>
          <w:numId w:val="428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هيكل بالاقسام</w:t>
      </w:r>
    </w:p>
    <w:p w:rsidR="006727C1" w:rsidRPr="00FC365E" w:rsidRDefault="006727C1" w:rsidP="006727C1">
      <w:pPr>
        <w:pStyle w:val="ListParagraph"/>
        <w:numPr>
          <w:ilvl w:val="0"/>
          <w:numId w:val="428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هيكل افقي</w:t>
      </w:r>
    </w:p>
    <w:p w:rsidR="003C5A03" w:rsidRPr="003C5A03" w:rsidRDefault="005C7B82" w:rsidP="003C5A03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3FF86CF" wp14:editId="0CE3A70B">
                <wp:simplePos x="0" y="0"/>
                <wp:positionH relativeFrom="column">
                  <wp:posOffset>-581025</wp:posOffset>
                </wp:positionH>
                <wp:positionV relativeFrom="paragraph">
                  <wp:posOffset>429895</wp:posOffset>
                </wp:positionV>
                <wp:extent cx="3571875" cy="1362075"/>
                <wp:effectExtent l="0" t="0" r="28575" b="28575"/>
                <wp:wrapNone/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30A" w:rsidRPr="005C7B82" w:rsidRDefault="00FA630A" w:rsidP="005C7B82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مكونات المنظمة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حدد مكونات المنظمة بـ 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>خمسة  مكونات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مركز العمليات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القمة الاستراتيجية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الخط السلمي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الهيئة التكنولوجية (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technostructure</w:t>
                            </w: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3"/>
                              </w:num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الدعم اللوجيستي</w:t>
                            </w:r>
                          </w:p>
                          <w:p w:rsidR="00FA630A" w:rsidRDefault="00FA63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F86CF" id="Text Box 232" o:spid="_x0000_s1066" type="#_x0000_t202" style="position:absolute;left:0;text-align:left;margin-left:-45.75pt;margin-top:33.85pt;width:281.25pt;height:107.2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" fillcolor="white [3201]" strokeweight=".5pt">
                <v:textbox>
                  <w:txbxContent>
                    <w:p w:rsidR="00FA630A" w:rsidRPr="005C7B82" w:rsidRDefault="00FA630A" w:rsidP="005C7B82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مكونات المنظمة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حدد مكونات المنظمة بـ 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>خمسة  مكونات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مركز العمليات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القمة الاستراتيجية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الخط السلمي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الهيئة التكنولوجية (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technostructure</w:t>
                      </w: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3"/>
                        </w:numPr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الدعم اللوجيستي</w:t>
                      </w:r>
                    </w:p>
                    <w:p w:rsidR="00FA630A" w:rsidRDefault="00FA630A"/>
                  </w:txbxContent>
                </v:textbox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8- 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يعتبر 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</w:rPr>
        <w:t>Mintzberg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 أن</w:t>
      </w:r>
      <w:r w:rsidR="003C5A03" w:rsidRPr="003C5A0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عدد مكونات المنظمة هو :</w:t>
      </w:r>
      <w:r w:rsidR="003C5A03" w:rsidRPr="003C5A03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1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4 مكونات</w:t>
      </w:r>
    </w:p>
    <w:p w:rsidR="003C5A03" w:rsidRPr="003C5A03" w:rsidRDefault="003C5A03" w:rsidP="00544A88">
      <w:pPr>
        <w:keepNext/>
        <w:numPr>
          <w:ilvl w:val="0"/>
          <w:numId w:val="183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5 مكونات</w:t>
      </w:r>
    </w:p>
    <w:p w:rsidR="003C5A03" w:rsidRPr="003C5A03" w:rsidRDefault="003C5A03" w:rsidP="00544A88">
      <w:pPr>
        <w:numPr>
          <w:ilvl w:val="0"/>
          <w:numId w:val="1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6 مكونات</w:t>
      </w:r>
    </w:p>
    <w:p w:rsidR="003C5A03" w:rsidRPr="003C5A03" w:rsidRDefault="003C5A03" w:rsidP="00544A88">
      <w:pPr>
        <w:numPr>
          <w:ilvl w:val="0"/>
          <w:numId w:val="18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7 مكونات</w:t>
      </w:r>
    </w:p>
    <w:p w:rsidR="003C5A03" w:rsidRPr="003C5A03" w:rsidRDefault="003C5A03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Default="003C5A03" w:rsidP="008F3177">
      <w:pP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3C5A03" w:rsidRDefault="003C5A03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8F3177" w:rsidRDefault="008F3177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3C5A03" w:rsidRPr="003C5A03" w:rsidRDefault="008F3177" w:rsidP="008F3177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9</w:t>
      </w:r>
      <w:r w:rsidR="005B65DC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ليس من مكونات المنظمة حسب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: Mintzberg 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C5A03" w:rsidRPr="003C5A0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7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القمة الاستراتيجية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7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الهيئة التكنولوجية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7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الدعم اللوجستي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Default="003C5A03" w:rsidP="00E95B2A">
      <w:pPr>
        <w:numPr>
          <w:ilvl w:val="0"/>
          <w:numId w:val="7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الهيئة الاستراتيجية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C5A03" w:rsidRDefault="003C5A03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5C7B82" w:rsidRPr="003C5A03" w:rsidRDefault="005C7B82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BB59E5" w:rsidRPr="00BB59E5" w:rsidRDefault="008F3177" w:rsidP="00BB59E5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10-</w:t>
      </w:r>
      <w:r w:rsidR="00BB59E5" w:rsidRPr="00BB59E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تمثل الهيئة التكنولوجية عند</w:t>
      </w:r>
      <w:r w:rsidR="00BB59E5" w:rsidRPr="00BB59E5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Mintzberg </w:t>
      </w:r>
      <w:r w:rsidR="00BB59E5" w:rsidRPr="00BB59E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واحد من</w:t>
      </w:r>
      <w:r w:rsidR="00BB59E5" w:rsidRPr="00BB59E5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</w:t>
      </w:r>
    </w:p>
    <w:p w:rsidR="00BB59E5" w:rsidRPr="00BB59E5" w:rsidRDefault="00BB59E5" w:rsidP="00E95B2A">
      <w:pPr>
        <w:numPr>
          <w:ilvl w:val="0"/>
          <w:numId w:val="9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B59E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مكونات المنظمة</w:t>
      </w:r>
      <w:r w:rsidRPr="00BB59E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BB59E5" w:rsidRPr="00BB59E5" w:rsidRDefault="00BB59E5" w:rsidP="00E95B2A">
      <w:pPr>
        <w:numPr>
          <w:ilvl w:val="0"/>
          <w:numId w:val="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عناصر الظرفية</w:t>
      </w:r>
      <w:r w:rsidRPr="00BB59E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B59E5" w:rsidRPr="00BB59E5" w:rsidRDefault="00BB59E5" w:rsidP="00E95B2A">
      <w:pPr>
        <w:numPr>
          <w:ilvl w:val="0"/>
          <w:numId w:val="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آليات التنسيق</w:t>
      </w:r>
      <w:r w:rsidRPr="00BB59E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B59E5" w:rsidRDefault="00BB59E5" w:rsidP="00E95B2A">
      <w:pPr>
        <w:numPr>
          <w:ilvl w:val="0"/>
          <w:numId w:val="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هياكل المنظمة</w:t>
      </w:r>
      <w:r w:rsidRPr="00BB59E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B59E5" w:rsidRDefault="00BB59E5" w:rsidP="00BB59E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B129A" w:rsidRDefault="00DB129A" w:rsidP="00BB59E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B129A" w:rsidRPr="00BB59E5" w:rsidRDefault="00DB129A" w:rsidP="00BB59E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5B65DC" w:rsidP="008F3177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lastRenderedPageBreak/>
        <w:t>1</w:t>
      </w:r>
      <w:r w:rsidR="008F3177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1</w:t>
      </w: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لا يدخل ضمن مكونات المنظمة</w:t>
      </w:r>
      <w:r w:rsidR="003C5A03" w:rsidRPr="003C5A0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3C5A03" w:rsidRPr="003C5A03" w:rsidRDefault="003C5A03" w:rsidP="00E95B2A">
      <w:pPr>
        <w:numPr>
          <w:ilvl w:val="0"/>
          <w:numId w:val="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الخط السلمي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الدعم اللوجيستي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8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الدعم التكنولوجي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C5A03" w:rsidRDefault="003C5A03" w:rsidP="00E95B2A">
      <w:pPr>
        <w:numPr>
          <w:ilvl w:val="0"/>
          <w:numId w:val="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القمة الاستراتيجية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B65DC" w:rsidRDefault="005B65DC" w:rsidP="005B65DC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5B65DC" w:rsidP="008F3177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1</w:t>
      </w:r>
      <w:r w:rsidR="008F3177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ليس من مكونات المنظمة: </w:t>
      </w:r>
      <w:r w:rsidR="003C5A03" w:rsidRPr="003C5A03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250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المركز العملي.</w:t>
      </w:r>
    </w:p>
    <w:p w:rsidR="003C5A03" w:rsidRPr="003C5A03" w:rsidRDefault="003C5A03" w:rsidP="00544A88">
      <w:pPr>
        <w:numPr>
          <w:ilvl w:val="0"/>
          <w:numId w:val="250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الدعم اللوجستي.</w:t>
      </w:r>
    </w:p>
    <w:p w:rsidR="003C5A03" w:rsidRPr="003C5A03" w:rsidRDefault="003C5A03" w:rsidP="00544A88">
      <w:pPr>
        <w:numPr>
          <w:ilvl w:val="0"/>
          <w:numId w:val="250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القمة الاستراتيجية.</w:t>
      </w:r>
    </w:p>
    <w:p w:rsidR="003C5A03" w:rsidRDefault="003C5A03" w:rsidP="00544A88">
      <w:pPr>
        <w:numPr>
          <w:ilvl w:val="0"/>
          <w:numId w:val="25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القمة الإدارية.</w:t>
      </w:r>
    </w:p>
    <w:p w:rsidR="00BB59E5" w:rsidRDefault="00BB59E5" w:rsidP="00BB59E5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9F43F4" w:rsidRPr="009F43F4" w:rsidRDefault="005B65DC" w:rsidP="008F3177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1</w:t>
      </w:r>
      <w:r w:rsidR="008F3177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3</w:t>
      </w: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- </w:t>
      </w:r>
      <w:r w:rsidR="009F43F4" w:rsidRPr="009F43F4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يمثل الدعم اللوجستي واحداً من :</w:t>
      </w:r>
      <w:r w:rsidR="009F43F4" w:rsidRPr="009F43F4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9F43F4" w:rsidRPr="009F43F4" w:rsidRDefault="009F43F4" w:rsidP="00544A88">
      <w:pPr>
        <w:numPr>
          <w:ilvl w:val="0"/>
          <w:numId w:val="18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F43F4">
        <w:rPr>
          <w:rFonts w:ascii="Times New Roman" w:hAnsi="Times New Roman" w:cs="Times New Roman"/>
          <w:sz w:val="24"/>
          <w:szCs w:val="24"/>
          <w:rtl/>
        </w:rPr>
        <w:t>نشاطات المؤسسة</w:t>
      </w:r>
    </w:p>
    <w:p w:rsidR="009F43F4" w:rsidRPr="009F43F4" w:rsidRDefault="009F43F4" w:rsidP="00544A88">
      <w:pPr>
        <w:keepNext/>
        <w:numPr>
          <w:ilvl w:val="0"/>
          <w:numId w:val="184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9F43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مكونات المنظمة</w:t>
      </w:r>
    </w:p>
    <w:p w:rsidR="009F43F4" w:rsidRPr="009F43F4" w:rsidRDefault="009F43F4" w:rsidP="00544A88">
      <w:pPr>
        <w:numPr>
          <w:ilvl w:val="0"/>
          <w:numId w:val="18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F43F4">
        <w:rPr>
          <w:rFonts w:ascii="Times New Roman" w:hAnsi="Times New Roman" w:cs="Times New Roman"/>
          <w:sz w:val="24"/>
          <w:szCs w:val="24"/>
          <w:rtl/>
        </w:rPr>
        <w:t>مستويات القرار</w:t>
      </w:r>
    </w:p>
    <w:p w:rsidR="009F43F4" w:rsidRPr="009F43F4" w:rsidRDefault="009F43F4" w:rsidP="00544A88">
      <w:pPr>
        <w:numPr>
          <w:ilvl w:val="0"/>
          <w:numId w:val="18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F43F4">
        <w:rPr>
          <w:rFonts w:ascii="Times New Roman" w:hAnsi="Times New Roman" w:cs="Times New Roman"/>
          <w:sz w:val="24"/>
          <w:szCs w:val="24"/>
          <w:rtl/>
        </w:rPr>
        <w:t>أنواع تنظيم الإنتاج</w:t>
      </w:r>
    </w:p>
    <w:p w:rsidR="009F43F4" w:rsidRDefault="009F43F4" w:rsidP="00BB59E5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</w:p>
    <w:p w:rsidR="00BB59E5" w:rsidRPr="00BB59E5" w:rsidRDefault="005B65DC" w:rsidP="008F3177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1</w:t>
      </w:r>
      <w:r w:rsidR="008F3177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- </w:t>
      </w:r>
      <w:r w:rsidR="00BB59E5" w:rsidRPr="00BB59E5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تدخل الهيئة التكنولوجية ضمن :</w:t>
      </w:r>
      <w:r w:rsidR="00BB59E5" w:rsidRPr="00BB59E5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BB59E5" w:rsidRPr="00BB59E5" w:rsidRDefault="00BB59E5" w:rsidP="00544A88">
      <w:pPr>
        <w:numPr>
          <w:ilvl w:val="0"/>
          <w:numId w:val="249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BB59E5">
        <w:rPr>
          <w:rFonts w:ascii="Times New Roman" w:hAnsi="Times New Roman" w:cs="Times New Roman"/>
          <w:color w:val="0D0D0D"/>
          <w:sz w:val="24"/>
          <w:szCs w:val="24"/>
          <w:rtl/>
        </w:rPr>
        <w:t>الهيكل التنظيمي للمنظمة .</w:t>
      </w:r>
    </w:p>
    <w:p w:rsidR="00BB59E5" w:rsidRPr="00BB59E5" w:rsidRDefault="00BB59E5" w:rsidP="00544A88">
      <w:pPr>
        <w:numPr>
          <w:ilvl w:val="0"/>
          <w:numId w:val="249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BB59E5">
        <w:rPr>
          <w:rFonts w:ascii="Times New Roman" w:hAnsi="Times New Roman" w:cs="Times New Roman"/>
          <w:color w:val="0D0D0D"/>
          <w:sz w:val="24"/>
          <w:szCs w:val="24"/>
          <w:rtl/>
        </w:rPr>
        <w:t>عوامل مستوى التكنولوجي للمنظمة.</w:t>
      </w:r>
    </w:p>
    <w:p w:rsidR="00BB59E5" w:rsidRPr="00BB59E5" w:rsidRDefault="00BB59E5" w:rsidP="00544A88">
      <w:pPr>
        <w:numPr>
          <w:ilvl w:val="0"/>
          <w:numId w:val="249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B59E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مكونات المنظمة.</w:t>
      </w:r>
    </w:p>
    <w:p w:rsidR="00BB59E5" w:rsidRPr="00BB59E5" w:rsidRDefault="00BB59E5" w:rsidP="00544A88">
      <w:pPr>
        <w:numPr>
          <w:ilvl w:val="0"/>
          <w:numId w:val="249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BB59E5">
        <w:rPr>
          <w:rFonts w:ascii="Times New Roman" w:hAnsi="Times New Roman" w:cs="Times New Roman"/>
          <w:color w:val="0D0D0D"/>
          <w:sz w:val="24"/>
          <w:szCs w:val="24"/>
          <w:rtl/>
        </w:rPr>
        <w:t>مستويات المنظمة.</w:t>
      </w:r>
    </w:p>
    <w:p w:rsidR="00BB59E5" w:rsidRDefault="00BB59E5" w:rsidP="00BB59E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BB59E5" w:rsidRPr="00BB59E5" w:rsidRDefault="005B65DC" w:rsidP="008F3177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</w:t>
      </w:r>
      <w:r w:rsidR="008F3177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5</w:t>
      </w: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- </w:t>
      </w:r>
      <w:r w:rsidR="00BB59E5" w:rsidRPr="00BB59E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يمثل الخط السلمي عند </w:t>
      </w:r>
      <w:r w:rsidR="00BB59E5" w:rsidRPr="00BB59E5">
        <w:rPr>
          <w:rFonts w:ascii="Times New Roman" w:hAnsi="Times New Roman" w:cs="Times New Roman"/>
          <w:b/>
          <w:bCs/>
          <w:color w:val="7030A0"/>
          <w:sz w:val="24"/>
          <w:szCs w:val="24"/>
        </w:rPr>
        <w:t>Mintzberg</w:t>
      </w:r>
      <w:r w:rsidR="00BB59E5" w:rsidRPr="00BB59E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واحدا من :</w:t>
      </w:r>
      <w:r w:rsidR="00BB59E5" w:rsidRPr="00BB59E5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BB59E5" w:rsidRPr="00BB59E5" w:rsidRDefault="00BB59E5" w:rsidP="00544A88">
      <w:pPr>
        <w:numPr>
          <w:ilvl w:val="0"/>
          <w:numId w:val="25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عوامل الإنتاجية</w:t>
      </w:r>
    </w:p>
    <w:p w:rsidR="00BB59E5" w:rsidRPr="00BB59E5" w:rsidRDefault="00BB59E5" w:rsidP="00544A88">
      <w:pPr>
        <w:numPr>
          <w:ilvl w:val="0"/>
          <w:numId w:val="25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مناطق التنسيق</w:t>
      </w:r>
    </w:p>
    <w:p w:rsidR="00BB59E5" w:rsidRPr="00BB59E5" w:rsidRDefault="00BB59E5" w:rsidP="00544A88">
      <w:pPr>
        <w:numPr>
          <w:ilvl w:val="0"/>
          <w:numId w:val="25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B59E5">
        <w:rPr>
          <w:rFonts w:ascii="Times New Roman" w:hAnsi="Times New Roman" w:cs="Times New Roman"/>
          <w:sz w:val="24"/>
          <w:szCs w:val="24"/>
          <w:rtl/>
        </w:rPr>
        <w:t>مراكز القرار</w:t>
      </w:r>
    </w:p>
    <w:p w:rsidR="00BB59E5" w:rsidRPr="00BB59E5" w:rsidRDefault="00BB59E5" w:rsidP="00544A88">
      <w:pPr>
        <w:numPr>
          <w:ilvl w:val="0"/>
          <w:numId w:val="25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B59E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مكونات المنظمة</w:t>
      </w:r>
    </w:p>
    <w:p w:rsidR="003C5A03" w:rsidRDefault="003C5A03" w:rsidP="003C5A03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3C5A03" w:rsidRPr="00FB6478" w:rsidRDefault="005C7B82" w:rsidP="008F3177">
      <w:pPr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</w:pPr>
      <w:r w:rsidRPr="005C7B82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69530AB" wp14:editId="1478D702">
                <wp:simplePos x="0" y="0"/>
                <wp:positionH relativeFrom="column">
                  <wp:posOffset>-609600</wp:posOffset>
                </wp:positionH>
                <wp:positionV relativeFrom="paragraph">
                  <wp:posOffset>262890</wp:posOffset>
                </wp:positionV>
                <wp:extent cx="3829050" cy="838200"/>
                <wp:effectExtent l="0" t="0" r="19050" b="19050"/>
                <wp:wrapNone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C7B82" w:rsidRDefault="00FA630A" w:rsidP="005C7B82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5C7B82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مركز العمليات</w:t>
                            </w:r>
                            <w:r w:rsidRPr="005C7B82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4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9206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يضم العناصر التي تنتج بنفسها المنتجات أو الخدمات أو تساعد على إنتاجها</w:t>
                            </w:r>
                            <w:r w:rsidRPr="005C7B8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4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C7B8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هذا المركز هو لب المنظمة</w:t>
                            </w:r>
                            <w:r w:rsidRPr="005C7B8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C7B8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4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5C7B8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هو الذي </w:t>
                            </w:r>
                            <w:r w:rsidRPr="0079206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يمكّن كل المكونات (أي المنظمة) من العيش و البقاء</w:t>
                            </w:r>
                            <w:r w:rsidRPr="005C7B8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C7B82" w:rsidRDefault="00FA630A" w:rsidP="005C7B82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530AB" id="Text Box 233" o:spid="_x0000_s1067" type="#_x0000_t202" style="position:absolute;left:0;text-align:left;margin-left:-48pt;margin-top:20.7pt;width:301.5pt;height:6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" fillcolor="window" strokeweight=".5pt">
                <v:textbox>
                  <w:txbxContent>
                    <w:p w:rsidR="00FA630A" w:rsidRPr="005C7B82" w:rsidRDefault="00FA630A" w:rsidP="005C7B82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</w:rPr>
                      </w:pPr>
                      <w:r w:rsidRPr="005C7B82">
                        <w:rPr>
                          <w:b/>
                          <w:bCs/>
                          <w:color w:val="C0504D" w:themeColor="accent2"/>
                          <w:rtl/>
                        </w:rPr>
                        <w:t>مركز العمليات</w:t>
                      </w:r>
                      <w:r w:rsidRPr="005C7B82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4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9206F">
                        <w:rPr>
                          <w:b/>
                          <w:bCs/>
                          <w:color w:val="FF0000"/>
                          <w:rtl/>
                        </w:rPr>
                        <w:t>يضم العناصر التي تنتج بنفسها المنتجات أو الخدمات أو تساعد على إنتاجها</w:t>
                      </w:r>
                      <w:r w:rsidRPr="005C7B8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4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C7B82">
                        <w:rPr>
                          <w:b/>
                          <w:bCs/>
                          <w:color w:val="002060"/>
                          <w:rtl/>
                        </w:rPr>
                        <w:t>هذا المركز هو لب المنظمة</w:t>
                      </w:r>
                      <w:r w:rsidRPr="005C7B8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C7B82" w:rsidRDefault="00FA630A" w:rsidP="00544A88">
                      <w:pPr>
                        <w:pStyle w:val="NoSpacing"/>
                        <w:numPr>
                          <w:ilvl w:val="0"/>
                          <w:numId w:val="344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5C7B82">
                        <w:rPr>
                          <w:b/>
                          <w:bCs/>
                          <w:color w:val="002060"/>
                          <w:rtl/>
                        </w:rPr>
                        <w:t xml:space="preserve">هو الذي </w:t>
                      </w:r>
                      <w:r w:rsidRPr="0079206F">
                        <w:rPr>
                          <w:b/>
                          <w:bCs/>
                          <w:color w:val="FF0000"/>
                          <w:rtl/>
                        </w:rPr>
                        <w:t>يمكّن كل المكونات (أي المنظمة) من العيش و البقاء</w:t>
                      </w:r>
                      <w:r w:rsidRPr="005C7B8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C7B82" w:rsidRDefault="00FA630A" w:rsidP="005C7B82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1</w:t>
      </w:r>
      <w:r w:rsidR="008F3177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6</w:t>
      </w:r>
      <w:r w:rsidR="005B65DC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من يضم العناصر التي تنتج بنفسها المنت</w:t>
      </w:r>
      <w:r w:rsidR="003C5A03" w:rsidRPr="003C5A0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جات أو الخدمات أو تساعد على إنتاجها هو :</w:t>
      </w:r>
      <w:r w:rsidR="003C5A03" w:rsidRPr="003C5A03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1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مركز القيادة</w:t>
      </w:r>
    </w:p>
    <w:p w:rsidR="003C5A03" w:rsidRPr="003C5A03" w:rsidRDefault="003C5A03" w:rsidP="00544A88">
      <w:pPr>
        <w:keepNext/>
        <w:numPr>
          <w:ilvl w:val="0"/>
          <w:numId w:val="185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مركز العمليات</w:t>
      </w:r>
    </w:p>
    <w:p w:rsidR="003C5A03" w:rsidRPr="003C5A03" w:rsidRDefault="003C5A03" w:rsidP="00544A88">
      <w:pPr>
        <w:numPr>
          <w:ilvl w:val="0"/>
          <w:numId w:val="1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مركز الإنتاج</w:t>
      </w:r>
    </w:p>
    <w:p w:rsidR="003C5A03" w:rsidRDefault="003C5A03" w:rsidP="00544A88">
      <w:pPr>
        <w:numPr>
          <w:ilvl w:val="0"/>
          <w:numId w:val="18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مركز التنفيذ</w:t>
      </w:r>
    </w:p>
    <w:p w:rsidR="003C5A03" w:rsidRDefault="003C5A03" w:rsidP="003C5A0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25252C" w:rsidRPr="003A544E" w:rsidRDefault="005B65DC" w:rsidP="008F3177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1</w:t>
      </w:r>
      <w:r w:rsidR="008F3177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7</w:t>
      </w: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25252C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يضم مركز العمليات</w:t>
      </w:r>
      <w:r w:rsidR="0025252C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25252C" w:rsidRPr="003A544E" w:rsidRDefault="0025252C" w:rsidP="0025252C">
      <w:pPr>
        <w:pStyle w:val="ListParagraph"/>
        <w:numPr>
          <w:ilvl w:val="0"/>
          <w:numId w:val="42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العناصر التي تنتج بنفسها أو تساعد على الانتاج</w:t>
      </w:r>
    </w:p>
    <w:p w:rsidR="0025252C" w:rsidRPr="003A544E" w:rsidRDefault="0025252C" w:rsidP="0025252C">
      <w:pPr>
        <w:pStyle w:val="ListParagraph"/>
        <w:numPr>
          <w:ilvl w:val="0"/>
          <w:numId w:val="422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الادارة العليا</w:t>
      </w:r>
    </w:p>
    <w:p w:rsidR="0025252C" w:rsidRPr="003A544E" w:rsidRDefault="0025252C" w:rsidP="0025252C">
      <w:pPr>
        <w:pStyle w:val="ListParagraph"/>
        <w:numPr>
          <w:ilvl w:val="0"/>
          <w:numId w:val="422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الخبراء</w:t>
      </w:r>
    </w:p>
    <w:p w:rsidR="0025252C" w:rsidRPr="003A544E" w:rsidRDefault="0025252C" w:rsidP="0025252C">
      <w:pPr>
        <w:pStyle w:val="ListParagraph"/>
        <w:numPr>
          <w:ilvl w:val="0"/>
          <w:numId w:val="422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المحللين</w:t>
      </w:r>
    </w:p>
    <w:p w:rsidR="003C5A03" w:rsidRPr="003C5A03" w:rsidRDefault="008F3177" w:rsidP="003C5A03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lastRenderedPageBreak/>
        <w:t>18</w:t>
      </w:r>
      <w:r w:rsidR="005B65DC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الذي يمكن كل المكونات (أي </w:t>
      </w:r>
      <w:r w:rsidR="003C5A03" w:rsidRPr="003C5A03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المنظمة) من العيش والبقاء هو :</w:t>
      </w:r>
      <w:r w:rsidR="003C5A03" w:rsidRPr="003C5A03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3C5A03" w:rsidRPr="003C5A03" w:rsidRDefault="003C5A03" w:rsidP="003C5A03">
      <w:p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</w:p>
    <w:p w:rsidR="003C5A03" w:rsidRPr="003C5A03" w:rsidRDefault="003C5A03" w:rsidP="00544A88">
      <w:pPr>
        <w:numPr>
          <w:ilvl w:val="0"/>
          <w:numId w:val="24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الدعم اللوجستي.</w:t>
      </w:r>
    </w:p>
    <w:p w:rsidR="003C5A03" w:rsidRPr="003C5A03" w:rsidRDefault="003C5A03" w:rsidP="00544A88">
      <w:pPr>
        <w:numPr>
          <w:ilvl w:val="0"/>
          <w:numId w:val="24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 xml:space="preserve">الخط السلمي.                  </w:t>
      </w:r>
    </w:p>
    <w:p w:rsidR="003C5A03" w:rsidRPr="003C5A03" w:rsidRDefault="003C5A03" w:rsidP="00544A88">
      <w:pPr>
        <w:numPr>
          <w:ilvl w:val="0"/>
          <w:numId w:val="24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الخط الأفقي.</w:t>
      </w:r>
    </w:p>
    <w:p w:rsidR="003C5A03" w:rsidRPr="003C5A03" w:rsidRDefault="003C5A03" w:rsidP="00544A88">
      <w:pPr>
        <w:numPr>
          <w:ilvl w:val="0"/>
          <w:numId w:val="24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المركز العملي</w:t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 او مركز العمليات</w:t>
      </w:r>
    </w:p>
    <w:p w:rsidR="003C5A03" w:rsidRPr="003C5A03" w:rsidRDefault="003C5A03" w:rsidP="003C5A0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BB59E5" w:rsidP="00FA794E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79206F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6BEC09E" wp14:editId="4EF04776">
                <wp:simplePos x="0" y="0"/>
                <wp:positionH relativeFrom="column">
                  <wp:posOffset>-466725</wp:posOffset>
                </wp:positionH>
                <wp:positionV relativeFrom="paragraph">
                  <wp:posOffset>108585</wp:posOffset>
                </wp:positionV>
                <wp:extent cx="3829050" cy="942975"/>
                <wp:effectExtent l="0" t="0" r="19050" b="28575"/>
                <wp:wrapNone/>
                <wp:docPr id="234" name="Text Box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6442A" w:rsidRDefault="00FA630A" w:rsidP="00B6442A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6442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القمة الاستراتيجية</w:t>
                            </w:r>
                            <w:r w:rsidRPr="00B6442A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B6442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46F4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تضم الإدارة العليا </w:t>
                            </w:r>
                            <w:r w:rsidRPr="00B6442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(مديرون، مستشارون)</w:t>
                            </w:r>
                            <w:r w:rsidRPr="00B6442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442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تمكّن المنظمة من القيام بمهمتها (تحقيق رسالتها)</w:t>
                            </w:r>
                            <w:r w:rsidRPr="00B6442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46F4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تمثل القوة المفاوضة (المتعاملة) مع والبيئة</w:t>
                            </w:r>
                            <w:r w:rsidRPr="00B6442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5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6442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تبحث عن خدمة القوى المتحكمة في المنظمة أو التي لها سلطة عليها</w:t>
                            </w:r>
                            <w:r w:rsidRPr="00B6442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79206F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EC09E" id="Text Box 234" o:spid="_x0000_s1068" type="#_x0000_t202" style="position:absolute;left:0;text-align:left;margin-left:-36.75pt;margin-top:8.55pt;width:301.5pt;height:74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" fillcolor="window" strokeweight=".5pt">
                <v:textbox>
                  <w:txbxContent>
                    <w:p w:rsidR="00FA630A" w:rsidRPr="00B6442A" w:rsidRDefault="00FA630A" w:rsidP="00B6442A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6442A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القمة الاستراتيجية</w:t>
                      </w:r>
                      <w:r w:rsidRPr="00B6442A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B6442A" w:rsidRDefault="00FA630A" w:rsidP="00544A88">
                      <w:pPr>
                        <w:pStyle w:val="NoSpacing"/>
                        <w:numPr>
                          <w:ilvl w:val="0"/>
                          <w:numId w:val="34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46F4F">
                        <w:rPr>
                          <w:b/>
                          <w:bCs/>
                          <w:color w:val="FF0000"/>
                          <w:rtl/>
                        </w:rPr>
                        <w:t xml:space="preserve">تضم الإدارة العليا </w:t>
                      </w:r>
                      <w:r w:rsidRPr="00B6442A">
                        <w:rPr>
                          <w:b/>
                          <w:bCs/>
                          <w:color w:val="002060"/>
                          <w:rtl/>
                        </w:rPr>
                        <w:t>(مديرون، مستشارون)</w:t>
                      </w:r>
                      <w:r w:rsidRPr="00B6442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544A88">
                      <w:pPr>
                        <w:pStyle w:val="NoSpacing"/>
                        <w:numPr>
                          <w:ilvl w:val="0"/>
                          <w:numId w:val="34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442A">
                        <w:rPr>
                          <w:b/>
                          <w:bCs/>
                          <w:color w:val="002060"/>
                          <w:rtl/>
                        </w:rPr>
                        <w:t>تمكّن المنظمة من القيام بمهمتها (تحقيق رسالتها)</w:t>
                      </w:r>
                      <w:r w:rsidRPr="00B6442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544A88">
                      <w:pPr>
                        <w:pStyle w:val="NoSpacing"/>
                        <w:numPr>
                          <w:ilvl w:val="0"/>
                          <w:numId w:val="34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46F4F">
                        <w:rPr>
                          <w:b/>
                          <w:bCs/>
                          <w:color w:val="FF0000"/>
                          <w:rtl/>
                        </w:rPr>
                        <w:t>تمثل القوة المفاوضة (المتعاملة) مع والبيئة</w:t>
                      </w:r>
                      <w:r w:rsidRPr="00B6442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544A88">
                      <w:pPr>
                        <w:pStyle w:val="NoSpacing"/>
                        <w:numPr>
                          <w:ilvl w:val="0"/>
                          <w:numId w:val="345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B6442A">
                        <w:rPr>
                          <w:b/>
                          <w:bCs/>
                          <w:color w:val="002060"/>
                          <w:rtl/>
                        </w:rPr>
                        <w:t>تبحث عن خدمة القوى المتحكمة في المنظمة أو التي لها سلطة عليها</w:t>
                      </w:r>
                      <w:r w:rsidRPr="00B6442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79206F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3177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19- 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تحتوي القمة الاستراتيجية على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C5A03" w:rsidRPr="003C5A0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9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الادارة العليا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C5A03" w:rsidRPr="003C5A03" w:rsidRDefault="003C5A03" w:rsidP="00E95B2A">
      <w:pPr>
        <w:numPr>
          <w:ilvl w:val="0"/>
          <w:numId w:val="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الادارة الوسطى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الادارة الإشرافية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Default="003C5A03" w:rsidP="00E95B2A">
      <w:pPr>
        <w:numPr>
          <w:ilvl w:val="0"/>
          <w:numId w:val="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الادارة المؤقتة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3C5A03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3C5A03" w:rsidRPr="003C5A03" w:rsidRDefault="005B65DC" w:rsidP="008F3177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</w:t>
      </w:r>
      <w:r w:rsidR="008F3177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0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التي تمثل القوة المفاوضة (المتعاملة) مع البيئة هي :</w:t>
      </w:r>
      <w:r w:rsidR="003C5A03" w:rsidRPr="003C5A03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3C5A03" w:rsidRPr="003C5A03" w:rsidRDefault="003C5A03" w:rsidP="00544A88">
      <w:pPr>
        <w:numPr>
          <w:ilvl w:val="0"/>
          <w:numId w:val="247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الهيئة التكنولوجية .</w:t>
      </w:r>
    </w:p>
    <w:p w:rsidR="003C5A03" w:rsidRPr="003C5A03" w:rsidRDefault="003C5A03" w:rsidP="00544A88">
      <w:pPr>
        <w:numPr>
          <w:ilvl w:val="0"/>
          <w:numId w:val="247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القمة الاستراتيجية .</w:t>
      </w:r>
    </w:p>
    <w:p w:rsidR="003C5A03" w:rsidRPr="003C5A03" w:rsidRDefault="003C5A03" w:rsidP="00544A88">
      <w:pPr>
        <w:numPr>
          <w:ilvl w:val="0"/>
          <w:numId w:val="247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الهيئة الشرائية .</w:t>
      </w:r>
    </w:p>
    <w:p w:rsidR="003C5A03" w:rsidRPr="003C5A03" w:rsidRDefault="003C5A03" w:rsidP="00544A88">
      <w:pPr>
        <w:numPr>
          <w:ilvl w:val="0"/>
          <w:numId w:val="247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3C5A03">
        <w:rPr>
          <w:rFonts w:ascii="Times New Roman" w:hAnsi="Times New Roman" w:cs="Times New Roman"/>
          <w:color w:val="0D0D0D"/>
          <w:sz w:val="24"/>
          <w:szCs w:val="24"/>
          <w:rtl/>
        </w:rPr>
        <w:t>الهيئة الادارية.</w:t>
      </w:r>
    </w:p>
    <w:p w:rsidR="003C5A03" w:rsidRPr="003C5A03" w:rsidRDefault="003C5A03" w:rsidP="003C5A0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8F3177" w:rsidP="003C5A03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21</w:t>
      </w:r>
      <w:r w:rsidR="005B65DC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ما يربط بين القمه الإستيراتيجيه ومركز العمليات عند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Mintzberg 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هو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  <w:r w:rsidR="003C5A03" w:rsidRPr="003C5A03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</w:p>
    <w:p w:rsidR="003C5A03" w:rsidRPr="003C5A03" w:rsidRDefault="00546F4F" w:rsidP="00544A88">
      <w:pPr>
        <w:numPr>
          <w:ilvl w:val="0"/>
          <w:numId w:val="2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46F4F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54E2772" wp14:editId="724C0977">
                <wp:simplePos x="0" y="0"/>
                <wp:positionH relativeFrom="column">
                  <wp:posOffset>-447675</wp:posOffset>
                </wp:positionH>
                <wp:positionV relativeFrom="paragraph">
                  <wp:posOffset>132715</wp:posOffset>
                </wp:positionV>
                <wp:extent cx="3829050" cy="771525"/>
                <wp:effectExtent l="0" t="0" r="19050" b="28575"/>
                <wp:wrapNone/>
                <wp:docPr id="235" name="Text Box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46F4F" w:rsidRDefault="00FA630A" w:rsidP="00546F4F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46F4F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الخط السلمي </w:t>
                            </w:r>
                            <w:r w:rsidRPr="00546F4F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546F4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6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46F4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يربط بين القمة الاستراتيجية ومركز العمليات</w:t>
                            </w:r>
                            <w:r w:rsidRPr="00546F4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46F4F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6"/>
                              </w:numPr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46F4F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الخط الذي من خلاله تصل توجيهات القمة الاستراتيجية إلى المنفذين</w:t>
                            </w:r>
                            <w:r w:rsidRPr="00546F4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546F4F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E2772" id="Text Box 235" o:spid="_x0000_s1069" type="#_x0000_t202" style="position:absolute;left:0;text-align:left;margin-left:-35.25pt;margin-top:10.45pt;width:301.5pt;height:60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" fillcolor="window" strokeweight=".5pt">
                <v:textbox>
                  <w:txbxContent>
                    <w:p w:rsidR="00FA630A" w:rsidRPr="00546F4F" w:rsidRDefault="00FA630A" w:rsidP="00546F4F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46F4F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الخط السلمي </w:t>
                      </w:r>
                      <w:r w:rsidRPr="00546F4F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546F4F" w:rsidRDefault="00FA630A" w:rsidP="00544A88">
                      <w:pPr>
                        <w:pStyle w:val="NoSpacing"/>
                        <w:numPr>
                          <w:ilvl w:val="0"/>
                          <w:numId w:val="346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46F4F">
                        <w:rPr>
                          <w:b/>
                          <w:bCs/>
                          <w:color w:val="FF0000"/>
                          <w:rtl/>
                        </w:rPr>
                        <w:t>يربط بين القمة الاستراتيجية ومركز العمليات</w:t>
                      </w:r>
                      <w:r w:rsidRPr="00546F4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46F4F" w:rsidRDefault="00FA630A" w:rsidP="00544A88">
                      <w:pPr>
                        <w:pStyle w:val="NoSpacing"/>
                        <w:numPr>
                          <w:ilvl w:val="0"/>
                          <w:numId w:val="346"/>
                        </w:numPr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46F4F">
                        <w:rPr>
                          <w:b/>
                          <w:bCs/>
                          <w:color w:val="002060"/>
                          <w:rtl/>
                        </w:rPr>
                        <w:t>الخط الذي من خلاله تصل توجيهات القمة الاستراتيجية إلى المنفذين</w:t>
                      </w:r>
                      <w:r w:rsidRPr="00546F4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546F4F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C5A03" w:rsidRPr="003C5A03">
        <w:rPr>
          <w:rFonts w:ascii="Times New Roman" w:hAnsi="Times New Roman" w:cs="Times New Roman"/>
          <w:sz w:val="24"/>
          <w:szCs w:val="24"/>
          <w:rtl/>
        </w:rPr>
        <w:t xml:space="preserve">الخط الإداري </w:t>
      </w:r>
    </w:p>
    <w:p w:rsidR="003C5A03" w:rsidRPr="003C5A03" w:rsidRDefault="003C5A03" w:rsidP="00544A88">
      <w:pPr>
        <w:numPr>
          <w:ilvl w:val="0"/>
          <w:numId w:val="29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الخط السلمي </w:t>
      </w:r>
    </w:p>
    <w:p w:rsidR="003C5A03" w:rsidRPr="003C5A03" w:rsidRDefault="003C5A03" w:rsidP="00544A88">
      <w:pPr>
        <w:numPr>
          <w:ilvl w:val="0"/>
          <w:numId w:val="2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 xml:space="preserve">السلم العمودي </w:t>
      </w:r>
    </w:p>
    <w:p w:rsidR="003C5A03" w:rsidRPr="003C5A03" w:rsidRDefault="003C5A03" w:rsidP="00544A88">
      <w:pPr>
        <w:numPr>
          <w:ilvl w:val="0"/>
          <w:numId w:val="2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الخط العمودي</w:t>
      </w:r>
    </w:p>
    <w:p w:rsidR="003C5A03" w:rsidRPr="003C5A03" w:rsidRDefault="003C5A03" w:rsidP="00BB59E5">
      <w:p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</w:p>
    <w:p w:rsidR="003C5A03" w:rsidRPr="003C5A03" w:rsidRDefault="005B65DC" w:rsidP="008F3177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</w:t>
      </w:r>
      <w:r w:rsidR="008F3177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تضم الهيئة التكنولوجية :</w:t>
      </w:r>
      <w:r w:rsidR="003C5A03" w:rsidRPr="003C5A03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3C5A03" w:rsidRPr="003C5A03" w:rsidRDefault="00B0231B" w:rsidP="00544A88">
      <w:pPr>
        <w:numPr>
          <w:ilvl w:val="0"/>
          <w:numId w:val="25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B59E5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15E29D9" wp14:editId="44785A73">
                <wp:simplePos x="0" y="0"/>
                <wp:positionH relativeFrom="column">
                  <wp:posOffset>-485775</wp:posOffset>
                </wp:positionH>
                <wp:positionV relativeFrom="paragraph">
                  <wp:posOffset>246380</wp:posOffset>
                </wp:positionV>
                <wp:extent cx="3829050" cy="1114425"/>
                <wp:effectExtent l="0" t="0" r="19050" b="28575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1114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37C0C" w:rsidRPr="00B0231B" w:rsidRDefault="00B37C0C" w:rsidP="00B0231B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0231B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الهيئة التكنولوجية</w:t>
                            </w:r>
                            <w:r w:rsidRPr="00B0231B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B37C0C" w:rsidRPr="00B0231B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47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0231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تضم المحللين والخبراء الذين يقومون بالتخطط وتحليل العمل</w:t>
                            </w:r>
                            <w:r w:rsidRPr="00B0231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B37C0C" w:rsidRPr="00B0231B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47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0231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يتبعون للخط السلمي</w:t>
                            </w:r>
                            <w:r w:rsidRPr="00B0231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B0231B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47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0231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لهم اتصال غير رسمي</w:t>
                            </w:r>
                            <w:r w:rsidRPr="00B0231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9F43F4" w:rsidRDefault="00B37C0C" w:rsidP="009F43F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الدعم اللوجيستي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B37C0C" w:rsidRPr="009F43F4" w:rsidRDefault="00B37C0C" w:rsidP="00544A88">
                            <w:pPr>
                              <w:numPr>
                                <w:ilvl w:val="0"/>
                                <w:numId w:val="348"/>
                              </w:num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كل الهيئات الداخلية التي تقدم الدعم للمنظمة من أجل التشغيل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9F43F4" w:rsidRDefault="00B37C0C" w:rsidP="009F43F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B37C0C" w:rsidRPr="009F43F4" w:rsidRDefault="00B37C0C" w:rsidP="00BB59E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E29D9" id="Text Box 236" o:spid="_x0000_s1070" type="#_x0000_t202" style="position:absolute;left:0;text-align:left;margin-left:-38.25pt;margin-top:19.4pt;width:301.5pt;height:87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" fillcolor="window" strokeweight=".5pt">
                <v:textbox>
                  <w:txbxContent>
                    <w:p w:rsidR="00B37C0C" w:rsidRPr="00B0231B" w:rsidRDefault="00B37C0C" w:rsidP="00B0231B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0231B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الهيئة التكنولوجية</w:t>
                      </w:r>
                      <w:r w:rsidRPr="00B0231B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B37C0C" w:rsidRPr="00B0231B" w:rsidRDefault="00B37C0C" w:rsidP="00544A88">
                      <w:pPr>
                        <w:pStyle w:val="NoSpacing"/>
                        <w:numPr>
                          <w:ilvl w:val="0"/>
                          <w:numId w:val="347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0231B">
                        <w:rPr>
                          <w:b/>
                          <w:bCs/>
                          <w:color w:val="FF0000"/>
                          <w:rtl/>
                        </w:rPr>
                        <w:t>تضم المحللين والخبراء الذين يقومون بالتخطط وتحليل العمل</w:t>
                      </w:r>
                      <w:r w:rsidRPr="00B0231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B37C0C" w:rsidRPr="00B0231B" w:rsidRDefault="00B37C0C" w:rsidP="00544A88">
                      <w:pPr>
                        <w:pStyle w:val="NoSpacing"/>
                        <w:numPr>
                          <w:ilvl w:val="0"/>
                          <w:numId w:val="347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0231B">
                        <w:rPr>
                          <w:b/>
                          <w:bCs/>
                          <w:color w:val="002060"/>
                          <w:rtl/>
                        </w:rPr>
                        <w:t>لا يتبعون للخط السلمي</w:t>
                      </w:r>
                      <w:r w:rsidRPr="00B0231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B0231B" w:rsidRDefault="00B37C0C" w:rsidP="00544A88">
                      <w:pPr>
                        <w:pStyle w:val="NoSpacing"/>
                        <w:numPr>
                          <w:ilvl w:val="0"/>
                          <w:numId w:val="347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B0231B">
                        <w:rPr>
                          <w:b/>
                          <w:bCs/>
                          <w:color w:val="002060"/>
                          <w:rtl/>
                        </w:rPr>
                        <w:t>لهم اتصال غير رسمي</w:t>
                      </w:r>
                      <w:r w:rsidRPr="00B0231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9F43F4" w:rsidRDefault="00B37C0C" w:rsidP="009F43F4">
                      <w:pPr>
                        <w:spacing w:after="0" w:line="240" w:lineRule="auto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الدعم اللوجيستي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B37C0C" w:rsidRPr="009F43F4" w:rsidRDefault="00B37C0C" w:rsidP="00544A88">
                      <w:pPr>
                        <w:numPr>
                          <w:ilvl w:val="0"/>
                          <w:numId w:val="348"/>
                        </w:numPr>
                        <w:spacing w:after="0" w:line="240" w:lineRule="auto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>كل الهيئات الداخلية التي تقدم الدعم للمنظمة من أجل التشغيل</w:t>
                      </w:r>
                      <w:r w:rsidRPr="009F43F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9F43F4" w:rsidRDefault="00B37C0C" w:rsidP="009F43F4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</w:rPr>
                      </w:pPr>
                    </w:p>
                    <w:p w:rsidR="00B37C0C" w:rsidRPr="009F43F4" w:rsidRDefault="00B37C0C" w:rsidP="00BB59E5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C5A03"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المحللين والخبراء الذين يقومون بالتخطيط وتحليل العمل</w:t>
      </w:r>
    </w:p>
    <w:p w:rsidR="003C5A03" w:rsidRPr="003C5A03" w:rsidRDefault="003C5A03" w:rsidP="00544A88">
      <w:pPr>
        <w:numPr>
          <w:ilvl w:val="0"/>
          <w:numId w:val="25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الفاعلين في المنظمة</w:t>
      </w:r>
    </w:p>
    <w:p w:rsidR="003C5A03" w:rsidRPr="003C5A03" w:rsidRDefault="003C5A03" w:rsidP="00544A88">
      <w:pPr>
        <w:numPr>
          <w:ilvl w:val="0"/>
          <w:numId w:val="25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أصحاب القرار بالمنظمة</w:t>
      </w:r>
    </w:p>
    <w:p w:rsidR="003C5A03" w:rsidRPr="003C5A03" w:rsidRDefault="003C5A03" w:rsidP="00544A88">
      <w:pPr>
        <w:numPr>
          <w:ilvl w:val="0"/>
          <w:numId w:val="25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الإدارة الوسطى فقط</w:t>
      </w:r>
    </w:p>
    <w:p w:rsidR="009F43F4" w:rsidRDefault="009F43F4" w:rsidP="003F48D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F43F4" w:rsidRPr="003C5A03" w:rsidRDefault="009F43F4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C5A03" w:rsidRPr="003C5A03" w:rsidRDefault="009F43F4" w:rsidP="008F3177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 w:rsidRPr="00B0231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E4F6F58" wp14:editId="286F6F18">
                <wp:simplePos x="0" y="0"/>
                <wp:positionH relativeFrom="column">
                  <wp:posOffset>-676275</wp:posOffset>
                </wp:positionH>
                <wp:positionV relativeFrom="paragraph">
                  <wp:posOffset>286385</wp:posOffset>
                </wp:positionV>
                <wp:extent cx="3962400" cy="1038225"/>
                <wp:effectExtent l="0" t="0" r="19050" b="28575"/>
                <wp:wrapNone/>
                <wp:docPr id="237" name="Text Box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9F43F4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Default="00FA630A" w:rsidP="009F43F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بعد تقسيم العمل بين المكونات، يأتي التنسيق بين هذه المكونات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يمكن أن يتم التنسيق بالطريقة التقليدية، أي عن طريق </w:t>
                            </w:r>
                            <w:r w:rsidRPr="009F43F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الهيئة المشرفة</w:t>
                            </w: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، ويمكن أن يتم من خلال </w:t>
                            </w:r>
                            <w:r w:rsidRPr="009F43F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التعاون المتبادل </w:t>
                            </w: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بين المعنيين أو من خلال </w:t>
                            </w:r>
                            <w:r w:rsidRPr="009F43F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إعداد معايير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..</w:t>
                            </w:r>
                          </w:p>
                          <w:p w:rsidR="00FA630A" w:rsidRPr="003F48D1" w:rsidRDefault="00FA630A" w:rsidP="009F43F4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حصر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F43F4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F43F4"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9F43F4">
                              <w:rPr>
                                <w:b/>
                                <w:bCs/>
                                <w:color w:val="FF0000"/>
                              </w:rPr>
                              <w:t>Mintzberg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خمسة </w:t>
                            </w:r>
                            <w:r w:rsidRPr="009F43F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آليات للتنسيق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3F48D1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يمكن أن يتواجد أكثر من آلية في نفس الوقت</w:t>
                            </w:r>
                            <w:r w:rsidRPr="003F48D1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F6F58" id="Text Box 237" o:spid="_x0000_s1071" type="#_x0000_t202" style="position:absolute;left:0;text-align:left;margin-left:-53.25pt;margin-top:22.55pt;width:312pt;height:81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" fillcolor="window" strokeweight=".5pt">
                <v:textbox>
                  <w:txbxContent>
                    <w:p w:rsidR="00FA630A" w:rsidRPr="009F43F4" w:rsidRDefault="00FA630A" w:rsidP="009F43F4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Default="00FA630A" w:rsidP="009F43F4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>بعد تقسيم العمل بين المكونات، يأتي التنسيق بين هذه المكونات</w:t>
                      </w:r>
                      <w:r w:rsidRPr="009F43F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 xml:space="preserve">يمكن أن يتم التنسيق بالطريقة التقليدية، أي عن طريق </w:t>
                      </w:r>
                      <w:r w:rsidRPr="009F43F4">
                        <w:rPr>
                          <w:b/>
                          <w:bCs/>
                          <w:color w:val="FF0000"/>
                          <w:rtl/>
                        </w:rPr>
                        <w:t>الهيئة المشرفة</w:t>
                      </w: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 xml:space="preserve">، ويمكن أن يتم من خلال </w:t>
                      </w:r>
                      <w:r w:rsidRPr="009F43F4">
                        <w:rPr>
                          <w:b/>
                          <w:bCs/>
                          <w:color w:val="FF0000"/>
                          <w:rtl/>
                        </w:rPr>
                        <w:t xml:space="preserve">التعاون المتبادل </w:t>
                      </w: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 xml:space="preserve">بين المعنيين أو من خلال </w:t>
                      </w:r>
                      <w:r w:rsidRPr="009F43F4">
                        <w:rPr>
                          <w:b/>
                          <w:bCs/>
                          <w:color w:val="FF0000"/>
                          <w:rtl/>
                        </w:rPr>
                        <w:t>إعداد معايير</w:t>
                      </w:r>
                      <w:r w:rsidRPr="009F43F4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..</w:t>
                      </w:r>
                    </w:p>
                    <w:p w:rsidR="00FA630A" w:rsidRPr="003F48D1" w:rsidRDefault="00FA630A" w:rsidP="009F43F4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 xml:space="preserve"> حصر</w:t>
                      </w:r>
                      <w:r w:rsidRPr="009F43F4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F43F4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F43F4"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9F43F4">
                        <w:rPr>
                          <w:b/>
                          <w:bCs/>
                          <w:color w:val="FF0000"/>
                        </w:rPr>
                        <w:t>Mintzberg</w:t>
                      </w:r>
                      <w:r w:rsidRPr="009F43F4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خمسة </w:t>
                      </w:r>
                      <w:r w:rsidRPr="009F43F4">
                        <w:rPr>
                          <w:b/>
                          <w:bCs/>
                          <w:color w:val="FF0000"/>
                          <w:rtl/>
                        </w:rPr>
                        <w:t>آليات للتنسيق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3F48D1">
                        <w:rPr>
                          <w:b/>
                          <w:bCs/>
                          <w:color w:val="FF0000"/>
                          <w:rtl/>
                        </w:rPr>
                        <w:t>يمكن أن يتواجد أكثر من آلية في نفس الوقت</w:t>
                      </w:r>
                      <w:r w:rsidRPr="003F48D1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</w:t>
      </w:r>
      <w:r w:rsidR="008F3177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 w:rsidR="005B65DC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لا يتم التنسيق من خلال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C5A03" w:rsidRPr="003C5A0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الهيئة المشرفة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اعداد المعايير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6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العميل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C5A03" w:rsidRDefault="003C5A03" w:rsidP="00E95B2A">
      <w:pPr>
        <w:numPr>
          <w:ilvl w:val="0"/>
          <w:numId w:val="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التعاون المتبادل</w:t>
      </w:r>
    </w:p>
    <w:p w:rsidR="00B05B82" w:rsidRDefault="00B05B82" w:rsidP="008858A0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5B65DC" w:rsidRDefault="005B65DC" w:rsidP="008858A0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F48D1" w:rsidRPr="003F48D1" w:rsidRDefault="005B65DC" w:rsidP="00FB630B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</w:t>
      </w:r>
      <w:r w:rsidR="00FB630B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-</w:t>
      </w:r>
      <w:r w:rsidR="003F48D1" w:rsidRPr="003F48D1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في مجال التنسيق بين مكونات المنظمة:</w:t>
      </w:r>
      <w:r w:rsidR="003F48D1" w:rsidRPr="003F48D1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3F48D1" w:rsidRPr="003F48D1" w:rsidRDefault="003F48D1" w:rsidP="00544A88">
      <w:pPr>
        <w:numPr>
          <w:ilvl w:val="0"/>
          <w:numId w:val="248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F48D1">
        <w:rPr>
          <w:rFonts w:ascii="Times New Roman" w:hAnsi="Times New Roman" w:cs="Times New Roman"/>
          <w:color w:val="0D0D0D"/>
          <w:sz w:val="24"/>
          <w:szCs w:val="24"/>
          <w:rtl/>
        </w:rPr>
        <w:t>لا يمكن ان يتواجد أكثر من آليه في نفس الوقت.</w:t>
      </w:r>
    </w:p>
    <w:p w:rsidR="003F48D1" w:rsidRPr="003F48D1" w:rsidRDefault="003F48D1" w:rsidP="00544A88">
      <w:pPr>
        <w:numPr>
          <w:ilvl w:val="0"/>
          <w:numId w:val="24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F48D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يمكن ان يتواجد أكثر من الية في نفس الوقت.</w:t>
      </w:r>
    </w:p>
    <w:p w:rsidR="003F48D1" w:rsidRPr="003F48D1" w:rsidRDefault="003F48D1" w:rsidP="00544A88">
      <w:pPr>
        <w:numPr>
          <w:ilvl w:val="0"/>
          <w:numId w:val="248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3F48D1">
        <w:rPr>
          <w:rFonts w:ascii="Times New Roman" w:hAnsi="Times New Roman" w:cs="Times New Roman"/>
          <w:color w:val="0D0D0D"/>
          <w:sz w:val="24"/>
          <w:szCs w:val="24"/>
          <w:rtl/>
        </w:rPr>
        <w:t>تحرص المؤسسة على استعمال الية واحده في نفس الوقت.</w:t>
      </w:r>
    </w:p>
    <w:p w:rsidR="009F43F4" w:rsidRPr="003F48D1" w:rsidRDefault="003F48D1" w:rsidP="00544A88">
      <w:pPr>
        <w:numPr>
          <w:ilvl w:val="0"/>
          <w:numId w:val="248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3F48D1">
        <w:rPr>
          <w:rFonts w:ascii="Times New Roman" w:hAnsi="Times New Roman" w:cs="Times New Roman"/>
          <w:color w:val="0D0D0D"/>
          <w:sz w:val="24"/>
          <w:szCs w:val="24"/>
          <w:rtl/>
        </w:rPr>
        <w:t>لا ترضى المؤسسة بالية واحده في نفس الوقت.</w:t>
      </w:r>
    </w:p>
    <w:p w:rsidR="00850191" w:rsidRDefault="00850191" w:rsidP="006860F9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</w:p>
    <w:p w:rsidR="006860F9" w:rsidRPr="006860F9" w:rsidRDefault="005B65DC" w:rsidP="00FB630B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</w:t>
      </w:r>
      <w:r w:rsidR="00FB630B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5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-</w:t>
      </w:r>
      <w:r w:rsidR="006860F9" w:rsidRPr="006860F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حصر</w:t>
      </w:r>
      <w:r w:rsidR="006860F9" w:rsidRPr="006860F9">
        <w:rPr>
          <w:rFonts w:ascii="Times New Roman" w:hAnsi="Times New Roman" w:cs="Times New Roman"/>
          <w:b/>
          <w:bCs/>
          <w:color w:val="009900"/>
          <w:sz w:val="24"/>
          <w:szCs w:val="24"/>
        </w:rPr>
        <w:t xml:space="preserve"> MINTZBERG </w:t>
      </w:r>
      <w:r w:rsidR="006860F9" w:rsidRPr="006860F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: </w:t>
      </w:r>
    </w:p>
    <w:p w:rsidR="006860F9" w:rsidRPr="006860F9" w:rsidRDefault="006860F9" w:rsidP="00544A88">
      <w:pPr>
        <w:numPr>
          <w:ilvl w:val="0"/>
          <w:numId w:val="243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6860F9">
        <w:rPr>
          <w:rFonts w:ascii="Times New Roman" w:hAnsi="Times New Roman" w:cs="Times New Roman"/>
          <w:color w:val="0D0D0D"/>
          <w:sz w:val="24"/>
          <w:szCs w:val="24"/>
          <w:rtl/>
        </w:rPr>
        <w:t>6 اليات للتنسيق.</w:t>
      </w:r>
    </w:p>
    <w:p w:rsidR="006860F9" w:rsidRPr="006860F9" w:rsidRDefault="006860F9" w:rsidP="00544A88">
      <w:pPr>
        <w:numPr>
          <w:ilvl w:val="0"/>
          <w:numId w:val="243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6860F9">
        <w:rPr>
          <w:rFonts w:ascii="Times New Roman" w:hAnsi="Times New Roman" w:cs="Times New Roman"/>
          <w:color w:val="0D0D0D"/>
          <w:sz w:val="24"/>
          <w:szCs w:val="24"/>
          <w:rtl/>
        </w:rPr>
        <w:t>7 اليات للتنسيق.</w:t>
      </w:r>
    </w:p>
    <w:p w:rsidR="006860F9" w:rsidRPr="006860F9" w:rsidRDefault="006860F9" w:rsidP="00544A88">
      <w:pPr>
        <w:numPr>
          <w:ilvl w:val="0"/>
          <w:numId w:val="24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860F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5 اليات للتنسيق.</w:t>
      </w:r>
    </w:p>
    <w:p w:rsidR="006860F9" w:rsidRDefault="006860F9" w:rsidP="00544A88">
      <w:pPr>
        <w:numPr>
          <w:ilvl w:val="0"/>
          <w:numId w:val="243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6860F9">
        <w:rPr>
          <w:rFonts w:ascii="Times New Roman" w:hAnsi="Times New Roman" w:cs="Times New Roman"/>
          <w:color w:val="0D0D0D"/>
          <w:sz w:val="24"/>
          <w:szCs w:val="24"/>
          <w:rtl/>
        </w:rPr>
        <w:t>8 اليات للتنسيق.</w:t>
      </w:r>
    </w:p>
    <w:p w:rsidR="006860F9" w:rsidRPr="006860F9" w:rsidRDefault="006860F9" w:rsidP="006860F9">
      <w:pPr>
        <w:ind w:left="720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</w:p>
    <w:p w:rsidR="008858A0" w:rsidRPr="008858A0" w:rsidRDefault="009F43F4" w:rsidP="00FB630B">
      <w:pPr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</w:pPr>
      <w:r w:rsidRPr="009F43F4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1783222" wp14:editId="4B280231">
                <wp:simplePos x="0" y="0"/>
                <wp:positionH relativeFrom="column">
                  <wp:posOffset>-561975</wp:posOffset>
                </wp:positionH>
                <wp:positionV relativeFrom="paragraph">
                  <wp:posOffset>333375</wp:posOffset>
                </wp:positionV>
                <wp:extent cx="4086225" cy="828675"/>
                <wp:effectExtent l="0" t="0" r="28575" b="28575"/>
                <wp:wrapNone/>
                <wp:docPr id="23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828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9F43F4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6860F9" w:rsidRDefault="00FA630A" w:rsidP="006860F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6860F9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1- </w:t>
                            </w:r>
                            <w:r w:rsidRPr="006860F9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التعديل المتبادل</w:t>
                            </w:r>
                          </w:p>
                          <w:p w:rsidR="00FA630A" w:rsidRPr="00B6442A" w:rsidRDefault="00FA630A" w:rsidP="006860F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6860F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يعني التعديل المتبادل أن </w:t>
                            </w:r>
                            <w:r w:rsidRPr="003F48D1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التنسيق يتم بين جهات من نفس المستوى من خلال اتصال غير رسمي</w:t>
                            </w:r>
                            <w:r w:rsidRPr="006860F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(عامل ينسق مع عامل...)</w:t>
                            </w:r>
                            <w:r w:rsidRPr="006860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83222" id="Text Box 238" o:spid="_x0000_s1072" type="#_x0000_t202" style="position:absolute;left:0;text-align:left;margin-left:-44.25pt;margin-top:26.25pt;width:321.75pt;height:65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" fillcolor="window" strokeweight=".5pt">
                <v:textbox>
                  <w:txbxContent>
                    <w:p w:rsidR="00FA630A" w:rsidRPr="009F43F4" w:rsidRDefault="00FA630A" w:rsidP="009F43F4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6860F9" w:rsidRDefault="00FA630A" w:rsidP="006860F9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6860F9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1- </w:t>
                      </w:r>
                      <w:r w:rsidRPr="006860F9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التعديل المتبادل</w:t>
                      </w:r>
                    </w:p>
                    <w:p w:rsidR="00FA630A" w:rsidRPr="00B6442A" w:rsidRDefault="00FA630A" w:rsidP="006860F9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6860F9">
                        <w:rPr>
                          <w:b/>
                          <w:bCs/>
                          <w:color w:val="002060"/>
                          <w:rtl/>
                        </w:rPr>
                        <w:t xml:space="preserve">يعني التعديل المتبادل أن </w:t>
                      </w:r>
                      <w:r w:rsidRPr="003F48D1">
                        <w:rPr>
                          <w:b/>
                          <w:bCs/>
                          <w:color w:val="FF0000"/>
                          <w:rtl/>
                        </w:rPr>
                        <w:t>التنسيق يتم بين جهات من نفس المستوى من خلال اتصال غير رسمي</w:t>
                      </w:r>
                      <w:r w:rsidRPr="006860F9">
                        <w:rPr>
                          <w:b/>
                          <w:bCs/>
                          <w:color w:val="002060"/>
                          <w:rtl/>
                        </w:rPr>
                        <w:t xml:space="preserve"> (عامل ينسق مع عامل...)</w:t>
                      </w:r>
                      <w:r w:rsidRPr="006860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</w:t>
      </w:r>
      <w:r w:rsidR="00FB630B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6</w: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-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حصر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MINTZBER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5 آليات للتنسيق في المنظمات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يدخل ضمن هذه الآليات</w:t>
      </w:r>
      <w:r w:rsidR="008858A0" w:rsidRPr="008858A0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 </w:t>
      </w:r>
    </w:p>
    <w:p w:rsidR="008858A0" w:rsidRPr="008858A0" w:rsidRDefault="008858A0" w:rsidP="00E95B2A">
      <w:pPr>
        <w:numPr>
          <w:ilvl w:val="0"/>
          <w:numId w:val="8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858A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التعديل المبادل</w:t>
      </w:r>
      <w:r w:rsidRPr="008858A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858A0" w:rsidRPr="008858A0" w:rsidRDefault="008858A0" w:rsidP="00E95B2A">
      <w:pPr>
        <w:numPr>
          <w:ilvl w:val="0"/>
          <w:numId w:val="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التبادل للخبرات</w:t>
      </w:r>
      <w:r w:rsidRPr="008858A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858A0" w:rsidRPr="008858A0" w:rsidRDefault="008858A0" w:rsidP="00E95B2A">
      <w:pPr>
        <w:numPr>
          <w:ilvl w:val="0"/>
          <w:numId w:val="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الإشراف غير المباشر</w:t>
      </w:r>
      <w:r w:rsidRPr="008858A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858A0" w:rsidRPr="008858A0" w:rsidRDefault="008858A0" w:rsidP="00E95B2A">
      <w:pPr>
        <w:numPr>
          <w:ilvl w:val="0"/>
          <w:numId w:val="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الرقابة المؤقتة</w:t>
      </w:r>
    </w:p>
    <w:p w:rsidR="003F48D1" w:rsidRDefault="003F48D1" w:rsidP="008858A0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</w:p>
    <w:p w:rsidR="00D25C96" w:rsidRPr="00D25C96" w:rsidRDefault="005B65DC" w:rsidP="00FB630B">
      <w:pPr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2</w:t>
      </w:r>
      <w:r w:rsidR="00FB630B"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7</w:t>
      </w: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-</w:t>
      </w:r>
      <w:r w:rsidR="00D25C96" w:rsidRPr="00D25C96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>يمثل التعديل المتبادل</w:t>
      </w:r>
      <w:r w:rsidR="00D25C96" w:rsidRPr="00D25C96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: </w:t>
      </w:r>
      <w:r w:rsidR="00D25C96" w:rsidRPr="00D25C96"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 xml:space="preserve">واجب  </w:t>
      </w:r>
    </w:p>
    <w:p w:rsidR="00D25C96" w:rsidRPr="00D25C96" w:rsidRDefault="00D25C96" w:rsidP="00544A88">
      <w:pPr>
        <w:numPr>
          <w:ilvl w:val="0"/>
          <w:numId w:val="1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 xml:space="preserve">واحدا من أساليب التحفيز </w:t>
      </w:r>
    </w:p>
    <w:p w:rsidR="00D25C96" w:rsidRPr="00D25C96" w:rsidRDefault="00D25C96" w:rsidP="00544A88">
      <w:pPr>
        <w:numPr>
          <w:ilvl w:val="0"/>
          <w:numId w:val="17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25C9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واحده من طرق التنسيق </w:t>
      </w:r>
    </w:p>
    <w:p w:rsidR="00D25C96" w:rsidRPr="00D25C96" w:rsidRDefault="00D25C96" w:rsidP="00544A88">
      <w:pPr>
        <w:numPr>
          <w:ilvl w:val="0"/>
          <w:numId w:val="1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 xml:space="preserve">واحده من وسائل هيكلة المنظمه </w:t>
      </w:r>
    </w:p>
    <w:p w:rsidR="00D25C96" w:rsidRPr="00D25C96" w:rsidRDefault="00D25C96" w:rsidP="00544A88">
      <w:pPr>
        <w:numPr>
          <w:ilvl w:val="0"/>
          <w:numId w:val="1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طريقة للإتصال</w:t>
      </w:r>
    </w:p>
    <w:p w:rsidR="00D25C96" w:rsidRDefault="00D25C96" w:rsidP="008858A0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</w:p>
    <w:p w:rsidR="003F48D1" w:rsidRPr="003F48D1" w:rsidRDefault="005B65DC" w:rsidP="00FB630B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</w:t>
      </w:r>
      <w:r w:rsidR="00FB630B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8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3F48D1" w:rsidRPr="003F48D1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يعني التعديل المتبادل أن التنسيق يتم بين</w:t>
      </w:r>
      <w:r w:rsidR="003F48D1" w:rsidRPr="003F48D1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</w:p>
    <w:p w:rsidR="003F48D1" w:rsidRPr="003F48D1" w:rsidRDefault="003F48D1" w:rsidP="00544A88">
      <w:pPr>
        <w:numPr>
          <w:ilvl w:val="0"/>
          <w:numId w:val="28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F48D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3F48D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جهات من نفس المستوى </w:t>
      </w:r>
    </w:p>
    <w:p w:rsidR="003F48D1" w:rsidRPr="003F48D1" w:rsidRDefault="003F48D1" w:rsidP="00544A88">
      <w:pPr>
        <w:numPr>
          <w:ilvl w:val="0"/>
          <w:numId w:val="2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F48D1">
        <w:rPr>
          <w:rFonts w:ascii="Times New Roman" w:hAnsi="Times New Roman" w:cs="Times New Roman"/>
          <w:sz w:val="24"/>
          <w:szCs w:val="24"/>
        </w:rPr>
        <w:t xml:space="preserve"> </w:t>
      </w:r>
      <w:r w:rsidRPr="003F48D1">
        <w:rPr>
          <w:rFonts w:ascii="Times New Roman" w:hAnsi="Times New Roman" w:cs="Times New Roman"/>
          <w:sz w:val="24"/>
          <w:szCs w:val="24"/>
          <w:rtl/>
        </w:rPr>
        <w:t xml:space="preserve">جهات من مستويات مختلفه </w:t>
      </w:r>
    </w:p>
    <w:p w:rsidR="003F48D1" w:rsidRPr="003F48D1" w:rsidRDefault="003F48D1" w:rsidP="00544A88">
      <w:pPr>
        <w:numPr>
          <w:ilvl w:val="0"/>
          <w:numId w:val="2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F48D1">
        <w:rPr>
          <w:rFonts w:ascii="Times New Roman" w:hAnsi="Times New Roman" w:cs="Times New Roman"/>
          <w:sz w:val="24"/>
          <w:szCs w:val="24"/>
        </w:rPr>
        <w:t xml:space="preserve"> </w:t>
      </w:r>
      <w:r w:rsidRPr="003F48D1">
        <w:rPr>
          <w:rFonts w:ascii="Times New Roman" w:hAnsi="Times New Roman" w:cs="Times New Roman"/>
          <w:sz w:val="24"/>
          <w:szCs w:val="24"/>
          <w:rtl/>
        </w:rPr>
        <w:t>جهه من مستوى أعلى وجهه من مستوى أدنى</w:t>
      </w:r>
    </w:p>
    <w:p w:rsidR="003F48D1" w:rsidRDefault="003F48D1" w:rsidP="00544A88">
      <w:pPr>
        <w:numPr>
          <w:ilvl w:val="0"/>
          <w:numId w:val="2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F48D1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3F48D1">
        <w:rPr>
          <w:rFonts w:ascii="Times New Roman" w:hAnsi="Times New Roman" w:cs="Times New Roman"/>
          <w:sz w:val="24"/>
          <w:szCs w:val="24"/>
        </w:rPr>
        <w:t xml:space="preserve"> </w:t>
      </w:r>
      <w:r w:rsidRPr="003F48D1">
        <w:rPr>
          <w:rFonts w:ascii="Times New Roman" w:hAnsi="Times New Roman" w:cs="Times New Roman"/>
          <w:sz w:val="24"/>
          <w:szCs w:val="24"/>
          <w:rtl/>
        </w:rPr>
        <w:t>جهه من مستوى أدنى وجهه من مستوى أعلى</w:t>
      </w:r>
    </w:p>
    <w:p w:rsidR="00D25C96" w:rsidRDefault="00D25C96" w:rsidP="00D25C96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D25C96" w:rsidRPr="00D25C96" w:rsidRDefault="00FB630B" w:rsidP="00D25C96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29</w:t>
      </w:r>
      <w:r w:rsidR="005B65DC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D25C96" w:rsidRPr="00D25C96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التعديل المتبادل هو</w:t>
      </w:r>
      <w:r w:rsidR="00D25C96" w:rsidRPr="00D25C96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D25C96" w:rsidRPr="00D25C96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D25C96" w:rsidRPr="00D25C96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D25C96" w:rsidRPr="00D25C96" w:rsidRDefault="00D25C96" w:rsidP="00E95B2A">
      <w:pPr>
        <w:numPr>
          <w:ilvl w:val="0"/>
          <w:numId w:val="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كيفية تحسين انتاجية المنظمة</w:t>
      </w:r>
      <w:r w:rsidRPr="00D25C9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25C96" w:rsidRPr="00D25C96" w:rsidRDefault="00D25C96" w:rsidP="00E95B2A">
      <w:pPr>
        <w:numPr>
          <w:ilvl w:val="0"/>
          <w:numId w:val="9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25C9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آلية لتنسيق العمل في المنظمة</w:t>
      </w:r>
      <w:r w:rsidRPr="00D25C9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D25C96" w:rsidRPr="00D25C96" w:rsidRDefault="00D25C96" w:rsidP="00E95B2A">
      <w:pPr>
        <w:numPr>
          <w:ilvl w:val="0"/>
          <w:numId w:val="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طريقة لتحسين ضبط الآلات في الورشة</w:t>
      </w:r>
      <w:r w:rsidRPr="00D25C9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25C96" w:rsidRPr="00D25C96" w:rsidRDefault="00D25C96" w:rsidP="00E95B2A">
      <w:pPr>
        <w:numPr>
          <w:ilvl w:val="0"/>
          <w:numId w:val="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رقابة متبادلة بين الورش في المنظمة.</w:t>
      </w:r>
    </w:p>
    <w:p w:rsidR="00D25C96" w:rsidRPr="003F48D1" w:rsidRDefault="00D25C96" w:rsidP="00D25C96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D25C96" w:rsidRPr="00D25C96" w:rsidRDefault="005B65DC" w:rsidP="00FB630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0</w:t>
      </w: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-</w:t>
      </w:r>
      <w:r w:rsidR="00D25C96" w:rsidRPr="00D25C96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التعديل المتبادل هو واحد من :</w:t>
      </w:r>
      <w:r w:rsidR="00D25C96" w:rsidRPr="00D25C96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D25C96" w:rsidRPr="00D25C96" w:rsidRDefault="00D25C96" w:rsidP="00544A88">
      <w:pPr>
        <w:numPr>
          <w:ilvl w:val="0"/>
          <w:numId w:val="2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مكونات المنظمة</w:t>
      </w:r>
    </w:p>
    <w:p w:rsidR="00D25C96" w:rsidRPr="00D25C96" w:rsidRDefault="00D25C96" w:rsidP="00544A88">
      <w:pPr>
        <w:keepNext/>
        <w:numPr>
          <w:ilvl w:val="0"/>
          <w:numId w:val="292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25C9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آليات التنسيق</w:t>
      </w:r>
    </w:p>
    <w:p w:rsidR="00D25C96" w:rsidRPr="00D25C96" w:rsidRDefault="00D25C96" w:rsidP="00544A88">
      <w:pPr>
        <w:numPr>
          <w:ilvl w:val="0"/>
          <w:numId w:val="2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كيفيات التعاون في المنظمة</w:t>
      </w:r>
    </w:p>
    <w:p w:rsidR="00D25C96" w:rsidRPr="00D25C96" w:rsidRDefault="00D25C96" w:rsidP="00544A88">
      <w:pPr>
        <w:numPr>
          <w:ilvl w:val="0"/>
          <w:numId w:val="2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25C96">
        <w:rPr>
          <w:rFonts w:ascii="Times New Roman" w:hAnsi="Times New Roman" w:cs="Times New Roman"/>
          <w:sz w:val="24"/>
          <w:szCs w:val="24"/>
          <w:rtl/>
        </w:rPr>
        <w:t>طرق التحفيز</w:t>
      </w:r>
    </w:p>
    <w:p w:rsidR="003F48D1" w:rsidRPr="003F48D1" w:rsidRDefault="003F48D1" w:rsidP="008858A0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</w:p>
    <w:p w:rsidR="008858A0" w:rsidRPr="008858A0" w:rsidRDefault="00FB630B" w:rsidP="008858A0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31</w:t>
      </w:r>
      <w:r w:rsidR="005B65DC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-</w:t>
      </w:r>
      <w:r w:rsidR="008858A0" w:rsidRPr="008858A0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عندما يتم التنسيق بين جهات من نفس المستوى من خلال اتصال غير رسمي فهذا يسمى: </w:t>
      </w:r>
    </w:p>
    <w:p w:rsidR="008858A0" w:rsidRPr="008858A0" w:rsidRDefault="008858A0" w:rsidP="00544A88">
      <w:pPr>
        <w:numPr>
          <w:ilvl w:val="0"/>
          <w:numId w:val="244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8858A0">
        <w:rPr>
          <w:rFonts w:ascii="Times New Roman" w:hAnsi="Times New Roman" w:cs="Times New Roman"/>
          <w:color w:val="0D0D0D"/>
          <w:sz w:val="24"/>
          <w:szCs w:val="24"/>
          <w:rtl/>
        </w:rPr>
        <w:t>التصحيح المتبادل.</w:t>
      </w:r>
    </w:p>
    <w:p w:rsidR="008858A0" w:rsidRPr="008858A0" w:rsidRDefault="008858A0" w:rsidP="00544A88">
      <w:pPr>
        <w:numPr>
          <w:ilvl w:val="0"/>
          <w:numId w:val="244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8858A0">
        <w:rPr>
          <w:rFonts w:ascii="Times New Roman" w:hAnsi="Times New Roman" w:cs="Times New Roman"/>
          <w:color w:val="0D0D0D"/>
          <w:sz w:val="24"/>
          <w:szCs w:val="24"/>
          <w:rtl/>
        </w:rPr>
        <w:t>التنسيق المتبادل .</w:t>
      </w:r>
    </w:p>
    <w:p w:rsidR="008858A0" w:rsidRPr="008858A0" w:rsidRDefault="008858A0" w:rsidP="00544A88">
      <w:pPr>
        <w:numPr>
          <w:ilvl w:val="0"/>
          <w:numId w:val="244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8858A0">
        <w:rPr>
          <w:rFonts w:ascii="Times New Roman" w:hAnsi="Times New Roman" w:cs="Times New Roman"/>
          <w:color w:val="0D0D0D"/>
          <w:sz w:val="24"/>
          <w:szCs w:val="24"/>
          <w:rtl/>
        </w:rPr>
        <w:t>التنسيق المتساوي.</w:t>
      </w:r>
    </w:p>
    <w:p w:rsidR="008858A0" w:rsidRPr="008858A0" w:rsidRDefault="008858A0" w:rsidP="00544A88">
      <w:pPr>
        <w:numPr>
          <w:ilvl w:val="0"/>
          <w:numId w:val="24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858A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التعديل المتبادل.</w:t>
      </w:r>
    </w:p>
    <w:p w:rsidR="003C5A03" w:rsidRPr="003C5A03" w:rsidRDefault="003C5A03" w:rsidP="008858A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58A0" w:rsidRDefault="008858A0" w:rsidP="00D25C9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58A0" w:rsidRPr="008858A0" w:rsidRDefault="00D25C96" w:rsidP="00FB630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3F48D1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F180820" wp14:editId="17FC7F15">
                <wp:simplePos x="0" y="0"/>
                <wp:positionH relativeFrom="column">
                  <wp:posOffset>-723900</wp:posOffset>
                </wp:positionH>
                <wp:positionV relativeFrom="paragraph">
                  <wp:posOffset>361950</wp:posOffset>
                </wp:positionV>
                <wp:extent cx="4143375" cy="695325"/>
                <wp:effectExtent l="0" t="0" r="28575" b="28575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695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3F48D1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  <w:r w:rsidRPr="00D25C96">
                              <w:rPr>
                                <w:rFonts w:hint="cs"/>
                                <w:b/>
                                <w:bCs/>
                                <w:color w:val="0070C0"/>
                                <w:rtl/>
                              </w:rPr>
                              <w:t xml:space="preserve">2- </w:t>
                            </w:r>
                            <w:r w:rsidRPr="00D25C96"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  <w:t>الإشراف المباشر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25C9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الإشراف المباشر </w:t>
                            </w:r>
                            <w:r w:rsidRPr="00D25C9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من خلال أوامر خاصة يعطيها طرف (مدير) لأطراف أخرى (منفذين)</w:t>
                            </w:r>
                            <w:r w:rsidRPr="00D25C9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3F48D1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80820" id="Text Box 239" o:spid="_x0000_s1073" type="#_x0000_t202" style="position:absolute;left:0;text-align:left;margin-left:-57pt;margin-top:28.5pt;width:326.25pt;height:54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" fillcolor="window" strokeweight=".5pt">
                <v:textbox>
                  <w:txbxContent>
                    <w:p w:rsidR="00FA630A" w:rsidRPr="009F43F4" w:rsidRDefault="00FA630A" w:rsidP="003F48D1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70C0"/>
                          <w:rtl/>
                        </w:rPr>
                      </w:pPr>
                      <w:r w:rsidRPr="00D25C96">
                        <w:rPr>
                          <w:rFonts w:hint="cs"/>
                          <w:b/>
                          <w:bCs/>
                          <w:color w:val="0070C0"/>
                          <w:rtl/>
                        </w:rPr>
                        <w:t xml:space="preserve">2- </w:t>
                      </w:r>
                      <w:r w:rsidRPr="00D25C96">
                        <w:rPr>
                          <w:b/>
                          <w:bCs/>
                          <w:color w:val="0070C0"/>
                          <w:rtl/>
                        </w:rPr>
                        <w:t>الإشراف المباشر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25C96">
                        <w:rPr>
                          <w:b/>
                          <w:bCs/>
                          <w:color w:val="002060"/>
                          <w:rtl/>
                        </w:rPr>
                        <w:t xml:space="preserve">يتم الإشراف المباشر </w:t>
                      </w:r>
                      <w:r w:rsidRPr="00D25C96">
                        <w:rPr>
                          <w:b/>
                          <w:bCs/>
                          <w:color w:val="FF0000"/>
                          <w:rtl/>
                        </w:rPr>
                        <w:t>من خلال أوامر خاصة يعطيها طرف (مدير) لأطراف أخرى (منفذين)</w:t>
                      </w:r>
                      <w:r w:rsidRPr="00D25C9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6442A" w:rsidRDefault="00FA630A" w:rsidP="003F48D1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</w:t>
      </w:r>
      <w:r w:rsidR="005B65DC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-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التنسيق الذي يتم من خلال أوامر خاصة يعطيها طرف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]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مدير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[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لأطراف أخرى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]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منفذين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[ 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هو</w:t>
      </w:r>
      <w:r w:rsidR="008858A0" w:rsidRPr="008858A0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8858A0" w:rsidRPr="008858A0" w:rsidRDefault="008858A0" w:rsidP="00E95B2A">
      <w:pPr>
        <w:numPr>
          <w:ilvl w:val="0"/>
          <w:numId w:val="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الإشراف غير المباشر</w:t>
      </w:r>
      <w:r w:rsidRPr="008858A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858A0" w:rsidRPr="008858A0" w:rsidRDefault="008858A0" w:rsidP="00E95B2A">
      <w:pPr>
        <w:numPr>
          <w:ilvl w:val="0"/>
          <w:numId w:val="8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858A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الإشراف المباشر</w:t>
      </w:r>
      <w:r w:rsidRPr="008858A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858A0" w:rsidRPr="008858A0" w:rsidRDefault="008858A0" w:rsidP="00E95B2A">
      <w:pPr>
        <w:numPr>
          <w:ilvl w:val="0"/>
          <w:numId w:val="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الإشراف المؤقت</w:t>
      </w:r>
      <w:r w:rsidRPr="008858A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858A0" w:rsidRPr="008858A0" w:rsidRDefault="008858A0" w:rsidP="00E95B2A">
      <w:pPr>
        <w:numPr>
          <w:ilvl w:val="0"/>
          <w:numId w:val="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58A0">
        <w:rPr>
          <w:rFonts w:ascii="Times New Roman" w:hAnsi="Times New Roman" w:cs="Times New Roman"/>
          <w:sz w:val="24"/>
          <w:szCs w:val="24"/>
          <w:rtl/>
        </w:rPr>
        <w:t>الإشراف المفوض</w:t>
      </w:r>
      <w:r w:rsidRPr="008858A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3C5A0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D25C96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D25C9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2C2B8E4" wp14:editId="533BC12B">
                <wp:simplePos x="0" y="0"/>
                <wp:positionH relativeFrom="column">
                  <wp:posOffset>-695325</wp:posOffset>
                </wp:positionH>
                <wp:positionV relativeFrom="paragraph">
                  <wp:posOffset>271780</wp:posOffset>
                </wp:positionV>
                <wp:extent cx="3533775" cy="762000"/>
                <wp:effectExtent l="0" t="0" r="28575" b="19050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762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D25C96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rtl/>
                              </w:rPr>
                              <w:t xml:space="preserve">3- </w:t>
                            </w:r>
                            <w:r w:rsidRPr="00D25C96"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  <w:t>توحيد معايير إجراءات العمل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25C9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تقوم الهيئة التكنولوجية بإعداد معايير ومقاييس للعمل تلزم القائمين على تنفيذ هذا العمل</w:t>
                            </w:r>
                            <w:r w:rsidRPr="00D25C9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442A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2B8E4" id="Text Box 240" o:spid="_x0000_s1074" type="#_x0000_t202" style="position:absolute;left:0;text-align:left;margin-left:-54.75pt;margin-top:21.4pt;width:278.25pt;height:60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" fillcolor="window" strokeweight=".5pt">
                <v:textbox>
                  <w:txbxContent>
                    <w:p w:rsidR="00FA630A" w:rsidRPr="009F43F4" w:rsidRDefault="00FA630A" w:rsidP="00D25C96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70C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rtl/>
                        </w:rPr>
                        <w:t xml:space="preserve">3- </w:t>
                      </w:r>
                      <w:r w:rsidRPr="00D25C96">
                        <w:rPr>
                          <w:b/>
                          <w:bCs/>
                          <w:color w:val="0070C0"/>
                          <w:rtl/>
                        </w:rPr>
                        <w:t>توحيد معايير إجراءات العمل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25C96">
                        <w:rPr>
                          <w:b/>
                          <w:bCs/>
                          <w:color w:val="002060"/>
                          <w:rtl/>
                        </w:rPr>
                        <w:t>تقوم الهيئة التكنولوجية بإعداد معايير ومقاييس للعمل تلزم القائمين على تنفيذ هذا العمل</w:t>
                      </w:r>
                      <w:r w:rsidRPr="00D25C9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442A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6ED1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 w:rsidR="005E6ED1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يمثل توحيد معا</w:t>
      </w:r>
      <w:r w:rsidR="003C5A03" w:rsidRPr="008858A0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يير إجراءات العمل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C5A03" w:rsidRPr="003C5A0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واحداً من طرق الرقابة في المنظمة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9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واحدة من آليات التنسيق في المنظمة</w:t>
      </w: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D25C96" w:rsidRPr="00D25C9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واحدة من شروط الجودة في المنظمة</w:t>
      </w:r>
      <w:r w:rsidRPr="003C5A0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C5A03" w:rsidRPr="003C5A03" w:rsidRDefault="003C5A03" w:rsidP="00E95B2A">
      <w:pPr>
        <w:numPr>
          <w:ilvl w:val="0"/>
          <w:numId w:val="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>شرطا أساسيا لإدارة الورشة الصناعية.</w:t>
      </w:r>
    </w:p>
    <w:p w:rsidR="003C5A03" w:rsidRPr="008858A0" w:rsidRDefault="003C5A03" w:rsidP="003C5A0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5E6ED1" w:rsidP="00FB630B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- 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يمثل توحيد </w:t>
      </w:r>
      <w:r w:rsidR="008858A0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واعداد </w:t>
      </w:r>
      <w:r w:rsidR="003C5A03" w:rsidRPr="003C5A0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معايير </w:t>
      </w:r>
      <w:r w:rsidR="003C5A03" w:rsidRPr="008858A0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نت</w:t>
      </w:r>
      <w:r w:rsidR="003C5A03" w:rsidRPr="008858A0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ائج العمل عند</w:t>
      </w:r>
      <w:r w:rsidR="003C5A03" w:rsidRPr="008858A0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</w:rPr>
        <w:t xml:space="preserve"> Mintzberg </w:t>
      </w:r>
      <w:r w:rsidR="003C5A03" w:rsidRPr="008858A0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واحده من</w:t>
      </w:r>
      <w:r w:rsidR="003C5A03" w:rsidRPr="008858A0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</w:rPr>
        <w:t xml:space="preserve"> : -</w:t>
      </w:r>
      <w:r w:rsidR="003C5A03" w:rsidRPr="008858A0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3C5A03" w:rsidRPr="003C5A03" w:rsidRDefault="00D25C96" w:rsidP="00544A88">
      <w:pPr>
        <w:numPr>
          <w:ilvl w:val="0"/>
          <w:numId w:val="28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D25C9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9577D5E" wp14:editId="5C71790E">
                <wp:simplePos x="0" y="0"/>
                <wp:positionH relativeFrom="column">
                  <wp:posOffset>-676274</wp:posOffset>
                </wp:positionH>
                <wp:positionV relativeFrom="paragraph">
                  <wp:posOffset>158750</wp:posOffset>
                </wp:positionV>
                <wp:extent cx="3924300" cy="762000"/>
                <wp:effectExtent l="0" t="0" r="19050" b="1905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762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D25C96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  <w:r w:rsidRPr="00D25C96">
                              <w:rPr>
                                <w:rFonts w:hint="cs"/>
                                <w:b/>
                                <w:bCs/>
                                <w:color w:val="0070C0"/>
                                <w:rtl/>
                              </w:rPr>
                              <w:t xml:space="preserve">4- </w:t>
                            </w:r>
                            <w:r w:rsidRPr="00D25C96"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  <w:t>توحيد معايير نتائج العمل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25C9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يتم التنسيق من خلال إعداد الهيئة التكنولوجية لمعايير تقييم الأداء لمختلف الأعمال (تجاري، صناعي...)</w:t>
                            </w:r>
                            <w:r w:rsidRPr="00D25C9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77D5E" id="Text Box 241" o:spid="_x0000_s1075" type="#_x0000_t202" style="position:absolute;left:0;text-align:left;margin-left:-53.25pt;margin-top:12.5pt;width:309pt;height:60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" fillcolor="window" strokeweight=".5pt">
                <v:textbox>
                  <w:txbxContent>
                    <w:p w:rsidR="00FA630A" w:rsidRPr="009F43F4" w:rsidRDefault="00FA630A" w:rsidP="00D25C96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70C0"/>
                          <w:rtl/>
                        </w:rPr>
                      </w:pPr>
                      <w:r w:rsidRPr="00D25C96">
                        <w:rPr>
                          <w:rFonts w:hint="cs"/>
                          <w:b/>
                          <w:bCs/>
                          <w:color w:val="0070C0"/>
                          <w:rtl/>
                        </w:rPr>
                        <w:t xml:space="preserve">4- </w:t>
                      </w:r>
                      <w:r w:rsidRPr="00D25C96">
                        <w:rPr>
                          <w:b/>
                          <w:bCs/>
                          <w:color w:val="0070C0"/>
                          <w:rtl/>
                        </w:rPr>
                        <w:t>توحيد معايير نتائج العمل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25C96">
                        <w:rPr>
                          <w:b/>
                          <w:bCs/>
                          <w:color w:val="002060"/>
                          <w:rtl/>
                        </w:rPr>
                        <w:t>يتم التنسيق من خلال إعداد الهيئة التكنولوجية لمعايير تقييم الأداء لمختلف الأعمال (تجاري، صناعي...)</w:t>
                      </w:r>
                      <w:r w:rsidRPr="00D25C9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C5A03" w:rsidRPr="003C5A03">
        <w:rPr>
          <w:rFonts w:ascii="Times New Roman" w:hAnsi="Times New Roman" w:cs="Times New Roman"/>
          <w:sz w:val="24"/>
          <w:szCs w:val="24"/>
          <w:rtl/>
        </w:rPr>
        <w:t xml:space="preserve">آليات التخطيط </w:t>
      </w:r>
    </w:p>
    <w:p w:rsidR="003C5A03" w:rsidRPr="003C5A03" w:rsidRDefault="003C5A03" w:rsidP="00544A88">
      <w:pPr>
        <w:numPr>
          <w:ilvl w:val="0"/>
          <w:numId w:val="2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 xml:space="preserve">آليات الرقابه </w:t>
      </w:r>
    </w:p>
    <w:p w:rsidR="003C5A03" w:rsidRPr="003C5A03" w:rsidRDefault="003C5A03" w:rsidP="00544A88">
      <w:pPr>
        <w:numPr>
          <w:ilvl w:val="0"/>
          <w:numId w:val="2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  <w:rtl/>
        </w:rPr>
        <w:t xml:space="preserve">آليات التنظيم </w:t>
      </w:r>
    </w:p>
    <w:p w:rsidR="003C5A03" w:rsidRDefault="003C5A03" w:rsidP="00544A88">
      <w:pPr>
        <w:numPr>
          <w:ilvl w:val="0"/>
          <w:numId w:val="28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آليات التنسيق</w:t>
      </w:r>
    </w:p>
    <w:p w:rsidR="008858A0" w:rsidRPr="003C5A03" w:rsidRDefault="008858A0" w:rsidP="008858A0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850191" w:rsidRPr="003A544E" w:rsidRDefault="005E6ED1" w:rsidP="00FB630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3</w:t>
      </w:r>
      <w:r w:rsidR="00FB630B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5</w:t>
      </w: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850191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لا يتم التنسيق بالمنظمة من خلال</w:t>
      </w:r>
      <w:r w:rsidR="00850191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850191" w:rsidRPr="003A544E" w:rsidRDefault="00850191" w:rsidP="00850191">
      <w:pPr>
        <w:pStyle w:val="ListParagraph"/>
        <w:numPr>
          <w:ilvl w:val="0"/>
          <w:numId w:val="423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توحيد معايير الاجراء</w:t>
      </w:r>
    </w:p>
    <w:p w:rsidR="00850191" w:rsidRPr="003A544E" w:rsidRDefault="00850191" w:rsidP="00850191">
      <w:pPr>
        <w:pStyle w:val="ListParagraph"/>
        <w:numPr>
          <w:ilvl w:val="0"/>
          <w:numId w:val="423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الاشراف المباشر</w:t>
      </w:r>
    </w:p>
    <w:p w:rsidR="00850191" w:rsidRPr="003A544E" w:rsidRDefault="00850191" w:rsidP="00850191">
      <w:pPr>
        <w:pStyle w:val="ListParagraph"/>
        <w:numPr>
          <w:ilvl w:val="0"/>
          <w:numId w:val="423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التعديل المتبادل</w:t>
      </w:r>
    </w:p>
    <w:p w:rsidR="00850191" w:rsidRPr="003A544E" w:rsidRDefault="00850191" w:rsidP="00850191">
      <w:pPr>
        <w:pStyle w:val="ListParagraph"/>
        <w:numPr>
          <w:ilvl w:val="0"/>
          <w:numId w:val="4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توحيد أسلوب القيادة</w:t>
      </w:r>
    </w:p>
    <w:p w:rsidR="00D16927" w:rsidRPr="00ED2718" w:rsidRDefault="005E6ED1" w:rsidP="00FB630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3</w:t>
      </w:r>
      <w:r w:rsidR="00FB630B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6</w:t>
      </w: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D16927" w:rsidRPr="00ED2718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لا يتم التنسيق من خلال:</w:t>
      </w:r>
    </w:p>
    <w:p w:rsidR="00D16927" w:rsidRPr="00ED2718" w:rsidRDefault="00D16927" w:rsidP="00D16927">
      <w:pPr>
        <w:pStyle w:val="ListParagraph"/>
        <w:numPr>
          <w:ilvl w:val="0"/>
          <w:numId w:val="437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الهيئة المشرفة</w:t>
      </w:r>
    </w:p>
    <w:p w:rsidR="00D16927" w:rsidRPr="00ED2718" w:rsidRDefault="00D16927" w:rsidP="00D16927">
      <w:pPr>
        <w:pStyle w:val="ListParagraph"/>
        <w:numPr>
          <w:ilvl w:val="0"/>
          <w:numId w:val="437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اعداد المعايير</w:t>
      </w:r>
    </w:p>
    <w:p w:rsidR="00D16927" w:rsidRPr="00ED2718" w:rsidRDefault="00D16927" w:rsidP="00D16927">
      <w:pPr>
        <w:pStyle w:val="ListParagraph"/>
        <w:numPr>
          <w:ilvl w:val="0"/>
          <w:numId w:val="4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D271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العملاء</w:t>
      </w:r>
    </w:p>
    <w:p w:rsidR="00D16927" w:rsidRPr="00ED2718" w:rsidRDefault="00D16927" w:rsidP="00D16927">
      <w:pPr>
        <w:pStyle w:val="ListParagraph"/>
        <w:numPr>
          <w:ilvl w:val="0"/>
          <w:numId w:val="437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التعاون المتبادل</w:t>
      </w:r>
    </w:p>
    <w:p w:rsidR="008858A0" w:rsidRPr="003C5A03" w:rsidRDefault="005E6ED1" w:rsidP="00FB630B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7</w:t>
      </w: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- </w:t>
      </w:r>
      <w:r w:rsidR="008858A0" w:rsidRPr="003C5A0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من جاء بتوحيد معايير نتائج العمل هو :</w:t>
      </w:r>
      <w:r w:rsidR="008858A0" w:rsidRPr="003C5A03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8858A0" w:rsidRPr="003C5A03" w:rsidRDefault="008858A0" w:rsidP="00544A88">
      <w:pPr>
        <w:numPr>
          <w:ilvl w:val="0"/>
          <w:numId w:val="25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</w:rPr>
        <w:t>Taylor</w:t>
      </w:r>
    </w:p>
    <w:p w:rsidR="008858A0" w:rsidRPr="003C5A03" w:rsidRDefault="008858A0" w:rsidP="00544A88">
      <w:pPr>
        <w:numPr>
          <w:ilvl w:val="0"/>
          <w:numId w:val="25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</w:rPr>
        <w:t>Gantt</w:t>
      </w:r>
    </w:p>
    <w:p w:rsidR="008858A0" w:rsidRPr="003C5A03" w:rsidRDefault="008858A0" w:rsidP="00544A88">
      <w:pPr>
        <w:numPr>
          <w:ilvl w:val="0"/>
          <w:numId w:val="25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Mintzberg</w:t>
      </w:r>
    </w:p>
    <w:p w:rsidR="008858A0" w:rsidRPr="003C5A03" w:rsidRDefault="008858A0" w:rsidP="00544A88">
      <w:pPr>
        <w:numPr>
          <w:ilvl w:val="0"/>
          <w:numId w:val="25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</w:rPr>
        <w:t>Mayo</w:t>
      </w:r>
    </w:p>
    <w:p w:rsidR="003C5A03" w:rsidRPr="003C5A03" w:rsidRDefault="003C5A03" w:rsidP="003C5A03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3C5A03" w:rsidRPr="003C5A03" w:rsidRDefault="00D25C96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D25C9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204CB46" wp14:editId="0CF6E75E">
                <wp:simplePos x="0" y="0"/>
                <wp:positionH relativeFrom="column">
                  <wp:posOffset>-704850</wp:posOffset>
                </wp:positionH>
                <wp:positionV relativeFrom="paragraph">
                  <wp:posOffset>221615</wp:posOffset>
                </wp:positionV>
                <wp:extent cx="4143375" cy="657225"/>
                <wp:effectExtent l="0" t="0" r="28575" b="28575"/>
                <wp:wrapNone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F43F4" w:rsidRDefault="00FA630A" w:rsidP="00D25C96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F43F4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آليات التنسيق</w:t>
                            </w:r>
                            <w:r w:rsidRPr="009F43F4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9C6478" w:rsidRDefault="00FA630A" w:rsidP="009C647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rtl/>
                              </w:rPr>
                              <w:t xml:space="preserve">5- </w:t>
                            </w:r>
                            <w:r w:rsidRPr="009C6478">
                              <w:rPr>
                                <w:b/>
                                <w:bCs/>
                                <w:color w:val="0070C0"/>
                                <w:rtl/>
                              </w:rPr>
                              <w:t>توحيد التأهيل (المهارات)</w:t>
                            </w:r>
                          </w:p>
                          <w:p w:rsidR="00FA630A" w:rsidRPr="009C6478" w:rsidRDefault="00FA630A" w:rsidP="009C647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C647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يتم التنسيق من خلال ضمان التدريب قصد تحسين مؤهلات الأفراد</w:t>
                            </w:r>
                            <w:r w:rsidRPr="009C647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D25C96" w:rsidRDefault="00FA630A" w:rsidP="009C647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D25C96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D25C9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4CB46" id="Text Box 242" o:spid="_x0000_s1076" type="#_x0000_t202" style="position:absolute;left:0;text-align:left;margin-left:-55.5pt;margin-top:17.45pt;width:326.25pt;height:51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" fillcolor="window" strokeweight=".5pt">
                <v:textbox>
                  <w:txbxContent>
                    <w:p w:rsidR="00FA630A" w:rsidRPr="009F43F4" w:rsidRDefault="00FA630A" w:rsidP="00D25C96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F43F4">
                        <w:rPr>
                          <w:b/>
                          <w:bCs/>
                          <w:color w:val="C0504D" w:themeColor="accent2"/>
                          <w:rtl/>
                        </w:rPr>
                        <w:t>آليات التنسيق</w:t>
                      </w:r>
                      <w:r w:rsidRPr="009F43F4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9C6478" w:rsidRDefault="00FA630A" w:rsidP="009C6478">
                      <w:pPr>
                        <w:pStyle w:val="NoSpacing"/>
                        <w:jc w:val="both"/>
                        <w:rPr>
                          <w:b/>
                          <w:bCs/>
                          <w:color w:val="0070C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rtl/>
                        </w:rPr>
                        <w:t xml:space="preserve">5- </w:t>
                      </w:r>
                      <w:r w:rsidRPr="009C6478">
                        <w:rPr>
                          <w:b/>
                          <w:bCs/>
                          <w:color w:val="0070C0"/>
                          <w:rtl/>
                        </w:rPr>
                        <w:t>توحيد التأهيل (المهارات)</w:t>
                      </w:r>
                    </w:p>
                    <w:p w:rsidR="00FA630A" w:rsidRPr="009C6478" w:rsidRDefault="00FA630A" w:rsidP="009C6478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C6478">
                        <w:rPr>
                          <w:b/>
                          <w:bCs/>
                          <w:color w:val="002060"/>
                          <w:rtl/>
                        </w:rPr>
                        <w:t>يتم التنسيق من خلال ضمان التدريب قصد تحسين مؤهلات الأفراد</w:t>
                      </w:r>
                      <w:r w:rsidRPr="009C647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D25C96" w:rsidRDefault="00FA630A" w:rsidP="009C6478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D25C96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D25C9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6ED1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8</w:t>
      </w:r>
      <w:r w:rsidR="005E6ED1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من اقترح </w:t>
      </w:r>
      <w:r w:rsidR="003C5A03" w:rsidRPr="00D16927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توحيد التأهيل </w:t>
      </w:r>
      <w:r w:rsidR="003C5A03" w:rsidRPr="003C5A03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:-</w:t>
      </w:r>
      <w:r w:rsidR="003C5A03" w:rsidRPr="003C5A0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C5A03" w:rsidRPr="003C5A03" w:rsidRDefault="003C5A03" w:rsidP="00E95B2A">
      <w:pPr>
        <w:numPr>
          <w:ilvl w:val="0"/>
          <w:numId w:val="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</w:rPr>
        <w:t>Foyal</w:t>
      </w:r>
    </w:p>
    <w:p w:rsidR="003C5A03" w:rsidRPr="003C5A03" w:rsidRDefault="003C5A03" w:rsidP="00E95B2A">
      <w:pPr>
        <w:numPr>
          <w:ilvl w:val="0"/>
          <w:numId w:val="9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C5A0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Mintzberg</w:t>
      </w:r>
    </w:p>
    <w:p w:rsidR="003C5A03" w:rsidRPr="003C5A03" w:rsidRDefault="003C5A03" w:rsidP="00E95B2A">
      <w:pPr>
        <w:numPr>
          <w:ilvl w:val="0"/>
          <w:numId w:val="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C5A03">
        <w:rPr>
          <w:rFonts w:ascii="Times New Roman" w:hAnsi="Times New Roman" w:cs="Times New Roman"/>
          <w:sz w:val="24"/>
          <w:szCs w:val="24"/>
        </w:rPr>
        <w:t>Ford</w:t>
      </w:r>
    </w:p>
    <w:p w:rsidR="003C5A03" w:rsidRDefault="003C5A03" w:rsidP="00E95B2A">
      <w:pPr>
        <w:numPr>
          <w:ilvl w:val="0"/>
          <w:numId w:val="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5A03">
        <w:rPr>
          <w:rFonts w:ascii="Times New Roman" w:hAnsi="Times New Roman" w:cs="Times New Roman"/>
          <w:sz w:val="24"/>
          <w:szCs w:val="24"/>
        </w:rPr>
        <w:t>Maslow</w:t>
      </w:r>
    </w:p>
    <w:p w:rsidR="00FB630B" w:rsidRDefault="00FB630B" w:rsidP="00D501AF">
      <w:pPr>
        <w:rPr>
          <w:rFonts w:ascii="Times New Roman" w:hAnsi="Times New Roman" w:cs="Times New Roman"/>
          <w:sz w:val="24"/>
          <w:szCs w:val="24"/>
          <w:rtl/>
        </w:rPr>
      </w:pPr>
    </w:p>
    <w:p w:rsidR="003142F5" w:rsidRPr="003142F5" w:rsidRDefault="009C6478" w:rsidP="00D501AF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9C6478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1397055" wp14:editId="03972946">
                <wp:simplePos x="0" y="0"/>
                <wp:positionH relativeFrom="column">
                  <wp:posOffset>-571500</wp:posOffset>
                </wp:positionH>
                <wp:positionV relativeFrom="paragraph">
                  <wp:posOffset>340995</wp:posOffset>
                </wp:positionV>
                <wp:extent cx="4591050" cy="1743075"/>
                <wp:effectExtent l="0" t="0" r="19050" b="28575"/>
                <wp:wrapNone/>
                <wp:docPr id="243" name="Text Box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1743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7E6D2D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تأقلم الهيكلة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الهيكلة تتأقلم مع البيئة.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التأقلم وسيلة لتماشي المنظمة مع بيئتها.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أفضل هيكلة هي الأنسب نظرا لموارد المنظمة ولظروفها وبيئتها.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لا توجد هيكلة صالحة لكل الحالات والمنظمات.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4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لقد أدى عمل 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Mintzberg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إلى التخلي نهائيا عن هذه الفكرة.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39"/>
                              </w:numPr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 xml:space="preserve">Mintzberg 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رواد نظرية الظرفية المعاصرين.</w:t>
                            </w:r>
                          </w:p>
                          <w:p w:rsidR="00FA630A" w:rsidRPr="007E6D2D" w:rsidRDefault="00FA630A" w:rsidP="007E6D2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7E6D2D" w:rsidRDefault="00FA630A" w:rsidP="007E6D2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بالاعتماد على آليات التنسيق وعناصر الظرفية، توصل 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</w:rPr>
                              <w:t>Mintzberg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إلى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تحديد خمسة هياكل </w:t>
                            </w:r>
                            <w:r w:rsidRPr="007E6D2D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  <w:t>ممكنة للمنظمة حسب سيطرة أحد المكونات للمنظمة..</w:t>
                            </w:r>
                          </w:p>
                          <w:p w:rsidR="00FA630A" w:rsidRPr="007E6D2D" w:rsidRDefault="00FA630A" w:rsidP="007E6D2D">
                            <w:pPr>
                              <w:pStyle w:val="NoSpacing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9C647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97055" id="Text Box 243" o:spid="_x0000_s1077" type="#_x0000_t202" style="position:absolute;left:0;text-align:left;margin-left:-45pt;margin-top:26.85pt;width:361.5pt;height:137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" fillcolor="window" strokeweight=".5pt">
                <v:textbox>
                  <w:txbxContent>
                    <w:p w:rsidR="00FA630A" w:rsidRPr="007E6D2D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>تأقلم الهيكلة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4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الهيكلة تتأقلم مع البيئة.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4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التأقلم وسيلة لتماشي المنظمة مع بيئتها.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4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أفضل هيكلة هي الأنسب نظرا لموارد المنظمة ولظروفها وبيئتها.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4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لا توجد هيكلة صالحة لكل الحالات والمنظمات.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4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لقد أدى عمل 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Mintzberg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 إلى التخلي نهائيا عن هذه الفكرة.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39"/>
                        </w:numPr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 xml:space="preserve">Mintzberg 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من رواد نظرية الظرفية المعاصرين.</w:t>
                      </w:r>
                    </w:p>
                    <w:p w:rsidR="00FA630A" w:rsidRPr="007E6D2D" w:rsidRDefault="00FA630A" w:rsidP="007E6D2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7E6D2D" w:rsidRDefault="00FA630A" w:rsidP="007E6D2D">
                      <w:pPr>
                        <w:pStyle w:val="NoSpacing"/>
                        <w:jc w:val="both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بالاعتماد على آليات التنسيق وعناصر الظرفية، توصل 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</w:rPr>
                        <w:t>Mintzberg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 xml:space="preserve"> إلى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FF0000"/>
                          <w:rtl/>
                        </w:rPr>
                        <w:t xml:space="preserve">تحديد خمسة هياكل </w:t>
                      </w:r>
                      <w:r w:rsidRPr="007E6D2D"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  <w:t>ممكنة للمنظمة حسب سيطرة أحد المكونات للمنظمة..</w:t>
                      </w:r>
                    </w:p>
                    <w:p w:rsidR="00FA630A" w:rsidRPr="007E6D2D" w:rsidRDefault="00FA630A" w:rsidP="007E6D2D">
                      <w:pPr>
                        <w:pStyle w:val="NoSpacing"/>
                        <w:rPr>
                          <w:rFonts w:asciiTheme="minorBidi" w:hAnsiTheme="minorBidi" w:cs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9C6478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39-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الهياكل الممكنة للمنظمة والتي حددها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:Mintzberg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3 هياكل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4هياكل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8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5 هياكل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9C6478" w:rsidRPr="009C6478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6 هياكل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3142F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6750D9" w:rsidRDefault="006750D9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6750D9" w:rsidRDefault="006750D9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6750D9" w:rsidRDefault="006750D9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6750D9" w:rsidRDefault="006750D9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FB630B" w:rsidRDefault="00FB630B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FB630B" w:rsidRDefault="00FB630B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3142F5" w:rsidRPr="003142F5" w:rsidRDefault="00FB630B" w:rsidP="00D501AF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40</w:t>
      </w:r>
      <w:r w:rsidR="005E6ED1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3142F5" w:rsidRPr="003142F5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لا تتميز الهيكله البسيطه بـ</w:t>
      </w:r>
      <w:r w:rsidR="003142F5" w:rsidRPr="003142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142F5" w:rsidRPr="003142F5" w:rsidRDefault="003142F5" w:rsidP="00544A88">
      <w:pPr>
        <w:numPr>
          <w:ilvl w:val="0"/>
          <w:numId w:val="2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 xml:space="preserve">التنسيق من خلال الإشراف المباشر </w:t>
      </w:r>
    </w:p>
    <w:p w:rsidR="003142F5" w:rsidRPr="003142F5" w:rsidRDefault="003142F5" w:rsidP="00544A88">
      <w:pPr>
        <w:numPr>
          <w:ilvl w:val="0"/>
          <w:numId w:val="29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التعديل المتبادل </w:t>
      </w:r>
    </w:p>
    <w:p w:rsidR="003142F5" w:rsidRPr="003142F5" w:rsidRDefault="003142F5" w:rsidP="00544A88">
      <w:pPr>
        <w:numPr>
          <w:ilvl w:val="0"/>
          <w:numId w:val="2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 xml:space="preserve">سيطرة القمه الإستيراتيجيه </w:t>
      </w:r>
    </w:p>
    <w:p w:rsidR="003142F5" w:rsidRDefault="003142F5" w:rsidP="00544A88">
      <w:pPr>
        <w:numPr>
          <w:ilvl w:val="0"/>
          <w:numId w:val="2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القياده الكارزميه عموما</w:t>
      </w:r>
    </w:p>
    <w:p w:rsidR="003142F5" w:rsidRPr="003142F5" w:rsidRDefault="006750D9" w:rsidP="003142F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45D2B58" wp14:editId="3554BDB7">
                <wp:simplePos x="0" y="0"/>
                <wp:positionH relativeFrom="column">
                  <wp:posOffset>-619125</wp:posOffset>
                </wp:positionH>
                <wp:positionV relativeFrom="paragraph">
                  <wp:posOffset>158115</wp:posOffset>
                </wp:positionV>
                <wp:extent cx="3733800" cy="1162050"/>
                <wp:effectExtent l="0" t="0" r="19050" b="19050"/>
                <wp:wrapNone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7E6D2D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1- </w:t>
                            </w:r>
                            <w:r w:rsidRPr="007E6D2D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الهيكلة البسيطة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تتميز بمايلي :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0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التنسيق من خلال الإشراف المباشر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0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سيطرة القمة الاستراتيجية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0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القيادة عموما كاريزمية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0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ليونة وقدرة على التأقلم مع البيئة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9C6478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D25C96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D25C96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D2B58" id="Text Box 244" o:spid="_x0000_s1078" type="#_x0000_t202" style="position:absolute;left:0;text-align:left;margin-left:-48.75pt;margin-top:12.45pt;width:294pt;height:91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" fillcolor="window" strokeweight=".5pt">
                <v:textbox>
                  <w:txbxContent>
                    <w:p w:rsidR="00FA630A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7E6D2D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1- </w:t>
                      </w:r>
                      <w:r w:rsidRPr="007E6D2D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الهيكلة البسيطة</w:t>
                      </w:r>
                      <w:r w:rsidRPr="007E6D2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7E6D2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تتميز بمايلي :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0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التنسيق من خلال الإشراف المباشر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0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سيطرة القمة الاستراتيجية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0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القيادة عموما كاريزمية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0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ليونة وقدرة على التأقلم مع البيئة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9C6478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D25C96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D25C96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142F5" w:rsidRPr="003142F5" w:rsidRDefault="005E6ED1" w:rsidP="00FB630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1</w:t>
      </w: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-</w:t>
      </w:r>
      <w:r w:rsidR="003142F5" w:rsidRPr="003142F5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القمة الاستراتيجية تسيطر في حالة:</w:t>
      </w:r>
      <w:r w:rsidR="003142F5" w:rsidRPr="003142F5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3142F5" w:rsidRPr="003142F5" w:rsidRDefault="003142F5" w:rsidP="00544A88">
      <w:pPr>
        <w:numPr>
          <w:ilvl w:val="0"/>
          <w:numId w:val="1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المنظمة التقليدية</w:t>
      </w:r>
    </w:p>
    <w:p w:rsidR="003142F5" w:rsidRPr="003142F5" w:rsidRDefault="003142F5" w:rsidP="00544A88">
      <w:pPr>
        <w:keepNext/>
        <w:numPr>
          <w:ilvl w:val="0"/>
          <w:numId w:val="179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البسيطة</w:t>
      </w:r>
    </w:p>
    <w:p w:rsidR="003142F5" w:rsidRPr="003142F5" w:rsidRDefault="003142F5" w:rsidP="00544A88">
      <w:pPr>
        <w:numPr>
          <w:ilvl w:val="0"/>
          <w:numId w:val="1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الأدهوقراطية</w:t>
      </w:r>
    </w:p>
    <w:p w:rsidR="003142F5" w:rsidRPr="003142F5" w:rsidRDefault="003142F5" w:rsidP="00544A88">
      <w:pPr>
        <w:numPr>
          <w:ilvl w:val="0"/>
          <w:numId w:val="1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البيروقراطية</w:t>
      </w:r>
    </w:p>
    <w:p w:rsidR="0011089C" w:rsidRPr="00077002" w:rsidRDefault="0011089C" w:rsidP="008B05EF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7E6D2D" w:rsidRPr="007E6D2D" w:rsidRDefault="005E6ED1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7E6D2D" w:rsidRPr="007E6D2D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تتميز الهيكلة </w:t>
      </w:r>
      <w:r w:rsidR="007E6D2D" w:rsidRPr="007E6D2D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البسيطة بسيطرة</w:t>
      </w:r>
      <w:r w:rsidR="007E6D2D" w:rsidRPr="007E6D2D">
        <w:rPr>
          <w:rFonts w:ascii="Times New Roman" w:hAnsi="Times New Roman" w:cs="Times New Roman"/>
          <w:b/>
          <w:bCs/>
          <w:color w:val="C00000"/>
          <w:sz w:val="24"/>
          <w:szCs w:val="24"/>
        </w:rPr>
        <w:t>:</w:t>
      </w:r>
      <w:r w:rsidR="007E6D2D" w:rsidRPr="007E6D2D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2</w:t>
      </w:r>
      <w:r w:rsidR="007E6D2D" w:rsidRPr="007E6D2D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 </w:t>
      </w:r>
    </w:p>
    <w:p w:rsidR="007E6D2D" w:rsidRPr="007E6D2D" w:rsidRDefault="007E6D2D" w:rsidP="00E95B2A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القمة الاستراتيجية</w:t>
      </w: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7E6D2D" w:rsidRPr="007E6D2D" w:rsidRDefault="007E6D2D" w:rsidP="00E95B2A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الهيئة التكنولوجية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Pr="007E6D2D" w:rsidRDefault="007E6D2D" w:rsidP="00E95B2A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الدعم اللوجستي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Pr="007E6D2D" w:rsidRDefault="007E6D2D" w:rsidP="00E95B2A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الهيئة الاستراتيجية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003CB9" w:rsidRDefault="003142F5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7E6D2D" w:rsidRPr="007E6D2D" w:rsidRDefault="005E6ED1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7E6D2D" w:rsidRPr="007E6D2D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من خصائص الهيكلة البسيطة</w:t>
      </w:r>
      <w:r w:rsidR="007E6D2D" w:rsidRPr="007E6D2D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7E6D2D" w:rsidRPr="007E6D2D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7E6D2D" w:rsidRPr="007E6D2D" w:rsidRDefault="007E6D2D" w:rsidP="00E95B2A">
      <w:pPr>
        <w:numPr>
          <w:ilvl w:val="0"/>
          <w:numId w:val="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سيطرة المعلومات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Pr="007E6D2D" w:rsidRDefault="007E6D2D" w:rsidP="00E95B2A">
      <w:pPr>
        <w:numPr>
          <w:ilvl w:val="0"/>
          <w:numId w:val="9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سيطرة القمة الاستراتيجية</w:t>
      </w: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7E6D2D" w:rsidRPr="007E6D2D" w:rsidRDefault="007E6D2D" w:rsidP="00E95B2A">
      <w:pPr>
        <w:numPr>
          <w:ilvl w:val="0"/>
          <w:numId w:val="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سيطرة المديرين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Default="007E6D2D" w:rsidP="00E95B2A">
      <w:pPr>
        <w:numPr>
          <w:ilvl w:val="0"/>
          <w:numId w:val="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سيطرة الموردين</w:t>
      </w:r>
      <w:r w:rsidRPr="007E6D2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Pr="007E6D2D" w:rsidRDefault="007E6D2D" w:rsidP="007E6D2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142F5" w:rsidRPr="003142F5" w:rsidRDefault="005E6ED1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في الهيكلة البسيطة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,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يكون التنسيق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من خلال الإشراف المباشر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من خلال الإشراف غير المباشر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من خلال الرقابة المكثفة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E95B2A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عبر قنوات الخط السلمي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Default="007E6D2D" w:rsidP="007E6D2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B129A" w:rsidRPr="003142F5" w:rsidRDefault="00DB129A" w:rsidP="007E6D2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E6D2D" w:rsidRPr="007E6D2D" w:rsidRDefault="005E6ED1" w:rsidP="00FB630B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lastRenderedPageBreak/>
        <w:t>4</w:t>
      </w:r>
      <w:r w:rsidR="00FB630B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5</w:t>
      </w: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-</w:t>
      </w:r>
      <w:r w:rsidR="007E6D2D" w:rsidRPr="007E6D2D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تتميز الهيكلة البسيطة بـ :</w:t>
      </w:r>
      <w:r w:rsidR="007E6D2D" w:rsidRPr="007E6D2D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7E6D2D" w:rsidRPr="007E6D2D" w:rsidRDefault="007E6D2D" w:rsidP="00544A88">
      <w:pPr>
        <w:numPr>
          <w:ilvl w:val="0"/>
          <w:numId w:val="25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تفاعل مستمر بين الإدارة والتنفيذ</w:t>
      </w:r>
    </w:p>
    <w:p w:rsidR="007E6D2D" w:rsidRPr="007E6D2D" w:rsidRDefault="007E6D2D" w:rsidP="00544A88">
      <w:pPr>
        <w:numPr>
          <w:ilvl w:val="0"/>
          <w:numId w:val="25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التنسيق من خلال الإشراف المباشر</w:t>
      </w:r>
    </w:p>
    <w:p w:rsidR="007E6D2D" w:rsidRPr="007E6D2D" w:rsidRDefault="007E6D2D" w:rsidP="00544A88">
      <w:pPr>
        <w:numPr>
          <w:ilvl w:val="0"/>
          <w:numId w:val="25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سيطرة مركز العمليات</w:t>
      </w:r>
    </w:p>
    <w:p w:rsidR="007E6D2D" w:rsidRPr="007E6D2D" w:rsidRDefault="007E6D2D" w:rsidP="00544A88">
      <w:pPr>
        <w:numPr>
          <w:ilvl w:val="0"/>
          <w:numId w:val="25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( الخيار غير واضح بالصورة )</w:t>
      </w:r>
    </w:p>
    <w:p w:rsidR="003142F5" w:rsidRPr="003142F5" w:rsidRDefault="003142F5" w:rsidP="003142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142F5" w:rsidRPr="003142F5" w:rsidRDefault="005E6ED1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6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في </w:t>
      </w:r>
      <w:r w:rsidR="003142F5" w:rsidRPr="002C25E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الهيكلة البسيطة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حسب 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Mintzberg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 </w:t>
      </w:r>
      <w:r w:rsidR="003142F5" w:rsidRPr="002C25E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تكون القيادة عموما</w:t>
      </w:r>
      <w:r w:rsidR="006727C1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ً</w:t>
      </w:r>
      <w:r w:rsidR="003142F5" w:rsidRPr="002C25E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D501AF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:</w:t>
      </w:r>
    </w:p>
    <w:p w:rsidR="003142F5" w:rsidRPr="003142F5" w:rsidRDefault="003142F5" w:rsidP="00E95B2A">
      <w:pPr>
        <w:numPr>
          <w:ilvl w:val="0"/>
          <w:numId w:val="9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كاريزمية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تقليدية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شرعية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عقلية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Default="00D501AF" w:rsidP="00D501AF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D501AF" w:rsidRPr="00D501AF" w:rsidRDefault="005E6ED1" w:rsidP="00FB630B">
      <w:pPr>
        <w:contextualSpacing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7</w:t>
      </w: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- </w:t>
      </w:r>
      <w:r w:rsidR="00D501AF" w:rsidRPr="00D501AF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الليونة والقدرة على التأقلم مع البيئة  :</w:t>
      </w:r>
      <w:r w:rsidR="00D501AF" w:rsidRPr="00D501AF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D501AF" w:rsidRPr="00D501AF" w:rsidRDefault="00D501AF" w:rsidP="00544A88">
      <w:pPr>
        <w:numPr>
          <w:ilvl w:val="0"/>
          <w:numId w:val="245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D501AF">
        <w:rPr>
          <w:rFonts w:ascii="Times New Roman" w:hAnsi="Times New Roman" w:cs="Times New Roman"/>
          <w:color w:val="0D0D0D"/>
          <w:sz w:val="24"/>
          <w:szCs w:val="24"/>
          <w:rtl/>
        </w:rPr>
        <w:t>الهيكلة البيروقراطية الالية .</w:t>
      </w:r>
    </w:p>
    <w:p w:rsidR="00D501AF" w:rsidRPr="00D501AF" w:rsidRDefault="00D501AF" w:rsidP="00544A88">
      <w:pPr>
        <w:numPr>
          <w:ilvl w:val="0"/>
          <w:numId w:val="245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D501AF">
        <w:rPr>
          <w:rFonts w:ascii="Times New Roman" w:hAnsi="Times New Roman" w:cs="Times New Roman"/>
          <w:color w:val="0D0D0D"/>
          <w:sz w:val="24"/>
          <w:szCs w:val="24"/>
          <w:rtl/>
        </w:rPr>
        <w:t>البيروقراطية المحترفة.</w:t>
      </w:r>
    </w:p>
    <w:p w:rsidR="00D501AF" w:rsidRPr="00D501AF" w:rsidRDefault="00D501AF" w:rsidP="00544A88">
      <w:pPr>
        <w:numPr>
          <w:ilvl w:val="0"/>
          <w:numId w:val="245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D501AF">
        <w:rPr>
          <w:rFonts w:ascii="Times New Roman" w:hAnsi="Times New Roman" w:cs="Times New Roman"/>
          <w:color w:val="0D0D0D"/>
          <w:sz w:val="24"/>
          <w:szCs w:val="24"/>
          <w:rtl/>
        </w:rPr>
        <w:t xml:space="preserve">الهيكلة التقليدية. </w:t>
      </w:r>
    </w:p>
    <w:p w:rsidR="00D501AF" w:rsidRPr="00D501AF" w:rsidRDefault="00D501AF" w:rsidP="00544A88">
      <w:pPr>
        <w:numPr>
          <w:ilvl w:val="0"/>
          <w:numId w:val="24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البسيطة .</w:t>
      </w:r>
    </w:p>
    <w:p w:rsidR="003142F5" w:rsidRDefault="003142F5" w:rsidP="00FA7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142F5" w:rsidRPr="003142F5" w:rsidRDefault="007E6D2D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7E6D2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1D74F9E" wp14:editId="4C16403B">
                <wp:simplePos x="0" y="0"/>
                <wp:positionH relativeFrom="margin">
                  <wp:posOffset>-635</wp:posOffset>
                </wp:positionH>
                <wp:positionV relativeFrom="paragraph">
                  <wp:posOffset>169545</wp:posOffset>
                </wp:positionV>
                <wp:extent cx="2676525" cy="1162050"/>
                <wp:effectExtent l="0" t="0" r="28575" b="19050"/>
                <wp:wrapNone/>
                <wp:docPr id="245" name="Text Box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7E6D2D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2-</w:t>
                            </w:r>
                            <w:r w:rsidRPr="007E6D2D">
                              <w:rPr>
                                <w:rFonts w:ascii="Times New Roman" w:hAnsi="Times New Roman" w:cs="Khalid Art bold"/>
                                <w:shadow/>
                                <w:color w:val="215868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7E6D2D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الهيكلة البيروقراطية الآلية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تتميز بمايلي :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1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معيارية الإجراءات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لامركزية أفقية  وعمودية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1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سيطرة الهيئة التكنولوجية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E6D2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1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اتصال رسمي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9C6478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D25C96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D25C96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7E6D2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74F9E" id="Text Box 245" o:spid="_x0000_s1079" type="#_x0000_t202" style="position:absolute;left:0;text-align:left;margin-left:-.05pt;margin-top:13.35pt;width:210.75pt;height:91.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" fillcolor="window" strokeweight=".5pt">
                <v:textbox>
                  <w:txbxContent>
                    <w:p w:rsidR="00FA630A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7E6D2D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2-</w:t>
                      </w:r>
                      <w:r w:rsidRPr="007E6D2D">
                        <w:rPr>
                          <w:rFonts w:ascii="Times New Roman" w:hAnsi="Times New Roman" w:cs="Khalid Art bold"/>
                          <w:shadow/>
                          <w:color w:val="215868"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7E6D2D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الهيكلة البيروقراطية الآلية</w:t>
                      </w:r>
                      <w:r w:rsidRPr="007E6D2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تتميز بمايلي :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1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معيارية الإجراءات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002060"/>
                          <w:rtl/>
                        </w:rPr>
                        <w:t>لامركزية أفقية  وعمودية</w:t>
                      </w:r>
                      <w:r w:rsidRPr="007E6D2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1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سيطرة الهيئة التكنولوجية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E6D2D" w:rsidRDefault="00FA630A" w:rsidP="00544A88">
                      <w:pPr>
                        <w:pStyle w:val="NoSpacing"/>
                        <w:numPr>
                          <w:ilvl w:val="0"/>
                          <w:numId w:val="351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FF0000"/>
                          <w:rtl/>
                        </w:rPr>
                        <w:t>اتصال رسمي</w:t>
                      </w:r>
                      <w:r w:rsidRPr="007E6D2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9C6478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D25C96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D25C96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7E6D2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86F4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8</w:t>
      </w:r>
      <w:r w:rsidR="00C86F4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تتميز الهيكلة البيروقراطية الآلية بمعيارية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7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الاجراءات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7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التأهيل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7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المنتجات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  <w:r w:rsidR="007E6D2D" w:rsidRPr="007E6D2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3142F5" w:rsidRDefault="003142F5" w:rsidP="00E95B2A">
      <w:pPr>
        <w:numPr>
          <w:ilvl w:val="0"/>
          <w:numId w:val="7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التنظيم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E6D2D" w:rsidRPr="003142F5" w:rsidRDefault="007E6D2D" w:rsidP="007E6D2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E6D2D" w:rsidRPr="007E6D2D" w:rsidRDefault="00FB630B" w:rsidP="007E6D2D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49</w:t>
      </w:r>
      <w:r w:rsidR="00C86F49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-</w:t>
      </w:r>
      <w:r w:rsidR="007E6D2D" w:rsidRPr="007E6D2D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الهيكلة التي تتميز بمعيارية الإجراءات هي:</w:t>
      </w:r>
      <w:r w:rsidR="007E6D2D" w:rsidRPr="007E6D2D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7E6D2D" w:rsidRPr="007E6D2D" w:rsidRDefault="007E6D2D" w:rsidP="00544A88">
      <w:pPr>
        <w:numPr>
          <w:ilvl w:val="0"/>
          <w:numId w:val="1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الهيكلة البسيطة</w:t>
      </w:r>
    </w:p>
    <w:p w:rsidR="007E6D2D" w:rsidRPr="007E6D2D" w:rsidRDefault="007E6D2D" w:rsidP="00544A88">
      <w:pPr>
        <w:numPr>
          <w:ilvl w:val="0"/>
          <w:numId w:val="1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البيروقراطية المحترفة</w:t>
      </w:r>
    </w:p>
    <w:p w:rsidR="007E6D2D" w:rsidRPr="007E6D2D" w:rsidRDefault="007E6D2D" w:rsidP="00544A88">
      <w:pPr>
        <w:keepNext/>
        <w:numPr>
          <w:ilvl w:val="0"/>
          <w:numId w:val="180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E6D2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البيروقراطية الآلية</w:t>
      </w:r>
    </w:p>
    <w:p w:rsidR="007E6D2D" w:rsidRDefault="007E6D2D" w:rsidP="00544A88">
      <w:pPr>
        <w:numPr>
          <w:ilvl w:val="0"/>
          <w:numId w:val="18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E6D2D">
        <w:rPr>
          <w:rFonts w:ascii="Times New Roman" w:hAnsi="Times New Roman" w:cs="Times New Roman"/>
          <w:sz w:val="24"/>
          <w:szCs w:val="24"/>
          <w:rtl/>
        </w:rPr>
        <w:t>الأدهوقراطية</w:t>
      </w:r>
    </w:p>
    <w:p w:rsidR="0008760B" w:rsidRPr="007E6D2D" w:rsidRDefault="0008760B" w:rsidP="0008760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8760B" w:rsidRPr="0008760B" w:rsidRDefault="00FB630B" w:rsidP="0008760B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50- </w:t>
      </w:r>
      <w:r w:rsidR="0008760B" w:rsidRPr="0008760B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معيارية الإجراءات تميز :</w:t>
      </w:r>
      <w:r w:rsidR="0008760B" w:rsidRPr="0008760B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08760B" w:rsidRPr="0008760B" w:rsidRDefault="0008760B" w:rsidP="00544A88">
      <w:pPr>
        <w:numPr>
          <w:ilvl w:val="0"/>
          <w:numId w:val="25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الهيكلة البسيطة</w:t>
      </w:r>
    </w:p>
    <w:p w:rsidR="0008760B" w:rsidRPr="0008760B" w:rsidRDefault="0008760B" w:rsidP="00544A88">
      <w:pPr>
        <w:numPr>
          <w:ilvl w:val="0"/>
          <w:numId w:val="257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8760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البيروقراطية الآلية</w:t>
      </w:r>
    </w:p>
    <w:p w:rsidR="0008760B" w:rsidRPr="0008760B" w:rsidRDefault="0008760B" w:rsidP="00544A88">
      <w:pPr>
        <w:numPr>
          <w:ilvl w:val="0"/>
          <w:numId w:val="25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البيروقراطية المحترفة</w:t>
      </w:r>
    </w:p>
    <w:p w:rsidR="0008760B" w:rsidRPr="0008760B" w:rsidRDefault="0008760B" w:rsidP="00544A88">
      <w:pPr>
        <w:numPr>
          <w:ilvl w:val="0"/>
          <w:numId w:val="25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الأدهوقراطية</w:t>
      </w:r>
    </w:p>
    <w:p w:rsidR="00FA794E" w:rsidRPr="003142F5" w:rsidRDefault="00FA794E" w:rsidP="003142F5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3142F5" w:rsidRPr="003142F5" w:rsidRDefault="00C86F49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تتميز الهيكلة البيروقراطية الآلية بسيطرة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7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الهيئة الاستراتيجية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7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الهيئة التكنولوجية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7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القمة الاستراتيجية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E95B2A">
      <w:pPr>
        <w:numPr>
          <w:ilvl w:val="0"/>
          <w:numId w:val="7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الدعم اللوجستي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86F49" w:rsidRDefault="00C86F49" w:rsidP="00C86F4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B129A" w:rsidRDefault="00DB129A" w:rsidP="00C86F4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8760B" w:rsidRPr="0008760B" w:rsidRDefault="00C86F49" w:rsidP="00FB630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lastRenderedPageBreak/>
        <w:t>5</w:t>
      </w:r>
      <w:r w:rsidR="00FB630B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- </w:t>
      </w:r>
      <w:r w:rsidR="0008760B" w:rsidRPr="0008760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الهيكلة التي تتميز بسيطرة الهيئة التكنولوجية هي</w:t>
      </w:r>
      <w:r w:rsidR="0008760B" w:rsidRPr="0008760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08760B" w:rsidRPr="0008760B" w:rsidRDefault="0008760B" w:rsidP="00544A88">
      <w:pPr>
        <w:numPr>
          <w:ilvl w:val="0"/>
          <w:numId w:val="1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البيروقراطية المحترفة</w:t>
      </w:r>
      <w:r w:rsidRPr="0008760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8760B" w:rsidRPr="0008760B" w:rsidRDefault="0008760B" w:rsidP="00544A88">
      <w:pPr>
        <w:numPr>
          <w:ilvl w:val="0"/>
          <w:numId w:val="1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الهيكلة البسيطة</w:t>
      </w:r>
      <w:r w:rsidRPr="0008760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8760B" w:rsidRPr="0008760B" w:rsidRDefault="0008760B" w:rsidP="00544A88">
      <w:pPr>
        <w:numPr>
          <w:ilvl w:val="0"/>
          <w:numId w:val="18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8760B">
        <w:rPr>
          <w:rFonts w:ascii="Times New Roman" w:hAnsi="Times New Roman" w:cs="Times New Roman"/>
          <w:sz w:val="24"/>
          <w:szCs w:val="24"/>
          <w:rtl/>
        </w:rPr>
        <w:t>الهيكلة في شكل أقسام</w:t>
      </w:r>
      <w:r w:rsidRPr="0008760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8760B" w:rsidRPr="0008760B" w:rsidRDefault="0008760B" w:rsidP="00544A88">
      <w:pPr>
        <w:numPr>
          <w:ilvl w:val="0"/>
          <w:numId w:val="18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8760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البيروقراطية الآلية</w:t>
      </w:r>
    </w:p>
    <w:p w:rsidR="003142F5" w:rsidRPr="003142F5" w:rsidRDefault="003142F5" w:rsidP="003142F5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3142F5" w:rsidRPr="003142F5" w:rsidRDefault="00C86F49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تتميز الهيكلة البيروقراطية الآلية باتصال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رسمي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غير رسمي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فعّال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E95B2A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غير فعّال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Default="00D501AF" w:rsidP="0008760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142F5" w:rsidRPr="003142F5" w:rsidRDefault="0008760B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08760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758CB23" wp14:editId="3475E56B">
                <wp:simplePos x="0" y="0"/>
                <wp:positionH relativeFrom="margin">
                  <wp:posOffset>-162560</wp:posOffset>
                </wp:positionH>
                <wp:positionV relativeFrom="paragraph">
                  <wp:posOffset>257175</wp:posOffset>
                </wp:positionV>
                <wp:extent cx="2676525" cy="1162050"/>
                <wp:effectExtent l="0" t="0" r="28575" b="19050"/>
                <wp:wrapNone/>
                <wp:docPr id="246" name="Text Box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7E6D2D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3-</w:t>
                            </w:r>
                            <w:r w:rsidRPr="0008760B">
                              <w:rPr>
                                <w:rFonts w:ascii="Times New Roman" w:hAnsi="Times New Roman" w:cs="Khalid Art bold"/>
                                <w:color w:val="215868"/>
                                <w:sz w:val="36"/>
                                <w:szCs w:val="36"/>
                                <w:rtl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7E6D2D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البيروقراطية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المحترفة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تتميز بمايلي :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معيارية التأهيل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2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بيئة مستقرة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2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سيطرة مركز العمليات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لامركزية عمودية وأفقية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D25C96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B6442A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8CB23" id="Text Box 246" o:spid="_x0000_s1080" type="#_x0000_t202" style="position:absolute;left:0;text-align:left;margin-left:-12.8pt;margin-top:20.25pt;width:210.75pt;height:91.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" fillcolor="window" strokeweight=".5pt">
                <v:textbox>
                  <w:txbxContent>
                    <w:p w:rsidR="00FA630A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7E6D2D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3-</w:t>
                      </w:r>
                      <w:r w:rsidRPr="0008760B">
                        <w:rPr>
                          <w:rFonts w:ascii="Times New Roman" w:hAnsi="Times New Roman" w:cs="Khalid Art bold"/>
                          <w:color w:val="215868"/>
                          <w:sz w:val="36"/>
                          <w:szCs w:val="36"/>
                          <w:rtl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7E6D2D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البيروقراطية </w:t>
                      </w: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المحترفة</w:t>
                      </w:r>
                      <w:r w:rsidRPr="007E6D2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تتميز بمايلي :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002060"/>
                          <w:rtl/>
                        </w:rPr>
                        <w:t>معيارية التأهيل</w:t>
                      </w:r>
                      <w:r w:rsidRPr="0008760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2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FF0000"/>
                          <w:rtl/>
                        </w:rPr>
                        <w:t>بيئة مستقرة</w:t>
                      </w:r>
                      <w:r w:rsidRPr="0008760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2"/>
                        </w:numPr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08760B">
                        <w:rPr>
                          <w:b/>
                          <w:bCs/>
                          <w:color w:val="FF0000"/>
                          <w:rtl/>
                        </w:rPr>
                        <w:t>سيطرة مركز العمليات</w:t>
                      </w:r>
                      <w:r w:rsidRPr="0008760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002060"/>
                          <w:rtl/>
                        </w:rPr>
                        <w:t>لامركزية عمودية وأفقية</w:t>
                      </w:r>
                      <w:r w:rsidRPr="0008760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D25C96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B6442A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86F4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 w:rsidR="00C86F4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في البيروقراطية المحترفة تكون البيئة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3142F5" w:rsidRPr="003142F5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3142F5" w:rsidRPr="003142F5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متقلبة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مستقرة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08760B" w:rsidRPr="0008760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3142F5" w:rsidRPr="003142F5" w:rsidRDefault="003142F5" w:rsidP="00E95B2A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مضطربة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E95B2A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محفزة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3142F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142F5" w:rsidRPr="003142F5" w:rsidRDefault="00C86F49" w:rsidP="00FB630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5</w:t>
      </w: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-</w:t>
      </w:r>
      <w:r w:rsidR="003142F5" w:rsidRPr="003142F5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الهيكلة التي تتميز بسيطرة مركز العمليات هي</w:t>
      </w:r>
      <w:r w:rsidR="003142F5" w:rsidRPr="003142F5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3142F5" w:rsidRPr="003142F5" w:rsidRDefault="003142F5" w:rsidP="00E95B2A">
      <w:pPr>
        <w:numPr>
          <w:ilvl w:val="0"/>
          <w:numId w:val="7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البيروقراطية المحترفة</w:t>
      </w: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142F5" w:rsidRPr="003142F5" w:rsidRDefault="003142F5" w:rsidP="00E95B2A">
      <w:pPr>
        <w:numPr>
          <w:ilvl w:val="0"/>
          <w:numId w:val="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الهيكلة البسيطة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Pr="003142F5" w:rsidRDefault="003142F5" w:rsidP="00E95B2A">
      <w:pPr>
        <w:numPr>
          <w:ilvl w:val="0"/>
          <w:numId w:val="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الهيكلة في شكل أقسام</w:t>
      </w:r>
      <w:r w:rsidRPr="003142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E95B2A">
      <w:pPr>
        <w:numPr>
          <w:ilvl w:val="0"/>
          <w:numId w:val="7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الهيكلة البيروقراطية الآلية</w:t>
      </w:r>
    </w:p>
    <w:p w:rsidR="00546F4F" w:rsidRPr="003142F5" w:rsidRDefault="0008760B" w:rsidP="00546F4F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08760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8489A70" wp14:editId="445999D9">
                <wp:simplePos x="0" y="0"/>
                <wp:positionH relativeFrom="margin">
                  <wp:posOffset>-114935</wp:posOffset>
                </wp:positionH>
                <wp:positionV relativeFrom="paragraph">
                  <wp:posOffset>80010</wp:posOffset>
                </wp:positionV>
                <wp:extent cx="2676525" cy="1162050"/>
                <wp:effectExtent l="0" t="0" r="28575" b="19050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7E6D2D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4 -</w:t>
                            </w:r>
                            <w:r w:rsidRPr="0008760B">
                              <w:rPr>
                                <w:rFonts w:ascii="Times New Roman" w:hAnsi="Times New Roman" w:cs="Khalid Art bold"/>
                                <w:color w:val="215868"/>
                                <w:sz w:val="36"/>
                                <w:szCs w:val="36"/>
                                <w:rtl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08760B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الهيكلة في شكل أقسام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تتميز بمايلي :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معيارية المنتجات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3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سيطرة الخط السلمي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مركزية عمودية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89A70" id="Text Box 247" o:spid="_x0000_s1081" type="#_x0000_t202" style="position:absolute;left:0;text-align:left;margin-left:-9.05pt;margin-top:6.3pt;width:210.75pt;height:91.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" fillcolor="window" strokeweight=".5pt">
                <v:textbox>
                  <w:txbxContent>
                    <w:p w:rsidR="00FA630A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7E6D2D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4 -</w:t>
                      </w:r>
                      <w:r w:rsidRPr="0008760B">
                        <w:rPr>
                          <w:rFonts w:ascii="Times New Roman" w:hAnsi="Times New Roman" w:cs="Khalid Art bold"/>
                          <w:color w:val="215868"/>
                          <w:sz w:val="36"/>
                          <w:szCs w:val="36"/>
                          <w:rtl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08760B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الهيكلة في شكل أقسام</w:t>
                      </w:r>
                      <w:r w:rsidRPr="0008760B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7E6D2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تتميز بمايلي :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002060"/>
                          <w:rtl/>
                        </w:rPr>
                        <w:t>معيارية المنتجات</w:t>
                      </w:r>
                      <w:r w:rsidRPr="0008760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3"/>
                        </w:numPr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08760B">
                        <w:rPr>
                          <w:b/>
                          <w:bCs/>
                          <w:color w:val="FF0000"/>
                          <w:rtl/>
                        </w:rPr>
                        <w:t>سيطرة الخط السلمي</w:t>
                      </w:r>
                      <w:r w:rsidRPr="0008760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3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8760B">
                        <w:rPr>
                          <w:b/>
                          <w:bCs/>
                          <w:color w:val="002060"/>
                          <w:rtl/>
                        </w:rPr>
                        <w:t>مركزية عمودية</w:t>
                      </w:r>
                      <w:r w:rsidRPr="0008760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46F4F" w:rsidRPr="00546F4F" w:rsidRDefault="00C86F49" w:rsidP="00FB630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6</w:t>
      </w: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- </w:t>
      </w:r>
      <w:r w:rsidR="00546F4F" w:rsidRPr="00546F4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الهيكلة التي يسيطر فيها الخط السلمي هي</w:t>
      </w:r>
      <w:r w:rsidR="00546F4F" w:rsidRPr="00546F4F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546F4F" w:rsidRPr="00546F4F" w:rsidRDefault="00546F4F" w:rsidP="00E95B2A">
      <w:pPr>
        <w:numPr>
          <w:ilvl w:val="0"/>
          <w:numId w:val="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46F4F">
        <w:rPr>
          <w:rFonts w:ascii="Times New Roman" w:hAnsi="Times New Roman" w:cs="Times New Roman"/>
          <w:sz w:val="24"/>
          <w:szCs w:val="24"/>
          <w:rtl/>
        </w:rPr>
        <w:t>البيروقراطية المحترفة</w:t>
      </w:r>
      <w:r w:rsidRPr="00546F4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46F4F" w:rsidRPr="00546F4F" w:rsidRDefault="00546F4F" w:rsidP="00E95B2A">
      <w:pPr>
        <w:numPr>
          <w:ilvl w:val="0"/>
          <w:numId w:val="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46F4F">
        <w:rPr>
          <w:rFonts w:ascii="Times New Roman" w:hAnsi="Times New Roman" w:cs="Times New Roman"/>
          <w:sz w:val="24"/>
          <w:szCs w:val="24"/>
          <w:rtl/>
        </w:rPr>
        <w:t>الهيكلة البسيطة</w:t>
      </w:r>
      <w:r w:rsidRPr="00546F4F">
        <w:rPr>
          <w:rFonts w:ascii="Times New Roman" w:hAnsi="Times New Roman" w:cs="Times New Roman"/>
          <w:sz w:val="24"/>
          <w:szCs w:val="24"/>
        </w:rPr>
        <w:t xml:space="preserve"> .</w:t>
      </w:r>
      <w:r w:rsidR="0008760B" w:rsidRPr="0008760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546F4F" w:rsidRPr="00546F4F" w:rsidRDefault="00546F4F" w:rsidP="00E95B2A">
      <w:pPr>
        <w:numPr>
          <w:ilvl w:val="0"/>
          <w:numId w:val="8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46F4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الهيكلة في شكل أقسام</w:t>
      </w:r>
      <w:r w:rsidRPr="00546F4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546F4F" w:rsidRPr="00546F4F" w:rsidRDefault="00546F4F" w:rsidP="00E95B2A">
      <w:pPr>
        <w:numPr>
          <w:ilvl w:val="0"/>
          <w:numId w:val="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46F4F">
        <w:rPr>
          <w:rFonts w:ascii="Times New Roman" w:hAnsi="Times New Roman" w:cs="Times New Roman"/>
          <w:sz w:val="24"/>
          <w:szCs w:val="24"/>
          <w:rtl/>
        </w:rPr>
        <w:t>الهيكلة البيروقراطية الآلية</w:t>
      </w:r>
      <w:r w:rsidRPr="00546F4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142F5" w:rsidRDefault="003142F5" w:rsidP="003142F5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</w:pPr>
    </w:p>
    <w:p w:rsidR="003142F5" w:rsidRPr="003142F5" w:rsidRDefault="00C86F49" w:rsidP="00FB630B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5</w:t>
      </w:r>
      <w:r w:rsidR="00FB630B"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7</w:t>
      </w: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 xml:space="preserve">- </w:t>
      </w:r>
      <w:r w:rsidR="003142F5" w:rsidRPr="003142F5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>يسيطر الدعم اللوجيستي في</w:t>
      </w:r>
      <w:r w:rsidR="003142F5" w:rsidRPr="003142F5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: -</w:t>
      </w:r>
      <w:r w:rsidR="003142F5" w:rsidRPr="003142F5"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 xml:space="preserve"> </w:t>
      </w:r>
    </w:p>
    <w:p w:rsidR="003142F5" w:rsidRPr="003142F5" w:rsidRDefault="0008760B" w:rsidP="00544A88">
      <w:pPr>
        <w:numPr>
          <w:ilvl w:val="0"/>
          <w:numId w:val="2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8760B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59F6760" wp14:editId="5F4DB02E">
                <wp:simplePos x="0" y="0"/>
                <wp:positionH relativeFrom="margin">
                  <wp:posOffset>-153035</wp:posOffset>
                </wp:positionH>
                <wp:positionV relativeFrom="paragraph">
                  <wp:posOffset>201295</wp:posOffset>
                </wp:positionV>
                <wp:extent cx="2676525" cy="1162050"/>
                <wp:effectExtent l="0" t="0" r="28575" b="19050"/>
                <wp:wrapNone/>
                <wp:docPr id="248" name="Text Box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التشكيلات الخمسة لـ </w:t>
                            </w:r>
                            <w:r w:rsidRPr="007E6D2D">
                              <w:rPr>
                                <w:b/>
                                <w:bCs/>
                                <w:color w:val="C0504D" w:themeColor="accent2"/>
                              </w:rPr>
                              <w:t>Mintzberg</w:t>
                            </w:r>
                            <w:r w:rsidRPr="007E6D2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08760B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5 -</w:t>
                            </w:r>
                            <w:r w:rsidRPr="0008760B">
                              <w:rPr>
                                <w:rFonts w:ascii="Times New Roman" w:hAnsi="Times New Roman" w:cs="Khalid Art bold"/>
                                <w:color w:val="215868"/>
                                <w:sz w:val="36"/>
                                <w:szCs w:val="36"/>
                                <w:rtl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08760B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الأدهوقراطية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08760B"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 adhocraty</w:t>
                            </w:r>
                            <w:r w:rsidRPr="0008760B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تتميز خاصة بما يلي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08760B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: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4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التعديل المتبادل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4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سيطرة الدعم اللوجيستي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8760B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8760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لامركزية أف</w:t>
                            </w:r>
                            <w:r w:rsidRPr="0008760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قية.</w:t>
                            </w:r>
                          </w:p>
                          <w:p w:rsidR="00FA630A" w:rsidRPr="0008760B" w:rsidRDefault="00FA630A" w:rsidP="0008760B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F6760" id="Text Box 248" o:spid="_x0000_s1082" type="#_x0000_t202" style="position:absolute;left:0;text-align:left;margin-left:-12.05pt;margin-top:15.85pt;width:210.75pt;height:91.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" fillcolor="window" strokeweight=".5pt">
                <v:textbox>
                  <w:txbxContent>
                    <w:p w:rsidR="00FA630A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7E6D2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التشكيلات الخمسة لـ </w:t>
                      </w:r>
                      <w:r w:rsidRPr="007E6D2D">
                        <w:rPr>
                          <w:b/>
                          <w:bCs/>
                          <w:color w:val="C0504D" w:themeColor="accent2"/>
                        </w:rPr>
                        <w:t>Mintzberg</w:t>
                      </w:r>
                      <w:r w:rsidRPr="007E6D2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08760B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5 -</w:t>
                      </w:r>
                      <w:r w:rsidRPr="0008760B">
                        <w:rPr>
                          <w:rFonts w:ascii="Times New Roman" w:hAnsi="Times New Roman" w:cs="Khalid Art bold"/>
                          <w:color w:val="215868"/>
                          <w:sz w:val="36"/>
                          <w:szCs w:val="36"/>
                          <w:rtl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08760B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الأدهوقراطية</w:t>
                      </w:r>
                      <w:r w:rsidRPr="0008760B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08760B">
                        <w:rPr>
                          <w:b/>
                          <w:bCs/>
                          <w:color w:val="31849B" w:themeColor="accent5" w:themeShade="BF"/>
                        </w:rPr>
                        <w:t xml:space="preserve"> adhocraty</w:t>
                      </w:r>
                      <w:r w:rsidRPr="0008760B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تتميز خاصة بما يلي</w:t>
                      </w:r>
                      <w:r w:rsidRPr="0008760B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08760B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: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4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FF0000"/>
                          <w:rtl/>
                        </w:rPr>
                        <w:t>التعديل المتبادل</w:t>
                      </w:r>
                      <w:r w:rsidRPr="0008760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4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8760B">
                        <w:rPr>
                          <w:b/>
                          <w:bCs/>
                          <w:color w:val="FF0000"/>
                          <w:rtl/>
                        </w:rPr>
                        <w:t>سيطرة الدعم اللوجيستي</w:t>
                      </w:r>
                      <w:r w:rsidRPr="0008760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8760B" w:rsidRDefault="00FA630A" w:rsidP="00544A88">
                      <w:pPr>
                        <w:pStyle w:val="NoSpacing"/>
                        <w:numPr>
                          <w:ilvl w:val="0"/>
                          <w:numId w:val="354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8760B">
                        <w:rPr>
                          <w:b/>
                          <w:bCs/>
                          <w:color w:val="002060"/>
                          <w:rtl/>
                        </w:rPr>
                        <w:t>لامركزية أف</w:t>
                      </w:r>
                      <w:r w:rsidRPr="0008760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قية.</w:t>
                      </w:r>
                    </w:p>
                    <w:p w:rsidR="00FA630A" w:rsidRPr="0008760B" w:rsidRDefault="00FA630A" w:rsidP="0008760B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2F5" w:rsidRPr="003142F5">
        <w:rPr>
          <w:rFonts w:ascii="Times New Roman" w:hAnsi="Times New Roman" w:cs="Times New Roman"/>
          <w:sz w:val="24"/>
          <w:szCs w:val="24"/>
          <w:rtl/>
        </w:rPr>
        <w:t xml:space="preserve">الهيكله البسيطه </w:t>
      </w:r>
    </w:p>
    <w:p w:rsidR="003142F5" w:rsidRPr="003142F5" w:rsidRDefault="003142F5" w:rsidP="00544A88">
      <w:pPr>
        <w:numPr>
          <w:ilvl w:val="0"/>
          <w:numId w:val="29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142F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الأدهوقراطيه</w:t>
      </w:r>
    </w:p>
    <w:p w:rsidR="003142F5" w:rsidRPr="003142F5" w:rsidRDefault="003142F5" w:rsidP="00544A88">
      <w:pPr>
        <w:numPr>
          <w:ilvl w:val="0"/>
          <w:numId w:val="2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 xml:space="preserve">الهيكله في شكل أقسام </w:t>
      </w:r>
    </w:p>
    <w:p w:rsidR="003142F5" w:rsidRPr="003142F5" w:rsidRDefault="003142F5" w:rsidP="00544A88">
      <w:pPr>
        <w:numPr>
          <w:ilvl w:val="0"/>
          <w:numId w:val="2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2F5">
        <w:rPr>
          <w:rFonts w:ascii="Times New Roman" w:hAnsi="Times New Roman" w:cs="Times New Roman"/>
          <w:sz w:val="24"/>
          <w:szCs w:val="24"/>
          <w:rtl/>
        </w:rPr>
        <w:t>البيروقراطيه المحترفه</w:t>
      </w:r>
    </w:p>
    <w:p w:rsidR="00C17ECB" w:rsidRPr="003A544E" w:rsidRDefault="00C86F49" w:rsidP="00FB630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5</w:t>
      </w:r>
      <w:r w:rsidR="00FB630B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8</w:t>
      </w: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- </w:t>
      </w:r>
      <w:r w:rsidR="00C17ECB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من خصائص الدعم اللوجستي أنه يسيطر في</w:t>
      </w:r>
      <w:r w:rsidR="00C17ECB" w:rsidRPr="003A544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C17ECB" w:rsidRPr="003A544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:</w:t>
      </w:r>
      <w:r w:rsidR="00C17EC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C17ECB" w:rsidRPr="003A544E" w:rsidRDefault="00C17ECB" w:rsidP="00C17ECB">
      <w:pPr>
        <w:pStyle w:val="ListParagraph"/>
        <w:numPr>
          <w:ilvl w:val="0"/>
          <w:numId w:val="424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الهيكلة بالاقسام</w:t>
      </w:r>
    </w:p>
    <w:p w:rsidR="00C17ECB" w:rsidRPr="003A544E" w:rsidRDefault="00C17ECB" w:rsidP="00C17ECB">
      <w:pPr>
        <w:pStyle w:val="ListParagraph"/>
        <w:numPr>
          <w:ilvl w:val="0"/>
          <w:numId w:val="4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A544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الهيكلة الادهوقراطية</w:t>
      </w:r>
    </w:p>
    <w:p w:rsidR="00C17ECB" w:rsidRPr="003A544E" w:rsidRDefault="00C17ECB" w:rsidP="00C17ECB">
      <w:pPr>
        <w:pStyle w:val="ListParagraph"/>
        <w:numPr>
          <w:ilvl w:val="0"/>
          <w:numId w:val="424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الهيكلة البسيطة</w:t>
      </w:r>
    </w:p>
    <w:p w:rsidR="004D749C" w:rsidRDefault="00C17ECB" w:rsidP="00C86F49">
      <w:pPr>
        <w:pStyle w:val="ListParagraph"/>
        <w:numPr>
          <w:ilvl w:val="0"/>
          <w:numId w:val="424"/>
        </w:numPr>
        <w:rPr>
          <w:rFonts w:asciiTheme="minorBidi" w:hAnsiTheme="minorBidi"/>
          <w:sz w:val="24"/>
          <w:szCs w:val="24"/>
        </w:rPr>
      </w:pPr>
      <w:r w:rsidRPr="003A544E">
        <w:rPr>
          <w:rFonts w:asciiTheme="minorBidi" w:hAnsiTheme="minorBidi"/>
          <w:sz w:val="24"/>
          <w:szCs w:val="24"/>
          <w:rtl/>
        </w:rPr>
        <w:t>الهيكلة البيروقراطية المحترفة</w:t>
      </w:r>
    </w:p>
    <w:p w:rsidR="00DB129A" w:rsidRDefault="00DB129A" w:rsidP="00DB129A">
      <w:pPr>
        <w:pStyle w:val="ListParagraph"/>
        <w:ind w:left="1080"/>
        <w:rPr>
          <w:rFonts w:asciiTheme="minorBidi" w:hAnsiTheme="minorBidi"/>
          <w:sz w:val="24"/>
          <w:szCs w:val="24"/>
          <w:rtl/>
        </w:rPr>
      </w:pPr>
    </w:p>
    <w:p w:rsidR="00DB129A" w:rsidRPr="00C86F49" w:rsidRDefault="00DB129A" w:rsidP="00DB129A">
      <w:pPr>
        <w:pStyle w:val="ListParagraph"/>
        <w:ind w:left="1080"/>
        <w:rPr>
          <w:rFonts w:asciiTheme="minorBidi" w:hAnsiTheme="minorBidi"/>
          <w:sz w:val="24"/>
          <w:szCs w:val="24"/>
          <w:rtl/>
        </w:rPr>
      </w:pPr>
    </w:p>
    <w:p w:rsidR="00D501AF" w:rsidRPr="00D501AF" w:rsidRDefault="00FB630B" w:rsidP="00D501AF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lastRenderedPageBreak/>
        <w:t>59</w:t>
      </w:r>
      <w:r w:rsidR="00C86F4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D501AF" w:rsidRPr="00D501AF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في الأدهو قراطية تكون السيطرة لـ</w:t>
      </w:r>
      <w:r w:rsidR="00D501AF" w:rsidRPr="00D501AF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D501AF" w:rsidRPr="00D501AF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D501AF" w:rsidRPr="00D501AF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D501AF" w:rsidRPr="00D501AF" w:rsidRDefault="00D501AF" w:rsidP="00E95B2A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الهيئة الاستراتيجية</w:t>
      </w:r>
      <w:r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Pr="00D501AF" w:rsidRDefault="00D501AF" w:rsidP="00E95B2A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الهيئة التكنولوجية</w:t>
      </w:r>
      <w:r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Pr="00D501AF" w:rsidRDefault="00D501AF" w:rsidP="00E95B2A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القمة الاستراتيجية</w:t>
      </w:r>
      <w:r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Pr="00D501AF" w:rsidRDefault="00D501AF" w:rsidP="00E95B2A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الدعم اللوجستي</w:t>
      </w: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D501AF" w:rsidRPr="00003CB9" w:rsidRDefault="00D501AF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C86F49" w:rsidP="00FB630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6</w:t>
      </w:r>
      <w:r w:rsidR="00FB630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0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- </w:t>
      </w:r>
      <w:r w:rsidR="00003CB9" w:rsidRPr="00003CB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تتميز الأدهوقراطية بـ</w:t>
      </w:r>
      <w:r w:rsidR="00003CB9" w:rsidRPr="00003CB9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003CB9" w:rsidRPr="00003CB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901AA3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003CB9" w:rsidRPr="00003CB9" w:rsidRDefault="00003CB9" w:rsidP="00E95B2A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معيارية المنتجات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E95B2A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معيارية التأهيل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E95B2A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معيارية التنظيم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354773" w:rsidRDefault="00003CB9" w:rsidP="00E95B2A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35477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التعديل المتبادل</w:t>
      </w:r>
      <w:r w:rsidRPr="0035477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rtl/>
        </w:rPr>
      </w:pPr>
    </w:p>
    <w:p w:rsidR="00D501AF" w:rsidRPr="00D501AF" w:rsidRDefault="00C86F49" w:rsidP="00FB630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6</w:t>
      </w:r>
      <w:r w:rsidR="00FB630B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1</w:t>
      </w: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- </w:t>
      </w:r>
      <w:r w:rsidR="00D501AF" w:rsidRPr="00D501AF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لا تتميز الأدهوقراطية بـ :</w:t>
      </w:r>
      <w:r w:rsidR="00D501AF" w:rsidRPr="00D501AF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D501AF" w:rsidRPr="00D501AF" w:rsidRDefault="00D501AF" w:rsidP="00544A88">
      <w:pPr>
        <w:numPr>
          <w:ilvl w:val="0"/>
          <w:numId w:val="1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التعديل المتبادل</w:t>
      </w:r>
    </w:p>
    <w:p w:rsidR="00D501AF" w:rsidRPr="00D501AF" w:rsidRDefault="00D501AF" w:rsidP="00544A88">
      <w:pPr>
        <w:numPr>
          <w:ilvl w:val="0"/>
          <w:numId w:val="1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سيطرة الدعم اللوجستي</w:t>
      </w:r>
    </w:p>
    <w:p w:rsidR="00D501AF" w:rsidRPr="00D501AF" w:rsidRDefault="00D501AF" w:rsidP="00544A88">
      <w:pPr>
        <w:numPr>
          <w:ilvl w:val="0"/>
          <w:numId w:val="1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اللامركزية الأفقية</w:t>
      </w:r>
    </w:p>
    <w:p w:rsidR="00D501AF" w:rsidRPr="00D501AF" w:rsidRDefault="00D501AF" w:rsidP="00544A88">
      <w:pPr>
        <w:keepNext/>
        <w:numPr>
          <w:ilvl w:val="0"/>
          <w:numId w:val="181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بيئة مستقرة</w:t>
      </w:r>
    </w:p>
    <w:p w:rsidR="0008760B" w:rsidRPr="00003CB9" w:rsidRDefault="0008760B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D501AF" w:rsidRPr="00D501AF" w:rsidRDefault="00C86F49" w:rsidP="00FB630B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6</w:t>
      </w:r>
      <w:r w:rsidR="00FB630B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- </w:t>
      </w:r>
      <w:r w:rsidR="00D501AF" w:rsidRPr="00D501AF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تمثل الأدهوقراطية عند </w:t>
      </w:r>
      <w:r w:rsidR="00D501AF" w:rsidRPr="00D501AF">
        <w:rPr>
          <w:rFonts w:ascii="Times New Roman" w:hAnsi="Times New Roman" w:cs="Times New Roman"/>
          <w:b/>
          <w:bCs/>
          <w:color w:val="7030A0"/>
          <w:sz w:val="24"/>
          <w:szCs w:val="24"/>
        </w:rPr>
        <w:t>Mintzberg</w:t>
      </w:r>
      <w:r w:rsidR="00D501AF" w:rsidRPr="00D501AF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</w:t>
      </w:r>
      <w:r w:rsidR="00D501AF" w:rsidRPr="00D501AF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 </w:t>
      </w:r>
      <w:r w:rsidR="00D501AF" w:rsidRPr="00D501AF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واحدة من :</w:t>
      </w:r>
    </w:p>
    <w:p w:rsidR="00D501AF" w:rsidRPr="00D501AF" w:rsidRDefault="00D501AF" w:rsidP="00544A88">
      <w:pPr>
        <w:numPr>
          <w:ilvl w:val="0"/>
          <w:numId w:val="25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التشكيلات الخمس للمنظمات</w:t>
      </w:r>
    </w:p>
    <w:p w:rsidR="00D501AF" w:rsidRPr="00D501AF" w:rsidRDefault="00D501AF" w:rsidP="00544A88">
      <w:pPr>
        <w:numPr>
          <w:ilvl w:val="0"/>
          <w:numId w:val="25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الآليات الخمس التنسيق</w:t>
      </w:r>
    </w:p>
    <w:p w:rsidR="00D501AF" w:rsidRPr="00D501AF" w:rsidRDefault="00D501AF" w:rsidP="00544A88">
      <w:pPr>
        <w:numPr>
          <w:ilvl w:val="0"/>
          <w:numId w:val="25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المكونات الخمس للمنظمات</w:t>
      </w:r>
    </w:p>
    <w:p w:rsidR="00D501AF" w:rsidRPr="00D501AF" w:rsidRDefault="00D501AF" w:rsidP="00544A88">
      <w:pPr>
        <w:numPr>
          <w:ilvl w:val="0"/>
          <w:numId w:val="25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أنظمة الإدارة العليا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946413" w:rsidRDefault="00946413" w:rsidP="00946413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 xml:space="preserve">المحاضرة السابعة </w:t>
      </w:r>
    </w:p>
    <w:p w:rsidR="00D501AF" w:rsidRPr="00D501AF" w:rsidRDefault="0073237D" w:rsidP="00D501AF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0503348" wp14:editId="0FCC2AB3">
                <wp:simplePos x="0" y="0"/>
                <wp:positionH relativeFrom="margin">
                  <wp:posOffset>-704851</wp:posOffset>
                </wp:positionH>
                <wp:positionV relativeFrom="paragraph">
                  <wp:posOffset>115570</wp:posOffset>
                </wp:positionV>
                <wp:extent cx="4200525" cy="1971675"/>
                <wp:effectExtent l="0" t="0" r="28575" b="28575"/>
                <wp:wrapNone/>
                <wp:docPr id="249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1971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73237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5"/>
                              </w:numPr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73237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نظرية القرارة (النظرية القرارية)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</w:t>
                            </w:r>
                            <w:r w:rsidRPr="0073237D">
                              <w:rPr>
                                <w:b/>
                                <w:bCs/>
                                <w:color w:val="C0504D" w:themeColor="accent2"/>
                              </w:rPr>
                              <w:t xml:space="preserve"> HERBERT SIMON1916-2001 </w:t>
                            </w:r>
                          </w:p>
                          <w:p w:rsidR="00FA630A" w:rsidRPr="0073237D" w:rsidRDefault="00FA630A" w:rsidP="0073237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العالم </w:t>
                            </w:r>
                            <w:r w:rsidRPr="0073237D">
                              <w:rPr>
                                <w:b/>
                                <w:bCs/>
                                <w:color w:val="FF0000"/>
                              </w:rPr>
                              <w:t>HERBERT SIMON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قتصادي وعالم اجتماع أمريكي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3237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قدم نظرية الرشد المقيد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حطم مبادئ النظرية الكلاسيكية الجديدة من أوائل من اهتم بالذكاء الصناعي حائز على جائزة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</w:rPr>
                              <w:t xml:space="preserve"> TURING-1975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 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</w:rPr>
                              <w:t>NOBEL-1978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73237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بالنسبة لـ  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</w:rPr>
                              <w:t xml:space="preserve">Herbert </w:t>
                            </w:r>
                            <w:r w:rsidRPr="00765C7B">
                              <w:rPr>
                                <w:b/>
                                <w:bCs/>
                                <w:color w:val="FF0000"/>
                              </w:rPr>
                              <w:t>Simon</w:t>
                            </w:r>
                            <w:r w:rsidRPr="00765C7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نظرية المنظمات هي نظرية للقرار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لأن المنظمات لا يمكن أن تتواجد ولا أن تنمو إلا بالقرار 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ف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القرار هو أهم شيء في إدارة المنظمات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55C34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تهتم نظرية القرار بالسلوك الإنساني</w:t>
                            </w:r>
                            <w:r w:rsidRPr="00055C34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فتنطلق من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73237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65C7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النظرية الاقتصادية للاختيار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الانسان يتخذ القرارات الرشيدة 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النظرية النفسانية للسلوك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الانسان يبحث عن منفعت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ة.</w:t>
                            </w:r>
                          </w:p>
                          <w:p w:rsidR="00FA630A" w:rsidRPr="0073237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73237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تصل هذه النظرية إلى نتائج جديدة وهي </w:t>
                            </w:r>
                            <w:r w:rsidRPr="00765C7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أن الإنسان يواج</w:t>
                            </w:r>
                            <w:r w:rsidRPr="00765C7B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ة</w:t>
                            </w:r>
                            <w:r w:rsidRPr="00765C7B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قيود تمنعه من الرشد الكامل</w:t>
                            </w:r>
                            <w:r w:rsidRPr="0073237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73237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03348" id="Text Box 249" o:spid="_x0000_s1083" type="#_x0000_t202" style="position:absolute;left:0;text-align:left;margin-left:-55.5pt;margin-top:9.1pt;width:330.75pt;height:155.2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" fillcolor="window" strokeweight=".5pt">
                <v:textbox>
                  <w:txbxContent>
                    <w:p w:rsidR="00FA630A" w:rsidRPr="0073237D" w:rsidRDefault="00FA630A" w:rsidP="00544A88">
                      <w:pPr>
                        <w:pStyle w:val="NoSpacing"/>
                        <w:numPr>
                          <w:ilvl w:val="0"/>
                          <w:numId w:val="355"/>
                        </w:numPr>
                        <w:jc w:val="both"/>
                        <w:rPr>
                          <w:b/>
                          <w:bCs/>
                          <w:color w:val="C0504D" w:themeColor="accent2"/>
                        </w:rPr>
                      </w:pPr>
                      <w:r w:rsidRPr="0073237D">
                        <w:rPr>
                          <w:b/>
                          <w:bCs/>
                          <w:color w:val="C0504D" w:themeColor="accent2"/>
                          <w:rtl/>
                        </w:rPr>
                        <w:t>نظرية القرارة (النظرية القرارية)</w:t>
                      </w:r>
                      <w:r w:rsidRPr="0073237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</w:t>
                      </w:r>
                      <w:r w:rsidRPr="0073237D">
                        <w:rPr>
                          <w:b/>
                          <w:bCs/>
                          <w:color w:val="C0504D" w:themeColor="accent2"/>
                        </w:rPr>
                        <w:t xml:space="preserve"> HERBERT SIMON1916-2001 </w:t>
                      </w:r>
                    </w:p>
                    <w:p w:rsidR="00FA630A" w:rsidRPr="0073237D" w:rsidRDefault="00FA630A" w:rsidP="0073237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3237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العالم </w:t>
                      </w:r>
                      <w:r w:rsidRPr="0073237D">
                        <w:rPr>
                          <w:b/>
                          <w:bCs/>
                          <w:color w:val="FF0000"/>
                        </w:rPr>
                        <w:t>HERBERT SIMON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>قتصادي وعالم اجتماع أمريكي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3237D">
                        <w:rPr>
                          <w:b/>
                          <w:bCs/>
                          <w:color w:val="FF0000"/>
                          <w:rtl/>
                        </w:rPr>
                        <w:t>قدم نظرية الرشد المقيد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>حطم مبادئ النظرية الكلاسيكية الجديدة من أوائل من اهتم بالذكاء الصناعي حائز على جائزة</w:t>
                      </w:r>
                      <w:r w:rsidRPr="0073237D">
                        <w:rPr>
                          <w:b/>
                          <w:bCs/>
                          <w:color w:val="002060"/>
                        </w:rPr>
                        <w:t xml:space="preserve"> TURING-1975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 </w:t>
                      </w:r>
                      <w:r w:rsidRPr="0073237D">
                        <w:rPr>
                          <w:b/>
                          <w:bCs/>
                          <w:color w:val="002060"/>
                        </w:rPr>
                        <w:t>NOBEL-1978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73237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بالنسبة لـ  </w:t>
                      </w:r>
                      <w:r w:rsidRPr="0073237D">
                        <w:rPr>
                          <w:b/>
                          <w:bCs/>
                          <w:color w:val="002060"/>
                        </w:rPr>
                        <w:t xml:space="preserve">Herbert </w:t>
                      </w:r>
                      <w:r w:rsidRPr="00765C7B">
                        <w:rPr>
                          <w:b/>
                          <w:bCs/>
                          <w:color w:val="FF0000"/>
                        </w:rPr>
                        <w:t>Simon</w:t>
                      </w:r>
                      <w:r w:rsidRPr="00765C7B">
                        <w:rPr>
                          <w:b/>
                          <w:bCs/>
                          <w:color w:val="FF0000"/>
                          <w:rtl/>
                        </w:rPr>
                        <w:t xml:space="preserve"> نظرية المنظمات هي نظرية للقرار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 لأن المنظمات لا يمكن أن تتواجد ولا أن تنمو إلا بالقرار 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ف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>القرار هو أهم شيء في إدارة المنظمات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55C34">
                        <w:rPr>
                          <w:b/>
                          <w:bCs/>
                          <w:color w:val="FF0000"/>
                          <w:rtl/>
                        </w:rPr>
                        <w:t>تهتم نظرية القرار بالسلوك الإنساني</w:t>
                      </w:r>
                      <w:r w:rsidRPr="00055C34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>فتنطلق من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73237D" w:rsidRDefault="00FA630A" w:rsidP="00544A88">
                      <w:pPr>
                        <w:pStyle w:val="NoSpacing"/>
                        <w:numPr>
                          <w:ilvl w:val="0"/>
                          <w:numId w:val="35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65C7B">
                        <w:rPr>
                          <w:b/>
                          <w:bCs/>
                          <w:color w:val="FF0000"/>
                          <w:rtl/>
                        </w:rPr>
                        <w:t>النظرية الاقتصادية للاختيار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 الانسان يتخذ القرارات الرشيدة 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544A88">
                      <w:pPr>
                        <w:pStyle w:val="NoSpacing"/>
                        <w:numPr>
                          <w:ilvl w:val="0"/>
                          <w:numId w:val="356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>النظرية النفسانية للسلوك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 الانسان يبحث عن منفعت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ة.</w:t>
                      </w:r>
                    </w:p>
                    <w:p w:rsidR="00FA630A" w:rsidRPr="0073237D" w:rsidRDefault="00FA630A" w:rsidP="00544A88">
                      <w:pPr>
                        <w:pStyle w:val="NoSpacing"/>
                        <w:numPr>
                          <w:ilvl w:val="0"/>
                          <w:numId w:val="357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73237D">
                        <w:rPr>
                          <w:b/>
                          <w:bCs/>
                          <w:color w:val="002060"/>
                          <w:rtl/>
                        </w:rPr>
                        <w:t xml:space="preserve">تصل هذه النظرية إلى نتائج جديدة وهي </w:t>
                      </w:r>
                      <w:r w:rsidRPr="00765C7B">
                        <w:rPr>
                          <w:b/>
                          <w:bCs/>
                          <w:color w:val="FF0000"/>
                          <w:rtl/>
                        </w:rPr>
                        <w:t>أن الإنسان يواج</w:t>
                      </w:r>
                      <w:r w:rsidRPr="00765C7B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ة</w:t>
                      </w:r>
                      <w:r w:rsidRPr="00765C7B">
                        <w:rPr>
                          <w:b/>
                          <w:bCs/>
                          <w:color w:val="FF0000"/>
                          <w:rtl/>
                        </w:rPr>
                        <w:t xml:space="preserve"> قيود تمنعه من الرشد الكامل</w:t>
                      </w:r>
                      <w:r w:rsidRPr="0073237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73237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86F49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1-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من جاء بنظرية الرشد المقيد هو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501AF" w:rsidRPr="00D501AF" w:rsidRDefault="00D501AF" w:rsidP="00E95B2A">
      <w:pPr>
        <w:numPr>
          <w:ilvl w:val="0"/>
          <w:numId w:val="9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Simon</w:t>
      </w:r>
    </w:p>
    <w:p w:rsidR="00D501AF" w:rsidRPr="00D501AF" w:rsidRDefault="00D501AF" w:rsidP="00E95B2A">
      <w:pPr>
        <w:numPr>
          <w:ilvl w:val="0"/>
          <w:numId w:val="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</w:rPr>
        <w:t>Herzberg</w:t>
      </w:r>
    </w:p>
    <w:p w:rsidR="00D501AF" w:rsidRPr="00D501AF" w:rsidRDefault="00D501AF" w:rsidP="00E95B2A">
      <w:pPr>
        <w:numPr>
          <w:ilvl w:val="0"/>
          <w:numId w:val="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</w:rPr>
        <w:t>Mintzberg</w:t>
      </w:r>
    </w:p>
    <w:p w:rsidR="00D501AF" w:rsidRPr="00D501AF" w:rsidRDefault="00D501AF" w:rsidP="00E95B2A">
      <w:pPr>
        <w:numPr>
          <w:ilvl w:val="0"/>
          <w:numId w:val="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501AF">
        <w:rPr>
          <w:rFonts w:ascii="Times New Roman" w:hAnsi="Times New Roman" w:cs="Times New Roman"/>
          <w:sz w:val="24"/>
          <w:szCs w:val="24"/>
        </w:rPr>
        <w:t>Ford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C86F49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2-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صاحب نظرية الرشد المقيد هو :</w:t>
      </w:r>
    </w:p>
    <w:p w:rsidR="00003CB9" w:rsidRPr="00C82C1E" w:rsidRDefault="00003CB9" w:rsidP="00544A88">
      <w:pPr>
        <w:keepNext/>
        <w:numPr>
          <w:ilvl w:val="0"/>
          <w:numId w:val="187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82C1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Simon</w:t>
      </w:r>
    </w:p>
    <w:p w:rsidR="00003CB9" w:rsidRPr="00003CB9" w:rsidRDefault="00003CB9" w:rsidP="00544A88">
      <w:pPr>
        <w:numPr>
          <w:ilvl w:val="0"/>
          <w:numId w:val="18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Nobel</w:t>
      </w:r>
    </w:p>
    <w:p w:rsidR="00003CB9" w:rsidRPr="00003CB9" w:rsidRDefault="00003CB9" w:rsidP="00544A88">
      <w:pPr>
        <w:numPr>
          <w:ilvl w:val="0"/>
          <w:numId w:val="18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Turing</w:t>
      </w:r>
    </w:p>
    <w:p w:rsidR="00003CB9" w:rsidRPr="00003CB9" w:rsidRDefault="00003CB9" w:rsidP="00544A88">
      <w:pPr>
        <w:numPr>
          <w:ilvl w:val="0"/>
          <w:numId w:val="18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Means</w:t>
      </w:r>
    </w:p>
    <w:p w:rsidR="00D501AF" w:rsidRDefault="00D501AF" w:rsidP="00D501AF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686585" w:rsidRPr="00686585" w:rsidRDefault="00C86F49" w:rsidP="0068658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3- 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اقترحت نظرية القرار الاعتماد على :</w:t>
      </w:r>
    </w:p>
    <w:p w:rsidR="00686585" w:rsidRPr="00686585" w:rsidRDefault="00686585" w:rsidP="00544A88">
      <w:pPr>
        <w:numPr>
          <w:ilvl w:val="0"/>
          <w:numId w:val="25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الرشد الكامل</w:t>
      </w:r>
    </w:p>
    <w:p w:rsidR="00686585" w:rsidRPr="00686585" w:rsidRDefault="00686585" w:rsidP="00544A88">
      <w:pPr>
        <w:numPr>
          <w:ilvl w:val="0"/>
          <w:numId w:val="25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المنفعة الناقصة</w:t>
      </w:r>
    </w:p>
    <w:p w:rsidR="00686585" w:rsidRPr="00686585" w:rsidRDefault="00686585" w:rsidP="00544A88">
      <w:pPr>
        <w:numPr>
          <w:ilvl w:val="0"/>
          <w:numId w:val="25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الرشد المقيد</w:t>
      </w:r>
    </w:p>
    <w:p w:rsidR="00686585" w:rsidRPr="00686585" w:rsidRDefault="00686585" w:rsidP="00544A88">
      <w:pPr>
        <w:numPr>
          <w:ilvl w:val="0"/>
          <w:numId w:val="25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المنعة الكاملة</w:t>
      </w:r>
    </w:p>
    <w:p w:rsidR="00686585" w:rsidRPr="00D501AF" w:rsidRDefault="00686585" w:rsidP="00D501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5C7B" w:rsidRPr="00765C7B" w:rsidRDefault="00C86F49" w:rsidP="00765C7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4-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من يعتقد بأن نظرية المنظمات هي نظرية للقرار هو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765C7B" w:rsidRPr="00765C7B" w:rsidRDefault="00765C7B" w:rsidP="00544A88">
      <w:pPr>
        <w:numPr>
          <w:ilvl w:val="0"/>
          <w:numId w:val="10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Simon</w:t>
      </w:r>
    </w:p>
    <w:p w:rsidR="00765C7B" w:rsidRPr="00765C7B" w:rsidRDefault="00765C7B" w:rsidP="00544A88">
      <w:pPr>
        <w:numPr>
          <w:ilvl w:val="0"/>
          <w:numId w:val="10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Coase</w:t>
      </w:r>
    </w:p>
    <w:p w:rsidR="00765C7B" w:rsidRPr="00765C7B" w:rsidRDefault="00765C7B" w:rsidP="00544A88">
      <w:pPr>
        <w:numPr>
          <w:ilvl w:val="0"/>
          <w:numId w:val="10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Cyert</w:t>
      </w:r>
    </w:p>
    <w:p w:rsidR="00765C7B" w:rsidRDefault="00765C7B" w:rsidP="00544A88">
      <w:pPr>
        <w:numPr>
          <w:ilvl w:val="0"/>
          <w:numId w:val="10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</w:rPr>
        <w:t>Argyris</w:t>
      </w:r>
    </w:p>
    <w:p w:rsidR="00055C34" w:rsidRDefault="00055C34" w:rsidP="00055C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55C34" w:rsidRPr="00055C34" w:rsidRDefault="00C86F49" w:rsidP="00055C34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5-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بنسبه لـ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</w:rPr>
        <w:t xml:space="preserve"> 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 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</w:rPr>
        <w:t>HIRBERT SIMON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  نظرية المنظمات هي :</w:t>
      </w:r>
    </w:p>
    <w:p w:rsidR="00055C34" w:rsidRPr="00055C34" w:rsidRDefault="00055C34" w:rsidP="00544A88">
      <w:pPr>
        <w:numPr>
          <w:ilvl w:val="0"/>
          <w:numId w:val="21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055C3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القرار.</w:t>
      </w:r>
    </w:p>
    <w:p w:rsidR="00055C34" w:rsidRPr="00055C34" w:rsidRDefault="00055C34" w:rsidP="00544A88">
      <w:pPr>
        <w:numPr>
          <w:ilvl w:val="0"/>
          <w:numId w:val="212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نظرية الرشد.</w:t>
      </w:r>
    </w:p>
    <w:p w:rsidR="00055C34" w:rsidRPr="00055C34" w:rsidRDefault="00055C34" w:rsidP="00544A88">
      <w:pPr>
        <w:numPr>
          <w:ilvl w:val="0"/>
          <w:numId w:val="212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عملية القرار.</w:t>
      </w:r>
    </w:p>
    <w:p w:rsidR="00055C34" w:rsidRPr="00055C34" w:rsidRDefault="00055C34" w:rsidP="00544A88">
      <w:pPr>
        <w:numPr>
          <w:ilvl w:val="0"/>
          <w:numId w:val="212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عملية الترشيد.</w:t>
      </w:r>
    </w:p>
    <w:p w:rsidR="00765C7B" w:rsidRDefault="00765C7B" w:rsidP="00055C3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55C34" w:rsidRPr="00055C34" w:rsidRDefault="00C86F49" w:rsidP="00055C34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6-</w:t>
      </w:r>
      <w:r w:rsidR="009277F0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 </w:t>
      </w:r>
      <w:r w:rsidR="00055C34" w:rsidRPr="00055C34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تهتم نظرية القرار بـ</w:t>
      </w:r>
      <w:r w:rsidR="00055C34" w:rsidRPr="00055C34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055C34" w:rsidRPr="00055C34" w:rsidRDefault="00055C34" w:rsidP="00E95B2A">
      <w:pPr>
        <w:numPr>
          <w:ilvl w:val="0"/>
          <w:numId w:val="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55C34">
        <w:rPr>
          <w:rFonts w:ascii="Times New Roman" w:hAnsi="Times New Roman" w:cs="Times New Roman"/>
          <w:sz w:val="24"/>
          <w:szCs w:val="24"/>
          <w:rtl/>
        </w:rPr>
        <w:t>التحفير</w:t>
      </w:r>
      <w:r w:rsidRPr="00055C34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55C34" w:rsidRPr="00055C34" w:rsidRDefault="00055C34" w:rsidP="00E95B2A">
      <w:pPr>
        <w:numPr>
          <w:ilvl w:val="0"/>
          <w:numId w:val="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55C34">
        <w:rPr>
          <w:rFonts w:ascii="Times New Roman" w:hAnsi="Times New Roman" w:cs="Times New Roman"/>
          <w:sz w:val="24"/>
          <w:szCs w:val="24"/>
          <w:rtl/>
        </w:rPr>
        <w:t>القيادة</w:t>
      </w:r>
      <w:r w:rsidRPr="00055C34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55C34" w:rsidRPr="00055C34" w:rsidRDefault="00055C34" w:rsidP="00E95B2A">
      <w:pPr>
        <w:numPr>
          <w:ilvl w:val="0"/>
          <w:numId w:val="7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055C3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السلوك الإنساني</w:t>
      </w:r>
      <w:r w:rsidRPr="00055C3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55C34" w:rsidRDefault="00055C34" w:rsidP="00E95B2A">
      <w:pPr>
        <w:numPr>
          <w:ilvl w:val="0"/>
          <w:numId w:val="7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55C34">
        <w:rPr>
          <w:rFonts w:ascii="Times New Roman" w:hAnsi="Times New Roman" w:cs="Times New Roman"/>
          <w:sz w:val="24"/>
          <w:szCs w:val="24"/>
          <w:rtl/>
        </w:rPr>
        <w:t>إدارة الموارد البشرية</w:t>
      </w:r>
    </w:p>
    <w:p w:rsidR="00055C34" w:rsidRPr="00055C34" w:rsidRDefault="00055C34" w:rsidP="00055C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765C7B" w:rsidRPr="00765C7B" w:rsidRDefault="009277F0" w:rsidP="00765C7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7- </w:t>
      </w:r>
      <w:r w:rsidR="00765C7B" w:rsidRPr="00765C7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اعتمد</w:t>
      </w:r>
      <w:r w:rsidR="00765C7B" w:rsidRPr="00765C7B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Simon </w:t>
      </w:r>
      <w:r w:rsidR="00765C7B" w:rsidRPr="00765C7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على </w:t>
      </w:r>
      <w:r w:rsidR="00765C7B" w:rsidRPr="00DB2E89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النظرية الاقتصادية</w:t>
      </w:r>
      <w:r w:rsidR="00765C7B" w:rsidRPr="00DB2E89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="00765C7B" w:rsidRPr="00DB2E89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765C7B" w:rsidRPr="00765C7B" w:rsidRDefault="00765C7B" w:rsidP="00544A88">
      <w:pPr>
        <w:numPr>
          <w:ilvl w:val="0"/>
          <w:numId w:val="11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للقرار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1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للاستثمار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1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للاختيار</w:t>
      </w: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.</w:t>
      </w:r>
    </w:p>
    <w:p w:rsidR="00765C7B" w:rsidRDefault="00765C7B" w:rsidP="00544A88">
      <w:pPr>
        <w:numPr>
          <w:ilvl w:val="0"/>
          <w:numId w:val="11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للادخار</w:t>
      </w:r>
    </w:p>
    <w:p w:rsidR="00055C34" w:rsidRPr="00765C7B" w:rsidRDefault="00055C34" w:rsidP="00055C3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765C7B" w:rsidRPr="00765C7B" w:rsidRDefault="009277F0" w:rsidP="00765C7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8- 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وصلت نظرية القرار إلى النتيجة أن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765C7B" w:rsidRPr="00765C7B" w:rsidRDefault="00765C7B" w:rsidP="00544A88">
      <w:pPr>
        <w:numPr>
          <w:ilvl w:val="0"/>
          <w:numId w:val="11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المدير يمكنه الوصول إلى الحل الأمثل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1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الإنسان يواجه قيوداً تمنعه من الرشد الكامل</w:t>
      </w: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765C7B" w:rsidRPr="00765C7B" w:rsidRDefault="00765C7B" w:rsidP="00544A88">
      <w:pPr>
        <w:numPr>
          <w:ilvl w:val="0"/>
          <w:numId w:val="11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الفرد في المنظمة يعتمد على القرارات أكثر من أي شيء آخر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Default="00765C7B" w:rsidP="00544A88">
      <w:pPr>
        <w:numPr>
          <w:ilvl w:val="0"/>
          <w:numId w:val="11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يكفي اللجوء إلى الأساليب الكمية للوصول إلى الحل الأمثل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46413" w:rsidRDefault="00946413" w:rsidP="00055C34">
      <w:pPr>
        <w:rPr>
          <w:rFonts w:ascii="Times New Roman" w:hAnsi="Times New Roman" w:cs="Times New Roman"/>
          <w:sz w:val="24"/>
          <w:szCs w:val="24"/>
          <w:rtl/>
        </w:rPr>
      </w:pPr>
    </w:p>
    <w:p w:rsidR="00055C34" w:rsidRPr="00055C34" w:rsidRDefault="009277F0" w:rsidP="00055C34">
      <w:pPr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9- </w:t>
      </w:r>
      <w:r w:rsidR="00055C34" w:rsidRPr="00055C34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حسب نظرية القرار فأن الانسان يواجه قيودا تمنعه من : </w:t>
      </w:r>
    </w:p>
    <w:p w:rsidR="00055C34" w:rsidRPr="00055C34" w:rsidRDefault="00055C34" w:rsidP="00544A88">
      <w:pPr>
        <w:numPr>
          <w:ilvl w:val="0"/>
          <w:numId w:val="21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055C3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الرشد الكامل.</w:t>
      </w:r>
    </w:p>
    <w:p w:rsidR="00055C34" w:rsidRPr="00055C34" w:rsidRDefault="00055C34" w:rsidP="00544A88">
      <w:pPr>
        <w:numPr>
          <w:ilvl w:val="0"/>
          <w:numId w:val="213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الحل المرضي.</w:t>
      </w:r>
    </w:p>
    <w:p w:rsidR="00055C34" w:rsidRPr="00055C34" w:rsidRDefault="00055C34" w:rsidP="00544A88">
      <w:pPr>
        <w:numPr>
          <w:ilvl w:val="0"/>
          <w:numId w:val="213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الحل الأمثل.</w:t>
      </w:r>
    </w:p>
    <w:p w:rsidR="00055C34" w:rsidRDefault="00055C34" w:rsidP="00544A88">
      <w:pPr>
        <w:numPr>
          <w:ilvl w:val="0"/>
          <w:numId w:val="213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055C34">
        <w:rPr>
          <w:rFonts w:ascii="Times New Roman" w:hAnsi="Times New Roman" w:cs="Times New Roman"/>
          <w:color w:val="0D0D0D"/>
          <w:sz w:val="24"/>
          <w:szCs w:val="24"/>
          <w:rtl/>
        </w:rPr>
        <w:t>الحل الأفضل.</w:t>
      </w:r>
    </w:p>
    <w:p w:rsidR="00765C7B" w:rsidRPr="00765C7B" w:rsidRDefault="00837D77" w:rsidP="00765C7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46C745B" wp14:editId="4FB88540">
                <wp:simplePos x="0" y="0"/>
                <wp:positionH relativeFrom="margin">
                  <wp:posOffset>-676275</wp:posOffset>
                </wp:positionH>
                <wp:positionV relativeFrom="paragraph">
                  <wp:posOffset>288290</wp:posOffset>
                </wp:positionV>
                <wp:extent cx="3771900" cy="11239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كانت النظرية الاقتصادية الكلاسيكية الجديدة قد وضعت تسلسل لعملية اتخاذ القرار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8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تحديد المشكلة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حصر الحلول الممكنة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8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تقييم الحلول الممكنة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8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اختيار الحل وتنقيذ الحل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رقابة الحل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A5E1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C745B" id="Text Box 3" o:spid="_x0000_s1084" type="#_x0000_t202" style="position:absolute;left:0;text-align:left;margin-left:-53.25pt;margin-top:22.7pt;width:297pt;height:88.5pt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" fillcolor="window" strokeweight=".5pt">
                <v:textbox>
                  <w:txbxContent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كانت النظرية الاقتصادية الكلاسيكية الجديدة قد وضعت تسلسل لعملية اتخاذ القرار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8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FF0000"/>
                          <w:rtl/>
                        </w:rPr>
                        <w:t>تحديد المشكلة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حصر الحلول الممكنة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8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FF0000"/>
                          <w:rtl/>
                        </w:rPr>
                        <w:t>تقييم الحلول الممكنة</w:t>
                      </w:r>
                      <w:r w:rsidRPr="00837D7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8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FF0000"/>
                          <w:rtl/>
                        </w:rPr>
                        <w:t>اختيار الحل وتنقيذ الحل</w:t>
                      </w:r>
                      <w:r w:rsidRPr="00837D7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8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رقابة الحل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8A5E1A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277F0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10- 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حسب النظرية الكلاسيكية الجديدة فإنه لا يدخل ضمن مراحل عملية اتخاذ القرار</w:t>
      </w:r>
      <w:r w:rsidR="00765C7B" w:rsidRPr="00765C7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765C7B" w:rsidRPr="00765C7B" w:rsidRDefault="00765C7B" w:rsidP="00544A88">
      <w:pPr>
        <w:numPr>
          <w:ilvl w:val="0"/>
          <w:numId w:val="10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تحديد المشكلة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0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تحليل المشكلة</w:t>
      </w: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765C7B" w:rsidRPr="00765C7B" w:rsidRDefault="00765C7B" w:rsidP="00544A88">
      <w:pPr>
        <w:numPr>
          <w:ilvl w:val="0"/>
          <w:numId w:val="10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تقييم الحلول الممكنة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  <w:r w:rsidR="008A5E1A" w:rsidRPr="008A5E1A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765C7B" w:rsidRDefault="00765C7B" w:rsidP="00544A88">
      <w:pPr>
        <w:numPr>
          <w:ilvl w:val="0"/>
          <w:numId w:val="10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اختيار وتنفيذ الحل</w:t>
      </w:r>
    </w:p>
    <w:p w:rsidR="00055C34" w:rsidRPr="00055C34" w:rsidRDefault="00055C34" w:rsidP="00055C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501AF" w:rsidRPr="00D501AF" w:rsidRDefault="009277F0" w:rsidP="00D501AF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11- 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حسب 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Simon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يجب الاكتفاء بـ</w:t>
      </w:r>
      <w:r w:rsidR="00D501AF" w:rsidRPr="00D501A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501AF" w:rsidRPr="00D501AF" w:rsidRDefault="00837D77" w:rsidP="00E95B2A">
      <w:pPr>
        <w:numPr>
          <w:ilvl w:val="0"/>
          <w:numId w:val="1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BECAFCB" wp14:editId="6220AD80">
                <wp:simplePos x="0" y="0"/>
                <wp:positionH relativeFrom="margin">
                  <wp:posOffset>-685800</wp:posOffset>
                </wp:positionH>
                <wp:positionV relativeFrom="paragraph">
                  <wp:posOffset>180975</wp:posOffset>
                </wp:positionV>
                <wp:extent cx="3733800" cy="19335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1933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هذا لنموذج لاتخاذ القرار ل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ة</w:t>
                            </w:r>
                            <w:r w:rsidRPr="00837D77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مجموعة من الفرضيات: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للإنسان كل المعلومات الممكنة حول المشكلة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للإنسان كل المعلومات الممكنة حول المحلول المتوفرة  المشكلة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للإنسان كل المعلومات الممكنة حول نتائج المحلول المتوفرة  المشكلة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5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للإنسان القدرة على التعامل مع كل المتغيرات الخاصة بالمشكلة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الواقع، لا تتوفر هذه المعلومات لدى الفرد (حتى وإن توفرت لا يستطيع معالجتها كلها)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فهو ليس رشيدا رشدا مطلقا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القرار لا يمكن أن يكون رشيدا بكيفية مطلقة</w:t>
                            </w:r>
                          </w:p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الرشد ليس مطلقا فهو مقيد</w:t>
                            </w:r>
                            <w:r w:rsidRPr="00837D77">
                              <w:rPr>
                                <w:b/>
                                <w:bCs/>
                                <w:color w:val="C0504D" w:themeColor="accent2"/>
                              </w:rPr>
                              <w:t xml:space="preserve"> Bounded Rationality</w:t>
                            </w:r>
                          </w:p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لا يمكن الوصول إلى الحل الأمثل 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</w:t>
                            </w:r>
                            <w:r w:rsidRPr="00837D7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الاكتفاء بالحل المرضي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FA630A" w:rsidRPr="00837D77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CAFCB" id="Text Box 4" o:spid="_x0000_s1085" type="#_x0000_t202" style="position:absolute;left:0;text-align:left;margin-left:-54pt;margin-top:14.25pt;width:294pt;height:152.2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" fillcolor="window" strokeweight=".5pt">
                <v:textbox>
                  <w:txbxContent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C0504D" w:themeColor="accent2"/>
                          <w:rtl/>
                        </w:rPr>
                        <w:t>هذا لنموذج لاتخاذ القرار ل</w:t>
                      </w:r>
                      <w:r w:rsidRPr="00837D77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ة</w:t>
                      </w:r>
                      <w:r w:rsidRPr="00837D77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مجموعة من الفرضيات: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للإنسان كل المعلومات الممكنة حول المشكلة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للإنسان كل المعلومات الممكنة حول المحلول المتوفرة  المشكلة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للإنسان كل المعلومات الممكنة حول نتائج المحلول المتوفرة  المشكلة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37D77" w:rsidRDefault="00FA630A" w:rsidP="00544A88">
                      <w:pPr>
                        <w:pStyle w:val="NoSpacing"/>
                        <w:numPr>
                          <w:ilvl w:val="0"/>
                          <w:numId w:val="359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للإنسان القدرة على التعامل مع كل المتغيرات الخاصة بالمشكلة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في الواقع، لا تتوفر هذه المعلومات لدى الفرد (حتى وإن توفرت لا يستطيع معالجتها كلها)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 فهو ليس رشيدا رشدا مطلقا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 القرار لا يمكن أن يكون رشيدا بكيفية مطلقة</w:t>
                      </w:r>
                    </w:p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الرشد ليس مطلقا فهو مقيد</w:t>
                      </w:r>
                      <w:r w:rsidRPr="00837D77">
                        <w:rPr>
                          <w:b/>
                          <w:bCs/>
                          <w:color w:val="C0504D" w:themeColor="accent2"/>
                        </w:rPr>
                        <w:t xml:space="preserve"> Bounded Rationality</w:t>
                      </w:r>
                    </w:p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 لا يمكن الوصول إلى الحل الأمثل 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يجب </w:t>
                      </w:r>
                      <w:r w:rsidRPr="00837D77">
                        <w:rPr>
                          <w:b/>
                          <w:bCs/>
                          <w:color w:val="FF0000"/>
                          <w:rtl/>
                        </w:rPr>
                        <w:t>الاكتفاء بالحل المرضي</w:t>
                      </w:r>
                      <w:r w:rsidRPr="00837D7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  <w:p w:rsidR="00FA630A" w:rsidRPr="00837D77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01AF" w:rsidRPr="00D501AF">
        <w:rPr>
          <w:rFonts w:ascii="Times New Roman" w:hAnsi="Times New Roman" w:cs="Times New Roman"/>
          <w:sz w:val="24"/>
          <w:szCs w:val="24"/>
          <w:rtl/>
        </w:rPr>
        <w:t>الحل الأمثل</w:t>
      </w:r>
      <w:r w:rsidR="00D501AF"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Pr="00D501AF" w:rsidRDefault="00D501AF" w:rsidP="00E95B2A">
      <w:pPr>
        <w:numPr>
          <w:ilvl w:val="0"/>
          <w:numId w:val="1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الحل الاول</w:t>
      </w:r>
      <w:r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501AF" w:rsidRPr="00D501AF" w:rsidRDefault="00D501AF" w:rsidP="00E95B2A">
      <w:pPr>
        <w:numPr>
          <w:ilvl w:val="0"/>
          <w:numId w:val="10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الحل المرضي</w:t>
      </w:r>
      <w:r w:rsidRPr="00D501A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D501AF" w:rsidRPr="00D501AF" w:rsidRDefault="00D501AF" w:rsidP="00E95B2A">
      <w:pPr>
        <w:numPr>
          <w:ilvl w:val="0"/>
          <w:numId w:val="1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501AF">
        <w:rPr>
          <w:rFonts w:ascii="Times New Roman" w:hAnsi="Times New Roman" w:cs="Times New Roman"/>
          <w:sz w:val="24"/>
          <w:szCs w:val="24"/>
          <w:rtl/>
        </w:rPr>
        <w:t>الحل الأسهل</w:t>
      </w:r>
      <w:r w:rsidRPr="00D501A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3237D" w:rsidRPr="0073237D" w:rsidRDefault="0073237D" w:rsidP="0073237D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73237D" w:rsidRPr="0073237D" w:rsidRDefault="009277F0" w:rsidP="00765C7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12- </w:t>
      </w:r>
      <w:r w:rsidR="0073237D" w:rsidRPr="0073237D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مدرسة القرار ترى أنه يفضل البحث عن</w:t>
      </w:r>
      <w:r w:rsidR="0073237D" w:rsidRPr="0073237D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  <w:r w:rsidR="00837D77" w:rsidRPr="00837D7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73237D" w:rsidRPr="0073237D" w:rsidRDefault="0073237D" w:rsidP="00544A88">
      <w:pPr>
        <w:numPr>
          <w:ilvl w:val="0"/>
          <w:numId w:val="10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sz w:val="24"/>
          <w:szCs w:val="24"/>
          <w:rtl/>
        </w:rPr>
        <w:t>الحل الأمثل</w:t>
      </w:r>
      <w:r w:rsidRPr="0073237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3237D" w:rsidRPr="0073237D" w:rsidRDefault="0073237D" w:rsidP="00544A88">
      <w:pPr>
        <w:numPr>
          <w:ilvl w:val="0"/>
          <w:numId w:val="10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sz w:val="24"/>
          <w:szCs w:val="24"/>
          <w:rtl/>
        </w:rPr>
        <w:t>الحل الأولي</w:t>
      </w:r>
      <w:r w:rsidRPr="0073237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3237D" w:rsidRPr="0073237D" w:rsidRDefault="0073237D" w:rsidP="00544A88">
      <w:pPr>
        <w:numPr>
          <w:ilvl w:val="0"/>
          <w:numId w:val="10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3237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الحل المرضي</w:t>
      </w:r>
      <w:r w:rsidRPr="0073237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73237D" w:rsidRDefault="0073237D" w:rsidP="00544A88">
      <w:pPr>
        <w:numPr>
          <w:ilvl w:val="0"/>
          <w:numId w:val="10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3237D">
        <w:rPr>
          <w:rFonts w:ascii="Times New Roman" w:hAnsi="Times New Roman" w:cs="Times New Roman"/>
          <w:sz w:val="24"/>
          <w:szCs w:val="24"/>
          <w:rtl/>
        </w:rPr>
        <w:t>الحل الرشيد</w:t>
      </w:r>
      <w:r w:rsidRPr="0073237D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055C34">
      <w:p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</w:p>
    <w:p w:rsidR="00765C7B" w:rsidRPr="00765C7B" w:rsidRDefault="009277F0" w:rsidP="00055C34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13- </w:t>
      </w:r>
      <w:r w:rsidR="00765C7B" w:rsidRPr="00765C7B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حسب نظرية القرار فأنه يجب الاكتفاء بــ :</w:t>
      </w:r>
      <w:r w:rsidR="00765C7B" w:rsidRPr="00765C7B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765C7B" w:rsidRPr="00765C7B" w:rsidRDefault="00765C7B" w:rsidP="00544A88">
      <w:pPr>
        <w:numPr>
          <w:ilvl w:val="0"/>
          <w:numId w:val="214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765C7B">
        <w:rPr>
          <w:rFonts w:ascii="Times New Roman" w:hAnsi="Times New Roman" w:cs="Times New Roman"/>
          <w:color w:val="0D0D0D"/>
          <w:sz w:val="24"/>
          <w:szCs w:val="24"/>
          <w:rtl/>
        </w:rPr>
        <w:t>الحل الأمثل.</w:t>
      </w:r>
    </w:p>
    <w:p w:rsidR="00765C7B" w:rsidRPr="00765C7B" w:rsidRDefault="00765C7B" w:rsidP="00544A88">
      <w:pPr>
        <w:numPr>
          <w:ilvl w:val="0"/>
          <w:numId w:val="21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الحل المرضي.</w:t>
      </w:r>
    </w:p>
    <w:p w:rsidR="00765C7B" w:rsidRPr="00765C7B" w:rsidRDefault="00765C7B" w:rsidP="00544A88">
      <w:pPr>
        <w:numPr>
          <w:ilvl w:val="0"/>
          <w:numId w:val="214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765C7B">
        <w:rPr>
          <w:rFonts w:ascii="Times New Roman" w:hAnsi="Times New Roman" w:cs="Times New Roman"/>
          <w:color w:val="0D0D0D"/>
          <w:sz w:val="24"/>
          <w:szCs w:val="24"/>
          <w:rtl/>
        </w:rPr>
        <w:t>الحل الأفضل.</w:t>
      </w:r>
    </w:p>
    <w:p w:rsidR="00765C7B" w:rsidRPr="00765C7B" w:rsidRDefault="00765C7B" w:rsidP="00544A88">
      <w:pPr>
        <w:numPr>
          <w:ilvl w:val="0"/>
          <w:numId w:val="214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765C7B">
        <w:rPr>
          <w:rFonts w:ascii="Times New Roman" w:hAnsi="Times New Roman" w:cs="Times New Roman"/>
          <w:color w:val="0D0D0D"/>
          <w:sz w:val="24"/>
          <w:szCs w:val="24"/>
          <w:rtl/>
        </w:rPr>
        <w:t>الحل الكامل.</w:t>
      </w:r>
    </w:p>
    <w:p w:rsidR="00765C7B" w:rsidRPr="00765C7B" w:rsidRDefault="00765C7B" w:rsidP="00765C7B">
      <w:pPr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</w:pPr>
    </w:p>
    <w:p w:rsidR="002817BA" w:rsidRPr="002817BA" w:rsidRDefault="00E76462" w:rsidP="002817BA">
      <w:pPr>
        <w:spacing w:after="0" w:line="240" w:lineRule="auto"/>
        <w:rPr>
          <w:rFonts w:ascii="Times New Roman" w:hAnsi="Times New Roman" w:cs="Times New Roman"/>
          <w:b/>
          <w:bCs/>
          <w:color w:val="92D05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14-</w:t>
      </w:r>
      <w:r w:rsidR="002817BA" w:rsidRPr="002817BA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>حسب نموذج</w:t>
      </w:r>
      <w:r w:rsidR="002817BA" w:rsidRPr="002817BA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IMC </w:t>
      </w:r>
      <w:r w:rsidR="002817BA" w:rsidRPr="002817BA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 xml:space="preserve">يتم اتخاذ القرار في: واجب </w:t>
      </w:r>
    </w:p>
    <w:p w:rsidR="002817BA" w:rsidRPr="002817BA" w:rsidRDefault="00DB129A" w:rsidP="00544A88">
      <w:pPr>
        <w:numPr>
          <w:ilvl w:val="0"/>
          <w:numId w:val="259"/>
        </w:num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A0ED975" wp14:editId="26B94BCD">
                <wp:simplePos x="0" y="0"/>
                <wp:positionH relativeFrom="margin">
                  <wp:posOffset>-781050</wp:posOffset>
                </wp:positionH>
                <wp:positionV relativeFrom="paragraph">
                  <wp:posOffset>116205</wp:posOffset>
                </wp:positionV>
                <wp:extent cx="3390900" cy="22955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2295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37C0C" w:rsidRPr="00F665ED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665E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اقترح  </w:t>
                            </w:r>
                            <w:r w:rsidRPr="00F665ED">
                              <w:rPr>
                                <w:b/>
                                <w:bCs/>
                                <w:color w:val="C0504D" w:themeColor="accent2"/>
                              </w:rPr>
                              <w:t>Simon</w:t>
                            </w:r>
                            <w:r w:rsidRPr="00F665E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نموذج لاتخاذ القرار في </w:t>
                            </w:r>
                            <w:r w:rsidRPr="00F665E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ثلاث</w:t>
                            </w:r>
                            <w:r w:rsidRPr="00F665E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مراحل</w:t>
                            </w:r>
                            <w:r w:rsidRPr="00F665E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B37C0C" w:rsidRPr="00837D77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65E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مرحلة الاستخبار</w:t>
                            </w:r>
                            <w:r w:rsidRPr="00F665E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</w:t>
                            </w:r>
                            <w:r w:rsidRPr="00F665E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وهي مرحلة البحث عن المعلومات 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البيئة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837D77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مرحلة التصميم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 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وهي </w:t>
                            </w:r>
                            <w:r w:rsidRPr="00F665E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مرحلة تحديد الحلول 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الممكنة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837D77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مرحلة الاختيار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 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وهي مرحلة اختيار الحل الأنسب للمشكلة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837D77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يسمى هذا النموذج </w:t>
                            </w:r>
                            <w:r w:rsidRPr="00F665E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نموذج </w:t>
                            </w:r>
                            <w:r w:rsidRPr="00F665ED">
                              <w:rPr>
                                <w:b/>
                                <w:bCs/>
                                <w:color w:val="FF0000"/>
                              </w:rPr>
                              <w:t>IMC</w:t>
                            </w:r>
                          </w:p>
                          <w:p w:rsidR="00B37C0C" w:rsidRPr="00837D77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65ED">
                              <w:rPr>
                                <w:b/>
                                <w:bCs/>
                                <w:color w:val="FF0000"/>
                              </w:rPr>
                              <w:t>I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</w:rPr>
                              <w:t>ntelligence</w:t>
                            </w:r>
                          </w:p>
                          <w:p w:rsidR="00B37C0C" w:rsidRPr="00837D77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65ED">
                              <w:rPr>
                                <w:b/>
                                <w:bCs/>
                                <w:color w:val="FF0000"/>
                              </w:rPr>
                              <w:t>M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</w:rPr>
                              <w:t>odelization</w:t>
                            </w:r>
                          </w:p>
                          <w:p w:rsidR="00B37C0C" w:rsidRPr="00837D77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665ED">
                              <w:rPr>
                                <w:b/>
                                <w:bCs/>
                                <w:color w:val="FF0000"/>
                              </w:rPr>
                              <w:t>C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</w:rPr>
                              <w:t>hoise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.. </w:t>
                            </w:r>
                          </w:p>
                          <w:p w:rsidR="00B37C0C" w:rsidRPr="00864C02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1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ومن هنا نفهم أن 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نظرية القرار لا تعترف بالحل الأمثل ولا بالحل الأمثل الوحيد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B37C0C" w:rsidRPr="00837D77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إدخال الرشد المقيد ومن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الحلول المرضية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837D77" w:rsidRDefault="00B37C0C" w:rsidP="00544A88">
                            <w:pPr>
                              <w:pStyle w:val="NoSpacing"/>
                              <w:numPr>
                                <w:ilvl w:val="0"/>
                                <w:numId w:val="36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37D7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المؤسسة عبارة عن كائن يتأقلم مع بيئته، يحاول أن يتماشى مع ما تتيحه هذه البيئة</w:t>
                            </w:r>
                            <w:r w:rsidRPr="00837D7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B37C0C" w:rsidRPr="0073237D" w:rsidRDefault="00B37C0C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ED975" id="Text Box 6" o:spid="_x0000_s1086" type="#_x0000_t202" style="position:absolute;left:0;text-align:left;margin-left:-61.5pt;margin-top:9.15pt;width:267pt;height:180.75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" fillcolor="window" strokeweight=".5pt">
                <v:textbox>
                  <w:txbxContent>
                    <w:p w:rsidR="00B37C0C" w:rsidRPr="00F665ED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665E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اقترح  </w:t>
                      </w:r>
                      <w:r w:rsidRPr="00F665ED">
                        <w:rPr>
                          <w:b/>
                          <w:bCs/>
                          <w:color w:val="C0504D" w:themeColor="accent2"/>
                        </w:rPr>
                        <w:t>Simon</w:t>
                      </w:r>
                      <w:r w:rsidRPr="00F665E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نموذج لاتخاذ القرار في </w:t>
                      </w:r>
                      <w:r w:rsidRPr="00F665E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ثلاث</w:t>
                      </w:r>
                      <w:r w:rsidRPr="00F665ED">
                        <w:rPr>
                          <w:b/>
                          <w:bCs/>
                          <w:color w:val="FF0000"/>
                          <w:rtl/>
                        </w:rPr>
                        <w:t xml:space="preserve"> مراحل</w:t>
                      </w:r>
                      <w:r w:rsidRPr="00F665E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B37C0C" w:rsidRPr="00837D77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665ED">
                        <w:rPr>
                          <w:b/>
                          <w:bCs/>
                          <w:color w:val="FF0000"/>
                          <w:rtl/>
                        </w:rPr>
                        <w:t>مرحلة الاستخبار</w:t>
                      </w:r>
                      <w:r w:rsidRPr="00F665E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</w:t>
                      </w:r>
                      <w:r w:rsidRPr="00F665ED">
                        <w:rPr>
                          <w:b/>
                          <w:bCs/>
                          <w:color w:val="FF0000"/>
                          <w:rtl/>
                        </w:rPr>
                        <w:t xml:space="preserve">وهي مرحلة البحث عن المعلومات 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في البيئة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837D77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مرحلة التصميم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 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وهي </w:t>
                      </w:r>
                      <w:r w:rsidRPr="00F665ED">
                        <w:rPr>
                          <w:b/>
                          <w:bCs/>
                          <w:color w:val="FF0000"/>
                          <w:rtl/>
                        </w:rPr>
                        <w:t xml:space="preserve">مرحلة تحديد الحلول 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الممكنة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837D77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مرحلة الاختيار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 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وهي مرحلة اختيار الحل الأنسب للمشكلة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837D77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يسمى هذا النموذج </w:t>
                      </w:r>
                      <w:r w:rsidRPr="00F665ED">
                        <w:rPr>
                          <w:b/>
                          <w:bCs/>
                          <w:color w:val="FF0000"/>
                          <w:rtl/>
                        </w:rPr>
                        <w:t xml:space="preserve">نموذج </w:t>
                      </w:r>
                      <w:r w:rsidRPr="00F665ED">
                        <w:rPr>
                          <w:b/>
                          <w:bCs/>
                          <w:color w:val="FF0000"/>
                        </w:rPr>
                        <w:t>IMC</w:t>
                      </w:r>
                    </w:p>
                    <w:p w:rsidR="00B37C0C" w:rsidRPr="00837D77" w:rsidRDefault="00B37C0C" w:rsidP="00544A88">
                      <w:pPr>
                        <w:pStyle w:val="NoSpacing"/>
                        <w:numPr>
                          <w:ilvl w:val="0"/>
                          <w:numId w:val="36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665ED">
                        <w:rPr>
                          <w:b/>
                          <w:bCs/>
                          <w:color w:val="FF0000"/>
                        </w:rPr>
                        <w:t>I</w:t>
                      </w:r>
                      <w:r w:rsidRPr="00837D77">
                        <w:rPr>
                          <w:b/>
                          <w:bCs/>
                          <w:color w:val="002060"/>
                        </w:rPr>
                        <w:t>ntelligence</w:t>
                      </w:r>
                    </w:p>
                    <w:p w:rsidR="00B37C0C" w:rsidRPr="00837D77" w:rsidRDefault="00B37C0C" w:rsidP="00544A88">
                      <w:pPr>
                        <w:pStyle w:val="NoSpacing"/>
                        <w:numPr>
                          <w:ilvl w:val="0"/>
                          <w:numId w:val="36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665ED">
                        <w:rPr>
                          <w:b/>
                          <w:bCs/>
                          <w:color w:val="FF0000"/>
                        </w:rPr>
                        <w:t>M</w:t>
                      </w:r>
                      <w:r w:rsidRPr="00837D77">
                        <w:rPr>
                          <w:b/>
                          <w:bCs/>
                          <w:color w:val="002060"/>
                        </w:rPr>
                        <w:t>odelization</w:t>
                      </w:r>
                    </w:p>
                    <w:p w:rsidR="00B37C0C" w:rsidRPr="00837D77" w:rsidRDefault="00B37C0C" w:rsidP="00544A88">
                      <w:pPr>
                        <w:pStyle w:val="NoSpacing"/>
                        <w:numPr>
                          <w:ilvl w:val="0"/>
                          <w:numId w:val="360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F665ED">
                        <w:rPr>
                          <w:b/>
                          <w:bCs/>
                          <w:color w:val="FF0000"/>
                        </w:rPr>
                        <w:t>C</w:t>
                      </w:r>
                      <w:r w:rsidRPr="00837D77">
                        <w:rPr>
                          <w:b/>
                          <w:bCs/>
                          <w:color w:val="002060"/>
                        </w:rPr>
                        <w:t>hoise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.. </w:t>
                      </w:r>
                    </w:p>
                    <w:p w:rsidR="00B37C0C" w:rsidRPr="00864C02" w:rsidRDefault="00B37C0C" w:rsidP="00544A88">
                      <w:pPr>
                        <w:pStyle w:val="NoSpacing"/>
                        <w:numPr>
                          <w:ilvl w:val="0"/>
                          <w:numId w:val="361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ومن هنا نفهم أن </w:t>
                      </w:r>
                      <w:r w:rsidRPr="00864C02">
                        <w:rPr>
                          <w:b/>
                          <w:bCs/>
                          <w:color w:val="FF0000"/>
                          <w:rtl/>
                        </w:rPr>
                        <w:t>نظرية القرار لا تعترف بالحل الأمثل ولا بالحل الأمثل الوحيد</w:t>
                      </w:r>
                      <w:r w:rsidRPr="00864C02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B37C0C" w:rsidRPr="00837D77" w:rsidRDefault="00B37C0C" w:rsidP="00544A88">
                      <w:pPr>
                        <w:pStyle w:val="NoSpacing"/>
                        <w:numPr>
                          <w:ilvl w:val="0"/>
                          <w:numId w:val="36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إدخال الرشد المقيد ومن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 xml:space="preserve"> الحلول المرضية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837D77" w:rsidRDefault="00B37C0C" w:rsidP="00544A88">
                      <w:pPr>
                        <w:pStyle w:val="NoSpacing"/>
                        <w:numPr>
                          <w:ilvl w:val="0"/>
                          <w:numId w:val="36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37D77">
                        <w:rPr>
                          <w:b/>
                          <w:bCs/>
                          <w:color w:val="002060"/>
                          <w:rtl/>
                        </w:rPr>
                        <w:t>المؤسسة عبارة عن كائن يتأقلم مع بيئته، يحاول أن يتماشى مع ما تتيحه هذه البيئة</w:t>
                      </w:r>
                      <w:r w:rsidRPr="00837D7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B37C0C" w:rsidRPr="0073237D" w:rsidRDefault="00B37C0C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17BA"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3 مراحل</w:t>
      </w:r>
    </w:p>
    <w:p w:rsidR="002817BA" w:rsidRPr="002817BA" w:rsidRDefault="002817BA" w:rsidP="00544A88">
      <w:pPr>
        <w:numPr>
          <w:ilvl w:val="0"/>
          <w:numId w:val="25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4 مراحل</w:t>
      </w:r>
    </w:p>
    <w:p w:rsidR="002817BA" w:rsidRPr="002817BA" w:rsidRDefault="002817BA" w:rsidP="00544A88">
      <w:pPr>
        <w:numPr>
          <w:ilvl w:val="0"/>
          <w:numId w:val="25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5 مراحل</w:t>
      </w:r>
    </w:p>
    <w:p w:rsidR="002817BA" w:rsidRDefault="002817BA" w:rsidP="00544A88">
      <w:pPr>
        <w:numPr>
          <w:ilvl w:val="0"/>
          <w:numId w:val="25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6 مراحل</w:t>
      </w:r>
    </w:p>
    <w:p w:rsidR="002817BA" w:rsidRDefault="002817BA" w:rsidP="002817B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2817BA" w:rsidRPr="002817BA" w:rsidRDefault="00E76462" w:rsidP="0068658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15-</w:t>
      </w:r>
      <w:r w:rsidR="002817BA" w:rsidRPr="002817B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اقترح </w:t>
      </w:r>
      <w:r w:rsidR="002817BA" w:rsidRPr="002817BA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Simon </w:t>
      </w:r>
      <w:r w:rsidR="002817BA" w:rsidRPr="002817B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نموذجا لاتخاذ القرار في :</w:t>
      </w:r>
      <w:r w:rsidR="002817BA" w:rsidRPr="002817BA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2817BA" w:rsidRPr="002817BA" w:rsidRDefault="002817BA" w:rsidP="00544A88">
      <w:pPr>
        <w:numPr>
          <w:ilvl w:val="0"/>
          <w:numId w:val="29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3 مراحل</w:t>
      </w:r>
    </w:p>
    <w:p w:rsidR="002817BA" w:rsidRPr="002817BA" w:rsidRDefault="002817BA" w:rsidP="00544A88">
      <w:pPr>
        <w:numPr>
          <w:ilvl w:val="0"/>
          <w:numId w:val="29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4 مراحل</w:t>
      </w:r>
    </w:p>
    <w:p w:rsidR="002817BA" w:rsidRPr="002817BA" w:rsidRDefault="002817BA" w:rsidP="00544A88">
      <w:pPr>
        <w:numPr>
          <w:ilvl w:val="0"/>
          <w:numId w:val="29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5 مراحل</w:t>
      </w:r>
    </w:p>
    <w:p w:rsidR="002817BA" w:rsidRDefault="002817BA" w:rsidP="00544A88">
      <w:pPr>
        <w:numPr>
          <w:ilvl w:val="0"/>
          <w:numId w:val="29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6 مراحل</w:t>
      </w:r>
    </w:p>
    <w:p w:rsidR="00DB129A" w:rsidRPr="002817BA" w:rsidRDefault="00DB129A" w:rsidP="002817BA">
      <w:pPr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2817BA" w:rsidRPr="002817BA" w:rsidRDefault="00E76462" w:rsidP="002817BA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16-</w:t>
      </w:r>
      <w:r w:rsidR="002817BA" w:rsidRPr="002817BA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ليس من </w:t>
      </w:r>
      <w:r w:rsidR="002817BA" w:rsidRPr="00F665ED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مراحل نموذج اتخاذ </w:t>
      </w:r>
      <w:r w:rsidR="002817BA" w:rsidRPr="00F665ED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القرار لـ </w:t>
      </w:r>
      <w:r w:rsidR="002817BA" w:rsidRPr="00F665ED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Simon</w:t>
      </w:r>
      <w:r w:rsidR="00F665ED" w:rsidRPr="00F665ED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2</w:t>
      </w:r>
      <w:r w:rsidR="002817BA" w:rsidRPr="00F665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2817BA" w:rsidRPr="002817BA" w:rsidRDefault="002817BA" w:rsidP="00E95B2A">
      <w:pPr>
        <w:numPr>
          <w:ilvl w:val="0"/>
          <w:numId w:val="1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مرحلة الاستخبار</w:t>
      </w:r>
      <w:r w:rsidRPr="002817B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817BA" w:rsidRPr="002817BA" w:rsidRDefault="002817BA" w:rsidP="00E95B2A">
      <w:pPr>
        <w:numPr>
          <w:ilvl w:val="0"/>
          <w:numId w:val="10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مرحلة الرقابة</w:t>
      </w: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2817BA" w:rsidRPr="002817BA" w:rsidRDefault="002817BA" w:rsidP="00E95B2A">
      <w:pPr>
        <w:numPr>
          <w:ilvl w:val="0"/>
          <w:numId w:val="1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مرحلة التصميم</w:t>
      </w:r>
      <w:r w:rsidRPr="002817B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817BA" w:rsidRDefault="002817BA" w:rsidP="00E95B2A">
      <w:pPr>
        <w:numPr>
          <w:ilvl w:val="0"/>
          <w:numId w:val="1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مرحلة الاختيار</w:t>
      </w:r>
    </w:p>
    <w:p w:rsidR="00686585" w:rsidRPr="002817BA" w:rsidRDefault="00686585" w:rsidP="00F665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72A08" w:rsidRPr="00372A08" w:rsidRDefault="00E76462" w:rsidP="00372A08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17-</w:t>
      </w:r>
      <w:r w:rsidR="00372A08" w:rsidRPr="00372A08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تعني مرحلة الاستخبار بالنسبة لـ </w:t>
      </w:r>
      <w:r w:rsidR="00372A08" w:rsidRPr="00372A08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Simon</w:t>
      </w:r>
    </w:p>
    <w:p w:rsidR="00372A08" w:rsidRPr="00372A08" w:rsidRDefault="00372A08" w:rsidP="00544A88">
      <w:pPr>
        <w:numPr>
          <w:ilvl w:val="0"/>
          <w:numId w:val="11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72A0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مرحلة جمع المعلومات الخاصة بالمشكلة</w:t>
      </w:r>
      <w:r w:rsidRPr="00372A0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72A08" w:rsidRPr="00372A08" w:rsidRDefault="00372A08" w:rsidP="00544A88">
      <w:pPr>
        <w:numPr>
          <w:ilvl w:val="0"/>
          <w:numId w:val="11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مرحلة الاستخبار عن الحل للمشكلة</w:t>
      </w:r>
      <w:r w:rsidRPr="00372A0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72A08" w:rsidRPr="00372A08" w:rsidRDefault="00372A08" w:rsidP="00544A88">
      <w:pPr>
        <w:numPr>
          <w:ilvl w:val="0"/>
          <w:numId w:val="11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مرحلة حصر البدائل الممكنة لحل المشكلة</w:t>
      </w:r>
      <w:r w:rsidRPr="00372A0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72A08" w:rsidRPr="00372A08" w:rsidRDefault="00372A08" w:rsidP="00544A88">
      <w:pPr>
        <w:numPr>
          <w:ilvl w:val="0"/>
          <w:numId w:val="11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مرحلة الاستخبار عن المنافسة</w:t>
      </w:r>
    </w:p>
    <w:p w:rsidR="00372A08" w:rsidRDefault="00372A08" w:rsidP="00686585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</w:p>
    <w:p w:rsidR="00686585" w:rsidRPr="00686585" w:rsidRDefault="00E76462" w:rsidP="00686585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lastRenderedPageBreak/>
        <w:t>18-</w:t>
      </w:r>
      <w:r w:rsidR="00686585" w:rsidRPr="00686585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مرحلة الإستخبار هي مرحلة من مراحل :</w:t>
      </w:r>
      <w:r w:rsidR="00686585" w:rsidRPr="00686585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686585" w:rsidRPr="00686585" w:rsidRDefault="00686585" w:rsidP="00544A88">
      <w:pPr>
        <w:numPr>
          <w:ilvl w:val="0"/>
          <w:numId w:val="28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تحليل المنظمات عند أصحاب نظرية الظرفية</w:t>
      </w:r>
    </w:p>
    <w:p w:rsidR="00686585" w:rsidRPr="00686585" w:rsidRDefault="00686585" w:rsidP="00544A88">
      <w:pPr>
        <w:numPr>
          <w:ilvl w:val="0"/>
          <w:numId w:val="28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تحضير هيكلة المنظمة عند</w:t>
      </w:r>
      <w:r w:rsidRPr="00686585">
        <w:rPr>
          <w:rFonts w:ascii="Times New Roman" w:hAnsi="Times New Roman" w:cs="Times New Roman"/>
          <w:sz w:val="24"/>
          <w:szCs w:val="24"/>
        </w:rPr>
        <w:t>Mintzberg</w:t>
      </w:r>
    </w:p>
    <w:p w:rsidR="00686585" w:rsidRPr="00686585" w:rsidRDefault="00686585" w:rsidP="00544A88">
      <w:pPr>
        <w:keepNext/>
        <w:numPr>
          <w:ilvl w:val="0"/>
          <w:numId w:val="284"/>
        </w:numPr>
        <w:spacing w:after="0" w:line="240" w:lineRule="auto"/>
        <w:contextualSpacing/>
        <w:outlineLvl w:val="1"/>
        <w:rPr>
          <w:rFonts w:ascii="Times New Roman" w:hAnsi="Times New Roman" w:cs="Times New Roman"/>
          <w:sz w:val="24"/>
          <w:szCs w:val="24"/>
          <w:u w:val="single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تحضير الدخول في معركة التنافسية</w:t>
      </w:r>
      <w:r w:rsidRPr="00686585">
        <w:rPr>
          <w:rFonts w:ascii="Times New Roman" w:hAnsi="Times New Roman" w:cs="Times New Roman"/>
          <w:sz w:val="24"/>
          <w:szCs w:val="24"/>
          <w:u w:val="single"/>
          <w:rtl/>
        </w:rPr>
        <w:t xml:space="preserve"> </w:t>
      </w:r>
    </w:p>
    <w:p w:rsidR="00686585" w:rsidRPr="00686585" w:rsidRDefault="00686585" w:rsidP="00544A88">
      <w:pPr>
        <w:keepNext/>
        <w:numPr>
          <w:ilvl w:val="0"/>
          <w:numId w:val="284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نموذج اتخاذ القرار</w:t>
      </w:r>
    </w:p>
    <w:p w:rsidR="00686585" w:rsidRDefault="00686585" w:rsidP="0068658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271871" w:rsidRPr="00271871" w:rsidRDefault="00E76462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19-</w:t>
      </w:r>
      <w:r w:rsidR="00271871" w:rsidRPr="00271871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تعني مرحلة التصميم بالنسبة لـ </w:t>
      </w:r>
      <w:r w:rsidR="00271871" w:rsidRPr="00271871">
        <w:rPr>
          <w:rFonts w:ascii="Times New Roman" w:hAnsi="Times New Roman" w:cs="Times New Roman"/>
          <w:b/>
          <w:bCs/>
          <w:color w:val="ED7D31"/>
          <w:sz w:val="24"/>
          <w:szCs w:val="24"/>
        </w:rPr>
        <w:t>Simon</w:t>
      </w:r>
      <w:r w:rsidR="00271871" w:rsidRPr="00271871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271871" w:rsidRPr="00271871" w:rsidRDefault="00271871" w:rsidP="00544A88">
      <w:pPr>
        <w:numPr>
          <w:ilvl w:val="0"/>
          <w:numId w:val="11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71871">
        <w:rPr>
          <w:rFonts w:ascii="Times New Roman" w:hAnsi="Times New Roman" w:cs="Times New Roman"/>
          <w:sz w:val="24"/>
          <w:szCs w:val="24"/>
          <w:rtl/>
        </w:rPr>
        <w:t>مرحلة جمع المعلومات الخاصة بالمشكلة</w:t>
      </w:r>
      <w:r w:rsidRPr="0027187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71871" w:rsidRPr="00271871" w:rsidRDefault="00271871" w:rsidP="00544A88">
      <w:pPr>
        <w:numPr>
          <w:ilvl w:val="0"/>
          <w:numId w:val="11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71871">
        <w:rPr>
          <w:rFonts w:ascii="Times New Roman" w:hAnsi="Times New Roman" w:cs="Times New Roman"/>
          <w:sz w:val="24"/>
          <w:szCs w:val="24"/>
          <w:rtl/>
        </w:rPr>
        <w:t>مرحلة تصميم الحلل لمشكلة</w:t>
      </w:r>
      <w:r w:rsidRPr="0027187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71871" w:rsidRPr="00271871" w:rsidRDefault="00271871" w:rsidP="00544A88">
      <w:pPr>
        <w:numPr>
          <w:ilvl w:val="0"/>
          <w:numId w:val="11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7187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مرحلة حصر البدائل الممكنة لحل المشكلة</w:t>
      </w:r>
      <w:r w:rsidRPr="0027187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271871" w:rsidRPr="00271871" w:rsidRDefault="00271871" w:rsidP="00544A88">
      <w:pPr>
        <w:numPr>
          <w:ilvl w:val="0"/>
          <w:numId w:val="11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71871">
        <w:rPr>
          <w:rFonts w:ascii="Times New Roman" w:hAnsi="Times New Roman" w:cs="Times New Roman"/>
          <w:sz w:val="24"/>
          <w:szCs w:val="24"/>
          <w:rtl/>
        </w:rPr>
        <w:t>مرحلة تصميم نموذج اتخاذ القرار في المشكلة</w:t>
      </w:r>
      <w:r w:rsidRPr="0027187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71871" w:rsidRPr="00271871" w:rsidRDefault="00271871" w:rsidP="0068658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686585" w:rsidRPr="00686585" w:rsidRDefault="00E76462" w:rsidP="0068658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20-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تمثل مرحلة تحديد الحلول الممكنة في نموذج 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</w:rPr>
        <w:t>Simon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:</w:t>
      </w:r>
      <w:r w:rsidR="00686585" w:rsidRPr="00686585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686585" w:rsidRPr="00686585" w:rsidRDefault="00686585" w:rsidP="00544A88">
      <w:pPr>
        <w:numPr>
          <w:ilvl w:val="0"/>
          <w:numId w:val="26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التحديد</w:t>
      </w:r>
    </w:p>
    <w:p w:rsidR="00686585" w:rsidRPr="00686585" w:rsidRDefault="00686585" w:rsidP="00544A88">
      <w:pPr>
        <w:numPr>
          <w:ilvl w:val="0"/>
          <w:numId w:val="26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الاختيار</w:t>
      </w:r>
    </w:p>
    <w:p w:rsidR="00686585" w:rsidRPr="00686585" w:rsidRDefault="00686585" w:rsidP="00544A88">
      <w:pPr>
        <w:numPr>
          <w:ilvl w:val="0"/>
          <w:numId w:val="26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التصميم</w:t>
      </w:r>
    </w:p>
    <w:p w:rsidR="00686585" w:rsidRPr="00686585" w:rsidRDefault="00686585" w:rsidP="00544A88">
      <w:pPr>
        <w:numPr>
          <w:ilvl w:val="0"/>
          <w:numId w:val="26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الأمثلية</w:t>
      </w:r>
    </w:p>
    <w:p w:rsidR="003A3C6C" w:rsidRPr="00ED2718" w:rsidRDefault="00E76462" w:rsidP="003A3C6C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 xml:space="preserve">21- </w:t>
      </w:r>
      <w:r w:rsidR="003A3C6C" w:rsidRPr="00ED2718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بالنسبة لـ </w:t>
      </w:r>
      <w:r w:rsidR="003A3C6C" w:rsidRPr="00ED2718">
        <w:rPr>
          <w:rFonts w:asciiTheme="minorBidi" w:hAnsiTheme="minorBidi" w:cstheme="minorBidi"/>
          <w:b/>
          <w:bCs/>
          <w:color w:val="002060"/>
          <w:sz w:val="24"/>
          <w:szCs w:val="24"/>
        </w:rPr>
        <w:t>Simone</w:t>
      </w:r>
      <w:r w:rsidR="003A3C6C" w:rsidRPr="00ED2718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يمثل حصر البدائل الممكنة </w:t>
      </w:r>
      <w:r w:rsidR="003A3C6C" w:rsidRPr="00ED271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  <w:r w:rsidR="003A3C6C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3A3C6C" w:rsidRPr="008D7D92" w:rsidRDefault="003A3C6C" w:rsidP="003A3C6C">
      <w:pPr>
        <w:pStyle w:val="ListParagraph"/>
        <w:numPr>
          <w:ilvl w:val="0"/>
          <w:numId w:val="438"/>
        </w:numPr>
        <w:rPr>
          <w:rFonts w:asciiTheme="minorBidi" w:hAnsiTheme="minorBidi"/>
          <w:sz w:val="24"/>
          <w:szCs w:val="24"/>
        </w:rPr>
      </w:pPr>
      <w:r w:rsidRPr="008D7D92">
        <w:rPr>
          <w:rFonts w:asciiTheme="minorBidi" w:hAnsiTheme="minorBidi"/>
          <w:sz w:val="24"/>
          <w:szCs w:val="24"/>
          <w:rtl/>
        </w:rPr>
        <w:t>مرحلة جمع المعلومات الخاصة بالمشكلة</w:t>
      </w:r>
    </w:p>
    <w:p w:rsidR="003A3C6C" w:rsidRPr="008D7D92" w:rsidRDefault="003A3C6C" w:rsidP="003A3C6C">
      <w:pPr>
        <w:pStyle w:val="ListParagraph"/>
        <w:numPr>
          <w:ilvl w:val="0"/>
          <w:numId w:val="438"/>
        </w:numPr>
        <w:rPr>
          <w:rFonts w:asciiTheme="minorBidi" w:hAnsiTheme="minorBidi"/>
          <w:sz w:val="24"/>
          <w:szCs w:val="24"/>
        </w:rPr>
      </w:pPr>
      <w:r w:rsidRPr="008D7D92">
        <w:rPr>
          <w:rFonts w:asciiTheme="minorBidi" w:hAnsiTheme="minorBidi"/>
          <w:sz w:val="24"/>
          <w:szCs w:val="24"/>
          <w:rtl/>
        </w:rPr>
        <w:t>مرحلة الحل للمشكلة</w:t>
      </w:r>
    </w:p>
    <w:p w:rsidR="003A3C6C" w:rsidRPr="008D7D92" w:rsidRDefault="003A3C6C" w:rsidP="003A3C6C">
      <w:pPr>
        <w:pStyle w:val="ListParagraph"/>
        <w:numPr>
          <w:ilvl w:val="0"/>
          <w:numId w:val="43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D7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التصميم</w:t>
      </w:r>
    </w:p>
    <w:p w:rsidR="002817BA" w:rsidRPr="004D749C" w:rsidRDefault="003A3C6C" w:rsidP="004D749C">
      <w:pPr>
        <w:pStyle w:val="ListParagraph"/>
        <w:numPr>
          <w:ilvl w:val="0"/>
          <w:numId w:val="438"/>
        </w:numPr>
        <w:rPr>
          <w:rFonts w:asciiTheme="minorBidi" w:hAnsiTheme="minorBidi"/>
          <w:sz w:val="24"/>
          <w:szCs w:val="24"/>
          <w:rtl/>
        </w:rPr>
      </w:pPr>
      <w:r w:rsidRPr="008D7D92">
        <w:rPr>
          <w:rFonts w:asciiTheme="minorBidi" w:hAnsiTheme="minorBidi"/>
          <w:sz w:val="24"/>
          <w:szCs w:val="24"/>
          <w:rtl/>
        </w:rPr>
        <w:t>مرحلة القرار في المشكلة</w:t>
      </w:r>
    </w:p>
    <w:p w:rsidR="00765C7B" w:rsidRPr="00864C02" w:rsidRDefault="00E76462" w:rsidP="00864C02">
      <w:pPr>
        <w:pStyle w:val="NoSpacing"/>
        <w:rPr>
          <w:b/>
          <w:bCs/>
          <w:color w:val="00B0F0"/>
          <w:sz w:val="24"/>
          <w:szCs w:val="24"/>
          <w:rtl/>
        </w:rPr>
      </w:pPr>
      <w:r>
        <w:rPr>
          <w:rFonts w:hint="cs"/>
          <w:b/>
          <w:bCs/>
          <w:color w:val="00B0F0"/>
          <w:sz w:val="24"/>
          <w:szCs w:val="24"/>
          <w:rtl/>
        </w:rPr>
        <w:t>22-</w:t>
      </w:r>
      <w:r w:rsidR="00765C7B" w:rsidRPr="00864C02">
        <w:rPr>
          <w:b/>
          <w:bCs/>
          <w:color w:val="00B0F0"/>
          <w:sz w:val="24"/>
          <w:szCs w:val="24"/>
          <w:rtl/>
        </w:rPr>
        <w:t xml:space="preserve">يسمى النموذج الجديد لاتخاذ القرار والذي قدمه </w:t>
      </w:r>
      <w:r w:rsidR="00765C7B" w:rsidRPr="00864C02">
        <w:rPr>
          <w:b/>
          <w:bCs/>
          <w:color w:val="00B0F0"/>
          <w:sz w:val="24"/>
          <w:szCs w:val="24"/>
        </w:rPr>
        <w:t xml:space="preserve"> Simon</w:t>
      </w:r>
      <w:r w:rsidR="00765C7B" w:rsidRPr="00864C02">
        <w:rPr>
          <w:rFonts w:hint="cs"/>
          <w:b/>
          <w:bCs/>
          <w:color w:val="00B0F0"/>
          <w:sz w:val="24"/>
          <w:szCs w:val="24"/>
          <w:rtl/>
        </w:rPr>
        <w:t xml:space="preserve"> </w:t>
      </w:r>
    </w:p>
    <w:p w:rsidR="00864C02" w:rsidRPr="00864C02" w:rsidRDefault="00864C02" w:rsidP="00864C02">
      <w:pPr>
        <w:pStyle w:val="NoSpacing"/>
        <w:rPr>
          <w:b/>
          <w:bCs/>
          <w:color w:val="ED7D31"/>
          <w:sz w:val="24"/>
          <w:szCs w:val="24"/>
        </w:rPr>
      </w:pPr>
      <w:r w:rsidRPr="00864C02">
        <w:rPr>
          <w:b/>
          <w:bCs/>
          <w:color w:val="ED7D31"/>
          <w:sz w:val="24"/>
          <w:szCs w:val="24"/>
          <w:rtl/>
        </w:rPr>
        <w:t xml:space="preserve">النموذج الذي اقترحه </w:t>
      </w:r>
      <w:r w:rsidRPr="00864C02">
        <w:rPr>
          <w:b/>
          <w:bCs/>
          <w:color w:val="ED7D31"/>
          <w:sz w:val="24"/>
          <w:szCs w:val="24"/>
        </w:rPr>
        <w:t>Simon</w:t>
      </w:r>
      <w:r w:rsidRPr="00864C02">
        <w:rPr>
          <w:b/>
          <w:bCs/>
          <w:color w:val="ED7D31"/>
          <w:sz w:val="24"/>
          <w:szCs w:val="24"/>
          <w:rtl/>
        </w:rPr>
        <w:t xml:space="preserve"> لاتخاذ القرار يسمى</w:t>
      </w:r>
      <w:r w:rsidRPr="00864C02">
        <w:rPr>
          <w:b/>
          <w:bCs/>
          <w:color w:val="ED7D31"/>
          <w:sz w:val="24"/>
          <w:szCs w:val="24"/>
        </w:rPr>
        <w:t xml:space="preserve">:  </w:t>
      </w:r>
    </w:p>
    <w:p w:rsidR="00765C7B" w:rsidRPr="00765C7B" w:rsidRDefault="00765C7B" w:rsidP="00E95B2A">
      <w:pPr>
        <w:numPr>
          <w:ilvl w:val="0"/>
          <w:numId w:val="9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IMC</w:t>
      </w:r>
    </w:p>
    <w:p w:rsidR="00765C7B" w:rsidRPr="00765C7B" w:rsidRDefault="00765C7B" w:rsidP="00E95B2A">
      <w:pPr>
        <w:numPr>
          <w:ilvl w:val="0"/>
          <w:numId w:val="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IRC</w:t>
      </w:r>
    </w:p>
    <w:p w:rsidR="00765C7B" w:rsidRPr="00765C7B" w:rsidRDefault="00765C7B" w:rsidP="00E95B2A">
      <w:pPr>
        <w:numPr>
          <w:ilvl w:val="0"/>
          <w:numId w:val="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STC</w:t>
      </w:r>
    </w:p>
    <w:p w:rsidR="00765C7B" w:rsidRDefault="00765C7B" w:rsidP="00E95B2A">
      <w:pPr>
        <w:numPr>
          <w:ilvl w:val="0"/>
          <w:numId w:val="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</w:rPr>
        <w:t>TMC</w:t>
      </w:r>
    </w:p>
    <w:p w:rsidR="002817BA" w:rsidRPr="00765C7B" w:rsidRDefault="002817BA" w:rsidP="002817BA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372A08" w:rsidRPr="00372A08" w:rsidRDefault="00E76462" w:rsidP="00864C02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23- </w:t>
      </w:r>
      <w:r w:rsidR="00372A08" w:rsidRPr="00372A08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نظرية </w:t>
      </w:r>
      <w:r w:rsidR="00372A08" w:rsidRPr="006B189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القرار</w:t>
      </w:r>
      <w:r w:rsidR="00372A08" w:rsidRPr="00372A08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</w:p>
    <w:p w:rsidR="00372A08" w:rsidRPr="00372A08" w:rsidRDefault="00372A08" w:rsidP="00544A88">
      <w:pPr>
        <w:numPr>
          <w:ilvl w:val="0"/>
          <w:numId w:val="11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تعتمد على الحل الامثل والحل الامثل الوحيد</w:t>
      </w:r>
      <w:r w:rsidRPr="00372A0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72A08" w:rsidRPr="00372A08" w:rsidRDefault="00372A08" w:rsidP="00544A88">
      <w:pPr>
        <w:numPr>
          <w:ilvl w:val="0"/>
          <w:numId w:val="11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72A0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لا تعترف بالحل الامثل ولا بالحل الامثل الوحيد</w:t>
      </w:r>
      <w:r w:rsidRPr="00372A0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72A08" w:rsidRPr="00372A08" w:rsidRDefault="00372A08" w:rsidP="00544A88">
      <w:pPr>
        <w:numPr>
          <w:ilvl w:val="0"/>
          <w:numId w:val="11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تعتمد فرضية الرشد المقيد</w:t>
      </w:r>
      <w:r w:rsidRPr="00372A0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72A08" w:rsidRDefault="00372A08" w:rsidP="00544A88">
      <w:pPr>
        <w:numPr>
          <w:ilvl w:val="0"/>
          <w:numId w:val="11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72A08">
        <w:rPr>
          <w:rFonts w:ascii="Times New Roman" w:hAnsi="Times New Roman" w:cs="Times New Roman"/>
          <w:sz w:val="24"/>
          <w:szCs w:val="24"/>
          <w:rtl/>
        </w:rPr>
        <w:t>لا تعترف بفرضية الرشد المقيد</w:t>
      </w:r>
      <w:r w:rsidRPr="00372A0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72A08" w:rsidRPr="00372A08" w:rsidRDefault="00372A08" w:rsidP="00372A08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4D749C" w:rsidRDefault="004D749C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</w:p>
    <w:p w:rsidR="004D749C" w:rsidRDefault="004D749C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</w:p>
    <w:p w:rsidR="004D749C" w:rsidRDefault="004D749C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</w:p>
    <w:p w:rsidR="004D749C" w:rsidRDefault="004D749C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</w:p>
    <w:p w:rsidR="004D749C" w:rsidRDefault="004D749C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</w:p>
    <w:p w:rsidR="00372A08" w:rsidRPr="00372A08" w:rsidRDefault="00864C02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864C02">
        <w:rPr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5432EC1" wp14:editId="2D659E0C">
                <wp:simplePos x="0" y="0"/>
                <wp:positionH relativeFrom="margin">
                  <wp:posOffset>-762000</wp:posOffset>
                </wp:positionH>
                <wp:positionV relativeFrom="paragraph">
                  <wp:posOffset>250825</wp:posOffset>
                </wp:positionV>
                <wp:extent cx="3248025" cy="22479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2247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864C0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2"/>
                              </w:numPr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النظرية السلوكية للمنظمة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b/>
                                <w:bCs/>
                                <w:color w:val="C0504D" w:themeColor="accent2"/>
                              </w:rPr>
                              <w:t>Cyert &amp; March</w:t>
                            </w:r>
                          </w:p>
                          <w:p w:rsidR="00FA630A" w:rsidRPr="00864C02" w:rsidRDefault="00FA630A" w:rsidP="00864C02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شاركا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</w:rPr>
                              <w:t>Simon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في البحث وفي النشر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بالنسبة لهما ليس للمؤسسة هدف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بل الأفراد هم من لديهم أهداف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64C02" w:rsidRDefault="00FA630A" w:rsidP="00864C02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بالنسبة لهما المنظمة ..</w:t>
                            </w:r>
                          </w:p>
                          <w:p w:rsidR="00FA630A" w:rsidRPr="00864C0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مجموعة من الجماعات المتنازعة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كما رأى 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</w:rPr>
                              <w:t>Berle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 و 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</w:rPr>
                              <w:t>Means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64C02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لكنها أيضا جماعات تتحالف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لهذه التحالفات أهداف مختلفة وسلطات متغيرة حسب الظروف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64C02" w:rsidRDefault="00FA630A" w:rsidP="00864C02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الأفراد في المنظمات يشكلون جماعات كبيرة أو صغيرة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تستطيع أي من هذه الجماعات أن تسيطر حسب الظروف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و</w:t>
                            </w:r>
                            <w:r w:rsidRPr="00864C02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تؤثر الجماعة المسيطرة على هدف المنظمة في كثير من الحالات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التأثير مؤقت مثل السيطرة مؤقت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ة,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تقوم الجماعات حسب سيطرتها بالتفاوض حول كيفية الاستفادة من القيمة المضافة التي تنشئها المنظمة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64C02" w:rsidRDefault="00FA630A" w:rsidP="00864C02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(عمال) زيادة رواتب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..  </w:t>
                            </w:r>
                            <w:r w:rsidRPr="00864C02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(مديرون) زيادة  علاوات  المديرين</w:t>
                            </w:r>
                            <w:r w:rsidRPr="00864C0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32EC1" id="Text Box 7" o:spid="_x0000_s1087" type="#_x0000_t202" style="position:absolute;left:0;text-align:left;margin-left:-60pt;margin-top:19.75pt;width:255.75pt;height:177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" fillcolor="window" strokeweight=".5pt">
                <v:textbox>
                  <w:txbxContent>
                    <w:p w:rsidR="00FA630A" w:rsidRPr="00864C02" w:rsidRDefault="00FA630A" w:rsidP="00544A88">
                      <w:pPr>
                        <w:pStyle w:val="NoSpacing"/>
                        <w:numPr>
                          <w:ilvl w:val="0"/>
                          <w:numId w:val="362"/>
                        </w:numPr>
                        <w:jc w:val="both"/>
                        <w:rPr>
                          <w:b/>
                          <w:bCs/>
                          <w:color w:val="C0504D" w:themeColor="accent2"/>
                        </w:rPr>
                      </w:pPr>
                      <w:r w:rsidRPr="00864C02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النظرية السلوكية للمنظمة</w:t>
                      </w:r>
                      <w:r w:rsidRPr="00864C02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864C02">
                        <w:rPr>
                          <w:b/>
                          <w:bCs/>
                          <w:color w:val="C0504D" w:themeColor="accent2"/>
                        </w:rPr>
                        <w:t>Cyert &amp; March</w:t>
                      </w:r>
                    </w:p>
                    <w:p w:rsidR="00FA630A" w:rsidRPr="00864C02" w:rsidRDefault="00FA630A" w:rsidP="00864C02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 xml:space="preserve">شاركا </w:t>
                      </w:r>
                      <w:r w:rsidRPr="00864C02">
                        <w:rPr>
                          <w:b/>
                          <w:bCs/>
                          <w:color w:val="002060"/>
                        </w:rPr>
                        <w:t>Simon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 xml:space="preserve"> في البحث وفي النشر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بالنسبة لهما ليس للمؤسسة هدف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بل الأفراد هم من لديهم أهداف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64C02" w:rsidRDefault="00FA630A" w:rsidP="00864C02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بالنسبة لهما المنظمة ..</w:t>
                      </w:r>
                    </w:p>
                    <w:p w:rsidR="00FA630A" w:rsidRPr="00864C02" w:rsidRDefault="00FA630A" w:rsidP="00544A88">
                      <w:pPr>
                        <w:pStyle w:val="NoSpacing"/>
                        <w:numPr>
                          <w:ilvl w:val="0"/>
                          <w:numId w:val="36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4C02">
                        <w:rPr>
                          <w:b/>
                          <w:bCs/>
                          <w:color w:val="FF0000"/>
                          <w:rtl/>
                        </w:rPr>
                        <w:t>مجموعة من الجماعات المتنازعة</w:t>
                      </w:r>
                      <w:r w:rsidRPr="00864C02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64C02">
                        <w:rPr>
                          <w:b/>
                          <w:bCs/>
                          <w:color w:val="FF0000"/>
                          <w:rtl/>
                        </w:rPr>
                        <w:t xml:space="preserve">كما رأى </w:t>
                      </w:r>
                      <w:r w:rsidRPr="00864C02">
                        <w:rPr>
                          <w:b/>
                          <w:bCs/>
                          <w:color w:val="FF0000"/>
                        </w:rPr>
                        <w:t>Berle</w:t>
                      </w:r>
                      <w:r w:rsidRPr="00864C02">
                        <w:rPr>
                          <w:b/>
                          <w:bCs/>
                          <w:color w:val="FF0000"/>
                          <w:rtl/>
                        </w:rPr>
                        <w:t xml:space="preserve">  و </w:t>
                      </w:r>
                      <w:r w:rsidRPr="00864C02">
                        <w:rPr>
                          <w:b/>
                          <w:bCs/>
                          <w:color w:val="FF0000"/>
                        </w:rPr>
                        <w:t>Means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64C02" w:rsidRDefault="00FA630A" w:rsidP="00544A88">
                      <w:pPr>
                        <w:pStyle w:val="NoSpacing"/>
                        <w:numPr>
                          <w:ilvl w:val="0"/>
                          <w:numId w:val="363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لكنها أيضا جماعات تتحالف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لهذه التحالفات أهداف مختلفة وسلطات متغيرة حسب الظروف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64C02" w:rsidRDefault="00FA630A" w:rsidP="00864C02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الأفراد في المنظمات يشكلون جماعات كبيرة أو صغيرة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تستطيع أي من هذه الجماعات أن تسيطر حسب الظروف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64C02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و</w:t>
                      </w:r>
                      <w:r w:rsidRPr="00864C02">
                        <w:rPr>
                          <w:b/>
                          <w:bCs/>
                          <w:color w:val="FF0000"/>
                          <w:rtl/>
                        </w:rPr>
                        <w:t>تؤثر الجماعة المسيطرة على هدف المنظمة في كثير من الحالات</w:t>
                      </w:r>
                      <w:r w:rsidRPr="00864C02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 xml:space="preserve"> التأثير مؤقت مثل السيطرة مؤقت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ة,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 xml:space="preserve"> تقوم الجماعات حسب سيطرتها بالتفاوض حول كيفية الاستفادة من القيمة المضافة التي تنشئها المنظمة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64C02" w:rsidRDefault="00FA630A" w:rsidP="00864C02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(عمال) زيادة رواتب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..  </w:t>
                      </w:r>
                      <w:r w:rsidRPr="00864C02">
                        <w:rPr>
                          <w:b/>
                          <w:bCs/>
                          <w:color w:val="002060"/>
                          <w:rtl/>
                        </w:rPr>
                        <w:t>(مديرون) زيادة  علاوات  المديرين</w:t>
                      </w:r>
                      <w:r w:rsidRPr="00864C0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24-</w:t>
      </w:r>
      <w:r w:rsidR="00372A08" w:rsidRPr="00372A08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ممن يعتقدون أن المنظمة عبارة عن </w:t>
      </w:r>
      <w:r w:rsidR="00372A08" w:rsidRPr="00FB630B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مجموعة من الجماعات المتنازعة</w:t>
      </w:r>
      <w:r w:rsidR="00372A08" w:rsidRPr="00FB630B">
        <w:rPr>
          <w:rFonts w:ascii="Times New Roman" w:hAnsi="Times New Roman" w:cs="Times New Roman"/>
          <w:b/>
          <w:bCs/>
          <w:color w:val="002060"/>
          <w:sz w:val="24"/>
          <w:szCs w:val="24"/>
        </w:rPr>
        <w:t>:</w:t>
      </w:r>
      <w:r w:rsidR="00372A08" w:rsidRPr="00FB630B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372A08" w:rsidRPr="00372A08" w:rsidRDefault="00372A08" w:rsidP="00544A88">
      <w:pPr>
        <w:numPr>
          <w:ilvl w:val="0"/>
          <w:numId w:val="11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72A0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Means &amp; Berle</w:t>
      </w:r>
    </w:p>
    <w:p w:rsidR="00372A08" w:rsidRPr="00372A08" w:rsidRDefault="00372A08" w:rsidP="00544A88">
      <w:pPr>
        <w:numPr>
          <w:ilvl w:val="0"/>
          <w:numId w:val="11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72A08">
        <w:rPr>
          <w:rFonts w:ascii="Times New Roman" w:hAnsi="Times New Roman" w:cs="Times New Roman"/>
          <w:sz w:val="24"/>
          <w:szCs w:val="24"/>
        </w:rPr>
        <w:t>Stalker &amp; Burns</w:t>
      </w:r>
    </w:p>
    <w:p w:rsidR="00372A08" w:rsidRPr="00372A08" w:rsidRDefault="00372A08" w:rsidP="00544A88">
      <w:pPr>
        <w:numPr>
          <w:ilvl w:val="0"/>
          <w:numId w:val="11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72A08">
        <w:rPr>
          <w:rFonts w:ascii="Times New Roman" w:hAnsi="Times New Roman" w:cs="Times New Roman"/>
          <w:sz w:val="24"/>
          <w:szCs w:val="24"/>
        </w:rPr>
        <w:t>Lorsh &amp; Lawrence</w:t>
      </w:r>
    </w:p>
    <w:p w:rsidR="004D749C" w:rsidRDefault="00372A08" w:rsidP="004D749C">
      <w:pPr>
        <w:numPr>
          <w:ilvl w:val="0"/>
          <w:numId w:val="11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72A08">
        <w:rPr>
          <w:rFonts w:ascii="Times New Roman" w:hAnsi="Times New Roman" w:cs="Times New Roman"/>
          <w:sz w:val="24"/>
          <w:szCs w:val="24"/>
        </w:rPr>
        <w:t>Simon &amp; Chandler</w:t>
      </w:r>
    </w:p>
    <w:p w:rsidR="004D749C" w:rsidRPr="004D749C" w:rsidRDefault="004D749C" w:rsidP="004D749C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686585" w:rsidRPr="00686585" w:rsidRDefault="00E76462" w:rsidP="00686585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25-</w:t>
      </w:r>
      <w:r w:rsidR="00686585" w:rsidRPr="00686585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بالنسبة لـ </w:t>
      </w:r>
      <w:r w:rsidR="00686585" w:rsidRPr="00686585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March &amp; Cyert</w:t>
      </w:r>
      <w:r w:rsidR="00686585" w:rsidRPr="00686585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 المؤسسة هي عبارة عن</w:t>
      </w:r>
      <w:r w:rsidR="00686585" w:rsidRPr="00686585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 </w:t>
      </w:r>
    </w:p>
    <w:p w:rsidR="00686585" w:rsidRPr="00686585" w:rsidRDefault="00686585" w:rsidP="00544A88">
      <w:pPr>
        <w:numPr>
          <w:ilvl w:val="0"/>
          <w:numId w:val="11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مجموعات متكاملة</w:t>
      </w:r>
      <w:r w:rsidRPr="0068658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86585" w:rsidRPr="00686585" w:rsidRDefault="00686585" w:rsidP="00544A88">
      <w:pPr>
        <w:numPr>
          <w:ilvl w:val="0"/>
          <w:numId w:val="11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مجموعات متنازعة</w:t>
      </w: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686585" w:rsidRPr="00686585" w:rsidRDefault="00686585" w:rsidP="00544A88">
      <w:pPr>
        <w:numPr>
          <w:ilvl w:val="0"/>
          <w:numId w:val="11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أفراد متكاملين</w:t>
      </w:r>
      <w:r w:rsidRPr="0068658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86585" w:rsidRDefault="00686585" w:rsidP="00544A88">
      <w:pPr>
        <w:numPr>
          <w:ilvl w:val="0"/>
          <w:numId w:val="11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أفراد متنازعين</w:t>
      </w:r>
    </w:p>
    <w:p w:rsidR="00271871" w:rsidRDefault="00271871" w:rsidP="00271871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271871" w:rsidRPr="00271871" w:rsidRDefault="00E76462" w:rsidP="00F37EC9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26-</w:t>
      </w:r>
      <w:r w:rsidR="00271871" w:rsidRPr="00271871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ترى النظرية السلوكية للمنظمة ان المنظمة هي : </w:t>
      </w:r>
    </w:p>
    <w:p w:rsidR="00271871" w:rsidRPr="00271871" w:rsidRDefault="00271871" w:rsidP="00544A88">
      <w:pPr>
        <w:numPr>
          <w:ilvl w:val="0"/>
          <w:numId w:val="21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7187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مجموعة من الجماعات المتنازعة.</w:t>
      </w:r>
    </w:p>
    <w:p w:rsidR="00271871" w:rsidRPr="00271871" w:rsidRDefault="00271871" w:rsidP="00544A88">
      <w:pPr>
        <w:numPr>
          <w:ilvl w:val="0"/>
          <w:numId w:val="215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>مجموعة من الافراد المتعاونين.</w:t>
      </w:r>
    </w:p>
    <w:p w:rsidR="00271871" w:rsidRPr="00271871" w:rsidRDefault="00271871" w:rsidP="00544A88">
      <w:pPr>
        <w:numPr>
          <w:ilvl w:val="0"/>
          <w:numId w:val="215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 xml:space="preserve">مجموعة من الموارد المستعملة. </w:t>
      </w:r>
    </w:p>
    <w:p w:rsidR="00271871" w:rsidRDefault="00271871" w:rsidP="00544A88">
      <w:pPr>
        <w:numPr>
          <w:ilvl w:val="0"/>
          <w:numId w:val="215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>مجموعة من المكونات المستخدمة .</w:t>
      </w:r>
    </w:p>
    <w:p w:rsidR="00271871" w:rsidRPr="00271871" w:rsidRDefault="00E76462" w:rsidP="00271871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27-</w:t>
      </w:r>
      <w:r w:rsidR="00271871" w:rsidRPr="00271871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حسب النظرية السلوكية للمنظمة فأن الجماعة المسيطرة: </w:t>
      </w:r>
    </w:p>
    <w:p w:rsidR="00271871" w:rsidRPr="00271871" w:rsidRDefault="00271871" w:rsidP="00544A88">
      <w:pPr>
        <w:numPr>
          <w:ilvl w:val="0"/>
          <w:numId w:val="21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>غالباُ ما تساهم في اعداد استراتيجية المنظمة.</w:t>
      </w:r>
    </w:p>
    <w:p w:rsidR="00271871" w:rsidRPr="00271871" w:rsidRDefault="00271871" w:rsidP="00544A88">
      <w:pPr>
        <w:numPr>
          <w:ilvl w:val="0"/>
          <w:numId w:val="21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>لا تحاول التأثير على استراتيجية المنظمة .</w:t>
      </w:r>
    </w:p>
    <w:p w:rsidR="00271871" w:rsidRPr="00271871" w:rsidRDefault="00271871" w:rsidP="00544A88">
      <w:pPr>
        <w:numPr>
          <w:ilvl w:val="0"/>
          <w:numId w:val="216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71871">
        <w:rPr>
          <w:rFonts w:ascii="Times New Roman" w:hAnsi="Times New Roman" w:cs="Times New Roman"/>
          <w:color w:val="0D0D0D"/>
          <w:sz w:val="24"/>
          <w:szCs w:val="24"/>
          <w:rtl/>
        </w:rPr>
        <w:t>لا تحاول التأثير في اهداف المنظمة .</w:t>
      </w:r>
    </w:p>
    <w:p w:rsidR="00271871" w:rsidRPr="00271871" w:rsidRDefault="00271871" w:rsidP="00544A88">
      <w:pPr>
        <w:numPr>
          <w:ilvl w:val="0"/>
          <w:numId w:val="21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7187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تؤثر على هدف المنظمة في كثير من الحالات.</w:t>
      </w:r>
    </w:p>
    <w:p w:rsidR="00686585" w:rsidRPr="00686585" w:rsidRDefault="00686585" w:rsidP="0068658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2817BA" w:rsidRPr="002817BA" w:rsidRDefault="00DB129A" w:rsidP="002817BA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95FA202" wp14:editId="44D7061C">
                <wp:simplePos x="0" y="0"/>
                <wp:positionH relativeFrom="margin">
                  <wp:posOffset>-762000</wp:posOffset>
                </wp:positionH>
                <wp:positionV relativeFrom="paragraph">
                  <wp:posOffset>330200</wp:posOffset>
                </wp:positionV>
                <wp:extent cx="3048000" cy="1133475"/>
                <wp:effectExtent l="0" t="0" r="1905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1133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85873" w:rsidRDefault="00FA630A" w:rsidP="0068587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8587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يرى </w:t>
                            </w:r>
                            <w:r w:rsidRPr="00685873">
                              <w:rPr>
                                <w:b/>
                                <w:bCs/>
                                <w:color w:val="FF0000"/>
                              </w:rPr>
                              <w:t>Cyert</w:t>
                            </w:r>
                            <w:r w:rsidRPr="0068587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و</w:t>
                            </w:r>
                            <w:r w:rsidRPr="00685873">
                              <w:rPr>
                                <w:b/>
                                <w:bCs/>
                                <w:color w:val="FF0000"/>
                              </w:rPr>
                              <w:t>March</w:t>
                            </w:r>
                            <w:r w:rsidRPr="0068587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68587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أن المؤسسة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68587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عبارة عن نظام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:</w:t>
                            </w:r>
                          </w:p>
                          <w:p w:rsidR="00FA630A" w:rsidRPr="0068587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587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مفتوح على بيئت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ة.</w:t>
                            </w:r>
                          </w:p>
                          <w:p w:rsidR="00FA630A" w:rsidRPr="0068587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4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68587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عقلاني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68587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68587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يتأقلم بالاستناد إلى تعلم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68587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السابق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5873" w:rsidRDefault="00FA630A" w:rsidP="0068587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فتصبح ..</w:t>
                            </w:r>
                            <w:r w:rsidRPr="0068587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المؤسسة لها ذاكرة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أو </w:t>
                            </w:r>
                            <w:r w:rsidRPr="008C0AEF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ذاكرة المنظمة</w:t>
                            </w:r>
                            <w:r w:rsidRPr="008C0AEF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</w:t>
                            </w:r>
                            <w:r w:rsidRPr="0068587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الذاكرة المنظمتية (التنظيمية)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وتسمى </w:t>
                            </w:r>
                            <w:r w:rsidRPr="00685873">
                              <w:rPr>
                                <w:b/>
                                <w:bCs/>
                                <w:color w:val="002060"/>
                              </w:rPr>
                              <w:t>Organizational memory</w:t>
                            </w:r>
                            <w:r w:rsidRPr="0068587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FA202" id="Text Box 8" o:spid="_x0000_s1088" type="#_x0000_t202" style="position:absolute;left:0;text-align:left;margin-left:-60pt;margin-top:26pt;width:240pt;height:89.2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" fillcolor="window" strokeweight=".5pt">
                <v:textbox>
                  <w:txbxContent>
                    <w:p w:rsidR="00FA630A" w:rsidRPr="00685873" w:rsidRDefault="00FA630A" w:rsidP="0068587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8587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يرى </w:t>
                      </w:r>
                      <w:r w:rsidRPr="00685873">
                        <w:rPr>
                          <w:b/>
                          <w:bCs/>
                          <w:color w:val="FF0000"/>
                        </w:rPr>
                        <w:t>Cyert</w:t>
                      </w:r>
                      <w:r w:rsidRPr="00685873">
                        <w:rPr>
                          <w:b/>
                          <w:bCs/>
                          <w:color w:val="FF0000"/>
                          <w:rtl/>
                        </w:rPr>
                        <w:t xml:space="preserve"> و</w:t>
                      </w:r>
                      <w:r w:rsidRPr="00685873">
                        <w:rPr>
                          <w:b/>
                          <w:bCs/>
                          <w:color w:val="FF0000"/>
                        </w:rPr>
                        <w:t>March</w:t>
                      </w:r>
                      <w:r w:rsidRPr="0068587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685873">
                        <w:rPr>
                          <w:b/>
                          <w:bCs/>
                          <w:color w:val="C0504D" w:themeColor="accent2"/>
                          <w:rtl/>
                        </w:rPr>
                        <w:t>أن المؤسسة</w:t>
                      </w:r>
                      <w:r w:rsidRPr="0068587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685873">
                        <w:rPr>
                          <w:b/>
                          <w:bCs/>
                          <w:color w:val="C0504D" w:themeColor="accent2"/>
                          <w:rtl/>
                        </w:rPr>
                        <w:t>عبارة عن نظام</w:t>
                      </w:r>
                      <w:r w:rsidRPr="0068587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:</w:t>
                      </w:r>
                    </w:p>
                    <w:p w:rsidR="00FA630A" w:rsidRPr="00685873" w:rsidRDefault="00FA630A" w:rsidP="00544A88">
                      <w:pPr>
                        <w:pStyle w:val="NoSpacing"/>
                        <w:numPr>
                          <w:ilvl w:val="0"/>
                          <w:numId w:val="36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5873">
                        <w:rPr>
                          <w:b/>
                          <w:bCs/>
                          <w:color w:val="002060"/>
                          <w:rtl/>
                        </w:rPr>
                        <w:t>مفتوح على بيئت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ة.</w:t>
                      </w:r>
                    </w:p>
                    <w:p w:rsidR="00FA630A" w:rsidRPr="00685873" w:rsidRDefault="00FA630A" w:rsidP="00544A88">
                      <w:pPr>
                        <w:pStyle w:val="NoSpacing"/>
                        <w:numPr>
                          <w:ilvl w:val="0"/>
                          <w:numId w:val="364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685873">
                        <w:rPr>
                          <w:b/>
                          <w:bCs/>
                          <w:color w:val="FF0000"/>
                          <w:rtl/>
                        </w:rPr>
                        <w:t>عقلاني</w:t>
                      </w:r>
                      <w:r w:rsidRPr="0068587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685873" w:rsidRDefault="00FA630A" w:rsidP="00544A88">
                      <w:pPr>
                        <w:pStyle w:val="NoSpacing"/>
                        <w:numPr>
                          <w:ilvl w:val="0"/>
                          <w:numId w:val="364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685873">
                        <w:rPr>
                          <w:b/>
                          <w:bCs/>
                          <w:color w:val="002060"/>
                          <w:rtl/>
                        </w:rPr>
                        <w:t>يتأقلم بالاستناد إلى تعلم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685873">
                        <w:rPr>
                          <w:b/>
                          <w:bCs/>
                          <w:color w:val="002060"/>
                          <w:rtl/>
                        </w:rPr>
                        <w:t xml:space="preserve"> السابق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5873" w:rsidRDefault="00FA630A" w:rsidP="0068587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فتصبح ..</w:t>
                      </w:r>
                      <w:r w:rsidRPr="00685873">
                        <w:rPr>
                          <w:b/>
                          <w:bCs/>
                          <w:color w:val="FF0000"/>
                          <w:rtl/>
                        </w:rPr>
                        <w:t>المؤسسة لها ذاكرة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أو </w:t>
                      </w:r>
                      <w:r w:rsidRPr="008C0AEF">
                        <w:rPr>
                          <w:b/>
                          <w:bCs/>
                          <w:color w:val="FF0000"/>
                          <w:rtl/>
                        </w:rPr>
                        <w:t>ذاكرة المنظمة</w:t>
                      </w:r>
                      <w:r w:rsidRPr="008C0AEF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أو </w:t>
                      </w:r>
                      <w:r w:rsidRPr="00685873">
                        <w:rPr>
                          <w:b/>
                          <w:bCs/>
                          <w:color w:val="002060"/>
                          <w:rtl/>
                        </w:rPr>
                        <w:t>الذاكرة المنظمتية (التنظيمية)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وتسمى </w:t>
                      </w:r>
                      <w:r w:rsidRPr="00685873">
                        <w:rPr>
                          <w:b/>
                          <w:bCs/>
                          <w:color w:val="002060"/>
                        </w:rPr>
                        <w:t>Organizational memory</w:t>
                      </w:r>
                      <w:r w:rsidRPr="0068587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28-</w:t>
      </w:r>
      <w:r w:rsidR="002817BA" w:rsidRPr="002817BA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لا يرى</w:t>
      </w:r>
      <w:r w:rsidR="002817BA" w:rsidRPr="002817BA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Cyert </w:t>
      </w:r>
      <w:r w:rsidR="002817BA" w:rsidRPr="002817BA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و</w:t>
      </w:r>
      <w:r w:rsidR="002817BA" w:rsidRPr="002817BA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March  </w:t>
      </w:r>
      <w:r w:rsidR="002817BA" w:rsidRPr="002817BA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أن المؤسسة عبارة عن نظام </w:t>
      </w:r>
      <w:r w:rsidR="002817BA" w:rsidRPr="002817BA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2</w:t>
      </w:r>
      <w:r w:rsidR="002817BA" w:rsidRPr="002817BA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2817BA" w:rsidRPr="002817BA" w:rsidRDefault="002817BA" w:rsidP="00544A88">
      <w:pPr>
        <w:numPr>
          <w:ilvl w:val="0"/>
          <w:numId w:val="1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مفتوح على بيئته</w:t>
      </w:r>
      <w:r w:rsidRPr="002817B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817BA" w:rsidRPr="002817BA" w:rsidRDefault="002817BA" w:rsidP="00544A88">
      <w:pPr>
        <w:numPr>
          <w:ilvl w:val="0"/>
          <w:numId w:val="1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عقلاني</w:t>
      </w:r>
      <w:r w:rsidRPr="002817B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817BA" w:rsidRPr="002817BA" w:rsidRDefault="002817BA" w:rsidP="00544A88">
      <w:pPr>
        <w:numPr>
          <w:ilvl w:val="0"/>
          <w:numId w:val="10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مغلق</w:t>
      </w: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72A08" w:rsidRDefault="002817BA" w:rsidP="00544A88">
      <w:pPr>
        <w:numPr>
          <w:ilvl w:val="0"/>
          <w:numId w:val="1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817BA">
        <w:rPr>
          <w:rFonts w:ascii="Times New Roman" w:hAnsi="Times New Roman" w:cs="Times New Roman"/>
          <w:sz w:val="24"/>
          <w:szCs w:val="24"/>
          <w:rtl/>
        </w:rPr>
        <w:t>يتأقلم بالاستناد إلى تعلمها لسابق</w:t>
      </w:r>
      <w:r w:rsidRPr="002817B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71871" w:rsidRPr="00271871" w:rsidRDefault="00271871" w:rsidP="00271871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686585" w:rsidRPr="00686585" w:rsidRDefault="00E76462" w:rsidP="00686585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29-</w:t>
      </w:r>
      <w:r w:rsidR="00686585" w:rsidRPr="00686585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يرى </w:t>
      </w:r>
      <w:r w:rsidR="00686585" w:rsidRPr="00686585">
        <w:rPr>
          <w:rFonts w:ascii="Times New Roman" w:hAnsi="Times New Roman" w:cs="Times New Roman"/>
          <w:b/>
          <w:bCs/>
          <w:color w:val="0070C0"/>
          <w:sz w:val="24"/>
          <w:szCs w:val="24"/>
        </w:rPr>
        <w:t>March&amp;Cyert</w:t>
      </w:r>
      <w:r w:rsidR="00686585" w:rsidRPr="00686585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أن المؤسسة عبارة عن نظام :</w:t>
      </w:r>
      <w:r w:rsidR="00686585" w:rsidRPr="00686585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686585" w:rsidRPr="00686585" w:rsidRDefault="00686585" w:rsidP="00544A88">
      <w:pPr>
        <w:numPr>
          <w:ilvl w:val="0"/>
          <w:numId w:val="1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عشوائي</w:t>
      </w:r>
    </w:p>
    <w:p w:rsidR="00686585" w:rsidRPr="00686585" w:rsidRDefault="00686585" w:rsidP="00544A88">
      <w:pPr>
        <w:numPr>
          <w:ilvl w:val="0"/>
          <w:numId w:val="1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فوضوي</w:t>
      </w:r>
    </w:p>
    <w:p w:rsidR="00686585" w:rsidRPr="00686585" w:rsidRDefault="00686585" w:rsidP="00544A88">
      <w:pPr>
        <w:numPr>
          <w:ilvl w:val="0"/>
          <w:numId w:val="18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آلي</w:t>
      </w:r>
    </w:p>
    <w:p w:rsidR="002817BA" w:rsidRDefault="00686585" w:rsidP="00544A88">
      <w:pPr>
        <w:numPr>
          <w:ilvl w:val="0"/>
          <w:numId w:val="18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عقلاني</w:t>
      </w:r>
    </w:p>
    <w:p w:rsidR="00686585" w:rsidRPr="00686585" w:rsidRDefault="00686585" w:rsidP="00686585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2817BA" w:rsidRPr="002817BA" w:rsidRDefault="00E76462" w:rsidP="002817BA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30-</w:t>
      </w:r>
      <w:r w:rsidR="002817BA" w:rsidRPr="002817BA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لا ترى النظرية السلوكية للمنظمة ان المنظمة عباره عن نظام : </w:t>
      </w:r>
    </w:p>
    <w:p w:rsidR="002817BA" w:rsidRPr="002817BA" w:rsidRDefault="002817BA" w:rsidP="00544A88">
      <w:pPr>
        <w:numPr>
          <w:ilvl w:val="0"/>
          <w:numId w:val="220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817BA">
        <w:rPr>
          <w:rFonts w:ascii="Times New Roman" w:hAnsi="Times New Roman" w:cs="Times New Roman"/>
          <w:color w:val="0D0D0D"/>
          <w:sz w:val="24"/>
          <w:szCs w:val="24"/>
          <w:rtl/>
        </w:rPr>
        <w:t>مفتوحه على بيئتها.</w:t>
      </w:r>
    </w:p>
    <w:p w:rsidR="002817BA" w:rsidRPr="002817BA" w:rsidRDefault="002817BA" w:rsidP="00544A88">
      <w:pPr>
        <w:numPr>
          <w:ilvl w:val="0"/>
          <w:numId w:val="220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2817BA">
        <w:rPr>
          <w:rFonts w:ascii="Times New Roman" w:hAnsi="Times New Roman" w:cs="Times New Roman"/>
          <w:color w:val="0D0D0D"/>
          <w:sz w:val="24"/>
          <w:szCs w:val="24"/>
          <w:rtl/>
        </w:rPr>
        <w:t xml:space="preserve">عقلاني.                                          </w:t>
      </w:r>
    </w:p>
    <w:p w:rsidR="002817BA" w:rsidRPr="002817BA" w:rsidRDefault="002817BA" w:rsidP="00544A88">
      <w:pPr>
        <w:numPr>
          <w:ilvl w:val="0"/>
          <w:numId w:val="22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2817B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يعتمد على الفاعلين.</w:t>
      </w:r>
    </w:p>
    <w:p w:rsidR="00686585" w:rsidRDefault="002817BA" w:rsidP="00544A88">
      <w:pPr>
        <w:numPr>
          <w:ilvl w:val="0"/>
          <w:numId w:val="220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2817BA">
        <w:rPr>
          <w:rFonts w:ascii="Times New Roman" w:hAnsi="Times New Roman" w:cs="Times New Roman"/>
          <w:color w:val="0D0D0D"/>
          <w:sz w:val="24"/>
          <w:szCs w:val="24"/>
          <w:rtl/>
        </w:rPr>
        <w:t>يتأقلم بالاستناد الى تعلمه السابق.</w:t>
      </w:r>
    </w:p>
    <w:p w:rsidR="004D749C" w:rsidRDefault="004D749C" w:rsidP="00C17EC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C17ECB" w:rsidRPr="00FC365E" w:rsidRDefault="00E76462" w:rsidP="00C17ECB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lastRenderedPageBreak/>
        <w:t>31-</w:t>
      </w:r>
      <w:r w:rsidR="00C17ECB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حسب النظرية السلوكية للمنظمات فإن المنظمة لها</w:t>
      </w:r>
      <w:r w:rsidR="00C17EC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C17ECB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:</w:t>
      </w:r>
    </w:p>
    <w:p w:rsidR="00C17ECB" w:rsidRPr="00FC365E" w:rsidRDefault="00C17ECB" w:rsidP="00C17ECB">
      <w:pPr>
        <w:pStyle w:val="ListParagraph"/>
        <w:numPr>
          <w:ilvl w:val="0"/>
          <w:numId w:val="4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365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ذاكرة</w:t>
      </w:r>
    </w:p>
    <w:p w:rsidR="00C17ECB" w:rsidRPr="00FC365E" w:rsidRDefault="00C17ECB" w:rsidP="00C17ECB">
      <w:pPr>
        <w:pStyle w:val="ListParagraph"/>
        <w:numPr>
          <w:ilvl w:val="0"/>
          <w:numId w:val="425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دماغ</w:t>
      </w:r>
    </w:p>
    <w:p w:rsidR="00C17ECB" w:rsidRPr="00FC365E" w:rsidRDefault="00C17ECB" w:rsidP="00C17ECB">
      <w:pPr>
        <w:pStyle w:val="ListParagraph"/>
        <w:numPr>
          <w:ilvl w:val="0"/>
          <w:numId w:val="425"/>
        </w:numPr>
        <w:rPr>
          <w:rFonts w:asciiTheme="minorBidi" w:hAnsiTheme="minorBidi"/>
          <w:sz w:val="24"/>
          <w:szCs w:val="24"/>
        </w:rPr>
      </w:pPr>
      <w:r w:rsidRPr="00FC365E">
        <w:rPr>
          <w:rFonts w:asciiTheme="minorBidi" w:hAnsiTheme="minorBidi"/>
          <w:sz w:val="24"/>
          <w:szCs w:val="24"/>
          <w:rtl/>
        </w:rPr>
        <w:t>قلب</w:t>
      </w:r>
    </w:p>
    <w:p w:rsidR="00C17ECB" w:rsidRPr="00C17ECB" w:rsidRDefault="00C17ECB" w:rsidP="00C17ECB">
      <w:pPr>
        <w:pStyle w:val="ListParagraph"/>
        <w:numPr>
          <w:ilvl w:val="0"/>
          <w:numId w:val="425"/>
        </w:numPr>
        <w:rPr>
          <w:rFonts w:asciiTheme="minorBidi" w:hAnsiTheme="minorBidi"/>
          <w:sz w:val="24"/>
          <w:szCs w:val="24"/>
          <w:rtl/>
        </w:rPr>
      </w:pPr>
      <w:r w:rsidRPr="00FC365E">
        <w:rPr>
          <w:rFonts w:asciiTheme="minorBidi" w:hAnsiTheme="minorBidi"/>
          <w:sz w:val="24"/>
          <w:szCs w:val="24"/>
          <w:rtl/>
        </w:rPr>
        <w:t>مخ</w:t>
      </w:r>
    </w:p>
    <w:p w:rsidR="00686585" w:rsidRPr="00686585" w:rsidRDefault="00E76462" w:rsidP="00686585">
      <w:pPr>
        <w:contextualSpacing/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32-</w:t>
      </w:r>
      <w:r w:rsidR="00686585" w:rsidRPr="00686585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>حسب</w:t>
      </w:r>
      <w:r w:rsidR="00686585" w:rsidRPr="00686585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March </w:t>
      </w:r>
      <w:r w:rsidR="00686585" w:rsidRPr="00686585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>و</w:t>
      </w:r>
      <w:r w:rsidR="00686585" w:rsidRPr="00686585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Cyert </w:t>
      </w:r>
      <w:r w:rsidR="00686585" w:rsidRPr="00686585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 xml:space="preserve">فإن المنظمه:-  واجب </w:t>
      </w:r>
    </w:p>
    <w:p w:rsidR="00686585" w:rsidRPr="00686585" w:rsidRDefault="00686585" w:rsidP="00544A88">
      <w:pPr>
        <w:numPr>
          <w:ilvl w:val="0"/>
          <w:numId w:val="29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‌</w:t>
      </w:r>
      <w:r w:rsidRPr="00686585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r w:rsidRPr="00686585">
        <w:rPr>
          <w:rFonts w:ascii="Times New Roman" w:hAnsi="Times New Roman" w:cs="Times New Roman"/>
          <w:sz w:val="24"/>
          <w:szCs w:val="24"/>
          <w:rtl/>
        </w:rPr>
        <w:t>قوة</w:t>
      </w:r>
    </w:p>
    <w:p w:rsidR="00686585" w:rsidRPr="00686585" w:rsidRDefault="00686585" w:rsidP="00544A88">
      <w:pPr>
        <w:numPr>
          <w:ilvl w:val="0"/>
          <w:numId w:val="299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ذاكرة</w:t>
      </w:r>
    </w:p>
    <w:p w:rsidR="00686585" w:rsidRPr="00686585" w:rsidRDefault="00686585" w:rsidP="00544A88">
      <w:pPr>
        <w:numPr>
          <w:ilvl w:val="0"/>
          <w:numId w:val="29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‌ذهن</w:t>
      </w:r>
    </w:p>
    <w:p w:rsidR="00686585" w:rsidRDefault="00686585" w:rsidP="00544A88">
      <w:pPr>
        <w:numPr>
          <w:ilvl w:val="0"/>
          <w:numId w:val="29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‌سلوك</w:t>
      </w:r>
    </w:p>
    <w:p w:rsidR="00686585" w:rsidRPr="00946413" w:rsidRDefault="008C0AEF" w:rsidP="00946413">
      <w:pPr>
        <w:contextualSpacing/>
        <w:rPr>
          <w:rFonts w:ascii="Times New Roman" w:hAnsi="Times New Roman" w:cs="Times New Roman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3A7F11F" wp14:editId="2CD9F6AC">
                <wp:simplePos x="0" y="0"/>
                <wp:positionH relativeFrom="margin">
                  <wp:posOffset>-685800</wp:posOffset>
                </wp:positionH>
                <wp:positionV relativeFrom="paragraph">
                  <wp:posOffset>214630</wp:posOffset>
                </wp:positionV>
                <wp:extent cx="3638550" cy="22002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2200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0AEF">
                              <w:rPr>
                                <w:b/>
                                <w:bCs/>
                                <w:noProof/>
                                <w:color w:val="002060"/>
                                <w:rtl/>
                              </w:rPr>
                              <w:drawing>
                                <wp:inline distT="0" distB="0" distL="0" distR="0" wp14:anchorId="5BD998D5" wp14:editId="45C91246">
                                  <wp:extent cx="3494405" cy="2085975"/>
                                  <wp:effectExtent l="0" t="0" r="0" b="9525"/>
                                  <wp:docPr id="64" name="Pictur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7486" cy="20997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7F11F" id="Text Box 9" o:spid="_x0000_s1089" type="#_x0000_t202" style="position:absolute;left:0;text-align:left;margin-left:-54pt;margin-top:16.9pt;width:286.5pt;height:173.2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" fillcolor="window" strokeweight=".5pt">
                <v:textbox>
                  <w:txbxContent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C0AEF">
                        <w:rPr>
                          <w:b/>
                          <w:bCs/>
                          <w:noProof/>
                          <w:color w:val="002060"/>
                          <w:rtl/>
                        </w:rPr>
                        <w:drawing>
                          <wp:inline distT="0" distB="0" distL="0" distR="0" wp14:anchorId="5BD998D5" wp14:editId="45C91246">
                            <wp:extent cx="3494405" cy="2085975"/>
                            <wp:effectExtent l="0" t="0" r="0" b="9525"/>
                            <wp:docPr id="64" name="Pictur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7486" cy="20997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33-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يرى 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Cyert &amp; March </w:t>
      </w:r>
      <w:r w:rsidR="00686585" w:rsidRPr="00686585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أن المؤسسة لها :</w:t>
      </w:r>
      <w:r w:rsidR="00686585" w:rsidRPr="00686585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686585" w:rsidRPr="00686585" w:rsidRDefault="00686585" w:rsidP="00544A88">
      <w:pPr>
        <w:numPr>
          <w:ilvl w:val="0"/>
          <w:numId w:val="26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قوة</w:t>
      </w:r>
    </w:p>
    <w:p w:rsidR="00686585" w:rsidRPr="00686585" w:rsidRDefault="00686585" w:rsidP="00544A88">
      <w:pPr>
        <w:numPr>
          <w:ilvl w:val="0"/>
          <w:numId w:val="26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8658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ذاكرة</w:t>
      </w:r>
    </w:p>
    <w:p w:rsidR="00686585" w:rsidRPr="00686585" w:rsidRDefault="00686585" w:rsidP="00544A88">
      <w:pPr>
        <w:numPr>
          <w:ilvl w:val="0"/>
          <w:numId w:val="26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ذهن</w:t>
      </w:r>
    </w:p>
    <w:p w:rsidR="00686585" w:rsidRDefault="00686585" w:rsidP="00544A88">
      <w:pPr>
        <w:numPr>
          <w:ilvl w:val="0"/>
          <w:numId w:val="26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686585">
        <w:rPr>
          <w:rFonts w:ascii="Times New Roman" w:hAnsi="Times New Roman" w:cs="Times New Roman"/>
          <w:sz w:val="24"/>
          <w:szCs w:val="24"/>
          <w:rtl/>
        </w:rPr>
        <w:t>سلوك</w:t>
      </w:r>
    </w:p>
    <w:p w:rsidR="00686585" w:rsidRPr="00686585" w:rsidRDefault="00686585" w:rsidP="00686585">
      <w:pPr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765C7B" w:rsidRPr="00765C7B" w:rsidRDefault="00E76462" w:rsidP="00686585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34-</w:t>
      </w:r>
      <w:r w:rsidR="00765C7B" w:rsidRPr="00765C7B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من قدم مصطلح ذاكرة المنظمة هما</w:t>
      </w:r>
      <w:r w:rsidR="00765C7B" w:rsidRPr="00765C7B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="00765C7B" w:rsidRPr="00765C7B"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 xml:space="preserve"> </w:t>
      </w:r>
    </w:p>
    <w:p w:rsidR="00765C7B" w:rsidRPr="00765C7B" w:rsidRDefault="00765C7B" w:rsidP="00E95B2A">
      <w:pPr>
        <w:numPr>
          <w:ilvl w:val="0"/>
          <w:numId w:val="1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Means &amp; Berle</w:t>
      </w:r>
    </w:p>
    <w:p w:rsidR="00765C7B" w:rsidRPr="00765C7B" w:rsidRDefault="00765C7B" w:rsidP="00E95B2A">
      <w:pPr>
        <w:numPr>
          <w:ilvl w:val="0"/>
          <w:numId w:val="10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March &amp; Cyert</w:t>
      </w:r>
    </w:p>
    <w:p w:rsidR="00765C7B" w:rsidRPr="00765C7B" w:rsidRDefault="00765C7B" w:rsidP="00E95B2A">
      <w:pPr>
        <w:numPr>
          <w:ilvl w:val="0"/>
          <w:numId w:val="1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Meckling &amp; Jensen</w:t>
      </w:r>
    </w:p>
    <w:p w:rsidR="00765C7B" w:rsidRPr="00765C7B" w:rsidRDefault="00765C7B" w:rsidP="00E95B2A">
      <w:pPr>
        <w:numPr>
          <w:ilvl w:val="0"/>
          <w:numId w:val="1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</w:rPr>
        <w:t>Lorsch &amp; Lawrence</w:t>
      </w:r>
    </w:p>
    <w:p w:rsidR="00765C7B" w:rsidRPr="00765C7B" w:rsidRDefault="00765C7B" w:rsidP="00765C7B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765C7B" w:rsidRPr="00765C7B" w:rsidRDefault="00E76462" w:rsidP="00271871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35-</w:t>
      </w:r>
      <w:r w:rsidR="00765C7B" w:rsidRPr="00765C7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حسب النظرية السلوكية للمنظمة تنتج حركية التغيير التنظيمي عن</w:t>
      </w:r>
      <w:r w:rsidR="00765C7B" w:rsidRPr="00765C7B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765C7B" w:rsidRPr="00765C7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765C7B" w:rsidRPr="00765C7B" w:rsidRDefault="008C0AEF" w:rsidP="00544A88">
      <w:pPr>
        <w:numPr>
          <w:ilvl w:val="0"/>
          <w:numId w:val="11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91DDB96" wp14:editId="097E098C">
                <wp:simplePos x="0" y="0"/>
                <wp:positionH relativeFrom="margin">
                  <wp:posOffset>219075</wp:posOffset>
                </wp:positionH>
                <wp:positionV relativeFrom="paragraph">
                  <wp:posOffset>13970</wp:posOffset>
                </wp:positionV>
                <wp:extent cx="1562100" cy="3905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اجابة السؤال من الرسمة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DDB96" id="Text Box 10" o:spid="_x0000_s1090" type="#_x0000_t202" style="position:absolute;left:0;text-align:left;margin-left:17.25pt;margin-top:1.1pt;width:123pt;height:30.75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" fillcolor="window" strokeweight=".5pt">
                <v:textbox>
                  <w:txbxContent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اجابة السؤال من الرسمة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5C7B" w:rsidRPr="00765C7B">
        <w:rPr>
          <w:rFonts w:ascii="Times New Roman" w:hAnsi="Times New Roman" w:cs="Times New Roman"/>
          <w:sz w:val="24"/>
          <w:szCs w:val="24"/>
          <w:rtl/>
        </w:rPr>
        <w:t>التعلم الفردي</w:t>
      </w:r>
      <w:r w:rsidR="00765C7B"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1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التعلم الجماعي</w:t>
      </w:r>
      <w:r w:rsidRPr="00765C7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65C7B" w:rsidRPr="00765C7B" w:rsidRDefault="00765C7B" w:rsidP="00544A88">
      <w:pPr>
        <w:numPr>
          <w:ilvl w:val="0"/>
          <w:numId w:val="11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تعلم المنظمة</w:t>
      </w:r>
      <w:r w:rsidRPr="00765C7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03CB9" w:rsidRDefault="00765C7B" w:rsidP="00544A88">
      <w:pPr>
        <w:numPr>
          <w:ilvl w:val="0"/>
          <w:numId w:val="11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5C7B">
        <w:rPr>
          <w:rFonts w:ascii="Times New Roman" w:hAnsi="Times New Roman" w:cs="Times New Roman"/>
          <w:sz w:val="24"/>
          <w:szCs w:val="24"/>
          <w:rtl/>
        </w:rPr>
        <w:t>تعلم البيئة</w:t>
      </w:r>
    </w:p>
    <w:p w:rsidR="00354262" w:rsidRDefault="00354262" w:rsidP="00354262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354262" w:rsidRPr="008D7D92" w:rsidRDefault="00DB129A" w:rsidP="00354262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388D1EB" wp14:editId="52E9DBF8">
                <wp:simplePos x="0" y="0"/>
                <wp:positionH relativeFrom="margin">
                  <wp:posOffset>-838200</wp:posOffset>
                </wp:positionH>
                <wp:positionV relativeFrom="paragraph">
                  <wp:posOffset>294005</wp:posOffset>
                </wp:positionV>
                <wp:extent cx="3324225" cy="197167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971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5"/>
                              </w:numPr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النظرية الإدارية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  <w:r w:rsidRPr="000A0531">
                              <w:rPr>
                                <w:b/>
                                <w:bCs/>
                                <w:color w:val="C0504D" w:themeColor="accent2"/>
                              </w:rPr>
                              <w:t xml:space="preserve"> Berle &amp; Means</w:t>
                            </w:r>
                          </w:p>
                          <w:p w:rsidR="00FA630A" w:rsidRPr="000A0531" w:rsidRDefault="00FA630A" w:rsidP="000A0531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العشرينيات عرفت المؤسسات الأمريكية تطورا كبيرا فكانت تكبر من حيث الحجم 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تغير شكل الملكية حيث انتشرت الشركات بالأسهم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0A0531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نتج عن هذا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ارتفاع عدد المساهمين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تنوع المساهمين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تشتت جغرافي للمساهمين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0A0531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لاحظ  </w:t>
                            </w:r>
                            <w:r w:rsidRPr="000A0531">
                              <w:rPr>
                                <w:b/>
                                <w:bCs/>
                                <w:color w:val="FF0000"/>
                              </w:rPr>
                              <w:t>BERLE</w:t>
                            </w:r>
                            <w:r w:rsidRPr="000A0531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و </w:t>
                            </w:r>
                            <w:r w:rsidRPr="000A0531">
                              <w:rPr>
                                <w:b/>
                                <w:bCs/>
                                <w:color w:val="FF0000"/>
                              </w:rPr>
                              <w:t>MEANS</w:t>
                            </w:r>
                            <w:r w:rsidRPr="000A0531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كتابهما   (1932) أن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يمكن للملاك أن يديروا ملكيتهم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</w:t>
                            </w:r>
                          </w:p>
                          <w:p w:rsidR="00FA630A" w:rsidRPr="000A0531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0531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المديرين هم من يدير الشركات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0A0531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</w:pP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فأصبح هناك مايعرف 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بال</w:t>
                            </w:r>
                            <w:r w:rsidRPr="00FE7A9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فصل بين الإدارة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FE7A9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والملكية</w:t>
                            </w:r>
                            <w:r w:rsidRPr="000A0531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.</w:t>
                            </w:r>
                          </w:p>
                          <w:p w:rsidR="00FA630A" w:rsidRPr="000A0531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8D1EB" id="Text Box 11" o:spid="_x0000_s1091" type="#_x0000_t202" style="position:absolute;left:0;text-align:left;margin-left:-66pt;margin-top:23.15pt;width:261.75pt;height:155.25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" fillcolor="window" strokeweight=".5pt">
                <v:textbox>
                  <w:txbxContent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5"/>
                        </w:numPr>
                        <w:jc w:val="both"/>
                        <w:rPr>
                          <w:b/>
                          <w:bCs/>
                          <w:color w:val="C0504D" w:themeColor="accent2"/>
                        </w:rPr>
                      </w:pPr>
                      <w:r w:rsidRPr="000A0531">
                        <w:rPr>
                          <w:b/>
                          <w:bCs/>
                          <w:color w:val="FF0000"/>
                          <w:rtl/>
                        </w:rPr>
                        <w:t>النظرية الإدارية</w:t>
                      </w:r>
                      <w:r w:rsidRPr="000A0531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0A05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  <w:r w:rsidRPr="000A0531">
                        <w:rPr>
                          <w:b/>
                          <w:bCs/>
                          <w:color w:val="C0504D" w:themeColor="accent2"/>
                        </w:rPr>
                        <w:t xml:space="preserve"> Berle &amp; Means</w:t>
                      </w:r>
                    </w:p>
                    <w:p w:rsidR="00FA630A" w:rsidRPr="000A0531" w:rsidRDefault="00FA630A" w:rsidP="000A0531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 xml:space="preserve">في العشرينيات عرفت المؤسسات الأمريكية تطورا كبيرا فكانت تكبر من حيث الحجم 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تغير شكل الملكية حيث انتشرت الشركات بالأسهم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0531" w:rsidRDefault="00FA630A" w:rsidP="000A0531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نتج عن هذا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ارتفاع عدد المساهمين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تنوع المساهمين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تشتت جغرافي للمساهمين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0531" w:rsidRDefault="00FA630A" w:rsidP="000A0531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 xml:space="preserve">لاحظ  </w:t>
                      </w:r>
                      <w:r w:rsidRPr="000A0531">
                        <w:rPr>
                          <w:b/>
                          <w:bCs/>
                          <w:color w:val="FF0000"/>
                        </w:rPr>
                        <w:t>BERLE</w:t>
                      </w:r>
                      <w:r w:rsidRPr="000A0531">
                        <w:rPr>
                          <w:b/>
                          <w:bCs/>
                          <w:color w:val="FF0000"/>
                          <w:rtl/>
                        </w:rPr>
                        <w:t xml:space="preserve"> و </w:t>
                      </w:r>
                      <w:r w:rsidRPr="000A0531">
                        <w:rPr>
                          <w:b/>
                          <w:bCs/>
                          <w:color w:val="FF0000"/>
                        </w:rPr>
                        <w:t>MEANS</w:t>
                      </w:r>
                      <w:r w:rsidRPr="000A0531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في كتابهما   (1932) أن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لا يمكن للملاك أن يديروا ملكيتهم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</w:t>
                      </w:r>
                    </w:p>
                    <w:p w:rsidR="00FA630A" w:rsidRPr="000A0531" w:rsidRDefault="00FA630A" w:rsidP="00544A88">
                      <w:pPr>
                        <w:pStyle w:val="NoSpacing"/>
                        <w:numPr>
                          <w:ilvl w:val="0"/>
                          <w:numId w:val="36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0531">
                        <w:rPr>
                          <w:b/>
                          <w:bCs/>
                          <w:color w:val="002060"/>
                          <w:rtl/>
                        </w:rPr>
                        <w:t>المديرين هم من يدير الشركات</w:t>
                      </w:r>
                      <w:r w:rsidRPr="000A0531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0531" w:rsidRDefault="00FA630A" w:rsidP="000A0531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</w:rPr>
                      </w:pPr>
                      <w:r w:rsidRPr="000A0531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فأصبح هناك مايعرف </w:t>
                      </w:r>
                      <w:r w:rsidRPr="00FE7A9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بال</w:t>
                      </w:r>
                      <w:r w:rsidRPr="00FE7A9D">
                        <w:rPr>
                          <w:b/>
                          <w:bCs/>
                          <w:color w:val="FF0000"/>
                          <w:rtl/>
                        </w:rPr>
                        <w:t>فصل بين الإدارة</w:t>
                      </w:r>
                      <w:r w:rsidRPr="00FE7A9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FE7A9D">
                        <w:rPr>
                          <w:b/>
                          <w:bCs/>
                          <w:color w:val="FF0000"/>
                          <w:rtl/>
                        </w:rPr>
                        <w:t>والملكية</w:t>
                      </w:r>
                      <w:r w:rsidRPr="000A0531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.</w:t>
                      </w:r>
                    </w:p>
                    <w:p w:rsidR="00FA630A" w:rsidRPr="000A0531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36-</w:t>
      </w:r>
      <w:r w:rsidR="00354262" w:rsidRPr="008D7D92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حسب النظرية السلوكية للمنظمة تنتج </w:t>
      </w:r>
      <w:r w:rsidR="00354262" w:rsidRPr="008D7D92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:</w:t>
      </w:r>
    </w:p>
    <w:p w:rsidR="00354262" w:rsidRPr="008D7D92" w:rsidRDefault="00354262" w:rsidP="00354262">
      <w:pPr>
        <w:pStyle w:val="ListParagraph"/>
        <w:numPr>
          <w:ilvl w:val="0"/>
          <w:numId w:val="440"/>
        </w:numPr>
        <w:rPr>
          <w:rFonts w:asciiTheme="minorBidi" w:hAnsiTheme="minorBidi"/>
          <w:sz w:val="24"/>
          <w:szCs w:val="24"/>
        </w:rPr>
      </w:pPr>
      <w:r w:rsidRPr="008D7D92">
        <w:rPr>
          <w:rFonts w:asciiTheme="minorBidi" w:hAnsiTheme="minorBidi"/>
          <w:sz w:val="24"/>
          <w:szCs w:val="24"/>
          <w:rtl/>
        </w:rPr>
        <w:t>التعلم الفردي</w:t>
      </w:r>
    </w:p>
    <w:p w:rsidR="00354262" w:rsidRPr="008D7D92" w:rsidRDefault="00354262" w:rsidP="00354262">
      <w:pPr>
        <w:pStyle w:val="ListParagraph"/>
        <w:numPr>
          <w:ilvl w:val="0"/>
          <w:numId w:val="440"/>
        </w:numPr>
        <w:rPr>
          <w:rFonts w:asciiTheme="minorBidi" w:hAnsiTheme="minorBidi"/>
          <w:sz w:val="24"/>
          <w:szCs w:val="24"/>
        </w:rPr>
      </w:pPr>
      <w:r w:rsidRPr="008D7D92">
        <w:rPr>
          <w:rFonts w:asciiTheme="minorBidi" w:hAnsiTheme="minorBidi"/>
          <w:sz w:val="24"/>
          <w:szCs w:val="24"/>
          <w:rtl/>
        </w:rPr>
        <w:t>التعلم الجماعي</w:t>
      </w:r>
    </w:p>
    <w:p w:rsidR="00354262" w:rsidRPr="008D7D92" w:rsidRDefault="00354262" w:rsidP="00354262">
      <w:pPr>
        <w:pStyle w:val="ListParagraph"/>
        <w:numPr>
          <w:ilvl w:val="0"/>
          <w:numId w:val="44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D7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تعلم المنظمة</w:t>
      </w:r>
    </w:p>
    <w:p w:rsidR="00354262" w:rsidRPr="008D7D92" w:rsidRDefault="00354262" w:rsidP="00354262">
      <w:pPr>
        <w:pStyle w:val="ListParagraph"/>
        <w:numPr>
          <w:ilvl w:val="0"/>
          <w:numId w:val="440"/>
        </w:numPr>
        <w:rPr>
          <w:rFonts w:asciiTheme="minorBidi" w:hAnsiTheme="minorBidi"/>
          <w:sz w:val="24"/>
          <w:szCs w:val="24"/>
        </w:rPr>
      </w:pPr>
      <w:r w:rsidRPr="008D7D92">
        <w:rPr>
          <w:rFonts w:asciiTheme="minorBidi" w:hAnsiTheme="minorBidi"/>
          <w:sz w:val="24"/>
          <w:szCs w:val="24"/>
          <w:rtl/>
        </w:rPr>
        <w:t>ذاكرة المنظمة</w:t>
      </w:r>
    </w:p>
    <w:p w:rsidR="00966289" w:rsidRPr="00966289" w:rsidRDefault="00E76462" w:rsidP="00F37EC9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37-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جاء الاهتمام بظاهرة الفصل </w:t>
      </w:r>
      <w:r w:rsidR="00966289" w:rsidRPr="00276E39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بين الملكية والادارة عند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966289" w:rsidRPr="0096628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966289" w:rsidRPr="00966289" w:rsidRDefault="00966289" w:rsidP="00544A88">
      <w:pPr>
        <w:numPr>
          <w:ilvl w:val="0"/>
          <w:numId w:val="10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نظرية الظرفية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Pr="00966289" w:rsidRDefault="00966289" w:rsidP="00544A88">
      <w:pPr>
        <w:numPr>
          <w:ilvl w:val="0"/>
          <w:numId w:val="10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النظرية التقليدية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Pr="00966289" w:rsidRDefault="00966289" w:rsidP="00544A88">
      <w:pPr>
        <w:numPr>
          <w:ilvl w:val="0"/>
          <w:numId w:val="10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النظرية الحديثة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Default="00966289" w:rsidP="00544A88">
      <w:pPr>
        <w:numPr>
          <w:ilvl w:val="0"/>
          <w:numId w:val="10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96628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النظرية الادارية</w:t>
      </w:r>
    </w:p>
    <w:p w:rsidR="00966289" w:rsidRPr="00966289" w:rsidRDefault="00966289" w:rsidP="00966289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4D749C" w:rsidRDefault="004D749C" w:rsidP="000A0531">
      <w:pPr>
        <w:pStyle w:val="NoSpacing"/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</w:pPr>
    </w:p>
    <w:p w:rsidR="00966289" w:rsidRPr="000A0531" w:rsidRDefault="00E76462" w:rsidP="000A0531">
      <w:pPr>
        <w:pStyle w:val="NoSpacing"/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B0F0"/>
          <w:sz w:val="24"/>
          <w:szCs w:val="24"/>
          <w:rtl/>
        </w:rPr>
        <w:lastRenderedPageBreak/>
        <w:t>38-</w:t>
      </w:r>
      <w:r w:rsidR="00966289" w:rsidRPr="000A0531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>يعود الاهتمام بفصل الملكية عن الإدارة إلى</w:t>
      </w:r>
      <w:r w:rsidR="00966289" w:rsidRPr="000A0531">
        <w:rPr>
          <w:rFonts w:asciiTheme="minorBidi" w:hAnsiTheme="minorBidi" w:cstheme="minorBidi"/>
          <w:b/>
          <w:bCs/>
          <w:color w:val="00B0F0"/>
          <w:sz w:val="24"/>
          <w:szCs w:val="24"/>
        </w:rPr>
        <w:t>:</w:t>
      </w:r>
      <w:r w:rsidR="00966289" w:rsidRPr="000A0531">
        <w:rPr>
          <w:rFonts w:asciiTheme="minorBidi" w:hAnsiTheme="minorBidi" w:cstheme="minorBidi"/>
          <w:b/>
          <w:bCs/>
          <w:color w:val="00B0F0"/>
          <w:sz w:val="24"/>
          <w:szCs w:val="24"/>
          <w:rtl/>
        </w:rPr>
        <w:t xml:space="preserve"> </w:t>
      </w:r>
    </w:p>
    <w:p w:rsidR="000A0531" w:rsidRPr="000A0531" w:rsidRDefault="000A0531" w:rsidP="000A0531">
      <w:pPr>
        <w:pStyle w:val="NoSpacing"/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</w:pPr>
      <w:r w:rsidRPr="000A0531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 xml:space="preserve">يعود الحديث عن الفصل بين الملكية والادارة الى </w:t>
      </w:r>
      <w:r w:rsidRPr="000A0531">
        <w:rPr>
          <w:rFonts w:asciiTheme="minorBidi" w:hAnsiTheme="minorBidi" w:cstheme="minorBidi"/>
          <w:b/>
          <w:bCs/>
          <w:color w:val="ED7D31"/>
          <w:sz w:val="24"/>
          <w:szCs w:val="24"/>
        </w:rPr>
        <w:t xml:space="preserve"> :</w:t>
      </w:r>
      <w:r w:rsidRPr="000A0531">
        <w:rPr>
          <w:rFonts w:asciiTheme="minorBidi" w:hAnsiTheme="minorBidi" w:cstheme="minorBidi"/>
          <w:b/>
          <w:bCs/>
          <w:color w:val="ED7D31"/>
          <w:sz w:val="24"/>
          <w:szCs w:val="24"/>
          <w:rtl/>
        </w:rPr>
        <w:t>2</w:t>
      </w:r>
    </w:p>
    <w:p w:rsidR="000A0531" w:rsidRPr="00FE7A9D" w:rsidRDefault="000A0531" w:rsidP="00FE7A9D">
      <w:pPr>
        <w:pStyle w:val="NoSpacing"/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</w:pPr>
      <w:r w:rsidRPr="000A0531"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  <w:t>أول من تطرق إلى فصل الملكية عن الإدارة هما</w:t>
      </w:r>
      <w:r w:rsidR="00FE7A9D">
        <w:rPr>
          <w:rFonts w:asciiTheme="minorBidi" w:hAnsiTheme="minorBidi" w:cstheme="minorBidi"/>
          <w:b/>
          <w:bCs/>
          <w:color w:val="C00000"/>
          <w:sz w:val="24"/>
          <w:szCs w:val="24"/>
        </w:rPr>
        <w:t xml:space="preserve"> :</w:t>
      </w:r>
    </w:p>
    <w:p w:rsidR="00966289" w:rsidRPr="00966289" w:rsidRDefault="00966289" w:rsidP="00E95B2A">
      <w:pPr>
        <w:numPr>
          <w:ilvl w:val="0"/>
          <w:numId w:val="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</w:rPr>
        <w:t>Michael Jensen</w:t>
      </w:r>
    </w:p>
    <w:p w:rsidR="00966289" w:rsidRPr="00966289" w:rsidRDefault="00966289" w:rsidP="00E95B2A">
      <w:pPr>
        <w:numPr>
          <w:ilvl w:val="0"/>
          <w:numId w:val="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</w:rPr>
        <w:t xml:space="preserve">William Meckling </w:t>
      </w:r>
    </w:p>
    <w:p w:rsidR="00966289" w:rsidRPr="00966289" w:rsidRDefault="00966289" w:rsidP="00E95B2A">
      <w:pPr>
        <w:numPr>
          <w:ilvl w:val="0"/>
          <w:numId w:val="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</w:rPr>
        <w:t>Armen Alchian</w:t>
      </w:r>
    </w:p>
    <w:p w:rsidR="00966289" w:rsidRDefault="00966289" w:rsidP="00E95B2A">
      <w:pPr>
        <w:numPr>
          <w:ilvl w:val="0"/>
          <w:numId w:val="9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96628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Means &amp; Berle</w:t>
      </w:r>
    </w:p>
    <w:p w:rsidR="00966289" w:rsidRPr="00966289" w:rsidRDefault="00DB129A" w:rsidP="00FE7A9D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C476153" wp14:editId="696D997F">
                <wp:simplePos x="0" y="0"/>
                <wp:positionH relativeFrom="margin">
                  <wp:posOffset>-828675</wp:posOffset>
                </wp:positionH>
                <wp:positionV relativeFrom="paragraph">
                  <wp:posOffset>215900</wp:posOffset>
                </wp:positionV>
                <wp:extent cx="3295650" cy="292417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2924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FE7A9D" w:rsidRDefault="00FA630A" w:rsidP="00FE7A9D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تابع النظرية الادارية </w:t>
                            </w:r>
                            <w:r w:rsidRPr="00FE7A9D">
                              <w:rPr>
                                <w:b/>
                                <w:bCs/>
                                <w:color w:val="FF0000"/>
                              </w:rPr>
                              <w:t>Berle &amp; Means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من يتحكم في المنظمة، يسيطر عليها ؟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لصالح من يسيطر عليها ؟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الإجابة</w:t>
                            </w:r>
                          </w:p>
                          <w:p w:rsidR="00FA630A" w:rsidRPr="00FE7A9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يسيطر على المنظمة من ليس مالكا لها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سلطة الإدارة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سلطة بدون ملكية</w:t>
                            </w:r>
                          </w:p>
                          <w:p w:rsidR="00FA630A" w:rsidRPr="00FE7A9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يمكن التأكد من خدمة المصالح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هذه التساؤلات أثارت اهتمام كل الأطراف الأمريكية (باحثون، مساهمون، ...) وحتى اهتمام الأوساط الرسمية الأمريكية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واهتمام الجهات العليا الأمريكية نفسها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دخل 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u w:val="single"/>
                              </w:rPr>
                              <w:t>Berle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فريق استشارة الرئيس الأمريكي نتيجة لأهمية الأفكار الواردة في الكتاب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لمعالجة وضع «السلطة بدون ملكية» اقترح الباحثان :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إما </w:t>
                            </w:r>
                            <w:r w:rsidRPr="00FE7A9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ترك السلطة في أيدي المدرين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إما </w:t>
                            </w:r>
                            <w:r w:rsidRPr="005472F2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حماية حقوق الملاك</w:t>
                            </w:r>
                            <w:r w:rsidRPr="005472F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هذا السياق جاءت إصلاحات المرحلة، خاصة 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FE7A9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</w:rPr>
                              <w:t>Securities Act 1933</w:t>
                            </w:r>
                          </w:p>
                          <w:p w:rsidR="00FA630A" w:rsidRPr="00FE7A9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6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E7A9D">
                              <w:rPr>
                                <w:b/>
                                <w:bCs/>
                                <w:color w:val="002060"/>
                              </w:rPr>
                              <w:t>Securities and Exchange Act 1934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E7A9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والتي تعتبر من أشد الوسائل للرقابة على إصدار الأسهم وتداولها</w:t>
                            </w:r>
                            <w:r w:rsidRPr="00FE7A9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E7A9D" w:rsidRDefault="00FA630A" w:rsidP="00FE7A9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76153" id="Text Box 12" o:spid="_x0000_s1092" type="#_x0000_t202" style="position:absolute;left:0;text-align:left;margin-left:-65.25pt;margin-top:17pt;width:259.5pt;height:230.2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" fillcolor="window" strokeweight=".5pt">
                <v:textbox>
                  <w:txbxContent>
                    <w:p w:rsidR="00FA630A" w:rsidRPr="00FE7A9D" w:rsidRDefault="00FA630A" w:rsidP="00FE7A9D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E7A9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تابع النظرية الادارية </w:t>
                      </w:r>
                      <w:r w:rsidRPr="00FE7A9D">
                        <w:rPr>
                          <w:b/>
                          <w:bCs/>
                          <w:color w:val="FF0000"/>
                        </w:rPr>
                        <w:t>Berle &amp; Means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>من يتحكم في المنظمة، يسيطر عليها ؟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>لصالح من يسيطر عليها ؟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الإجابة</w:t>
                      </w:r>
                    </w:p>
                    <w:p w:rsidR="00FA630A" w:rsidRPr="00FE7A9D" w:rsidRDefault="00FA630A" w:rsidP="00544A88">
                      <w:pPr>
                        <w:pStyle w:val="NoSpacing"/>
                        <w:numPr>
                          <w:ilvl w:val="0"/>
                          <w:numId w:val="36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FF0000"/>
                          <w:rtl/>
                        </w:rPr>
                        <w:t>يسيطر على المنظمة من ليس مالكا لها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 سلطة الإدارة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 سلطة بدون ملكية</w:t>
                      </w:r>
                    </w:p>
                    <w:p w:rsidR="00FA630A" w:rsidRPr="00FE7A9D" w:rsidRDefault="00FA630A" w:rsidP="00544A88">
                      <w:pPr>
                        <w:pStyle w:val="NoSpacing"/>
                        <w:numPr>
                          <w:ilvl w:val="0"/>
                          <w:numId w:val="368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>لا يمكن التأكد من خدمة المصالح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>هذه التساؤلات أثارت اهتمام كل الأطراف الأمريكية (باحثون، مساهمون، ...) وحتى اهتمام الأوساط الرسمية الأمريكية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 واهتمام الجهات العليا الأمريكية نفسها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ف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دخل </w:t>
                      </w:r>
                      <w:r w:rsidRPr="00FE7A9D">
                        <w:rPr>
                          <w:b/>
                          <w:bCs/>
                          <w:color w:val="002060"/>
                          <w:u w:val="single"/>
                        </w:rPr>
                        <w:t>Berle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  فريق استشارة الرئيس الأمريكي نتيجة لأهمية الأفكار الواردة في الكتاب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لمعالجة وضع «السلطة بدون ملكية» اقترح الباحثان :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إما </w:t>
                      </w:r>
                      <w:r w:rsidRPr="00FE7A9D">
                        <w:rPr>
                          <w:b/>
                          <w:bCs/>
                          <w:color w:val="FF0000"/>
                          <w:rtl/>
                        </w:rPr>
                        <w:t>ترك السلطة في أيدي المدرين</w:t>
                      </w:r>
                      <w:r w:rsidRPr="00FE7A9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إما </w:t>
                      </w:r>
                      <w:r w:rsidRPr="005472F2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حماية حقوق الملاك</w:t>
                      </w:r>
                      <w:r w:rsidRPr="005472F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 xml:space="preserve">في هذا السياق جاءت إصلاحات المرحلة، خاصة 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FE7A9D" w:rsidRDefault="00FA630A" w:rsidP="00544A88">
                      <w:pPr>
                        <w:pStyle w:val="NoSpacing"/>
                        <w:numPr>
                          <w:ilvl w:val="0"/>
                          <w:numId w:val="36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</w:rPr>
                        <w:t>Securities Act 1933</w:t>
                      </w:r>
                    </w:p>
                    <w:p w:rsidR="00FA630A" w:rsidRPr="00FE7A9D" w:rsidRDefault="00FA630A" w:rsidP="00544A88">
                      <w:pPr>
                        <w:pStyle w:val="NoSpacing"/>
                        <w:numPr>
                          <w:ilvl w:val="0"/>
                          <w:numId w:val="369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FE7A9D">
                        <w:rPr>
                          <w:b/>
                          <w:bCs/>
                          <w:color w:val="002060"/>
                        </w:rPr>
                        <w:t>Securities and Exchange Act 1934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E7A9D">
                        <w:rPr>
                          <w:b/>
                          <w:bCs/>
                          <w:color w:val="002060"/>
                          <w:rtl/>
                        </w:rPr>
                        <w:t>والتي تعتبر من أشد الوسائل للرقابة على إصدار الأسهم وتداولها</w:t>
                      </w:r>
                      <w:r w:rsidRPr="00FE7A9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E7A9D" w:rsidRDefault="00FA630A" w:rsidP="00FE7A9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E7A9D" w:rsidRPr="00003CB9" w:rsidRDefault="00E76462" w:rsidP="00FE7A9D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39-</w:t>
      </w:r>
      <w:r w:rsidR="00FE7A9D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من أراد معالجة إشكالية "السلطة بدون ملكية " هما :</w:t>
      </w:r>
      <w:r w:rsidR="00FE7A9D" w:rsidRPr="00D501AF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FE7A9D" w:rsidRPr="00C82C1E" w:rsidRDefault="00FE7A9D" w:rsidP="00544A88">
      <w:pPr>
        <w:keepNext/>
        <w:numPr>
          <w:ilvl w:val="0"/>
          <w:numId w:val="189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82C1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Berle&amp;Means</w:t>
      </w:r>
    </w:p>
    <w:p w:rsidR="00FE7A9D" w:rsidRPr="00003CB9" w:rsidRDefault="00FE7A9D" w:rsidP="00544A88">
      <w:pPr>
        <w:numPr>
          <w:ilvl w:val="0"/>
          <w:numId w:val="1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Lawrence&amp;Lorsch</w:t>
      </w:r>
    </w:p>
    <w:p w:rsidR="00FE7A9D" w:rsidRPr="00003CB9" w:rsidRDefault="00FE7A9D" w:rsidP="00544A88">
      <w:pPr>
        <w:numPr>
          <w:ilvl w:val="0"/>
          <w:numId w:val="1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Burns&amp;Stalker</w:t>
      </w:r>
    </w:p>
    <w:p w:rsidR="00FE7A9D" w:rsidRPr="00003CB9" w:rsidRDefault="00FE7A9D" w:rsidP="00544A88">
      <w:pPr>
        <w:numPr>
          <w:ilvl w:val="0"/>
          <w:numId w:val="18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Cyert&amp;March</w:t>
      </w:r>
    </w:p>
    <w:p w:rsidR="00FE7A9D" w:rsidRDefault="00FE7A9D" w:rsidP="00966289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66289" w:rsidRPr="00966289" w:rsidRDefault="00E76462" w:rsidP="00966289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40-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في المنظمة تعني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] 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سلطة الإدارة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[ 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أن</w:t>
      </w:r>
      <w:r w:rsidR="00966289" w:rsidRPr="00966289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="00966289" w:rsidRPr="00966289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66289" w:rsidRPr="00966289" w:rsidRDefault="00966289" w:rsidP="00544A88">
      <w:pPr>
        <w:numPr>
          <w:ilvl w:val="0"/>
          <w:numId w:val="104"/>
        </w:num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الادارة لها سلطة على العمال</w:t>
      </w:r>
    </w:p>
    <w:p w:rsidR="00966289" w:rsidRPr="00966289" w:rsidRDefault="00966289" w:rsidP="00544A88">
      <w:pPr>
        <w:numPr>
          <w:ilvl w:val="0"/>
          <w:numId w:val="104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 xml:space="preserve">الاارة لها سلطة في اعداد الاستراتيجية 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Pr="00966289" w:rsidRDefault="00966289" w:rsidP="00544A88">
      <w:pPr>
        <w:numPr>
          <w:ilvl w:val="0"/>
          <w:numId w:val="104"/>
        </w:num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96628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الإدارة في يد غير الملاك </w:t>
      </w:r>
    </w:p>
    <w:p w:rsidR="00966289" w:rsidRDefault="00966289" w:rsidP="00544A88">
      <w:pPr>
        <w:numPr>
          <w:ilvl w:val="0"/>
          <w:numId w:val="10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 xml:space="preserve">الإدارة لها سلطة على التنفيذ </w:t>
      </w:r>
    </w:p>
    <w:p w:rsidR="00966289" w:rsidRDefault="00966289" w:rsidP="0096628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472F2" w:rsidRPr="005472F2" w:rsidRDefault="00E76462" w:rsidP="005472F2">
      <w:pPr>
        <w:rPr>
          <w:rFonts w:asciiTheme="minorBidi" w:hAnsiTheme="minorBidi" w:cstheme="minorBidi"/>
          <w:b/>
          <w:bCs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41-</w:t>
      </w:r>
      <w:r w:rsidR="005472F2" w:rsidRPr="006E01B0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النظرية التي قدمت اقتراحا</w:t>
      </w:r>
      <w:r w:rsidR="005472F2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ً</w:t>
      </w:r>
      <w:r w:rsidR="005472F2" w:rsidRPr="006E01B0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لحماية حقوق الملاك هي</w:t>
      </w:r>
      <w:r w:rsidR="005472F2" w:rsidRPr="002E7425">
        <w:rPr>
          <w:rFonts w:asciiTheme="minorBidi" w:hAnsiTheme="minorBidi" w:cstheme="minorBidi"/>
          <w:b/>
          <w:bCs/>
          <w:sz w:val="24"/>
          <w:szCs w:val="24"/>
          <w:rtl/>
        </w:rPr>
        <w:t>:</w:t>
      </w:r>
    </w:p>
    <w:p w:rsidR="005472F2" w:rsidRPr="006E01B0" w:rsidRDefault="005472F2" w:rsidP="005472F2">
      <w:pPr>
        <w:pStyle w:val="ListParagraph"/>
        <w:numPr>
          <w:ilvl w:val="0"/>
          <w:numId w:val="412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 w:hint="cs"/>
          <w:sz w:val="24"/>
          <w:szCs w:val="24"/>
          <w:rtl/>
        </w:rPr>
        <w:t>نظرية الظريفة</w:t>
      </w:r>
    </w:p>
    <w:p w:rsidR="005472F2" w:rsidRPr="006E01B0" w:rsidRDefault="005472F2" w:rsidP="005472F2">
      <w:pPr>
        <w:pStyle w:val="ListParagraph"/>
        <w:numPr>
          <w:ilvl w:val="0"/>
          <w:numId w:val="412"/>
        </w:numPr>
        <w:rPr>
          <w:rFonts w:asciiTheme="minorBidi" w:hAnsiTheme="minorBidi"/>
          <w:sz w:val="24"/>
          <w:szCs w:val="24"/>
        </w:rPr>
      </w:pPr>
      <w:r w:rsidRPr="006E01B0">
        <w:rPr>
          <w:rFonts w:asciiTheme="minorBidi" w:hAnsiTheme="minorBidi" w:hint="cs"/>
          <w:sz w:val="24"/>
          <w:szCs w:val="24"/>
          <w:rtl/>
        </w:rPr>
        <w:t>النظرية التقليدية</w:t>
      </w:r>
    </w:p>
    <w:p w:rsidR="005472F2" w:rsidRPr="006E01B0" w:rsidRDefault="005472F2" w:rsidP="005472F2">
      <w:pPr>
        <w:pStyle w:val="ListParagraph"/>
        <w:numPr>
          <w:ilvl w:val="0"/>
          <w:numId w:val="4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6E01B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النظرية الإدارية</w:t>
      </w:r>
    </w:p>
    <w:p w:rsidR="005472F2" w:rsidRPr="00946413" w:rsidRDefault="005472F2" w:rsidP="00946413">
      <w:pPr>
        <w:pStyle w:val="ListParagraph"/>
        <w:numPr>
          <w:ilvl w:val="0"/>
          <w:numId w:val="412"/>
        </w:numPr>
        <w:rPr>
          <w:rFonts w:asciiTheme="minorBidi" w:hAnsiTheme="minorBidi"/>
          <w:sz w:val="24"/>
          <w:szCs w:val="24"/>
          <w:rtl/>
        </w:rPr>
      </w:pPr>
      <w:r w:rsidRPr="006E01B0">
        <w:rPr>
          <w:rFonts w:asciiTheme="minorBidi" w:hAnsiTheme="minorBidi" w:hint="cs"/>
          <w:sz w:val="24"/>
          <w:szCs w:val="24"/>
          <w:rtl/>
        </w:rPr>
        <w:t>نظرية العلاقات الإنسانية</w:t>
      </w:r>
    </w:p>
    <w:p w:rsidR="00966289" w:rsidRPr="00966289" w:rsidRDefault="00E76462" w:rsidP="00966289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42-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تعني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] 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سلطة الإدارة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[ 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أن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966289" w:rsidRPr="0096628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966289" w:rsidRPr="0096628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966289" w:rsidRPr="00966289" w:rsidRDefault="00966289" w:rsidP="00544A88">
      <w:pPr>
        <w:numPr>
          <w:ilvl w:val="0"/>
          <w:numId w:val="2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العمال في المنظمة يخضعون لسلطة المديرين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Pr="00966289" w:rsidRDefault="00966289" w:rsidP="00544A88">
      <w:pPr>
        <w:numPr>
          <w:ilvl w:val="0"/>
          <w:numId w:val="29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96628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إدارة المنظمة ليست بيد ملاكها</w:t>
      </w:r>
      <w:r w:rsidRPr="0096628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966289" w:rsidRPr="00966289" w:rsidRDefault="00966289" w:rsidP="00544A88">
      <w:pPr>
        <w:numPr>
          <w:ilvl w:val="0"/>
          <w:numId w:val="2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الإدارة الوسطى هي التي تحكم سير المنظمة</w:t>
      </w:r>
      <w:r w:rsidRPr="009662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66289" w:rsidRDefault="00966289" w:rsidP="00544A88">
      <w:pPr>
        <w:numPr>
          <w:ilvl w:val="0"/>
          <w:numId w:val="2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66289">
        <w:rPr>
          <w:rFonts w:ascii="Times New Roman" w:hAnsi="Times New Roman" w:cs="Times New Roman"/>
          <w:sz w:val="24"/>
          <w:szCs w:val="24"/>
          <w:rtl/>
        </w:rPr>
        <w:t>الإدارة الدنيا هي التي تحكم المنظمة</w:t>
      </w:r>
    </w:p>
    <w:p w:rsidR="00F37EC9" w:rsidRPr="00966289" w:rsidRDefault="00F37EC9" w:rsidP="00F37EC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37EC9" w:rsidRPr="00F37EC9" w:rsidRDefault="00E76462" w:rsidP="00F37EC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43- </w:t>
      </w:r>
      <w:r w:rsidR="00F37EC9" w:rsidRPr="00F37EC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سلطة الإدارة تعني :</w:t>
      </w:r>
      <w:r w:rsidR="00F37EC9" w:rsidRPr="00F37EC9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F37EC9" w:rsidRPr="00F37EC9" w:rsidRDefault="00F37EC9" w:rsidP="00544A88">
      <w:pPr>
        <w:numPr>
          <w:ilvl w:val="0"/>
          <w:numId w:val="26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7EC9">
        <w:rPr>
          <w:rFonts w:ascii="Times New Roman" w:hAnsi="Times New Roman" w:cs="Times New Roman"/>
          <w:sz w:val="24"/>
          <w:szCs w:val="24"/>
          <w:rtl/>
        </w:rPr>
        <w:t>أن السلطة غير موزعة في المنظمة</w:t>
      </w:r>
    </w:p>
    <w:p w:rsidR="00F37EC9" w:rsidRPr="00F37EC9" w:rsidRDefault="00F37EC9" w:rsidP="00544A88">
      <w:pPr>
        <w:numPr>
          <w:ilvl w:val="0"/>
          <w:numId w:val="26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7EC9">
        <w:rPr>
          <w:rFonts w:ascii="Times New Roman" w:hAnsi="Times New Roman" w:cs="Times New Roman"/>
          <w:sz w:val="24"/>
          <w:szCs w:val="24"/>
          <w:rtl/>
        </w:rPr>
        <w:t>أن المدير الأول للمنظمة يمارس كل السلطة</w:t>
      </w:r>
    </w:p>
    <w:p w:rsidR="00F37EC9" w:rsidRPr="00F37EC9" w:rsidRDefault="00F37EC9" w:rsidP="00544A88">
      <w:pPr>
        <w:numPr>
          <w:ilvl w:val="0"/>
          <w:numId w:val="26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7EC9">
        <w:rPr>
          <w:rFonts w:ascii="Times New Roman" w:hAnsi="Times New Roman" w:cs="Times New Roman"/>
          <w:sz w:val="24"/>
          <w:szCs w:val="24"/>
          <w:rtl/>
        </w:rPr>
        <w:t>أن الإدارة تمارس السلطة بقوة على العمال</w:t>
      </w:r>
    </w:p>
    <w:p w:rsidR="00F37EC9" w:rsidRPr="00F37EC9" w:rsidRDefault="00F37EC9" w:rsidP="00544A88">
      <w:pPr>
        <w:numPr>
          <w:ilvl w:val="0"/>
          <w:numId w:val="26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37EC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أنه يسيطر على المنظمة من ليس مالكا لها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E76462" w:rsidP="00F37EC9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44-</w:t>
      </w:r>
      <w:r w:rsidR="00003CB9" w:rsidRPr="00003CB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النظرية الإدارية هي التي لاحظت ان : </w:t>
      </w:r>
    </w:p>
    <w:p w:rsidR="00003CB9" w:rsidRPr="00003CB9" w:rsidRDefault="00003CB9" w:rsidP="00544A88">
      <w:pPr>
        <w:numPr>
          <w:ilvl w:val="0"/>
          <w:numId w:val="217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المنظمة لها ذاكرة .</w:t>
      </w:r>
    </w:p>
    <w:p w:rsidR="00003CB9" w:rsidRPr="00003CB9" w:rsidRDefault="00003CB9" w:rsidP="00544A88">
      <w:pPr>
        <w:numPr>
          <w:ilvl w:val="0"/>
          <w:numId w:val="217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هناك تركيز جغرافي للمساهمين.</w:t>
      </w:r>
    </w:p>
    <w:p w:rsidR="00003CB9" w:rsidRPr="00B10E52" w:rsidRDefault="00003CB9" w:rsidP="00544A88">
      <w:pPr>
        <w:numPr>
          <w:ilvl w:val="0"/>
          <w:numId w:val="217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10E5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سلطة القرار أصبحت في ايدي المديرين.</w:t>
      </w:r>
    </w:p>
    <w:p w:rsidR="00003CB9" w:rsidRPr="00B10E52" w:rsidRDefault="00003CB9" w:rsidP="00544A88">
      <w:pPr>
        <w:numPr>
          <w:ilvl w:val="0"/>
          <w:numId w:val="217"/>
        </w:numPr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هناك جمع بين الإدارة والملكية</w:t>
      </w:r>
    </w:p>
    <w:p w:rsidR="00B10E52" w:rsidRPr="00003CB9" w:rsidRDefault="00B10E52" w:rsidP="00B10E52">
      <w:pPr>
        <w:ind w:left="1068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E76462" w:rsidP="00B97754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84246F2" wp14:editId="21A8A947">
                <wp:simplePos x="0" y="0"/>
                <wp:positionH relativeFrom="margin">
                  <wp:posOffset>-771525</wp:posOffset>
                </wp:positionH>
                <wp:positionV relativeFrom="paragraph">
                  <wp:posOffset>501015</wp:posOffset>
                </wp:positionV>
                <wp:extent cx="3343275" cy="4476750"/>
                <wp:effectExtent l="0" t="0" r="28575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447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36516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نظريات تكاليف المعاملات</w:t>
                            </w:r>
                          </w:p>
                          <w:p w:rsidR="00FA630A" w:rsidRPr="00854433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لماذا توجد المؤسسات ؟</w:t>
                            </w:r>
                          </w:p>
                          <w:p w:rsidR="00FA630A" w:rsidRPr="00FF3969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طرح 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</w:rPr>
                              <w:t>D.H Robertson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السؤال في 1928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السوق هي من ينسق مجهود الأعوان، وهي من يحدد التوازن</w:t>
                            </w:r>
                          </w:p>
                          <w:p w:rsidR="00FA630A" w:rsidRPr="00854433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لماذا توجد المؤسسات إذن ؟</w:t>
                            </w:r>
                          </w:p>
                          <w:p w:rsidR="00FA630A" w:rsidRPr="00FF3969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أجاب 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</w:rPr>
                              <w:t>Coase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مقال في 1937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    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إخفاق السوق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</w:t>
                            </w: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ظهور المؤسسة</w:t>
                            </w:r>
                          </w:p>
                          <w:p w:rsidR="00FA630A" w:rsidRPr="00854433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إخفاق السوق</w:t>
                            </w:r>
                          </w:p>
                          <w:p w:rsidR="00FA630A" w:rsidRPr="00FF3969" w:rsidRDefault="00FA630A" w:rsidP="00FF3969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اللجوء إلى السوق يؤدي إلى تحمل تكاليف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F396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المعلومة ليست مجانية</w:t>
                            </w:r>
                          </w:p>
                          <w:p w:rsidR="00FA630A" w:rsidRPr="00FF396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تكاليف البحث عن المعلومات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FF3969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العقود مكلفة  </w:t>
                            </w:r>
                          </w:p>
                          <w:p w:rsidR="00FA630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تكاليف مفاوضات العقود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FF3969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تكاليف إبرام العقود</w:t>
                            </w:r>
                            <w:r w:rsidRPr="00FF396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</w:p>
                          <w:p w:rsidR="00FA630A" w:rsidRDefault="00FA630A" w:rsidP="00854433">
                            <w:pPr>
                              <w:pStyle w:val="NoSpacing"/>
                              <w:ind w:left="72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sym w:font="Wingdings 3" w:char="F0C8"/>
                            </w:r>
                          </w:p>
                          <w:p w:rsidR="00FA630A" w:rsidRDefault="00FA630A" w:rsidP="00136516">
                            <w:pPr>
                              <w:pStyle w:val="NoSpacing"/>
                              <w:ind w:left="720"/>
                              <w:jc w:val="both"/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ينتج  .. 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تكاليف المعاملآت</w:t>
                            </w:r>
                          </w:p>
                          <w:p w:rsidR="00FA630A" w:rsidRPr="00136516" w:rsidRDefault="00FA630A" w:rsidP="008544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نظرة  </w:t>
                            </w:r>
                            <w:r w:rsidRPr="00136516"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>COASE</w:t>
                            </w:r>
                            <w:r w:rsidRPr="00136516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هي قطيعة مع الفكر السائد آنذاك</w:t>
                            </w:r>
                          </w:p>
                          <w:p w:rsidR="00FA630A" w:rsidRPr="00136516" w:rsidRDefault="00FA630A" w:rsidP="008544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ما العمل ؟</w:t>
                            </w:r>
                          </w:p>
                          <w:p w:rsidR="00FA630A" w:rsidRPr="00854433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ما دامت تكاليف السوق </w:t>
                            </w:r>
                            <w:r w:rsidRPr="00854433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أقل </w:t>
                            </w: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من تكاليف إنشاء مؤسسة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 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نفضل السوق.         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تصبح تكاليف السوق </w:t>
                            </w:r>
                            <w:r w:rsidRPr="00854433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أكبر</w:t>
                            </w: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تكاليف إنشاء مؤسسة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ننشئ مؤسسة.</w:t>
                            </w:r>
                          </w:p>
                          <w:p w:rsidR="00FA630A" w:rsidRPr="00854433" w:rsidRDefault="00FA630A" w:rsidP="008544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136516" w:rsidRDefault="00FA630A" w:rsidP="008544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المؤسسة بديل للسوق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.. </w:t>
                            </w:r>
                          </w:p>
                          <w:p w:rsidR="00FA630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المؤسسة توجد وتنمو ما دامت تكاليفها أقل من تكاليف المعاملات (تكاليف السوق)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8544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544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من مهام المدير أن يخفض تكاليف المؤسسة</w:t>
                            </w:r>
                            <w:r w:rsidRPr="008544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246F2" id="Text Box 13" o:spid="_x0000_s1093" type="#_x0000_t202" style="position:absolute;left:0;text-align:left;margin-left:-60.75pt;margin-top:39.45pt;width:263.25pt;height:352.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" fillcolor="window" strokeweight=".5pt">
                <v:textbox>
                  <w:txbxContent>
                    <w:p w:rsidR="00FA630A" w:rsidRPr="00136516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>نظريات تكاليف المعاملات</w:t>
                      </w:r>
                    </w:p>
                    <w:p w:rsidR="00FA630A" w:rsidRPr="00854433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854433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لماذا توجد المؤسسات ؟</w:t>
                      </w:r>
                    </w:p>
                    <w:p w:rsidR="00FA630A" w:rsidRPr="00FF3969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طرح </w:t>
                      </w:r>
                      <w:r w:rsidRPr="00FF3969">
                        <w:rPr>
                          <w:b/>
                          <w:bCs/>
                          <w:color w:val="002060"/>
                        </w:rPr>
                        <w:t>D.H Robertson</w:t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  السؤال في 1928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 السوق هي من ينسق مجهود الأعوان، وهي من يحدد التوازن</w:t>
                      </w:r>
                    </w:p>
                    <w:p w:rsidR="00FA630A" w:rsidRPr="00854433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854433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لماذا توجد المؤسسات إذن ؟</w:t>
                      </w:r>
                    </w:p>
                    <w:p w:rsidR="00FA630A" w:rsidRPr="00FF3969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أجاب </w:t>
                      </w:r>
                      <w:r w:rsidRPr="00136516">
                        <w:rPr>
                          <w:b/>
                          <w:bCs/>
                          <w:color w:val="FF0000"/>
                        </w:rPr>
                        <w:t>Coase</w:t>
                      </w: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في مقال في 1937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    </w:t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إخفاق السوق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</w:t>
                      </w: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ظهور المؤسسة</w:t>
                      </w:r>
                    </w:p>
                    <w:p w:rsidR="00FA630A" w:rsidRPr="00854433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54433">
                        <w:rPr>
                          <w:b/>
                          <w:bCs/>
                          <w:color w:val="C0504D" w:themeColor="accent2"/>
                          <w:rtl/>
                        </w:rPr>
                        <w:t>إخفاق السوق</w:t>
                      </w:r>
                    </w:p>
                    <w:p w:rsidR="00FA630A" w:rsidRPr="00FF3969" w:rsidRDefault="00FA630A" w:rsidP="00FF3969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اللجوء إلى السوق يؤدي إلى تحمل تكاليف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F3969" w:rsidRDefault="00FA630A" w:rsidP="00544A88">
                      <w:pPr>
                        <w:pStyle w:val="NoSpacing"/>
                        <w:numPr>
                          <w:ilvl w:val="0"/>
                          <w:numId w:val="37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المعلومة ليست مجانية</w:t>
                      </w:r>
                    </w:p>
                    <w:p w:rsidR="00FA630A" w:rsidRPr="00FF3969" w:rsidRDefault="00FA630A" w:rsidP="00544A88">
                      <w:pPr>
                        <w:pStyle w:val="NoSpacing"/>
                        <w:numPr>
                          <w:ilvl w:val="0"/>
                          <w:numId w:val="37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تكاليف البحث عن المعلومات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FF3969" w:rsidRDefault="00FA630A" w:rsidP="00544A88">
                      <w:pPr>
                        <w:pStyle w:val="NoSpacing"/>
                        <w:numPr>
                          <w:ilvl w:val="0"/>
                          <w:numId w:val="37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 xml:space="preserve">العقود مكلفة  </w:t>
                      </w:r>
                    </w:p>
                    <w:p w:rsidR="00FA630A" w:rsidRDefault="00FA630A" w:rsidP="00544A88">
                      <w:pPr>
                        <w:pStyle w:val="NoSpacing"/>
                        <w:numPr>
                          <w:ilvl w:val="0"/>
                          <w:numId w:val="372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تكاليف مفاوضات العقود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Default="00FA630A" w:rsidP="00544A88">
                      <w:pPr>
                        <w:pStyle w:val="NoSpacing"/>
                        <w:numPr>
                          <w:ilvl w:val="0"/>
                          <w:numId w:val="372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FF3969">
                        <w:rPr>
                          <w:b/>
                          <w:bCs/>
                          <w:color w:val="002060"/>
                          <w:rtl/>
                        </w:rPr>
                        <w:t>تكاليف إبرام العقود</w:t>
                      </w:r>
                      <w:r w:rsidRPr="00FF396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</w:p>
                    <w:p w:rsidR="00FA630A" w:rsidRDefault="00FA630A" w:rsidP="00854433">
                      <w:pPr>
                        <w:pStyle w:val="NoSpacing"/>
                        <w:ind w:left="72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</w:t>
                      </w:r>
                      <w:r>
                        <w:rPr>
                          <w:b/>
                          <w:bCs/>
                          <w:color w:val="002060"/>
                        </w:rPr>
                        <w:sym w:font="Wingdings 3" w:char="F0C8"/>
                      </w:r>
                    </w:p>
                    <w:p w:rsidR="00FA630A" w:rsidRDefault="00FA630A" w:rsidP="00136516">
                      <w:pPr>
                        <w:pStyle w:val="NoSpacing"/>
                        <w:ind w:left="720"/>
                        <w:jc w:val="both"/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ينتج  .. 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تكاليف المعاملآت</w:t>
                      </w:r>
                    </w:p>
                    <w:p w:rsidR="00FA630A" w:rsidRPr="00136516" w:rsidRDefault="00FA630A" w:rsidP="00854433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</w:rPr>
                      </w:pPr>
                      <w:r w:rsidRPr="00136516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نظرة  </w:t>
                      </w:r>
                      <w:r w:rsidRPr="00136516">
                        <w:rPr>
                          <w:b/>
                          <w:bCs/>
                          <w:color w:val="31849B" w:themeColor="accent5" w:themeShade="BF"/>
                        </w:rPr>
                        <w:t>COASE</w:t>
                      </w:r>
                      <w:r w:rsidRPr="00136516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هي قطيعة مع الفكر السائد آنذاك</w:t>
                      </w:r>
                    </w:p>
                    <w:p w:rsidR="00FA630A" w:rsidRPr="00136516" w:rsidRDefault="00FA630A" w:rsidP="0085443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C0504D" w:themeColor="accent2"/>
                          <w:rtl/>
                        </w:rPr>
                        <w:t>ما العمل ؟</w:t>
                      </w:r>
                    </w:p>
                    <w:p w:rsidR="00FA630A" w:rsidRPr="00854433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 xml:space="preserve">ما دامت تكاليف السوق </w:t>
                      </w:r>
                      <w:r w:rsidRPr="00854433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أقل </w:t>
                      </w: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>من تكاليف إنشاء مؤسسة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  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نفضل السوق.         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 xml:space="preserve">عندما تصبح تكاليف السوق </w:t>
                      </w:r>
                      <w:r w:rsidRPr="00854433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أكبر</w:t>
                      </w: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 xml:space="preserve"> من تكاليف إنشاء مؤسسة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ننشئ مؤسسة.</w:t>
                      </w:r>
                    </w:p>
                    <w:p w:rsidR="00FA630A" w:rsidRPr="00854433" w:rsidRDefault="00FA630A" w:rsidP="008544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136516" w:rsidRDefault="00FA630A" w:rsidP="00854433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>المؤسسة بديل للسوق</w:t>
                      </w:r>
                      <w:r w:rsidRPr="001365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.. </w:t>
                      </w:r>
                    </w:p>
                    <w:p w:rsidR="00FA630A" w:rsidRDefault="00FA630A" w:rsidP="00544A88">
                      <w:pPr>
                        <w:pStyle w:val="NoSpacing"/>
                        <w:numPr>
                          <w:ilvl w:val="0"/>
                          <w:numId w:val="373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>المؤسسة توجد وتنمو ما دامت تكاليفها أقل من تكاليف المعاملات (تكاليف السوق)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854433" w:rsidRDefault="00FA630A" w:rsidP="00544A88">
                      <w:pPr>
                        <w:pStyle w:val="NoSpacing"/>
                        <w:numPr>
                          <w:ilvl w:val="0"/>
                          <w:numId w:val="373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854433">
                        <w:rPr>
                          <w:b/>
                          <w:bCs/>
                          <w:color w:val="002060"/>
                          <w:rtl/>
                        </w:rPr>
                        <w:t>من مهام المدير أن يخفض تكاليف المؤسسة</w:t>
                      </w:r>
                      <w:r w:rsidRPr="008544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3CB9"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 xml:space="preserve">المحاضرة الثامنة 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3D10" w:rsidRPr="00E76462" w:rsidRDefault="00BC3D10" w:rsidP="00E76462">
      <w:pPr>
        <w:pStyle w:val="ListParagraph"/>
        <w:numPr>
          <w:ilvl w:val="0"/>
          <w:numId w:val="441"/>
        </w:num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E76462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من فسر وجود المؤسسات بإخفاق السوق هو</w:t>
      </w:r>
      <w:r w:rsidRPr="00E76462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Pr="00E76462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Pr="00E76462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BC3D10" w:rsidRPr="00BC3D10" w:rsidRDefault="00BC3D10" w:rsidP="00544A88">
      <w:pPr>
        <w:numPr>
          <w:ilvl w:val="0"/>
          <w:numId w:val="10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D.H Robertson</w:t>
      </w:r>
    </w:p>
    <w:p w:rsidR="00BC3D10" w:rsidRPr="00BC3D10" w:rsidRDefault="00BC3D10" w:rsidP="00544A88">
      <w:pPr>
        <w:numPr>
          <w:ilvl w:val="0"/>
          <w:numId w:val="10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Oliver Eaton Williamson</w:t>
      </w:r>
    </w:p>
    <w:p w:rsidR="00BC3D10" w:rsidRPr="00BC3D10" w:rsidRDefault="00BC3D10" w:rsidP="00544A88">
      <w:pPr>
        <w:numPr>
          <w:ilvl w:val="0"/>
          <w:numId w:val="10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Herbert Simon</w:t>
      </w:r>
    </w:p>
    <w:p w:rsidR="00BC3D10" w:rsidRDefault="00BC3D10" w:rsidP="00544A88">
      <w:pPr>
        <w:numPr>
          <w:ilvl w:val="0"/>
          <w:numId w:val="10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Ronald Coase</w:t>
      </w:r>
    </w:p>
    <w:p w:rsidR="00A55E21" w:rsidRPr="00BC3D10" w:rsidRDefault="00A55E21" w:rsidP="00A55E21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A55E21" w:rsidRPr="00E76462" w:rsidRDefault="00E76462" w:rsidP="00E76462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2-</w:t>
      </w:r>
      <w:r w:rsidR="00A55E21" w:rsidRPr="00E76462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حسب </w:t>
      </w:r>
      <w:r w:rsidR="00A55E21" w:rsidRPr="00E76462">
        <w:rPr>
          <w:rFonts w:ascii="Times New Roman" w:hAnsi="Times New Roman" w:cs="Times New Roman"/>
          <w:b/>
          <w:bCs/>
          <w:color w:val="ED7D31"/>
          <w:sz w:val="24"/>
          <w:szCs w:val="24"/>
        </w:rPr>
        <w:t>Coase</w:t>
      </w:r>
      <w:r w:rsidR="00A55E21" w:rsidRPr="00E76462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 فإن اخفاق </w:t>
      </w:r>
      <w:r w:rsidR="00A55E21" w:rsidRPr="00E76462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السوق هو الذي يؤدي إلى</w:t>
      </w:r>
      <w:r w:rsidR="00A55E21" w:rsidRPr="00E7646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="00A55E21" w:rsidRPr="00E76462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:- </w:t>
      </w:r>
    </w:p>
    <w:p w:rsidR="00A55E21" w:rsidRPr="00A55E21" w:rsidRDefault="00A55E21" w:rsidP="00544A88">
      <w:pPr>
        <w:numPr>
          <w:ilvl w:val="0"/>
          <w:numId w:val="12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زوال المؤسسات</w:t>
      </w:r>
      <w:r w:rsidRPr="00A55E2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A55E21" w:rsidRPr="00A55E21" w:rsidRDefault="00A55E21" w:rsidP="00544A88">
      <w:pPr>
        <w:numPr>
          <w:ilvl w:val="0"/>
          <w:numId w:val="12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ظهور المؤسسات</w:t>
      </w: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A55E21" w:rsidRPr="00A55E21" w:rsidRDefault="00A55E21" w:rsidP="00544A88">
      <w:pPr>
        <w:numPr>
          <w:ilvl w:val="0"/>
          <w:numId w:val="12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اختناق المؤسسات</w:t>
      </w:r>
      <w:r w:rsidRPr="00A55E2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A55E21" w:rsidRDefault="00A55E21" w:rsidP="00544A88">
      <w:pPr>
        <w:numPr>
          <w:ilvl w:val="0"/>
          <w:numId w:val="12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تطور المؤسسات</w:t>
      </w:r>
    </w:p>
    <w:p w:rsidR="00FF3969" w:rsidRPr="00FF3969" w:rsidRDefault="00FF3969" w:rsidP="00FF396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854433" w:rsidRPr="00854433" w:rsidRDefault="00E76462" w:rsidP="00854433">
      <w:pPr>
        <w:pStyle w:val="NoSpacing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>3-</w:t>
      </w:r>
      <w:r w:rsidR="00A55E21" w:rsidRPr="00854433">
        <w:rPr>
          <w:b/>
          <w:bCs/>
          <w:color w:val="0070C0"/>
          <w:sz w:val="24"/>
          <w:szCs w:val="24"/>
          <w:rtl/>
        </w:rPr>
        <w:t xml:space="preserve">إجابة عن السؤال "لماذا توجد المؤسسات " من قال </w:t>
      </w:r>
    </w:p>
    <w:p w:rsidR="00A55E21" w:rsidRPr="00A55E21" w:rsidRDefault="00A55E21" w:rsidP="00854433">
      <w:pPr>
        <w:pStyle w:val="NoSpacing"/>
        <w:rPr>
          <w:rtl/>
        </w:rPr>
      </w:pPr>
      <w:r w:rsidRPr="00854433">
        <w:rPr>
          <w:b/>
          <w:bCs/>
          <w:color w:val="0070C0"/>
          <w:sz w:val="24"/>
          <w:szCs w:val="24"/>
          <w:rtl/>
        </w:rPr>
        <w:t>أن السبب هو إخفاق السوق :</w:t>
      </w:r>
      <w:r w:rsidRPr="00854433">
        <w:rPr>
          <w:rFonts w:hint="cs"/>
          <w:color w:val="0070C0"/>
          <w:rtl/>
        </w:rPr>
        <w:t xml:space="preserve"> </w:t>
      </w:r>
    </w:p>
    <w:p w:rsidR="00A55E21" w:rsidRPr="00A55E21" w:rsidRDefault="00A55E21" w:rsidP="00544A88">
      <w:pPr>
        <w:numPr>
          <w:ilvl w:val="0"/>
          <w:numId w:val="1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</w:rPr>
        <w:t>Simon</w:t>
      </w:r>
    </w:p>
    <w:p w:rsidR="00A55E21" w:rsidRPr="00A55E21" w:rsidRDefault="00A55E21" w:rsidP="00544A88">
      <w:pPr>
        <w:numPr>
          <w:ilvl w:val="0"/>
          <w:numId w:val="1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</w:rPr>
        <w:t>Williamson</w:t>
      </w:r>
    </w:p>
    <w:p w:rsidR="00A55E21" w:rsidRPr="00A55E21" w:rsidRDefault="00A55E21" w:rsidP="00544A88">
      <w:pPr>
        <w:keepNext/>
        <w:numPr>
          <w:ilvl w:val="0"/>
          <w:numId w:val="191"/>
        </w:numPr>
        <w:spacing w:after="0" w:line="240" w:lineRule="auto"/>
        <w:contextualSpacing/>
        <w:outlineLvl w:val="3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Coase</w:t>
      </w:r>
    </w:p>
    <w:p w:rsidR="00A55E21" w:rsidRDefault="00A55E21" w:rsidP="00544A88">
      <w:pPr>
        <w:numPr>
          <w:ilvl w:val="0"/>
          <w:numId w:val="19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</w:rPr>
        <w:t>Robertson</w:t>
      </w:r>
    </w:p>
    <w:p w:rsidR="00A55E21" w:rsidRDefault="00A55E21" w:rsidP="00A55E21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55E21" w:rsidRPr="00A55E21" w:rsidRDefault="00E76462" w:rsidP="00A55E21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4-</w:t>
      </w:r>
      <w:r w:rsidR="00A55E21" w:rsidRPr="00A55E21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من جاء بمصطلح اخفاق السوق هي : </w:t>
      </w:r>
    </w:p>
    <w:p w:rsidR="00A55E21" w:rsidRPr="00A55E21" w:rsidRDefault="00A55E21" w:rsidP="00544A88">
      <w:pPr>
        <w:numPr>
          <w:ilvl w:val="0"/>
          <w:numId w:val="22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الإدارية .</w:t>
      </w:r>
    </w:p>
    <w:p w:rsidR="00A55E21" w:rsidRPr="00A55E21" w:rsidRDefault="00A55E21" w:rsidP="00544A88">
      <w:pPr>
        <w:numPr>
          <w:ilvl w:val="0"/>
          <w:numId w:val="22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الوكالة .</w:t>
      </w:r>
    </w:p>
    <w:p w:rsidR="00A55E21" w:rsidRPr="00A55E21" w:rsidRDefault="00A55E21" w:rsidP="00544A88">
      <w:pPr>
        <w:numPr>
          <w:ilvl w:val="0"/>
          <w:numId w:val="22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حقوق الملكية.</w:t>
      </w:r>
    </w:p>
    <w:p w:rsidR="00A55E21" w:rsidRPr="00A55E21" w:rsidRDefault="00A55E21" w:rsidP="00544A88">
      <w:pPr>
        <w:numPr>
          <w:ilvl w:val="0"/>
          <w:numId w:val="22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تكاليف المعاملات.</w:t>
      </w:r>
    </w:p>
    <w:p w:rsidR="00A55E21" w:rsidRPr="00A55E21" w:rsidRDefault="00A55E21" w:rsidP="00A55E21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BC3D10" w:rsidRPr="00BC3D10" w:rsidRDefault="00E76462" w:rsidP="00A55E21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5-</w:t>
      </w:r>
      <w:r w:rsidR="00BC3D10" w:rsidRPr="00BC3D10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صاحب نظرية تكاليف المعاملات هو</w:t>
      </w:r>
      <w:r w:rsidR="00BC3D10" w:rsidRPr="00BC3D10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BC3D10" w:rsidRPr="00BC3D10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BC3D10" w:rsidRPr="00BC3D10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  </w:t>
      </w:r>
      <w:r w:rsidR="00BC3D10" w:rsidRPr="00BC3D10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BC3D10" w:rsidRPr="00BC3D10" w:rsidRDefault="00BC3D10" w:rsidP="00544A88">
      <w:pPr>
        <w:numPr>
          <w:ilvl w:val="0"/>
          <w:numId w:val="12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D.H Robertson</w:t>
      </w:r>
    </w:p>
    <w:p w:rsidR="00BC3D10" w:rsidRPr="00BC3D10" w:rsidRDefault="00BC3D10" w:rsidP="00544A88">
      <w:pPr>
        <w:numPr>
          <w:ilvl w:val="0"/>
          <w:numId w:val="12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Ronald Coase</w:t>
      </w:r>
    </w:p>
    <w:p w:rsidR="00BC3D10" w:rsidRPr="00BC3D10" w:rsidRDefault="00BC3D10" w:rsidP="00544A88">
      <w:pPr>
        <w:numPr>
          <w:ilvl w:val="0"/>
          <w:numId w:val="12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Elton Mayo</w:t>
      </w:r>
    </w:p>
    <w:p w:rsidR="00BC3D10" w:rsidRDefault="00BC3D10" w:rsidP="00544A88">
      <w:pPr>
        <w:numPr>
          <w:ilvl w:val="0"/>
          <w:numId w:val="12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</w:rPr>
        <w:t>Herbert Simon</w:t>
      </w:r>
    </w:p>
    <w:p w:rsidR="00A55E21" w:rsidRPr="00BC3D10" w:rsidRDefault="00A55E21" w:rsidP="00A55E21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55E21" w:rsidRPr="00A55E21" w:rsidRDefault="00E76462" w:rsidP="00A55E21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6-</w:t>
      </w:r>
      <w:r w:rsidR="00A55E21" w:rsidRPr="00A55E21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النظرية التي تقول ان المؤسسة بديل للسوق هي  </w:t>
      </w:r>
    </w:p>
    <w:p w:rsidR="00A55E21" w:rsidRPr="00A55E21" w:rsidRDefault="00A55E21" w:rsidP="00544A88">
      <w:pPr>
        <w:numPr>
          <w:ilvl w:val="0"/>
          <w:numId w:val="22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تكاليف المعاملات.</w:t>
      </w:r>
    </w:p>
    <w:p w:rsidR="00A55E21" w:rsidRPr="00A55E21" w:rsidRDefault="00A55E21" w:rsidP="00544A88">
      <w:pPr>
        <w:numPr>
          <w:ilvl w:val="0"/>
          <w:numId w:val="222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الإدارية.</w:t>
      </w:r>
    </w:p>
    <w:p w:rsidR="00A55E21" w:rsidRPr="00A55E21" w:rsidRDefault="00A55E21" w:rsidP="00544A88">
      <w:pPr>
        <w:numPr>
          <w:ilvl w:val="0"/>
          <w:numId w:val="222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الوكالة .</w:t>
      </w:r>
    </w:p>
    <w:p w:rsidR="00A55E21" w:rsidRPr="00A55E21" w:rsidRDefault="00A55E21" w:rsidP="00544A88">
      <w:pPr>
        <w:numPr>
          <w:ilvl w:val="0"/>
          <w:numId w:val="22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نظرية حقوق الملكية.</w:t>
      </w:r>
    </w:p>
    <w:p w:rsidR="00A55E21" w:rsidRDefault="00A55E21" w:rsidP="00A55E21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4D749C" w:rsidRDefault="004D749C" w:rsidP="00A55E21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4D749C" w:rsidRDefault="004D749C" w:rsidP="00A55E21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A55E21" w:rsidRPr="00A55E21" w:rsidRDefault="00136516" w:rsidP="00A55E21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  <w:r w:rsidRPr="00136516">
        <w:rPr>
          <w:rFonts w:ascii="Times New Roman" w:eastAsia="Times New Roman" w:hAnsi="Times New Roman" w:cs="Times New Roman"/>
          <w:b/>
          <w:bCs/>
          <w:noProof/>
          <w:color w:val="C0000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D7756B9" wp14:editId="0646B7A6">
                <wp:simplePos x="0" y="0"/>
                <wp:positionH relativeFrom="margin">
                  <wp:posOffset>-343535</wp:posOffset>
                </wp:positionH>
                <wp:positionV relativeFrom="paragraph">
                  <wp:posOffset>209550</wp:posOffset>
                </wp:positionV>
                <wp:extent cx="2619375" cy="112395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فرضيات نظرية تكاليف المعاملات هي :- </w:t>
                            </w:r>
                          </w:p>
                          <w:p w:rsidR="00FA630A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اخفاق السوق </w:t>
                            </w:r>
                          </w:p>
                          <w:p w:rsidR="00FA630A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العقود غير التامة 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3- الانتهازية </w:t>
                            </w:r>
                          </w:p>
                          <w:p w:rsidR="00FA630A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4- الفرضية السلوكية </w:t>
                            </w:r>
                          </w:p>
                          <w:p w:rsidR="00FA630A" w:rsidRPr="0073237D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5- حجم المؤسسة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756B9" id="Text Box 16" o:spid="_x0000_s1094" type="#_x0000_t202" style="position:absolute;left:0;text-align:left;margin-left:-27.05pt;margin-top:16.5pt;width:206.25pt;height:88.5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" fillcolor="window" strokeweight=".5pt">
                <v:textbox>
                  <w:txbxContent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365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فرضيات نظرية تكاليف المعاملات هي :- </w:t>
                      </w:r>
                    </w:p>
                    <w:p w:rsidR="00FA630A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1- اخفاق السوق </w:t>
                      </w:r>
                    </w:p>
                    <w:p w:rsidR="00FA630A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2- العقود غير التامة 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1365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3- الانتهازية </w:t>
                      </w:r>
                    </w:p>
                    <w:p w:rsidR="00FA630A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4- الفرضية السلوكية </w:t>
                      </w:r>
                    </w:p>
                    <w:p w:rsidR="00FA630A" w:rsidRPr="0073237D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5- حجم المؤسسة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7-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يرى 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</w:rPr>
        <w:t>Ronald Coase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أن المؤسسة :</w:t>
      </w:r>
      <w:r w:rsidR="00A55E21" w:rsidRPr="00A55E21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A55E21" w:rsidRPr="00A55E21" w:rsidRDefault="00A55E21" w:rsidP="00544A88">
      <w:pPr>
        <w:numPr>
          <w:ilvl w:val="0"/>
          <w:numId w:val="26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من عناصر السوق</w:t>
      </w:r>
    </w:p>
    <w:p w:rsidR="00A55E21" w:rsidRPr="00A55E21" w:rsidRDefault="00A55E21" w:rsidP="00544A88">
      <w:pPr>
        <w:numPr>
          <w:ilvl w:val="0"/>
          <w:numId w:val="26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مكملة للسوق</w:t>
      </w:r>
      <w:r w:rsidR="00136516" w:rsidRPr="00136516">
        <w:rPr>
          <w:rFonts w:ascii="Times New Roman" w:eastAsia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A55E21" w:rsidRPr="00A55E21" w:rsidRDefault="00A55E21" w:rsidP="00544A88">
      <w:pPr>
        <w:numPr>
          <w:ilvl w:val="0"/>
          <w:numId w:val="26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منافسة للسوق</w:t>
      </w:r>
    </w:p>
    <w:p w:rsidR="00A55E21" w:rsidRDefault="00A55E21" w:rsidP="00544A88">
      <w:pPr>
        <w:numPr>
          <w:ilvl w:val="0"/>
          <w:numId w:val="26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بديل للسوق</w:t>
      </w:r>
    </w:p>
    <w:p w:rsidR="00A55E21" w:rsidRPr="00A55E21" w:rsidRDefault="00A55E21" w:rsidP="00A55E21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A55E21" w:rsidRPr="00A55E21" w:rsidRDefault="00E76462" w:rsidP="00A55E21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8-</w:t>
      </w:r>
      <w:r w:rsidR="00A55E21" w:rsidRPr="00A55E21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لقد قام </w:t>
      </w:r>
      <w:r w:rsidR="00A55E21" w:rsidRPr="00A55E21">
        <w:rPr>
          <w:rFonts w:ascii="Times New Roman" w:hAnsi="Times New Roman" w:cs="Times New Roman"/>
          <w:b/>
          <w:bCs/>
          <w:color w:val="0070C0"/>
          <w:sz w:val="24"/>
          <w:szCs w:val="24"/>
        </w:rPr>
        <w:t>Williamson</w:t>
      </w:r>
      <w:r w:rsidR="00A55E21" w:rsidRPr="00A55E21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بتطوير نظرية :</w:t>
      </w:r>
      <w:r w:rsidR="00A55E21" w:rsidRPr="00A55E21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A55E21" w:rsidRPr="00A55E21" w:rsidRDefault="00136516" w:rsidP="00544A88">
      <w:pPr>
        <w:numPr>
          <w:ilvl w:val="0"/>
          <w:numId w:val="1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ECAB495" wp14:editId="417EBF86">
                <wp:simplePos x="0" y="0"/>
                <wp:positionH relativeFrom="margin">
                  <wp:posOffset>-771524</wp:posOffset>
                </wp:positionH>
                <wp:positionV relativeFrom="paragraph">
                  <wp:posOffset>186055</wp:posOffset>
                </wp:positionV>
                <wp:extent cx="3581400" cy="16573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657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العقود غير التامة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انطلق 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</w:rPr>
                              <w:t>WILLIAMSON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من فكرة  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</w:rPr>
                              <w:t>COASE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 المتعلقة بتكاليف المعاملات وطورها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أدمج كلا من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1365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تفكير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</w:rPr>
                              <w:t>Coase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فيما يخص تكاليف المعاملات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1365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فكرة الرشد المقيد لـ 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</w:rPr>
                              <w:t xml:space="preserve">  Simon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نقص المعلومات  + عدم التأكد بالنسبة للعقود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       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8"/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</w:t>
                            </w:r>
                            <w:r w:rsidRPr="001365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العقود غير تامة.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AB495" id="Text Box 14" o:spid="_x0000_s1095" type="#_x0000_t202" style="position:absolute;left:0;text-align:left;margin-left:-60.75pt;margin-top:14.65pt;width:282pt;height:130.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" fillcolor="window" strokeweight=".5pt">
                <v:textbox>
                  <w:txbxContent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العقود غير التامة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انطلق </w:t>
                      </w:r>
                      <w:r w:rsidRPr="00136516">
                        <w:rPr>
                          <w:b/>
                          <w:bCs/>
                          <w:color w:val="FF0000"/>
                        </w:rPr>
                        <w:t>WILLIAMSON</w:t>
                      </w: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 xml:space="preserve"> من فكرة  </w:t>
                      </w:r>
                      <w:r w:rsidRPr="00136516">
                        <w:rPr>
                          <w:b/>
                          <w:bCs/>
                          <w:color w:val="FF0000"/>
                        </w:rPr>
                        <w:t>COASE</w:t>
                      </w: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 xml:space="preserve">  المتعلقة بتكاليف المعاملات وطورها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>أدمج كلا من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136516" w:rsidRDefault="00FA630A" w:rsidP="00544A88">
                      <w:pPr>
                        <w:pStyle w:val="NoSpacing"/>
                        <w:numPr>
                          <w:ilvl w:val="0"/>
                          <w:numId w:val="37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>تفكير</w:t>
                      </w:r>
                      <w:r w:rsidRPr="00136516">
                        <w:rPr>
                          <w:b/>
                          <w:bCs/>
                          <w:color w:val="002060"/>
                        </w:rPr>
                        <w:t>Coase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   فيما يخص تكاليف المعاملات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136516" w:rsidRDefault="00FA630A" w:rsidP="00544A88">
                      <w:pPr>
                        <w:pStyle w:val="NoSpacing"/>
                        <w:numPr>
                          <w:ilvl w:val="0"/>
                          <w:numId w:val="37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فكرة الرشد المقيد لـ </w:t>
                      </w:r>
                      <w:r w:rsidRPr="00136516">
                        <w:rPr>
                          <w:b/>
                          <w:bCs/>
                          <w:color w:val="002060"/>
                        </w:rPr>
                        <w:t xml:space="preserve">  Simon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نقص المعلومات  + عدم التأكد بالنسبة للعقود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       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8"/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 xml:space="preserve">                       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   </w:t>
                      </w:r>
                      <w:r w:rsidRPr="00136516">
                        <w:rPr>
                          <w:b/>
                          <w:bCs/>
                          <w:color w:val="FF0000"/>
                          <w:rtl/>
                        </w:rPr>
                        <w:t>العقود غير تامة.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55E21" w:rsidRPr="00A55E21">
        <w:rPr>
          <w:rFonts w:ascii="Times New Roman" w:hAnsi="Times New Roman" w:cs="Times New Roman"/>
          <w:sz w:val="24"/>
          <w:szCs w:val="24"/>
          <w:rtl/>
        </w:rPr>
        <w:t>حقوق الملكية</w:t>
      </w:r>
    </w:p>
    <w:p w:rsidR="00A55E21" w:rsidRPr="00A55E21" w:rsidRDefault="00A55E21" w:rsidP="00544A88">
      <w:pPr>
        <w:keepNext/>
        <w:numPr>
          <w:ilvl w:val="0"/>
          <w:numId w:val="192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تكاليف المعاملات</w:t>
      </w:r>
    </w:p>
    <w:p w:rsidR="00A55E21" w:rsidRPr="00A55E21" w:rsidRDefault="00A55E21" w:rsidP="00544A88">
      <w:pPr>
        <w:numPr>
          <w:ilvl w:val="0"/>
          <w:numId w:val="1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الوكالة</w:t>
      </w:r>
    </w:p>
    <w:p w:rsidR="00A55E21" w:rsidRPr="00A55E21" w:rsidRDefault="00A55E21" w:rsidP="00544A88">
      <w:pPr>
        <w:numPr>
          <w:ilvl w:val="0"/>
          <w:numId w:val="19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الوكالة المشروطة</w:t>
      </w:r>
    </w:p>
    <w:p w:rsidR="00BC3D10" w:rsidRPr="00BC3D10" w:rsidRDefault="00BC3D10" w:rsidP="00BC3D10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BC3D10" w:rsidRPr="00136516" w:rsidRDefault="00E76462" w:rsidP="00136516">
      <w:pPr>
        <w:pStyle w:val="NoSpacing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9-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من تطرق للحديث عن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] 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العقود غير التامة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[ 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هو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:</w:t>
      </w:r>
      <w:r w:rsidR="00BC3D10" w:rsidRPr="0013651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136516" w:rsidRPr="00136516" w:rsidRDefault="00136516" w:rsidP="00136516">
      <w:pPr>
        <w:pStyle w:val="NoSpacing"/>
        <w:rPr>
          <w:rFonts w:asciiTheme="majorBidi" w:hAnsiTheme="majorBidi" w:cstheme="majorBidi"/>
          <w:b/>
          <w:bCs/>
          <w:sz w:val="24"/>
          <w:szCs w:val="24"/>
        </w:rPr>
      </w:pPr>
      <w:r w:rsidRPr="00136516"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>يظهر مصطلح العقود غير التامة عند :</w:t>
      </w:r>
    </w:p>
    <w:p w:rsidR="00BC3D10" w:rsidRPr="00BC3D10" w:rsidRDefault="00BC3D10" w:rsidP="00544A88">
      <w:pPr>
        <w:numPr>
          <w:ilvl w:val="0"/>
          <w:numId w:val="12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Mintzberg</w:t>
      </w:r>
    </w:p>
    <w:p w:rsidR="00BC3D10" w:rsidRPr="00BC3D10" w:rsidRDefault="00BC3D10" w:rsidP="00544A88">
      <w:pPr>
        <w:numPr>
          <w:ilvl w:val="0"/>
          <w:numId w:val="12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Williamson</w:t>
      </w:r>
    </w:p>
    <w:p w:rsidR="00BC3D10" w:rsidRPr="00BC3D10" w:rsidRDefault="00BC3D10" w:rsidP="00544A88">
      <w:pPr>
        <w:numPr>
          <w:ilvl w:val="0"/>
          <w:numId w:val="12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</w:rPr>
        <w:t>Coase</w:t>
      </w:r>
    </w:p>
    <w:p w:rsidR="00BC3D10" w:rsidRDefault="00BC3D10" w:rsidP="00544A88">
      <w:pPr>
        <w:numPr>
          <w:ilvl w:val="0"/>
          <w:numId w:val="12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</w:rPr>
        <w:t>Woodward</w:t>
      </w:r>
    </w:p>
    <w:p w:rsidR="00A55E21" w:rsidRPr="00F37EC9" w:rsidRDefault="00A55E21" w:rsidP="00136516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A55E21" w:rsidRPr="00A55E21" w:rsidRDefault="00E76462" w:rsidP="00F749D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10-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جاء 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Williamson </w:t>
      </w:r>
      <w:r w:rsidR="00A55E21" w:rsidRPr="00A55E21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بفكرة العقود :</w:t>
      </w:r>
      <w:r w:rsidR="00A55E21" w:rsidRPr="00A55E21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A55E21" w:rsidRPr="00A55E21" w:rsidRDefault="00A55E21" w:rsidP="00544A88">
      <w:pPr>
        <w:numPr>
          <w:ilvl w:val="0"/>
          <w:numId w:val="26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الكاملة</w:t>
      </w:r>
    </w:p>
    <w:p w:rsidR="00A55E21" w:rsidRPr="00A55E21" w:rsidRDefault="00A55E21" w:rsidP="00544A88">
      <w:pPr>
        <w:numPr>
          <w:ilvl w:val="0"/>
          <w:numId w:val="26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المكملة</w:t>
      </w:r>
    </w:p>
    <w:p w:rsidR="00A55E21" w:rsidRPr="00A55E21" w:rsidRDefault="00A55E21" w:rsidP="00544A88">
      <w:pPr>
        <w:numPr>
          <w:ilvl w:val="0"/>
          <w:numId w:val="26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55E21">
        <w:rPr>
          <w:rFonts w:ascii="Times New Roman" w:hAnsi="Times New Roman" w:cs="Times New Roman"/>
          <w:sz w:val="24"/>
          <w:szCs w:val="24"/>
          <w:rtl/>
        </w:rPr>
        <w:t>المنتهية</w:t>
      </w:r>
    </w:p>
    <w:p w:rsidR="00A55E21" w:rsidRPr="00A55E21" w:rsidRDefault="00A55E21" w:rsidP="00544A88">
      <w:pPr>
        <w:numPr>
          <w:ilvl w:val="0"/>
          <w:numId w:val="26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55E2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غير التامة</w:t>
      </w:r>
    </w:p>
    <w:p w:rsidR="00BC3D10" w:rsidRPr="00BC3D10" w:rsidRDefault="00BC3D10" w:rsidP="00A55E21">
      <w:p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F749D9" w:rsidRPr="00F749D9" w:rsidRDefault="00E76462" w:rsidP="00F749D9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11-</w:t>
      </w:r>
      <w:r w:rsidR="00F749D9" w:rsidRPr="00F749D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تمثل الانتهازية فرضية عند</w:t>
      </w:r>
      <w:r w:rsidR="00F749D9" w:rsidRPr="00F749D9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F749D9" w:rsidRPr="00F749D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32</w:t>
      </w:r>
    </w:p>
    <w:p w:rsidR="00F749D9" w:rsidRPr="00F749D9" w:rsidRDefault="00F749D9" w:rsidP="00544A88">
      <w:pPr>
        <w:numPr>
          <w:ilvl w:val="0"/>
          <w:numId w:val="12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نظرية الظرفية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2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تكاليف المعاملات</w:t>
      </w: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749D9" w:rsidRPr="00F749D9" w:rsidRDefault="00F749D9" w:rsidP="00544A88">
      <w:pPr>
        <w:numPr>
          <w:ilvl w:val="0"/>
          <w:numId w:val="12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نظرية التقليدية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Default="00F749D9" w:rsidP="00544A88">
      <w:pPr>
        <w:numPr>
          <w:ilvl w:val="0"/>
          <w:numId w:val="12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النظرية السلوكية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F749D9" w:rsidRPr="00F749D9" w:rsidRDefault="00E76462" w:rsidP="00F749D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12-</w:t>
      </w:r>
      <w:r w:rsidR="00F749D9" w:rsidRPr="00F749D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بما أن العقود غير تامة فإن هذا يعرض إحدى الطرفين إلى :</w:t>
      </w:r>
      <w:r w:rsidR="00F749D9" w:rsidRPr="00F749D9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F749D9" w:rsidRPr="00F749D9" w:rsidRDefault="004E3CAC" w:rsidP="00544A88">
      <w:pPr>
        <w:numPr>
          <w:ilvl w:val="0"/>
          <w:numId w:val="1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67146C2" wp14:editId="42B443EA">
                <wp:simplePos x="0" y="0"/>
                <wp:positionH relativeFrom="margin">
                  <wp:posOffset>-628650</wp:posOffset>
                </wp:positionH>
                <wp:positionV relativeFrom="paragraph">
                  <wp:posOffset>189230</wp:posOffset>
                </wp:positionV>
                <wp:extent cx="3771900" cy="847725"/>
                <wp:effectExtent l="0" t="0" r="19050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847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الانتهازية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136516" w:rsidRDefault="00FA630A" w:rsidP="001365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بما أن </w:t>
                            </w:r>
                            <w:r w:rsidRPr="004E3CA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العقود غير تامة 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هذا </w:t>
                            </w:r>
                            <w:r w:rsidRPr="004E3CA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يعرض طرف إلى خطر انتهازية الطرف الآخر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الضروري وجود 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الرقابة ( ومنه تكاليف الرقابة)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1365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المؤسسة تساعد على تقليص هذه المخاطر والتقليص أيضا من ظاهرة الانتهازية</w:t>
                            </w:r>
                            <w:r w:rsidRPr="001365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146C2" id="Text Box 15" o:spid="_x0000_s1096" type="#_x0000_t202" style="position:absolute;left:0;text-align:left;margin-left:-49.5pt;margin-top:14.9pt;width:297pt;height:66.7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" fillcolor="window" strokeweight=".5pt">
                <v:textbox>
                  <w:txbxContent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الانتهازية</w:t>
                      </w:r>
                      <w:r w:rsidRPr="001365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136516" w:rsidRDefault="00FA630A" w:rsidP="001365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 xml:space="preserve">بما أن </w:t>
                      </w:r>
                      <w:r w:rsidRPr="004E3CAC">
                        <w:rPr>
                          <w:b/>
                          <w:bCs/>
                          <w:color w:val="FF0000"/>
                          <w:rtl/>
                        </w:rPr>
                        <w:t xml:space="preserve">العقود غير تامة </w:t>
                      </w:r>
                      <w:r w:rsidRPr="004E3CAC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هذا </w:t>
                      </w:r>
                      <w:r w:rsidRPr="004E3CAC">
                        <w:rPr>
                          <w:b/>
                          <w:bCs/>
                          <w:color w:val="FF0000"/>
                          <w:rtl/>
                        </w:rPr>
                        <w:t>يعرض طرف إلى خطر انتهازية الطرف الآخر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من الضروري وجود 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>الرقابة ( ومنه تكاليف الرقابة)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136516">
                        <w:rPr>
                          <w:b/>
                          <w:bCs/>
                          <w:color w:val="002060"/>
                          <w:rtl/>
                        </w:rPr>
                        <w:t>المؤسسة تساعد على تقليص هذه المخاطر والتقليص أيضا من ظاهرة الانتهازية</w:t>
                      </w:r>
                      <w:r w:rsidRPr="001365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49D9" w:rsidRPr="00F749D9">
        <w:rPr>
          <w:rFonts w:ascii="Times New Roman" w:hAnsi="Times New Roman" w:cs="Times New Roman"/>
          <w:sz w:val="24"/>
          <w:szCs w:val="24"/>
          <w:rtl/>
        </w:rPr>
        <w:t>ارتفاع التكاليف</w:t>
      </w:r>
    </w:p>
    <w:p w:rsidR="00F749D9" w:rsidRPr="00F749D9" w:rsidRDefault="00F749D9" w:rsidP="00544A88">
      <w:pPr>
        <w:numPr>
          <w:ilvl w:val="0"/>
          <w:numId w:val="1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ندرة الموارد</w:t>
      </w:r>
    </w:p>
    <w:p w:rsidR="00F749D9" w:rsidRPr="00F749D9" w:rsidRDefault="00F749D9" w:rsidP="00544A88">
      <w:pPr>
        <w:keepNext/>
        <w:numPr>
          <w:ilvl w:val="0"/>
          <w:numId w:val="193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خطر انتهازية الطرف الآخر</w:t>
      </w:r>
    </w:p>
    <w:p w:rsidR="00F749D9" w:rsidRDefault="00F749D9" w:rsidP="00544A88">
      <w:pPr>
        <w:numPr>
          <w:ilvl w:val="0"/>
          <w:numId w:val="19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إخفاق السوق</w:t>
      </w:r>
    </w:p>
    <w:p w:rsidR="00F749D9" w:rsidRP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749D9" w:rsidRPr="00F749D9" w:rsidRDefault="00E76462" w:rsidP="00F749D9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13-</w:t>
      </w:r>
      <w:r w:rsidR="00F749D9" w:rsidRPr="00F749D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العقود غير التامة تؤدي الى :</w:t>
      </w:r>
      <w:r w:rsidR="00F749D9" w:rsidRPr="00F749D9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 </w:t>
      </w:r>
    </w:p>
    <w:p w:rsidR="00F749D9" w:rsidRPr="00F749D9" w:rsidRDefault="00F749D9" w:rsidP="00544A88">
      <w:pPr>
        <w:numPr>
          <w:ilvl w:val="0"/>
          <w:numId w:val="21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الانتهازية .</w:t>
      </w:r>
      <w:r w:rsidR="00837D77" w:rsidRPr="00837D7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F749D9" w:rsidRPr="00F749D9" w:rsidRDefault="00F749D9" w:rsidP="00544A88">
      <w:pPr>
        <w:numPr>
          <w:ilvl w:val="0"/>
          <w:numId w:val="218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F749D9">
        <w:rPr>
          <w:rFonts w:ascii="Times New Roman" w:hAnsi="Times New Roman" w:cs="Times New Roman"/>
          <w:color w:val="0D0D0D"/>
          <w:sz w:val="24"/>
          <w:szCs w:val="24"/>
          <w:rtl/>
        </w:rPr>
        <w:t>تكاليف المعاملات.</w:t>
      </w:r>
    </w:p>
    <w:p w:rsidR="00F749D9" w:rsidRPr="00F749D9" w:rsidRDefault="00F749D9" w:rsidP="00544A88">
      <w:pPr>
        <w:numPr>
          <w:ilvl w:val="0"/>
          <w:numId w:val="218"/>
        </w:numPr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F749D9">
        <w:rPr>
          <w:rFonts w:ascii="Times New Roman" w:hAnsi="Times New Roman" w:cs="Times New Roman"/>
          <w:color w:val="0D0D0D"/>
          <w:sz w:val="24"/>
          <w:szCs w:val="24"/>
          <w:rtl/>
        </w:rPr>
        <w:t>اخفاق السوق.</w:t>
      </w:r>
    </w:p>
    <w:p w:rsidR="00F749D9" w:rsidRPr="00F749D9" w:rsidRDefault="00F749D9" w:rsidP="00544A88">
      <w:pPr>
        <w:numPr>
          <w:ilvl w:val="0"/>
          <w:numId w:val="218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F749D9">
        <w:rPr>
          <w:rFonts w:ascii="Times New Roman" w:hAnsi="Times New Roman" w:cs="Times New Roman"/>
          <w:color w:val="0D0D0D"/>
          <w:sz w:val="24"/>
          <w:szCs w:val="24"/>
          <w:rtl/>
        </w:rPr>
        <w:t>الوكالة.</w:t>
      </w:r>
    </w:p>
    <w:p w:rsidR="00F749D9" w:rsidRDefault="00F749D9" w:rsidP="00BC3D10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F749D9" w:rsidRPr="00F749D9" w:rsidRDefault="004E3CAC" w:rsidP="00F749D9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10AE3EA" wp14:editId="19D62E26">
                <wp:simplePos x="0" y="0"/>
                <wp:positionH relativeFrom="margin">
                  <wp:posOffset>-657225</wp:posOffset>
                </wp:positionH>
                <wp:positionV relativeFrom="paragraph">
                  <wp:posOffset>219075</wp:posOffset>
                </wp:positionV>
                <wp:extent cx="4171950" cy="109537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4E3CAC" w:rsidRDefault="00FA630A" w:rsidP="004E3CA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حجم المؤسسة </w:t>
                            </w:r>
                          </w:p>
                          <w:p w:rsidR="00FA630A" w:rsidRPr="004E3CAC" w:rsidRDefault="00FA630A" w:rsidP="004E3CA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حجم المؤسسة 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تحدده قدرة المؤسسة </w:t>
                            </w:r>
                            <w:r w:rsidRPr="004E3CA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على تقليص تكاليف المعاملات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يتبع  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</w:rPr>
                              <w:t>Williamson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خطوتين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4E3CA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5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القرار بالصنع أو بالشراء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4E3CA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5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إعداد الهيكلة المناسبة (التي تقلص تكاليف المعاملات وفق القرار)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4E3CAC" w:rsidRDefault="00FA630A" w:rsidP="004E3CA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ف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القرار بالصنع أو بالشراء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مرحلتان هما ..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تحديد نوع المعاملة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4E3CAC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تحديد نمط إدارة المعاملة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AE3EA" id="Text Box 17" o:spid="_x0000_s1097" type="#_x0000_t202" style="position:absolute;left:0;text-align:left;margin-left:-51.75pt;margin-top:17.25pt;width:328.5pt;height:86.25pt;z-index:25180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" fillcolor="window" strokeweight=".5pt">
                <v:textbox>
                  <w:txbxContent>
                    <w:p w:rsidR="00FA630A" w:rsidRPr="004E3CAC" w:rsidRDefault="00FA630A" w:rsidP="004E3CA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4E3CA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حجم المؤسسة </w:t>
                      </w:r>
                    </w:p>
                    <w:p w:rsidR="00FA630A" w:rsidRPr="004E3CAC" w:rsidRDefault="00FA630A" w:rsidP="004E3CA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حجم المؤسسة </w:t>
                      </w: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تحدده قدرة المؤسسة </w:t>
                      </w:r>
                      <w:r w:rsidRPr="004E3CAC">
                        <w:rPr>
                          <w:b/>
                          <w:bCs/>
                          <w:color w:val="FF0000"/>
                          <w:rtl/>
                        </w:rPr>
                        <w:t>على تقليص تكاليف المعاملات</w:t>
                      </w:r>
                      <w:r w:rsidRPr="004E3CAC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</w:t>
                      </w: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 يتبع  </w:t>
                      </w:r>
                      <w:r w:rsidRPr="004E3CAC">
                        <w:rPr>
                          <w:b/>
                          <w:bCs/>
                          <w:color w:val="002060"/>
                        </w:rPr>
                        <w:t>Williamson</w:t>
                      </w: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 خطوتين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FA630A" w:rsidRPr="004E3CAC" w:rsidRDefault="00FA630A" w:rsidP="00544A88">
                      <w:pPr>
                        <w:pStyle w:val="NoSpacing"/>
                        <w:numPr>
                          <w:ilvl w:val="0"/>
                          <w:numId w:val="375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>القرار بالصنع أو بالشراء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4E3CAC" w:rsidRDefault="00FA630A" w:rsidP="00544A88">
                      <w:pPr>
                        <w:pStyle w:val="NoSpacing"/>
                        <w:numPr>
                          <w:ilvl w:val="0"/>
                          <w:numId w:val="375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>إعداد الهيكلة المناسبة (التي تقلص تكاليف المعاملات وفق القرار)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4E3CAC" w:rsidRDefault="00FA630A" w:rsidP="004E3CA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ف</w:t>
                      </w: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>القرار بالصنع أو بالشراء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مرحلتان هما ..</w:t>
                      </w: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4E3CAC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تحديد نوع المعاملة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4E3CAC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تحديد نمط إدارة المعاملة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14-</w:t>
      </w:r>
      <w:r w:rsidR="00F749D9" w:rsidRPr="00F749D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حسب </w:t>
      </w:r>
      <w:r w:rsidR="00F749D9" w:rsidRPr="00F749D9">
        <w:rPr>
          <w:rFonts w:ascii="Times New Roman" w:hAnsi="Times New Roman" w:cs="Times New Roman"/>
          <w:b/>
          <w:bCs/>
          <w:color w:val="00B0F0"/>
          <w:sz w:val="24"/>
          <w:szCs w:val="24"/>
        </w:rPr>
        <w:t>Williamson</w:t>
      </w:r>
      <w:r w:rsidR="00F749D9" w:rsidRPr="00F749D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فإن حجم </w:t>
      </w:r>
      <w:r w:rsidR="00F749D9" w:rsidRPr="00F749D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المؤسسة تحدده قدرة المؤسسة على</w:t>
      </w:r>
    </w:p>
    <w:p w:rsidR="00F749D9" w:rsidRPr="00F749D9" w:rsidRDefault="00F749D9" w:rsidP="00544A88">
      <w:pPr>
        <w:numPr>
          <w:ilvl w:val="0"/>
          <w:numId w:val="11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تقليص تكاليف العملات</w:t>
      </w: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749D9" w:rsidRPr="00F749D9" w:rsidRDefault="00F749D9" w:rsidP="00544A88">
      <w:pPr>
        <w:numPr>
          <w:ilvl w:val="0"/>
          <w:numId w:val="11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تحقيق الأرباح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1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تحقيق الإنتاج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Default="00F749D9" w:rsidP="00544A88">
      <w:pPr>
        <w:numPr>
          <w:ilvl w:val="0"/>
          <w:numId w:val="11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تسويق المنتجات</w:t>
      </w:r>
    </w:p>
    <w:p w:rsid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4E3CAC" w:rsidRPr="00F749D9" w:rsidRDefault="004E3CAC" w:rsidP="004E3CA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749D9" w:rsidRPr="00F749D9" w:rsidRDefault="00E76462" w:rsidP="004E3CAC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15-</w:t>
      </w:r>
      <w:r w:rsidR="00F749D9" w:rsidRPr="00F749D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حسب نظرية تكاليف المعاملات فإن القدرة على تقليص تكاليف المعاملات تساعد على تحديد</w:t>
      </w:r>
      <w:r w:rsidR="00F749D9" w:rsidRPr="00F749D9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F749D9" w:rsidRPr="00F749D9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</w:t>
      </w:r>
    </w:p>
    <w:p w:rsidR="00F749D9" w:rsidRPr="00F749D9" w:rsidRDefault="00F749D9" w:rsidP="00544A88">
      <w:pPr>
        <w:numPr>
          <w:ilvl w:val="0"/>
          <w:numId w:val="12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ارباح المؤسسة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2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حصة المؤسسة من السوق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2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استراتيجية المؤسسة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C3D10" w:rsidRDefault="00F749D9" w:rsidP="00544A88">
      <w:pPr>
        <w:numPr>
          <w:ilvl w:val="0"/>
          <w:numId w:val="12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حجم المؤسسة</w:t>
      </w: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4E3CAC" w:rsidRPr="00BC3D10" w:rsidRDefault="004E3CAC" w:rsidP="004E3CAC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F749D9" w:rsidRPr="00F749D9" w:rsidRDefault="00E76462" w:rsidP="00F749D9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92D050"/>
          <w:sz w:val="24"/>
          <w:szCs w:val="24"/>
          <w:rtl/>
        </w:rPr>
        <w:t>16-</w:t>
      </w:r>
      <w:r w:rsidR="00F749D9" w:rsidRPr="00F749D9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 xml:space="preserve">حسب نظرية تكاليف المعاملات كلما زادت خصوصية الأصول كلما:- </w:t>
      </w:r>
      <w:r w:rsidR="00F749D9" w:rsidRPr="00F749D9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</w:t>
      </w:r>
      <w:r w:rsidR="00F749D9" w:rsidRPr="00F749D9">
        <w:rPr>
          <w:rFonts w:ascii="Times New Roman" w:hAnsi="Times New Roman" w:cs="Times New Roman"/>
          <w:b/>
          <w:bCs/>
          <w:color w:val="92D050"/>
          <w:sz w:val="24"/>
          <w:szCs w:val="24"/>
          <w:rtl/>
        </w:rPr>
        <w:t xml:space="preserve"> واجب </w:t>
      </w:r>
    </w:p>
    <w:p w:rsidR="00F749D9" w:rsidRPr="00F749D9" w:rsidRDefault="00F749D9" w:rsidP="00544A88">
      <w:pPr>
        <w:numPr>
          <w:ilvl w:val="0"/>
          <w:numId w:val="30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زادت تبعية المنظمه لصاحب هذه الأصول </w:t>
      </w:r>
    </w:p>
    <w:p w:rsidR="00F749D9" w:rsidRPr="00F749D9" w:rsidRDefault="00F749D9" w:rsidP="00544A88">
      <w:pPr>
        <w:numPr>
          <w:ilvl w:val="0"/>
          <w:numId w:val="3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 xml:space="preserve">قلت تبعية المنظمه لصاحب هذه الأصول </w:t>
      </w:r>
    </w:p>
    <w:p w:rsidR="00F749D9" w:rsidRPr="00F749D9" w:rsidRDefault="00F749D9" w:rsidP="00544A88">
      <w:pPr>
        <w:numPr>
          <w:ilvl w:val="0"/>
          <w:numId w:val="3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 xml:space="preserve">ارتفعت حاجة المنظمه لهذه الأصول </w:t>
      </w:r>
    </w:p>
    <w:p w:rsidR="00F749D9" w:rsidRDefault="00F749D9" w:rsidP="00544A88">
      <w:pPr>
        <w:numPr>
          <w:ilvl w:val="0"/>
          <w:numId w:val="3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قلت منفعة هذه الأصول</w:t>
      </w:r>
    </w:p>
    <w:p w:rsidR="00F749D9" w:rsidRP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F749D9" w:rsidRPr="00F749D9" w:rsidRDefault="004E3CAC" w:rsidP="00F749D9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4E3CAC">
        <w:rPr>
          <w:rFonts w:ascii="Times New Roman" w:eastAsia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15C7EAD" wp14:editId="0474A4BE">
                <wp:simplePos x="0" y="0"/>
                <wp:positionH relativeFrom="margin">
                  <wp:posOffset>-714375</wp:posOffset>
                </wp:positionH>
                <wp:positionV relativeFrom="paragraph">
                  <wp:posOffset>221616</wp:posOffset>
                </wp:positionV>
                <wp:extent cx="4514850" cy="1238250"/>
                <wp:effectExtent l="0" t="0" r="19050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4850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4E3CAC" w:rsidRDefault="00FA630A" w:rsidP="004E3CA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خصوصية الأصول</w:t>
                            </w:r>
                          </w:p>
                          <w:p w:rsidR="00FA630A" w:rsidRPr="00BB63E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6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الأصول التي تستعمل في نشاط معين والتي يمكن استعمالها في أنشطة  </w:t>
                            </w:r>
                            <w:r w:rsidRPr="00BB63E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أخرى هي أصول قابلة لإعادة الانتشار</w:t>
                            </w:r>
                            <w:r w:rsidRPr="00BB63E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B63E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6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الأصول التي تستعمل في نشاط معين والتي لا يمكن استعمالها في أنشطة  </w:t>
                            </w:r>
                            <w:r w:rsidRPr="00BB63E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أخرى فهي أصول ذات خصوصية</w:t>
                            </w:r>
                            <w:r w:rsidRPr="00BB63E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4E3CA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6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كلما زادت خصوصية الأصول كلما </w:t>
                            </w:r>
                            <w:r w:rsidRPr="004E3CA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زادت تبعية المؤسسة لصاحب هذه الأصول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4E3CA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4E3CA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تكون هذه التبعية خطيرة عندما يتعلق الأمر بمعاملات طويلة المدى</w:t>
                            </w:r>
                            <w:r w:rsidRPr="004E3CA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C7EAD" id="Text Box 18" o:spid="_x0000_s1098" type="#_x0000_t202" style="position:absolute;left:0;text-align:left;margin-left:-56.25pt;margin-top:17.45pt;width:355.5pt;height:97.5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" fillcolor="window" strokeweight=".5pt">
                <v:textbox>
                  <w:txbxContent>
                    <w:p w:rsidR="00FA630A" w:rsidRPr="004E3CAC" w:rsidRDefault="00FA630A" w:rsidP="004E3CA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4E3CAC">
                        <w:rPr>
                          <w:b/>
                          <w:bCs/>
                          <w:color w:val="C0504D" w:themeColor="accent2"/>
                          <w:rtl/>
                        </w:rPr>
                        <w:t>خصوصية الأصول</w:t>
                      </w:r>
                    </w:p>
                    <w:p w:rsidR="00FA630A" w:rsidRPr="00BB63E3" w:rsidRDefault="00FA630A" w:rsidP="00544A88">
                      <w:pPr>
                        <w:pStyle w:val="NoSpacing"/>
                        <w:numPr>
                          <w:ilvl w:val="0"/>
                          <w:numId w:val="376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الأصول التي تستعمل في نشاط معين والتي يمكن استعمالها في أنشطة  </w:t>
                      </w:r>
                      <w:r w:rsidRPr="00BB63E3">
                        <w:rPr>
                          <w:b/>
                          <w:bCs/>
                          <w:color w:val="FF0000"/>
                          <w:rtl/>
                        </w:rPr>
                        <w:t>أخرى هي أصول قابلة لإعادة الانتشار</w:t>
                      </w:r>
                      <w:r w:rsidRPr="00BB63E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B63E3" w:rsidRDefault="00FA630A" w:rsidP="00544A88">
                      <w:pPr>
                        <w:pStyle w:val="NoSpacing"/>
                        <w:numPr>
                          <w:ilvl w:val="0"/>
                          <w:numId w:val="376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الأصول التي تستعمل في نشاط معين والتي لا يمكن استعمالها في أنشطة  </w:t>
                      </w:r>
                      <w:r w:rsidRPr="00BB63E3">
                        <w:rPr>
                          <w:b/>
                          <w:bCs/>
                          <w:color w:val="FF0000"/>
                          <w:rtl/>
                        </w:rPr>
                        <w:t>أخرى فهي أصول ذات خصوصية</w:t>
                      </w:r>
                      <w:r w:rsidRPr="00BB63E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4E3CAC" w:rsidRDefault="00FA630A" w:rsidP="00544A88">
                      <w:pPr>
                        <w:pStyle w:val="NoSpacing"/>
                        <w:numPr>
                          <w:ilvl w:val="0"/>
                          <w:numId w:val="376"/>
                        </w:numPr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 xml:space="preserve">كلما زادت خصوصية الأصول كلما </w:t>
                      </w:r>
                      <w:r w:rsidRPr="004E3CAC">
                        <w:rPr>
                          <w:b/>
                          <w:bCs/>
                          <w:color w:val="FF0000"/>
                          <w:rtl/>
                        </w:rPr>
                        <w:t>زادت تبعية المؤسسة لصاحب هذه الأصول</w:t>
                      </w:r>
                      <w:r w:rsidRPr="004E3CAC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4E3CAC" w:rsidRDefault="00FA630A" w:rsidP="00544A88">
                      <w:pPr>
                        <w:pStyle w:val="NoSpacing"/>
                        <w:numPr>
                          <w:ilvl w:val="0"/>
                          <w:numId w:val="376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4E3CAC">
                        <w:rPr>
                          <w:b/>
                          <w:bCs/>
                          <w:color w:val="002060"/>
                          <w:rtl/>
                        </w:rPr>
                        <w:t>تكون هذه التبعية خطيرة عندما يتعلق الأمر بمعاملات طويلة المدى</w:t>
                      </w:r>
                      <w:r w:rsidRPr="004E3CA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17-</w:t>
      </w:r>
      <w:r w:rsidR="00F749D9" w:rsidRPr="00F749D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الاصول التي تستعمل في نشاط معين </w:t>
      </w:r>
      <w:r w:rsidR="00F749D9" w:rsidRPr="00F749D9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ولا يمكن استعمالها في انشطة اخرى هي اصول</w:t>
      </w:r>
      <w:r w:rsidR="00F749D9" w:rsidRPr="00F749D9">
        <w:rPr>
          <w:rFonts w:ascii="Times New Roman" w:hAnsi="Times New Roman" w:cs="Times New Roman"/>
          <w:b/>
          <w:bCs/>
          <w:color w:val="00B050"/>
          <w:sz w:val="24"/>
          <w:szCs w:val="24"/>
        </w:rPr>
        <w:t>:</w:t>
      </w:r>
      <w:r w:rsidR="00F749D9" w:rsidRPr="00F749D9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</w:p>
    <w:p w:rsidR="00F749D9" w:rsidRPr="00F749D9" w:rsidRDefault="00F749D9" w:rsidP="00544A88">
      <w:pPr>
        <w:numPr>
          <w:ilvl w:val="0"/>
          <w:numId w:val="12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استثنائية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2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ذات خصوصية</w:t>
      </w:r>
      <w:r w:rsidRPr="00F749D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4E3CAC" w:rsidRPr="004E3CAC">
        <w:rPr>
          <w:rFonts w:ascii="Times New Roman" w:eastAsia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F749D9" w:rsidRPr="00F749D9" w:rsidRDefault="00F749D9" w:rsidP="00544A88">
      <w:pPr>
        <w:numPr>
          <w:ilvl w:val="0"/>
          <w:numId w:val="12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ضيقة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Pr="00F749D9" w:rsidRDefault="00F749D9" w:rsidP="00544A88">
      <w:pPr>
        <w:numPr>
          <w:ilvl w:val="0"/>
          <w:numId w:val="12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749D9">
        <w:rPr>
          <w:rFonts w:ascii="Times New Roman" w:hAnsi="Times New Roman" w:cs="Times New Roman"/>
          <w:sz w:val="24"/>
          <w:szCs w:val="24"/>
          <w:rtl/>
        </w:rPr>
        <w:t>غير عادية</w:t>
      </w:r>
      <w:r w:rsidRPr="00F749D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749D9" w:rsidRDefault="00F749D9" w:rsidP="00F749D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4E3CAC" w:rsidRDefault="004E3CAC" w:rsidP="00F749D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BB63E3" w:rsidRPr="00BB63E3" w:rsidRDefault="00BB63E3" w:rsidP="00F749D9">
      <w:pPr>
        <w:contextualSpacing/>
        <w:rPr>
          <w:rFonts w:ascii="Times New Roman" w:hAnsi="Times New Roman" w:cs="Times New Roman"/>
          <w:b/>
          <w:bCs/>
          <w:color w:val="7030A0"/>
          <w:sz w:val="16"/>
          <w:szCs w:val="16"/>
          <w:rtl/>
        </w:rPr>
      </w:pPr>
    </w:p>
    <w:p w:rsidR="00BC3D10" w:rsidRPr="00BC3D10" w:rsidRDefault="00E76462" w:rsidP="00F749D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>18-</w:t>
      </w:r>
      <w:r w:rsidR="00BC3D10" w:rsidRPr="00BC3D10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بالنسبة لـ </w:t>
      </w:r>
      <w:r w:rsidR="00BC3D10" w:rsidRPr="00BC3D10">
        <w:rPr>
          <w:rFonts w:ascii="Times New Roman" w:hAnsi="Times New Roman" w:cs="Times New Roman"/>
          <w:b/>
          <w:bCs/>
          <w:color w:val="00B050"/>
          <w:sz w:val="24"/>
          <w:szCs w:val="24"/>
        </w:rPr>
        <w:t>Williamson</w:t>
      </w:r>
      <w:r w:rsidR="00BC3D10" w:rsidRPr="00BC3D10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فإن الأصول التي تستعمل في </w:t>
      </w:r>
      <w:r w:rsidR="00BC3D10" w:rsidRPr="00BC3D10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نشاط معين ويمكن استعمالها في أنشطة أخرى هي :</w:t>
      </w:r>
    </w:p>
    <w:p w:rsidR="00BC3D10" w:rsidRPr="00BC3D10" w:rsidRDefault="00BC3D10" w:rsidP="00544A88">
      <w:pPr>
        <w:numPr>
          <w:ilvl w:val="0"/>
          <w:numId w:val="26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قابلة للذوبان</w:t>
      </w:r>
    </w:p>
    <w:p w:rsidR="00BC3D10" w:rsidRPr="00BC3D10" w:rsidRDefault="00BC3D10" w:rsidP="00544A88">
      <w:pPr>
        <w:numPr>
          <w:ilvl w:val="0"/>
          <w:numId w:val="26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مؤهلة للتنوع</w:t>
      </w:r>
    </w:p>
    <w:p w:rsidR="00BC3D10" w:rsidRPr="00BC3D10" w:rsidRDefault="00BC3D10" w:rsidP="00544A88">
      <w:pPr>
        <w:numPr>
          <w:ilvl w:val="0"/>
          <w:numId w:val="267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قابلة لإعادة الانتشار</w:t>
      </w:r>
    </w:p>
    <w:p w:rsidR="000E5015" w:rsidRDefault="00BC3D10" w:rsidP="00DC2883">
      <w:pPr>
        <w:numPr>
          <w:ilvl w:val="0"/>
          <w:numId w:val="26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متنوعة</w:t>
      </w:r>
    </w:p>
    <w:p w:rsidR="00DC2883" w:rsidRPr="00DC2883" w:rsidRDefault="00DC2883" w:rsidP="00DC2883">
      <w:pPr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BB63E3" w:rsidP="00DC2883">
      <w:pPr>
        <w:spacing w:after="0"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C4A2A9C" wp14:editId="545177B7">
                <wp:simplePos x="0" y="0"/>
                <wp:positionH relativeFrom="margin">
                  <wp:posOffset>-714375</wp:posOffset>
                </wp:positionH>
                <wp:positionV relativeFrom="paragraph">
                  <wp:posOffset>207645</wp:posOffset>
                </wp:positionV>
                <wp:extent cx="3609975" cy="819150"/>
                <wp:effectExtent l="0" t="0" r="28575" b="19050"/>
                <wp:wrapNone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B63E3" w:rsidRDefault="00FA630A" w:rsidP="00BB63E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B63E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التكرار</w:t>
                            </w:r>
                          </w:p>
                          <w:p w:rsidR="00FA630A" w:rsidRPr="00BB63E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7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BB63E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كلما زاد تكرار المعاملة كلما </w:t>
                            </w:r>
                            <w:r w:rsidRPr="00BB63E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ارتفع  الارتياب وزادت المخاطر</w:t>
                            </w:r>
                            <w:r w:rsidRPr="00BB63E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B63E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B63E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بالاعتماد على خصوصية الأصول والفرضيات السلوكية (الرشد المقيد والانتهازية)، أعد  </w:t>
                            </w:r>
                            <w:r w:rsidRPr="000E5015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مصفوفة المعاملات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B63E3" w:rsidRDefault="00FA630A" w:rsidP="00BB63E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A2A9C" id="Text Box 250" o:spid="_x0000_s1099" type="#_x0000_t202" style="position:absolute;left:0;text-align:left;margin-left:-56.25pt;margin-top:16.35pt;width:284.25pt;height:64.5pt;z-index:251830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" fillcolor="window" strokeweight=".5pt">
                <v:textbox>
                  <w:txbxContent>
                    <w:p w:rsidR="00FA630A" w:rsidRPr="00BB63E3" w:rsidRDefault="00FA630A" w:rsidP="00BB63E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B63E3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التكرار</w:t>
                      </w:r>
                    </w:p>
                    <w:p w:rsidR="00FA630A" w:rsidRPr="00BB63E3" w:rsidRDefault="00FA630A" w:rsidP="00544A88">
                      <w:pPr>
                        <w:pStyle w:val="NoSpacing"/>
                        <w:numPr>
                          <w:ilvl w:val="0"/>
                          <w:numId w:val="377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BB63E3">
                        <w:rPr>
                          <w:b/>
                          <w:bCs/>
                          <w:color w:val="002060"/>
                          <w:rtl/>
                        </w:rPr>
                        <w:t xml:space="preserve">كلما زاد تكرار المعاملة كلما </w:t>
                      </w:r>
                      <w:r w:rsidRPr="00BB63E3">
                        <w:rPr>
                          <w:b/>
                          <w:bCs/>
                          <w:color w:val="FF0000"/>
                          <w:rtl/>
                        </w:rPr>
                        <w:t>ارتفع  الارتياب وزادت المخاطر</w:t>
                      </w:r>
                      <w:r w:rsidRPr="00BB63E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B63E3" w:rsidRDefault="00FA630A" w:rsidP="00544A88">
                      <w:pPr>
                        <w:pStyle w:val="NoSpacing"/>
                        <w:numPr>
                          <w:ilvl w:val="0"/>
                          <w:numId w:val="377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BB63E3">
                        <w:rPr>
                          <w:b/>
                          <w:bCs/>
                          <w:color w:val="002060"/>
                          <w:rtl/>
                        </w:rPr>
                        <w:t xml:space="preserve">بالاعتماد على خصوصية الأصول والفرضيات السلوكية (الرشد المقيد والانتهازية)، أعد  </w:t>
                      </w:r>
                      <w:r w:rsidRPr="000E5015">
                        <w:rPr>
                          <w:b/>
                          <w:bCs/>
                          <w:color w:val="FF0000"/>
                          <w:rtl/>
                        </w:rPr>
                        <w:t>مصفوفة المعاملات</w:t>
                      </w:r>
                      <w:r w:rsidRPr="000E5015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B63E3" w:rsidRDefault="00FA630A" w:rsidP="00BB63E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2883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19</w:t>
      </w:r>
      <w:r w:rsidR="00E76462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-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يرى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</w:rPr>
        <w:t>Williamson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أنه كلما زاد تكرار المعاملة كلما :</w:t>
      </w:r>
    </w:p>
    <w:p w:rsidR="00003CB9" w:rsidRPr="00B97754" w:rsidRDefault="00003CB9" w:rsidP="00DC2883">
      <w:pPr>
        <w:keepNext/>
        <w:numPr>
          <w:ilvl w:val="0"/>
          <w:numId w:val="194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9775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ارتفع الارتياب وزادت المخاطر</w:t>
      </w:r>
    </w:p>
    <w:p w:rsidR="00003CB9" w:rsidRPr="00003CB9" w:rsidRDefault="00003CB9" w:rsidP="00544A88">
      <w:pPr>
        <w:numPr>
          <w:ilvl w:val="0"/>
          <w:numId w:val="1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ارتفع الارتياب وانخفضت المخاطر</w:t>
      </w:r>
    </w:p>
    <w:p w:rsidR="00003CB9" w:rsidRPr="00003CB9" w:rsidRDefault="00003CB9" w:rsidP="00544A88">
      <w:pPr>
        <w:numPr>
          <w:ilvl w:val="0"/>
          <w:numId w:val="1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انخفض الارتياب وانخفضت المخاطر</w:t>
      </w:r>
    </w:p>
    <w:p w:rsidR="00003CB9" w:rsidRPr="00003CB9" w:rsidRDefault="00003CB9" w:rsidP="00544A88">
      <w:pPr>
        <w:numPr>
          <w:ilvl w:val="0"/>
          <w:numId w:val="19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انخفض الارتياب وزادت المخاطر</w:t>
      </w:r>
    </w:p>
    <w:p w:rsidR="00B97754" w:rsidRPr="00003CB9" w:rsidRDefault="00B97754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E5015" w:rsidRPr="00003CB9" w:rsidRDefault="00E76462" w:rsidP="000E5015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20-</w:t>
      </w:r>
      <w:r w:rsidR="000E5015" w:rsidRPr="00003CB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بالاعتماد على خصوصية الأصول والفرضيات السلوكية أعد </w:t>
      </w:r>
      <w:r w:rsidR="000E5015" w:rsidRPr="00003CB9">
        <w:rPr>
          <w:rFonts w:ascii="Times New Roman" w:hAnsi="Times New Roman" w:cs="Times New Roman"/>
          <w:b/>
          <w:bCs/>
          <w:color w:val="7030A0"/>
          <w:sz w:val="24"/>
          <w:szCs w:val="24"/>
        </w:rPr>
        <w:t>Williamson</w:t>
      </w:r>
      <w:r w:rsidR="000E5015" w:rsidRPr="00003CB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:</w:t>
      </w:r>
    </w:p>
    <w:p w:rsidR="000E5015" w:rsidRPr="00003CB9" w:rsidRDefault="000E5015" w:rsidP="00544A88">
      <w:pPr>
        <w:numPr>
          <w:ilvl w:val="0"/>
          <w:numId w:val="26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منحنى التجربة</w:t>
      </w:r>
    </w:p>
    <w:p w:rsidR="000E5015" w:rsidRPr="00003CB9" w:rsidRDefault="000E5015" w:rsidP="00544A88">
      <w:pPr>
        <w:numPr>
          <w:ilvl w:val="0"/>
          <w:numId w:val="26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مصفوفة المدخلات</w:t>
      </w:r>
    </w:p>
    <w:p w:rsidR="000E5015" w:rsidRPr="00003CB9" w:rsidRDefault="000E5015" w:rsidP="00544A88">
      <w:pPr>
        <w:numPr>
          <w:ilvl w:val="0"/>
          <w:numId w:val="26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مصفوفة الخصوصية</w:t>
      </w:r>
    </w:p>
    <w:p w:rsidR="000E5015" w:rsidRPr="000E5015" w:rsidRDefault="000E5015" w:rsidP="00544A88">
      <w:pPr>
        <w:numPr>
          <w:ilvl w:val="0"/>
          <w:numId w:val="26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مصفوفة المعاملات</w:t>
      </w:r>
    </w:p>
    <w:p w:rsidR="00003CB9" w:rsidRPr="00003CB9" w:rsidRDefault="00E76462" w:rsidP="00F749D9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lastRenderedPageBreak/>
        <w:t>21-</w:t>
      </w:r>
      <w:r w:rsidR="00003CB9" w:rsidRPr="00003CB9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قدم</w:t>
      </w:r>
      <w:r w:rsidR="00003CB9" w:rsidRPr="00003CB9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  : Williamson </w:t>
      </w:r>
    </w:p>
    <w:p w:rsidR="00003CB9" w:rsidRPr="00003CB9" w:rsidRDefault="00003CB9" w:rsidP="00544A88">
      <w:pPr>
        <w:numPr>
          <w:ilvl w:val="0"/>
          <w:numId w:val="12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مصفوفة المؤشرات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  <w:r w:rsidR="000E5015" w:rsidRPr="000E5015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003CB9" w:rsidRPr="00003CB9" w:rsidRDefault="00003CB9" w:rsidP="00544A88">
      <w:pPr>
        <w:numPr>
          <w:ilvl w:val="0"/>
          <w:numId w:val="12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مصفوفة العلاقات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544A88">
      <w:pPr>
        <w:numPr>
          <w:ilvl w:val="0"/>
          <w:numId w:val="12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مصفوفة المؤسسات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E5015" w:rsidRDefault="00003CB9" w:rsidP="00544A88">
      <w:pPr>
        <w:numPr>
          <w:ilvl w:val="0"/>
          <w:numId w:val="12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9775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مصفوفة المعاملات</w:t>
      </w:r>
      <w:r w:rsidRPr="00B9775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E5015" w:rsidRPr="000E5015" w:rsidRDefault="000E5015" w:rsidP="000E5015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BC3D10" w:rsidRPr="00BC3D10" w:rsidRDefault="000E5015" w:rsidP="00BB63E3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0E5015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CC754DF" wp14:editId="060FF703">
                <wp:simplePos x="0" y="0"/>
                <wp:positionH relativeFrom="margin">
                  <wp:posOffset>-638175</wp:posOffset>
                </wp:positionH>
                <wp:positionV relativeFrom="paragraph">
                  <wp:posOffset>209550</wp:posOffset>
                </wp:positionV>
                <wp:extent cx="4676775" cy="14763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1476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كيف تدار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مصفوفة </w:t>
                            </w:r>
                            <w:r w:rsidRPr="000E501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المعاملات؟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التخطيط.</w:t>
                            </w: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 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حالة الانتهازية، تحرر العقود بدقة حتى تشمل أكبر قدر من الاحتمالات، خاصة وأن الرشد المتبع هو الرشد المطلق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و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يعتمد التعامل هنا على التخطيط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الوعد.</w:t>
                            </w: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عند غياب الانتهازية، تسود الثقة، ويكتفي الطرف بوعد الطرف الثاني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المنافسة.</w:t>
                            </w: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 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لما يكون الرشد المقيد سائد، والانتهازية موجودة، وفي حالة عدم خصوصية الأصول يكون التعامل حسب السوق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الحوكمة.</w:t>
                            </w: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</w:rPr>
                              <w:t xml:space="preserve"> </w:t>
                            </w:r>
                            <w:r w:rsidRPr="000E5015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أما لما يكون الرشد المقيد سائد، والانتهازية موجودة، وفي حالة خصوصية الأصول فالعلاقة هنا هي علاقة حوكمة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754DF" id="Text Box 5" o:spid="_x0000_s1100" type="#_x0000_t202" style="position:absolute;left:0;text-align:left;margin-left:-50.25pt;margin-top:16.5pt;width:368.25pt;height:116.25pt;z-index:251832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" fillcolor="window" strokeweight=".5pt">
                <v:textbox>
                  <w:txbxContent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كيف تدار </w:t>
                      </w:r>
                      <w:r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مصفوفة </w:t>
                      </w:r>
                      <w:r w:rsidRPr="000E5015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المعاملات؟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31849B" w:themeColor="accent5" w:themeShade="BF"/>
                        </w:rPr>
                        <w:t xml:space="preserve">- </w:t>
                      </w: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التخطيط.</w:t>
                      </w: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 </w:t>
                      </w:r>
                      <w:r w:rsidRPr="000E5015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في حالة الانتهازية، تحرر العقود بدقة حتى تشمل أكبر قدر من الاحتمالات، خاصة وأن الرشد المتبع هو الرشد المطلق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و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يعتمد التعامل هنا على التخطيط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- </w:t>
                      </w: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الوعد.</w:t>
                      </w: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عند غياب الانتهازية، تسود الثقة، ويكتفي الطرف بوعد الطرف الثاني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- </w:t>
                      </w: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المنافسة.</w:t>
                      </w: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 </w:t>
                      </w:r>
                      <w:r w:rsidRPr="000E5015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لما يكون الرشد المقيد سائد، والانتهازية موجودة، وفي حالة عدم خصوصية الأصول يكون التعامل حسب السوق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- </w:t>
                      </w:r>
                      <w:r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الحوكمة.</w:t>
                      </w:r>
                      <w:r>
                        <w:rPr>
                          <w:b/>
                          <w:bCs/>
                          <w:color w:val="31849B" w:themeColor="accent5" w:themeShade="BF"/>
                        </w:rPr>
                        <w:t xml:space="preserve"> </w:t>
                      </w:r>
                      <w:r w:rsidRPr="000E5015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أما لما يكون الرشد المقيد سائد، والانتهازية موجودة، وفي حالة خصوصية الأصول فالعلاقة هنا هي علاقة حوكمة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22-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لا يدخل ضمن مصفوفة المعاملات لـ 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</w:rPr>
        <w:t>Williamson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:</w:t>
      </w:r>
      <w:r w:rsidR="00BC3D10" w:rsidRPr="00BC3D10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BC3D10" w:rsidRPr="00BC3D10" w:rsidRDefault="00BC3D10" w:rsidP="00544A88">
      <w:pPr>
        <w:numPr>
          <w:ilvl w:val="0"/>
          <w:numId w:val="1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التخطيط</w:t>
      </w:r>
    </w:p>
    <w:p w:rsidR="00BC3D10" w:rsidRPr="00BC3D10" w:rsidRDefault="00BC3D10" w:rsidP="00544A88">
      <w:pPr>
        <w:numPr>
          <w:ilvl w:val="0"/>
          <w:numId w:val="1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الوعد</w:t>
      </w:r>
    </w:p>
    <w:p w:rsidR="00BC3D10" w:rsidRPr="00BC3D10" w:rsidRDefault="00BC3D10" w:rsidP="00544A88">
      <w:pPr>
        <w:keepNext/>
        <w:numPr>
          <w:ilvl w:val="0"/>
          <w:numId w:val="195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العقد</w:t>
      </w:r>
    </w:p>
    <w:p w:rsidR="00BC3D10" w:rsidRDefault="00BC3D10" w:rsidP="00544A88">
      <w:pPr>
        <w:numPr>
          <w:ilvl w:val="0"/>
          <w:numId w:val="19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المنافسة</w:t>
      </w:r>
    </w:p>
    <w:p w:rsid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E5015" w:rsidRDefault="000E5015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E5015" w:rsidRDefault="000E5015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E5015" w:rsidRPr="00BC3D10" w:rsidRDefault="000E5015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BC3D10" w:rsidRPr="00BC3D10" w:rsidRDefault="000E5015" w:rsidP="00BB63E3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0E5015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497D7035" wp14:editId="6C468D60">
                <wp:simplePos x="0" y="0"/>
                <wp:positionH relativeFrom="margin">
                  <wp:posOffset>-390525</wp:posOffset>
                </wp:positionH>
                <wp:positionV relativeFrom="paragraph">
                  <wp:posOffset>132081</wp:posOffset>
                </wp:positionV>
                <wp:extent cx="3771900" cy="1333500"/>
                <wp:effectExtent l="0" t="0" r="0" b="0"/>
                <wp:wrapNone/>
                <wp:docPr id="253" name="Text Box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A630A" w:rsidRPr="0073237D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E5015">
                              <w:rPr>
                                <w:rFonts w:ascii="Times New Roman" w:hAnsi="Times New Roman" w:cs="Khalid Art bold" w:hint="cs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3582035" cy="1285875"/>
                                  <wp:effectExtent l="0" t="0" r="0" b="9525"/>
                                  <wp:docPr id="65" name="Picture 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1587" cy="1289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D7035" id="Text Box 253" o:spid="_x0000_s1101" type="#_x0000_t202" style="position:absolute;left:0;text-align:left;margin-left:-30.75pt;margin-top:10.4pt;width:297pt;height:10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" filled="f" stroked="f" strokeweight=".5pt">
                <v:textbox>
                  <w:txbxContent>
                    <w:p w:rsidR="00FA630A" w:rsidRPr="0073237D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E5015">
                        <w:rPr>
                          <w:rFonts w:ascii="Times New Roman" w:hAnsi="Times New Roman" w:cs="Khalid Art bold" w:hint="cs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3582035" cy="1285875"/>
                            <wp:effectExtent l="0" t="0" r="0" b="9525"/>
                            <wp:docPr id="65" name="Picture 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1587" cy="1289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23-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حسب 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Williamson 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فإن العقود التي يتميز فيها الاستثمار بخصوصية عالية ويكون قوي التكرار هي عبارة عن :</w:t>
      </w:r>
    </w:p>
    <w:p w:rsidR="00BC3D10" w:rsidRPr="00BC3D10" w:rsidRDefault="00BC3D10" w:rsidP="00544A88">
      <w:pPr>
        <w:keepNext/>
        <w:numPr>
          <w:ilvl w:val="0"/>
          <w:numId w:val="190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هيكلة موحدة</w:t>
      </w:r>
    </w:p>
    <w:p w:rsidR="00BC3D10" w:rsidRPr="00BC3D10" w:rsidRDefault="00BC3D10" w:rsidP="00544A88">
      <w:pPr>
        <w:numPr>
          <w:ilvl w:val="0"/>
          <w:numId w:val="1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هيكلة ثنائية الأطراف</w:t>
      </w:r>
    </w:p>
    <w:p w:rsidR="00BC3D10" w:rsidRPr="00BC3D10" w:rsidRDefault="00BC3D10" w:rsidP="00544A88">
      <w:pPr>
        <w:numPr>
          <w:ilvl w:val="0"/>
          <w:numId w:val="1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هيكلة ثلاثية الأطراف</w:t>
      </w:r>
    </w:p>
    <w:p w:rsidR="00BC3D10" w:rsidRDefault="00BC3D10" w:rsidP="00544A88">
      <w:pPr>
        <w:numPr>
          <w:ilvl w:val="0"/>
          <w:numId w:val="19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هيلكة رباعية الأطراف</w:t>
      </w:r>
    </w:p>
    <w:p w:rsidR="000E5015" w:rsidRDefault="000E5015" w:rsidP="000E501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E5015" w:rsidRPr="00BC3D10" w:rsidRDefault="000E5015" w:rsidP="000E501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BC3D10" w:rsidRPr="00BC3D10" w:rsidRDefault="00E76462" w:rsidP="00BB63E3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24-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حسب 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</w:rPr>
        <w:t>Williamson</w:t>
      </w:r>
      <w:r w:rsidR="00BC3D10" w:rsidRPr="00BC3D10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فإن العقود التي يكون فيها الاستثمار متوسط الخصوصية وقوي التكرار هي عبارة عن:</w:t>
      </w:r>
    </w:p>
    <w:p w:rsidR="00BC3D10" w:rsidRPr="00BC3D10" w:rsidRDefault="00BC3D10" w:rsidP="00544A88">
      <w:pPr>
        <w:numPr>
          <w:ilvl w:val="0"/>
          <w:numId w:val="1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هيكلة موحدة</w:t>
      </w:r>
    </w:p>
    <w:p w:rsidR="00BC3D10" w:rsidRPr="00BC3D10" w:rsidRDefault="00BC3D10" w:rsidP="00544A88">
      <w:pPr>
        <w:keepNext/>
        <w:numPr>
          <w:ilvl w:val="0"/>
          <w:numId w:val="196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C3D1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هيكلة ثنائية الأطراف</w:t>
      </w:r>
    </w:p>
    <w:p w:rsidR="00BC3D10" w:rsidRPr="00BC3D10" w:rsidRDefault="00BC3D10" w:rsidP="00544A88">
      <w:pPr>
        <w:numPr>
          <w:ilvl w:val="0"/>
          <w:numId w:val="1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هيكلة ثلاثية الأطراف</w:t>
      </w:r>
    </w:p>
    <w:p w:rsidR="00BC3D10" w:rsidRDefault="00BC3D10" w:rsidP="00544A88">
      <w:pPr>
        <w:numPr>
          <w:ilvl w:val="0"/>
          <w:numId w:val="19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D10">
        <w:rPr>
          <w:rFonts w:ascii="Times New Roman" w:hAnsi="Times New Roman" w:cs="Times New Roman"/>
          <w:sz w:val="24"/>
          <w:szCs w:val="24"/>
          <w:rtl/>
        </w:rPr>
        <w:t>هيكلة رباعية الأطراف</w:t>
      </w:r>
    </w:p>
    <w:p w:rsidR="00F749D9" w:rsidRPr="00F749D9" w:rsidRDefault="00F749D9" w:rsidP="00F749D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0E5015" w:rsidP="00BB63E3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25E9FD6" wp14:editId="3326D5C5">
                <wp:simplePos x="0" y="0"/>
                <wp:positionH relativeFrom="margin">
                  <wp:posOffset>-590550</wp:posOffset>
                </wp:positionH>
                <wp:positionV relativeFrom="paragraph">
                  <wp:posOffset>340359</wp:posOffset>
                </wp:positionV>
                <wp:extent cx="3771900" cy="1666875"/>
                <wp:effectExtent l="0" t="0" r="19050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666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مصفوفة العقود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أدخل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</w:rPr>
                              <w:t>Williamson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عامل التكرار</w:t>
                            </w:r>
                          </w:p>
                          <w:p w:rsidR="00FA630A" w:rsidRPr="000E5015" w:rsidRDefault="00FA630A" w:rsidP="000E501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  </w:t>
                            </w:r>
                            <w:r w:rsidRPr="000E5015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من هذه المصفوفة يظهر ما يلي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..</w:t>
                            </w:r>
                          </w:p>
                          <w:p w:rsidR="00FA630A" w:rsidRPr="000E501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القرار بالشراء في حالة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عدم خصوصية الأصول (عقد كلاسيكي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0E501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القرار بالشراء مع اعتماد طرف ثالث في حالة </w:t>
                            </w:r>
                            <w:r w:rsidRPr="000E5015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التكرار الضعيف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القرار بالمناولة (العقد الثنائي) في حالة التكرار القوي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القرار بالصنع </w:t>
                            </w:r>
                            <w:r w:rsidRPr="000E5015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(الهيكلة الموحدة) </w:t>
                            </w: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حالة الخصوصية العالية والتكرار القوي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E501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7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E501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اختيار الهيكلة المناسبة وفقا للقرار بالصنع أم بالشراء</w:t>
                            </w:r>
                            <w:r w:rsidRPr="000E501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E9FD6" id="Text Box 19" o:spid="_x0000_s1102" type="#_x0000_t202" style="position:absolute;left:0;text-align:left;margin-left:-46.5pt;margin-top:26.8pt;width:297pt;height:131.25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" fillcolor="window" strokeweight=".5pt">
                <v:textbox>
                  <w:txbxContent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C0504D" w:themeColor="accent2"/>
                          <w:rtl/>
                        </w:rPr>
                        <w:t>مصفوفة العقود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 xml:space="preserve">أدخل </w:t>
                      </w:r>
                      <w:r w:rsidRPr="000E5015">
                        <w:rPr>
                          <w:b/>
                          <w:bCs/>
                          <w:color w:val="002060"/>
                        </w:rPr>
                        <w:t>Williamson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 xml:space="preserve"> عامل التكرار</w:t>
                      </w:r>
                    </w:p>
                    <w:p w:rsidR="00FA630A" w:rsidRPr="000E5015" w:rsidRDefault="00FA630A" w:rsidP="000E5015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0E5015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  </w:t>
                      </w:r>
                      <w:r w:rsidRPr="000E5015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من هذه المصفوفة يظهر ما يلي</w:t>
                      </w:r>
                      <w:r w:rsidRPr="000E5015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..</w:t>
                      </w:r>
                    </w:p>
                    <w:p w:rsidR="00FA630A" w:rsidRPr="000E5015" w:rsidRDefault="00FA630A" w:rsidP="00544A88">
                      <w:pPr>
                        <w:pStyle w:val="NoSpacing"/>
                        <w:numPr>
                          <w:ilvl w:val="0"/>
                          <w:numId w:val="37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القرار بالشراء في حالة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عدم خصوصية الأصول (عقد كلاسيكي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0E5015" w:rsidRDefault="00FA630A" w:rsidP="00544A88">
                      <w:pPr>
                        <w:pStyle w:val="NoSpacing"/>
                        <w:numPr>
                          <w:ilvl w:val="0"/>
                          <w:numId w:val="37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 xml:space="preserve">القرار بالشراء مع اعتماد طرف ثالث في حالة </w:t>
                      </w:r>
                      <w:r w:rsidRPr="000E5015">
                        <w:rPr>
                          <w:b/>
                          <w:bCs/>
                          <w:color w:val="FF0000"/>
                          <w:rtl/>
                        </w:rPr>
                        <w:t>التكرار الضعيف</w:t>
                      </w:r>
                      <w:r w:rsidRPr="000E5015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E5015" w:rsidRDefault="00FA630A" w:rsidP="00544A88">
                      <w:pPr>
                        <w:pStyle w:val="NoSpacing"/>
                        <w:numPr>
                          <w:ilvl w:val="0"/>
                          <w:numId w:val="37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القرار بالمناولة (العقد الثنائي) في حالة التكرار القوي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E5015" w:rsidRDefault="00FA630A" w:rsidP="00544A88">
                      <w:pPr>
                        <w:pStyle w:val="NoSpacing"/>
                        <w:numPr>
                          <w:ilvl w:val="0"/>
                          <w:numId w:val="37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 xml:space="preserve">القرار بالصنع </w:t>
                      </w:r>
                      <w:r w:rsidRPr="000E5015">
                        <w:rPr>
                          <w:b/>
                          <w:bCs/>
                          <w:color w:val="FF0000"/>
                          <w:rtl/>
                        </w:rPr>
                        <w:t xml:space="preserve">(الهيكلة الموحدة) </w:t>
                      </w: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في حالة الخصوصية العالية والتكرار القوي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E5015" w:rsidRDefault="00FA630A" w:rsidP="00544A88">
                      <w:pPr>
                        <w:pStyle w:val="NoSpacing"/>
                        <w:numPr>
                          <w:ilvl w:val="0"/>
                          <w:numId w:val="37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E5015">
                        <w:rPr>
                          <w:b/>
                          <w:bCs/>
                          <w:color w:val="002060"/>
                          <w:rtl/>
                        </w:rPr>
                        <w:t>اختيار الهيكلة المناسبة وفقا للقرار بالصنع أم بالشراء</w:t>
                      </w:r>
                      <w:r w:rsidRPr="000E501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76462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25-</w:t>
      </w:r>
      <w:r w:rsidR="00003CB9" w:rsidRPr="00003CB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حسب مصفوفة العقود يكون القرار بالشراء مع اعتماد  طرف ثالث في : </w:t>
      </w:r>
    </w:p>
    <w:p w:rsidR="00003CB9" w:rsidRPr="00003CB9" w:rsidRDefault="00003CB9" w:rsidP="00544A88">
      <w:pPr>
        <w:numPr>
          <w:ilvl w:val="0"/>
          <w:numId w:val="219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03CB9">
        <w:rPr>
          <w:rFonts w:ascii="Times New Roman" w:hAnsi="Times New Roman" w:cs="Times New Roman"/>
          <w:color w:val="0D0D0D"/>
          <w:sz w:val="24"/>
          <w:szCs w:val="24"/>
          <w:rtl/>
        </w:rPr>
        <w:t>حالة التكرار الكبير جدا.</w:t>
      </w:r>
    </w:p>
    <w:p w:rsidR="00003CB9" w:rsidRPr="00003CB9" w:rsidRDefault="00003CB9" w:rsidP="00544A88">
      <w:pPr>
        <w:numPr>
          <w:ilvl w:val="0"/>
          <w:numId w:val="219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03CB9">
        <w:rPr>
          <w:rFonts w:ascii="Times New Roman" w:hAnsi="Times New Roman" w:cs="Times New Roman"/>
          <w:color w:val="0D0D0D"/>
          <w:sz w:val="24"/>
          <w:szCs w:val="24"/>
          <w:rtl/>
        </w:rPr>
        <w:t>عدم التكرار.</w:t>
      </w:r>
    </w:p>
    <w:p w:rsidR="00003CB9" w:rsidRPr="00003CB9" w:rsidRDefault="00003CB9" w:rsidP="00544A88">
      <w:pPr>
        <w:numPr>
          <w:ilvl w:val="0"/>
          <w:numId w:val="219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003CB9">
        <w:rPr>
          <w:rFonts w:ascii="Times New Roman" w:hAnsi="Times New Roman" w:cs="Times New Roman"/>
          <w:color w:val="0D0D0D"/>
          <w:sz w:val="24"/>
          <w:szCs w:val="24"/>
          <w:rtl/>
        </w:rPr>
        <w:t xml:space="preserve">الكرار الكبير. </w:t>
      </w:r>
    </w:p>
    <w:p w:rsidR="00003CB9" w:rsidRPr="00B97754" w:rsidRDefault="00003CB9" w:rsidP="00544A88">
      <w:pPr>
        <w:numPr>
          <w:ilvl w:val="0"/>
          <w:numId w:val="219"/>
        </w:numPr>
        <w:spacing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9775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التكرار الضعيف.</w:t>
      </w:r>
    </w:p>
    <w:p w:rsidR="00F749D9" w:rsidRPr="00003CB9" w:rsidRDefault="00F749D9" w:rsidP="00003CB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4D1119" w:rsidP="00BB63E3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26-</w:t>
      </w:r>
      <w:r w:rsidR="00003CB9" w:rsidRPr="00003CB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صاحب مصفوفة العقود :</w:t>
      </w:r>
      <w:r w:rsidR="00C8765D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003CB9" w:rsidRPr="00003CB9" w:rsidRDefault="00003CB9" w:rsidP="00544A88">
      <w:pPr>
        <w:numPr>
          <w:ilvl w:val="0"/>
          <w:numId w:val="26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March</w:t>
      </w:r>
    </w:p>
    <w:p w:rsidR="00003CB9" w:rsidRPr="006577F4" w:rsidRDefault="00003CB9" w:rsidP="00544A88">
      <w:pPr>
        <w:numPr>
          <w:ilvl w:val="0"/>
          <w:numId w:val="26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Williamson</w:t>
      </w:r>
    </w:p>
    <w:p w:rsidR="00003CB9" w:rsidRPr="00003CB9" w:rsidRDefault="00003CB9" w:rsidP="00544A88">
      <w:pPr>
        <w:numPr>
          <w:ilvl w:val="0"/>
          <w:numId w:val="26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Coase</w:t>
      </w:r>
    </w:p>
    <w:p w:rsidR="00003CB9" w:rsidRPr="006750D9" w:rsidRDefault="00003CB9" w:rsidP="006750D9">
      <w:pPr>
        <w:numPr>
          <w:ilvl w:val="0"/>
          <w:numId w:val="265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</w:rPr>
        <w:t>Cyert</w:t>
      </w:r>
    </w:p>
    <w:p w:rsidR="000E5015" w:rsidRPr="00003CB9" w:rsidRDefault="000E5015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4D749C" w:rsidRDefault="004D749C" w:rsidP="006577F4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</w:p>
    <w:p w:rsidR="00003CB9" w:rsidRPr="00003CB9" w:rsidRDefault="00003CB9" w:rsidP="006577F4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lastRenderedPageBreak/>
        <w:t xml:space="preserve">المحاضرة التاسعة </w:t>
      </w:r>
    </w:p>
    <w:p w:rsidR="00003CB9" w:rsidRPr="00003CB9" w:rsidRDefault="006B2B89" w:rsidP="00003CB9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9AF0A01" wp14:editId="2B1FA6D9">
                <wp:simplePos x="0" y="0"/>
                <wp:positionH relativeFrom="margin">
                  <wp:posOffset>-552450</wp:posOffset>
                </wp:positionH>
                <wp:positionV relativeFrom="paragraph">
                  <wp:posOffset>262255</wp:posOffset>
                </wp:positionV>
                <wp:extent cx="3952875" cy="95250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952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نظرية حقوق الملكية</w:t>
                            </w:r>
                          </w:p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ظهرت هذه </w:t>
                            </w:r>
                            <w:r w:rsidRPr="000A4905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النظرية في السبعينيات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تريد :</w:t>
                            </w:r>
                          </w:p>
                          <w:p w:rsidR="00FA630A" w:rsidRPr="000A490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إظهار أن المؤسسة الرأسمالية في اقتصاد السوق أفضل من غيرها من المنظمات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490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0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حل إشكال وجود المؤسسة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A490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إعادة  نشر فكر المدرسة الكلاسيكية الجديدة من جديد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F0A01" id="Text Box 20" o:spid="_x0000_s1103" type="#_x0000_t202" style="position:absolute;left:0;text-align:left;margin-left:-43.5pt;margin-top:20.65pt;width:311.25pt;height:75pt;z-index:251809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" fillcolor="window" strokeweight=".5pt">
                <v:textbox>
                  <w:txbxContent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C0504D" w:themeColor="accent2"/>
                          <w:rtl/>
                        </w:rPr>
                        <w:t>نظرية حقوق الملكية</w:t>
                      </w:r>
                    </w:p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 xml:space="preserve">ظهرت هذه </w:t>
                      </w:r>
                      <w:r w:rsidRPr="000A4905">
                        <w:rPr>
                          <w:b/>
                          <w:bCs/>
                          <w:color w:val="FF0000"/>
                          <w:rtl/>
                        </w:rPr>
                        <w:t>النظرية في السبعينيات</w:t>
                      </w:r>
                      <w:r w:rsidRPr="000A4905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تريد :</w:t>
                      </w:r>
                    </w:p>
                    <w:p w:rsidR="00FA630A" w:rsidRPr="000A4905" w:rsidRDefault="00FA630A" w:rsidP="00544A88">
                      <w:pPr>
                        <w:pStyle w:val="NoSpacing"/>
                        <w:numPr>
                          <w:ilvl w:val="0"/>
                          <w:numId w:val="38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إظهار أن المؤسسة الرأسمالية في اقتصاد السوق أفضل من غيرها من المنظمات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4905" w:rsidRDefault="00FA630A" w:rsidP="00544A88">
                      <w:pPr>
                        <w:pStyle w:val="NoSpacing"/>
                        <w:numPr>
                          <w:ilvl w:val="0"/>
                          <w:numId w:val="380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FF0000"/>
                          <w:rtl/>
                        </w:rPr>
                        <w:t>حل إشكال وجود المؤسسة</w:t>
                      </w:r>
                      <w:r w:rsidRPr="000A4905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A4905" w:rsidRDefault="00FA630A" w:rsidP="00544A88">
                      <w:pPr>
                        <w:pStyle w:val="NoSpacing"/>
                        <w:numPr>
                          <w:ilvl w:val="0"/>
                          <w:numId w:val="380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إعادة  نشر فكر المدرسة الكلاسيكية الجديدة من جديد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6789B" w:rsidRPr="0086789B" w:rsidRDefault="004D1119" w:rsidP="0086789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1-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ظهرت نظرية </w:t>
      </w:r>
      <w:r w:rsidR="0086789B" w:rsidRPr="001F2967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حقوق الملكية في</w:t>
      </w:r>
      <w:r w:rsidR="0086789B" w:rsidRPr="001F2967">
        <w:rPr>
          <w:rFonts w:ascii="Times New Roman" w:hAnsi="Times New Roman" w:cs="Times New Roman"/>
          <w:b/>
          <w:bCs/>
          <w:color w:val="00B050"/>
          <w:sz w:val="24"/>
          <w:szCs w:val="24"/>
        </w:rPr>
        <w:t>: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</w:p>
    <w:p w:rsidR="0086789B" w:rsidRPr="0086789B" w:rsidRDefault="0086789B" w:rsidP="00544A88">
      <w:pPr>
        <w:numPr>
          <w:ilvl w:val="0"/>
          <w:numId w:val="1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الستينات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2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السبعينات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الثمانينات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Default="0086789B" w:rsidP="00544A88">
      <w:pPr>
        <w:numPr>
          <w:ilvl w:val="0"/>
          <w:numId w:val="1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التسعينات</w:t>
      </w:r>
    </w:p>
    <w:p w:rsidR="0086789B" w:rsidRPr="0086789B" w:rsidRDefault="0086789B" w:rsidP="0086789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6789B" w:rsidRPr="0086789B" w:rsidRDefault="004D1119" w:rsidP="0086789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2-</w:t>
      </w:r>
      <w:r w:rsidR="0086789B" w:rsidRPr="0086789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ظهرت نظرية حقوق الملكية في السبعينات</w:t>
      </w:r>
      <w:r w:rsidR="0086789B" w:rsidRPr="0086789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86789B" w:rsidRPr="0086789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وما كانت تستهدف</w:t>
      </w:r>
      <w:r w:rsidR="0086789B" w:rsidRPr="0086789B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86789B" w:rsidRPr="0086789B" w:rsidRDefault="0086789B" w:rsidP="00544A88">
      <w:pPr>
        <w:numPr>
          <w:ilvl w:val="0"/>
          <w:numId w:val="12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إبراز دور الملاك في إدارة المنظمات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6789B" w:rsidRPr="0086789B" w:rsidRDefault="0086789B" w:rsidP="00544A88">
      <w:pPr>
        <w:numPr>
          <w:ilvl w:val="0"/>
          <w:numId w:val="1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إعادة نشر فكر المدرسة الكلاسيكية الجديدة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حل إشكال وجود المؤسسة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Default="0086789B" w:rsidP="00544A88">
      <w:pPr>
        <w:numPr>
          <w:ilvl w:val="0"/>
          <w:numId w:val="1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إظهار تفوق المؤسسة الرأسمالية في اقتصاد السوق على غيرها</w:t>
      </w:r>
    </w:p>
    <w:p w:rsidR="0086789B" w:rsidRPr="0086789B" w:rsidRDefault="0086789B" w:rsidP="0086789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4D1119" w:rsidP="0086789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3-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من بين أهداف نظرية حقوق الملكية أنها تريد:</w:t>
      </w:r>
      <w:r w:rsidR="00B96BBC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003CB9" w:rsidRPr="00003CB9" w:rsidRDefault="00003CB9" w:rsidP="00544A88">
      <w:pPr>
        <w:numPr>
          <w:ilvl w:val="0"/>
          <w:numId w:val="1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تبرير الملكية</w:t>
      </w:r>
    </w:p>
    <w:p w:rsidR="00003CB9" w:rsidRPr="00003CB9" w:rsidRDefault="00003CB9" w:rsidP="00544A88">
      <w:pPr>
        <w:numPr>
          <w:ilvl w:val="0"/>
          <w:numId w:val="1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شرح حقوق الملكية</w:t>
      </w:r>
    </w:p>
    <w:p w:rsidR="00003CB9" w:rsidRPr="006577F4" w:rsidRDefault="00003CB9" w:rsidP="00544A88">
      <w:pPr>
        <w:keepNext/>
        <w:numPr>
          <w:ilvl w:val="0"/>
          <w:numId w:val="197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حل إشكالية وجود المؤسس</w:t>
      </w:r>
      <w:r w:rsidR="000A4905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ة</w:t>
      </w:r>
    </w:p>
    <w:p w:rsidR="00003CB9" w:rsidRPr="00003CB9" w:rsidRDefault="00003CB9" w:rsidP="00544A88">
      <w:pPr>
        <w:numPr>
          <w:ilvl w:val="0"/>
          <w:numId w:val="19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حل مشكلة رفع الإنتاجية</w:t>
      </w: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C2199F" w:rsidRPr="00C2199F" w:rsidRDefault="004D1119" w:rsidP="00C2199F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4-</w:t>
      </w:r>
      <w:r w:rsidR="00C2199F" w:rsidRPr="00C2199F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تنطلق نظرية حقوق الملكية من الفكرة أن 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المبادلات التي تتم بين الأفراد و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</w:rPr>
        <w:t>)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غير الأفراد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( 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هي في الواقع</w:t>
      </w:r>
      <w:r w:rsidR="00C2199F" w:rsidRPr="00C2199F">
        <w:rPr>
          <w:rFonts w:ascii="Times New Roman" w:hAnsi="Times New Roman" w:cs="Times New Roman"/>
          <w:b/>
          <w:bCs/>
          <w:color w:val="C00000"/>
          <w:sz w:val="24"/>
          <w:szCs w:val="24"/>
        </w:rPr>
        <w:t>:</w:t>
      </w:r>
      <w:r w:rsidR="00C2199F" w:rsidRPr="00C2199F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2</w:t>
      </w:r>
    </w:p>
    <w:p w:rsidR="00C2199F" w:rsidRPr="00C2199F" w:rsidRDefault="00C2199F" w:rsidP="00544A88">
      <w:pPr>
        <w:numPr>
          <w:ilvl w:val="0"/>
          <w:numId w:val="13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تفويض متبادل في شأن الأشياء التي يتبادلونها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Pr="00C2199F" w:rsidRDefault="00C2199F" w:rsidP="00544A88">
      <w:pPr>
        <w:numPr>
          <w:ilvl w:val="0"/>
          <w:numId w:val="13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تفويض متبادل في شأن الحقوق المتعلقة بالأشياء التي يتبادلونها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Pr="00C2199F" w:rsidRDefault="00C2199F" w:rsidP="00544A88">
      <w:pPr>
        <w:numPr>
          <w:ilvl w:val="0"/>
          <w:numId w:val="13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تنازل متبادل عن الأشياء التي يتبادلونها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Default="00C2199F" w:rsidP="00544A88">
      <w:pPr>
        <w:numPr>
          <w:ilvl w:val="0"/>
          <w:numId w:val="13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تنازل متبادل عن الحقوق المتعلقة بالأشياء التي يتبادلونها</w:t>
      </w: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A4905" w:rsidRPr="000A4905" w:rsidRDefault="000A4905" w:rsidP="000A4905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1F2967" w:rsidRPr="001F2967" w:rsidRDefault="004D1119" w:rsidP="001F2967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79646" w:themeColor="accent6"/>
          <w:sz w:val="24"/>
          <w:szCs w:val="24"/>
          <w:rtl/>
        </w:rPr>
        <w:t>5-</w:t>
      </w:r>
      <w:r w:rsidR="001F2967" w:rsidRPr="001F2967">
        <w:rPr>
          <w:rFonts w:ascii="Times New Roman" w:hAnsi="Times New Roman" w:cs="Times New Roman"/>
          <w:b/>
          <w:bCs/>
          <w:color w:val="F79646" w:themeColor="accent6"/>
          <w:sz w:val="24"/>
          <w:szCs w:val="24"/>
          <w:rtl/>
        </w:rPr>
        <w:t xml:space="preserve">تنطلق النظرية الحقوق </w:t>
      </w:r>
      <w:r w:rsidR="001F2967" w:rsidRPr="001F2967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الملكية من الفكرة ان : </w:t>
      </w:r>
    </w:p>
    <w:p w:rsidR="001F2967" w:rsidRPr="001F2967" w:rsidRDefault="001F2967" w:rsidP="00544A88">
      <w:pPr>
        <w:numPr>
          <w:ilvl w:val="0"/>
          <w:numId w:val="223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الوكيل يحافظ على حقوق المالكين.</w:t>
      </w:r>
    </w:p>
    <w:p w:rsidR="001F2967" w:rsidRPr="001F2967" w:rsidRDefault="001F2967" w:rsidP="00544A88">
      <w:pPr>
        <w:numPr>
          <w:ilvl w:val="0"/>
          <w:numId w:val="223"/>
        </w:numPr>
        <w:spacing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1F296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الافراد يملكون في المواقع حقوق استعمال موارد.</w:t>
      </w:r>
    </w:p>
    <w:p w:rsidR="001F2967" w:rsidRPr="001F2967" w:rsidRDefault="001F2967" w:rsidP="00544A88">
      <w:pPr>
        <w:numPr>
          <w:ilvl w:val="0"/>
          <w:numId w:val="223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السلطة من حقوق المديرين.</w:t>
      </w:r>
    </w:p>
    <w:p w:rsidR="001F2967" w:rsidRPr="001F2967" w:rsidRDefault="001F2967" w:rsidP="00544A88">
      <w:pPr>
        <w:numPr>
          <w:ilvl w:val="0"/>
          <w:numId w:val="223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الملكية لا تتم الا بالحقوق.</w:t>
      </w:r>
    </w:p>
    <w:p w:rsidR="001F2967" w:rsidRPr="001F2967" w:rsidRDefault="001F2967" w:rsidP="001F2967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0A4905" w:rsidP="0086789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0A4905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7016EB77" wp14:editId="3A541D95">
                <wp:simplePos x="0" y="0"/>
                <wp:positionH relativeFrom="margin">
                  <wp:posOffset>-714374</wp:posOffset>
                </wp:positionH>
                <wp:positionV relativeFrom="paragraph">
                  <wp:posOffset>245110</wp:posOffset>
                </wp:positionV>
                <wp:extent cx="4438650" cy="1266825"/>
                <wp:effectExtent l="0" t="0" r="19050" b="28575"/>
                <wp:wrapNone/>
                <wp:docPr id="255" name="Text 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0" cy="1266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منطلق النظرية</w:t>
                            </w:r>
                          </w:p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تنطلق نظرية حقوق الملكية من الفكرة التالية:</w:t>
                            </w:r>
                          </w:p>
                          <w:p w:rsidR="00FA630A" w:rsidRPr="00443C1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1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المبادلات التي تتم بين الأفراد (وغير الأفراد) هي في الواقع </w:t>
                            </w:r>
                            <w:r w:rsidRPr="00443C1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تنازل متبادل عن الحقوق المتعلقة بالأشياء التي يتبادلونها</w:t>
                            </w:r>
                            <w:r w:rsidRPr="00443C1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 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فهي إذن </w:t>
                            </w:r>
                            <w:r w:rsidRPr="00443C1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تبادل لحقوق الملكية</w:t>
                            </w:r>
                            <w:r w:rsidRPr="00443C1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  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إذن </w:t>
                            </w:r>
                            <w:r w:rsidRPr="00443C1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الأفراد يملكون في الواقع حقوق استعمال موارد</w:t>
                            </w:r>
                            <w:r w:rsidRPr="00443C1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0A490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تنطلق هذه النظرية  من الملكية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الملكية تعطي حقوقا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A490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ومنه فإن هذه النظرية تنطلق من  حقوق الملكية</w:t>
                            </w:r>
                            <w:r w:rsidRPr="000A490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A4905" w:rsidRDefault="00FA630A" w:rsidP="000A490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6EB77" id="Text Box 255" o:spid="_x0000_s1104" type="#_x0000_t202" style="position:absolute;left:0;text-align:left;margin-left:-56.25pt;margin-top:19.3pt;width:349.5pt;height:99.7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" fillcolor="window" strokeweight=".5pt">
                <v:textbox>
                  <w:txbxContent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C0504D" w:themeColor="accent2"/>
                          <w:rtl/>
                        </w:rPr>
                        <w:t>منطلق النظرية</w:t>
                      </w:r>
                    </w:p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تنطلق نظرية حقوق الملكية من الفكرة التالية:</w:t>
                      </w:r>
                    </w:p>
                    <w:p w:rsidR="00FA630A" w:rsidRPr="00443C13" w:rsidRDefault="00FA630A" w:rsidP="00544A88">
                      <w:pPr>
                        <w:pStyle w:val="NoSpacing"/>
                        <w:numPr>
                          <w:ilvl w:val="0"/>
                          <w:numId w:val="381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 xml:space="preserve">المبادلات التي تتم بين الأفراد (وغير الأفراد) هي في الواقع </w:t>
                      </w:r>
                      <w:r w:rsidRPr="00443C13">
                        <w:rPr>
                          <w:b/>
                          <w:bCs/>
                          <w:color w:val="FF0000"/>
                          <w:rtl/>
                        </w:rPr>
                        <w:t>تنازل متبادل عن الحقوق المتعلقة بالأشياء التي يتبادلونها</w:t>
                      </w:r>
                      <w:r w:rsidRPr="00443C1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 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 xml:space="preserve">فهي إذن </w:t>
                      </w:r>
                      <w:r w:rsidRPr="00443C13">
                        <w:rPr>
                          <w:b/>
                          <w:bCs/>
                          <w:color w:val="FF0000"/>
                          <w:rtl/>
                        </w:rPr>
                        <w:t>تبادل لحقوق الملكية</w:t>
                      </w:r>
                      <w:r w:rsidRPr="00443C1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  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 xml:space="preserve">إذن </w:t>
                      </w:r>
                      <w:r w:rsidRPr="00443C13">
                        <w:rPr>
                          <w:b/>
                          <w:bCs/>
                          <w:color w:val="FF0000"/>
                          <w:rtl/>
                        </w:rPr>
                        <w:t>الأفراد يملكون في الواقع حقوق استعمال موارد</w:t>
                      </w:r>
                      <w:r w:rsidRPr="00443C1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0A4905" w:rsidRDefault="00FA630A" w:rsidP="00544A88">
                      <w:pPr>
                        <w:pStyle w:val="NoSpacing"/>
                        <w:numPr>
                          <w:ilvl w:val="0"/>
                          <w:numId w:val="381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تنطلق هذه النظرية  من الملكية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الملكية تعطي حقوقا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A4905">
                        <w:rPr>
                          <w:b/>
                          <w:bCs/>
                          <w:color w:val="002060"/>
                          <w:rtl/>
                        </w:rPr>
                        <w:t>ومنه فإن هذه النظرية تنطلق من  حقوق الملكية</w:t>
                      </w:r>
                      <w:r w:rsidRPr="000A490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A4905" w:rsidRDefault="00FA630A" w:rsidP="000A490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D1119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6-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تنطلق نظرية حقوق الملكية من الفكرة أن المبادلات بين الأفراد هي في الواقع :</w:t>
      </w:r>
    </w:p>
    <w:p w:rsidR="00003CB9" w:rsidRPr="006577F4" w:rsidRDefault="00003CB9" w:rsidP="00544A88">
      <w:pPr>
        <w:keepNext/>
        <w:numPr>
          <w:ilvl w:val="0"/>
          <w:numId w:val="198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تبادل لحقوق الملكية</w:t>
      </w:r>
    </w:p>
    <w:p w:rsidR="00003CB9" w:rsidRPr="00003CB9" w:rsidRDefault="00003CB9" w:rsidP="00544A88">
      <w:pPr>
        <w:numPr>
          <w:ilvl w:val="0"/>
          <w:numId w:val="1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تبادل للقيمة</w:t>
      </w:r>
    </w:p>
    <w:p w:rsidR="00003CB9" w:rsidRPr="00003CB9" w:rsidRDefault="00003CB9" w:rsidP="00544A88">
      <w:pPr>
        <w:numPr>
          <w:ilvl w:val="0"/>
          <w:numId w:val="1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تبادل للمنافع</w:t>
      </w:r>
    </w:p>
    <w:p w:rsidR="00003CB9" w:rsidRDefault="00003CB9" w:rsidP="00544A88">
      <w:pPr>
        <w:numPr>
          <w:ilvl w:val="0"/>
          <w:numId w:val="19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تبادل للثروة</w:t>
      </w:r>
    </w:p>
    <w:p w:rsidR="00E17BF7" w:rsidRDefault="00E17BF7" w:rsidP="00E17BF7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A4905" w:rsidRDefault="000A4905" w:rsidP="00E17BF7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A4905" w:rsidRDefault="000A4905" w:rsidP="00E17BF7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A4905" w:rsidRDefault="000A4905" w:rsidP="00443C1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4D749C" w:rsidRPr="00003CB9" w:rsidRDefault="004D749C" w:rsidP="00443C1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F2967" w:rsidRPr="001F2967" w:rsidRDefault="004D1119" w:rsidP="001F2967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lastRenderedPageBreak/>
        <w:t>7-</w:t>
      </w:r>
      <w:r w:rsidR="001F2967" w:rsidRPr="001F2967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عند أصحاب نظرية حقوق الملكية يمكن :</w:t>
      </w:r>
    </w:p>
    <w:p w:rsidR="001F2967" w:rsidRPr="001F2967" w:rsidRDefault="001F2967" w:rsidP="00544A88">
      <w:pPr>
        <w:numPr>
          <w:ilvl w:val="0"/>
          <w:numId w:val="27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1F296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تبادل حقوق الملكية</w:t>
      </w:r>
    </w:p>
    <w:p w:rsidR="001F2967" w:rsidRPr="001F2967" w:rsidRDefault="001F2967" w:rsidP="00544A88">
      <w:pPr>
        <w:numPr>
          <w:ilvl w:val="0"/>
          <w:numId w:val="27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تخزين حقوق الملكية</w:t>
      </w:r>
    </w:p>
    <w:p w:rsidR="001F2967" w:rsidRPr="001F2967" w:rsidRDefault="001F2967" w:rsidP="00544A88">
      <w:pPr>
        <w:numPr>
          <w:ilvl w:val="0"/>
          <w:numId w:val="27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تطوير حقوق الملكية</w:t>
      </w:r>
    </w:p>
    <w:p w:rsidR="001F2967" w:rsidRPr="001F2967" w:rsidRDefault="001F2967" w:rsidP="00544A88">
      <w:pPr>
        <w:numPr>
          <w:ilvl w:val="0"/>
          <w:numId w:val="27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إخفاء حقوق الملكية</w:t>
      </w:r>
    </w:p>
    <w:p w:rsidR="00003CB9" w:rsidRPr="001F2967" w:rsidRDefault="00B54B16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B114181" wp14:editId="500AB11A">
                <wp:simplePos x="0" y="0"/>
                <wp:positionH relativeFrom="margin">
                  <wp:posOffset>-657225</wp:posOffset>
                </wp:positionH>
                <wp:positionV relativeFrom="paragraph">
                  <wp:posOffset>182880</wp:posOffset>
                </wp:positionV>
                <wp:extent cx="3771900" cy="1285875"/>
                <wp:effectExtent l="0" t="0" r="19050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285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خصائص حقوق الملكية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أهم خصائص حقوق الملكية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أنهاقابلة للتنازل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يعني أن حق الملكية لا يرتبط بشخص بعينه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لذلك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يمكن تبادل حقوق الملكية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حقوق الملكية تمكن من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ثلاث</w:t>
                            </w:r>
                            <w:r w:rsidRPr="00B54B16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ممارسات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الاستعمال /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يستعمل صاحب الحق حقه بنفس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الأستــثمار/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يستفيد صاحب الحق من نتائج استعمال حق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ة.</w:t>
                            </w:r>
                          </w:p>
                          <w:p w:rsidR="00FA630A" w:rsidRPr="0073237D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التــــصرف/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يتصرف صاحب الحق في حقه (يتخلى عنه، يبيعه، يورث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...)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14181" id="Text Box 21" o:spid="_x0000_s1105" type="#_x0000_t202" style="position:absolute;left:0;text-align:left;margin-left:-51.75pt;margin-top:14.4pt;width:297pt;height:101.25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" fillcolor="window" strokeweight=".5pt">
                <v:textbox>
                  <w:txbxContent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خصائص حقوق الملكية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من أهم خصائص حقوق الملكية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أنهاقابلة للتنازل</w:t>
                      </w:r>
                      <w:r w:rsidRPr="00B54B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يعني أن حق الملكية لا يرتبط بشخص بعينه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لذلك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يمكن تبادل حقوق الملكية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حقوق الملكية تمكن من</w:t>
                      </w:r>
                      <w:r w:rsidRPr="00B54B16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ثلاث</w:t>
                      </w:r>
                      <w:r w:rsidRPr="00B54B16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ممارسات</w:t>
                      </w:r>
                      <w:r w:rsidRPr="00B54B16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 ..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الاستعمال /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 يستعمل صاحب الحق حقه بنفس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الأستــثمار/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 يستفيد صاحب الحق من نتائج استعمال حق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ة.</w:t>
                      </w:r>
                    </w:p>
                    <w:p w:rsidR="00FA630A" w:rsidRPr="0073237D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التــــصرف/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يتصرف صاحب الحق في حقه (يتخلى عنه، يبيعه، يورث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...)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2199F" w:rsidRPr="00C2199F" w:rsidRDefault="004D1119" w:rsidP="00C2199F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8-</w:t>
      </w:r>
      <w:r w:rsidR="00C2199F" w:rsidRPr="00C2199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من أهم خصائص </w:t>
      </w:r>
      <w:r w:rsidR="00C2199F" w:rsidRPr="001F2967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حقوق الملكية أنها</w:t>
      </w:r>
      <w:r w:rsidR="00C2199F" w:rsidRPr="001F2967">
        <w:rPr>
          <w:rFonts w:ascii="Times New Roman" w:hAnsi="Times New Roman" w:cs="Times New Roman"/>
          <w:b/>
          <w:bCs/>
          <w:color w:val="7030A0"/>
          <w:sz w:val="24"/>
          <w:szCs w:val="24"/>
        </w:rPr>
        <w:t>:</w:t>
      </w:r>
      <w:r w:rsidR="00837D77" w:rsidRPr="00837D7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C2199F" w:rsidRPr="00C2199F" w:rsidRDefault="00C2199F" w:rsidP="00544A88">
      <w:pPr>
        <w:numPr>
          <w:ilvl w:val="0"/>
          <w:numId w:val="13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قابلة للتنازل</w:t>
      </w: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199F" w:rsidRPr="00C2199F" w:rsidRDefault="00C2199F" w:rsidP="00544A88">
      <w:pPr>
        <w:numPr>
          <w:ilvl w:val="0"/>
          <w:numId w:val="13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غير قابلة للتنازل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Pr="00C2199F" w:rsidRDefault="00C2199F" w:rsidP="00544A88">
      <w:pPr>
        <w:numPr>
          <w:ilvl w:val="0"/>
          <w:numId w:val="13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ترتبط بشخص معين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Default="00C2199F" w:rsidP="00544A88">
      <w:pPr>
        <w:numPr>
          <w:ilvl w:val="0"/>
          <w:numId w:val="13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ترتبط بمنطقة معينة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1F2967" w:rsidRPr="001F2967" w:rsidRDefault="001F2967" w:rsidP="001F2967">
      <w:p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</w:p>
    <w:p w:rsidR="001F2967" w:rsidRPr="00C2199F" w:rsidRDefault="001F2967" w:rsidP="001F296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F2967" w:rsidRPr="001F2967" w:rsidRDefault="00B54B16" w:rsidP="001F2967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18E4138" wp14:editId="2968F2B6">
                <wp:simplePos x="0" y="0"/>
                <wp:positionH relativeFrom="margin">
                  <wp:posOffset>-723900</wp:posOffset>
                </wp:positionH>
                <wp:positionV relativeFrom="paragraph">
                  <wp:posOffset>227965</wp:posOffset>
                </wp:positionV>
                <wp:extent cx="3686175" cy="1419225"/>
                <wp:effectExtent l="0" t="0" r="28575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175" cy="1419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لماذا يمارس صاحب حقوق الملكية حقوقه ؟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ممارسة الحقوق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تستهدف تعظيم المنفعة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لكن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بعض الحالات تمارس مضايقات على هذه الحقوق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 الرقابة على الأسعار، حصص الإنتاج...)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ثم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ممارسة هذه الحقوق ليست ممكنة إلا إذا اعترف بها المجتمع وسمح بممارستها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2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تنتظر نظرية الحقوق من الدولة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تمكين أصحاب حقوق الملكية من ممارسة حقوقهم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الإشكال يطرح في حالة الآثار السالبة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مثال اتفاقية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</w:rPr>
                              <w:t>Kyoto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E4138" id="Text Box 22" o:spid="_x0000_s1106" type="#_x0000_t202" style="position:absolute;left:0;text-align:left;margin-left:-57pt;margin-top:17.95pt;width:290.25pt;height:111.75p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" fillcolor="window" strokeweight=".5pt">
                <v:textbox>
                  <w:txbxContent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لماذا يمارس صاحب حقوق الملكية حقوقه ؟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ممارسة الحقوق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تستهدف تعظيم المنفعة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لكن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في بعض الحالات تمارس مضايقات على هذه الحقوق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( الرقابة على الأسعار، حصص الإنتاج...)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ثم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ممارسة هذه الحقوق ليست ممكنة إلا إذا اعترف بها المجتمع وسمح بممارستها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2"/>
                        </w:numPr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تنتظر نظرية الحقوق من الدولة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تمكين أصحاب حقوق الملكية من ممارسة حقوقهم</w:t>
                      </w:r>
                      <w:r w:rsidRPr="00B54B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2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الإشكال يطرح في حالة الآثار السالبة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مثال اتفاقية </w:t>
                      </w:r>
                      <w:r w:rsidRPr="00B54B16">
                        <w:rPr>
                          <w:b/>
                          <w:bCs/>
                          <w:color w:val="002060"/>
                        </w:rPr>
                        <w:t>Kyoto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D1119"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9-</w:t>
      </w:r>
      <w:r w:rsidR="001F2967" w:rsidRPr="001F2967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حسب نظرية الحقوق فأن ممارسة الحقوق تستهدف : </w:t>
      </w:r>
    </w:p>
    <w:p w:rsidR="001F2967" w:rsidRPr="001F2967" w:rsidRDefault="001F2967" w:rsidP="00544A88">
      <w:pPr>
        <w:numPr>
          <w:ilvl w:val="0"/>
          <w:numId w:val="224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ممارسة الملكية.</w:t>
      </w:r>
    </w:p>
    <w:p w:rsidR="001F2967" w:rsidRPr="001F2967" w:rsidRDefault="001F2967" w:rsidP="00544A88">
      <w:pPr>
        <w:numPr>
          <w:ilvl w:val="0"/>
          <w:numId w:val="224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استعمال الملكية.</w:t>
      </w:r>
    </w:p>
    <w:p w:rsidR="001F2967" w:rsidRPr="001F2967" w:rsidRDefault="001F2967" w:rsidP="00544A88">
      <w:pPr>
        <w:numPr>
          <w:ilvl w:val="0"/>
          <w:numId w:val="224"/>
        </w:numPr>
        <w:spacing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1F296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تعظيم المنفعة.</w:t>
      </w:r>
    </w:p>
    <w:p w:rsidR="001F2967" w:rsidRDefault="001F2967" w:rsidP="00544A88">
      <w:pPr>
        <w:numPr>
          <w:ilvl w:val="0"/>
          <w:numId w:val="224"/>
        </w:numPr>
        <w:spacing w:line="240" w:lineRule="auto"/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1F2967">
        <w:rPr>
          <w:rFonts w:ascii="Times New Roman" w:hAnsi="Times New Roman" w:cs="Times New Roman"/>
          <w:color w:val="0D0D0D"/>
          <w:sz w:val="24"/>
          <w:szCs w:val="24"/>
          <w:rtl/>
        </w:rPr>
        <w:t>استعمال حق المكية.</w:t>
      </w:r>
    </w:p>
    <w:p w:rsidR="00E17BF7" w:rsidRPr="001F2967" w:rsidRDefault="00E17BF7" w:rsidP="00E17BF7">
      <w:pPr>
        <w:spacing w:line="240" w:lineRule="auto"/>
        <w:ind w:left="720"/>
        <w:contextualSpacing/>
        <w:rPr>
          <w:rFonts w:ascii="Times New Roman" w:hAnsi="Times New Roman" w:cs="Times New Roman"/>
          <w:color w:val="0D0D0D"/>
          <w:sz w:val="24"/>
          <w:szCs w:val="24"/>
        </w:rPr>
      </w:pPr>
    </w:p>
    <w:p w:rsidR="00E17BF7" w:rsidRPr="00E17BF7" w:rsidRDefault="004D1119" w:rsidP="00E17BF7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10-</w:t>
      </w:r>
      <w:r w:rsidR="00E17BF7" w:rsidRPr="00E17BF7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تنتظر نظرية الحقوق من الدولة أنها تمكن :</w:t>
      </w:r>
      <w:r w:rsidR="00837D77" w:rsidRPr="00837D7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E17BF7" w:rsidRPr="00E17BF7" w:rsidRDefault="00E17BF7" w:rsidP="00544A88">
      <w:pPr>
        <w:numPr>
          <w:ilvl w:val="0"/>
          <w:numId w:val="27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E17BF7">
        <w:rPr>
          <w:rFonts w:ascii="Times New Roman" w:hAnsi="Times New Roman" w:cs="Times New Roman"/>
          <w:sz w:val="24"/>
          <w:szCs w:val="24"/>
          <w:rtl/>
        </w:rPr>
        <w:t>المواطنين من التملك</w:t>
      </w:r>
    </w:p>
    <w:p w:rsidR="00E17BF7" w:rsidRPr="00E17BF7" w:rsidRDefault="00E17BF7" w:rsidP="00544A88">
      <w:pPr>
        <w:numPr>
          <w:ilvl w:val="0"/>
          <w:numId w:val="27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E17BF7">
        <w:rPr>
          <w:rFonts w:ascii="Times New Roman" w:hAnsi="Times New Roman" w:cs="Times New Roman"/>
          <w:sz w:val="24"/>
          <w:szCs w:val="24"/>
          <w:rtl/>
        </w:rPr>
        <w:t>أصحاب الحقوق من الاستثمار</w:t>
      </w:r>
    </w:p>
    <w:p w:rsidR="00E17BF7" w:rsidRPr="00E17BF7" w:rsidRDefault="00E17BF7" w:rsidP="00544A88">
      <w:pPr>
        <w:numPr>
          <w:ilvl w:val="0"/>
          <w:numId w:val="27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E17BF7">
        <w:rPr>
          <w:rFonts w:ascii="Times New Roman" w:hAnsi="Times New Roman" w:cs="Times New Roman"/>
          <w:sz w:val="24"/>
          <w:szCs w:val="24"/>
          <w:rtl/>
        </w:rPr>
        <w:t>المديرين وأصحاب الحقوق من ضمان حقوقهم</w:t>
      </w:r>
    </w:p>
    <w:p w:rsidR="00E17BF7" w:rsidRPr="00E17BF7" w:rsidRDefault="00E17BF7" w:rsidP="00544A88">
      <w:pPr>
        <w:numPr>
          <w:ilvl w:val="0"/>
          <w:numId w:val="27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E17BF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أصحاب حقوق الملكية من ممارسة حقوقهم</w:t>
      </w:r>
    </w:p>
    <w:p w:rsidR="0086789B" w:rsidRPr="00E17BF7" w:rsidRDefault="00DC2883" w:rsidP="0086789B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  <w:r w:rsidRPr="00B54B1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04AECAD" wp14:editId="656699EA">
                <wp:simplePos x="0" y="0"/>
                <wp:positionH relativeFrom="margin">
                  <wp:posOffset>-762000</wp:posOffset>
                </wp:positionH>
                <wp:positionV relativeFrom="paragraph">
                  <wp:posOffset>139065</wp:posOffset>
                </wp:positionV>
                <wp:extent cx="2857500" cy="1743075"/>
                <wp:effectExtent l="0" t="0" r="19050" b="2857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743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أهم نتائج هذا التصنيف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من خلال حقوق الملكية يمكن التعرف على نوع المؤسسة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أذن 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حقوق الملكية أداة للتحليل.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3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الملكية الخاصة هي النوع الأكمل لأن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فيها كل خصائص الحقوق وتسمح كل ممارساتها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السوق ووجود المنظمات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 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لماذا توجد مؤسسات ولم نكتفي بالسوق ؟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لأن المؤسسات تحث على تشكيل الفرق، الجماعات، أي العمل الجماعي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وبما أن العمل الجماعي أكثر فعالية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ف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المؤسسات تساعد على تحسين الفعالية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AECAD" id="Text Box 32" o:spid="_x0000_s1107" type="#_x0000_t202" style="position:absolute;left:0;text-align:left;margin-left:-60pt;margin-top:10.95pt;width:225pt;height:137.2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" fillcolor="window" strokeweight=".5pt">
                <v:textbox>
                  <w:txbxContent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أهم نتائج هذا التصنيف</w:t>
                      </w:r>
                      <w:r w:rsidRPr="00B54B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من خلال حقوق الملكية يمكن التعرف على نوع المؤسسة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أذن 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حقوق الملكية أداة للتحليل.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3"/>
                        </w:numPr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الملكية الخاصة هي النوع الأكمل لأن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فيها كل خصائص الحقوق وتسمح كل ممارساتها</w:t>
                      </w:r>
                      <w:r w:rsidRPr="00B54B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السوق ووجود المنظمات</w:t>
                      </w:r>
                      <w:r w:rsidRPr="00B54B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.. 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لماذا توجد مؤسسات ولم نكتفي بالسوق ؟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لأن المؤسسات تحث على تشكيل الفرق، الجماعات، أي العمل الجماعي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وبما أن العمل الجماعي أكثر فعالية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B54B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ف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المؤسسات تساعد على تحسين الفعالية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3237D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E537A" w:rsidRPr="000E537A" w:rsidRDefault="004D1119" w:rsidP="000E537A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11-</w:t>
      </w:r>
      <w:r w:rsidR="000E537A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حسب نظرية حقوق الملكية فإن الملكية الخاصة :</w:t>
      </w:r>
    </w:p>
    <w:p w:rsidR="000E537A" w:rsidRPr="000E537A" w:rsidRDefault="000E537A" w:rsidP="00544A88">
      <w:pPr>
        <w:numPr>
          <w:ilvl w:val="0"/>
          <w:numId w:val="27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فيها كل خصائص الحقوق وتسمح بعض ممارساتها</w:t>
      </w:r>
    </w:p>
    <w:p w:rsidR="000E537A" w:rsidRPr="000E537A" w:rsidRDefault="000E537A" w:rsidP="00544A88">
      <w:pPr>
        <w:numPr>
          <w:ilvl w:val="0"/>
          <w:numId w:val="27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فيها أهم خصائص الحقوق وتسمح ببعض ممارستها</w:t>
      </w:r>
    </w:p>
    <w:p w:rsidR="000E537A" w:rsidRPr="000E537A" w:rsidRDefault="000E537A" w:rsidP="00544A88">
      <w:pPr>
        <w:numPr>
          <w:ilvl w:val="0"/>
          <w:numId w:val="27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E537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فيها كل خصائص الحقوق وتسمح كل ممارساتها</w:t>
      </w:r>
    </w:p>
    <w:p w:rsidR="000E537A" w:rsidRDefault="000E537A" w:rsidP="00544A88">
      <w:pPr>
        <w:numPr>
          <w:ilvl w:val="0"/>
          <w:numId w:val="27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فيها أهم خصائص الحقوق وتسمح كل ممارساتها</w:t>
      </w:r>
    </w:p>
    <w:p w:rsidR="00B54B16" w:rsidRPr="000E537A" w:rsidRDefault="00B54B16" w:rsidP="00B54B16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B54B16" w:rsidRPr="0086789B" w:rsidRDefault="004D1119" w:rsidP="00B54B16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12-</w:t>
      </w:r>
      <w:r w:rsidR="00B54B16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حسب نظرية حقوق الملكية</w:t>
      </w:r>
      <w:r w:rsidR="00B54B16" w:rsidRPr="0086789B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, </w:t>
      </w:r>
      <w:r w:rsidR="00B54B16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الذي يفسر وجود المؤسسات هو</w:t>
      </w:r>
      <w:r w:rsidR="00B54B16" w:rsidRPr="0086789B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B54B16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  <w:r w:rsidR="00B54B16" w:rsidRPr="0086789B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  </w:t>
      </w:r>
    </w:p>
    <w:p w:rsidR="00B54B16" w:rsidRPr="0086789B" w:rsidRDefault="00B54B16" w:rsidP="00544A88">
      <w:pPr>
        <w:numPr>
          <w:ilvl w:val="0"/>
          <w:numId w:val="13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إخفاق السوق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54B16" w:rsidRPr="0086789B" w:rsidRDefault="00B54B16" w:rsidP="00544A88">
      <w:pPr>
        <w:numPr>
          <w:ilvl w:val="0"/>
          <w:numId w:val="13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كون المؤسسات تساعد على تحسين الفعالية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B54B16" w:rsidRPr="0086789B" w:rsidRDefault="00B54B16" w:rsidP="00544A88">
      <w:pPr>
        <w:numPr>
          <w:ilvl w:val="0"/>
          <w:numId w:val="13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كون المؤسسات تحقق الأرباح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54B16" w:rsidRPr="0086789B" w:rsidRDefault="00B54B16" w:rsidP="00544A88">
      <w:pPr>
        <w:numPr>
          <w:ilvl w:val="0"/>
          <w:numId w:val="13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كون السوق لا يغطي كل الحاجات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E537A" w:rsidRDefault="00B54B16" w:rsidP="0086789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B54B16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2D6BA465" wp14:editId="158E90FC">
                <wp:simplePos x="0" y="0"/>
                <wp:positionH relativeFrom="margin">
                  <wp:posOffset>-609600</wp:posOffset>
                </wp:positionH>
                <wp:positionV relativeFrom="paragraph">
                  <wp:posOffset>335280</wp:posOffset>
                </wp:positionV>
                <wp:extent cx="3105150" cy="790575"/>
                <wp:effectExtent l="0" t="0" r="19050" b="2857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 عيوب النظرية</w:t>
                            </w:r>
                            <w:r w:rsidRPr="00B54B1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C0504D" w:themeColor="accent2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54B16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الملكية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لا تعطي تعريفا واضحا للحقوق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تعترف بحدود حقوق الملكية (الآثار السالبة)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BA465" id="Text Box 33" o:spid="_x0000_s1108" type="#_x0000_t202" style="position:absolute;left:0;text-align:left;margin-left:-48pt;margin-top:26.4pt;width:244.5pt;height:62.25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" fillcolor="window" strokeweight=".5pt">
                <v:textbox>
                  <w:txbxContent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من عيوب النظرية</w:t>
                      </w:r>
                      <w:r w:rsidRPr="00B54B16">
                        <w:rPr>
                          <w:rFonts w:ascii="Times New Roman" w:hAnsi="Times New Roman" w:cs="Times New Roman"/>
                          <w:b/>
                          <w:bCs/>
                          <w:color w:val="C0504D" w:themeColor="accent2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54B16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الملكية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لا تعطي تعريفا واضحا للحقوق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4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لا تعترف بحدود حقوق الملكية (الآثار السالبة)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E537A" w:rsidRPr="000E537A" w:rsidRDefault="004D1119" w:rsidP="000E537A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13-</w:t>
      </w:r>
      <w:r w:rsidR="000E537A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من عيوب النظرية </w:t>
      </w:r>
      <w:r w:rsidR="000E537A" w:rsidRPr="00A829E8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الملكية أنها :</w:t>
      </w:r>
      <w:r w:rsidR="00B54B16" w:rsidRPr="00A829E8">
        <w:rPr>
          <w:rFonts w:ascii="Times New Roman" w:hAnsi="Times New Roman" w:cs="Times New Roman"/>
          <w:b/>
          <w:bCs/>
          <w:noProof/>
          <w:color w:val="002060"/>
          <w:sz w:val="24"/>
          <w:szCs w:val="24"/>
          <w:rtl/>
        </w:rPr>
        <w:t xml:space="preserve"> </w:t>
      </w:r>
    </w:p>
    <w:p w:rsidR="000E537A" w:rsidRPr="000E537A" w:rsidRDefault="000E537A" w:rsidP="00544A88">
      <w:pPr>
        <w:numPr>
          <w:ilvl w:val="0"/>
          <w:numId w:val="27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تنفي أنواع الملكيات غير الخاصة</w:t>
      </w:r>
    </w:p>
    <w:p w:rsidR="000E537A" w:rsidRPr="000E537A" w:rsidRDefault="000E537A" w:rsidP="00544A88">
      <w:pPr>
        <w:numPr>
          <w:ilvl w:val="0"/>
          <w:numId w:val="27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تعتمد على الأساليب الكمية في اتخاذ القرار</w:t>
      </w:r>
    </w:p>
    <w:p w:rsidR="000E537A" w:rsidRPr="000E537A" w:rsidRDefault="000E537A" w:rsidP="00544A88">
      <w:pPr>
        <w:numPr>
          <w:ilvl w:val="0"/>
          <w:numId w:val="27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E537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لا تعطي تعريفا واضحا للحقوق</w:t>
      </w:r>
    </w:p>
    <w:p w:rsidR="00C2199F" w:rsidRDefault="000E537A" w:rsidP="00544A88">
      <w:pPr>
        <w:numPr>
          <w:ilvl w:val="0"/>
          <w:numId w:val="27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تجعل من المنظمة مركز اهتمامها</w:t>
      </w:r>
    </w:p>
    <w:p w:rsidR="00A829E8" w:rsidRPr="00B54B16" w:rsidRDefault="00A829E8" w:rsidP="00A829E8">
      <w:pPr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B54B16" w:rsidP="0086789B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F239E45" wp14:editId="147BBD59">
                <wp:simplePos x="0" y="0"/>
                <wp:positionH relativeFrom="margin">
                  <wp:posOffset>-647700</wp:posOffset>
                </wp:positionH>
                <wp:positionV relativeFrom="paragraph">
                  <wp:posOffset>333376</wp:posOffset>
                </wp:positionV>
                <wp:extent cx="3771900" cy="1524000"/>
                <wp:effectExtent l="0" t="0" r="19050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5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6"/>
                              </w:numPr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نظرية الوكالة 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أهم المؤسسين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</w:rPr>
                              <w:t>William Meckling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</w:rPr>
                              <w:t xml:space="preserve">Michael  Jensen 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</w:t>
                            </w:r>
                          </w:p>
                          <w:p w:rsidR="00FA630A" w:rsidRPr="00B54B16" w:rsidRDefault="00FA630A" w:rsidP="00B54B16">
                            <w:pPr>
                              <w:pStyle w:val="NoSpacing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موضوع نظرية الوكالة ..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تبحث نظرية الوكالة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كيف تحل إشكالية الانتهازية في المؤسسة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تعتمد هذه النظرية  بالدرجة الأولى على المعلومة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5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يرجع الأصل النظري لنظرية الوكالة إلى فصل الملكية عن الإدارة 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</w:rPr>
                              <w:t>Berle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و</w:t>
                            </w:r>
                            <w:r w:rsidRPr="00B54B16">
                              <w:rPr>
                                <w:b/>
                                <w:bCs/>
                                <w:color w:val="002060"/>
                              </w:rPr>
                              <w:t>Means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5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B54B16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نظرية الوكالة </w:t>
                            </w:r>
                            <w:r w:rsidRPr="00B54B16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تكمل نظرية حقوق الملكية</w:t>
                            </w:r>
                            <w:r w:rsidRPr="00B54B1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54B16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39E45" id="Text Box 23" o:spid="_x0000_s1109" type="#_x0000_t202" style="position:absolute;left:0;text-align:left;margin-left:-51pt;margin-top:26.25pt;width:297pt;height:120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" fillcolor="window" strokeweight=".5pt">
                <v:textbox>
                  <w:txbxContent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6"/>
                        </w:numPr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نظرية الوكالة 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أهم المؤسسين </w:t>
                      </w:r>
                      <w:r w:rsidRPr="00B54B16">
                        <w:rPr>
                          <w:b/>
                          <w:bCs/>
                          <w:color w:val="002060"/>
                        </w:rPr>
                        <w:t>William Meckling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B54B16">
                        <w:rPr>
                          <w:b/>
                          <w:bCs/>
                          <w:color w:val="002060"/>
                        </w:rPr>
                        <w:t xml:space="preserve">Michael  Jensen 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</w:t>
                      </w:r>
                    </w:p>
                    <w:p w:rsidR="00FA630A" w:rsidRPr="00B54B16" w:rsidRDefault="00FA630A" w:rsidP="00B54B16">
                      <w:pPr>
                        <w:pStyle w:val="NoSpacing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B54B16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موضوع نظرية الوكالة ..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تبحث نظرية الوكالة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كيف تحل إشكالية الانتهازية في المؤسسة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>تعتمد هذه النظرية  بالدرجة الأولى على المعلومة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5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يرجع الأصل النظري لنظرية الوكالة إلى فصل الملكية عن الإدارة </w:t>
                      </w:r>
                      <w:r w:rsidRPr="00B54B16">
                        <w:rPr>
                          <w:b/>
                          <w:bCs/>
                          <w:color w:val="002060"/>
                        </w:rPr>
                        <w:t>Berle</w:t>
                      </w: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  و</w:t>
                      </w:r>
                      <w:r w:rsidRPr="00B54B16">
                        <w:rPr>
                          <w:b/>
                          <w:bCs/>
                          <w:color w:val="002060"/>
                        </w:rPr>
                        <w:t>Means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544A88">
                      <w:pPr>
                        <w:pStyle w:val="NoSpacing"/>
                        <w:numPr>
                          <w:ilvl w:val="0"/>
                          <w:numId w:val="385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B54B16">
                        <w:rPr>
                          <w:b/>
                          <w:bCs/>
                          <w:color w:val="002060"/>
                          <w:rtl/>
                        </w:rPr>
                        <w:t xml:space="preserve">نظرية الوكالة </w:t>
                      </w:r>
                      <w:r w:rsidRPr="00B54B16">
                        <w:rPr>
                          <w:b/>
                          <w:bCs/>
                          <w:color w:val="FF0000"/>
                          <w:rtl/>
                        </w:rPr>
                        <w:t>تكمل نظرية حقوق الملكية</w:t>
                      </w:r>
                      <w:r w:rsidRPr="00B54B1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54B16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52E61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14-</w:t>
      </w:r>
      <w:r w:rsidR="00003CB9" w:rsidRPr="00C2199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تبحث نظ</w:t>
      </w:r>
      <w:r w:rsidR="00003CB9" w:rsidRPr="000E537A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رية</w:t>
      </w:r>
      <w:r w:rsidR="00003CB9" w:rsidRPr="00C2199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</w:t>
      </w:r>
      <w:r w:rsidR="00003CB9" w:rsidRPr="0086789B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الوكالة </w:t>
      </w:r>
      <w:r w:rsidR="00003CB9" w:rsidRPr="000E537A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كيف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تحل </w:t>
      </w:r>
      <w:r w:rsidR="00003CB9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إشكالية :</w:t>
      </w:r>
    </w:p>
    <w:p w:rsidR="00003CB9" w:rsidRPr="00003CB9" w:rsidRDefault="00003CB9" w:rsidP="00544A88">
      <w:pPr>
        <w:numPr>
          <w:ilvl w:val="0"/>
          <w:numId w:val="1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الأداء في المؤسسة</w:t>
      </w:r>
    </w:p>
    <w:p w:rsidR="00003CB9" w:rsidRPr="00003CB9" w:rsidRDefault="00003CB9" w:rsidP="00544A88">
      <w:pPr>
        <w:numPr>
          <w:ilvl w:val="0"/>
          <w:numId w:val="1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الإنتاجية في المؤسسة</w:t>
      </w:r>
    </w:p>
    <w:p w:rsidR="00003CB9" w:rsidRPr="006577F4" w:rsidRDefault="00003CB9" w:rsidP="00544A88">
      <w:pPr>
        <w:keepNext/>
        <w:numPr>
          <w:ilvl w:val="0"/>
          <w:numId w:val="199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الانتهازية في المؤسسة</w:t>
      </w:r>
    </w:p>
    <w:p w:rsidR="00C2199F" w:rsidRDefault="00003CB9" w:rsidP="00544A88">
      <w:pPr>
        <w:numPr>
          <w:ilvl w:val="0"/>
          <w:numId w:val="19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الحقوق في المؤسسة</w:t>
      </w:r>
    </w:p>
    <w:p w:rsidR="000E537A" w:rsidRDefault="000E537A" w:rsidP="000E537A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E537A" w:rsidRPr="000E537A" w:rsidRDefault="00052E61" w:rsidP="000E537A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15-</w:t>
      </w:r>
      <w:r w:rsidR="000E537A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نظرية الوكالة :</w:t>
      </w:r>
    </w:p>
    <w:p w:rsidR="000E537A" w:rsidRPr="000E537A" w:rsidRDefault="000E537A" w:rsidP="00544A88">
      <w:pPr>
        <w:numPr>
          <w:ilvl w:val="0"/>
          <w:numId w:val="27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تناقض نظرية تكاليف المعاملات</w:t>
      </w:r>
    </w:p>
    <w:p w:rsidR="000E537A" w:rsidRPr="000E537A" w:rsidRDefault="000E537A" w:rsidP="00544A88">
      <w:pPr>
        <w:numPr>
          <w:ilvl w:val="0"/>
          <w:numId w:val="27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تكمل نظرية تكاليف المعاملات</w:t>
      </w:r>
    </w:p>
    <w:p w:rsidR="000E537A" w:rsidRPr="000E537A" w:rsidRDefault="000E537A" w:rsidP="00544A88">
      <w:pPr>
        <w:numPr>
          <w:ilvl w:val="0"/>
          <w:numId w:val="27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تناقض نظرية حقوق الملكية</w:t>
      </w:r>
    </w:p>
    <w:p w:rsidR="000E537A" w:rsidRPr="000E537A" w:rsidRDefault="000E537A" w:rsidP="00544A88">
      <w:pPr>
        <w:numPr>
          <w:ilvl w:val="0"/>
          <w:numId w:val="274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E537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تكمل نظرية حقوق الملكية</w:t>
      </w:r>
    </w:p>
    <w:p w:rsidR="000E537A" w:rsidRDefault="000762AA" w:rsidP="0086789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762AA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6817720" wp14:editId="3FC3E350">
                <wp:simplePos x="0" y="0"/>
                <wp:positionH relativeFrom="margin">
                  <wp:posOffset>-571501</wp:posOffset>
                </wp:positionH>
                <wp:positionV relativeFrom="paragraph">
                  <wp:posOffset>187960</wp:posOffset>
                </wp:positionV>
                <wp:extent cx="3667125" cy="942975"/>
                <wp:effectExtent l="0" t="0" r="28575" b="2857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762AA" w:rsidRDefault="00FA630A" w:rsidP="000762A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762A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مواضيع اهتمام نظرية الوكالة</w:t>
                            </w:r>
                          </w:p>
                          <w:p w:rsidR="00FA630A" w:rsidRPr="000762AA" w:rsidRDefault="00FA630A" w:rsidP="000762A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-</w:t>
                            </w:r>
                            <w:r w:rsidRPr="000762A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عدم تناظر المعلومات</w:t>
                            </w:r>
                          </w:p>
                          <w:p w:rsidR="00FA630A" w:rsidRPr="000762AA" w:rsidRDefault="00FA630A" w:rsidP="000762A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أنتهازية الوكيل </w:t>
                            </w:r>
                          </w:p>
                          <w:p w:rsidR="00FA630A" w:rsidRPr="000762AA" w:rsidRDefault="00FA630A" w:rsidP="000762A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علاقة الوكالة ..</w:t>
                            </w:r>
                          </w:p>
                          <w:p w:rsidR="00FA630A" w:rsidRPr="000762AA" w:rsidRDefault="00FA630A" w:rsidP="000762A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تكاليف الوكالة ..</w:t>
                            </w:r>
                          </w:p>
                          <w:p w:rsidR="00FA630A" w:rsidRPr="0073237D" w:rsidRDefault="00FA630A" w:rsidP="000762A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17720" id="Text Box 35" o:spid="_x0000_s1110" type="#_x0000_t202" style="position:absolute;left:0;text-align:left;margin-left:-45pt;margin-top:14.8pt;width:288.75pt;height:74.25pt;z-index:251844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" fillcolor="window" strokeweight=".5pt">
                <v:textbox>
                  <w:txbxContent>
                    <w:p w:rsidR="00FA630A" w:rsidRPr="000762AA" w:rsidRDefault="00FA630A" w:rsidP="000762AA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762AA">
                        <w:rPr>
                          <w:b/>
                          <w:bCs/>
                          <w:color w:val="C0504D" w:themeColor="accent2"/>
                          <w:rtl/>
                        </w:rPr>
                        <w:t>مواضيع اهتمام نظرية الوكالة</w:t>
                      </w:r>
                    </w:p>
                    <w:p w:rsidR="00FA630A" w:rsidRPr="000762AA" w:rsidRDefault="00FA630A" w:rsidP="000762AA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0762AA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-</w:t>
                      </w:r>
                      <w:r w:rsidRPr="000762AA">
                        <w:rPr>
                          <w:b/>
                          <w:bCs/>
                          <w:color w:val="FF0000"/>
                          <w:rtl/>
                        </w:rPr>
                        <w:t>عدم تناظر المعلومات</w:t>
                      </w:r>
                    </w:p>
                    <w:p w:rsidR="00FA630A" w:rsidRPr="000762AA" w:rsidRDefault="00FA630A" w:rsidP="000762A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أنتهازية الوكيل </w:t>
                      </w:r>
                    </w:p>
                    <w:p w:rsidR="00FA630A" w:rsidRPr="000762AA" w:rsidRDefault="00FA630A" w:rsidP="000762A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علاقة الوكالة ..</w:t>
                      </w:r>
                    </w:p>
                    <w:p w:rsidR="00FA630A" w:rsidRPr="000762AA" w:rsidRDefault="00FA630A" w:rsidP="000762A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تكاليف الوكالة ..</w:t>
                      </w:r>
                    </w:p>
                    <w:p w:rsidR="00FA630A" w:rsidRPr="0073237D" w:rsidRDefault="00FA630A" w:rsidP="000762AA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6789B" w:rsidRPr="0086789B" w:rsidRDefault="00B6680F" w:rsidP="0086789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16-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من أهم مواضيع اهتمام نظرية الوكالة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</w:p>
    <w:p w:rsidR="0086789B" w:rsidRPr="0086789B" w:rsidRDefault="0086789B" w:rsidP="00544A88">
      <w:pPr>
        <w:numPr>
          <w:ilvl w:val="0"/>
          <w:numId w:val="13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عدم تناظر المعلومات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6789B" w:rsidRPr="0086789B" w:rsidRDefault="0086789B" w:rsidP="00544A88">
      <w:pPr>
        <w:numPr>
          <w:ilvl w:val="0"/>
          <w:numId w:val="13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عدم تطابق الحقوق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3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عدم تناسب الملكية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3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عدم ملاءمة الوكالة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6680F" w:rsidRDefault="00B6680F" w:rsidP="00B6680F">
      <w:pPr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</w:p>
    <w:p w:rsidR="00B6680F" w:rsidRDefault="00B6680F" w:rsidP="00B6680F">
      <w:pPr>
        <w:spacing w:after="0"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17</w:t>
      </w:r>
      <w:r w:rsidRPr="00B6680F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-</w:t>
      </w:r>
      <w:r w:rsidRPr="00B6680F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عند نظرية الوكالة يسمى عدم توفر نفس المعلومات لدى الط</w:t>
      </w:r>
      <w:r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رفين</w:t>
      </w:r>
    </w:p>
    <w:p w:rsidR="00003CB9" w:rsidRPr="00B6680F" w:rsidRDefault="00003CB9" w:rsidP="00B6680F">
      <w:pPr>
        <w:spacing w:after="0"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  <w:r w:rsidRPr="00B6680F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حسب نظرية الوكالة فإن الوكيل والموكل ليس لهما نفس المعلومات وهذا مايعرف بـ :</w:t>
      </w:r>
      <w:r w:rsidR="00B96BBC" w:rsidRPr="00B6680F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003CB9" w:rsidRPr="00003CB9" w:rsidRDefault="00DC2883" w:rsidP="00544A88">
      <w:pPr>
        <w:numPr>
          <w:ilvl w:val="0"/>
          <w:numId w:val="268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54B16">
        <w:rPr>
          <w:noProof/>
          <w:color w:val="C00000"/>
          <w:rtl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C14115D" wp14:editId="58EB1784">
                <wp:simplePos x="0" y="0"/>
                <wp:positionH relativeFrom="margin">
                  <wp:posOffset>-809625</wp:posOffset>
                </wp:positionH>
                <wp:positionV relativeFrom="paragraph">
                  <wp:posOffset>139065</wp:posOffset>
                </wp:positionV>
                <wp:extent cx="2676525" cy="1304925"/>
                <wp:effectExtent l="0" t="0" r="28575" b="2857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304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762AA" w:rsidRDefault="00FA630A" w:rsidP="000762AA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762A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عدم تناظر المعلومات</w:t>
                            </w:r>
                          </w:p>
                          <w:p w:rsidR="00FA630A" w:rsidRPr="000762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7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762A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صاحب الملكية يسمى موكل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والمكلف يسمى وكيل.</w:t>
                            </w:r>
                          </w:p>
                          <w:p w:rsidR="00FA630A" w:rsidRPr="000762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7"/>
                              </w:num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الوكيل والموكل ليس لهما نفس المعلومات </w:t>
                            </w:r>
                            <w:r w:rsidRPr="000762A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: أي هناك عدم تناظر المعلومات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762A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7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762A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الموكل لا يعرف كل شيء عن الوكيل (مؤهلاته الفعلية، سلوكه، قدراته، قيمه...)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أذن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762A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فهو يعرض ملكيته إلى مخاطر</w:t>
                            </w:r>
                            <w:r w:rsidRPr="000762A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762AA" w:rsidRDefault="00FA630A" w:rsidP="00B54B16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4115D" id="Text Box 34" o:spid="_x0000_s1111" type="#_x0000_t202" style="position:absolute;left:0;text-align:left;margin-left:-63.75pt;margin-top:10.95pt;width:210.75pt;height:102.75pt;z-index:251842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" fillcolor="window" strokeweight=".5pt">
                <v:textbox>
                  <w:txbxContent>
                    <w:p w:rsidR="00FA630A" w:rsidRPr="000762AA" w:rsidRDefault="00FA630A" w:rsidP="000762AA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762AA">
                        <w:rPr>
                          <w:b/>
                          <w:bCs/>
                          <w:color w:val="C0504D" w:themeColor="accent2"/>
                          <w:rtl/>
                        </w:rPr>
                        <w:t>عدم تناظر المعلومات</w:t>
                      </w:r>
                    </w:p>
                    <w:p w:rsidR="00FA630A" w:rsidRPr="000762AA" w:rsidRDefault="00FA630A" w:rsidP="00544A88">
                      <w:pPr>
                        <w:pStyle w:val="NoSpacing"/>
                        <w:numPr>
                          <w:ilvl w:val="0"/>
                          <w:numId w:val="387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762AA">
                        <w:rPr>
                          <w:b/>
                          <w:bCs/>
                          <w:color w:val="002060"/>
                          <w:rtl/>
                        </w:rPr>
                        <w:t>صاحب الملكية يسمى موكل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والمكلف يسمى وكيل.</w:t>
                      </w:r>
                    </w:p>
                    <w:p w:rsidR="00FA630A" w:rsidRPr="000762AA" w:rsidRDefault="00FA630A" w:rsidP="00544A88">
                      <w:pPr>
                        <w:pStyle w:val="NoSpacing"/>
                        <w:numPr>
                          <w:ilvl w:val="0"/>
                          <w:numId w:val="387"/>
                        </w:num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الوكيل والموكل ليس لهما نفس المعلومات </w:t>
                      </w:r>
                      <w:r w:rsidRPr="000762AA">
                        <w:rPr>
                          <w:b/>
                          <w:bCs/>
                          <w:color w:val="002060"/>
                          <w:rtl/>
                        </w:rPr>
                        <w:t>: أي هناك عدم تناظر المعلومات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762AA" w:rsidRDefault="00FA630A" w:rsidP="00544A88">
                      <w:pPr>
                        <w:pStyle w:val="NoSpacing"/>
                        <w:numPr>
                          <w:ilvl w:val="0"/>
                          <w:numId w:val="387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0762AA">
                        <w:rPr>
                          <w:b/>
                          <w:bCs/>
                          <w:color w:val="002060"/>
                          <w:rtl/>
                        </w:rPr>
                        <w:t>الموكل لا يعرف كل شيء عن الوكيل (مؤهلاته الفعلية، سلوكه، قدراته، قيمه...)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أذن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762AA">
                        <w:rPr>
                          <w:b/>
                          <w:bCs/>
                          <w:color w:val="002060"/>
                          <w:rtl/>
                        </w:rPr>
                        <w:t>فهو يعرض ملكيته إلى مخاطر</w:t>
                      </w:r>
                      <w:r w:rsidRPr="000762A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762AA" w:rsidRDefault="00FA630A" w:rsidP="00B54B16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03CB9" w:rsidRPr="00003CB9">
        <w:rPr>
          <w:rFonts w:ascii="Times New Roman" w:hAnsi="Times New Roman" w:cs="Times New Roman"/>
          <w:sz w:val="24"/>
          <w:szCs w:val="24"/>
          <w:rtl/>
        </w:rPr>
        <w:t>عدم تطابق المعلومات</w:t>
      </w:r>
    </w:p>
    <w:p w:rsidR="00003CB9" w:rsidRPr="00003CB9" w:rsidRDefault="00003CB9" w:rsidP="00544A88">
      <w:pPr>
        <w:numPr>
          <w:ilvl w:val="0"/>
          <w:numId w:val="268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عدم تشابه المعلومات</w:t>
      </w:r>
    </w:p>
    <w:p w:rsidR="00003CB9" w:rsidRPr="00003CB9" w:rsidRDefault="00003CB9" w:rsidP="00544A88">
      <w:pPr>
        <w:numPr>
          <w:ilvl w:val="0"/>
          <w:numId w:val="268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عدم تناسب المعلومات</w:t>
      </w:r>
    </w:p>
    <w:p w:rsidR="00003CB9" w:rsidRDefault="00003CB9" w:rsidP="00544A88">
      <w:pPr>
        <w:numPr>
          <w:ilvl w:val="0"/>
          <w:numId w:val="26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عدم تناظر المعلومات</w:t>
      </w:r>
    </w:p>
    <w:p w:rsidR="000E537A" w:rsidRDefault="000E537A" w:rsidP="000E537A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0E537A" w:rsidRPr="000E537A" w:rsidRDefault="00B6680F" w:rsidP="000E537A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18-</w:t>
      </w:r>
      <w:r w:rsidR="000E537A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عند نظرية الوكالة يسمى عدم توفر نفس المعلومات لدى الطرفين :</w:t>
      </w:r>
    </w:p>
    <w:p w:rsidR="000E537A" w:rsidRPr="000E537A" w:rsidRDefault="000E537A" w:rsidP="00544A88">
      <w:pPr>
        <w:numPr>
          <w:ilvl w:val="0"/>
          <w:numId w:val="27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عدم تساوي المعلومات</w:t>
      </w:r>
    </w:p>
    <w:p w:rsidR="000E537A" w:rsidRPr="000E537A" w:rsidRDefault="000E537A" w:rsidP="00544A88">
      <w:pPr>
        <w:numPr>
          <w:ilvl w:val="0"/>
          <w:numId w:val="27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عدم توازن المعلومات</w:t>
      </w:r>
    </w:p>
    <w:p w:rsidR="000E537A" w:rsidRPr="000E537A" w:rsidRDefault="000E537A" w:rsidP="00544A88">
      <w:pPr>
        <w:numPr>
          <w:ilvl w:val="0"/>
          <w:numId w:val="27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E537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عدم تناظر المعلومات</w:t>
      </w:r>
    </w:p>
    <w:p w:rsidR="000E537A" w:rsidRPr="000E537A" w:rsidRDefault="000E537A" w:rsidP="00544A88">
      <w:pPr>
        <w:numPr>
          <w:ilvl w:val="0"/>
          <w:numId w:val="27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E537A">
        <w:rPr>
          <w:rFonts w:ascii="Times New Roman" w:hAnsi="Times New Roman" w:cs="Times New Roman"/>
          <w:sz w:val="24"/>
          <w:szCs w:val="24"/>
          <w:rtl/>
        </w:rPr>
        <w:t>عدم توافق المعلومات</w:t>
      </w:r>
    </w:p>
    <w:p w:rsidR="0086789B" w:rsidRPr="006577F4" w:rsidRDefault="0086789B" w:rsidP="0086789B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86789B" w:rsidRPr="0086789B" w:rsidRDefault="00195DC7" w:rsidP="0086789B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 w:rsidRPr="00195DC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43D6D24E" wp14:editId="234EC065">
                <wp:simplePos x="0" y="0"/>
                <wp:positionH relativeFrom="margin">
                  <wp:posOffset>-809625</wp:posOffset>
                </wp:positionH>
                <wp:positionV relativeFrom="paragraph">
                  <wp:posOffset>262255</wp:posOffset>
                </wp:positionV>
                <wp:extent cx="3333750" cy="1905000"/>
                <wp:effectExtent l="0" t="0" r="19050" b="190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905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أنتهازية الوكيل 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أول وأكبر هذه المخاطر: 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انتهازية الوكيل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السؤال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هل سيعمل الوكيل على تحقيق مصلحة الموكل  ؟ أم هل سيعمل على تحقيق مصلحته الشخصية ؟</w:t>
                            </w:r>
                          </w:p>
                          <w:p w:rsidR="00FA630A" w:rsidRPr="00195DC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8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حسب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</w:rPr>
                              <w:t>SA Ross1973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عندما يعمل أفراد مع بعض فأن مصالحهم تكون عموما مختلفة  وهذا 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يؤدي إلى نزاعات</w:t>
                            </w:r>
                          </w:p>
                          <w:p w:rsidR="00FA630A" w:rsidRPr="00195DC7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8"/>
                              </w:num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</w:rPr>
                              <w:t>Wall Street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فيلم سينمائي مشهور خصص لنظرية الوكالة في 1987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•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لحث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الوكيل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على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خدمة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مصلحة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الموكل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يجب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إبرام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عقد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195DC7">
                              <w:rPr>
                                <w:rFonts w:hint="eastAsia"/>
                                <w:b/>
                                <w:bCs/>
                                <w:color w:val="002060"/>
                                <w:rtl/>
                              </w:rPr>
                              <w:t>•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العقد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يقلص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من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النزاع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من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خلال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ما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يأتي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في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البنود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من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اتفاق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6D24E" id="Text Box 36" o:spid="_x0000_s1112" type="#_x0000_t202" style="position:absolute;left:0;text-align:left;margin-left:-63.75pt;margin-top:20.65pt;width:262.5pt;height:150pt;z-index:251846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" fillcolor="window" strokeweight=".5pt">
                <v:textbox>
                  <w:txbxContent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95DC7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أنتهازية الوكيل 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أول وأكبر هذه المخاطر: 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>انتهازية الوكيل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السؤال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هل سيعمل الوكيل على تحقيق مصلحة الموكل  ؟ أم هل سيعمل على تحقيق مصلحته الشخصية ؟</w:t>
                      </w:r>
                    </w:p>
                    <w:p w:rsidR="00FA630A" w:rsidRPr="00195DC7" w:rsidRDefault="00FA630A" w:rsidP="00544A88">
                      <w:pPr>
                        <w:pStyle w:val="NoSpacing"/>
                        <w:numPr>
                          <w:ilvl w:val="0"/>
                          <w:numId w:val="388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حسب </w:t>
                      </w:r>
                      <w:r w:rsidRPr="00195DC7">
                        <w:rPr>
                          <w:b/>
                          <w:bCs/>
                          <w:color w:val="002060"/>
                        </w:rPr>
                        <w:t>SA Ross1973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عندما يعمل أفراد مع بعض فأن مصالحهم تكون عموما مختلفة  وهذا 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>يؤدي إلى نزاعات</w:t>
                      </w:r>
                    </w:p>
                    <w:p w:rsidR="00FA630A" w:rsidRPr="00195DC7" w:rsidRDefault="00FA630A" w:rsidP="00544A88">
                      <w:pPr>
                        <w:pStyle w:val="NoSpacing"/>
                        <w:numPr>
                          <w:ilvl w:val="0"/>
                          <w:numId w:val="388"/>
                        </w:numPr>
                        <w:rPr>
                          <w:b/>
                          <w:bCs/>
                          <w:color w:val="002060"/>
                        </w:rPr>
                      </w:pP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195DC7">
                        <w:rPr>
                          <w:b/>
                          <w:bCs/>
                          <w:color w:val="002060"/>
                        </w:rPr>
                        <w:t>Wall Street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فيلم سينمائي مشهور خصص لنظرية الوكالة في 1987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•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لحث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الوكيل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على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خدمة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مصلحة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الموكل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يجب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إبرام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عقد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 w:rsidRPr="00195DC7">
                        <w:rPr>
                          <w:rFonts w:hint="eastAsia"/>
                          <w:b/>
                          <w:bCs/>
                          <w:color w:val="002060"/>
                          <w:rtl/>
                        </w:rPr>
                        <w:t>•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العقد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يقلص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من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النزاع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من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خلال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ما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يأتي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في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البنود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من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اتفاق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6680F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19-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ترى نظرية الوكالة أن الوكيل قد يكون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</w:p>
    <w:p w:rsidR="0086789B" w:rsidRPr="0086789B" w:rsidRDefault="0086789B" w:rsidP="00544A88">
      <w:pPr>
        <w:numPr>
          <w:ilvl w:val="0"/>
          <w:numId w:val="13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فاشلا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  <w:r w:rsidR="00195DC7" w:rsidRPr="00195DC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86789B" w:rsidRPr="0086789B" w:rsidRDefault="0086789B" w:rsidP="00544A88">
      <w:pPr>
        <w:numPr>
          <w:ilvl w:val="0"/>
          <w:numId w:val="13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مخطئا</w:t>
      </w:r>
    </w:p>
    <w:p w:rsidR="0086789B" w:rsidRPr="0086789B" w:rsidRDefault="0086789B" w:rsidP="00544A88">
      <w:pPr>
        <w:numPr>
          <w:ilvl w:val="0"/>
          <w:numId w:val="13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شجاعا</w:t>
      </w:r>
    </w:p>
    <w:p w:rsidR="0086789B" w:rsidRDefault="0086789B" w:rsidP="00544A88">
      <w:pPr>
        <w:numPr>
          <w:ilvl w:val="0"/>
          <w:numId w:val="13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انتهازيا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1F2967" w:rsidRPr="0086789B" w:rsidRDefault="001F2967" w:rsidP="001F2967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1F2967" w:rsidRPr="001F2967" w:rsidRDefault="00B6680F" w:rsidP="00DC2883">
      <w:pPr>
        <w:spacing w:after="0"/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20-</w:t>
      </w:r>
      <w:r w:rsidR="001F2967" w:rsidRPr="001F2967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 xml:space="preserve">تكون النزاعات مؤثرة على </w:t>
      </w:r>
      <w:r w:rsidR="001F2967" w:rsidRPr="00430D5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النتيجة المنتظرة حسب</w:t>
      </w:r>
      <w:r w:rsidR="001F2967" w:rsidRPr="00430D56">
        <w:rPr>
          <w:rFonts w:ascii="Times New Roman" w:hAnsi="Times New Roman" w:cs="Times New Roman"/>
          <w:b/>
          <w:bCs/>
          <w:color w:val="002060"/>
          <w:sz w:val="24"/>
          <w:szCs w:val="24"/>
        </w:rPr>
        <w:t>:</w:t>
      </w:r>
    </w:p>
    <w:p w:rsidR="001F2967" w:rsidRPr="001F2967" w:rsidRDefault="001F2967" w:rsidP="00DC2883">
      <w:pPr>
        <w:numPr>
          <w:ilvl w:val="0"/>
          <w:numId w:val="11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النظرية التنظيمية</w:t>
      </w:r>
      <w:r w:rsidRPr="001F296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1F2967" w:rsidRPr="001F2967" w:rsidRDefault="001F2967" w:rsidP="00544A88">
      <w:pPr>
        <w:numPr>
          <w:ilvl w:val="0"/>
          <w:numId w:val="11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نظرية الظرفية</w:t>
      </w:r>
      <w:r w:rsidRPr="001F296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1F2967" w:rsidRPr="001F2967" w:rsidRDefault="001F2967" w:rsidP="00544A88">
      <w:pPr>
        <w:numPr>
          <w:ilvl w:val="0"/>
          <w:numId w:val="11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1F296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الوكالة</w:t>
      </w:r>
      <w:r w:rsidRPr="001F2967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1F2967" w:rsidRDefault="001F2967" w:rsidP="00544A88">
      <w:pPr>
        <w:numPr>
          <w:ilvl w:val="0"/>
          <w:numId w:val="11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F2967">
        <w:rPr>
          <w:rFonts w:ascii="Times New Roman" w:hAnsi="Times New Roman" w:cs="Times New Roman"/>
          <w:sz w:val="24"/>
          <w:szCs w:val="24"/>
          <w:rtl/>
        </w:rPr>
        <w:t>نظرية تكاليف المعاملات</w:t>
      </w:r>
    </w:p>
    <w:p w:rsidR="00430D56" w:rsidRPr="001F2967" w:rsidRDefault="00430D56" w:rsidP="00430D56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430D56" w:rsidRPr="00430D56" w:rsidRDefault="00430D56" w:rsidP="00430D56">
      <w:pPr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21- </w:t>
      </w:r>
      <w:r w:rsidRPr="00430D5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حسب نظرية الوكالة تكون </w:t>
      </w:r>
      <w:r w:rsidRPr="00430D56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: </w:t>
      </w:r>
    </w:p>
    <w:p w:rsidR="00430D56" w:rsidRPr="00430D56" w:rsidRDefault="00430D56" w:rsidP="00430D56">
      <w:pPr>
        <w:pStyle w:val="ListParagraph"/>
        <w:numPr>
          <w:ilvl w:val="0"/>
          <w:numId w:val="4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30D5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مؤثرة على النتيجة المنتظرة</w:t>
      </w:r>
    </w:p>
    <w:p w:rsidR="00430D56" w:rsidRPr="00430D56" w:rsidRDefault="00430D56" w:rsidP="00430D56">
      <w:pPr>
        <w:pStyle w:val="ListParagraph"/>
        <w:numPr>
          <w:ilvl w:val="0"/>
          <w:numId w:val="445"/>
        </w:numPr>
        <w:rPr>
          <w:rFonts w:asciiTheme="minorBidi" w:hAnsiTheme="minorBidi"/>
          <w:color w:val="000000" w:themeColor="text1"/>
          <w:sz w:val="24"/>
          <w:szCs w:val="24"/>
        </w:rPr>
      </w:pPr>
      <w:r w:rsidRPr="00430D56">
        <w:rPr>
          <w:rFonts w:asciiTheme="minorBidi" w:hAnsiTheme="minorBidi"/>
          <w:color w:val="000000" w:themeColor="text1"/>
          <w:sz w:val="24"/>
          <w:szCs w:val="24"/>
          <w:rtl/>
        </w:rPr>
        <w:t>مقيدة للمنظمة</w:t>
      </w:r>
    </w:p>
    <w:p w:rsidR="00430D56" w:rsidRPr="00430D56" w:rsidRDefault="00430D56" w:rsidP="00430D56">
      <w:pPr>
        <w:pStyle w:val="ListParagraph"/>
        <w:numPr>
          <w:ilvl w:val="0"/>
          <w:numId w:val="445"/>
        </w:numPr>
        <w:rPr>
          <w:rFonts w:asciiTheme="minorBidi" w:hAnsiTheme="minorBidi"/>
          <w:color w:val="000000" w:themeColor="text1"/>
          <w:sz w:val="24"/>
          <w:szCs w:val="24"/>
        </w:rPr>
      </w:pPr>
      <w:r w:rsidRPr="00430D56">
        <w:rPr>
          <w:rFonts w:asciiTheme="minorBidi" w:hAnsiTheme="minorBidi"/>
          <w:color w:val="000000" w:themeColor="text1"/>
          <w:sz w:val="24"/>
          <w:szCs w:val="24"/>
          <w:rtl/>
        </w:rPr>
        <w:t>طبيعية في المنظمة</w:t>
      </w:r>
    </w:p>
    <w:p w:rsidR="00003CB9" w:rsidRPr="00DC2883" w:rsidRDefault="00430D56" w:rsidP="00DC2883">
      <w:pPr>
        <w:pStyle w:val="ListParagraph"/>
        <w:numPr>
          <w:ilvl w:val="0"/>
          <w:numId w:val="445"/>
        </w:numPr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430D56">
        <w:rPr>
          <w:rFonts w:asciiTheme="minorBidi" w:hAnsiTheme="minorBidi"/>
          <w:color w:val="000000" w:themeColor="text1"/>
          <w:sz w:val="24"/>
          <w:szCs w:val="24"/>
          <w:rtl/>
        </w:rPr>
        <w:t>نادرة بالمنظمة</w:t>
      </w:r>
    </w:p>
    <w:p w:rsidR="00B96BBC" w:rsidRPr="00B96BBC" w:rsidRDefault="00B6680F" w:rsidP="00430D56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</w:t>
      </w:r>
      <w:r w:rsidR="00430D56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B96BBC" w:rsidRPr="00B96BB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حسب نظرية الوكالة</w:t>
      </w:r>
      <w:r w:rsidR="00B96BBC" w:rsidRPr="00B96BBC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, </w:t>
      </w:r>
      <w:r w:rsidR="00B96BBC" w:rsidRPr="00B96BB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لحث </w:t>
      </w:r>
      <w:r w:rsidR="00B96BBC" w:rsidRPr="000E537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الوكيل على خدمة مصلحة الموكل يجب</w:t>
      </w:r>
      <w:r w:rsidR="00B96BBC" w:rsidRPr="000E537A">
        <w:rPr>
          <w:rFonts w:ascii="Times New Roman" w:hAnsi="Times New Roman" w:cs="Times New Roman"/>
          <w:b/>
          <w:bCs/>
          <w:color w:val="7030A0"/>
          <w:sz w:val="24"/>
          <w:szCs w:val="24"/>
        </w:rPr>
        <w:t>:</w:t>
      </w:r>
      <w:r w:rsidR="00B96BBC" w:rsidRPr="000E537A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 </w:t>
      </w:r>
    </w:p>
    <w:p w:rsidR="00B96BBC" w:rsidRPr="00B96BBC" w:rsidRDefault="00B96BBC" w:rsidP="00544A88">
      <w:pPr>
        <w:numPr>
          <w:ilvl w:val="0"/>
          <w:numId w:val="13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96BB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إبرام عقد</w:t>
      </w:r>
      <w:r w:rsidRPr="00B96BB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B96BBC" w:rsidRPr="00B96BBC" w:rsidRDefault="00B96BBC" w:rsidP="00544A88">
      <w:pPr>
        <w:numPr>
          <w:ilvl w:val="0"/>
          <w:numId w:val="13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96BBC">
        <w:rPr>
          <w:rFonts w:ascii="Times New Roman" w:hAnsi="Times New Roman" w:cs="Times New Roman"/>
          <w:sz w:val="24"/>
          <w:szCs w:val="24"/>
          <w:rtl/>
        </w:rPr>
        <w:t>توظيف مدير محترف</w:t>
      </w:r>
      <w:r w:rsidRPr="00B96BB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96BBC" w:rsidRPr="00B96BBC" w:rsidRDefault="00B96BBC" w:rsidP="00544A88">
      <w:pPr>
        <w:numPr>
          <w:ilvl w:val="0"/>
          <w:numId w:val="13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B96BBC">
        <w:rPr>
          <w:rFonts w:ascii="Times New Roman" w:hAnsi="Times New Roman" w:cs="Times New Roman"/>
          <w:sz w:val="24"/>
          <w:szCs w:val="24"/>
          <w:rtl/>
        </w:rPr>
        <w:t>عدم تعيين مديرين</w:t>
      </w:r>
      <w:r w:rsidRPr="00B96BB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96BBC" w:rsidRDefault="00B96BBC" w:rsidP="00544A88">
      <w:pPr>
        <w:numPr>
          <w:ilvl w:val="0"/>
          <w:numId w:val="13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96BBC">
        <w:rPr>
          <w:rFonts w:ascii="Times New Roman" w:hAnsi="Times New Roman" w:cs="Times New Roman"/>
          <w:sz w:val="24"/>
          <w:szCs w:val="24"/>
          <w:rtl/>
        </w:rPr>
        <w:t>الاعتماد على الثقة</w:t>
      </w:r>
      <w:r w:rsidRPr="00B96BB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B96BBC" w:rsidRDefault="0086789B" w:rsidP="0086789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6789B" w:rsidRPr="0086789B" w:rsidRDefault="00B6680F" w:rsidP="00430D56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</w:t>
      </w:r>
      <w:r w:rsidR="00430D56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3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يرى أصحاب نظرية الوكالة أن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</w:p>
    <w:p w:rsidR="0086789B" w:rsidRPr="0086789B" w:rsidRDefault="0086789B" w:rsidP="00544A88">
      <w:pPr>
        <w:numPr>
          <w:ilvl w:val="0"/>
          <w:numId w:val="13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التوكيل يرفع أرباح المؤسسة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3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السوق لا يساعد على العمل الجماعي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195DC7" w:rsidP="00544A88">
      <w:pPr>
        <w:numPr>
          <w:ilvl w:val="0"/>
          <w:numId w:val="13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034A2EC" wp14:editId="2E5B20EF">
                <wp:simplePos x="0" y="0"/>
                <wp:positionH relativeFrom="margin">
                  <wp:posOffset>-733425</wp:posOffset>
                </wp:positionH>
                <wp:positionV relativeFrom="paragraph">
                  <wp:posOffset>163830</wp:posOffset>
                </wp:positionV>
                <wp:extent cx="3771900" cy="1952625"/>
                <wp:effectExtent l="0" t="0" r="19050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52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علاقة الوكالة ..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علاقة الوكالة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هي عقد يلجأ من خلاله شخص أو أشخاص إلى خدمات شخص آخر ليقوم مكانهم بعمل معين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تفويض لاتخاذ القرار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تكاليف الوكالة ..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هي التكاليف التي تتحملها المؤسسة من </w:t>
                            </w:r>
                            <w:r w:rsidRPr="00195DC7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أجل حث الوكيل لخدمة مصلحة الملاك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,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الأجور المرتفعة للمدير، تكاليف الرقابة، تكاليف الإجراءات القانونية، ....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لا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تستطيع كل المؤسسات تحمل هذه التكاليف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ولكن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المؤسسة الإدارية (شركة الأسهم) هي الوحيدة التي تستطيع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لآن ..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رأسمالها كبير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تقسم التكاليف على عدد كبير من الملاك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تناسب آليات الرقابة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195DC7" w:rsidRDefault="00FA630A" w:rsidP="00195DC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95DC7">
                              <w:rPr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195DC7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المؤسسة الإدارية هي الأفضل</w:t>
                            </w:r>
                            <w:r w:rsidRPr="00195DC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</w:p>
                          <w:p w:rsidR="00FA630A" w:rsidRPr="0073237D" w:rsidRDefault="00FA630A" w:rsidP="00195DC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4A2EC" id="Text Box 26" o:spid="_x0000_s1113" type="#_x0000_t202" style="position:absolute;left:0;text-align:left;margin-left:-57.75pt;margin-top:12.9pt;width:297pt;height:153.75pt;z-index:25181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" fillcolor="window" strokeweight=".5pt">
                <v:textbox>
                  <w:txbxContent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95DC7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علاقة الوكالة ..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 xml:space="preserve">علاقة الوكالة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هي عقد يلجأ من خلاله شخص أو أشخاص إلى خدمات شخص آخر ليقوم مكانهم بعمل معين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>تفويض لاتخاذ القرار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95DC7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تكاليف الوكالة ..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هي التكاليف التي تتحملها المؤسسة من </w:t>
                      </w:r>
                      <w:r w:rsidRPr="00195DC7">
                        <w:rPr>
                          <w:b/>
                          <w:bCs/>
                          <w:color w:val="FF0000"/>
                          <w:rtl/>
                        </w:rPr>
                        <w:t>أجل حث الوكيل لخدمة مصلحة الملاك</w:t>
                      </w:r>
                      <w:r w:rsidRPr="00195DC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,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الأجور المرتفعة للمدير، تكاليف الرقابة، تكاليف الإجراءات القانونية، ....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002060"/>
                          <w:u w:val="single"/>
                          <w:rtl/>
                        </w:rPr>
                        <w:t>لا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تستطيع كل المؤسسات تحمل هذه التكاليف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u w:val="single"/>
                          <w:rtl/>
                        </w:rPr>
                        <w:t>ولكن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المؤسسة الإدارية (شركة الأسهم) هي الوحيدة التي تستطيع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لآن ..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رأسمالها كبير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تقسم التكاليف على عدد كبير من الملاك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>تناسب آليات الرقابة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195DC7" w:rsidRDefault="00FA630A" w:rsidP="00195DC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195DC7">
                        <w:rPr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195DC7">
                        <w:rPr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195DC7">
                        <w:rPr>
                          <w:b/>
                          <w:bCs/>
                          <w:color w:val="002060"/>
                          <w:rtl/>
                        </w:rPr>
                        <w:t xml:space="preserve">   المؤسسة الإدارية هي الأفضل</w:t>
                      </w:r>
                      <w:r w:rsidRPr="00195DC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</w:p>
                    <w:p w:rsidR="00FA630A" w:rsidRPr="0073237D" w:rsidRDefault="00FA630A" w:rsidP="00195DC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6789B"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العقد يقلص من النزاع</w:t>
      </w:r>
      <w:r w:rsidR="0086789B"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B96BBC" w:rsidRPr="0086789B" w:rsidRDefault="0086789B" w:rsidP="00544A88">
      <w:pPr>
        <w:numPr>
          <w:ilvl w:val="0"/>
          <w:numId w:val="13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التكاليف تحدد حجم المؤسسة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86789B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6789B" w:rsidRPr="0086789B" w:rsidRDefault="00B6680F" w:rsidP="00430D56">
      <w:pPr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2</w:t>
      </w:r>
      <w:r w:rsidR="00430D56"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>-</w:t>
      </w:r>
      <w:r w:rsidR="0086789B" w:rsidRPr="0086789B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تمثل علاقة الوكالة تفويضا:2</w:t>
      </w:r>
    </w:p>
    <w:p w:rsidR="0086789B" w:rsidRPr="0086789B" w:rsidRDefault="0086789B" w:rsidP="00544A88">
      <w:pPr>
        <w:numPr>
          <w:ilvl w:val="0"/>
          <w:numId w:val="13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من أجل الإدارة دون اتخاذ القرار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3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من أجل اتخاذ القرار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6789B" w:rsidRPr="0086789B" w:rsidRDefault="0086789B" w:rsidP="00544A88">
      <w:pPr>
        <w:numPr>
          <w:ilvl w:val="0"/>
          <w:numId w:val="13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في السلطة دون اتخاذ القرار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Default="0086789B" w:rsidP="00544A88">
      <w:pPr>
        <w:numPr>
          <w:ilvl w:val="0"/>
          <w:numId w:val="13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في السلطة دون الإدارة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195DC7" w:rsidRPr="00E17BF7" w:rsidRDefault="00195DC7" w:rsidP="00195DC7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2199F" w:rsidRPr="00C2199F" w:rsidRDefault="00430D56" w:rsidP="00C2199F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25</w:t>
      </w:r>
      <w:r w:rsidR="00B6680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C2199F" w:rsidRPr="00C2199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التفويض لاتخاذ القرار ينجم عن</w:t>
      </w:r>
      <w:r w:rsidR="00C2199F" w:rsidRPr="00C2199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="00C2199F" w:rsidRPr="00C2199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C2199F" w:rsidRPr="00C2199F" w:rsidRDefault="00C2199F" w:rsidP="00544A88">
      <w:pPr>
        <w:numPr>
          <w:ilvl w:val="0"/>
          <w:numId w:val="13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الملكية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199F" w:rsidRPr="00C2199F" w:rsidRDefault="00C2199F" w:rsidP="00544A88">
      <w:pPr>
        <w:numPr>
          <w:ilvl w:val="0"/>
          <w:numId w:val="13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علاقة الوكالة</w:t>
      </w:r>
      <w:r w:rsidRPr="00C2199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199F" w:rsidRPr="00C2199F" w:rsidRDefault="00C2199F" w:rsidP="00544A88">
      <w:pPr>
        <w:numPr>
          <w:ilvl w:val="0"/>
          <w:numId w:val="13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طبيعة المؤسسة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96BBC" w:rsidRDefault="00C2199F" w:rsidP="00544A88">
      <w:pPr>
        <w:numPr>
          <w:ilvl w:val="0"/>
          <w:numId w:val="13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199F">
        <w:rPr>
          <w:rFonts w:ascii="Times New Roman" w:hAnsi="Times New Roman" w:cs="Times New Roman"/>
          <w:sz w:val="24"/>
          <w:szCs w:val="24"/>
          <w:rtl/>
        </w:rPr>
        <w:t>العلاقة بين الإدارة والعمال</w:t>
      </w:r>
      <w:r w:rsidRPr="00C219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Default="0086789B" w:rsidP="0086789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6789B" w:rsidRPr="00E17BF7" w:rsidRDefault="00B6680F" w:rsidP="00430D56">
      <w:pPr>
        <w:pStyle w:val="NoSpacing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2</w:t>
      </w:r>
      <w:r w:rsidR="00430D56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6</w:t>
      </w:r>
      <w:r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-</w:t>
      </w:r>
      <w:r w:rsidR="0086789B" w:rsidRPr="00E17BF7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تكاليف الوكالة هي التكاليف التي تتحملها المنظمة من أجل</w:t>
      </w:r>
      <w:r w:rsidR="0086789B" w:rsidRPr="00E17BF7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:</w:t>
      </w:r>
      <w:r w:rsidR="0086789B" w:rsidRPr="00E17BF7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2</w:t>
      </w:r>
    </w:p>
    <w:p w:rsidR="00E17BF7" w:rsidRPr="0086789B" w:rsidRDefault="00E17BF7" w:rsidP="00E17BF7">
      <w:pPr>
        <w:pStyle w:val="NoSpacing"/>
      </w:pPr>
      <w:r w:rsidRPr="00E17BF7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تعرف تكاليف الوكالة على أنها تلك التكاليف التي تتحملها المؤسسة لـ :</w:t>
      </w:r>
    </w:p>
    <w:p w:rsidR="0086789B" w:rsidRPr="0086789B" w:rsidRDefault="0086789B" w:rsidP="00544A88">
      <w:pPr>
        <w:numPr>
          <w:ilvl w:val="0"/>
          <w:numId w:val="12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تعيين وكيل لإدارة المنظمة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2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تغيير الوكيل</w:t>
      </w:r>
      <w:r w:rsidRPr="0086789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6789B" w:rsidRPr="0086789B" w:rsidRDefault="0086789B" w:rsidP="00544A88">
      <w:pPr>
        <w:numPr>
          <w:ilvl w:val="0"/>
          <w:numId w:val="12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حث الوكيل على خدمة مصلحة الملاك</w:t>
      </w:r>
      <w:r w:rsidRPr="0086789B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6789B" w:rsidRPr="00E17BF7" w:rsidRDefault="0086789B" w:rsidP="00544A88">
      <w:pPr>
        <w:numPr>
          <w:ilvl w:val="0"/>
          <w:numId w:val="12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6789B">
        <w:rPr>
          <w:rFonts w:ascii="Times New Roman" w:hAnsi="Times New Roman" w:cs="Times New Roman"/>
          <w:sz w:val="24"/>
          <w:szCs w:val="24"/>
          <w:rtl/>
        </w:rPr>
        <w:t>البحث عن وكيل</w:t>
      </w:r>
    </w:p>
    <w:p w:rsidR="001F2967" w:rsidRPr="0086789B" w:rsidRDefault="001F2967" w:rsidP="0086789B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B6680F" w:rsidP="00430D56">
      <w:pPr>
        <w:contextualSpacing/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</w:t>
      </w:r>
      <w:r w:rsidR="00430D56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7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-</w:t>
      </w:r>
      <w:r w:rsidR="00003CB9" w:rsidRPr="00C2199F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التكاليف التي تتحملها المؤسسة من أجل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حث الوكيل على خدمة مصلحة المالك هي :</w:t>
      </w:r>
      <w:r w:rsidR="00B96BBC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 </w:t>
      </w:r>
    </w:p>
    <w:p w:rsidR="00003CB9" w:rsidRPr="00003CB9" w:rsidRDefault="00003CB9" w:rsidP="00544A88">
      <w:pPr>
        <w:numPr>
          <w:ilvl w:val="0"/>
          <w:numId w:val="26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تكاليف الوكيل</w:t>
      </w:r>
    </w:p>
    <w:p w:rsidR="00003CB9" w:rsidRPr="00003CB9" w:rsidRDefault="00003CB9" w:rsidP="00544A88">
      <w:pPr>
        <w:numPr>
          <w:ilvl w:val="0"/>
          <w:numId w:val="26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تكاليف المالك</w:t>
      </w:r>
    </w:p>
    <w:p w:rsidR="00003CB9" w:rsidRPr="006577F4" w:rsidRDefault="00003CB9" w:rsidP="00544A88">
      <w:pPr>
        <w:numPr>
          <w:ilvl w:val="0"/>
          <w:numId w:val="269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تكاليف الوكالة</w:t>
      </w:r>
    </w:p>
    <w:p w:rsidR="0020032B" w:rsidRDefault="00003CB9" w:rsidP="00544A88">
      <w:pPr>
        <w:numPr>
          <w:ilvl w:val="0"/>
          <w:numId w:val="26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تكاليف الملكية</w:t>
      </w:r>
    </w:p>
    <w:p w:rsidR="004D749C" w:rsidRPr="00003CB9" w:rsidRDefault="004D749C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C528FC" w:rsidRPr="00195DC7" w:rsidRDefault="00003CB9" w:rsidP="00195DC7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 xml:space="preserve">المحاضرة العاشرة </w:t>
      </w:r>
    </w:p>
    <w:p w:rsidR="00C528FC" w:rsidRPr="00C528FC" w:rsidRDefault="00195DC7" w:rsidP="00C528FC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E97288B" wp14:editId="07FB6099">
                <wp:simplePos x="0" y="0"/>
                <wp:positionH relativeFrom="margin">
                  <wp:posOffset>-676275</wp:posOffset>
                </wp:positionH>
                <wp:positionV relativeFrom="paragraph">
                  <wp:posOffset>256540</wp:posOffset>
                </wp:positionV>
                <wp:extent cx="3771900" cy="1895475"/>
                <wp:effectExtent l="0" t="0" r="19050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895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تسمية النظريات الحديثة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يجب فهمها بالنظريات الحالية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فهي توصف بالحديثة مقارنة بالنظريات التقليدية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النظريات الحديثة كثيرة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هي تلك التي تركز على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قابلية المنظمة للتأقلم والتطور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على عكس النظريات التقليدية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أهم وأشهر وأول هذه النظريات 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نظرية النظم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..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نكتفي بدراستها ولا نتطرق للنظريات الأخرى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نظرية النظم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التحليل : الظاهرة = مجموعة من الأجزاء</w:t>
                            </w:r>
                          </w:p>
                          <w:p w:rsidR="00FA630A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التحليل : الكل= مجموع الأجزاء</w:t>
                            </w:r>
                          </w:p>
                          <w:p w:rsidR="00FA630A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7288B" id="Text Box 27" o:spid="_x0000_s1114" type="#_x0000_t202" style="position:absolute;left:0;text-align:left;margin-left:-53.25pt;margin-top:20.2pt;width:297pt;height:149.25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" fillcolor="window" strokeweight=".5pt">
                <v:textbox>
                  <w:txbxContent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تسمية النظريات الحديثة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لا يجب فهمها بالنظريات الحالية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فهي توصف بالحديثة مقارنة بالنظريات التقليدية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النظريات الحديثة كثيرة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هي تلك التي تركز على </w:t>
                      </w:r>
                      <w:r w:rsidRPr="00000F3C">
                        <w:rPr>
                          <w:b/>
                          <w:bCs/>
                          <w:color w:val="FF0000"/>
                          <w:rtl/>
                        </w:rPr>
                        <w:t xml:space="preserve">قابلية المنظمة للتأقلم والتطور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على عكس النظريات التقليدية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أهم وأشهر وأول هذه النظريات 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00F3C">
                        <w:rPr>
                          <w:b/>
                          <w:bCs/>
                          <w:color w:val="FF0000"/>
                          <w:rtl/>
                        </w:rPr>
                        <w:t>نظرية النظم</w:t>
                      </w:r>
                      <w:r w:rsidRPr="00000F3C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..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نكتفي بدراستها ولا نتطرق للنظريات الأخرى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نظرية النظم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في التحليل : الظاهرة = مجموعة من الأجزاء</w:t>
                      </w:r>
                    </w:p>
                    <w:p w:rsidR="00FA630A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في التحليل : الكل= مجموع الأجزاء</w:t>
                      </w:r>
                    </w:p>
                    <w:p w:rsidR="00FA630A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06B42" w:rsidRPr="00806B42" w:rsidRDefault="00B6680F" w:rsidP="00806B42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1-</w:t>
      </w:r>
      <w:r w:rsidR="00806B42" w:rsidRPr="00806B42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النظريات الحديثة هي تلك التي تركز على</w:t>
      </w:r>
      <w:r w:rsidR="00806B42" w:rsidRPr="00806B42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806B42" w:rsidRPr="00806B42" w:rsidRDefault="00806B42" w:rsidP="00544A88">
      <w:pPr>
        <w:numPr>
          <w:ilvl w:val="0"/>
          <w:numId w:val="14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قابلية المنظمة للتأقلم والتطور</w:t>
      </w: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06B42" w:rsidRPr="00806B42" w:rsidRDefault="00806B42" w:rsidP="00544A88">
      <w:pPr>
        <w:numPr>
          <w:ilvl w:val="0"/>
          <w:numId w:val="14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قدرة المنظمة على الإنتاج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Pr="00806B42" w:rsidRDefault="00806B42" w:rsidP="00544A88">
      <w:pPr>
        <w:numPr>
          <w:ilvl w:val="0"/>
          <w:numId w:val="14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ضرورة تحفيز الأفراد بالمنظمة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Default="00806B42" w:rsidP="00544A88">
      <w:pPr>
        <w:numPr>
          <w:ilvl w:val="0"/>
          <w:numId w:val="14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تخصيص رواتب مناسبة للعمال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Pr="00806B42" w:rsidRDefault="00806B42" w:rsidP="00806B42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528FC" w:rsidRPr="00C528FC" w:rsidRDefault="00B6680F" w:rsidP="00C528FC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2-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أهم وأشهر النظريات الحديثة في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C528FC" w:rsidRPr="00C528FC" w:rsidRDefault="00C528FC" w:rsidP="00544A88">
      <w:pPr>
        <w:numPr>
          <w:ilvl w:val="0"/>
          <w:numId w:val="14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نظرية العلاقات الإنسانية</w:t>
      </w:r>
    </w:p>
    <w:p w:rsidR="00C528FC" w:rsidRPr="00C528FC" w:rsidRDefault="00C528FC" w:rsidP="00544A88">
      <w:pPr>
        <w:numPr>
          <w:ilvl w:val="0"/>
          <w:numId w:val="14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النظرية الكمية</w:t>
      </w:r>
    </w:p>
    <w:p w:rsidR="00C528FC" w:rsidRPr="00C528FC" w:rsidRDefault="00C528FC" w:rsidP="00544A88">
      <w:pPr>
        <w:numPr>
          <w:ilvl w:val="0"/>
          <w:numId w:val="14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نظرية اتخاذ القرار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Default="00C528FC" w:rsidP="00544A88">
      <w:pPr>
        <w:numPr>
          <w:ilvl w:val="0"/>
          <w:numId w:val="14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528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نظرية النظم</w:t>
      </w:r>
    </w:p>
    <w:p w:rsidR="00E2529F" w:rsidRDefault="00E2529F" w:rsidP="00E2529F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C528FC" w:rsidRPr="00C528FC" w:rsidRDefault="00B6680F" w:rsidP="00C528FC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3-</w:t>
      </w:r>
      <w:r w:rsidR="00C528FC" w:rsidRPr="00C528FC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 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Bertalanffy </w:t>
      </w:r>
      <w:r w:rsidR="00C528FC" w:rsidRPr="00C528FC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هو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من ألّف كتاب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: </w:t>
      </w:r>
    </w:p>
    <w:p w:rsidR="00C528FC" w:rsidRPr="00C528FC" w:rsidRDefault="00C528FC" w:rsidP="00544A88">
      <w:pPr>
        <w:numPr>
          <w:ilvl w:val="0"/>
          <w:numId w:val="13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النظرية الظرفية الجديدة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Pr="00C528FC" w:rsidRDefault="00C528FC" w:rsidP="00544A88">
      <w:pPr>
        <w:numPr>
          <w:ilvl w:val="0"/>
          <w:numId w:val="13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النظرية الحتمية الحديثة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Pr="00C528FC" w:rsidRDefault="00C528FC" w:rsidP="00544A88">
      <w:pPr>
        <w:numPr>
          <w:ilvl w:val="0"/>
          <w:numId w:val="13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النظرية الكمية العامة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Default="005F6948" w:rsidP="00544A88">
      <w:pPr>
        <w:numPr>
          <w:ilvl w:val="0"/>
          <w:numId w:val="13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55B89540" wp14:editId="25429A1C">
                <wp:simplePos x="0" y="0"/>
                <wp:positionH relativeFrom="margin">
                  <wp:posOffset>-742950</wp:posOffset>
                </wp:positionH>
                <wp:positionV relativeFrom="paragraph">
                  <wp:posOffset>255270</wp:posOffset>
                </wp:positionV>
                <wp:extent cx="3771900" cy="1476375"/>
                <wp:effectExtent l="0" t="0" r="19050" b="2857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476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مؤسس نظرية النظم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1947 نشر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كتاب النظرية العامة للنظم 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لـصاحب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</w:rPr>
                              <w:t xml:space="preserve"> Ludwick Von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</w:rPr>
                              <w:t>bertalanffy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</w:rPr>
                              <w:t xml:space="preserve"> GENERAL SYSTEM THEORY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النظرية العامة للنظم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مختص في عالم الأحياء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هو من أدخل مفهوم النظام والتفكير النظمي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وهو من أسس نظرية النظم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وأصلة من النمسا.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ترى نظرية النظم أن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..</w:t>
                            </w:r>
                          </w:p>
                          <w:p w:rsidR="00FA630A" w:rsidRPr="005F6948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الكل عبارة عن مجموعة من  الأجزاء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ف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النظام = مجموعة من العاصر </w:t>
                            </w:r>
                            <w:r w:rsidRPr="005F694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المتفاعلة مع بعضها من أجل تحقيق هدف معين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89540" id="Text Box 37" o:spid="_x0000_s1115" type="#_x0000_t202" style="position:absolute;left:0;text-align:left;margin-left:-58.5pt;margin-top:20.1pt;width:297pt;height:116.25pt;z-index:251848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" fillcolor="window" strokeweight=".5pt">
                <v:textbox>
                  <w:txbxContent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مؤسس نظرية النظم</w:t>
                      </w:r>
                      <w:r w:rsidRPr="00000F3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في 1947 نشر </w:t>
                      </w:r>
                      <w:r w:rsidRPr="00000F3C">
                        <w:rPr>
                          <w:b/>
                          <w:bCs/>
                          <w:color w:val="FF0000"/>
                          <w:rtl/>
                        </w:rPr>
                        <w:t xml:space="preserve">كتاب النظرية العامة للنظم 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لـصاحب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000F3C">
                        <w:rPr>
                          <w:b/>
                          <w:bCs/>
                          <w:color w:val="002060"/>
                        </w:rPr>
                        <w:t xml:space="preserve"> Ludwick Von </w:t>
                      </w:r>
                      <w:r w:rsidRPr="00000F3C">
                        <w:rPr>
                          <w:b/>
                          <w:bCs/>
                          <w:color w:val="FF0000"/>
                        </w:rPr>
                        <w:t>bertalanffy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000F3C">
                        <w:rPr>
                          <w:b/>
                          <w:bCs/>
                          <w:color w:val="002060"/>
                        </w:rPr>
                        <w:t xml:space="preserve"> GENERAL SYSTEM THEORY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النظرية العامة للنظم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مختص في عالم الأحياء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هو من أدخل مفهوم النظام والتفكير النظمي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وهو من أسس نظرية النظم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وأصلة من النمسا.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ترى نظرية النظم أن</w:t>
                      </w:r>
                      <w:r w:rsidRPr="00000F3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..</w:t>
                      </w:r>
                    </w:p>
                    <w:p w:rsidR="00FA630A" w:rsidRPr="005F6948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الكل عبارة عن مجموعة من  الأجزاء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ف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النظام = مجموعة من العاصر </w:t>
                      </w:r>
                      <w:r w:rsidRPr="005F6948">
                        <w:rPr>
                          <w:b/>
                          <w:bCs/>
                          <w:color w:val="FF0000"/>
                          <w:rtl/>
                        </w:rPr>
                        <w:t>المتفاعلة مع بعضها من أجل تحقيق هدف معين</w:t>
                      </w:r>
                      <w:r w:rsidRPr="005F6948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28FC" w:rsidRPr="00C528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النظرية العامة للنظم</w:t>
      </w:r>
    </w:p>
    <w:p w:rsidR="00C528FC" w:rsidRDefault="00C528FC" w:rsidP="00C528FC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806B42" w:rsidRPr="00806B42" w:rsidRDefault="00B6680F" w:rsidP="00806B42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4- </w:t>
      </w:r>
      <w:r w:rsidR="00806B42" w:rsidRPr="00806B42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تعود النظرية العامة للنظم لمؤسسها</w:t>
      </w:r>
      <w:r w:rsidR="00806B42" w:rsidRPr="00806B42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806B42" w:rsidRPr="00806B42" w:rsidRDefault="00806B42" w:rsidP="00544A88">
      <w:pPr>
        <w:numPr>
          <w:ilvl w:val="0"/>
          <w:numId w:val="14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</w:rPr>
        <w:t>ARGYRIS</w:t>
      </w:r>
    </w:p>
    <w:p w:rsidR="00806B42" w:rsidRPr="00806B42" w:rsidRDefault="00806B42" w:rsidP="00544A88">
      <w:pPr>
        <w:numPr>
          <w:ilvl w:val="0"/>
          <w:numId w:val="14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</w:rPr>
        <w:t>SIMON</w:t>
      </w:r>
    </w:p>
    <w:p w:rsidR="00806B42" w:rsidRPr="00806B42" w:rsidRDefault="00806B42" w:rsidP="00544A88">
      <w:pPr>
        <w:numPr>
          <w:ilvl w:val="0"/>
          <w:numId w:val="14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</w:rPr>
        <w:t>MASLOW</w:t>
      </w:r>
    </w:p>
    <w:p w:rsidR="00806B42" w:rsidRPr="00806B42" w:rsidRDefault="00806B42" w:rsidP="00544A88">
      <w:pPr>
        <w:numPr>
          <w:ilvl w:val="0"/>
          <w:numId w:val="14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BERTALANFFY</w:t>
      </w:r>
    </w:p>
    <w:p w:rsidR="00806B42" w:rsidRPr="00C528FC" w:rsidRDefault="00806B42" w:rsidP="00C528FC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5F6948" w:rsidRPr="00806B42" w:rsidRDefault="00B6680F" w:rsidP="005F6948">
      <w:pPr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5- </w:t>
      </w:r>
      <w:r w:rsidR="005F6948" w:rsidRPr="00806B42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النظام هو مجمو</w:t>
      </w:r>
      <w:r w:rsidR="005F6948" w:rsidRPr="00806B42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عة من العناصر :   </w:t>
      </w:r>
    </w:p>
    <w:p w:rsidR="005F6948" w:rsidRPr="00806B42" w:rsidRDefault="005F6948" w:rsidP="00544A88">
      <w:pPr>
        <w:numPr>
          <w:ilvl w:val="0"/>
          <w:numId w:val="225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المتكاملة مع بعضها .</w:t>
      </w:r>
    </w:p>
    <w:p w:rsidR="005F6948" w:rsidRPr="00806B42" w:rsidRDefault="005F6948" w:rsidP="00544A88">
      <w:pPr>
        <w:numPr>
          <w:ilvl w:val="0"/>
          <w:numId w:val="225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المتفاعلة فيما بينها.</w:t>
      </w:r>
    </w:p>
    <w:p w:rsidR="005F6948" w:rsidRPr="00806B42" w:rsidRDefault="005F6948" w:rsidP="00544A88">
      <w:pPr>
        <w:numPr>
          <w:ilvl w:val="0"/>
          <w:numId w:val="225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المتناقضة فيما بينها .</w:t>
      </w: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5F6948" w:rsidRDefault="005F6948" w:rsidP="00544A88">
      <w:pPr>
        <w:numPr>
          <w:ilvl w:val="0"/>
          <w:numId w:val="22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المنسجمة مع بعضها.</w:t>
      </w:r>
    </w:p>
    <w:p w:rsidR="005F6948" w:rsidRPr="00806B42" w:rsidRDefault="005F6948" w:rsidP="005F6948">
      <w:pPr>
        <w:ind w:left="785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5F6948" w:rsidRPr="00806B42" w:rsidRDefault="00CD3B3A" w:rsidP="005F6948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6- </w:t>
      </w:r>
      <w:r w:rsidR="005F6948" w:rsidRPr="00806B42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يعرف النظام على أنه مجموعة من :</w:t>
      </w:r>
    </w:p>
    <w:p w:rsidR="005F6948" w:rsidRPr="00806B42" w:rsidRDefault="005F6948" w:rsidP="00544A88">
      <w:pPr>
        <w:numPr>
          <w:ilvl w:val="0"/>
          <w:numId w:val="276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العناصر المتفاعلة مع بعضها من أجل تحقيق هدف معين</w:t>
      </w:r>
    </w:p>
    <w:p w:rsidR="005F6948" w:rsidRPr="00806B42" w:rsidRDefault="005F6948" w:rsidP="00544A88">
      <w:pPr>
        <w:numPr>
          <w:ilvl w:val="0"/>
          <w:numId w:val="27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المكونات الصغيرة التي ينازع بعضها البعض</w:t>
      </w:r>
    </w:p>
    <w:p w:rsidR="005F6948" w:rsidRPr="00806B42" w:rsidRDefault="005F6948" w:rsidP="00544A88">
      <w:pPr>
        <w:numPr>
          <w:ilvl w:val="0"/>
          <w:numId w:val="27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الأجزاء البسيطة التي تسمح بظهور عناصر أخرى</w:t>
      </w:r>
    </w:p>
    <w:p w:rsidR="005F6948" w:rsidRPr="00946413" w:rsidRDefault="005F6948" w:rsidP="00946413">
      <w:pPr>
        <w:numPr>
          <w:ilvl w:val="0"/>
          <w:numId w:val="276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الأهداف التي تريد المنظمة تحقيقها</w:t>
      </w:r>
    </w:p>
    <w:p w:rsidR="005F6948" w:rsidRDefault="005F6948" w:rsidP="00806B42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4D749C" w:rsidRDefault="004D749C" w:rsidP="00806B42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4D749C" w:rsidRDefault="004D749C" w:rsidP="00806B42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806B42" w:rsidRPr="00806B42" w:rsidRDefault="005F6948" w:rsidP="00806B42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C1B5E3D" wp14:editId="60FB0B59">
                <wp:simplePos x="0" y="0"/>
                <wp:positionH relativeFrom="margin">
                  <wp:posOffset>-704850</wp:posOffset>
                </wp:positionH>
                <wp:positionV relativeFrom="paragraph">
                  <wp:posOffset>0</wp:posOffset>
                </wp:positionV>
                <wp:extent cx="3571875" cy="1695450"/>
                <wp:effectExtent l="0" t="0" r="28575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169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في نظرية النظم 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.. </w:t>
                            </w:r>
                          </w:p>
                          <w:p w:rsidR="00FA630A" w:rsidRPr="00000F3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8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كل جزء من النظام هو نظام في نفس الوقت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النظام عبارة عن مجموعة من نظم صغيرة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00F3C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0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بهذه الكيفية 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أ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صبح كل شيء عبارة عن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الكون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الأسرة نظام،جسم الإنسان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النص الأدبي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الدولة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الخطة الدراسية 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الحكومة 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المنظمة نظام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000F3C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في نظرية النظم 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.. </w:t>
                            </w: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الكل أكثر من مجموع الأجزاء 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+ 2 = 5</w:t>
                            </w:r>
                          </w:p>
                          <w:p w:rsidR="00FA630A" w:rsidRPr="0073237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00F3C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هدف النظام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..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لكل نظام هدف خاص به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,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يتم تحقيق هدف النظام </w:t>
                            </w:r>
                            <w:r w:rsidRPr="00000F3C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بتحقيق هدف الأنظمة المكونة له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000F3C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</w:t>
                            </w:r>
                            <w:r w:rsidRPr="00000F3C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مثال : الجسم، المنظمة،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B5E3D" id="Text Box 28" o:spid="_x0000_s1116" type="#_x0000_t202" style="position:absolute;left:0;text-align:left;margin-left:-55.5pt;margin-top:0;width:281.25pt;height:133.5pt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" fillcolor="window" strokeweight=".5pt">
                <v:textbox>
                  <w:txbxContent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في نظرية النظم </w:t>
                      </w:r>
                      <w:r w:rsidRPr="00000F3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.. </w:t>
                      </w:r>
                    </w:p>
                    <w:p w:rsidR="00FA630A" w:rsidRPr="00000F3C" w:rsidRDefault="00FA630A" w:rsidP="00544A88">
                      <w:pPr>
                        <w:pStyle w:val="NoSpacing"/>
                        <w:numPr>
                          <w:ilvl w:val="0"/>
                          <w:numId w:val="38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كل جزء من النظام هو نظام في نفس الوقت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النظام عبارة عن مجموعة من نظم صغيرة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00F3C" w:rsidRDefault="00FA630A" w:rsidP="00544A88">
                      <w:pPr>
                        <w:pStyle w:val="NoSpacing"/>
                        <w:numPr>
                          <w:ilvl w:val="0"/>
                          <w:numId w:val="390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بهذه الكيفية 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أ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صبح كل شيء عبارة عن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الكون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الأسرة نظام،جسم الإنسان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 النص الأدبي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الدولة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الخطة الدراسية 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الحكومة 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 المنظمة نظام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000F3C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في نظرية النظم </w:t>
                      </w:r>
                      <w:r w:rsidRPr="00000F3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.. </w:t>
                      </w: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000F3C">
                        <w:rPr>
                          <w:b/>
                          <w:bCs/>
                          <w:color w:val="FF0000"/>
                          <w:rtl/>
                        </w:rPr>
                        <w:t xml:space="preserve">الكل أكثر من مجموع الأجزاء 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+ 2 = 5</w:t>
                      </w:r>
                    </w:p>
                    <w:p w:rsidR="00FA630A" w:rsidRPr="0073237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000F3C">
                        <w:rPr>
                          <w:b/>
                          <w:bCs/>
                          <w:color w:val="C0504D" w:themeColor="accent2"/>
                          <w:rtl/>
                        </w:rPr>
                        <w:t>هدف النظام</w:t>
                      </w:r>
                      <w:r w:rsidRPr="00000F3C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..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لكل نظام هدف خاص به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,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 xml:space="preserve"> يتم تحقيق هدف النظام </w:t>
                      </w:r>
                      <w:r w:rsidRPr="00000F3C">
                        <w:rPr>
                          <w:b/>
                          <w:bCs/>
                          <w:color w:val="FF0000"/>
                          <w:rtl/>
                        </w:rPr>
                        <w:t>بتحقيق هدف الأنظمة المكونة له</w:t>
                      </w:r>
                      <w:r w:rsidRPr="00000F3C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000F3C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</w:t>
                      </w:r>
                      <w:r w:rsidRPr="00000F3C">
                        <w:rPr>
                          <w:b/>
                          <w:bCs/>
                          <w:color w:val="002060"/>
                          <w:rtl/>
                        </w:rPr>
                        <w:t>مثال : الجسم، المنظمة،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3B3A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7- </w:t>
      </w:r>
      <w:r w:rsidR="00806B42" w:rsidRPr="00806B42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في نظرية النظم</w:t>
      </w:r>
      <w:r w:rsidR="00806B42" w:rsidRPr="00806B42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="00837D77" w:rsidRPr="00837D77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806B42" w:rsidRPr="00806B42" w:rsidRDefault="00806B42" w:rsidP="00544A88">
      <w:pPr>
        <w:numPr>
          <w:ilvl w:val="0"/>
          <w:numId w:val="14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الكل أكثر من مجموعة الأجزاء</w:t>
      </w: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06B42" w:rsidRPr="00806B42" w:rsidRDefault="00806B42" w:rsidP="00544A88">
      <w:pPr>
        <w:numPr>
          <w:ilvl w:val="0"/>
          <w:numId w:val="14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الكل أقل من مجموعة الأجزاء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Pr="00806B42" w:rsidRDefault="00806B42" w:rsidP="00544A88">
      <w:pPr>
        <w:numPr>
          <w:ilvl w:val="0"/>
          <w:numId w:val="14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الكل يساوي مجموعة الأجزاء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Default="00806B42" w:rsidP="00544A88">
      <w:pPr>
        <w:numPr>
          <w:ilvl w:val="0"/>
          <w:numId w:val="14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لا علاقة للكل بمجموعة الأجزاء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Default="00806B42" w:rsidP="00806B42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06B42" w:rsidRPr="00806B42" w:rsidRDefault="00CD3B3A" w:rsidP="00806B42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8-</w:t>
      </w:r>
      <w:r w:rsidR="00806B42" w:rsidRPr="00806B42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حسب نظرية </w:t>
      </w:r>
      <w:r w:rsidR="00806B42" w:rsidRPr="00806B42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النظم , يتم تحقيق </w:t>
      </w:r>
      <w:r w:rsidR="00806B42" w:rsidRPr="00806B42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هدف النظام :</w:t>
      </w:r>
    </w:p>
    <w:p w:rsidR="00806B42" w:rsidRPr="00806B42" w:rsidRDefault="00806B42" w:rsidP="00544A88">
      <w:pPr>
        <w:numPr>
          <w:ilvl w:val="0"/>
          <w:numId w:val="27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بتحقيق أهداف بعض الأنظمة المكونة له</w:t>
      </w:r>
    </w:p>
    <w:p w:rsidR="00806B42" w:rsidRPr="00806B42" w:rsidRDefault="00806B42" w:rsidP="00544A88">
      <w:pPr>
        <w:numPr>
          <w:ilvl w:val="0"/>
          <w:numId w:val="277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بتحقيق أهداف الأنظمة المكونة له</w:t>
      </w:r>
    </w:p>
    <w:p w:rsidR="00806B42" w:rsidRPr="00806B42" w:rsidRDefault="00806B42" w:rsidP="00544A88">
      <w:pPr>
        <w:numPr>
          <w:ilvl w:val="0"/>
          <w:numId w:val="27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بتقليص الاختلاف بين الأنظمة المكونة له</w:t>
      </w:r>
    </w:p>
    <w:p w:rsidR="00000F3C" w:rsidRPr="005F6948" w:rsidRDefault="00806B42" w:rsidP="00544A88">
      <w:pPr>
        <w:numPr>
          <w:ilvl w:val="0"/>
          <w:numId w:val="277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برفع التناقض بين الأنظمة المكونة له</w:t>
      </w:r>
    </w:p>
    <w:p w:rsidR="00000F3C" w:rsidRPr="00806B42" w:rsidRDefault="00000F3C" w:rsidP="00806B42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C528FC" w:rsidRPr="00C528FC" w:rsidRDefault="005F6948" w:rsidP="00C528FC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73237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0E11D29" wp14:editId="172895AC">
                <wp:simplePos x="0" y="0"/>
                <wp:positionH relativeFrom="margin">
                  <wp:posOffset>-323850</wp:posOffset>
                </wp:positionH>
                <wp:positionV relativeFrom="paragraph">
                  <wp:posOffset>298450</wp:posOffset>
                </wp:positionV>
                <wp:extent cx="2514600" cy="857250"/>
                <wp:effectExtent l="0" t="0" r="19050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857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F6948" w:rsidRDefault="00FA630A" w:rsidP="005F694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لفهم الكل نحتاج إلى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فهم الأجزاء (العناصر)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فهم العلاقة فيما بين الأجزاء (العناصر)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فهم علاقة الأجزاء (العناصر)  ببيئتها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837D77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11D29" id="Text Box 29" o:spid="_x0000_s1117" type="#_x0000_t202" style="position:absolute;left:0;text-align:left;margin-left:-25.5pt;margin-top:23.5pt;width:198pt;height:67.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" fillcolor="window" strokeweight=".5pt">
                <v:textbox>
                  <w:txbxContent>
                    <w:p w:rsidR="00FA630A" w:rsidRPr="005F6948" w:rsidRDefault="00FA630A" w:rsidP="005F6948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C0504D" w:themeColor="accent2"/>
                          <w:rtl/>
                        </w:rPr>
                        <w:t>لفهم الكل نحتاج إلى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فهم الأجزاء (العناصر)</w:t>
                      </w:r>
                      <w:r w:rsidRPr="005F694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فهم العلاقة فيما بين الأجزاء (العناصر)</w:t>
                      </w:r>
                      <w:r w:rsidRPr="005F694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فهم علاقة الأجزاء (العناصر)  ببيئتها</w:t>
                      </w:r>
                      <w:r w:rsidRPr="005F694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837D77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D3B3A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9- 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لفهم النظام لا نحتاج إلى فهم</w:t>
      </w:r>
      <w:r w:rsidR="00C528FC" w:rsidRPr="00C528FC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C528FC" w:rsidRPr="00C528FC" w:rsidRDefault="00C528FC" w:rsidP="00544A88">
      <w:pPr>
        <w:numPr>
          <w:ilvl w:val="0"/>
          <w:numId w:val="14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528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علاقة بأي نظام آخر</w:t>
      </w:r>
      <w:r w:rsidRPr="00C528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528FC" w:rsidRPr="00C528FC" w:rsidRDefault="00C528FC" w:rsidP="00544A88">
      <w:pPr>
        <w:numPr>
          <w:ilvl w:val="0"/>
          <w:numId w:val="14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الأجزاء المكونة له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Pr="00C528FC" w:rsidRDefault="00C528FC" w:rsidP="00544A88">
      <w:pPr>
        <w:numPr>
          <w:ilvl w:val="0"/>
          <w:numId w:val="14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العلاقة فيما بين الأجزاء المكونة له</w:t>
      </w:r>
      <w:r w:rsidRPr="00C528F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528FC" w:rsidRDefault="00C528FC" w:rsidP="00544A88">
      <w:pPr>
        <w:numPr>
          <w:ilvl w:val="0"/>
          <w:numId w:val="14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28FC">
        <w:rPr>
          <w:rFonts w:ascii="Times New Roman" w:hAnsi="Times New Roman" w:cs="Times New Roman"/>
          <w:sz w:val="24"/>
          <w:szCs w:val="24"/>
          <w:rtl/>
        </w:rPr>
        <w:t>علاقة الأجزاء المكونة له ببيئتها</w:t>
      </w:r>
    </w:p>
    <w:p w:rsidR="00806B42" w:rsidRPr="00E2529F" w:rsidRDefault="00806B42" w:rsidP="00806B42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806B42" w:rsidRPr="00806B42" w:rsidRDefault="00CD3B3A" w:rsidP="00806B42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10- </w:t>
      </w:r>
      <w:r w:rsidR="00806B42" w:rsidRPr="00806B42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مما ساعدت نظرية النظم على فهمه أن</w:t>
      </w:r>
      <w:r w:rsidR="00806B42" w:rsidRPr="00806B42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806B42" w:rsidRPr="00806B42" w:rsidRDefault="00806B42" w:rsidP="00544A88">
      <w:pPr>
        <w:numPr>
          <w:ilvl w:val="0"/>
          <w:numId w:val="14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هيكلة المنظمة وتنظيمها وإدارتها ظرفية أي حسب البيئة وتقلباتها</w:t>
      </w:r>
      <w:r w:rsidRPr="00806B4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806B42" w:rsidRPr="00806B42" w:rsidRDefault="00806B42" w:rsidP="00544A88">
      <w:pPr>
        <w:numPr>
          <w:ilvl w:val="0"/>
          <w:numId w:val="14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ليست كل وظائف المؤسسة مرتبطة بالبيئة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Pr="00806B42" w:rsidRDefault="00806B42" w:rsidP="00544A88">
      <w:pPr>
        <w:numPr>
          <w:ilvl w:val="0"/>
          <w:numId w:val="14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ليس على كل الوظائف في المؤسسة أن تتأقلم مع البيئة</w:t>
      </w:r>
      <w:r w:rsidRPr="00806B4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6B42" w:rsidRPr="00806B42" w:rsidRDefault="00806B42" w:rsidP="00544A88">
      <w:pPr>
        <w:numPr>
          <w:ilvl w:val="0"/>
          <w:numId w:val="14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06B42">
        <w:rPr>
          <w:rFonts w:ascii="Times New Roman" w:hAnsi="Times New Roman" w:cs="Times New Roman"/>
          <w:sz w:val="24"/>
          <w:szCs w:val="24"/>
          <w:rtl/>
        </w:rPr>
        <w:t>إنتاج المؤسسة وتسويقها وإدارة مواردها البشرية وظائف غير ظرفية</w:t>
      </w:r>
    </w:p>
    <w:p w:rsidR="00806B42" w:rsidRDefault="005F6948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83CE034" wp14:editId="2271CFAF">
                <wp:simplePos x="0" y="0"/>
                <wp:positionH relativeFrom="margin">
                  <wp:posOffset>-704850</wp:posOffset>
                </wp:positionH>
                <wp:positionV relativeFrom="paragraph">
                  <wp:posOffset>340360</wp:posOffset>
                </wp:positionV>
                <wp:extent cx="2867025" cy="1476375"/>
                <wp:effectExtent l="0" t="0" r="28575" b="2857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1476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F6948" w:rsidRDefault="00FA630A" w:rsidP="005F694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دور نظرية النظم في نظرية المنظمة</w:t>
                            </w:r>
                          </w:p>
                          <w:p w:rsidR="00FA630A" w:rsidRPr="005F6948" w:rsidRDefault="00FA630A" w:rsidP="005F694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تساعد هذه النظرية على :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2"/>
                              </w:numPr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فهم  تتطور المنظمة من خلال تأقلمها مع البيئة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الإدراك بأن المنظمة التي لا تتأقلم مع بيئتها تفشل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الفهم أن كل أجزاء المنظمة معنية بالتأقلم مع البيئة (الإنتاج، التسويق، الإدارة...)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F6948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F6948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الإدراك </w:t>
                            </w:r>
                            <w:r w:rsidRPr="005F694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بأن هيكلة المنظمة وتنظيمها وإدارتها ظرفية أي حسب البيئة وتقلباتها</w:t>
                            </w:r>
                            <w:r w:rsidRPr="005F6948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CE034" id="Text Box 47" o:spid="_x0000_s1118" type="#_x0000_t202" style="position:absolute;left:0;text-align:left;margin-left:-55.5pt;margin-top:26.8pt;width:225.75pt;height:116.25pt;z-index:25186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" fillcolor="window" strokeweight=".5pt">
                <v:textbox>
                  <w:txbxContent>
                    <w:p w:rsidR="00FA630A" w:rsidRPr="005F6948" w:rsidRDefault="00FA630A" w:rsidP="005F6948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C0504D" w:themeColor="accent2"/>
                          <w:rtl/>
                        </w:rPr>
                        <w:t>دور نظرية النظم في نظرية المنظمة</w:t>
                      </w:r>
                    </w:p>
                    <w:p w:rsidR="00FA630A" w:rsidRPr="005F6948" w:rsidRDefault="00FA630A" w:rsidP="005F6948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تساعد هذه النظرية على :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2"/>
                        </w:numPr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FF0000"/>
                          <w:rtl/>
                        </w:rPr>
                        <w:t>فهم  تتطور المنظمة من خلال تأقلمها مع البيئة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الإدراك بأن المنظمة التي لا تتأقلم مع بيئتها تفشل</w:t>
                      </w:r>
                      <w:r w:rsidRPr="005F694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>الفهم أن كل أجزاء المنظمة معنية بالتأقلم مع البيئة (الإنتاج، التسويق، الإدارة...)</w:t>
                      </w:r>
                      <w:r w:rsidRPr="005F6948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F6948" w:rsidRDefault="00FA630A" w:rsidP="00544A88">
                      <w:pPr>
                        <w:pStyle w:val="NoSpacing"/>
                        <w:numPr>
                          <w:ilvl w:val="0"/>
                          <w:numId w:val="39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F6948">
                        <w:rPr>
                          <w:b/>
                          <w:bCs/>
                          <w:color w:val="002060"/>
                          <w:rtl/>
                        </w:rPr>
                        <w:t xml:space="preserve">الإدراك </w:t>
                      </w:r>
                      <w:r w:rsidRPr="005F6948">
                        <w:rPr>
                          <w:b/>
                          <w:bCs/>
                          <w:color w:val="FF0000"/>
                          <w:rtl/>
                        </w:rPr>
                        <w:t>بأن هيكلة المنظمة وتنظيمها وإدارتها ظرفية أي حسب البيئة وتقلباتها</w:t>
                      </w:r>
                      <w:r w:rsidRPr="005F6948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73237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3CB9" w:rsidRPr="00003CB9" w:rsidRDefault="00CD3B3A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11-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لقد مكنت نظرية النظم من :</w:t>
      </w:r>
    </w:p>
    <w:p w:rsidR="00003CB9" w:rsidRPr="00003CB9" w:rsidRDefault="00003CB9" w:rsidP="00544A88">
      <w:pPr>
        <w:numPr>
          <w:ilvl w:val="0"/>
          <w:numId w:val="2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رفع مستوى الوعي لدى العمال بالمؤسسة</w:t>
      </w:r>
    </w:p>
    <w:p w:rsidR="00003CB9" w:rsidRPr="006577F4" w:rsidRDefault="00003CB9" w:rsidP="00544A88">
      <w:pPr>
        <w:keepNext/>
        <w:numPr>
          <w:ilvl w:val="0"/>
          <w:numId w:val="200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577F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فهم تطور المنظمة من خلال تأقلمها مع البيئة</w:t>
      </w:r>
    </w:p>
    <w:p w:rsidR="00003CB9" w:rsidRPr="00003CB9" w:rsidRDefault="00003CB9" w:rsidP="00544A88">
      <w:pPr>
        <w:numPr>
          <w:ilvl w:val="0"/>
          <w:numId w:val="2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رفع مستوى الإنتاجية بالمؤسسة</w:t>
      </w:r>
    </w:p>
    <w:p w:rsidR="00003CB9" w:rsidRPr="00003CB9" w:rsidRDefault="00003CB9" w:rsidP="00544A88">
      <w:pPr>
        <w:numPr>
          <w:ilvl w:val="0"/>
          <w:numId w:val="20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تحديد مختلف وظائف المؤسسة</w:t>
      </w:r>
    </w:p>
    <w:p w:rsidR="00003CB9" w:rsidRPr="00003CB9" w:rsidRDefault="00003CB9" w:rsidP="00003CB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CD3B3A" w:rsidP="00003CB9">
      <w:pPr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12- </w:t>
      </w:r>
      <w:r w:rsidR="00003CB9" w:rsidRPr="00003CB9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لا تساعد نظرية النظم على: </w:t>
      </w:r>
    </w:p>
    <w:p w:rsidR="00003CB9" w:rsidRPr="00003CB9" w:rsidRDefault="00003CB9" w:rsidP="00544A88">
      <w:pPr>
        <w:numPr>
          <w:ilvl w:val="0"/>
          <w:numId w:val="2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فهم تتطور المنظمة من خلال تأقلمها مع البيئة .</w:t>
      </w:r>
    </w:p>
    <w:p w:rsidR="00003CB9" w:rsidRPr="00003CB9" w:rsidRDefault="00003CB9" w:rsidP="00544A88">
      <w:pPr>
        <w:numPr>
          <w:ilvl w:val="0"/>
          <w:numId w:val="21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الأدراك بأن المنظمة التي لا تتأقلم مع بيئتها تفشل.</w:t>
      </w:r>
    </w:p>
    <w:p w:rsidR="00003CB9" w:rsidRPr="00003CB9" w:rsidRDefault="00003CB9" w:rsidP="00544A88">
      <w:pPr>
        <w:numPr>
          <w:ilvl w:val="0"/>
          <w:numId w:val="21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الفهم ان كل أجزاء المنظمة معنية بتأقلم مع البيئة .</w:t>
      </w:r>
    </w:p>
    <w:p w:rsidR="00003CB9" w:rsidRDefault="00003CB9" w:rsidP="00544A88">
      <w:pPr>
        <w:numPr>
          <w:ilvl w:val="0"/>
          <w:numId w:val="21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53DD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فهم تطور المنظمة من خلال تطور ثقافتها.</w:t>
      </w:r>
    </w:p>
    <w:p w:rsidR="0067793D" w:rsidRDefault="0067793D" w:rsidP="0067793D">
      <w:p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749C" w:rsidRDefault="004D749C" w:rsidP="00DC2883">
      <w:pPr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</w:p>
    <w:p w:rsidR="00003CB9" w:rsidRPr="00003CB9" w:rsidRDefault="00003CB9" w:rsidP="00553DD0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lastRenderedPageBreak/>
        <w:t xml:space="preserve">المحاضرة الحادية عشر </w:t>
      </w:r>
    </w:p>
    <w:p w:rsidR="00B63CA5" w:rsidRPr="005C028E" w:rsidRDefault="00B63CA5" w:rsidP="00B63CA5">
      <w:pPr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B63CA5" w:rsidRPr="00CD3B3A" w:rsidRDefault="00B63CA5" w:rsidP="00CD3B3A">
      <w:pPr>
        <w:pStyle w:val="ListParagraph"/>
        <w:numPr>
          <w:ilvl w:val="0"/>
          <w:numId w:val="444"/>
        </w:num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CD3B3A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عند تطرقهم للمنظمات ينطلق علماء الاجتماع من مجموعة أفكار</w:t>
      </w:r>
      <w:r w:rsidRPr="00CD3B3A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, </w:t>
      </w:r>
      <w:r w:rsidRPr="00CD3B3A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اولى هذه الأفكار أن</w:t>
      </w:r>
      <w:r w:rsidRPr="00CD3B3A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B63CA5" w:rsidRPr="005D5913" w:rsidRDefault="00B63CA5" w:rsidP="00544A88">
      <w:pPr>
        <w:numPr>
          <w:ilvl w:val="0"/>
          <w:numId w:val="15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شيء طبيعي</w:t>
      </w:r>
    </w:p>
    <w:p w:rsidR="00B63CA5" w:rsidRPr="005D5913" w:rsidRDefault="00B63CA5" w:rsidP="00544A88">
      <w:pPr>
        <w:numPr>
          <w:ilvl w:val="0"/>
          <w:numId w:val="15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المنظمة بناء اجتماعي</w:t>
      </w: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B63CA5" w:rsidRPr="005D5913" w:rsidRDefault="00B63CA5" w:rsidP="00544A88">
      <w:pPr>
        <w:numPr>
          <w:ilvl w:val="0"/>
          <w:numId w:val="15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عبارة عن آلة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63CA5" w:rsidRDefault="00B63CA5" w:rsidP="00544A88">
      <w:pPr>
        <w:numPr>
          <w:ilvl w:val="0"/>
          <w:numId w:val="15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كيان جامد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63CA5" w:rsidRPr="00922D65" w:rsidRDefault="00B63CA5" w:rsidP="00922D65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35FAD2F2" wp14:editId="727B4C1A">
                <wp:simplePos x="0" y="0"/>
                <wp:positionH relativeFrom="margin">
                  <wp:posOffset>-676275</wp:posOffset>
                </wp:positionH>
                <wp:positionV relativeFrom="paragraph">
                  <wp:posOffset>120650</wp:posOffset>
                </wp:positionV>
                <wp:extent cx="3771900" cy="1762125"/>
                <wp:effectExtent l="0" t="0" r="19050" b="2857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B63CA5" w:rsidRDefault="00FA630A" w:rsidP="00B63CA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تطرقنا للمنظمات وخصائصهافهمنا كيف تتطور المنظمات من خلال تفاعلها مع بيئتها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السؤال الآن 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</w:t>
                            </w: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ما الذي يجري داخل المنظمة ؟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نلقي نظرة على الفاعلين داخل المنظمة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3CA5" w:rsidRDefault="00FA630A" w:rsidP="00B63CA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اهتم </w:t>
                            </w:r>
                            <w:r w:rsidRPr="00350CA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علماء الاجتماع بالفاعلين داخل المنظمة</w:t>
                            </w:r>
                            <w:r w:rsidRPr="00350CA8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انطلقوا من مجموعة أفكار :</w:t>
                            </w:r>
                          </w:p>
                          <w:p w:rsidR="00FA630A" w:rsidRPr="00922D65" w:rsidRDefault="00FA630A" w:rsidP="00B63CA5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22D65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المنطلقات</w:t>
                            </w:r>
                          </w:p>
                          <w:p w:rsidR="00FA630A" w:rsidRPr="00B63CA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المنظمة ليست شيئا طبيعيا بل </w:t>
                            </w:r>
                            <w:r w:rsidRPr="00350CA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هي بناء اجتماعي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3CA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فهي ليست محددة تماما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3CA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بالتالي </w:t>
                            </w:r>
                            <w:r w:rsidRPr="00350CA8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هناك مكان للحرية في المنظمة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B63CA5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63CA5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حتى في حالة وجود الإجراءات والمعايير فهناك دائما إمكانية التحرك بين هذه القيود</w:t>
                            </w:r>
                            <w:r w:rsidRPr="00B63C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AD2F2" id="Text Box 38" o:spid="_x0000_s1119" type="#_x0000_t202" style="position:absolute;left:0;text-align:left;margin-left:-53.25pt;margin-top:9.5pt;width:297pt;height:138.75pt;z-index:251850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" fillcolor="window" strokeweight=".5pt">
                <v:textbox>
                  <w:txbxContent>
                    <w:p w:rsidR="00FA630A" w:rsidRPr="00B63CA5" w:rsidRDefault="00FA630A" w:rsidP="00B63CA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>تطرقنا للمنظمات وخصائصهافهمنا كيف تتطور المنظمات من خلال تفاعلها مع بيئتها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 xml:space="preserve">السؤال الآن 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</w:t>
                      </w: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 xml:space="preserve"> ما الذي يجري داخل المنظمة ؟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>نلقي نظرة على الفاعلين داخل المنظمة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3CA5" w:rsidRDefault="00FA630A" w:rsidP="00B63CA5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 xml:space="preserve">اهتم </w:t>
                      </w:r>
                      <w:r w:rsidRPr="00350CA8">
                        <w:rPr>
                          <w:b/>
                          <w:bCs/>
                          <w:color w:val="FF0000"/>
                          <w:rtl/>
                        </w:rPr>
                        <w:t>علماء الاجتماع بالفاعلين داخل المنظمة</w:t>
                      </w:r>
                      <w:r w:rsidRPr="00350CA8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>انطلقوا من مجموعة أفكار :</w:t>
                      </w:r>
                    </w:p>
                    <w:p w:rsidR="00FA630A" w:rsidRPr="00922D65" w:rsidRDefault="00FA630A" w:rsidP="00B63CA5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22D65">
                        <w:rPr>
                          <w:b/>
                          <w:bCs/>
                          <w:color w:val="C0504D" w:themeColor="accent2"/>
                          <w:rtl/>
                        </w:rPr>
                        <w:t>المنطلقات</w:t>
                      </w:r>
                    </w:p>
                    <w:p w:rsidR="00FA630A" w:rsidRPr="00B63CA5" w:rsidRDefault="00FA630A" w:rsidP="00544A88">
                      <w:pPr>
                        <w:pStyle w:val="NoSpacing"/>
                        <w:numPr>
                          <w:ilvl w:val="0"/>
                          <w:numId w:val="39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 xml:space="preserve">المنظمة ليست شيئا طبيعيا بل </w:t>
                      </w:r>
                      <w:r w:rsidRPr="00350CA8">
                        <w:rPr>
                          <w:b/>
                          <w:bCs/>
                          <w:color w:val="FF0000"/>
                          <w:rtl/>
                        </w:rPr>
                        <w:t>هي بناء اجتماعي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3CA5" w:rsidRDefault="00FA630A" w:rsidP="00544A88">
                      <w:pPr>
                        <w:pStyle w:val="NoSpacing"/>
                        <w:numPr>
                          <w:ilvl w:val="0"/>
                          <w:numId w:val="39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>فهي ليست محددة تماما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3CA5" w:rsidRDefault="00FA630A" w:rsidP="00544A88">
                      <w:pPr>
                        <w:pStyle w:val="NoSpacing"/>
                        <w:numPr>
                          <w:ilvl w:val="0"/>
                          <w:numId w:val="39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 xml:space="preserve">بالتالي </w:t>
                      </w:r>
                      <w:r w:rsidRPr="00350CA8">
                        <w:rPr>
                          <w:b/>
                          <w:bCs/>
                          <w:color w:val="FF0000"/>
                          <w:rtl/>
                        </w:rPr>
                        <w:t>هناك مكان للحرية في المنظمة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B63CA5" w:rsidRDefault="00FA630A" w:rsidP="00544A88">
                      <w:pPr>
                        <w:pStyle w:val="NoSpacing"/>
                        <w:numPr>
                          <w:ilvl w:val="0"/>
                          <w:numId w:val="39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63CA5">
                        <w:rPr>
                          <w:b/>
                          <w:bCs/>
                          <w:color w:val="002060"/>
                          <w:rtl/>
                        </w:rPr>
                        <w:t>حتى في حالة وجود الإجراءات والمعايير فهناك دائما إمكانية التحرك بين هذه القيود</w:t>
                      </w:r>
                      <w:r w:rsidRPr="00B63C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028E" w:rsidRPr="005C028E" w:rsidRDefault="00CD3B3A" w:rsidP="005C028E">
      <w:pPr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2-</w:t>
      </w:r>
      <w:r w:rsidR="005C028E" w:rsidRPr="005C028E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في مجال المنظمات اهتم علماء الاجتماع بـ : </w:t>
      </w:r>
    </w:p>
    <w:p w:rsidR="005C028E" w:rsidRPr="005C028E" w:rsidRDefault="005C028E" w:rsidP="00544A88">
      <w:pPr>
        <w:numPr>
          <w:ilvl w:val="0"/>
          <w:numId w:val="229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الفاعلين داخل المنظمة.</w:t>
      </w:r>
    </w:p>
    <w:p w:rsidR="005C028E" w:rsidRPr="005C028E" w:rsidRDefault="005C028E" w:rsidP="00544A88">
      <w:pPr>
        <w:numPr>
          <w:ilvl w:val="0"/>
          <w:numId w:val="22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الفاعلين خارج المنظمة.</w:t>
      </w:r>
      <w:r w:rsidR="00000F3C"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5C028E" w:rsidRPr="005C028E" w:rsidRDefault="005C028E" w:rsidP="00544A88">
      <w:pPr>
        <w:numPr>
          <w:ilvl w:val="0"/>
          <w:numId w:val="229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أصحاب القرار داخل المنظمة.</w:t>
      </w:r>
    </w:p>
    <w:p w:rsidR="005C028E" w:rsidRDefault="005C028E" w:rsidP="00544A88">
      <w:pPr>
        <w:numPr>
          <w:ilvl w:val="0"/>
          <w:numId w:val="22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اصحاب المصلحة.</w:t>
      </w:r>
    </w:p>
    <w:p w:rsidR="00350CA8" w:rsidRDefault="00350CA8" w:rsidP="00350CA8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5C028E" w:rsidRPr="00CD3B3A" w:rsidRDefault="00CD3B3A" w:rsidP="00CD3B3A">
      <w:pPr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3-</w:t>
      </w:r>
      <w:r w:rsidR="005C028E" w:rsidRPr="00CD3B3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يرى علماء الاجتماع أن المنظمة :</w:t>
      </w:r>
    </w:p>
    <w:p w:rsidR="005C028E" w:rsidRPr="005C028E" w:rsidRDefault="005C028E" w:rsidP="00544A88">
      <w:pPr>
        <w:numPr>
          <w:ilvl w:val="0"/>
          <w:numId w:val="27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شيء طبيعي</w:t>
      </w:r>
    </w:p>
    <w:p w:rsidR="005C028E" w:rsidRPr="005C028E" w:rsidRDefault="005C028E" w:rsidP="00544A88">
      <w:pPr>
        <w:numPr>
          <w:ilvl w:val="0"/>
          <w:numId w:val="27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بناء اجتماعي</w:t>
      </w:r>
    </w:p>
    <w:p w:rsidR="005C028E" w:rsidRPr="005C028E" w:rsidRDefault="005C028E" w:rsidP="00544A88">
      <w:pPr>
        <w:numPr>
          <w:ilvl w:val="0"/>
          <w:numId w:val="27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طرف رسمي</w:t>
      </w:r>
    </w:p>
    <w:p w:rsidR="005C028E" w:rsidRPr="005C028E" w:rsidRDefault="005C028E" w:rsidP="00544A88">
      <w:pPr>
        <w:numPr>
          <w:ilvl w:val="0"/>
          <w:numId w:val="27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وحدة سياسية</w:t>
      </w:r>
    </w:p>
    <w:p w:rsidR="005D5913" w:rsidRDefault="005D5913" w:rsidP="00387464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387464" w:rsidRPr="00387464" w:rsidRDefault="00D57D8D" w:rsidP="00387464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4- </w:t>
      </w:r>
      <w:r w:rsidR="00387464" w:rsidRPr="00387464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من منطلقات علماء الاجتماع بالنسبة للمنظمة أن</w:t>
      </w:r>
      <w:r w:rsidR="00387464" w:rsidRPr="00387464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387464" w:rsidRPr="00387464" w:rsidRDefault="00387464" w:rsidP="00544A88">
      <w:pPr>
        <w:numPr>
          <w:ilvl w:val="0"/>
          <w:numId w:val="14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87464">
        <w:rPr>
          <w:rFonts w:ascii="Times New Roman" w:hAnsi="Times New Roman" w:cs="Times New Roman"/>
          <w:sz w:val="24"/>
          <w:szCs w:val="24"/>
          <w:rtl/>
        </w:rPr>
        <w:t>المنظمة شيء طبيعي</w:t>
      </w:r>
      <w:r w:rsidRPr="00387464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87464" w:rsidRPr="00387464" w:rsidRDefault="00387464" w:rsidP="00544A88">
      <w:pPr>
        <w:numPr>
          <w:ilvl w:val="0"/>
          <w:numId w:val="14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38746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المنظمة بناء اجتماعي</w:t>
      </w:r>
      <w:r w:rsidRPr="00387464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387464" w:rsidRPr="00387464" w:rsidRDefault="00387464" w:rsidP="00544A88">
      <w:pPr>
        <w:numPr>
          <w:ilvl w:val="0"/>
          <w:numId w:val="14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387464">
        <w:rPr>
          <w:rFonts w:ascii="Times New Roman" w:hAnsi="Times New Roman" w:cs="Times New Roman"/>
          <w:sz w:val="24"/>
          <w:szCs w:val="24"/>
          <w:rtl/>
        </w:rPr>
        <w:t>المنظمة محددة تماما</w:t>
      </w:r>
    </w:p>
    <w:p w:rsidR="00387464" w:rsidRDefault="00387464" w:rsidP="00544A88">
      <w:pPr>
        <w:numPr>
          <w:ilvl w:val="0"/>
          <w:numId w:val="14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87464">
        <w:rPr>
          <w:rFonts w:ascii="Times New Roman" w:hAnsi="Times New Roman" w:cs="Times New Roman"/>
          <w:sz w:val="24"/>
          <w:szCs w:val="24"/>
          <w:rtl/>
        </w:rPr>
        <w:t>المنظمة لا مكان لها للحرية</w:t>
      </w:r>
    </w:p>
    <w:p w:rsidR="00D4107C" w:rsidRDefault="00D4107C" w:rsidP="00D4107C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5D5913" w:rsidRPr="005D5913" w:rsidRDefault="00D57D8D" w:rsidP="005D5913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5- 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يعتقد علماء الاجتماع ان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5D5913" w:rsidRPr="005D5913" w:rsidRDefault="005D5913" w:rsidP="00544A88">
      <w:pPr>
        <w:numPr>
          <w:ilvl w:val="0"/>
          <w:numId w:val="15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لا تمنح أي مجال للحرية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D5913" w:rsidRPr="005D5913" w:rsidRDefault="005D5913" w:rsidP="00544A88">
      <w:pPr>
        <w:numPr>
          <w:ilvl w:val="0"/>
          <w:numId w:val="15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ثابتة لا تتغير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D5913" w:rsidRPr="005D5913" w:rsidRDefault="005D5913" w:rsidP="00544A88">
      <w:pPr>
        <w:numPr>
          <w:ilvl w:val="0"/>
          <w:numId w:val="15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هناك مكان للحرية في المنظمة</w:t>
      </w: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000F3C"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5D5913" w:rsidRPr="005D5913" w:rsidRDefault="005D5913" w:rsidP="00544A88">
      <w:pPr>
        <w:numPr>
          <w:ilvl w:val="0"/>
          <w:numId w:val="15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المنظمة ترفض التغيير</w:t>
      </w:r>
    </w:p>
    <w:p w:rsidR="005D5913" w:rsidRPr="005D5913" w:rsidRDefault="005D5913" w:rsidP="005D5913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5C028E" w:rsidRPr="005C028E" w:rsidRDefault="00D57D8D" w:rsidP="005C028E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 xml:space="preserve">6- </w:t>
      </w:r>
      <w:r w:rsidR="005C028E" w:rsidRPr="005C028E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من يرى أن هناك مكانا للحرية في المنظمة هم :</w:t>
      </w:r>
    </w:p>
    <w:p w:rsidR="005C028E" w:rsidRPr="005C028E" w:rsidRDefault="005C028E" w:rsidP="00544A88">
      <w:pPr>
        <w:numPr>
          <w:ilvl w:val="0"/>
          <w:numId w:val="27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أصحاب النظرية الكلاسيكية</w:t>
      </w:r>
    </w:p>
    <w:p w:rsidR="005C028E" w:rsidRPr="005C028E" w:rsidRDefault="005C028E" w:rsidP="00544A88">
      <w:pPr>
        <w:numPr>
          <w:ilvl w:val="0"/>
          <w:numId w:val="27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أصحاب المدرسة القرارية</w:t>
      </w:r>
    </w:p>
    <w:p w:rsidR="005C028E" w:rsidRPr="005C028E" w:rsidRDefault="005C028E" w:rsidP="00544A88">
      <w:pPr>
        <w:numPr>
          <w:ilvl w:val="0"/>
          <w:numId w:val="279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علماء الاجتماع</w:t>
      </w:r>
    </w:p>
    <w:p w:rsidR="005C028E" w:rsidRPr="005C028E" w:rsidRDefault="005C028E" w:rsidP="00544A88">
      <w:pPr>
        <w:numPr>
          <w:ilvl w:val="0"/>
          <w:numId w:val="279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علماء الإدارة</w:t>
      </w:r>
    </w:p>
    <w:p w:rsidR="00350CA8" w:rsidRPr="00387464" w:rsidRDefault="00350CA8" w:rsidP="006750D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D749C" w:rsidRDefault="004D749C" w:rsidP="00D4107C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4D749C" w:rsidRDefault="004D749C" w:rsidP="00D4107C">
      <w:pPr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D4107C" w:rsidRPr="00D4107C" w:rsidRDefault="00350CA8" w:rsidP="00D4107C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09E06923" wp14:editId="012E201C">
                <wp:simplePos x="0" y="0"/>
                <wp:positionH relativeFrom="margin">
                  <wp:posOffset>-762000</wp:posOffset>
                </wp:positionH>
                <wp:positionV relativeFrom="paragraph">
                  <wp:posOffset>285750</wp:posOffset>
                </wp:positionV>
                <wp:extent cx="3352800" cy="1095375"/>
                <wp:effectExtent l="0" t="0" r="19050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السلوك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ي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فهم سلوك الأفراد من الأوضاع التي يواجهونها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يتجاوبون مع مشاكل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يتحركون في إطار قيود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سلوك الأفراد ناتج عن هذه الأوضاع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وحسب الفرص التي تتاح لهم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وحسب الشركاء الذين يتعاملون معهم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350CA8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06923" id="Text Box 39" o:spid="_x0000_s1120" type="#_x0000_t202" style="position:absolute;left:0;text-align:left;margin-left:-60pt;margin-top:22.5pt;width:264pt;height:86.25pt;z-index:251865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" fillcolor="window" strokeweight=".5pt">
                <v:textbox>
                  <w:txbxContent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السلوك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ي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فهم سلوك الأفراد من الأوضاع التي يواجهونها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يتجاوبون مع مشاكل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يتحركون في إطار قيود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سلوك الأفراد ناتج عن هذه الأوضاع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وحسب الفرص التي تتاح لهم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4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وحسب الشركاء الذين يتعاملون معهم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350CA8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7D8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7- 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لا يعتقد علماء الاجتماع أن سلوك الأفراد بالمنظمة ينتج عن كونهم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4107C" w:rsidRPr="00D4107C" w:rsidRDefault="00D4107C" w:rsidP="00544A88">
      <w:pPr>
        <w:numPr>
          <w:ilvl w:val="0"/>
          <w:numId w:val="1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يتجاوبون مع المشاكل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  <w:r w:rsidR="00350CA8" w:rsidRPr="00350CA8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D4107C" w:rsidRPr="00D4107C" w:rsidRDefault="00D4107C" w:rsidP="00544A88">
      <w:pPr>
        <w:numPr>
          <w:ilvl w:val="0"/>
          <w:numId w:val="1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يتحركون في إطار قيود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Pr="00D4107C" w:rsidRDefault="00D4107C" w:rsidP="00544A88">
      <w:pPr>
        <w:numPr>
          <w:ilvl w:val="0"/>
          <w:numId w:val="16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يحبون العمل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D4107C" w:rsidRDefault="00D4107C" w:rsidP="00544A88">
      <w:pPr>
        <w:numPr>
          <w:ilvl w:val="0"/>
          <w:numId w:val="16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يتحركون حسب الشركاء الذين يتعاملون معهم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8091D" w:rsidRPr="00D4107C" w:rsidRDefault="0068091D" w:rsidP="00DC288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4107C" w:rsidRPr="00D4107C" w:rsidRDefault="0068091D" w:rsidP="00D4107C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4DDE0A01" wp14:editId="5A32A772">
                <wp:simplePos x="0" y="0"/>
                <wp:positionH relativeFrom="margin">
                  <wp:posOffset>-647700</wp:posOffset>
                </wp:positionH>
                <wp:positionV relativeFrom="paragraph">
                  <wp:posOffset>334645</wp:posOffset>
                </wp:positionV>
                <wp:extent cx="3162300" cy="1066800"/>
                <wp:effectExtent l="0" t="0" r="19050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الفاعل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الفاعل هو </w:t>
                            </w: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من يتدخل في وضعية (ظروف) معينة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</w:t>
                            </w: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مشكلة معينة لا يتدخل كل أفراد المؤسسة بل بعضهم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لماذا ؟؟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5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لأنهم ليسوا كلهم معنيين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 2.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ليس لهم كلهم الموارد الضرورية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 3.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المشكلة </w:t>
                            </w: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تحدد الفاعلين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73237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E0A01" id="Text Box 43" o:spid="_x0000_s1121" type="#_x0000_t202" style="position:absolute;left:0;text-align:left;margin-left:-51pt;margin-top:26.35pt;width:249pt;height:84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" fillcolor="window" strokeweight=".5pt">
                <v:textbox>
                  <w:txbxContent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الفاعل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 xml:space="preserve">الفاعل هو </w:t>
                      </w: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>من يتدخل في وضعية (ظروف) معينة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 xml:space="preserve">في </w:t>
                      </w: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>مشكلة معينة لا يتدخل كل أفراد المؤسسة بل بعضهم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لماذا ؟؟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5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لأنهم ليسوا كلهم معنيين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  2.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ليس لهم كلهم الموارد الضرورية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 3.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 xml:space="preserve">المشكلة </w:t>
                      </w: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>تحدد الفاعلين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73237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7D8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8- 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الفاعل هو من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4107C" w:rsidRPr="00D4107C" w:rsidRDefault="00D4107C" w:rsidP="00544A88">
      <w:pPr>
        <w:numPr>
          <w:ilvl w:val="0"/>
          <w:numId w:val="1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يفعل ما يطلب منه فعله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Pr="00D4107C" w:rsidRDefault="00D4107C" w:rsidP="00544A88">
      <w:pPr>
        <w:numPr>
          <w:ilvl w:val="0"/>
          <w:numId w:val="16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يتدخل في وضعية 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)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ظروف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( 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معينة</w:t>
      </w: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D4107C" w:rsidRPr="00D4107C" w:rsidRDefault="00D4107C" w:rsidP="00544A88">
      <w:pPr>
        <w:numPr>
          <w:ilvl w:val="0"/>
          <w:numId w:val="1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يتخذ القرارات الفعالة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Default="00D4107C" w:rsidP="00544A88">
      <w:pPr>
        <w:numPr>
          <w:ilvl w:val="0"/>
          <w:numId w:val="1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تدخل في كل المسائل والمشاكل</w:t>
      </w:r>
    </w:p>
    <w:p w:rsidR="00C236DE" w:rsidRPr="00D4107C" w:rsidRDefault="00C236DE" w:rsidP="00C236D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236DE" w:rsidRPr="00C236DE" w:rsidRDefault="00D57D8D" w:rsidP="00C236DE">
      <w:pPr>
        <w:rPr>
          <w:rFonts w:ascii="Times New Roman" w:hAnsi="Times New Roman" w:cs="Times New Roman"/>
          <w:b/>
          <w:bCs/>
          <w:color w:val="ED7D3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ED7D31"/>
          <w:sz w:val="24"/>
          <w:szCs w:val="24"/>
          <w:rtl/>
        </w:rPr>
        <w:t xml:space="preserve">9- </w:t>
      </w:r>
      <w:r w:rsidR="00C236DE" w:rsidRPr="00C236DE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حسب مقاربة الفاعلين</w:t>
      </w:r>
      <w:r w:rsidR="00C236DE" w:rsidRPr="00C236DE">
        <w:rPr>
          <w:rFonts w:ascii="Times New Roman" w:hAnsi="Times New Roman" w:cs="Times New Roman"/>
          <w:b/>
          <w:bCs/>
          <w:color w:val="ED7D31"/>
          <w:sz w:val="24"/>
          <w:szCs w:val="24"/>
        </w:rPr>
        <w:t xml:space="preserve">, </w:t>
      </w:r>
      <w:r w:rsidR="00C236DE" w:rsidRPr="00C236DE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فإن الفاعل هو من</w:t>
      </w:r>
      <w:r w:rsidR="00C236DE" w:rsidRPr="00C236DE">
        <w:rPr>
          <w:rFonts w:ascii="Times New Roman" w:hAnsi="Times New Roman" w:cs="Times New Roman"/>
          <w:b/>
          <w:bCs/>
          <w:color w:val="ED7D31"/>
          <w:sz w:val="24"/>
          <w:szCs w:val="24"/>
        </w:rPr>
        <w:t>:</w:t>
      </w:r>
      <w:r w:rsidR="00C236DE" w:rsidRPr="00C236DE">
        <w:rPr>
          <w:rFonts w:ascii="Times New Roman" w:hAnsi="Times New Roman" w:cs="Times New Roman"/>
          <w:b/>
          <w:bCs/>
          <w:color w:val="ED7D31"/>
          <w:sz w:val="24"/>
          <w:szCs w:val="24"/>
          <w:rtl/>
        </w:rPr>
        <w:t>2</w:t>
      </w:r>
    </w:p>
    <w:p w:rsidR="00C236DE" w:rsidRPr="00C236DE" w:rsidRDefault="00C236DE" w:rsidP="00544A88">
      <w:pPr>
        <w:numPr>
          <w:ilvl w:val="0"/>
          <w:numId w:val="15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يتدخل في وضعية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)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ظروف) معينة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36DE" w:rsidRPr="00C236DE" w:rsidRDefault="00C236DE" w:rsidP="00544A88">
      <w:pPr>
        <w:numPr>
          <w:ilvl w:val="0"/>
          <w:numId w:val="15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يتدخل في كل الحالات وكل الظروف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يحفز العمال بالمنظمة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7793D" w:rsidRDefault="00C236DE" w:rsidP="00544A88">
      <w:pPr>
        <w:numPr>
          <w:ilvl w:val="0"/>
          <w:numId w:val="15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يقود الأفراد بالمنظمة</w:t>
      </w:r>
    </w:p>
    <w:p w:rsidR="005C028E" w:rsidRPr="005C028E" w:rsidRDefault="005C028E" w:rsidP="005C028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236DE" w:rsidRPr="00C236DE" w:rsidRDefault="00D57D8D" w:rsidP="00C236DE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10- 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حسب علماء الاجتماع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الفاعل في المنظمة هو من يتدخل في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C236DE" w:rsidRPr="00C236DE" w:rsidRDefault="00C236DE" w:rsidP="00544A88">
      <w:pPr>
        <w:numPr>
          <w:ilvl w:val="0"/>
          <w:numId w:val="1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حالة واحدة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حالة معينة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36DE" w:rsidRPr="00C236DE" w:rsidRDefault="00C236DE" w:rsidP="00544A88">
      <w:pPr>
        <w:numPr>
          <w:ilvl w:val="0"/>
          <w:numId w:val="1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نوع واحد من الحالات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Default="00C236DE" w:rsidP="00544A88">
      <w:pPr>
        <w:numPr>
          <w:ilvl w:val="0"/>
          <w:numId w:val="1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كل أنواع الحالات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C236D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D57D8D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 xml:space="preserve">11-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حسب علماء الإجتماع فإن الفاعل في المؤسسة هو من :</w:t>
      </w:r>
    </w:p>
    <w:p w:rsidR="00003CB9" w:rsidRPr="00003CB9" w:rsidRDefault="00003CB9" w:rsidP="00544A88">
      <w:pPr>
        <w:numPr>
          <w:ilvl w:val="0"/>
          <w:numId w:val="2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يتدخل في كل وضعيات وظروف المؤسسة</w:t>
      </w:r>
    </w:p>
    <w:p w:rsidR="00003CB9" w:rsidRPr="00003CB9" w:rsidRDefault="00003CB9" w:rsidP="00544A88">
      <w:pPr>
        <w:numPr>
          <w:ilvl w:val="0"/>
          <w:numId w:val="2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يتدخل على المستوى الأعلى للمؤسسة</w:t>
      </w:r>
    </w:p>
    <w:p w:rsidR="00003CB9" w:rsidRPr="00553DD0" w:rsidRDefault="00003CB9" w:rsidP="00544A88">
      <w:pPr>
        <w:keepNext/>
        <w:numPr>
          <w:ilvl w:val="0"/>
          <w:numId w:val="201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53DD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يتدخل في وضعية (ظروف)معينة</w:t>
      </w:r>
    </w:p>
    <w:p w:rsidR="00003CB9" w:rsidRPr="00003CB9" w:rsidRDefault="00003CB9" w:rsidP="00544A88">
      <w:pPr>
        <w:numPr>
          <w:ilvl w:val="0"/>
          <w:numId w:val="2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يتدخل على مستوى الإدارة الوسطى فقط</w:t>
      </w:r>
    </w:p>
    <w:p w:rsidR="005C028E" w:rsidRPr="005C028E" w:rsidRDefault="005C028E" w:rsidP="005C028E">
      <w:pPr>
        <w:contextualSpacing/>
        <w:rPr>
          <w:rFonts w:ascii="Times New Roman" w:hAnsi="Times New Roman" w:cs="Times New Roman"/>
          <w:b/>
          <w:bCs/>
          <w:sz w:val="24"/>
          <w:szCs w:val="24"/>
          <w:highlight w:val="yellow"/>
          <w:u w:val="single"/>
          <w:rtl/>
        </w:rPr>
      </w:pPr>
    </w:p>
    <w:p w:rsidR="005C028E" w:rsidRPr="005C028E" w:rsidRDefault="00D57D8D" w:rsidP="005C028E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 xml:space="preserve">12- </w:t>
      </w:r>
      <w:r w:rsidR="005C028E" w:rsidRPr="005C028E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ترى نظرية الفاعلين ان في مشكلة معينه : </w:t>
      </w:r>
    </w:p>
    <w:p w:rsidR="005C028E" w:rsidRPr="005C028E" w:rsidRDefault="005C028E" w:rsidP="00544A88">
      <w:pPr>
        <w:numPr>
          <w:ilvl w:val="0"/>
          <w:numId w:val="23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لا يتدخل كل افراد المؤسسة.</w:t>
      </w:r>
    </w:p>
    <w:p w:rsidR="005C028E" w:rsidRPr="005C028E" w:rsidRDefault="005C028E" w:rsidP="00544A88">
      <w:pPr>
        <w:numPr>
          <w:ilvl w:val="0"/>
          <w:numId w:val="230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يتدخل كل افراد المؤسسة .</w:t>
      </w:r>
    </w:p>
    <w:p w:rsidR="005C028E" w:rsidRPr="005C028E" w:rsidRDefault="005C028E" w:rsidP="00544A88">
      <w:pPr>
        <w:numPr>
          <w:ilvl w:val="0"/>
          <w:numId w:val="230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يتدخل كل الفاعلين في المنظمة.</w:t>
      </w:r>
    </w:p>
    <w:p w:rsidR="005C028E" w:rsidRPr="005C028E" w:rsidRDefault="005C028E" w:rsidP="00544A88">
      <w:pPr>
        <w:numPr>
          <w:ilvl w:val="0"/>
          <w:numId w:val="23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يتدخل أصحاب القرار في المنظمة.</w:t>
      </w:r>
    </w:p>
    <w:p w:rsidR="00003CB9" w:rsidRPr="005C028E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5D5913" w:rsidRPr="005D5913" w:rsidRDefault="00D57D8D" w:rsidP="005D5913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13- 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المشكله هي اللتي تحدد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5D5913" w:rsidRPr="005D5913" w:rsidRDefault="005D5913" w:rsidP="00544A88">
      <w:pPr>
        <w:numPr>
          <w:ilvl w:val="0"/>
          <w:numId w:val="3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 xml:space="preserve">المدير </w:t>
      </w:r>
    </w:p>
    <w:p w:rsidR="005D5913" w:rsidRPr="005D5913" w:rsidRDefault="005D5913" w:rsidP="00544A88">
      <w:pPr>
        <w:numPr>
          <w:ilvl w:val="0"/>
          <w:numId w:val="3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 xml:space="preserve">المقرر </w:t>
      </w:r>
    </w:p>
    <w:p w:rsidR="005D5913" w:rsidRPr="005D5913" w:rsidRDefault="005D5913" w:rsidP="00544A88">
      <w:pPr>
        <w:numPr>
          <w:ilvl w:val="0"/>
          <w:numId w:val="30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الفاعلين </w:t>
      </w:r>
    </w:p>
    <w:p w:rsidR="005D5913" w:rsidRDefault="005D5913" w:rsidP="00544A88">
      <w:pPr>
        <w:numPr>
          <w:ilvl w:val="0"/>
          <w:numId w:val="30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العمال</w:t>
      </w:r>
    </w:p>
    <w:p w:rsidR="00C236DE" w:rsidRPr="005D5913" w:rsidRDefault="00C236DE" w:rsidP="00C236D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236DE" w:rsidRPr="0068091D" w:rsidRDefault="00D57D8D" w:rsidP="0068091D">
      <w:pPr>
        <w:pStyle w:val="NoSpacing"/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14- </w:t>
      </w:r>
      <w:r w:rsidR="00C236DE" w:rsidRPr="0068091D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حسب علماء الاجتماع فإن</w:t>
      </w:r>
      <w:r w:rsidR="00C236DE" w:rsidRPr="0068091D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:</w:t>
      </w:r>
    </w:p>
    <w:p w:rsidR="0068091D" w:rsidRPr="0068091D" w:rsidRDefault="0068091D" w:rsidP="0068091D">
      <w:pPr>
        <w:pStyle w:val="NoSpacing"/>
        <w:rPr>
          <w:rFonts w:asciiTheme="majorBidi" w:hAnsiTheme="majorBidi" w:cstheme="majorBidi"/>
          <w:b/>
          <w:bCs/>
          <w:color w:val="0099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9900"/>
          <w:sz w:val="24"/>
          <w:szCs w:val="24"/>
          <w:rtl/>
        </w:rPr>
        <w:t xml:space="preserve">ترى نظرية الفاعلين ان : </w:t>
      </w:r>
    </w:p>
    <w:p w:rsidR="00C236DE" w:rsidRPr="00C236DE" w:rsidRDefault="00C236DE" w:rsidP="00544A88">
      <w:pPr>
        <w:numPr>
          <w:ilvl w:val="0"/>
          <w:numId w:val="15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المشكلة تحدد الفاعلين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36DE" w:rsidRPr="00C236DE" w:rsidRDefault="00C236DE" w:rsidP="00544A88">
      <w:pPr>
        <w:numPr>
          <w:ilvl w:val="0"/>
          <w:numId w:val="15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الفاعلين يحددون المشكلة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68091D" w:rsidP="00544A88">
      <w:pPr>
        <w:numPr>
          <w:ilvl w:val="0"/>
          <w:numId w:val="15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2E10D72" wp14:editId="6ECDC71F">
                <wp:simplePos x="0" y="0"/>
                <wp:positionH relativeFrom="margin">
                  <wp:posOffset>-770890</wp:posOffset>
                </wp:positionH>
                <wp:positionV relativeFrom="paragraph">
                  <wp:posOffset>280035</wp:posOffset>
                </wp:positionV>
                <wp:extent cx="3257550" cy="2238375"/>
                <wp:effectExtent l="0" t="0" r="19050" b="2857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2238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000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C00000"/>
                                <w:rtl/>
                              </w:rPr>
                              <w:t>الاستراتيجية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تطول المشكلة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ينمّي الفاعلون </w:t>
                            </w: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سلوكات ثابتة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مثال 1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صيانة آلات الإنتاج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مثال 2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السيارة والبنزين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مجموعة السلوكات الثابتة التي ينميها الفاعلون </w:t>
                            </w:r>
                            <w:r w:rsidRPr="006809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بقصد حماية مصالحهم تسمى استراتيجية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هذه الاستراتيجية تهدف إلى تحقيق نتائج معينة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هي استراتيجية هادفة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أي  أستراتيجية عقلانية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لكن النتائج ليست بالضرورة ما يُنتظر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النتائج يختلف فهمها باختلاف وجهة النظر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هذه الاستراتيجيات تعتمد على استعمال الموارد التي تكون في متناول الفاعلين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: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موارد رسمية أو غ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 رسمية، مادية أو غير مادية 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تهدف الاستراتيجية إلى التفاعل مع الأوضاع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8091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10D72" id="Text Box 42" o:spid="_x0000_s1122" type="#_x0000_t202" style="position:absolute;left:0;text-align:left;margin-left:-60.7pt;margin-top:22.05pt;width:256.5pt;height:176.25pt;z-index:251858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" fillcolor="window" strokeweight=".5pt">
                <v:textbox>
                  <w:txbxContent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C0000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C00000"/>
                          <w:rtl/>
                        </w:rPr>
                        <w:t>الاستراتيجية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 xml:space="preserve">عندما تطول المشكلة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 xml:space="preserve">ينمّي الفاعلون </w:t>
                      </w: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 xml:space="preserve">سلوكات ثابتة </w:t>
                      </w:r>
                      <w:r w:rsidRPr="006809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مثال 1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صيانة آلات الإنتاج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مثال 2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السيارة والبنزين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 xml:space="preserve">مجموعة السلوكات الثابتة التي ينميها الفاعلون </w:t>
                      </w:r>
                      <w:r w:rsidRPr="0068091D">
                        <w:rPr>
                          <w:b/>
                          <w:bCs/>
                          <w:color w:val="FF0000"/>
                          <w:rtl/>
                        </w:rPr>
                        <w:t>بقصد حماية مصالحهم تسمى استراتيجية</w:t>
                      </w:r>
                      <w:r w:rsidRPr="006809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هذه الاستراتيجية تهدف إلى تحقيق نتائج معينة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هي استراتيجية هادفة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أي  أستراتيجية عقلانية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لكن النتائج ليست بالضرورة ما يُنتظر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النتائج يختلف فهمها باختلاف وجهة النظر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هذه الاستراتيجيات تعتمد على استعمال الموارد التي تكون في متناول الفاعلين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: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موارد رسمية أو غ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 xml:space="preserve">ير رسمية، مادية أو غير مادية 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6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تهدف الاستراتيجية إلى التفاعل مع الأوضاع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8091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236DE" w:rsidRPr="00C236DE">
        <w:rPr>
          <w:rFonts w:ascii="Times New Roman" w:hAnsi="Times New Roman" w:cs="Times New Roman"/>
          <w:sz w:val="24"/>
          <w:szCs w:val="24"/>
          <w:rtl/>
        </w:rPr>
        <w:t>المشكلة لا تحدد الفاعلين</w:t>
      </w:r>
      <w:r w:rsidR="00C236DE"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D5913" w:rsidRDefault="00C236DE" w:rsidP="00544A88">
      <w:pPr>
        <w:numPr>
          <w:ilvl w:val="0"/>
          <w:numId w:val="15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غير الفاعلين هم من يحددون المشكلة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8091D" w:rsidRPr="0068091D" w:rsidRDefault="0068091D" w:rsidP="0068091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95C16" w:rsidRPr="00095C16" w:rsidRDefault="00D57D8D" w:rsidP="00095C16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15-</w:t>
      </w:r>
      <w:r w:rsidR="00095C16" w:rsidRPr="00095C16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عندما تطول المشكلة يقوم الفاعلون بتطوير</w:t>
      </w:r>
      <w:r w:rsidR="00095C16" w:rsidRPr="00095C16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="00000F3C"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095C16" w:rsidRPr="00095C16" w:rsidRDefault="00095C16" w:rsidP="00544A88">
      <w:pPr>
        <w:numPr>
          <w:ilvl w:val="0"/>
          <w:numId w:val="16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95C16">
        <w:rPr>
          <w:rFonts w:ascii="Times New Roman" w:hAnsi="Times New Roman" w:cs="Times New Roman"/>
          <w:sz w:val="24"/>
          <w:szCs w:val="24"/>
          <w:rtl/>
        </w:rPr>
        <w:t>سياسة</w:t>
      </w:r>
      <w:r w:rsidRPr="00095C1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95C16" w:rsidRPr="00095C16" w:rsidRDefault="00095C16" w:rsidP="00544A88">
      <w:pPr>
        <w:numPr>
          <w:ilvl w:val="0"/>
          <w:numId w:val="16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095C1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سلوكيات ثابتة</w:t>
      </w:r>
      <w:r w:rsidRPr="00095C16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95C16" w:rsidRPr="00095C16" w:rsidRDefault="00095C16" w:rsidP="00544A88">
      <w:pPr>
        <w:numPr>
          <w:ilvl w:val="0"/>
          <w:numId w:val="16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95C16">
        <w:rPr>
          <w:rFonts w:ascii="Times New Roman" w:hAnsi="Times New Roman" w:cs="Times New Roman"/>
          <w:sz w:val="24"/>
          <w:szCs w:val="24"/>
          <w:rtl/>
        </w:rPr>
        <w:t>خطة</w:t>
      </w:r>
      <w:r w:rsidRPr="00095C1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Default="00095C16" w:rsidP="00544A88">
      <w:pPr>
        <w:numPr>
          <w:ilvl w:val="0"/>
          <w:numId w:val="16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95C16">
        <w:rPr>
          <w:rFonts w:ascii="Times New Roman" w:hAnsi="Times New Roman" w:cs="Times New Roman"/>
          <w:sz w:val="24"/>
          <w:szCs w:val="24"/>
          <w:rtl/>
        </w:rPr>
        <w:t>تنظيم</w:t>
      </w:r>
      <w:r w:rsidRPr="00095C1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Default="00C236DE" w:rsidP="00C236D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C236DE" w:rsidRPr="00C236DE" w:rsidRDefault="00D57D8D" w:rsidP="00C236DE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16-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حسب علماء الاجتماع ينمي الفاعلون سلوكيات ثابتة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C236DE" w:rsidRPr="00C236DE" w:rsidRDefault="00C236DE" w:rsidP="00544A88">
      <w:pPr>
        <w:numPr>
          <w:ilvl w:val="0"/>
          <w:numId w:val="15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في حالة عدم وجود المشاكل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عندما تكثر المشاكل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عندما تطول المشكلة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C236DE" w:rsidRPr="00C236DE" w:rsidRDefault="00C236DE" w:rsidP="00544A88">
      <w:pPr>
        <w:numPr>
          <w:ilvl w:val="0"/>
          <w:numId w:val="15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عند المشكلة الظرفية</w:t>
      </w:r>
    </w:p>
    <w:p w:rsidR="00C236DE" w:rsidRPr="00C236DE" w:rsidRDefault="00C236DE" w:rsidP="00C236D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D57D8D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17-</w:t>
      </w:r>
      <w:r w:rsidR="00003CB9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مجموعة السلوكيات </w:t>
      </w:r>
      <w:r w:rsidR="00003CB9" w:rsidRPr="002747BA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الثابتة التي ينميها 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الفاعلون بقصد </w:t>
      </w:r>
      <w:r w:rsidR="00003CB9" w:rsidRPr="002747B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حماية مصالحهم تسمى :</w:t>
      </w:r>
    </w:p>
    <w:p w:rsidR="00003CB9" w:rsidRPr="00003CB9" w:rsidRDefault="00003CB9" w:rsidP="00544A88">
      <w:pPr>
        <w:numPr>
          <w:ilvl w:val="0"/>
          <w:numId w:val="2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ممارسات</w:t>
      </w:r>
    </w:p>
    <w:p w:rsidR="00003CB9" w:rsidRPr="00553DD0" w:rsidRDefault="00003CB9" w:rsidP="00544A88">
      <w:pPr>
        <w:keepNext/>
        <w:numPr>
          <w:ilvl w:val="0"/>
          <w:numId w:val="202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53DD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استراتيجية</w:t>
      </w:r>
    </w:p>
    <w:p w:rsidR="00003CB9" w:rsidRPr="00003CB9" w:rsidRDefault="00003CB9" w:rsidP="00544A88">
      <w:pPr>
        <w:numPr>
          <w:ilvl w:val="0"/>
          <w:numId w:val="2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خطط المصالح</w:t>
      </w:r>
    </w:p>
    <w:p w:rsidR="00003CB9" w:rsidRDefault="00003CB9" w:rsidP="00544A88">
      <w:pPr>
        <w:numPr>
          <w:ilvl w:val="0"/>
          <w:numId w:val="20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ثقافة الفاعلين</w:t>
      </w:r>
    </w:p>
    <w:p w:rsidR="00DF1AA2" w:rsidRPr="00003CB9" w:rsidRDefault="00DF1AA2" w:rsidP="002747B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236DE" w:rsidRPr="00C236DE" w:rsidRDefault="00D57D8D" w:rsidP="00C236DE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18-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مجموعة السلوكيات الثابتة التي ينميها الفاعلون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C236DE" w:rsidRPr="00C236DE" w:rsidRDefault="00C236DE" w:rsidP="00544A88">
      <w:pPr>
        <w:numPr>
          <w:ilvl w:val="0"/>
          <w:numId w:val="15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يراد منها حماية مصالح المنظمة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يقصد بها مصالح ملاك المنظمة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5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يراد من خلالها حماية مصالح أصحاب المصلحة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Default="00C236DE" w:rsidP="00544A88">
      <w:pPr>
        <w:numPr>
          <w:ilvl w:val="0"/>
          <w:numId w:val="15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يقصد بها حماية مصالحهم</w:t>
      </w: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5C028E" w:rsidRPr="00C236DE" w:rsidRDefault="005C028E" w:rsidP="005C028E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5C028E" w:rsidRPr="005C028E" w:rsidRDefault="00D57D8D" w:rsidP="005C028E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19-</w:t>
      </w:r>
      <w:r w:rsidR="005C028E" w:rsidRPr="005C028E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السلوكيات الثابتة التي ينميها الفاعلون في المنظمة تهدف الى : </w:t>
      </w:r>
    </w:p>
    <w:p w:rsidR="005C028E" w:rsidRPr="005C028E" w:rsidRDefault="005C028E" w:rsidP="00544A88">
      <w:pPr>
        <w:numPr>
          <w:ilvl w:val="0"/>
          <w:numId w:val="23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حماية مصالح المؤسسة .</w:t>
      </w:r>
    </w:p>
    <w:p w:rsidR="005C028E" w:rsidRPr="005C028E" w:rsidRDefault="005C028E" w:rsidP="00544A88">
      <w:pPr>
        <w:numPr>
          <w:ilvl w:val="0"/>
          <w:numId w:val="231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حماية مصالح المديرين.</w:t>
      </w:r>
    </w:p>
    <w:p w:rsidR="005C028E" w:rsidRPr="005C028E" w:rsidRDefault="005C028E" w:rsidP="00544A88">
      <w:pPr>
        <w:numPr>
          <w:ilvl w:val="0"/>
          <w:numId w:val="23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حماية مصالحهم.</w:t>
      </w:r>
    </w:p>
    <w:p w:rsidR="005C028E" w:rsidRPr="005C028E" w:rsidRDefault="005C028E" w:rsidP="00544A88">
      <w:pPr>
        <w:numPr>
          <w:ilvl w:val="0"/>
          <w:numId w:val="23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حماية مصالح المنفذين.</w:t>
      </w:r>
    </w:p>
    <w:p w:rsidR="005C028E" w:rsidRPr="00C236DE" w:rsidRDefault="005C028E" w:rsidP="00C236DE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rtl/>
        </w:rPr>
      </w:pPr>
    </w:p>
    <w:p w:rsidR="00C236DE" w:rsidRPr="00C236DE" w:rsidRDefault="0068091D" w:rsidP="00C236DE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6809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49D67BE3" wp14:editId="445B855D">
                <wp:simplePos x="0" y="0"/>
                <wp:positionH relativeFrom="margin">
                  <wp:posOffset>-523875</wp:posOffset>
                </wp:positionH>
                <wp:positionV relativeFrom="paragraph">
                  <wp:posOffset>264160</wp:posOffset>
                </wp:positionV>
                <wp:extent cx="2943225" cy="952500"/>
                <wp:effectExtent l="0" t="0" r="28575" b="1905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952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القواعد</w:t>
                            </w:r>
                          </w:p>
                          <w:p w:rsidR="00FA630A" w:rsidRPr="0068091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لضمان تشغيلها، </w:t>
                            </w:r>
                            <w:r w:rsidRPr="006809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تحرس المنظمات على إنشاء قواعد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تنقسم القواعد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لنوعين: 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قواعد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رسمية.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</w:t>
                            </w:r>
                          </w:p>
                          <w:p w:rsidR="00FA630A" w:rsidRPr="006809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قواعد </w:t>
                            </w:r>
                            <w:r w:rsidRPr="006809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غير رسمية.</w:t>
                            </w:r>
                          </w:p>
                          <w:p w:rsidR="00FA630A" w:rsidRPr="0073237D" w:rsidRDefault="00FA630A" w:rsidP="006809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67BE3" id="Text Box 48" o:spid="_x0000_s1123" type="#_x0000_t202" style="position:absolute;left:0;text-align:left;margin-left:-41.25pt;margin-top:20.8pt;width:231.75pt;height:75pt;z-index:251867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" fillcolor="window" strokeweight=".5pt">
                <v:textbox>
                  <w:txbxContent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القواعد</w:t>
                      </w:r>
                    </w:p>
                    <w:p w:rsidR="00FA630A" w:rsidRPr="0068091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لضمان تشغيلها، </w:t>
                      </w:r>
                      <w:r w:rsidRPr="0068091D">
                        <w:rPr>
                          <w:b/>
                          <w:bCs/>
                          <w:color w:val="002060"/>
                          <w:rtl/>
                        </w:rPr>
                        <w:t>تحرس المنظمات على إنشاء قواعد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تنقسم القواعد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809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لنوعين: 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قواعد </w:t>
                      </w:r>
                      <w:r w:rsidRPr="006809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رسمية. </w:t>
                      </w: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</w:t>
                      </w:r>
                    </w:p>
                    <w:p w:rsidR="00FA630A" w:rsidRPr="0068091D" w:rsidRDefault="00FA630A" w:rsidP="00544A88">
                      <w:pPr>
                        <w:pStyle w:val="NoSpacing"/>
                        <w:numPr>
                          <w:ilvl w:val="0"/>
                          <w:numId w:val="39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809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قواعد </w:t>
                      </w:r>
                      <w:r w:rsidRPr="006809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غير رسمية.</w:t>
                      </w:r>
                    </w:p>
                    <w:p w:rsidR="00FA630A" w:rsidRPr="0073237D" w:rsidRDefault="00FA630A" w:rsidP="006809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7D8D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20-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لضمان تشغيلها تحرص المنظمات على إنشاء قواعد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تنقسم هذه القواعد إلى</w:t>
      </w:r>
      <w:r w:rsidR="00C236DE" w:rsidRPr="00C236DE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C236DE" w:rsidRPr="00C236DE" w:rsidRDefault="00C236DE" w:rsidP="00544A88">
      <w:pPr>
        <w:numPr>
          <w:ilvl w:val="0"/>
          <w:numId w:val="14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5 أنواع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4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4 أنواع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Pr="00C236DE" w:rsidRDefault="00C236DE" w:rsidP="00544A88">
      <w:pPr>
        <w:numPr>
          <w:ilvl w:val="0"/>
          <w:numId w:val="14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C236DE">
        <w:rPr>
          <w:rFonts w:ascii="Times New Roman" w:hAnsi="Times New Roman" w:cs="Times New Roman"/>
          <w:sz w:val="24"/>
          <w:szCs w:val="24"/>
          <w:rtl/>
        </w:rPr>
        <w:t>3 أنواع</w:t>
      </w:r>
      <w:r w:rsidRPr="00C236D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236DE" w:rsidRDefault="00C236DE" w:rsidP="00544A88">
      <w:pPr>
        <w:numPr>
          <w:ilvl w:val="0"/>
          <w:numId w:val="14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C236D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نوعين اثنين</w:t>
      </w:r>
    </w:p>
    <w:p w:rsidR="00DF1AA2" w:rsidRPr="00DF1AA2" w:rsidRDefault="00DF1AA2" w:rsidP="00DF1AA2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5C028E" w:rsidRPr="005C028E" w:rsidRDefault="00D57D8D" w:rsidP="005C028E">
      <w:pPr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21-</w:t>
      </w:r>
      <w:r w:rsidR="005C028E" w:rsidRPr="005C028E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تنقسم القواعد التي تنشئها المنظمة الى  : </w:t>
      </w:r>
    </w:p>
    <w:p w:rsidR="005C028E" w:rsidRPr="005C028E" w:rsidRDefault="005C028E" w:rsidP="00544A88">
      <w:pPr>
        <w:numPr>
          <w:ilvl w:val="0"/>
          <w:numId w:val="232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استراتيجية وتشغيلية.</w:t>
      </w:r>
    </w:p>
    <w:p w:rsidR="005C028E" w:rsidRPr="005C028E" w:rsidRDefault="005C028E" w:rsidP="00544A88">
      <w:pPr>
        <w:numPr>
          <w:ilvl w:val="0"/>
          <w:numId w:val="232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ثابتة ومتغيره .</w:t>
      </w:r>
    </w:p>
    <w:p w:rsidR="005C028E" w:rsidRPr="005C028E" w:rsidRDefault="005C028E" w:rsidP="00544A88">
      <w:pPr>
        <w:numPr>
          <w:ilvl w:val="0"/>
          <w:numId w:val="23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رسمية وغير رسمية.</w:t>
      </w:r>
    </w:p>
    <w:p w:rsidR="00960A33" w:rsidRDefault="005C028E" w:rsidP="00544A88">
      <w:pPr>
        <w:numPr>
          <w:ilvl w:val="0"/>
          <w:numId w:val="232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قوية وضعيفة</w:t>
      </w:r>
      <w:r w:rsidRPr="005C028E">
        <w:rPr>
          <w:rFonts w:ascii="Times New Roman" w:hAnsi="Times New Roman" w:cs="Times New Roman"/>
          <w:color w:val="0D0D0D"/>
          <w:sz w:val="24"/>
          <w:szCs w:val="24"/>
          <w:rtl/>
        </w:rPr>
        <w:t>.</w:t>
      </w:r>
    </w:p>
    <w:p w:rsidR="00A829E8" w:rsidRDefault="00A829E8" w:rsidP="003E6857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</w:p>
    <w:p w:rsidR="003E6857" w:rsidRPr="00ED2718" w:rsidRDefault="00960A33" w:rsidP="003E6857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6CB8D97" wp14:editId="1A039786">
                <wp:simplePos x="0" y="0"/>
                <wp:positionH relativeFrom="margin">
                  <wp:posOffset>-571500</wp:posOffset>
                </wp:positionH>
                <wp:positionV relativeFrom="paragraph">
                  <wp:posOffset>198755</wp:posOffset>
                </wp:positionV>
                <wp:extent cx="3524250" cy="2609850"/>
                <wp:effectExtent l="0" t="0" r="19050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2609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القواعد الرسمية .. 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تهدف </w:t>
                            </w:r>
                            <w:r w:rsidRPr="003E6857">
                              <w:rPr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إلى توجي</w:t>
                            </w:r>
                            <w:r w:rsidRPr="003E6857">
                              <w:rPr>
                                <w:rFonts w:hint="cs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ة</w:t>
                            </w:r>
                            <w:r w:rsidRPr="003E6857">
                              <w:rPr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 سلوك الأفراد وعملهم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المكتوبة 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المعايير والأجراءات وطرق العمل.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غير المكتوبة 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للمنظمة قواعد رسمية غير مكتوبة بأهداف مختلفة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قد تكون أكثر صعوبة وتقييدا من المكتوبة في بعض الحالات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القواعد الرسمية هي قواعد للرقابة (رقابة عمل الأفراد)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بالإضالفة إلى قواعد الرقابة، هناك قواعد غير رسمية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, 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ينشئها العاملين أنفسهم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وهي قواعد حرة.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للمنظمة نوعان من القواعد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9"/>
                              </w:numPr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الرسمية(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قواعد رقابة).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399"/>
                              </w:numPr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غير الرسمية(قواعدحرة).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0"/>
                              </w:numPr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القواعد الرسمية وغير الرسمية 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هي التي تفسر كيفية تشغيل المنظمات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مثال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القواعد بالنسبة للإنتاج وسلوك العمال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1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هذا الكلام يخالف كلام التايلورية التي تكتفي بالقواعد الرسمية المكتوبة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000F3C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B8D97" id="Text Box 41" o:spid="_x0000_s1124" type="#_x0000_t202" style="position:absolute;left:0;text-align:left;margin-left:-45pt;margin-top:15.65pt;width:277.5pt;height:205.5pt;z-index:251856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" fillcolor="window" strokeweight=".5pt">
                <v:textbox>
                  <w:txbxContent>
                    <w:p w:rsidR="00FA630A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القواعد الرسمية .. 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تهدف </w:t>
                      </w:r>
                      <w:r w:rsidRPr="003E6857">
                        <w:rPr>
                          <w:b/>
                          <w:bCs/>
                          <w:color w:val="FF0000"/>
                          <w:u w:val="single"/>
                          <w:rtl/>
                        </w:rPr>
                        <w:t>إلى توجي</w:t>
                      </w:r>
                      <w:r w:rsidRPr="003E6857">
                        <w:rPr>
                          <w:rFonts w:hint="cs"/>
                          <w:b/>
                          <w:bCs/>
                          <w:color w:val="FF0000"/>
                          <w:u w:val="single"/>
                          <w:rtl/>
                        </w:rPr>
                        <w:t>ة</w:t>
                      </w:r>
                      <w:r w:rsidRPr="003E6857">
                        <w:rPr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 سلوك الأفراد وعملهم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u w:val="single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المكتوبة 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المعايير والأجراءات وطرق العمل.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غير المكتوبة 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للمنظمة قواعد رسمية غير مكتوبة بأهداف مختلفة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قد تكون أكثر صعوبة وتقييدا من المكتوبة في بعض الحالات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39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القواعد الرسمية هي قواعد للرقابة (رقابة عمل الأفراد)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39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بالإضالفة إلى قواعد الرقابة، هناك قواعد غير رسمية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, 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ينشئها العاملين أنفسهم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وهي قواعد حرة.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للمنظمة نوعان من القواعد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399"/>
                        </w:numPr>
                        <w:ind w:left="360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الرسمية(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قواعد رقابة).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399"/>
                        </w:numPr>
                        <w:ind w:left="360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غير الرسمية(قواعدحرة).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400"/>
                        </w:numPr>
                        <w:ind w:left="360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القواعد الرسمية وغير الرسمية 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هي التي تفسر كيفية تشغيل المنظمات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مثال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القواعد بالنسبة للإنتاج وسلوك العمال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401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هذا الكلام يخالف كلام التايلورية التي تكتفي بالقواعد الرسمية المكتوبة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000F3C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7D8D"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22-</w:t>
      </w:r>
      <w:r w:rsidR="003E6857" w:rsidRPr="003E6857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 xml:space="preserve"> </w:t>
      </w:r>
      <w:r w:rsidR="003E6857" w:rsidRPr="00ED2718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تهد</w:t>
      </w:r>
      <w:r w:rsidR="003E6857" w:rsidRPr="00ED2718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ف القواعد الرسمية في المنظمة </w:t>
      </w:r>
      <w:r w:rsidR="003E6857" w:rsidRPr="00ED2718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إلى :</w:t>
      </w:r>
    </w:p>
    <w:p w:rsidR="003E6857" w:rsidRPr="00ED2718" w:rsidRDefault="003E6857" w:rsidP="003E6857">
      <w:pPr>
        <w:pStyle w:val="ListParagraph"/>
        <w:numPr>
          <w:ilvl w:val="0"/>
          <w:numId w:val="436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تحليل العمل</w:t>
      </w:r>
    </w:p>
    <w:p w:rsidR="003E6857" w:rsidRPr="00ED2718" w:rsidRDefault="003E6857" w:rsidP="003E6857">
      <w:pPr>
        <w:pStyle w:val="ListParagraph"/>
        <w:numPr>
          <w:ilvl w:val="0"/>
          <w:numId w:val="4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D271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توجيه سلوك الافراد وعملهم</w:t>
      </w:r>
    </w:p>
    <w:p w:rsidR="003E6857" w:rsidRPr="00ED2718" w:rsidRDefault="003E6857" w:rsidP="003E6857">
      <w:pPr>
        <w:pStyle w:val="ListParagraph"/>
        <w:numPr>
          <w:ilvl w:val="0"/>
          <w:numId w:val="436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حماية مصالح المنظمة</w:t>
      </w:r>
    </w:p>
    <w:p w:rsidR="00960A33" w:rsidRPr="00A829E8" w:rsidRDefault="003E6857" w:rsidP="00A829E8">
      <w:pPr>
        <w:pStyle w:val="ListParagraph"/>
        <w:numPr>
          <w:ilvl w:val="0"/>
          <w:numId w:val="436"/>
        </w:numPr>
        <w:rPr>
          <w:rFonts w:asciiTheme="minorBidi" w:hAnsiTheme="minorBidi"/>
          <w:sz w:val="24"/>
          <w:szCs w:val="24"/>
          <w:rtl/>
        </w:rPr>
      </w:pPr>
      <w:r w:rsidRPr="00ED2718">
        <w:rPr>
          <w:rFonts w:asciiTheme="minorBidi" w:hAnsiTheme="minorBidi"/>
          <w:sz w:val="24"/>
          <w:szCs w:val="24"/>
          <w:rtl/>
        </w:rPr>
        <w:t>حماية مصالح العمال</w:t>
      </w:r>
    </w:p>
    <w:p w:rsidR="0092451A" w:rsidRPr="0092451A" w:rsidRDefault="00D57D8D" w:rsidP="0092451A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23-</w:t>
      </w:r>
      <w:r w:rsidR="0092451A" w:rsidRPr="0092451A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للمنظمة بعض </w:t>
      </w:r>
      <w:r w:rsidR="0092451A" w:rsidRPr="0092451A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القواعد الرسمية</w:t>
      </w:r>
      <w:r w:rsidR="0092451A" w:rsidRPr="0092451A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92451A" w:rsidRPr="0092451A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هي</w:t>
      </w:r>
      <w:r w:rsidR="0092451A" w:rsidRPr="0092451A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92451A" w:rsidRPr="0092451A" w:rsidRDefault="0092451A" w:rsidP="00544A88">
      <w:pPr>
        <w:numPr>
          <w:ilvl w:val="0"/>
          <w:numId w:val="16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2451A">
        <w:rPr>
          <w:rFonts w:ascii="Times New Roman" w:hAnsi="Times New Roman" w:cs="Times New Roman"/>
          <w:sz w:val="24"/>
          <w:szCs w:val="24"/>
          <w:rtl/>
        </w:rPr>
        <w:t>القواعد الثابتة</w:t>
      </w:r>
      <w:r w:rsidRPr="0092451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2451A" w:rsidRPr="0092451A" w:rsidRDefault="0092451A" w:rsidP="00544A88">
      <w:pPr>
        <w:numPr>
          <w:ilvl w:val="0"/>
          <w:numId w:val="16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2451A">
        <w:rPr>
          <w:rFonts w:ascii="Times New Roman" w:hAnsi="Times New Roman" w:cs="Times New Roman"/>
          <w:sz w:val="24"/>
          <w:szCs w:val="24"/>
          <w:rtl/>
        </w:rPr>
        <w:t>القواعد المقيدة</w:t>
      </w:r>
      <w:r w:rsidRPr="0092451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2451A" w:rsidRPr="0092451A" w:rsidRDefault="0092451A" w:rsidP="00544A88">
      <w:pPr>
        <w:numPr>
          <w:ilvl w:val="0"/>
          <w:numId w:val="168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92451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قواعد الرقابة</w:t>
      </w:r>
      <w:r w:rsidRPr="0092451A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92451A" w:rsidRPr="0092451A" w:rsidRDefault="0092451A" w:rsidP="00544A88">
      <w:pPr>
        <w:numPr>
          <w:ilvl w:val="0"/>
          <w:numId w:val="16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2451A">
        <w:rPr>
          <w:rFonts w:ascii="Times New Roman" w:hAnsi="Times New Roman" w:cs="Times New Roman"/>
          <w:sz w:val="24"/>
          <w:szCs w:val="24"/>
          <w:rtl/>
        </w:rPr>
        <w:t>القواعد الإدارية</w:t>
      </w:r>
    </w:p>
    <w:p w:rsidR="005D5913" w:rsidRDefault="005D5913" w:rsidP="005D591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5D5913" w:rsidRPr="005D5913" w:rsidRDefault="00D57D8D" w:rsidP="005D5913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24-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تكون القواعد الرسمية بالمنظمة</w:t>
      </w:r>
      <w:r w:rsidR="005D5913" w:rsidRPr="005D5913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5D5913" w:rsidRPr="005D5913" w:rsidRDefault="005D5913" w:rsidP="00544A88">
      <w:pPr>
        <w:numPr>
          <w:ilvl w:val="0"/>
          <w:numId w:val="15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مكتوبة وغير مكتوبة</w:t>
      </w:r>
      <w:r w:rsidRPr="005D591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5D5913" w:rsidRPr="005D5913" w:rsidRDefault="005D5913" w:rsidP="00544A88">
      <w:pPr>
        <w:numPr>
          <w:ilvl w:val="0"/>
          <w:numId w:val="15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داخلية وخارجية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D5913" w:rsidRPr="005D5913" w:rsidRDefault="005D5913" w:rsidP="00544A88">
      <w:pPr>
        <w:numPr>
          <w:ilvl w:val="0"/>
          <w:numId w:val="15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ثابتة ومتغيرة</w:t>
      </w:r>
      <w:r w:rsidRPr="005D591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D5913" w:rsidRDefault="005D5913" w:rsidP="00544A88">
      <w:pPr>
        <w:numPr>
          <w:ilvl w:val="0"/>
          <w:numId w:val="15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D5913">
        <w:rPr>
          <w:rFonts w:ascii="Times New Roman" w:hAnsi="Times New Roman" w:cs="Times New Roman"/>
          <w:sz w:val="24"/>
          <w:szCs w:val="24"/>
          <w:rtl/>
        </w:rPr>
        <w:t>عامة وجزئية</w:t>
      </w:r>
    </w:p>
    <w:p w:rsidR="005C028E" w:rsidRDefault="005C028E" w:rsidP="005C028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960A33" w:rsidRPr="00960A33" w:rsidRDefault="00D57D8D" w:rsidP="00DC2883">
      <w:pPr>
        <w:spacing w:after="0"/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25-</w:t>
      </w:r>
      <w:r w:rsidR="00960A33" w:rsidRPr="00960A33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ما يفسر كيفية تشغيل المنظمات هي القواعد : </w:t>
      </w:r>
    </w:p>
    <w:p w:rsidR="00960A33" w:rsidRPr="00960A33" w:rsidRDefault="00960A33" w:rsidP="00DC2883">
      <w:pPr>
        <w:numPr>
          <w:ilvl w:val="0"/>
          <w:numId w:val="233"/>
        </w:numPr>
        <w:spacing w:after="0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0A33">
        <w:rPr>
          <w:rFonts w:ascii="Times New Roman" w:hAnsi="Times New Roman" w:cs="Times New Roman"/>
          <w:sz w:val="24"/>
          <w:szCs w:val="24"/>
          <w:rtl/>
        </w:rPr>
        <w:t>استراتيجية وتشغيلية.</w:t>
      </w:r>
      <w:r w:rsidRPr="00960A33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960A33" w:rsidRPr="00960A33" w:rsidRDefault="00960A33" w:rsidP="00544A88">
      <w:pPr>
        <w:numPr>
          <w:ilvl w:val="0"/>
          <w:numId w:val="233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960A33">
        <w:rPr>
          <w:rFonts w:ascii="Times New Roman" w:hAnsi="Times New Roman" w:cs="Times New Roman"/>
          <w:sz w:val="24"/>
          <w:szCs w:val="24"/>
          <w:rtl/>
        </w:rPr>
        <w:t>ثابتة ومتغيره .</w:t>
      </w:r>
    </w:p>
    <w:p w:rsidR="00960A33" w:rsidRPr="00960A33" w:rsidRDefault="00901C56" w:rsidP="00544A88">
      <w:pPr>
        <w:numPr>
          <w:ilvl w:val="0"/>
          <w:numId w:val="233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960A33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D22A8F9" wp14:editId="45B93E82">
                <wp:simplePos x="0" y="0"/>
                <wp:positionH relativeFrom="margin">
                  <wp:posOffset>-742950</wp:posOffset>
                </wp:positionH>
                <wp:positionV relativeFrom="paragraph">
                  <wp:posOffset>161290</wp:posOffset>
                </wp:positionV>
                <wp:extent cx="3438525" cy="2809875"/>
                <wp:effectExtent l="0" t="0" r="28575" b="2857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2809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أسس استراتيجيات الفاعلين في المنظمات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تجد الاستراتيجيات السلوكية للفاعلين  تبريرها في 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الحكم والثقافة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الحكم (السيطرة)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قد تستهدف الاستراتيجية السلوكية للفاعلين الحفاظ على السيطرة (الحكم) أو تنميتها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السيطرة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يمكن تعريفها بأنها قدرة طرف على فرض سلوك معين على طرف آخر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 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حسب مقاربة الفاعلين، لا ترتبط السيطرة بالشخص نفس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وإنما ترتبط بـ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الموارد التي هي في متناول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ة.</w:t>
                            </w:r>
                          </w:p>
                          <w:p w:rsidR="00FA630A" w:rsidRPr="00960A33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2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مكانته في المنظمة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يستطيع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الفاعل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أن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يسيطر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من</w:t>
                            </w:r>
                            <w:r w:rsidRPr="00960A33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خلال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1)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السلطة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الرسمية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2)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مهارته،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وكفاءته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960A33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3)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امتلاكة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لمعلومة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حاسمة،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حرجة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بالنسبة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للمنظمة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73237D" w:rsidRDefault="00FA630A" w:rsidP="00960A33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في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المنظمات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تكون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دائما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السيطرة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مقتسمة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(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موزعة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)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بين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أكثر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من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طرف</w:t>
                            </w:r>
                            <w:r w:rsidRPr="00960A33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وتختلف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قوة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السيطرة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حسب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الأطراف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لكنها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60A3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مقتسمة</w:t>
                            </w:r>
                            <w:r w:rsidRPr="00960A33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2A8F9" id="Text Box 52" o:spid="_x0000_s1125" type="#_x0000_t202" style="position:absolute;left:0;text-align:left;margin-left:-58.5pt;margin-top:12.7pt;width:270.75pt;height:221.2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" fillcolor="window" strokeweight=".5pt">
                <v:textbox>
                  <w:txbxContent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>أسس استراتيجيات الفاعلين في المنظمات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تجد الاستراتيجيات السلوكية للفاعلين  تبريرها في 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>الحكم والثقافة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الحكم (السيطرة)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قد تستهدف الاستراتيجية السلوكية للفاعلين الحفاظ على السيطرة (الحكم) أو تنميتها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>السيطرة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يمكن تعريفها بأنها قدرة طرف على فرض سلوك معين على طرف آخر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 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حسب مقاربة الفاعلين، لا ترتبط السيطرة بالشخص نفس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وإنما ترتبط بـ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40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الموارد التي هي في متناول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ة.</w:t>
                      </w:r>
                    </w:p>
                    <w:p w:rsidR="00FA630A" w:rsidRPr="00960A33" w:rsidRDefault="00FA630A" w:rsidP="00544A88">
                      <w:pPr>
                        <w:pStyle w:val="NoSpacing"/>
                        <w:numPr>
                          <w:ilvl w:val="0"/>
                          <w:numId w:val="402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مكانته في المنظمة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يستطيع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الفاعل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أن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يسيطر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من</w:t>
                      </w:r>
                      <w:r w:rsidRPr="00960A33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خلال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1)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السلطة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الرسمية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2)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مهارته،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وكفاءته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960A33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3)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امتلاكة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لمعلومة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حاسمة،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حرجة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بالنسبة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للمنظمة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73237D" w:rsidRDefault="00FA630A" w:rsidP="00960A33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في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المنظمات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تكون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دائما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السيطرة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مقتسمة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(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موزعة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)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بين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أكثر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من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طرف</w:t>
                      </w:r>
                      <w:r w:rsidRPr="00960A33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وتختلف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قوة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السيطرة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حسب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الأطراف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لكنها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60A3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مقتسمة</w:t>
                      </w:r>
                      <w:r w:rsidRPr="00960A33">
                        <w:rPr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0A33" w:rsidRPr="00960A3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رسمية وغير رسمية.</w:t>
      </w:r>
    </w:p>
    <w:p w:rsidR="00960A33" w:rsidRPr="00960A33" w:rsidRDefault="00960A33" w:rsidP="00544A88">
      <w:pPr>
        <w:numPr>
          <w:ilvl w:val="0"/>
          <w:numId w:val="233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960A33">
        <w:rPr>
          <w:rFonts w:ascii="Times New Roman" w:hAnsi="Times New Roman" w:cs="Times New Roman"/>
          <w:sz w:val="24"/>
          <w:szCs w:val="24"/>
          <w:rtl/>
        </w:rPr>
        <w:t>قوية وضعيفة</w:t>
      </w:r>
      <w:r w:rsidRPr="00960A33">
        <w:rPr>
          <w:rFonts w:ascii="Times New Roman" w:hAnsi="Times New Roman" w:cs="Times New Roman"/>
          <w:color w:val="0D0D0D"/>
          <w:sz w:val="24"/>
          <w:szCs w:val="24"/>
          <w:rtl/>
        </w:rPr>
        <w:t>.</w:t>
      </w:r>
    </w:p>
    <w:p w:rsidR="0067793D" w:rsidRPr="005D5913" w:rsidRDefault="0067793D" w:rsidP="0067793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67793D" w:rsidRPr="0067793D" w:rsidRDefault="00D57D8D" w:rsidP="00DC2883">
      <w:pPr>
        <w:spacing w:after="0"/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26-</w:t>
      </w:r>
      <w:r w:rsidR="0067793D" w:rsidRPr="0067793D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 xml:space="preserve">تجد الاستراتيجية السلوكية للفاعلين تبريرها في : </w:t>
      </w:r>
    </w:p>
    <w:p w:rsidR="0067793D" w:rsidRPr="0067793D" w:rsidRDefault="0067793D" w:rsidP="00DC2883">
      <w:pPr>
        <w:numPr>
          <w:ilvl w:val="0"/>
          <w:numId w:val="227"/>
        </w:numPr>
        <w:spacing w:after="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67793D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الحكم والثقافة.</w:t>
      </w:r>
    </w:p>
    <w:p w:rsidR="0067793D" w:rsidRPr="0067793D" w:rsidRDefault="0067793D" w:rsidP="00544A88">
      <w:pPr>
        <w:numPr>
          <w:ilvl w:val="0"/>
          <w:numId w:val="227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7793D">
        <w:rPr>
          <w:rFonts w:ascii="Times New Roman" w:hAnsi="Times New Roman" w:cs="Times New Roman"/>
          <w:sz w:val="24"/>
          <w:szCs w:val="24"/>
          <w:rtl/>
        </w:rPr>
        <w:t>الحكم والسلطة.</w:t>
      </w:r>
    </w:p>
    <w:p w:rsidR="0067793D" w:rsidRPr="0067793D" w:rsidRDefault="0067793D" w:rsidP="00544A88">
      <w:pPr>
        <w:numPr>
          <w:ilvl w:val="0"/>
          <w:numId w:val="227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67793D">
        <w:rPr>
          <w:rFonts w:ascii="Times New Roman" w:hAnsi="Times New Roman" w:cs="Times New Roman"/>
          <w:sz w:val="24"/>
          <w:szCs w:val="24"/>
          <w:rtl/>
        </w:rPr>
        <w:t>الحكم والتفويض.</w:t>
      </w:r>
    </w:p>
    <w:p w:rsidR="0067793D" w:rsidRPr="00DC2883" w:rsidRDefault="0067793D" w:rsidP="00544A88">
      <w:pPr>
        <w:numPr>
          <w:ilvl w:val="0"/>
          <w:numId w:val="227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67793D">
        <w:rPr>
          <w:rFonts w:ascii="Times New Roman" w:hAnsi="Times New Roman" w:cs="Times New Roman"/>
          <w:sz w:val="24"/>
          <w:szCs w:val="24"/>
          <w:rtl/>
        </w:rPr>
        <w:t>الحكم والتحفيز</w:t>
      </w:r>
      <w:r w:rsidRPr="0067793D">
        <w:rPr>
          <w:rFonts w:ascii="Times New Roman" w:hAnsi="Times New Roman" w:cs="Times New Roman"/>
          <w:color w:val="0D0D0D"/>
          <w:sz w:val="24"/>
          <w:szCs w:val="24"/>
          <w:rtl/>
        </w:rPr>
        <w:t>.</w:t>
      </w:r>
      <w:r w:rsidR="00960A33" w:rsidRPr="00960A33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DC2883" w:rsidRPr="0067793D" w:rsidRDefault="00DC2883" w:rsidP="00DC2883">
      <w:pPr>
        <w:ind w:left="720"/>
        <w:contextualSpacing/>
        <w:rPr>
          <w:rFonts w:ascii="Times New Roman" w:hAnsi="Times New Roman" w:cs="Times New Roman"/>
          <w:color w:val="0D0D0D"/>
          <w:sz w:val="24"/>
          <w:szCs w:val="24"/>
        </w:rPr>
      </w:pPr>
    </w:p>
    <w:p w:rsidR="00D4107C" w:rsidRPr="00D4107C" w:rsidRDefault="00D57D8D" w:rsidP="00DC2883">
      <w:pPr>
        <w:spacing w:after="0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27-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لا يستطيع الفاعل أن يسيطر من خلال</w:t>
      </w:r>
      <w:r w:rsidR="00D4107C" w:rsidRPr="00D4107C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4107C" w:rsidRPr="00D4107C" w:rsidRDefault="00D4107C" w:rsidP="00DC2883">
      <w:pPr>
        <w:numPr>
          <w:ilvl w:val="0"/>
          <w:numId w:val="16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السلطة الرسمية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Pr="00D4107C" w:rsidRDefault="00D4107C" w:rsidP="00544A88">
      <w:pPr>
        <w:numPr>
          <w:ilvl w:val="0"/>
          <w:numId w:val="16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المهارة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Pr="00D4107C" w:rsidRDefault="00D4107C" w:rsidP="00544A88">
      <w:pPr>
        <w:numPr>
          <w:ilvl w:val="0"/>
          <w:numId w:val="16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D4107C">
        <w:rPr>
          <w:rFonts w:ascii="Times New Roman" w:hAnsi="Times New Roman" w:cs="Times New Roman"/>
          <w:sz w:val="24"/>
          <w:szCs w:val="24"/>
          <w:rtl/>
        </w:rPr>
        <w:t>الكفاءة</w:t>
      </w:r>
      <w:r w:rsidRPr="00D4107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4107C" w:rsidRDefault="00D4107C" w:rsidP="00544A88">
      <w:pPr>
        <w:numPr>
          <w:ilvl w:val="0"/>
          <w:numId w:val="16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D4107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الأقدمية</w:t>
      </w:r>
    </w:p>
    <w:p w:rsidR="005C028E" w:rsidRDefault="005C028E" w:rsidP="005C028E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5C028E" w:rsidRPr="005C028E" w:rsidRDefault="008F3177" w:rsidP="005C028E">
      <w:pPr>
        <w:rPr>
          <w:rFonts w:ascii="Times New Roman" w:hAnsi="Times New Roman" w:cs="Times New Roman"/>
          <w:b/>
          <w:bCs/>
          <w:color w:val="0099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9900"/>
          <w:sz w:val="24"/>
          <w:szCs w:val="24"/>
          <w:rtl/>
        </w:rPr>
        <w:t>28-</w:t>
      </w:r>
      <w:r w:rsidR="005C028E" w:rsidRPr="005C028E">
        <w:rPr>
          <w:rFonts w:ascii="Times New Roman" w:hAnsi="Times New Roman" w:cs="Times New Roman"/>
          <w:b/>
          <w:bCs/>
          <w:color w:val="009900"/>
          <w:sz w:val="24"/>
          <w:szCs w:val="24"/>
          <w:rtl/>
        </w:rPr>
        <w:t>لا يستطيع الفاعل ان يسيطر من خلال:</w:t>
      </w:r>
    </w:p>
    <w:p w:rsidR="005C028E" w:rsidRPr="005C028E" w:rsidRDefault="005C028E" w:rsidP="00544A88">
      <w:pPr>
        <w:numPr>
          <w:ilvl w:val="0"/>
          <w:numId w:val="228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امتلاكه لمعلومة حاسمة.</w:t>
      </w:r>
    </w:p>
    <w:p w:rsidR="005C028E" w:rsidRPr="005C028E" w:rsidRDefault="005C028E" w:rsidP="00544A88">
      <w:pPr>
        <w:numPr>
          <w:ilvl w:val="0"/>
          <w:numId w:val="228"/>
        </w:numPr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السلطة الرسمية.</w:t>
      </w:r>
    </w:p>
    <w:p w:rsidR="005C028E" w:rsidRPr="005C028E" w:rsidRDefault="005C028E" w:rsidP="00544A88">
      <w:pPr>
        <w:numPr>
          <w:ilvl w:val="0"/>
          <w:numId w:val="228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C028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السلطة غير رسمية.</w:t>
      </w:r>
    </w:p>
    <w:p w:rsidR="002747BA" w:rsidRDefault="005C028E" w:rsidP="00544A88">
      <w:pPr>
        <w:numPr>
          <w:ilvl w:val="0"/>
          <w:numId w:val="228"/>
        </w:numPr>
        <w:contextualSpacing/>
        <w:rPr>
          <w:rFonts w:ascii="Times New Roman" w:hAnsi="Times New Roman" w:cs="Times New Roman"/>
          <w:color w:val="0D0D0D"/>
          <w:sz w:val="24"/>
          <w:szCs w:val="24"/>
        </w:rPr>
      </w:pPr>
      <w:r w:rsidRPr="005C028E">
        <w:rPr>
          <w:rFonts w:ascii="Times New Roman" w:hAnsi="Times New Roman" w:cs="Times New Roman"/>
          <w:sz w:val="24"/>
          <w:szCs w:val="24"/>
          <w:rtl/>
        </w:rPr>
        <w:t>مهارته وكفائتة</w:t>
      </w:r>
      <w:r w:rsidRPr="005C028E">
        <w:rPr>
          <w:rFonts w:ascii="Times New Roman" w:hAnsi="Times New Roman" w:cs="Times New Roman"/>
          <w:color w:val="0D0D0D"/>
          <w:sz w:val="24"/>
          <w:szCs w:val="24"/>
          <w:rtl/>
        </w:rPr>
        <w:t>.</w:t>
      </w:r>
    </w:p>
    <w:p w:rsidR="00DC2883" w:rsidRPr="00960A33" w:rsidRDefault="00DC2883" w:rsidP="00DC2883">
      <w:pPr>
        <w:ind w:left="720"/>
        <w:contextualSpacing/>
        <w:rPr>
          <w:rFonts w:ascii="Times New Roman" w:hAnsi="Times New Roman" w:cs="Times New Roman"/>
          <w:color w:val="0D0D0D"/>
          <w:sz w:val="24"/>
          <w:szCs w:val="24"/>
          <w:rtl/>
        </w:rPr>
      </w:pPr>
    </w:p>
    <w:p w:rsidR="00003CB9" w:rsidRPr="00003CB9" w:rsidRDefault="008F3177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29-</w:t>
      </w:r>
      <w:r w:rsidR="00003CB9" w:rsidRPr="00960A3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في </w:t>
      </w:r>
      <w:r w:rsidR="00003CB9" w:rsidRPr="0092451A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المنظ</w:t>
      </w:r>
      <w:r w:rsidR="00003CB9" w:rsidRPr="00960A3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مات</w:t>
      </w:r>
      <w:r w:rsidR="00003CB9" w:rsidRPr="002747BA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تكون </w:t>
      </w:r>
      <w:r w:rsidR="00003CB9" w:rsidRPr="00960A3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دائماً </w:t>
      </w:r>
      <w:r w:rsidR="00003CB9" w:rsidRPr="002747BA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السيطرة :</w:t>
      </w:r>
    </w:p>
    <w:p w:rsidR="00003CB9" w:rsidRPr="00553DD0" w:rsidRDefault="00003CB9" w:rsidP="00544A88">
      <w:pPr>
        <w:keepNext/>
        <w:numPr>
          <w:ilvl w:val="0"/>
          <w:numId w:val="203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53DD0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مقسمة(موزعة)بين أكثر من طرف</w:t>
      </w:r>
    </w:p>
    <w:p w:rsidR="00003CB9" w:rsidRPr="00003CB9" w:rsidRDefault="00003CB9" w:rsidP="00544A88">
      <w:pPr>
        <w:numPr>
          <w:ilvl w:val="0"/>
          <w:numId w:val="2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مركزة في يد المسؤول الأول للمنظمة</w:t>
      </w:r>
    </w:p>
    <w:p w:rsidR="00003CB9" w:rsidRPr="00003CB9" w:rsidRDefault="00003CB9" w:rsidP="00544A88">
      <w:pPr>
        <w:numPr>
          <w:ilvl w:val="0"/>
          <w:numId w:val="2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مركزة في مكان واحد في المنظمة</w:t>
      </w:r>
    </w:p>
    <w:p w:rsidR="00E223BF" w:rsidRPr="00DC2883" w:rsidRDefault="00003CB9" w:rsidP="00DC2883">
      <w:pPr>
        <w:numPr>
          <w:ilvl w:val="0"/>
          <w:numId w:val="20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مقسمة بين ثلاث مستويات في المنظمة</w:t>
      </w:r>
    </w:p>
    <w:p w:rsidR="002C3586" w:rsidRPr="00003CB9" w:rsidRDefault="002C3586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003CB9" w:rsidP="00162A61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>المحاضرة الثانية عشر</w:t>
      </w:r>
    </w:p>
    <w:p w:rsidR="00F32923" w:rsidRPr="00F32923" w:rsidRDefault="00EF461D" w:rsidP="00F32923">
      <w:pPr>
        <w:spacing w:after="0" w:line="240" w:lineRule="auto"/>
        <w:rPr>
          <w:rFonts w:ascii="Times New Roman" w:hAnsi="Times New Roman" w:cs="Times New Roman"/>
          <w:sz w:val="24"/>
          <w:szCs w:val="24"/>
          <w:rtl/>
        </w:rPr>
      </w:pPr>
      <w:r w:rsidRPr="00000F3C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6B7019A2" wp14:editId="4694426E">
                <wp:simplePos x="0" y="0"/>
                <wp:positionH relativeFrom="margin">
                  <wp:posOffset>-733425</wp:posOffset>
                </wp:positionH>
                <wp:positionV relativeFrom="paragraph">
                  <wp:posOffset>252095</wp:posOffset>
                </wp:positionV>
                <wp:extent cx="3648075" cy="2219325"/>
                <wp:effectExtent l="0" t="0" r="28575" b="2857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219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عناصر التطورات الحديثة للمنظمات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لفهم التطورات الحديثة، نلجأ عموما إلى 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ثلاث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انواع من العناصر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العناصر التكنولوجية 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وهما اثنان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ارتفاع تكلفة الاستثمار في الكثير من القطاعات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</w:rPr>
                              <w:sym w:font="Wingdings 3" w:char="F0C5"/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ومن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ة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ارتفاع تكلفة إنشاء منصب عمل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3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تعقيد عمليات الإنتاج (التحكم عن بعد، و الانظمة الالكترونية ) يزيد من الاخطار ويؤدي إلى زيادة مشاكل الصيانة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</w:pP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>العناصر الاقتصادية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تنوع المنتجات والخدمات حتى في الانتاج الكبير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4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سرعة اطلاق المنتجات في السوق بسبب شدة المنافسة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العناصر الاجتماعية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واهمها</w:t>
                            </w:r>
                          </w:p>
                          <w:p w:rsidR="00FA630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5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تطور التطلعات الخاصة بالعمل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5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تميز في مستويات التكوين بين الأفراد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019A2" id="Text Box 40" o:spid="_x0000_s1126" type="#_x0000_t202" style="position:absolute;left:0;text-align:left;margin-left:-57.75pt;margin-top:19.85pt;width:287.25pt;height:174.75pt;z-index:251854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" fillcolor="window" strokeweight=".5pt">
                <v:textbox>
                  <w:txbxContent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>عناصر التطورات الحديثة للمنظمات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لفهم التطورات الحديثة، نلجأ عموما إلى 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ثلاث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انواع من العناصر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العناصر التكنولوجية 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وهما اثنان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ارتفاع تكلفة الاستثمار في الكثير من القطاعات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</w:rPr>
                        <w:sym w:font="Wingdings 3" w:char="F0C5"/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ومن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ة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 ارتفاع تكلفة إنشاء منصب عمل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3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تعقيد عمليات الإنتاج (التحكم عن بعد، و الانظمة الالكترونية ) يزيد من الاخطار ويؤدي إلى زيادة مشاكل الصيانة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</w:pPr>
                      <w:r w:rsidRPr="00EF461D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>العناصر الاقتصادية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تنوع المنتجات والخدمات حتى في الانتاج الكبير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4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سرعة اطلاق المنتجات في السوق بسبب شدة المنافسة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العناصر الاجتماعية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واهمها</w:t>
                      </w:r>
                    </w:p>
                    <w:p w:rsidR="00FA630A" w:rsidRDefault="00FA630A" w:rsidP="00544A88">
                      <w:pPr>
                        <w:pStyle w:val="NoSpacing"/>
                        <w:numPr>
                          <w:ilvl w:val="0"/>
                          <w:numId w:val="405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تطور التطلعات الخاصة بالعمل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5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تميز في مستويات التكوين بين الأفراد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32923" w:rsidRPr="00F32923" w:rsidRDefault="008F3177" w:rsidP="00F32923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1-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لفهم التطورات الحديثة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, 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لا نلجأ عموما إلى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F32923" w:rsidRPr="00F32923" w:rsidRDefault="00F32923" w:rsidP="00544A88">
      <w:pPr>
        <w:numPr>
          <w:ilvl w:val="0"/>
          <w:numId w:val="16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العناصر التكنولوجية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العناصر الاقتصادية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العناصر الاجتماعية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Default="00F32923" w:rsidP="00544A88">
      <w:pPr>
        <w:numPr>
          <w:ilvl w:val="0"/>
          <w:numId w:val="16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العناصرالإدارية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32923" w:rsidRPr="00F32923" w:rsidRDefault="00F3292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F32923" w:rsidRPr="00003CB9" w:rsidRDefault="008F3177" w:rsidP="00F3292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2-</w:t>
      </w:r>
      <w:r w:rsidR="00F32923" w:rsidRPr="00003CB9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ليس من </w:t>
      </w:r>
      <w:r w:rsidR="00F32923" w:rsidRPr="00F32923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عناصر التطورات الحد</w:t>
      </w:r>
      <w:r w:rsidR="00F32923" w:rsidRPr="00F32923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يثة للمنظمات</w:t>
      </w:r>
      <w:r w:rsidR="00F32923" w:rsidRPr="00F32923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 :</w:t>
      </w:r>
    </w:p>
    <w:p w:rsidR="00F32923" w:rsidRPr="00003CB9" w:rsidRDefault="00F32923" w:rsidP="00544A88">
      <w:pPr>
        <w:numPr>
          <w:ilvl w:val="0"/>
          <w:numId w:val="14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العناصر التكنولوجية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003CB9" w:rsidRDefault="00F32923" w:rsidP="00544A88">
      <w:pPr>
        <w:numPr>
          <w:ilvl w:val="0"/>
          <w:numId w:val="14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العناصر الاقتصادية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003CB9" w:rsidRDefault="00F32923" w:rsidP="00544A88">
      <w:pPr>
        <w:numPr>
          <w:ilvl w:val="0"/>
          <w:numId w:val="14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العناصر الاجتماعية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Default="00F32923" w:rsidP="00544A88">
      <w:pPr>
        <w:numPr>
          <w:ilvl w:val="0"/>
          <w:numId w:val="14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العناصرالإعلامية</w:t>
      </w: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5B1B21" w:rsidRDefault="005B1B21" w:rsidP="005B1B21">
      <w:p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5B1B21" w:rsidRPr="00FC365E" w:rsidRDefault="008F3177" w:rsidP="005B1B21">
      <w:pPr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2060"/>
          <w:sz w:val="24"/>
          <w:szCs w:val="24"/>
          <w:rtl/>
        </w:rPr>
        <w:t>3-</w:t>
      </w:r>
      <w:r w:rsidR="005B1B21" w:rsidRPr="00FC365E">
        <w:rPr>
          <w:rFonts w:asciiTheme="minorBidi" w:hAnsiTheme="minorBidi" w:cstheme="minorBidi"/>
          <w:b/>
          <w:bCs/>
          <w:color w:val="002060"/>
          <w:sz w:val="24"/>
          <w:szCs w:val="24"/>
          <w:rtl/>
        </w:rPr>
        <w:t>ليس من عناصر التطورات الحديثة للمنظمة</w:t>
      </w:r>
      <w:r w:rsidR="005B1B21" w:rsidRPr="00FC36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:</w:t>
      </w:r>
    </w:p>
    <w:p w:rsidR="005B1B21" w:rsidRPr="00ED2718" w:rsidRDefault="005B1B21" w:rsidP="005B1B21">
      <w:pPr>
        <w:pStyle w:val="ListParagraph"/>
        <w:numPr>
          <w:ilvl w:val="0"/>
          <w:numId w:val="4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D271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العناصر القيادية</w:t>
      </w:r>
    </w:p>
    <w:p w:rsidR="005B1B21" w:rsidRPr="00ED2718" w:rsidRDefault="005B1B21" w:rsidP="005B1B21">
      <w:pPr>
        <w:pStyle w:val="ListParagraph"/>
        <w:numPr>
          <w:ilvl w:val="0"/>
          <w:numId w:val="434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العناصر التكنولوجية</w:t>
      </w:r>
    </w:p>
    <w:p w:rsidR="005B1B21" w:rsidRPr="00ED2718" w:rsidRDefault="005B1B21" w:rsidP="005B1B21">
      <w:pPr>
        <w:pStyle w:val="ListParagraph"/>
        <w:numPr>
          <w:ilvl w:val="0"/>
          <w:numId w:val="434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العناصر الاقتصادية</w:t>
      </w:r>
    </w:p>
    <w:p w:rsidR="005B1B21" w:rsidRPr="005B1B21" w:rsidRDefault="005B1B21" w:rsidP="005B1B21">
      <w:pPr>
        <w:pStyle w:val="ListParagraph"/>
        <w:numPr>
          <w:ilvl w:val="0"/>
          <w:numId w:val="434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  <w:rtl/>
        </w:rPr>
        <w:t>العناصر الاجتماعية</w:t>
      </w:r>
    </w:p>
    <w:p w:rsidR="00F32923" w:rsidRPr="00F32923" w:rsidRDefault="00EF461D" w:rsidP="00F32923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C272342" wp14:editId="248050C7">
                <wp:simplePos x="0" y="0"/>
                <wp:positionH relativeFrom="margin">
                  <wp:posOffset>-542925</wp:posOffset>
                </wp:positionH>
                <wp:positionV relativeFrom="paragraph">
                  <wp:posOffset>258445</wp:posOffset>
                </wp:positionV>
                <wp:extent cx="3943350" cy="1114425"/>
                <wp:effectExtent l="0" t="0" r="19050" b="2857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3350" cy="1114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في مجال الإنتاج ظهر نمط جديد في الثمانيات  حول الانتاج في الوقت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نموذج تويوتا للإنتاج  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</w:rPr>
                              <w:t>T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 xml:space="preserve">oyota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</w:rPr>
                              <w:t>P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 xml:space="preserve">roduction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</w:rPr>
                              <w:t>S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>ystem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</w:rPr>
                              <w:t>-TPS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أدى إلى انتقال من نموذج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>FORD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 إلى نموذج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 xml:space="preserve">      ..Toyota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نموذج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>Toyota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يعطي للعمال مسؤوليات كبيرة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72342" id="Text Box 53" o:spid="_x0000_s1127" type="#_x0000_t202" style="position:absolute;left:0;text-align:left;margin-left:-42.75pt;margin-top:20.35pt;width:310.5pt;height:87.75pt;z-index:251871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" fillcolor="window" strokeweight=".5pt">
                <v:textbox>
                  <w:txbxContent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في مجال الإنتاج ظهر نمط جديد في الثمانيات  حول الانتاج في الوقت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نموذج تويوتا للإنتاج   </w:t>
                      </w:r>
                      <w:r w:rsidRPr="00EF461D">
                        <w:rPr>
                          <w:b/>
                          <w:bCs/>
                          <w:color w:val="FF0000"/>
                        </w:rPr>
                        <w:t>T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 xml:space="preserve">oyota </w:t>
                      </w:r>
                      <w:r w:rsidRPr="00EF461D">
                        <w:rPr>
                          <w:b/>
                          <w:bCs/>
                          <w:color w:val="FF0000"/>
                        </w:rPr>
                        <w:t>P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 xml:space="preserve">roduction </w:t>
                      </w:r>
                      <w:r w:rsidRPr="00EF461D">
                        <w:rPr>
                          <w:b/>
                          <w:bCs/>
                          <w:color w:val="FF0000"/>
                        </w:rPr>
                        <w:t>S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>ystem</w:t>
                      </w:r>
                      <w:r w:rsidRPr="00EF461D">
                        <w:rPr>
                          <w:b/>
                          <w:bCs/>
                          <w:color w:val="FF0000"/>
                        </w:rPr>
                        <w:t>-TPS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أدى إلى انتقال من نموذج 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>FORD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   إلى نموذج </w:t>
                      </w:r>
                      <w:r>
                        <w:rPr>
                          <w:b/>
                          <w:bCs/>
                          <w:color w:val="002060"/>
                        </w:rPr>
                        <w:t xml:space="preserve"> 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 xml:space="preserve">      ..Toyota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نموذج 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>Toyota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EF461D">
                        <w:rPr>
                          <w:b/>
                          <w:bCs/>
                          <w:color w:val="FF0000"/>
                          <w:rtl/>
                        </w:rPr>
                        <w:t>يعطي للعمال مسؤوليات كبيرة</w:t>
                      </w:r>
                      <w:r w:rsidRPr="00EF461D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EF461D" w:rsidRDefault="00FA630A" w:rsidP="00EF461D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177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4-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في مجال الإنتاج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, 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ظهر نمط 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جديد في الثمانينات حول الإنتاج في الوقت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</w:rPr>
        <w:t>:</w:t>
      </w:r>
    </w:p>
    <w:p w:rsidR="00F32923" w:rsidRPr="00F32923" w:rsidRDefault="00F32923" w:rsidP="00544A88">
      <w:pPr>
        <w:numPr>
          <w:ilvl w:val="0"/>
          <w:numId w:val="16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TPS</w:t>
      </w:r>
    </w:p>
    <w:p w:rsidR="00F32923" w:rsidRPr="00F32923" w:rsidRDefault="00F32923" w:rsidP="00544A88">
      <w:pPr>
        <w:numPr>
          <w:ilvl w:val="0"/>
          <w:numId w:val="16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</w:rPr>
        <w:t>TDS</w:t>
      </w:r>
    </w:p>
    <w:p w:rsidR="00F32923" w:rsidRPr="00F32923" w:rsidRDefault="00F32923" w:rsidP="00544A88">
      <w:pPr>
        <w:numPr>
          <w:ilvl w:val="0"/>
          <w:numId w:val="16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</w:rPr>
        <w:t>MTS</w:t>
      </w:r>
    </w:p>
    <w:p w:rsidR="00F32923" w:rsidRDefault="00F32923" w:rsidP="00544A88">
      <w:pPr>
        <w:numPr>
          <w:ilvl w:val="0"/>
          <w:numId w:val="16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</w:rPr>
        <w:t>STS</w:t>
      </w:r>
    </w:p>
    <w:p w:rsidR="00F32923" w:rsidRDefault="00F3292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C2883" w:rsidRDefault="00DC288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C2883" w:rsidRDefault="00DC288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32923" w:rsidRPr="00F32923" w:rsidRDefault="008F3177" w:rsidP="00DC2883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lastRenderedPageBreak/>
        <w:t>5-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يعطي نموذج 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Toyota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للعمال</w:t>
      </w:r>
      <w:r w:rsidR="00F32923" w:rsidRPr="00F32923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:  </w:t>
      </w:r>
    </w:p>
    <w:p w:rsidR="00F32923" w:rsidRPr="00F32923" w:rsidRDefault="00F32923" w:rsidP="00544A88">
      <w:pPr>
        <w:numPr>
          <w:ilvl w:val="0"/>
          <w:numId w:val="16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مكافآت كبيرة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6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مسؤولية كبيرة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32923" w:rsidRPr="00F32923" w:rsidRDefault="00F32923" w:rsidP="00544A88">
      <w:pPr>
        <w:numPr>
          <w:ilvl w:val="0"/>
          <w:numId w:val="16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حرية كبيرة في اتخاذ القرار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Default="00F32923" w:rsidP="00544A88">
      <w:pPr>
        <w:numPr>
          <w:ilvl w:val="0"/>
          <w:numId w:val="16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أوقات كبيرة للراحة</w:t>
      </w:r>
    </w:p>
    <w:p w:rsidR="00F32923" w:rsidRPr="00F32923" w:rsidRDefault="00F3292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32923" w:rsidRPr="00F32923" w:rsidRDefault="00EF461D" w:rsidP="00F3292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40F282BA" wp14:editId="328DE7B9">
                <wp:simplePos x="0" y="0"/>
                <wp:positionH relativeFrom="margin">
                  <wp:posOffset>-593090</wp:posOffset>
                </wp:positionH>
                <wp:positionV relativeFrom="paragraph">
                  <wp:posOffset>257175</wp:posOffset>
                </wp:positionV>
                <wp:extent cx="3648075" cy="1485900"/>
                <wp:effectExtent l="0" t="0" r="28575" b="1905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1485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هذه التطورات أدت إلى سياسات متقاربة حسب قطاعات النشاط والتي كان لها تأثير قوي على نمط التنظيم وهيكلة المنظمة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سياسات الليونة (المرونة)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تظهر في اكثر من جانب (التقني، التوظيف، الرواتب،....)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سياسات الإنتاجية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حيث اصبحت المؤسسات تعتمد اكثر على المعرفة والانتاجية المعرفية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سياسات الجودة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حيث اصبحت المؤسسات تهتم اكثر بالمعايير الدولية مثل  ايزو ...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282BA" id="Text Box 57" o:spid="_x0000_s1128" type="#_x0000_t202" style="position:absolute;left:0;text-align:left;margin-left:-46.7pt;margin-top:20.25pt;width:287.25pt;height:117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" fillcolor="window" strokeweight=".5pt">
                <v:textbox>
                  <w:txbxContent>
                    <w:p w:rsidR="00FA630A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هذه التطورات أدت إلى سياسات متقاربة حسب قطاعات النشاط والتي كان لها تأثير قوي على نمط التنظيم وهيكلة المنظمة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>سياسات الليونة (المرونة)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تظهر في اكثر من جانب (التقني، التوظيف، الرواتب،....)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>سياسات الإنتاجية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حيث اصبحت المؤسسات تعتمد اكثر على المعرفة والانتاجية المعرفية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>سياسات الجودة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حيث اصبحت المؤسسات تهتم اكثر بالمعايير الدولية مثل  ايزو ...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177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6-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أدت التطورات الحديثة للمنظمات إلى ظهور بعض السياسات المتقاربة حسب قطاع النشاط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, 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ليس من هذه السياسات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F32923" w:rsidRPr="00F32923" w:rsidRDefault="00F32923" w:rsidP="00544A88">
      <w:pPr>
        <w:numPr>
          <w:ilvl w:val="0"/>
          <w:numId w:val="1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سياسة الليونة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سياسة الإنتاجية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  <w:r w:rsidR="00EF461D"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F32923" w:rsidRPr="00F32923" w:rsidRDefault="00F32923" w:rsidP="00544A88">
      <w:pPr>
        <w:numPr>
          <w:ilvl w:val="0"/>
          <w:numId w:val="1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سياسة الجودة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7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سياسة التسويق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32923" w:rsidRDefault="00F32923" w:rsidP="00F329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F329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F329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Pr="00F32923" w:rsidRDefault="00901C56" w:rsidP="00F329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E223BF" w:rsidRPr="00E223BF" w:rsidRDefault="00EF461D" w:rsidP="00E223BF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2AD9AC5" wp14:editId="3917583A">
                <wp:simplePos x="0" y="0"/>
                <wp:positionH relativeFrom="margin">
                  <wp:posOffset>-685800</wp:posOffset>
                </wp:positionH>
                <wp:positionV relativeFrom="paragraph">
                  <wp:posOffset>247650</wp:posOffset>
                </wp:positionV>
                <wp:extent cx="3905250" cy="1076325"/>
                <wp:effectExtent l="0" t="0" r="19050" b="2857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0" cy="1076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نظرية  </w:t>
                            </w: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</w:rPr>
                              <w:t>HERZBERG</w:t>
                            </w:r>
                            <w:r w:rsidRPr="00EF461D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  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بعد تقديم نظريته، قال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</w:rPr>
                              <w:t>HERZBERG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 أن المؤسسات تهتم خاصة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بعوامل عدم الرضا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(الرواتب، ظروف العمل...) ولهذا نادرا ما يكون الإنسان راض في المنظمات الحالية.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6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ويرى أن إعادة تصميم العمل بطريقة أخرى هي التي </w:t>
                            </w:r>
                            <w:r w:rsidRPr="00EF461D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تمكن من تحفيز الافراد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D9AC5" id="Text Box 54" o:spid="_x0000_s1129" type="#_x0000_t202" style="position:absolute;left:0;text-align:left;margin-left:-54pt;margin-top:19.5pt;width:307.5pt;height:84.75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" fillcolor="window" strokeweight=".5pt">
                <v:textbox>
                  <w:txbxContent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نظرية  </w:t>
                      </w:r>
                      <w:r w:rsidRPr="00EF461D">
                        <w:rPr>
                          <w:b/>
                          <w:bCs/>
                          <w:color w:val="C0504D" w:themeColor="accent2"/>
                        </w:rPr>
                        <w:t>HERZBERG</w:t>
                      </w:r>
                      <w:r w:rsidRPr="00EF461D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   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6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بعد تقديم نظريته، قال </w:t>
                      </w:r>
                      <w:r w:rsidRPr="00EF461D">
                        <w:rPr>
                          <w:b/>
                          <w:bCs/>
                          <w:color w:val="002060"/>
                        </w:rPr>
                        <w:t>HERZBERG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  أن المؤسسات تهتم خاصة </w:t>
                      </w:r>
                      <w:r w:rsidRPr="00EF461D">
                        <w:rPr>
                          <w:b/>
                          <w:bCs/>
                          <w:color w:val="FF0000"/>
                          <w:rtl/>
                        </w:rPr>
                        <w:t xml:space="preserve">بعوامل عدم الرضا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(الرواتب، ظروف العمل...) ولهذا نادرا ما يكون الإنسان راض في المنظمات الحالية.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6"/>
                        </w:numPr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ويرى أن إعادة تصميم العمل بطريقة أخرى هي التي </w:t>
                      </w:r>
                      <w:r w:rsidRPr="00EF461D">
                        <w:rPr>
                          <w:b/>
                          <w:bCs/>
                          <w:color w:val="FF0000"/>
                          <w:rtl/>
                        </w:rPr>
                        <w:t>تمكن من تحفيز الافراد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177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7-</w:t>
      </w:r>
      <w:r w:rsidR="00E223BF" w:rsidRPr="00E223B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بعد تقديم نظريته قال </w:t>
      </w:r>
      <w:r w:rsidR="00E223BF" w:rsidRPr="00E223BF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HERZBERG</w:t>
      </w:r>
      <w:r w:rsidR="00E223BF" w:rsidRPr="00E223BF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 أن المؤسسات تهتم خاصة بعوامل</w:t>
      </w:r>
    </w:p>
    <w:p w:rsidR="00E223BF" w:rsidRPr="00E223BF" w:rsidRDefault="00E223BF" w:rsidP="00544A88">
      <w:pPr>
        <w:numPr>
          <w:ilvl w:val="0"/>
          <w:numId w:val="15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E223BF">
        <w:rPr>
          <w:rFonts w:ascii="Times New Roman" w:hAnsi="Times New Roman" w:cs="Times New Roman"/>
          <w:sz w:val="24"/>
          <w:szCs w:val="24"/>
          <w:rtl/>
        </w:rPr>
        <w:t>الرضا</w:t>
      </w:r>
      <w:r w:rsidRPr="00E223B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E223BF" w:rsidRPr="00E223BF" w:rsidRDefault="00E223BF" w:rsidP="00544A88">
      <w:pPr>
        <w:numPr>
          <w:ilvl w:val="0"/>
          <w:numId w:val="153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E223B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عدم الرضا</w:t>
      </w:r>
      <w:r w:rsidRPr="00E223B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="00EF461D"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E223BF" w:rsidRPr="00E223BF" w:rsidRDefault="00E223BF" w:rsidP="00544A88">
      <w:pPr>
        <w:numPr>
          <w:ilvl w:val="0"/>
          <w:numId w:val="15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E223BF">
        <w:rPr>
          <w:rFonts w:ascii="Times New Roman" w:hAnsi="Times New Roman" w:cs="Times New Roman"/>
          <w:sz w:val="24"/>
          <w:szCs w:val="24"/>
          <w:rtl/>
        </w:rPr>
        <w:t>التحفيز</w:t>
      </w:r>
      <w:r w:rsidRPr="00E223B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E223BF" w:rsidRDefault="00E223BF" w:rsidP="00544A88">
      <w:pPr>
        <w:numPr>
          <w:ilvl w:val="0"/>
          <w:numId w:val="15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23BF">
        <w:rPr>
          <w:rFonts w:ascii="Times New Roman" w:hAnsi="Times New Roman" w:cs="Times New Roman"/>
          <w:sz w:val="24"/>
          <w:szCs w:val="24"/>
          <w:rtl/>
        </w:rPr>
        <w:t>القيادة</w:t>
      </w:r>
      <w:r w:rsidRPr="00E223B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E223BF" w:rsidRDefault="00E223BF" w:rsidP="00E223BF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F32923" w:rsidRPr="00E223BF" w:rsidRDefault="00F32923" w:rsidP="00E223BF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8F3177" w:rsidP="00003CB9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8-</w:t>
      </w:r>
      <w:r w:rsidR="00003CB9" w:rsidRPr="00003CB9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من قال أن المؤسسات تهتم خاصة بعوامل عدم الرضا هو :</w:t>
      </w:r>
    </w:p>
    <w:p w:rsidR="00003CB9" w:rsidRPr="00162A61" w:rsidRDefault="00003CB9" w:rsidP="00544A88">
      <w:pPr>
        <w:keepNext/>
        <w:numPr>
          <w:ilvl w:val="0"/>
          <w:numId w:val="204"/>
        </w:numPr>
        <w:spacing w:after="0" w:line="240" w:lineRule="auto"/>
        <w:contextualSpacing/>
        <w:outlineLvl w:val="1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Herzberg</w:t>
      </w:r>
    </w:p>
    <w:p w:rsidR="00003CB9" w:rsidRPr="00003CB9" w:rsidRDefault="00003CB9" w:rsidP="00544A88">
      <w:pPr>
        <w:numPr>
          <w:ilvl w:val="0"/>
          <w:numId w:val="20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Mintzberg</w:t>
      </w:r>
    </w:p>
    <w:p w:rsidR="00003CB9" w:rsidRPr="00003CB9" w:rsidRDefault="00003CB9" w:rsidP="00544A88">
      <w:pPr>
        <w:numPr>
          <w:ilvl w:val="0"/>
          <w:numId w:val="20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Mc Gregor</w:t>
      </w:r>
    </w:p>
    <w:p w:rsidR="00003CB9" w:rsidRDefault="00003CB9" w:rsidP="00544A88">
      <w:pPr>
        <w:numPr>
          <w:ilvl w:val="0"/>
          <w:numId w:val="20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Mc Doulas</w:t>
      </w:r>
    </w:p>
    <w:p w:rsidR="00F32923" w:rsidRPr="00003CB9" w:rsidRDefault="00F3292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32923" w:rsidRPr="00F32923" w:rsidRDefault="008F3177" w:rsidP="00F3292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>9-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يرى 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HERZBERG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أن إعادة تصميم العمل بطريقة أخرى هي التي تمكن من</w:t>
      </w:r>
    </w:p>
    <w:p w:rsidR="00F32923" w:rsidRPr="00F32923" w:rsidRDefault="00F32923" w:rsidP="00544A88">
      <w:pPr>
        <w:numPr>
          <w:ilvl w:val="0"/>
          <w:numId w:val="167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تحفيز الأفراد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 xml:space="preserve">  </w:t>
      </w:r>
    </w:p>
    <w:p w:rsidR="00F32923" w:rsidRPr="00F32923" w:rsidRDefault="00F32923" w:rsidP="00544A88">
      <w:pPr>
        <w:numPr>
          <w:ilvl w:val="0"/>
          <w:numId w:val="16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تحسين القيادة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تحسين الاتصال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Default="00F32923" w:rsidP="00544A88">
      <w:pPr>
        <w:numPr>
          <w:ilvl w:val="0"/>
          <w:numId w:val="16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تحسين التنسيق</w:t>
      </w:r>
    </w:p>
    <w:p w:rsidR="00F32923" w:rsidRPr="00F32923" w:rsidRDefault="00F32923" w:rsidP="00F32923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32923" w:rsidRPr="00F32923" w:rsidRDefault="008F3177" w:rsidP="00F32923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10-</w:t>
      </w:r>
      <w:r w:rsidR="00F32923" w:rsidRPr="00F3292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يرى </w:t>
      </w:r>
      <w:r w:rsidR="00F32923" w:rsidRPr="00F32923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Herzberg </w:t>
      </w:r>
      <w:r w:rsidR="00F32923" w:rsidRPr="00F32923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 xml:space="preserve"> أن إعادة تصميم العمل :</w:t>
      </w:r>
    </w:p>
    <w:p w:rsidR="00F32923" w:rsidRPr="00F32923" w:rsidRDefault="00F32923" w:rsidP="00544A88">
      <w:pPr>
        <w:numPr>
          <w:ilvl w:val="0"/>
          <w:numId w:val="28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تسهل تحقيق الأهداف</w:t>
      </w:r>
    </w:p>
    <w:p w:rsidR="00F32923" w:rsidRPr="00F32923" w:rsidRDefault="00F32923" w:rsidP="00544A88">
      <w:pPr>
        <w:numPr>
          <w:ilvl w:val="0"/>
          <w:numId w:val="280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تمكن من تحفيز الأفراد</w:t>
      </w:r>
    </w:p>
    <w:p w:rsidR="00F32923" w:rsidRPr="00F32923" w:rsidRDefault="00F32923" w:rsidP="00544A88">
      <w:pPr>
        <w:numPr>
          <w:ilvl w:val="0"/>
          <w:numId w:val="28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تساعد على رفع المبيعات</w:t>
      </w:r>
    </w:p>
    <w:p w:rsidR="00F32923" w:rsidRPr="00F32923" w:rsidRDefault="00F32923" w:rsidP="00544A88">
      <w:pPr>
        <w:numPr>
          <w:ilvl w:val="0"/>
          <w:numId w:val="280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تؤدي إلى رفع الأرباح</w:t>
      </w:r>
    </w:p>
    <w:p w:rsidR="00003CB9" w:rsidRDefault="00003CB9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C2883" w:rsidRDefault="00DC2883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C2883" w:rsidRDefault="00DC2883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DC2883" w:rsidRDefault="00DC2883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5B1B21" w:rsidRPr="00DC2883" w:rsidRDefault="008F3177" w:rsidP="008F3177">
      <w:pPr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DC2883">
        <w:rPr>
          <w:rFonts w:ascii="Times New Roman" w:hAnsi="Times New Roman" w:cs="Times New Roman" w:hint="cs"/>
          <w:b/>
          <w:bCs/>
          <w:sz w:val="24"/>
          <w:szCs w:val="24"/>
          <w:rtl/>
        </w:rPr>
        <w:lastRenderedPageBreak/>
        <w:t xml:space="preserve">11- </w:t>
      </w:r>
      <w:r w:rsidR="005B1B21" w:rsidRPr="00DC2883">
        <w:rPr>
          <w:rFonts w:asciiTheme="minorBidi" w:hAnsiTheme="minorBidi"/>
          <w:b/>
          <w:bCs/>
          <w:color w:val="002060"/>
          <w:sz w:val="24"/>
          <w:szCs w:val="24"/>
          <w:rtl/>
        </w:rPr>
        <w:t>تطرق الى اثراء المهام:</w:t>
      </w:r>
    </w:p>
    <w:p w:rsidR="005B1B21" w:rsidRPr="00ED2718" w:rsidRDefault="005B1B21" w:rsidP="005B1B21">
      <w:pPr>
        <w:pStyle w:val="ListParagraph"/>
        <w:numPr>
          <w:ilvl w:val="0"/>
          <w:numId w:val="435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</w:rPr>
        <w:t>Taylor</w:t>
      </w:r>
    </w:p>
    <w:p w:rsidR="005B1B21" w:rsidRPr="00ED2718" w:rsidRDefault="005B1B21" w:rsidP="005B1B21">
      <w:pPr>
        <w:pStyle w:val="ListParagraph"/>
        <w:numPr>
          <w:ilvl w:val="0"/>
          <w:numId w:val="43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D2718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Herzberg</w:t>
      </w:r>
    </w:p>
    <w:p w:rsidR="005B1B21" w:rsidRPr="00ED2718" w:rsidRDefault="005B1B21" w:rsidP="005B1B21">
      <w:pPr>
        <w:pStyle w:val="ListParagraph"/>
        <w:numPr>
          <w:ilvl w:val="0"/>
          <w:numId w:val="435"/>
        </w:numPr>
        <w:rPr>
          <w:rFonts w:asciiTheme="minorBidi" w:hAnsiTheme="minorBidi"/>
          <w:sz w:val="24"/>
          <w:szCs w:val="24"/>
        </w:rPr>
      </w:pPr>
      <w:r w:rsidRPr="00ED2718">
        <w:rPr>
          <w:rFonts w:asciiTheme="minorBidi" w:hAnsiTheme="minorBidi"/>
          <w:sz w:val="24"/>
          <w:szCs w:val="24"/>
        </w:rPr>
        <w:t>Miintzberg</w:t>
      </w:r>
    </w:p>
    <w:p w:rsidR="005B1B21" w:rsidRPr="005B1B21" w:rsidRDefault="005B1B21" w:rsidP="005B1B21">
      <w:pPr>
        <w:pStyle w:val="ListParagraph"/>
        <w:numPr>
          <w:ilvl w:val="0"/>
          <w:numId w:val="435"/>
        </w:numPr>
        <w:rPr>
          <w:rFonts w:asciiTheme="minorBidi" w:hAnsiTheme="minorBidi"/>
          <w:sz w:val="24"/>
          <w:szCs w:val="24"/>
          <w:rtl/>
        </w:rPr>
      </w:pPr>
      <w:r w:rsidRPr="00ED2718">
        <w:rPr>
          <w:rFonts w:asciiTheme="minorBidi" w:hAnsiTheme="minorBidi"/>
          <w:sz w:val="24"/>
          <w:szCs w:val="24"/>
        </w:rPr>
        <w:t>Weber</w:t>
      </w:r>
    </w:p>
    <w:p w:rsidR="00003CB9" w:rsidRPr="00003CB9" w:rsidRDefault="008F3177" w:rsidP="00003CB9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12- 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ليس من شأن إثراء المهام 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</w:rPr>
        <w:t>task enrichment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 xml:space="preserve"> أنه 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 </w:t>
      </w:r>
    </w:p>
    <w:p w:rsidR="00003CB9" w:rsidRPr="00003CB9" w:rsidRDefault="00003CB9" w:rsidP="00544A88">
      <w:pPr>
        <w:numPr>
          <w:ilvl w:val="0"/>
          <w:numId w:val="15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يعطي حرية أكبر للأفراد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  <w:r w:rsidR="00EF461D"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w:t xml:space="preserve"> </w:t>
      </w:r>
    </w:p>
    <w:p w:rsidR="00003CB9" w:rsidRPr="00003CB9" w:rsidRDefault="00696D6A" w:rsidP="00544A88">
      <w:pPr>
        <w:numPr>
          <w:ilvl w:val="0"/>
          <w:numId w:val="15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56E95460" wp14:editId="5056DBFD">
                <wp:simplePos x="0" y="0"/>
                <wp:positionH relativeFrom="margin">
                  <wp:posOffset>-581025</wp:posOffset>
                </wp:positionH>
                <wp:positionV relativeFrom="paragraph">
                  <wp:posOffset>181610</wp:posOffset>
                </wp:positionV>
                <wp:extent cx="3419475" cy="2266950"/>
                <wp:effectExtent l="0" t="0" r="28575" b="1905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2266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96D6A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إثراء المهام (إثراء مختلف مهام العمل)  </w:t>
                            </w: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</w:rPr>
                              <w:t>task enrichment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يعطي هذا الإثراء حرية ومسؤولية أكبر للأفراد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7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يساعد على إرضاء وتحفيز الأفراد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96D6A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الأشكال الجديدة للعمل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توسيع العمل 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"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يتمثل في إضافة مهام جديدة لعمل معين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يهدف إلى محاربة الملل من العمل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اثراء العمل "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جمع مهام من درجة أكثر تعقيد للفرد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الجماعة 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"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تمثل الجماعة نمطا جديدا للعمل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هذا النمط لا يقوم على مناصب فردية للعمل ولكن على عمل جماعي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حلقة الجودة، جزيرة الإنتاج، إدارة المشروع...</w:t>
                            </w:r>
                          </w:p>
                          <w:p w:rsidR="00FA630A" w:rsidRPr="00696D6A" w:rsidRDefault="00FA630A" w:rsidP="00EF461D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الأنماط الحديثة للتنظيم تفرز نتائج معينة، من بينها أنها تمكن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تقاسم المعارف</w:t>
                            </w:r>
                          </w:p>
                          <w:p w:rsidR="00FA630A" w:rsidRPr="00EF461D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8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ت</w:t>
                            </w:r>
                            <w:r w:rsidRPr="00EF461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حسين التأهيل   .... </w:t>
                            </w:r>
                            <w:r w:rsidRPr="00EF461D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ومن هنا جاءت تسمية </w:t>
                            </w:r>
                            <w:r w:rsidRPr="00696D6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«المنظمات المؤهلة»</w:t>
                            </w: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95460" id="Text Box 58" o:spid="_x0000_s1130" type="#_x0000_t202" style="position:absolute;left:0;text-align:left;margin-left:-45.75pt;margin-top:14.3pt;width:269.25pt;height:178.5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" fillcolor="window" strokeweight=".5pt">
                <v:textbox>
                  <w:txbxContent>
                    <w:p w:rsidR="00FA630A" w:rsidRPr="00696D6A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إثراء المهام (إثراء مختلف مهام العمل)  </w:t>
                      </w:r>
                      <w:r w:rsidRPr="00696D6A">
                        <w:rPr>
                          <w:b/>
                          <w:bCs/>
                          <w:color w:val="C0504D" w:themeColor="accent2"/>
                        </w:rPr>
                        <w:t>task enrichment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يعطي هذا الإثراء حرية ومسؤولية أكبر للأفراد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7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يساعد على إرضاء وتحفيز الأفراد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96D6A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الأشكال الجديدة للعمل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96D6A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توسيع العمل 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"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يتمثل في إضافة مهام جديدة لعمل معين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يهدف إلى محاربة الملل من العمل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96D6A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اثراء العمل "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جمع مهام من درجة أكثر تعقيد للفرد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96D6A">
                        <w:rPr>
                          <w:rFonts w:hint="cs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الجماعة 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"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تمثل الجماعة نمطا جديدا للعمل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..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هذا النمط لا يقوم على مناصب فردية للعمل ولكن على عمل جماعي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..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حلقة الجودة، جزيرة الإنتاج، إدارة المشروع...</w:t>
                      </w:r>
                    </w:p>
                    <w:p w:rsidR="00FA630A" w:rsidRPr="00696D6A" w:rsidRDefault="00FA630A" w:rsidP="00EF461D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C0504D" w:themeColor="accent2"/>
                          <w:rtl/>
                        </w:rPr>
                        <w:t>الأنماط الحديثة للتنظيم تفرز نتائج معينة، من بينها أنها تمكن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تقاسم المعارف</w:t>
                      </w:r>
                    </w:p>
                    <w:p w:rsidR="00FA630A" w:rsidRPr="00EF461D" w:rsidRDefault="00FA630A" w:rsidP="00544A88">
                      <w:pPr>
                        <w:pStyle w:val="NoSpacing"/>
                        <w:numPr>
                          <w:ilvl w:val="0"/>
                          <w:numId w:val="408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>ت</w:t>
                      </w:r>
                      <w:r w:rsidRPr="00EF461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حسين التأهيل   .... </w:t>
                      </w:r>
                      <w:r w:rsidRPr="00EF461D">
                        <w:rPr>
                          <w:b/>
                          <w:bCs/>
                          <w:color w:val="002060"/>
                          <w:rtl/>
                        </w:rPr>
                        <w:t xml:space="preserve">ومن هنا جاءت تسمية </w:t>
                      </w:r>
                      <w:r w:rsidRPr="00696D6A">
                        <w:rPr>
                          <w:b/>
                          <w:bCs/>
                          <w:color w:val="FF0000"/>
                          <w:rtl/>
                        </w:rPr>
                        <w:t>«المنظمات المؤهلة»</w:t>
                      </w:r>
                      <w:r w:rsidRPr="00696D6A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.</w:t>
                      </w:r>
                    </w:p>
                    <w:p w:rsidR="00FA630A" w:rsidRPr="00EF461D" w:rsidRDefault="00FA630A" w:rsidP="00EF461D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03CB9" w:rsidRPr="00003CB9">
        <w:rPr>
          <w:rFonts w:ascii="Times New Roman" w:hAnsi="Times New Roman" w:cs="Times New Roman"/>
          <w:sz w:val="24"/>
          <w:szCs w:val="24"/>
          <w:rtl/>
        </w:rPr>
        <w:t>يمنح مسئولية أكبر للأفراد</w:t>
      </w:r>
      <w:r w:rsidR="00003CB9"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544A88">
      <w:pPr>
        <w:numPr>
          <w:ilvl w:val="0"/>
          <w:numId w:val="15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يساعد على إرضاء الأفراد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162A61" w:rsidRDefault="00003CB9" w:rsidP="00544A88">
      <w:pPr>
        <w:numPr>
          <w:ilvl w:val="0"/>
          <w:numId w:val="155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يمنح رواتب وعلاوات أكبر للأفراد</w:t>
      </w: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03CB9" w:rsidRPr="00003CB9" w:rsidRDefault="00003CB9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highlight w:val="yellow"/>
          <w:rtl/>
        </w:rPr>
      </w:pPr>
    </w:p>
    <w:p w:rsidR="00F32923" w:rsidRPr="00F32923" w:rsidRDefault="008F3177" w:rsidP="00F32923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13- 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لا يدخل ضمن الأشكال الجديدة للعمل</w:t>
      </w:r>
      <w:r w:rsidR="00F32923" w:rsidRPr="00F32923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F32923" w:rsidRPr="00F32923" w:rsidRDefault="00F32923" w:rsidP="00544A88">
      <w:pPr>
        <w:numPr>
          <w:ilvl w:val="0"/>
          <w:numId w:val="169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المناصب الفردية للعمل</w:t>
      </w:r>
      <w:r w:rsidRPr="00F32923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F32923" w:rsidRPr="00F32923" w:rsidRDefault="00F32923" w:rsidP="00544A88">
      <w:pPr>
        <w:numPr>
          <w:ilvl w:val="0"/>
          <w:numId w:val="1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توسيع العمل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إثراء العمل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32923" w:rsidRPr="00F32923" w:rsidRDefault="00F32923" w:rsidP="00544A88">
      <w:pPr>
        <w:numPr>
          <w:ilvl w:val="0"/>
          <w:numId w:val="1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32923">
        <w:rPr>
          <w:rFonts w:ascii="Times New Roman" w:hAnsi="Times New Roman" w:cs="Times New Roman"/>
          <w:sz w:val="24"/>
          <w:szCs w:val="24"/>
          <w:rtl/>
        </w:rPr>
        <w:t>لجماعة</w:t>
      </w:r>
      <w:r w:rsidRPr="00F32923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03CB9" w:rsidRPr="00003CB9" w:rsidRDefault="008F3177" w:rsidP="00003CB9">
      <w:pPr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14- </w:t>
      </w:r>
      <w:r w:rsidR="00003CB9" w:rsidRPr="00003CB9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من مميزات المنظمات الحديثة أنها</w:t>
      </w:r>
      <w:r w:rsidR="00003CB9" w:rsidRPr="00003CB9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003CB9" w:rsidRPr="00162A61" w:rsidRDefault="00003CB9" w:rsidP="00544A88">
      <w:pPr>
        <w:numPr>
          <w:ilvl w:val="0"/>
          <w:numId w:val="144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منظمات مؤهلة</w:t>
      </w: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.</w:t>
      </w:r>
    </w:p>
    <w:p w:rsidR="00003CB9" w:rsidRPr="00003CB9" w:rsidRDefault="00003CB9" w:rsidP="00544A88">
      <w:pPr>
        <w:numPr>
          <w:ilvl w:val="0"/>
          <w:numId w:val="14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منظمات معززة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003CB9" w:rsidRDefault="00003CB9" w:rsidP="00544A88">
      <w:pPr>
        <w:numPr>
          <w:ilvl w:val="0"/>
          <w:numId w:val="14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منظمات معلمة</w:t>
      </w:r>
      <w:r w:rsidRPr="00003CB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03CB9" w:rsidRPr="00162A61" w:rsidRDefault="00003CB9" w:rsidP="00544A88">
      <w:pPr>
        <w:numPr>
          <w:ilvl w:val="0"/>
          <w:numId w:val="14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منظمات محاربة</w:t>
      </w:r>
    </w:p>
    <w:p w:rsidR="002C3586" w:rsidRDefault="002C3586" w:rsidP="00003CB9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003CB9" w:rsidRPr="00003CB9" w:rsidRDefault="00696D6A" w:rsidP="00003CB9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77F94BB9" wp14:editId="31DAFE1B">
                <wp:simplePos x="0" y="0"/>
                <wp:positionH relativeFrom="margin">
                  <wp:posOffset>-600075</wp:posOffset>
                </wp:positionH>
                <wp:positionV relativeFrom="paragraph">
                  <wp:posOffset>333375</wp:posOffset>
                </wp:positionV>
                <wp:extent cx="3648075" cy="714375"/>
                <wp:effectExtent l="0" t="0" r="28575" b="2857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696D6A" w:rsidRDefault="00FA630A" w:rsidP="00696D6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يرى </w:t>
                            </w:r>
                            <w:r w:rsidRPr="00696D6A">
                              <w:rPr>
                                <w:b/>
                                <w:bCs/>
                                <w:color w:val="C0504D" w:themeColor="accent2"/>
                              </w:rPr>
                              <w:t>ZARIFIAN</w:t>
                            </w:r>
                          </w:p>
                          <w:p w:rsidR="00FA630A" w:rsidRPr="00696D6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</w:t>
                            </w:r>
                            <w:r w:rsidRPr="00696D6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المنظمات المؤهلة هي تلك التي تحسّن مستوى تأهيل </w:t>
                            </w:r>
                            <w:r w:rsidRPr="00696D6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أفرادها</w:t>
                            </w: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96D6A" w:rsidRDefault="00FA630A" w:rsidP="00544A88">
                            <w:pPr>
                              <w:pStyle w:val="NoSpacing"/>
                              <w:numPr>
                                <w:ilvl w:val="0"/>
                                <w:numId w:val="409"/>
                              </w:numPr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96D6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يوجد نمط بهذه التسمية وإنما هي واحدة من مميزات المنظمات الحديثة</w:t>
                            </w:r>
                            <w:r w:rsidRPr="00696D6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696D6A" w:rsidRDefault="00FA630A" w:rsidP="00696D6A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FA630A" w:rsidRPr="00EF461D" w:rsidRDefault="00FA630A" w:rsidP="00EF461D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94BB9" id="Text Box 55" o:spid="_x0000_s1131" type="#_x0000_t202" style="position:absolute;left:0;text-align:left;margin-left:-47.25pt;margin-top:26.25pt;width:287.25pt;height:56.25pt;z-index:251875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" fillcolor="window" strokeweight=".5pt">
                <v:textbox>
                  <w:txbxContent>
                    <w:p w:rsidR="00FA630A" w:rsidRPr="00696D6A" w:rsidRDefault="00FA630A" w:rsidP="00696D6A">
                      <w:pPr>
                        <w:pStyle w:val="NoSpacing"/>
                        <w:jc w:val="both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يرى </w:t>
                      </w:r>
                      <w:r w:rsidRPr="00696D6A">
                        <w:rPr>
                          <w:b/>
                          <w:bCs/>
                          <w:color w:val="C0504D" w:themeColor="accent2"/>
                        </w:rPr>
                        <w:t>ZARIFIAN</w:t>
                      </w:r>
                    </w:p>
                    <w:p w:rsidR="00FA630A" w:rsidRPr="00696D6A" w:rsidRDefault="00FA630A" w:rsidP="00544A88">
                      <w:pPr>
                        <w:pStyle w:val="NoSpacing"/>
                        <w:numPr>
                          <w:ilvl w:val="0"/>
                          <w:numId w:val="40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002060"/>
                          <w:rtl/>
                        </w:rPr>
                        <w:t xml:space="preserve">أن </w:t>
                      </w:r>
                      <w:r w:rsidRPr="00696D6A">
                        <w:rPr>
                          <w:b/>
                          <w:bCs/>
                          <w:color w:val="FF0000"/>
                          <w:rtl/>
                        </w:rPr>
                        <w:t xml:space="preserve">المنظمات المؤهلة هي تلك التي تحسّن مستوى تأهيل </w:t>
                      </w:r>
                      <w:r w:rsidRPr="00696D6A">
                        <w:rPr>
                          <w:b/>
                          <w:bCs/>
                          <w:color w:val="002060"/>
                          <w:rtl/>
                        </w:rPr>
                        <w:t>أفرادها</w:t>
                      </w:r>
                      <w:r w:rsidRPr="00696D6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96D6A" w:rsidRDefault="00FA630A" w:rsidP="00544A88">
                      <w:pPr>
                        <w:pStyle w:val="NoSpacing"/>
                        <w:numPr>
                          <w:ilvl w:val="0"/>
                          <w:numId w:val="409"/>
                        </w:numPr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696D6A">
                        <w:rPr>
                          <w:b/>
                          <w:bCs/>
                          <w:color w:val="002060"/>
                          <w:rtl/>
                        </w:rPr>
                        <w:t>لا يوجد نمط بهذه التسمية وإنما هي واحدة من مميزات المنظمات الحديثة</w:t>
                      </w:r>
                      <w:r w:rsidRPr="00696D6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696D6A" w:rsidRDefault="00FA630A" w:rsidP="00696D6A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FA630A" w:rsidRPr="00EF461D" w:rsidRDefault="00FA630A" w:rsidP="00EF461D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177">
        <w:rPr>
          <w:rFonts w:ascii="Times New Roman" w:hAnsi="Times New Roman" w:cs="Times New Roman" w:hint="cs"/>
          <w:b/>
          <w:bCs/>
          <w:color w:val="C00000"/>
          <w:sz w:val="24"/>
          <w:szCs w:val="24"/>
          <w:rtl/>
        </w:rPr>
        <w:t xml:space="preserve">15- 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الذي يرى أن المنظمات المؤهلة هي تلك التي تحسن مستوى تأهيل أفرادها هو</w:t>
      </w:r>
      <w:r w:rsidR="00003CB9" w:rsidRPr="00003CB9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:</w:t>
      </w:r>
    </w:p>
    <w:p w:rsidR="00003CB9" w:rsidRPr="00003CB9" w:rsidRDefault="00003CB9" w:rsidP="00E95B2A">
      <w:pPr>
        <w:numPr>
          <w:ilvl w:val="0"/>
          <w:numId w:val="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</w:rPr>
        <w:t>ARGYRIS</w:t>
      </w:r>
    </w:p>
    <w:p w:rsidR="00003CB9" w:rsidRPr="00003CB9" w:rsidRDefault="00003CB9" w:rsidP="00E95B2A">
      <w:pPr>
        <w:numPr>
          <w:ilvl w:val="0"/>
          <w:numId w:val="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  <w:r w:rsidRPr="00003CB9">
        <w:rPr>
          <w:rFonts w:ascii="Times New Roman" w:hAnsi="Times New Roman" w:cs="Times New Roman"/>
          <w:sz w:val="24"/>
          <w:szCs w:val="24"/>
        </w:rPr>
        <w:t>MINTZBERG</w:t>
      </w:r>
    </w:p>
    <w:p w:rsidR="00003CB9" w:rsidRPr="00162A61" w:rsidRDefault="00003CB9" w:rsidP="00E95B2A">
      <w:pPr>
        <w:numPr>
          <w:ilvl w:val="0"/>
          <w:numId w:val="8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162A6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ZARIFIAN</w:t>
      </w:r>
    </w:p>
    <w:p w:rsidR="00003CB9" w:rsidRPr="00003CB9" w:rsidRDefault="00003CB9" w:rsidP="00E95B2A">
      <w:pPr>
        <w:numPr>
          <w:ilvl w:val="0"/>
          <w:numId w:val="8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</w:rPr>
        <w:t>SIMON</w:t>
      </w:r>
    </w:p>
    <w:p w:rsidR="00003CB9" w:rsidRPr="00003CB9" w:rsidRDefault="00003CB9" w:rsidP="00003CB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Pr="00003CB9" w:rsidRDefault="00003CB9" w:rsidP="00003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2D59" w:rsidRPr="00262D59" w:rsidRDefault="00262D59" w:rsidP="00262D59">
      <w:pPr>
        <w:ind w:left="785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003CB9" w:rsidRDefault="00003CB9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Pr="00003CB9" w:rsidRDefault="00901C56" w:rsidP="00003CB9">
      <w:pPr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901C56" w:rsidRDefault="00901C56" w:rsidP="00262D59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</w:p>
    <w:p w:rsidR="00003CB9" w:rsidRPr="00003CB9" w:rsidRDefault="00003CB9" w:rsidP="00262D59">
      <w:pPr>
        <w:jc w:val="center"/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</w:pPr>
      <w:r w:rsidRPr="00003CB9">
        <w:rPr>
          <w:rFonts w:ascii="Times New Roman" w:hAnsi="Times New Roman" w:cs="Times New Roman"/>
          <w:b/>
          <w:bCs/>
          <w:color w:val="2E74B5"/>
          <w:sz w:val="36"/>
          <w:szCs w:val="36"/>
          <w:rtl/>
        </w:rPr>
        <w:t xml:space="preserve">المحاضرة الثالثة عشر </w:t>
      </w:r>
    </w:p>
    <w:p w:rsidR="00003CB9" w:rsidRPr="00003CB9" w:rsidRDefault="00696D6A" w:rsidP="00003C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EF461D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5E47090" wp14:editId="07BF34B6">
                <wp:simplePos x="0" y="0"/>
                <wp:positionH relativeFrom="margin">
                  <wp:posOffset>-561975</wp:posOffset>
                </wp:positionH>
                <wp:positionV relativeFrom="paragraph">
                  <wp:posOffset>130810</wp:posOffset>
                </wp:positionV>
                <wp:extent cx="3695700" cy="866775"/>
                <wp:effectExtent l="0" t="0" r="19050" b="2857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866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3698A" w:rsidRDefault="00FA630A" w:rsidP="0053698A">
                            <w:pPr>
                              <w:pStyle w:val="NoSpacing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يساعد تحليل العمل على </w:t>
                            </w:r>
                            <w:r w:rsidRPr="0053698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تحديد مستويات كثيرة للعمل</w:t>
                            </w:r>
                          </w:p>
                          <w:p w:rsidR="00FA630A" w:rsidRPr="0053698A" w:rsidRDefault="00FA630A" w:rsidP="0053698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أولا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..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المهمة 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</w:rPr>
                              <w:t>Task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/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أصغر جزء في العمل الذي يقدمه الإنسان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3698A" w:rsidRDefault="00FA630A" w:rsidP="0053698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ثانيا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..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النشاط  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</w:rPr>
                              <w:t>Activity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/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هي مجموعة من المهام التي لها نفس الهدف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53698A" w:rsidRDefault="00FA630A" w:rsidP="0053698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ثالثا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..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منصب العمل أو وظيفة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/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هي مجموعة من الأنشطة المتجانسة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696D6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47090" id="Text Box 56" o:spid="_x0000_s1132" type="#_x0000_t202" style="position:absolute;left:0;text-align:left;margin-left:-44.25pt;margin-top:10.3pt;width:291pt;height:68.25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" fillcolor="window" strokeweight=".5pt">
                <v:textbox>
                  <w:txbxContent>
                    <w:p w:rsidR="00FA630A" w:rsidRPr="0053698A" w:rsidRDefault="00FA630A" w:rsidP="0053698A">
                      <w:pPr>
                        <w:pStyle w:val="NoSpacing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C0504D" w:themeColor="accent2"/>
                          <w:rtl/>
                        </w:rPr>
                        <w:t xml:space="preserve">يساعد تحليل العمل على </w:t>
                      </w:r>
                      <w:r w:rsidRPr="0053698A">
                        <w:rPr>
                          <w:b/>
                          <w:bCs/>
                          <w:color w:val="FF0000"/>
                          <w:rtl/>
                        </w:rPr>
                        <w:t>تحديد مستويات كثيرة للعمل</w:t>
                      </w:r>
                    </w:p>
                    <w:p w:rsidR="00FA630A" w:rsidRPr="0053698A" w:rsidRDefault="00FA630A" w:rsidP="0053698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أولا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..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 xml:space="preserve">المهمة  </w:t>
                      </w:r>
                      <w:r w:rsidRPr="0053698A">
                        <w:rPr>
                          <w:b/>
                          <w:bCs/>
                          <w:color w:val="002060"/>
                        </w:rPr>
                        <w:t>Task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/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أصغر جزء في العمل الذي يقدمه الإنسان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3698A" w:rsidRDefault="00FA630A" w:rsidP="0053698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ثانيا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..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 xml:space="preserve"> النشاط   </w:t>
                      </w:r>
                      <w:r w:rsidRPr="0053698A">
                        <w:rPr>
                          <w:b/>
                          <w:bCs/>
                          <w:color w:val="002060"/>
                        </w:rPr>
                        <w:t>Activity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/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هي مجموعة من المهام التي لها نفس الهدف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53698A" w:rsidRDefault="00FA630A" w:rsidP="0053698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ثالثا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..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 xml:space="preserve"> منصب العمل أو وظيفة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/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هي مجموعة من الأنشطة المتجانسة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696D6A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3CB9" w:rsidRPr="00003CB9" w:rsidRDefault="008F3177" w:rsidP="00003CB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1-</w:t>
      </w:r>
      <w:r w:rsidR="00003CB9" w:rsidRPr="00003CB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يساعد تحليل العمل على :</w:t>
      </w:r>
    </w:p>
    <w:p w:rsidR="00003CB9" w:rsidRPr="00003CB9" w:rsidRDefault="00003CB9" w:rsidP="00544A88">
      <w:pPr>
        <w:numPr>
          <w:ilvl w:val="0"/>
          <w:numId w:val="28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إعداد الهيكل الأمثل للمنظمات</w:t>
      </w:r>
    </w:p>
    <w:p w:rsidR="00003CB9" w:rsidRPr="00003CB9" w:rsidRDefault="00003CB9" w:rsidP="00544A88">
      <w:pPr>
        <w:numPr>
          <w:ilvl w:val="0"/>
          <w:numId w:val="28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تحديد عوامل الإنتاجية</w:t>
      </w:r>
    </w:p>
    <w:p w:rsidR="00003CB9" w:rsidRPr="00003CB9" w:rsidRDefault="00003CB9" w:rsidP="00544A88">
      <w:pPr>
        <w:numPr>
          <w:ilvl w:val="0"/>
          <w:numId w:val="28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رفع الأجور للعمال</w:t>
      </w:r>
    </w:p>
    <w:p w:rsidR="00003CB9" w:rsidRPr="00262D59" w:rsidRDefault="00003CB9" w:rsidP="00544A88">
      <w:pPr>
        <w:numPr>
          <w:ilvl w:val="0"/>
          <w:numId w:val="281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262D5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تحديد مستويات كثيرة للعمل</w:t>
      </w:r>
    </w:p>
    <w:p w:rsidR="00003CB9" w:rsidRPr="00003CB9" w:rsidRDefault="00003CB9" w:rsidP="00003CB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901C56" w:rsidRDefault="00901C56" w:rsidP="00003CB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</w:pPr>
      <w:r w:rsidRPr="00696D6A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9CE82F2" wp14:editId="4282476B">
                <wp:simplePos x="0" y="0"/>
                <wp:positionH relativeFrom="margin">
                  <wp:posOffset>-742950</wp:posOffset>
                </wp:positionH>
                <wp:positionV relativeFrom="paragraph">
                  <wp:posOffset>213360</wp:posOffset>
                </wp:positionV>
                <wp:extent cx="2905125" cy="904875"/>
                <wp:effectExtent l="0" t="0" r="28575" b="2857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904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A630A" w:rsidRPr="0053698A" w:rsidRDefault="00FA630A" w:rsidP="0053698A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  <w:t>طرق تصميم الهياكل</w:t>
                            </w:r>
                          </w:p>
                          <w:p w:rsidR="00FA630A" w:rsidRPr="0053698A" w:rsidRDefault="00FA630A" w:rsidP="0053698A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لا توجد حتى الآن أي طريقة موحدة لتصميم الهياكل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لأنه </w:t>
                            </w:r>
                            <w:r w:rsidRPr="0053698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لا توجد ارتباط قوي بين الهيكلة والأداء القوي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, </w:t>
                            </w:r>
                            <w:r w:rsidRPr="0053698A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على المسؤولين الأخذ بيعين الاعتبار للعناصر المؤثرة من أجل تصميم هيكلة منظمتهم</w:t>
                            </w:r>
                            <w:r w:rsidRPr="0053698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</w:p>
                          <w:p w:rsidR="00FA630A" w:rsidRPr="00EF461D" w:rsidRDefault="00FA630A" w:rsidP="00696D6A">
                            <w:pPr>
                              <w:pStyle w:val="NoSpacing"/>
                              <w:ind w:left="360"/>
                              <w:jc w:val="both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E82F2" id="Text Box 60" o:spid="_x0000_s1133" type="#_x0000_t202" style="position:absolute;left:0;text-align:left;margin-left:-58.5pt;margin-top:16.8pt;width:228.75pt;height:71.25pt;z-index:251883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" fillcolor="window" strokeweight=".5pt">
                <v:textbox>
                  <w:txbxContent>
                    <w:p w:rsidR="00FA630A" w:rsidRPr="0053698A" w:rsidRDefault="00FA630A" w:rsidP="0053698A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C0504D" w:themeColor="accent2"/>
                          <w:rtl/>
                        </w:rPr>
                        <w:t>طرق تصميم الهياكل</w:t>
                      </w:r>
                    </w:p>
                    <w:p w:rsidR="00FA630A" w:rsidRPr="0053698A" w:rsidRDefault="00FA630A" w:rsidP="0053698A">
                      <w:pPr>
                        <w:pStyle w:val="NoSpacing"/>
                        <w:jc w:val="both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لا توجد حتى الآن أي طريقة موحدة لتصميم الهياكل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 xml:space="preserve">لأنه </w:t>
                      </w:r>
                      <w:r w:rsidRPr="0053698A">
                        <w:rPr>
                          <w:b/>
                          <w:bCs/>
                          <w:color w:val="FF0000"/>
                          <w:rtl/>
                        </w:rPr>
                        <w:t>لا توجد ارتباط قوي بين الهيكلة والأداء القوي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, </w:t>
                      </w:r>
                      <w:r w:rsidRPr="0053698A">
                        <w:rPr>
                          <w:b/>
                          <w:bCs/>
                          <w:color w:val="002060"/>
                          <w:rtl/>
                        </w:rPr>
                        <w:t>على المسؤولين الأخذ بيعين الاعتبار للعناصر المؤثرة من أجل تصميم هيكلة منظمتهم</w:t>
                      </w:r>
                      <w:r w:rsidRPr="0053698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</w:p>
                    <w:p w:rsidR="00FA630A" w:rsidRPr="00EF461D" w:rsidRDefault="00FA630A" w:rsidP="00696D6A">
                      <w:pPr>
                        <w:pStyle w:val="NoSpacing"/>
                        <w:ind w:left="360"/>
                        <w:jc w:val="both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3CB9" w:rsidRPr="00003CB9" w:rsidRDefault="008F3177" w:rsidP="00003CB9">
      <w:pPr>
        <w:contextualSpacing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2-</w:t>
      </w:r>
      <w:r w:rsidR="00003CB9" w:rsidRPr="00003CB9">
        <w:rPr>
          <w:rFonts w:ascii="Times New Roman" w:hAnsi="Times New Roman" w:cs="Times New Roman"/>
          <w:b/>
          <w:bCs/>
          <w:color w:val="7030A0"/>
          <w:sz w:val="24"/>
          <w:szCs w:val="24"/>
          <w:rtl/>
        </w:rPr>
        <w:t>في مجال المنظمات وإلى الآن لم يتمكن الباحثون من :</w:t>
      </w:r>
    </w:p>
    <w:p w:rsidR="00003CB9" w:rsidRPr="00262D59" w:rsidRDefault="00003CB9" w:rsidP="00544A88">
      <w:pPr>
        <w:numPr>
          <w:ilvl w:val="0"/>
          <w:numId w:val="282"/>
        </w:numPr>
        <w:contextualSpacing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262D59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إثبات وجود علاقة بين الهيكلة والأداء</w:t>
      </w:r>
    </w:p>
    <w:p w:rsidR="00003CB9" w:rsidRPr="00003CB9" w:rsidRDefault="00003CB9" w:rsidP="00544A88">
      <w:pPr>
        <w:numPr>
          <w:ilvl w:val="0"/>
          <w:numId w:val="28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مشاهدة علاقة بين استقرار البيئة وهيكلة المنظمات</w:t>
      </w:r>
    </w:p>
    <w:p w:rsidR="00003CB9" w:rsidRPr="00003CB9" w:rsidRDefault="00003CB9" w:rsidP="00544A88">
      <w:pPr>
        <w:numPr>
          <w:ilvl w:val="0"/>
          <w:numId w:val="28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مشاهدة علاقة بين عدم استقرار البيئة وهيكلة المنظمات</w:t>
      </w:r>
    </w:p>
    <w:p w:rsidR="00003CB9" w:rsidRPr="00003CB9" w:rsidRDefault="00003CB9" w:rsidP="00544A88">
      <w:pPr>
        <w:numPr>
          <w:ilvl w:val="0"/>
          <w:numId w:val="28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003CB9">
        <w:rPr>
          <w:rFonts w:ascii="Times New Roman" w:hAnsi="Times New Roman" w:cs="Times New Roman"/>
          <w:sz w:val="24"/>
          <w:szCs w:val="24"/>
          <w:rtl/>
        </w:rPr>
        <w:t>معرفة عوامل الظرفية</w:t>
      </w:r>
    </w:p>
    <w:p w:rsidR="00003CB9" w:rsidRDefault="00003CB9" w:rsidP="00003C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:rsidR="005023C5" w:rsidRDefault="005023C5" w:rsidP="00003C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:rsidR="005023C5" w:rsidRDefault="005023C5" w:rsidP="00003C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:rsidR="005023C5" w:rsidRPr="00003CB9" w:rsidRDefault="005023C5" w:rsidP="00003C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</w:p>
    <w:p w:rsidR="0046471B" w:rsidRPr="0046471B" w:rsidRDefault="001040B6" w:rsidP="001040B6">
      <w:pPr>
        <w:pStyle w:val="NoSpacing"/>
        <w:jc w:val="center"/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215868" w:themeColor="accent5" w:themeShade="80"/>
          <w:sz w:val="24"/>
          <w:szCs w:val="24"/>
          <w:rtl/>
        </w:rPr>
        <w:t xml:space="preserve">تجميع </w:t>
      </w:r>
      <w:r w:rsidR="00696D6A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اسئلة </w:t>
      </w:r>
      <w:r w:rsidR="0053698A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نظرية المنظمات</w:t>
      </w:r>
      <w:r w:rsidR="00696D6A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5023C5" w:rsidRPr="0046471B" w:rsidRDefault="0053698A" w:rsidP="0046471B">
      <w:pPr>
        <w:pStyle w:val="NoSpacing"/>
        <w:jc w:val="center"/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</w:pP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في سنة 35 الترم الاول الدكتور وضع نموذجين مختلفين للاختبار في نفس الترم لذلك تجدو 90 سؤال بدل 50 والرقم 2 بجانب السؤال يخص النموذج الثاني</w:t>
      </w:r>
    </w:p>
    <w:p w:rsidR="0046471B" w:rsidRPr="0046471B" w:rsidRDefault="0053698A" w:rsidP="0046471B">
      <w:pPr>
        <w:pStyle w:val="NoSpacing"/>
        <w:jc w:val="center"/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</w:pP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وتم وضع ملخص صغير لنفس جزئية الأسئلة </w:t>
      </w:r>
      <w:r w:rsidR="00696D6A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وذلك بفضل الله </w:t>
      </w:r>
    </w:p>
    <w:p w:rsidR="00696D6A" w:rsidRPr="0046471B" w:rsidRDefault="00696D6A" w:rsidP="0046471B">
      <w:pPr>
        <w:pStyle w:val="NoSpacing"/>
        <w:jc w:val="center"/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</w:pP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ثم ملف </w:t>
      </w:r>
      <w:r w:rsidR="005023C5" w:rsidRPr="0046471B"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  <w:t>الأخ مبارك</w:t>
      </w:r>
      <w:r w:rsidRPr="0046471B"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  <w:t xml:space="preserve"> </w:t>
      </w:r>
      <w:r w:rsidR="005023C5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ومن ساعده</w:t>
      </w: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 في كتابة الاسئلة وترتيبها وشكر </w:t>
      </w:r>
      <w:r w:rsidR="005023C5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ل</w:t>
      </w: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لعزيزة </w:t>
      </w:r>
      <w:r w:rsidRPr="0046471B"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  <w:t xml:space="preserve">أم ود </w:t>
      </w:r>
      <w:r w:rsidR="005023C5" w:rsidRPr="0046471B">
        <w:rPr>
          <w:rFonts w:asciiTheme="minorBidi" w:hAnsiTheme="minorBidi" w:cstheme="minorBidi"/>
          <w:b/>
          <w:bCs/>
          <w:color w:val="C00000"/>
          <w:sz w:val="24"/>
          <w:szCs w:val="24"/>
          <w:rtl/>
        </w:rPr>
        <w:t xml:space="preserve">وابو رضا وجنون الحياة </w:t>
      </w: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فجزاهم الله عني خير الجزاء</w:t>
      </w:r>
      <w:r w:rsidR="005023C5"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Pr="0046471B">
        <w:rPr>
          <w:rFonts w:asciiTheme="minorBidi" w:hAnsiTheme="minorBidi" w:cstheme="minorBidi"/>
          <w:b/>
          <w:bCs/>
          <w:color w:val="215868" w:themeColor="accent5" w:themeShade="80"/>
          <w:sz w:val="24"/>
          <w:szCs w:val="24"/>
          <w:rtl/>
        </w:rPr>
        <w:t>راجية من المولى التوفيق والسداد للجميع</w:t>
      </w:r>
    </w:p>
    <w:p w:rsidR="004D7555" w:rsidRPr="00DC2883" w:rsidRDefault="00696D6A" w:rsidP="004D7555">
      <w:pPr>
        <w:jc w:val="center"/>
        <w:rPr>
          <w:rFonts w:asciiTheme="minorBidi" w:eastAsia="Times New Roman" w:hAnsiTheme="minorBidi" w:cstheme="minorBidi"/>
          <w:b/>
          <w:bCs/>
          <w:color w:val="76923C"/>
          <w:sz w:val="28"/>
          <w:szCs w:val="28"/>
          <w:rtl/>
        </w:rPr>
      </w:pPr>
      <w:r w:rsidRPr="00DC2883">
        <w:rPr>
          <w:rFonts w:asciiTheme="minorBidi" w:eastAsia="Times New Roman" w:hAnsiTheme="minorBidi" w:cstheme="minorBidi"/>
          <w:b/>
          <w:bCs/>
          <w:color w:val="76923C"/>
          <w:sz w:val="28"/>
          <w:szCs w:val="28"/>
        </w:rPr>
        <w:t xml:space="preserve">Omjehaad </w:t>
      </w:r>
      <w:r w:rsidRPr="00DC2883">
        <w:rPr>
          <w:rFonts w:asciiTheme="minorBidi" w:eastAsia="Times New Roman" w:hAnsiTheme="minorBidi" w:cstheme="minorBidi"/>
          <w:b/>
          <w:bCs/>
          <w:color w:val="76923C"/>
          <w:sz w:val="28"/>
          <w:szCs w:val="28"/>
        </w:rPr>
        <w:sym w:font="Wingdings" w:char="F04A"/>
      </w:r>
      <w:r w:rsidR="00787CD0" w:rsidRPr="00DC2883">
        <w:rPr>
          <w:rFonts w:asciiTheme="minorBidi" w:eastAsia="Times New Roman" w:hAnsiTheme="minorBidi" w:cstheme="minorBidi"/>
          <w:b/>
          <w:bCs/>
          <w:color w:val="FF0000"/>
          <w:sz w:val="28"/>
          <w:szCs w:val="28"/>
          <w:rtl/>
        </w:rPr>
        <w:t xml:space="preserve"> </w:t>
      </w:r>
    </w:p>
    <w:p w:rsidR="004D7555" w:rsidRDefault="004D7555" w:rsidP="004D7555">
      <w:pPr>
        <w:spacing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وتم بحمدالله جمع السبع نماذج الأخيرة</w:t>
      </w:r>
    </w:p>
    <w:p w:rsidR="00901C56" w:rsidRPr="00901C56" w:rsidRDefault="004D7555" w:rsidP="001040B6">
      <w:pPr>
        <w:spacing w:line="240" w:lineRule="auto"/>
        <w:jc w:val="center"/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للدكتور / عيسى حيرش</w:t>
      </w:r>
    </w:p>
    <w:p w:rsidR="00901C56" w:rsidRPr="00901C56" w:rsidRDefault="00787CD0" w:rsidP="007B6C55">
      <w:pPr>
        <w:spacing w:line="240" w:lineRule="auto"/>
        <w:jc w:val="center"/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</w:pPr>
      <w:r w:rsidRPr="00901C5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اسأل</w:t>
      </w:r>
      <w:r w:rsidRPr="00901C56"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  <w:t xml:space="preserve"> </w:t>
      </w:r>
      <w:r w:rsidRPr="00901C5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الله</w:t>
      </w:r>
      <w:r w:rsidRPr="00901C56"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  <w:t xml:space="preserve"> </w:t>
      </w:r>
      <w:r w:rsidRPr="00901C5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أن</w:t>
      </w:r>
      <w:r w:rsidRPr="00901C56"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  <w:t xml:space="preserve"> </w:t>
      </w:r>
      <w:r w:rsidRPr="00901C5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يكتب</w:t>
      </w:r>
      <w:r w:rsidRPr="00901C56">
        <w:rPr>
          <w:rFonts w:ascii="Angsana New" w:eastAsia="Times New Roman" w:hAnsi="Angsana New" w:cs="Angsana New"/>
          <w:b/>
          <w:bCs/>
          <w:color w:val="FF0000"/>
          <w:sz w:val="32"/>
          <w:szCs w:val="32"/>
          <w:rtl/>
        </w:rPr>
        <w:t xml:space="preserve"> </w:t>
      </w:r>
      <w:r w:rsidR="00901C5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 xml:space="preserve">أجر </w:t>
      </w:r>
      <w:r w:rsidR="001040B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="007B6C55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>ال</w:t>
      </w:r>
      <w:r w:rsidR="001040B6"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  <w:t xml:space="preserve">جميع </w:t>
      </w:r>
    </w:p>
    <w:p w:rsidR="0020782C" w:rsidRPr="00820379" w:rsidRDefault="001040B6" w:rsidP="00820379">
      <w:pPr>
        <w:spacing w:line="240" w:lineRule="auto"/>
        <w:jc w:val="center"/>
        <w:rPr>
          <w:rFonts w:ascii="Angsana New" w:eastAsia="Times New Roman" w:hAnsi="Angsana New" w:cs="Sakkal Majalla"/>
          <w:b/>
          <w:bCs/>
          <w:color w:val="FF0000"/>
          <w:sz w:val="32"/>
          <w:szCs w:val="32"/>
        </w:rPr>
      </w:pPr>
      <w:r>
        <w:rPr>
          <w:rFonts w:ascii="Angsana New" w:eastAsia="Times New Roman" w:hAnsi="Angsana New" w:cs="Sakkal Majalla" w:hint="cs"/>
          <w:b/>
          <w:bCs/>
          <w:color w:val="FF0000"/>
          <w:sz w:val="32"/>
          <w:szCs w:val="32"/>
          <w:rtl/>
        </w:rPr>
        <w:t>فجـــر~</w:t>
      </w:r>
      <w:bookmarkStart w:id="0" w:name="_GoBack"/>
      <w:bookmarkEnd w:id="0"/>
    </w:p>
    <w:sectPr w:rsidR="0020782C" w:rsidRPr="00820379" w:rsidSect="004444D6">
      <w:headerReference w:type="default" r:id="rId21"/>
      <w:footerReference w:type="default" r:id="rId2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FC9" w:rsidRDefault="00DB5FC9" w:rsidP="009C2953">
      <w:pPr>
        <w:spacing w:after="0" w:line="240" w:lineRule="auto"/>
      </w:pPr>
      <w:r>
        <w:separator/>
      </w:r>
    </w:p>
  </w:endnote>
  <w:endnote w:type="continuationSeparator" w:id="0">
    <w:p w:rsidR="00DB5FC9" w:rsidRDefault="00DB5FC9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ramond BoldOsF">
    <w:altName w:val="Sitka Small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A630A" w:rsidRDefault="00FA63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0379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FA630A" w:rsidRDefault="00FA630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166E88" w:rsidRDefault="00FA630A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150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DQ&#10;5UJcgQIAAG4FAAAOAAAAAAAAAAAAAAAAAC4CAABkcnMvZTJvRG9jLnhtbFBLAQItABQABgAIAAAA&#10;IQCQQz7f4gAAAAoBAAAPAAAAAAAAAAAAAAAAANsEAABkcnMvZG93bnJldi54bWxQSwUGAAAAAAQA&#10;BADzAAAA6gUAAAAA&#10;" filled="f" stroked="f" strokeweight=".5pt">
              <v:textbox>
                <w:txbxContent>
                  <w:p w:rsidR="00DB129A" w:rsidRPr="00166E88" w:rsidRDefault="00DB129A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FC9" w:rsidRDefault="00DB5FC9" w:rsidP="009C2953">
      <w:pPr>
        <w:spacing w:after="0" w:line="240" w:lineRule="auto"/>
      </w:pPr>
      <w:r>
        <w:separator/>
      </w:r>
    </w:p>
  </w:footnote>
  <w:footnote w:type="continuationSeparator" w:id="0">
    <w:p w:rsidR="00DB5FC9" w:rsidRDefault="00DB5FC9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30A" w:rsidRDefault="00FA630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317A79E0" wp14:editId="42A2635C">
              <wp:simplePos x="0" y="0"/>
              <wp:positionH relativeFrom="margin">
                <wp:posOffset>-638175</wp:posOffset>
              </wp:positionH>
              <wp:positionV relativeFrom="paragraph">
                <wp:posOffset>121920</wp:posOffset>
              </wp:positionV>
              <wp:extent cx="790575" cy="285750"/>
              <wp:effectExtent l="0" t="0" r="0" b="0"/>
              <wp:wrapNone/>
              <wp:docPr id="172" name="Text Box 1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0575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CA6CC2" w:rsidRDefault="00FA630A" w:rsidP="003A5518">
                          <w:pPr>
                            <w:rPr>
                              <w:b/>
                              <w:bCs/>
                              <w:color w:val="002060"/>
                            </w:rPr>
                          </w:pPr>
                          <w:r w:rsidRPr="00CA6CC2">
                            <w:rPr>
                              <w:rFonts w:hint="cs"/>
                              <w:b/>
                              <w:bCs/>
                              <w:color w:val="002060"/>
                              <w:rtl/>
                            </w:rPr>
                            <w:t xml:space="preserve">اختبار37-2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7A79E0" id="_x0000_t202" coordsize="21600,21600" o:spt="202" path="m,l,21600r21600,l21600,xe">
              <v:stroke joinstyle="miter"/>
              <v:path gradientshapeok="t" o:connecttype="rect"/>
            </v:shapetype>
            <v:shape id="Text Box 172" o:spid="_x0000_s1134" type="#_x0000_t202" style="position:absolute;left:0;text-align:left;margin-left:-50.25pt;margin-top:9.6pt;width:62.25pt;height:22.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" filled="f" stroked="f" strokeweight=".5pt">
              <v:textbox>
                <w:txbxContent>
                  <w:p w:rsidR="00DB129A" w:rsidRPr="00CA6CC2" w:rsidRDefault="00DB129A" w:rsidP="003A5518">
                    <w:pPr>
                      <w:rPr>
                        <w:b/>
                        <w:bCs/>
                        <w:color w:val="002060"/>
                      </w:rPr>
                    </w:pPr>
                    <w:r w:rsidRPr="00CA6CC2">
                      <w:rPr>
                        <w:rFonts w:hint="cs"/>
                        <w:b/>
                        <w:bCs/>
                        <w:color w:val="002060"/>
                        <w:rtl/>
                      </w:rPr>
                      <w:t xml:space="preserve">اختبار37-2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05050CD1" wp14:editId="2DC96F1D">
              <wp:simplePos x="0" y="0"/>
              <wp:positionH relativeFrom="column">
                <wp:posOffset>152400</wp:posOffset>
              </wp:positionH>
              <wp:positionV relativeFrom="paragraph">
                <wp:posOffset>196215</wp:posOffset>
              </wp:positionV>
              <wp:extent cx="85725" cy="85725"/>
              <wp:effectExtent l="0" t="0" r="28575" b="28575"/>
              <wp:wrapNone/>
              <wp:docPr id="164" name="Text Box 1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  <a:ln w="6350">
                        <a:solidFill>
                          <a:srgbClr val="00206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050CD1" id="Text Box 164" o:spid="_x0000_s1135" type="#_x0000_t202" style="position:absolute;left:0;text-align:left;margin-left:12pt;margin-top:15.45pt;width:6.75pt;height: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" fillcolor="#002060" strokecolor="#002060" strokeweight=".5pt">
              <v:textbox>
                <w:txbxContent>
                  <w:p w:rsidR="00DB129A" w:rsidRDefault="00DB129A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46923940" wp14:editId="72AB2902">
              <wp:simplePos x="0" y="0"/>
              <wp:positionH relativeFrom="margin">
                <wp:posOffset>257175</wp:posOffset>
              </wp:positionH>
              <wp:positionV relativeFrom="paragraph">
                <wp:posOffset>121920</wp:posOffset>
              </wp:positionV>
              <wp:extent cx="790575" cy="285750"/>
              <wp:effectExtent l="0" t="0" r="0" b="0"/>
              <wp:wrapNone/>
              <wp:docPr id="163" name="Text Box 1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0575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767973" w:rsidRDefault="00FA630A" w:rsidP="003A5518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767973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اختبار 1-37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6923940" id="Text Box 163" o:spid="_x0000_s1136" type="#_x0000_t202" style="position:absolute;left:0;text-align:left;margin-left:20.25pt;margin-top:9.6pt;width:62.25pt;height:22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" filled="f" stroked="f" strokeweight=".5pt">
              <v:textbox>
                <w:txbxContent>
                  <w:p w:rsidR="00DB129A" w:rsidRPr="00767973" w:rsidRDefault="00DB129A" w:rsidP="003A5518">
                    <w:pPr>
                      <w:rPr>
                        <w:b/>
                        <w:bCs/>
                        <w:color w:val="7030A0"/>
                      </w:rPr>
                    </w:pPr>
                    <w:r w:rsidRPr="00767973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اختبار 1-37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1CAB01D0" wp14:editId="67714806">
              <wp:simplePos x="0" y="0"/>
              <wp:positionH relativeFrom="column">
                <wp:posOffset>1009650</wp:posOffset>
              </wp:positionH>
              <wp:positionV relativeFrom="paragraph">
                <wp:posOffset>196215</wp:posOffset>
              </wp:positionV>
              <wp:extent cx="85725" cy="85725"/>
              <wp:effectExtent l="0" t="0" r="28575" b="28575"/>
              <wp:wrapNone/>
              <wp:docPr id="162" name="Text Box 1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AB01D0" id="Text Box 162" o:spid="_x0000_s1137" type="#_x0000_t202" style="position:absolute;left:0;text-align:left;margin-left:79.5pt;margin-top:15.45pt;width:6.75pt;height: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" fillcolor="#7030a0" strokecolor="#7030a0" strokeweight=".5pt">
              <v:textbox>
                <w:txbxContent>
                  <w:p w:rsidR="00DB129A" w:rsidRDefault="00DB129A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7FE5089C" wp14:editId="1088413C">
              <wp:simplePos x="0" y="0"/>
              <wp:positionH relativeFrom="margin">
                <wp:posOffset>1162050</wp:posOffset>
              </wp:positionH>
              <wp:positionV relativeFrom="paragraph">
                <wp:posOffset>112395</wp:posOffset>
              </wp:positionV>
              <wp:extent cx="790575" cy="285750"/>
              <wp:effectExtent l="0" t="0" r="0" b="0"/>
              <wp:wrapNone/>
              <wp:docPr id="59" name="Text Box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0575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767973" w:rsidRDefault="00FA630A" w:rsidP="00D05CB5">
                          <w:pPr>
                            <w:rPr>
                              <w:b/>
                              <w:bCs/>
                              <w:color w:val="00B050"/>
                            </w:rPr>
                          </w:pPr>
                          <w:r w:rsidRPr="00767973"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 xml:space="preserve">اختبار 2-36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FE5089C" id="Text Box 59" o:spid="_x0000_s1138" type="#_x0000_t202" style="position:absolute;left:0;text-align:left;margin-left:91.5pt;margin-top:8.85pt;width:62.25pt;height:22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" filled="f" stroked="f" strokeweight=".5pt">
              <v:textbox>
                <w:txbxContent>
                  <w:p w:rsidR="00DB129A" w:rsidRPr="00767973" w:rsidRDefault="00DB129A" w:rsidP="00D05CB5">
                    <w:pPr>
                      <w:rPr>
                        <w:b/>
                        <w:bCs/>
                        <w:color w:val="00B050"/>
                      </w:rPr>
                    </w:pPr>
                    <w:r w:rsidRPr="00767973"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 xml:space="preserve">اختبار 2-36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63B5850" wp14:editId="3DB7D3C6">
              <wp:simplePos x="0" y="0"/>
              <wp:positionH relativeFrom="column">
                <wp:posOffset>1981200</wp:posOffset>
              </wp:positionH>
              <wp:positionV relativeFrom="paragraph">
                <wp:posOffset>186690</wp:posOffset>
              </wp:positionV>
              <wp:extent cx="85725" cy="85725"/>
              <wp:effectExtent l="0" t="0" r="28575" b="28575"/>
              <wp:wrapNone/>
              <wp:docPr id="45" name="Text Box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 w="6350">
                        <a:solidFill>
                          <a:srgbClr val="00B05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3B5850" id="Text Box 45" o:spid="_x0000_s1139" type="#_x0000_t202" style="position:absolute;left:0;text-align:left;margin-left:156pt;margin-top:14.7pt;width:6.75pt;height: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" fillcolor="#00b050" strokecolor="#00b050" strokeweight=".5pt">
              <v:textbox>
                <w:txbxContent>
                  <w:p w:rsidR="00DB129A" w:rsidRDefault="00DB129A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50441D2F" wp14:editId="60206E23">
              <wp:simplePos x="0" y="0"/>
              <wp:positionH relativeFrom="margin">
                <wp:posOffset>2066290</wp:posOffset>
              </wp:positionH>
              <wp:positionV relativeFrom="paragraph">
                <wp:posOffset>102870</wp:posOffset>
              </wp:positionV>
              <wp:extent cx="885825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5825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767973" w:rsidRDefault="00FA630A" w:rsidP="00D05CB5">
                          <w:pPr>
                            <w:rPr>
                              <w:b/>
                              <w:bCs/>
                              <w:color w:val="0070C0"/>
                            </w:rPr>
                          </w:pPr>
                          <w:r w:rsidRPr="00767973">
                            <w:rPr>
                              <w:rFonts w:hint="cs"/>
                              <w:b/>
                              <w:bCs/>
                              <w:color w:val="0070C0"/>
                              <w:rtl/>
                            </w:rPr>
                            <w:t xml:space="preserve">اختبار 1-36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441D2F" id="Text Box 50" o:spid="_x0000_s1140" type="#_x0000_t202" style="position:absolute;left:0;text-align:left;margin-left:162.7pt;margin-top:8.1pt;width:69.75pt;height:22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" filled="f" stroked="f" strokeweight=".5pt">
              <v:textbox>
                <w:txbxContent>
                  <w:p w:rsidR="00DB129A" w:rsidRPr="00767973" w:rsidRDefault="00DB129A" w:rsidP="00D05CB5">
                    <w:pPr>
                      <w:rPr>
                        <w:b/>
                        <w:bCs/>
                        <w:color w:val="0070C0"/>
                      </w:rPr>
                    </w:pPr>
                    <w:r w:rsidRPr="00767973">
                      <w:rPr>
                        <w:rFonts w:hint="cs"/>
                        <w:b/>
                        <w:bCs/>
                        <w:color w:val="0070C0"/>
                        <w:rtl/>
                      </w:rPr>
                      <w:t xml:space="preserve">اختبار 1-36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572E1B4A" wp14:editId="1ED9D946">
              <wp:simplePos x="0" y="0"/>
              <wp:positionH relativeFrom="column">
                <wp:posOffset>5124450</wp:posOffset>
              </wp:positionH>
              <wp:positionV relativeFrom="paragraph">
                <wp:posOffset>83820</wp:posOffset>
              </wp:positionV>
              <wp:extent cx="781050" cy="27622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105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A630A" w:rsidRPr="00767973" w:rsidRDefault="00FA630A" w:rsidP="00767973">
                          <w:pPr>
                            <w:rPr>
                              <w:b/>
                              <w:bCs/>
                              <w:color w:val="00B0F0"/>
                            </w:rPr>
                          </w:pPr>
                          <w:r w:rsidRPr="00767973">
                            <w:rPr>
                              <w:rFonts w:hint="cs"/>
                              <w:b/>
                              <w:bCs/>
                              <w:color w:val="00B0F0"/>
                              <w:rtl/>
                            </w:rPr>
                            <w:t xml:space="preserve">اختبار 2-34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2E1B4A" id="Text Box 2" o:spid="_x0000_s1141" type="#_x0000_t202" style="position:absolute;left:0;text-align:left;margin-left:403.5pt;margin-top:6.6pt;width:61.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" filled="f" stroked="f" strokeweight=".5pt">
              <v:textbox>
                <w:txbxContent>
                  <w:p w:rsidR="00DB129A" w:rsidRPr="00767973" w:rsidRDefault="00DB129A" w:rsidP="00767973">
                    <w:pPr>
                      <w:rPr>
                        <w:b/>
                        <w:bCs/>
                        <w:color w:val="00B0F0"/>
                      </w:rPr>
                    </w:pPr>
                    <w:r w:rsidRPr="00767973">
                      <w:rPr>
                        <w:rFonts w:hint="cs"/>
                        <w:b/>
                        <w:bCs/>
                        <w:color w:val="00B0F0"/>
                        <w:rtl/>
                      </w:rPr>
                      <w:t xml:space="preserve">اختبار 2-34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267121C8" wp14:editId="5D29B6D8">
              <wp:simplePos x="0" y="0"/>
              <wp:positionH relativeFrom="column">
                <wp:posOffset>5845810</wp:posOffset>
              </wp:positionH>
              <wp:positionV relativeFrom="paragraph">
                <wp:posOffset>142240</wp:posOffset>
              </wp:positionV>
              <wp:extent cx="85725" cy="85725"/>
              <wp:effectExtent l="0" t="0" r="28575" b="285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 w="6350">
                        <a:solidFill>
                          <a:srgbClr val="00B0F0"/>
                        </a:solidFill>
                      </a:ln>
                      <a:effectLst/>
                    </wps:spPr>
                    <wps:txbx>
                      <w:txbxContent>
                        <w:p w:rsidR="00FA630A" w:rsidRDefault="00FA630A" w:rsidP="007E39A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7121C8" id="Text Box 1" o:spid="_x0000_s1142" type="#_x0000_t202" style="position:absolute;left:0;text-align:left;margin-left:460.3pt;margin-top:11.2pt;width:6.75pt;height:6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" fillcolor="#00b0f0" strokecolor="#00b0f0" strokeweight=".5pt">
              <v:textbox>
                <w:txbxContent>
                  <w:p w:rsidR="00DB129A" w:rsidRDefault="00DB129A" w:rsidP="007E39AD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458575C" wp14:editId="6C1C248F">
              <wp:simplePos x="0" y="0"/>
              <wp:positionH relativeFrom="column">
                <wp:posOffset>2962275</wp:posOffset>
              </wp:positionH>
              <wp:positionV relativeFrom="paragraph">
                <wp:posOffset>169545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>
                        <a:solidFill>
                          <a:srgbClr val="0070C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58575C" id="Text Box 51" o:spid="_x0000_s1143" type="#_x0000_t202" style="position:absolute;left:0;text-align:left;margin-left:233.25pt;margin-top:13.35pt;width:6.75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" fillcolor="#0070c0" strokecolor="#0070c0" strokeweight=".5pt">
              <v:textbox>
                <w:txbxContent>
                  <w:p w:rsidR="00DB129A" w:rsidRDefault="00DB129A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0EB36E60" wp14:editId="149E060F">
              <wp:simplePos x="0" y="0"/>
              <wp:positionH relativeFrom="margin">
                <wp:posOffset>3114674</wp:posOffset>
              </wp:positionH>
              <wp:positionV relativeFrom="paragraph">
                <wp:posOffset>102870</wp:posOffset>
              </wp:positionV>
              <wp:extent cx="790575" cy="247650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05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1F104F" w:rsidRDefault="00FA630A" w:rsidP="00D05CB5">
                          <w:pPr>
                            <w:rPr>
                              <w:b/>
                              <w:bCs/>
                              <w:color w:val="C00000"/>
                            </w:rPr>
                          </w:pPr>
                          <w:r w:rsidRPr="001F104F">
                            <w:rPr>
                              <w:rFonts w:hint="cs"/>
                              <w:b/>
                              <w:bCs/>
                              <w:color w:val="C00000"/>
                              <w:rtl/>
                            </w:rPr>
                            <w:t xml:space="preserve">اختبار 2-35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EB36E60" id="Text Box 49" o:spid="_x0000_s1144" type="#_x0000_t202" style="position:absolute;left:0;text-align:left;margin-left:245.25pt;margin-top:8.1pt;width:62.25pt;height:19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" filled="f" stroked="f" strokeweight=".5pt">
              <v:textbox>
                <w:txbxContent>
                  <w:p w:rsidR="00DB129A" w:rsidRPr="001F104F" w:rsidRDefault="00DB129A" w:rsidP="00D05CB5">
                    <w:pPr>
                      <w:rPr>
                        <w:b/>
                        <w:bCs/>
                        <w:color w:val="C00000"/>
                      </w:rPr>
                    </w:pPr>
                    <w:r w:rsidRPr="001F104F">
                      <w:rPr>
                        <w:rFonts w:hint="cs"/>
                        <w:b/>
                        <w:bCs/>
                        <w:color w:val="C00000"/>
                        <w:rtl/>
                      </w:rPr>
                      <w:t xml:space="preserve">اختبار 2-35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D5B353C" wp14:editId="7F15F2B8">
              <wp:simplePos x="0" y="0"/>
              <wp:positionH relativeFrom="column">
                <wp:posOffset>3886200</wp:posOffset>
              </wp:positionH>
              <wp:positionV relativeFrom="paragraph">
                <wp:posOffset>179070</wp:posOffset>
              </wp:positionV>
              <wp:extent cx="85725" cy="85725"/>
              <wp:effectExtent l="0" t="0" r="28575" b="28575"/>
              <wp:wrapNone/>
              <wp:docPr id="44" name="Text 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  <a:ln w="6350">
                        <a:solidFill>
                          <a:srgbClr val="C0000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D5B353C" id="Text Box 44" o:spid="_x0000_s1145" type="#_x0000_t202" style="position:absolute;left:0;text-align:left;margin-left:306pt;margin-top:14.1pt;width:6.75pt;height: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" fillcolor="#c00000" strokecolor="#c00000" strokeweight=".5pt">
              <v:textbox>
                <w:txbxContent>
                  <w:p w:rsidR="00DB129A" w:rsidRDefault="00DB129A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80D7854" wp14:editId="07CDEF2F">
              <wp:simplePos x="0" y="0"/>
              <wp:positionH relativeFrom="column">
                <wp:posOffset>3876040</wp:posOffset>
              </wp:positionH>
              <wp:positionV relativeFrom="paragraph">
                <wp:posOffset>83820</wp:posOffset>
              </wp:positionV>
              <wp:extent cx="1000125" cy="247650"/>
              <wp:effectExtent l="0" t="0" r="0" b="0"/>
              <wp:wrapNone/>
              <wp:docPr id="46" name="Text 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01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Pr="001F104F" w:rsidRDefault="00FA630A" w:rsidP="00D05CB5">
                          <w:pPr>
                            <w:rPr>
                              <w:b/>
                              <w:bCs/>
                              <w:color w:val="E36C0A" w:themeColor="accent6" w:themeShade="BF"/>
                            </w:rPr>
                          </w:pP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 xml:space="preserve">اختبار 1-35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0D7854" id="Text Box 46" o:spid="_x0000_s1146" type="#_x0000_t202" style="position:absolute;left:0;text-align:left;margin-left:305.2pt;margin-top:6.6pt;width:78.7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" filled="f" stroked="f" strokeweight=".5pt">
              <v:textbox>
                <w:txbxContent>
                  <w:p w:rsidR="00DB129A" w:rsidRPr="001F104F" w:rsidRDefault="00DB129A" w:rsidP="00D05CB5">
                    <w:pPr>
                      <w:rPr>
                        <w:b/>
                        <w:bCs/>
                        <w:color w:val="E36C0A" w:themeColor="accent6" w:themeShade="BF"/>
                      </w:rPr>
                    </w:pP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 xml:space="preserve">اختبار 1-35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25D8830" wp14:editId="593E500F">
              <wp:simplePos x="0" y="0"/>
              <wp:positionH relativeFrom="column">
                <wp:posOffset>4895850</wp:posOffset>
              </wp:positionH>
              <wp:positionV relativeFrom="paragraph">
                <wp:posOffset>150495</wp:posOffset>
              </wp:positionV>
              <wp:extent cx="85725" cy="85725"/>
              <wp:effectExtent l="0" t="0" r="28575" b="28575"/>
              <wp:wrapNone/>
              <wp:docPr id="30" name="Text Box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6350">
                        <a:solidFill>
                          <a:schemeClr val="accent6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25D8830" id="Text Box 30" o:spid="_x0000_s1147" type="#_x0000_t202" style="position:absolute;left:0;text-align:left;margin-left:385.5pt;margin-top:11.85pt;width:6.75pt;height: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" fillcolor="#e36c0a [2409]" strokecolor="#e36c0a [2409]" strokeweight=".5pt">
              <v:textbox>
                <w:txbxContent>
                  <w:p w:rsidR="00DB129A" w:rsidRDefault="00DB129A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7A81EBF" wp14:editId="67B06751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A81EBF" id="Text Box 25" o:spid="_x0000_s1148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" filled="f" stroked="f" strokeweight=".5pt">
              <v:textbox>
                <w:txbxContent>
                  <w:p w:rsidR="00DB129A" w:rsidRDefault="00DB129A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57877C6" wp14:editId="2997CF9B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A630A" w:rsidRDefault="00FA630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7877C6" id="Text Box 24" o:spid="_x0000_s1149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" filled="f" stroked="f" strokeweight=".5pt">
              <v:textbox>
                <w:txbxContent>
                  <w:p w:rsidR="00DB129A" w:rsidRDefault="00DB129A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35pt;height:11.35pt" o:bullet="t">
        <v:imagedata r:id="rId1" o:title="msoCFFD"/>
      </v:shape>
    </w:pict>
  </w:numPicBullet>
  <w:abstractNum w:abstractNumId="0">
    <w:nsid w:val="004919DF"/>
    <w:multiLevelType w:val="hybridMultilevel"/>
    <w:tmpl w:val="8078F0B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782509"/>
    <w:multiLevelType w:val="hybridMultilevel"/>
    <w:tmpl w:val="6814569E"/>
    <w:lvl w:ilvl="0" w:tplc="8508E84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833EB3"/>
    <w:multiLevelType w:val="hybridMultilevel"/>
    <w:tmpl w:val="1DBE4FBE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0C378CB"/>
    <w:multiLevelType w:val="hybridMultilevel"/>
    <w:tmpl w:val="9E8A804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513676"/>
    <w:multiLevelType w:val="hybridMultilevel"/>
    <w:tmpl w:val="FEE8A08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583EBF"/>
    <w:multiLevelType w:val="hybridMultilevel"/>
    <w:tmpl w:val="DAC8AD7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E30288"/>
    <w:multiLevelType w:val="hybridMultilevel"/>
    <w:tmpl w:val="BB04FDB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2E55CB"/>
    <w:multiLevelType w:val="hybridMultilevel"/>
    <w:tmpl w:val="1098ECA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29A7F41"/>
    <w:multiLevelType w:val="hybridMultilevel"/>
    <w:tmpl w:val="82D811E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32C4F61"/>
    <w:multiLevelType w:val="hybridMultilevel"/>
    <w:tmpl w:val="F5CAD0D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10">
    <w:nsid w:val="036617C9"/>
    <w:multiLevelType w:val="hybridMultilevel"/>
    <w:tmpl w:val="60EEE6B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3876FA6"/>
    <w:multiLevelType w:val="hybridMultilevel"/>
    <w:tmpl w:val="0E34513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27755E"/>
    <w:multiLevelType w:val="hybridMultilevel"/>
    <w:tmpl w:val="ABDA5C62"/>
    <w:lvl w:ilvl="0" w:tplc="AF3AEDD0">
      <w:start w:val="2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2B25F5"/>
    <w:multiLevelType w:val="hybridMultilevel"/>
    <w:tmpl w:val="B578563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4403986"/>
    <w:multiLevelType w:val="hybridMultilevel"/>
    <w:tmpl w:val="FD9AAB40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4544289"/>
    <w:multiLevelType w:val="hybridMultilevel"/>
    <w:tmpl w:val="A120CF8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4A72774"/>
    <w:multiLevelType w:val="hybridMultilevel"/>
    <w:tmpl w:val="739CC1A0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4EF644F"/>
    <w:multiLevelType w:val="hybridMultilevel"/>
    <w:tmpl w:val="E86C183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0519427C"/>
    <w:multiLevelType w:val="hybridMultilevel"/>
    <w:tmpl w:val="9E0A94A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52A39FB"/>
    <w:multiLevelType w:val="hybridMultilevel"/>
    <w:tmpl w:val="2B44297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52F0130"/>
    <w:multiLevelType w:val="hybridMultilevel"/>
    <w:tmpl w:val="86B081D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53913D2"/>
    <w:multiLevelType w:val="hybridMultilevel"/>
    <w:tmpl w:val="34A8787E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90" w:hanging="360"/>
      </w:pPr>
    </w:lvl>
    <w:lvl w:ilvl="2" w:tplc="0409001B" w:tentative="1">
      <w:start w:val="1"/>
      <w:numFmt w:val="lowerRoman"/>
      <w:lvlText w:val="%3."/>
      <w:lvlJc w:val="right"/>
      <w:pPr>
        <w:ind w:left="3110" w:hanging="180"/>
      </w:pPr>
    </w:lvl>
    <w:lvl w:ilvl="3" w:tplc="0409000F" w:tentative="1">
      <w:start w:val="1"/>
      <w:numFmt w:val="decimal"/>
      <w:lvlText w:val="%4."/>
      <w:lvlJc w:val="left"/>
      <w:pPr>
        <w:ind w:left="3830" w:hanging="360"/>
      </w:pPr>
    </w:lvl>
    <w:lvl w:ilvl="4" w:tplc="04090019" w:tentative="1">
      <w:start w:val="1"/>
      <w:numFmt w:val="lowerLetter"/>
      <w:lvlText w:val="%5."/>
      <w:lvlJc w:val="left"/>
      <w:pPr>
        <w:ind w:left="4550" w:hanging="360"/>
      </w:pPr>
    </w:lvl>
    <w:lvl w:ilvl="5" w:tplc="0409001B" w:tentative="1">
      <w:start w:val="1"/>
      <w:numFmt w:val="lowerRoman"/>
      <w:lvlText w:val="%6."/>
      <w:lvlJc w:val="right"/>
      <w:pPr>
        <w:ind w:left="5270" w:hanging="180"/>
      </w:pPr>
    </w:lvl>
    <w:lvl w:ilvl="6" w:tplc="0409000F" w:tentative="1">
      <w:start w:val="1"/>
      <w:numFmt w:val="decimal"/>
      <w:lvlText w:val="%7."/>
      <w:lvlJc w:val="left"/>
      <w:pPr>
        <w:ind w:left="5990" w:hanging="360"/>
      </w:pPr>
    </w:lvl>
    <w:lvl w:ilvl="7" w:tplc="04090019" w:tentative="1">
      <w:start w:val="1"/>
      <w:numFmt w:val="lowerLetter"/>
      <w:lvlText w:val="%8."/>
      <w:lvlJc w:val="left"/>
      <w:pPr>
        <w:ind w:left="6710" w:hanging="360"/>
      </w:pPr>
    </w:lvl>
    <w:lvl w:ilvl="8" w:tplc="0409001B" w:tentative="1">
      <w:start w:val="1"/>
      <w:numFmt w:val="lowerRoman"/>
      <w:lvlText w:val="%9."/>
      <w:lvlJc w:val="right"/>
      <w:pPr>
        <w:ind w:left="7430" w:hanging="180"/>
      </w:pPr>
    </w:lvl>
  </w:abstractNum>
  <w:abstractNum w:abstractNumId="22">
    <w:nsid w:val="05780E7F"/>
    <w:multiLevelType w:val="hybridMultilevel"/>
    <w:tmpl w:val="3AE25CF2"/>
    <w:lvl w:ilvl="0" w:tplc="809C47D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05AE1C3B"/>
    <w:multiLevelType w:val="hybridMultilevel"/>
    <w:tmpl w:val="75B8A84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046FBE"/>
    <w:multiLevelType w:val="hybridMultilevel"/>
    <w:tmpl w:val="1BAAC95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051A1D"/>
    <w:multiLevelType w:val="hybridMultilevel"/>
    <w:tmpl w:val="2550CF9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DE261E"/>
    <w:multiLevelType w:val="hybridMultilevel"/>
    <w:tmpl w:val="12DCD774"/>
    <w:lvl w:ilvl="0" w:tplc="809C47D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07127AF9"/>
    <w:multiLevelType w:val="hybridMultilevel"/>
    <w:tmpl w:val="F4E4545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074B729E"/>
    <w:multiLevelType w:val="hybridMultilevel"/>
    <w:tmpl w:val="DE96AE9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A91E15"/>
    <w:multiLevelType w:val="hybridMultilevel"/>
    <w:tmpl w:val="8F1A837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07C9504D"/>
    <w:multiLevelType w:val="hybridMultilevel"/>
    <w:tmpl w:val="D2BE8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7DC211C"/>
    <w:multiLevelType w:val="hybridMultilevel"/>
    <w:tmpl w:val="E0941E14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07E47963"/>
    <w:multiLevelType w:val="hybridMultilevel"/>
    <w:tmpl w:val="3E4424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8432AD0"/>
    <w:multiLevelType w:val="hybridMultilevel"/>
    <w:tmpl w:val="2DA802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8AC51AB"/>
    <w:multiLevelType w:val="hybridMultilevel"/>
    <w:tmpl w:val="A8A69976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08C763E6"/>
    <w:multiLevelType w:val="hybridMultilevel"/>
    <w:tmpl w:val="70A25E1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8ED2C71"/>
    <w:multiLevelType w:val="hybridMultilevel"/>
    <w:tmpl w:val="3AB6B3C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9332659"/>
    <w:multiLevelType w:val="hybridMultilevel"/>
    <w:tmpl w:val="B0C2AC5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8">
    <w:nsid w:val="0AA74928"/>
    <w:multiLevelType w:val="hybridMultilevel"/>
    <w:tmpl w:val="6A0CD28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ADA10A3"/>
    <w:multiLevelType w:val="hybridMultilevel"/>
    <w:tmpl w:val="D2021EC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3D4D54"/>
    <w:multiLevelType w:val="hybridMultilevel"/>
    <w:tmpl w:val="8AE4F05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601A10"/>
    <w:multiLevelType w:val="hybridMultilevel"/>
    <w:tmpl w:val="36E0890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626786"/>
    <w:multiLevelType w:val="hybridMultilevel"/>
    <w:tmpl w:val="79064D42"/>
    <w:lvl w:ilvl="0" w:tplc="809C47D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0B9D2A4C"/>
    <w:multiLevelType w:val="hybridMultilevel"/>
    <w:tmpl w:val="BA5AA920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0C123984"/>
    <w:multiLevelType w:val="hybridMultilevel"/>
    <w:tmpl w:val="73B09CE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5C5423"/>
    <w:multiLevelType w:val="hybridMultilevel"/>
    <w:tmpl w:val="2474000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67714F"/>
    <w:multiLevelType w:val="hybridMultilevel"/>
    <w:tmpl w:val="47887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B77B40"/>
    <w:multiLevelType w:val="hybridMultilevel"/>
    <w:tmpl w:val="4724C7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0CB81390"/>
    <w:multiLevelType w:val="hybridMultilevel"/>
    <w:tmpl w:val="5094BE1E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0D1B0271"/>
    <w:multiLevelType w:val="hybridMultilevel"/>
    <w:tmpl w:val="BA72504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331D20"/>
    <w:multiLevelType w:val="hybridMultilevel"/>
    <w:tmpl w:val="2C145F5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0D4D0156"/>
    <w:multiLevelType w:val="hybridMultilevel"/>
    <w:tmpl w:val="DA127614"/>
    <w:lvl w:ilvl="0" w:tplc="0C8A88D0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0DD14320"/>
    <w:multiLevelType w:val="hybridMultilevel"/>
    <w:tmpl w:val="DAB04BB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DDD79D4"/>
    <w:multiLevelType w:val="hybridMultilevel"/>
    <w:tmpl w:val="1F22C31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0DE071DC"/>
    <w:multiLevelType w:val="hybridMultilevel"/>
    <w:tmpl w:val="98187CB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0E16164E"/>
    <w:multiLevelType w:val="hybridMultilevel"/>
    <w:tmpl w:val="B5DEA9F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0E1A226F"/>
    <w:multiLevelType w:val="hybridMultilevel"/>
    <w:tmpl w:val="8B6078D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57">
    <w:nsid w:val="0EDA7820"/>
    <w:multiLevelType w:val="hybridMultilevel"/>
    <w:tmpl w:val="B6124728"/>
    <w:lvl w:ilvl="0" w:tplc="2B70F2CA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EDB166A"/>
    <w:multiLevelType w:val="hybridMultilevel"/>
    <w:tmpl w:val="3CE21986"/>
    <w:lvl w:ilvl="0" w:tplc="AE884AC2">
      <w:start w:val="1"/>
      <w:numFmt w:val="arabicAbjad"/>
      <w:lvlText w:val="%1)"/>
      <w:lvlJc w:val="center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>
    <w:nsid w:val="0EE237C8"/>
    <w:multiLevelType w:val="hybridMultilevel"/>
    <w:tmpl w:val="479ED1E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0F0B4F13"/>
    <w:multiLevelType w:val="hybridMultilevel"/>
    <w:tmpl w:val="B726C93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117B3C5F"/>
    <w:multiLevelType w:val="hybridMultilevel"/>
    <w:tmpl w:val="7A5480A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17C75CE"/>
    <w:multiLevelType w:val="hybridMultilevel"/>
    <w:tmpl w:val="9A62296A"/>
    <w:lvl w:ilvl="0" w:tplc="4E3CE8F4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1A47726"/>
    <w:multiLevelType w:val="hybridMultilevel"/>
    <w:tmpl w:val="719E5BC6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1C60192"/>
    <w:multiLevelType w:val="hybridMultilevel"/>
    <w:tmpl w:val="DD22E6C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12CD6685"/>
    <w:multiLevelType w:val="hybridMultilevel"/>
    <w:tmpl w:val="83FA7BC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31427D5"/>
    <w:multiLevelType w:val="hybridMultilevel"/>
    <w:tmpl w:val="C6C4EAF4"/>
    <w:lvl w:ilvl="0" w:tplc="2326B5D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13666BF2"/>
    <w:multiLevelType w:val="hybridMultilevel"/>
    <w:tmpl w:val="077C887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3A856F2"/>
    <w:multiLevelType w:val="hybridMultilevel"/>
    <w:tmpl w:val="7018ADC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3D15B88"/>
    <w:multiLevelType w:val="hybridMultilevel"/>
    <w:tmpl w:val="5CD4B126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13FD0196"/>
    <w:multiLevelType w:val="hybridMultilevel"/>
    <w:tmpl w:val="21E6D1C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41D58C8"/>
    <w:multiLevelType w:val="hybridMultilevel"/>
    <w:tmpl w:val="7BE6B09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422173E"/>
    <w:multiLevelType w:val="hybridMultilevel"/>
    <w:tmpl w:val="419EBE8E"/>
    <w:lvl w:ilvl="0" w:tplc="066E0D66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46634CB"/>
    <w:multiLevelType w:val="hybridMultilevel"/>
    <w:tmpl w:val="2696A59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4B3437F"/>
    <w:multiLevelType w:val="hybridMultilevel"/>
    <w:tmpl w:val="4DA666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547666A"/>
    <w:multiLevelType w:val="hybridMultilevel"/>
    <w:tmpl w:val="58A4DF9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5C71A6D"/>
    <w:multiLevelType w:val="hybridMultilevel"/>
    <w:tmpl w:val="195E852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6091E26"/>
    <w:multiLevelType w:val="hybridMultilevel"/>
    <w:tmpl w:val="7FF4182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6852236"/>
    <w:multiLevelType w:val="hybridMultilevel"/>
    <w:tmpl w:val="61A458E0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6C2521F"/>
    <w:multiLevelType w:val="hybridMultilevel"/>
    <w:tmpl w:val="29C0EFBC"/>
    <w:lvl w:ilvl="0" w:tplc="C0724BDE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6E334DD"/>
    <w:multiLevelType w:val="hybridMultilevel"/>
    <w:tmpl w:val="8DDA77B4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16FC038C"/>
    <w:multiLevelType w:val="hybridMultilevel"/>
    <w:tmpl w:val="8D241BD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748637B"/>
    <w:multiLevelType w:val="hybridMultilevel"/>
    <w:tmpl w:val="4EF443A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1753059A"/>
    <w:multiLevelType w:val="hybridMultilevel"/>
    <w:tmpl w:val="18B07086"/>
    <w:lvl w:ilvl="0" w:tplc="5F28E768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35402B72">
      <w:start w:val="1"/>
      <w:numFmt w:val="decimal"/>
      <w:lvlText w:val="%2-"/>
      <w:lvlJc w:val="left"/>
      <w:pPr>
        <w:ind w:left="1440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7763B88"/>
    <w:multiLevelType w:val="hybridMultilevel"/>
    <w:tmpl w:val="1C7C3B1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81B7B58"/>
    <w:multiLevelType w:val="hybridMultilevel"/>
    <w:tmpl w:val="5F5A8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82B7145"/>
    <w:multiLevelType w:val="hybridMultilevel"/>
    <w:tmpl w:val="7F0E9A9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86D3529"/>
    <w:multiLevelType w:val="hybridMultilevel"/>
    <w:tmpl w:val="7F48762A"/>
    <w:lvl w:ilvl="0" w:tplc="B0B0C12E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8B2145D"/>
    <w:multiLevelType w:val="hybridMultilevel"/>
    <w:tmpl w:val="9A02E00E"/>
    <w:lvl w:ilvl="0" w:tplc="FD76295C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8E12D4C"/>
    <w:multiLevelType w:val="hybridMultilevel"/>
    <w:tmpl w:val="E95E46B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1AB82E45"/>
    <w:multiLevelType w:val="hybridMultilevel"/>
    <w:tmpl w:val="A63E394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1AD34449"/>
    <w:multiLevelType w:val="hybridMultilevel"/>
    <w:tmpl w:val="0DA24B7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1AE33127"/>
    <w:multiLevelType w:val="hybridMultilevel"/>
    <w:tmpl w:val="AD204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1B20434A"/>
    <w:multiLevelType w:val="hybridMultilevel"/>
    <w:tmpl w:val="3A80884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B39086D"/>
    <w:multiLevelType w:val="hybridMultilevel"/>
    <w:tmpl w:val="F474A31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B401A46"/>
    <w:multiLevelType w:val="hybridMultilevel"/>
    <w:tmpl w:val="6E369592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6">
    <w:nsid w:val="1B8E4FCF"/>
    <w:multiLevelType w:val="hybridMultilevel"/>
    <w:tmpl w:val="D99E053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931A17"/>
    <w:multiLevelType w:val="hybridMultilevel"/>
    <w:tmpl w:val="26D03DC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1BF41B60"/>
    <w:multiLevelType w:val="hybridMultilevel"/>
    <w:tmpl w:val="74B26D38"/>
    <w:lvl w:ilvl="0" w:tplc="809C47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C3C51ED"/>
    <w:multiLevelType w:val="hybridMultilevel"/>
    <w:tmpl w:val="49C2FC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7A2EA1"/>
    <w:multiLevelType w:val="hybridMultilevel"/>
    <w:tmpl w:val="1CEAAE5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C3088C"/>
    <w:multiLevelType w:val="hybridMultilevel"/>
    <w:tmpl w:val="24228AC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D410C6D"/>
    <w:multiLevelType w:val="hybridMultilevel"/>
    <w:tmpl w:val="C9B831E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D8F3889"/>
    <w:multiLevelType w:val="hybridMultilevel"/>
    <w:tmpl w:val="2796057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1E2941B3"/>
    <w:multiLevelType w:val="hybridMultilevel"/>
    <w:tmpl w:val="5E043C7C"/>
    <w:lvl w:ilvl="0" w:tplc="B8E0D9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9933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>
    <w:nsid w:val="1E5A2A7F"/>
    <w:multiLevelType w:val="hybridMultilevel"/>
    <w:tmpl w:val="124E7B9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1EA14942"/>
    <w:multiLevelType w:val="hybridMultilevel"/>
    <w:tmpl w:val="7FEE4F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CE0B39"/>
    <w:multiLevelType w:val="hybridMultilevel"/>
    <w:tmpl w:val="6B0C1E2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DB657A"/>
    <w:multiLevelType w:val="hybridMultilevel"/>
    <w:tmpl w:val="A8C89A7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F3A1CDE"/>
    <w:multiLevelType w:val="hybridMultilevel"/>
    <w:tmpl w:val="66A2B5F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F786443"/>
    <w:multiLevelType w:val="hybridMultilevel"/>
    <w:tmpl w:val="687E1F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1">
    <w:nsid w:val="1F7B6993"/>
    <w:multiLevelType w:val="hybridMultilevel"/>
    <w:tmpl w:val="DCFC557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1F8315E1"/>
    <w:multiLevelType w:val="hybridMultilevel"/>
    <w:tmpl w:val="3BE6396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1F8450E5"/>
    <w:multiLevelType w:val="hybridMultilevel"/>
    <w:tmpl w:val="71567A0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1F9D13F9"/>
    <w:multiLevelType w:val="hybridMultilevel"/>
    <w:tmpl w:val="DB3634B4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5">
    <w:nsid w:val="20354D14"/>
    <w:multiLevelType w:val="hybridMultilevel"/>
    <w:tmpl w:val="8E98ED56"/>
    <w:lvl w:ilvl="0" w:tplc="AE884AC2">
      <w:start w:val="1"/>
      <w:numFmt w:val="arabicAbjad"/>
      <w:lvlText w:val="%1)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6">
    <w:nsid w:val="208E12BC"/>
    <w:multiLevelType w:val="hybridMultilevel"/>
    <w:tmpl w:val="0BA2BC08"/>
    <w:lvl w:ilvl="0" w:tplc="F406399E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7">
    <w:nsid w:val="20A635F9"/>
    <w:multiLevelType w:val="hybridMultilevel"/>
    <w:tmpl w:val="B7DC1FB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>
    <w:nsid w:val="20DA1542"/>
    <w:multiLevelType w:val="hybridMultilevel"/>
    <w:tmpl w:val="6FBCFD3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3527B0"/>
    <w:multiLevelType w:val="hybridMultilevel"/>
    <w:tmpl w:val="99D6364A"/>
    <w:lvl w:ilvl="0" w:tplc="52E0C4B0">
      <w:start w:val="1"/>
      <w:numFmt w:val="decimal"/>
      <w:lvlText w:val="%1."/>
      <w:lvlJc w:val="left"/>
      <w:pPr>
        <w:ind w:left="360" w:hanging="360"/>
      </w:pPr>
      <w:rPr>
        <w:color w:val="99336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1A56879"/>
    <w:multiLevelType w:val="hybridMultilevel"/>
    <w:tmpl w:val="88C0966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21A97D34"/>
    <w:multiLevelType w:val="hybridMultilevel"/>
    <w:tmpl w:val="0290BBE6"/>
    <w:lvl w:ilvl="0" w:tplc="AE884AC2">
      <w:start w:val="1"/>
      <w:numFmt w:val="arabicAbjad"/>
      <w:lvlText w:val="%1)"/>
      <w:lvlJc w:val="center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22124E75"/>
    <w:multiLevelType w:val="hybridMultilevel"/>
    <w:tmpl w:val="430805F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223D30CE"/>
    <w:multiLevelType w:val="hybridMultilevel"/>
    <w:tmpl w:val="2D34690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4">
    <w:nsid w:val="22486A6E"/>
    <w:multiLevelType w:val="hybridMultilevel"/>
    <w:tmpl w:val="9814BE3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2744AA"/>
    <w:multiLevelType w:val="hybridMultilevel"/>
    <w:tmpl w:val="DEE4548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37F7A6B"/>
    <w:multiLevelType w:val="hybridMultilevel"/>
    <w:tmpl w:val="3B520CA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1B58E0"/>
    <w:multiLevelType w:val="hybridMultilevel"/>
    <w:tmpl w:val="B0288D6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243D04"/>
    <w:multiLevelType w:val="hybridMultilevel"/>
    <w:tmpl w:val="FEE2AE0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4931EB"/>
    <w:multiLevelType w:val="hybridMultilevel"/>
    <w:tmpl w:val="859E793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4881C26"/>
    <w:multiLevelType w:val="hybridMultilevel"/>
    <w:tmpl w:val="09E4BC2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514BD2"/>
    <w:multiLevelType w:val="hybridMultilevel"/>
    <w:tmpl w:val="FB24316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543620"/>
    <w:multiLevelType w:val="hybridMultilevel"/>
    <w:tmpl w:val="348C4B3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>
    <w:nsid w:val="257E12AF"/>
    <w:multiLevelType w:val="hybridMultilevel"/>
    <w:tmpl w:val="D2523EA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>
    <w:nsid w:val="258E7DC7"/>
    <w:multiLevelType w:val="hybridMultilevel"/>
    <w:tmpl w:val="36C0D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427CA"/>
    <w:multiLevelType w:val="hybridMultilevel"/>
    <w:tmpl w:val="6542F36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6E0839"/>
    <w:multiLevelType w:val="hybridMultilevel"/>
    <w:tmpl w:val="3AC0235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26B11DF5"/>
    <w:multiLevelType w:val="hybridMultilevel"/>
    <w:tmpl w:val="C85602C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27035DD1"/>
    <w:multiLevelType w:val="hybridMultilevel"/>
    <w:tmpl w:val="D13A1E2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270F2172"/>
    <w:multiLevelType w:val="hybridMultilevel"/>
    <w:tmpl w:val="82BCDB72"/>
    <w:lvl w:ilvl="0" w:tplc="AE884AC2">
      <w:start w:val="1"/>
      <w:numFmt w:val="arabicAbjad"/>
      <w:lvlText w:val="%1)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0">
    <w:nsid w:val="275C341C"/>
    <w:multiLevelType w:val="hybridMultilevel"/>
    <w:tmpl w:val="C1EC18C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8C37FF8"/>
    <w:multiLevelType w:val="hybridMultilevel"/>
    <w:tmpl w:val="5780667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902599B"/>
    <w:multiLevelType w:val="hybridMultilevel"/>
    <w:tmpl w:val="9BAECFC4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3">
    <w:nsid w:val="292642C8"/>
    <w:multiLevelType w:val="hybridMultilevel"/>
    <w:tmpl w:val="651C7750"/>
    <w:lvl w:ilvl="0" w:tplc="ABFC7BBA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600E0D"/>
    <w:multiLevelType w:val="hybridMultilevel"/>
    <w:tmpl w:val="99CA849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9957187"/>
    <w:multiLevelType w:val="hybridMultilevel"/>
    <w:tmpl w:val="10F28F4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9DB5F71"/>
    <w:multiLevelType w:val="hybridMultilevel"/>
    <w:tmpl w:val="7158DEB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4129B9"/>
    <w:multiLevelType w:val="hybridMultilevel"/>
    <w:tmpl w:val="979CE9F0"/>
    <w:lvl w:ilvl="0" w:tplc="AE884AC2">
      <w:start w:val="1"/>
      <w:numFmt w:val="arabicAbjad"/>
      <w:lvlText w:val="%1)"/>
      <w:lvlJc w:val="center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2A7D3FE6"/>
    <w:multiLevelType w:val="hybridMultilevel"/>
    <w:tmpl w:val="27F2B61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A9C4E1F"/>
    <w:multiLevelType w:val="hybridMultilevel"/>
    <w:tmpl w:val="89DE8F4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2B2F6B79"/>
    <w:multiLevelType w:val="hybridMultilevel"/>
    <w:tmpl w:val="8AE614E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2B4E1D8E"/>
    <w:multiLevelType w:val="hybridMultilevel"/>
    <w:tmpl w:val="F25C6B3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BA92064"/>
    <w:multiLevelType w:val="hybridMultilevel"/>
    <w:tmpl w:val="96B4DE5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53">
    <w:nsid w:val="2BC85AE4"/>
    <w:multiLevelType w:val="hybridMultilevel"/>
    <w:tmpl w:val="6A5EEE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2C8F2641"/>
    <w:multiLevelType w:val="hybridMultilevel"/>
    <w:tmpl w:val="9AEE1CE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5">
    <w:nsid w:val="2CAA3D5F"/>
    <w:multiLevelType w:val="hybridMultilevel"/>
    <w:tmpl w:val="579EDF5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CFF786A"/>
    <w:multiLevelType w:val="hybridMultilevel"/>
    <w:tmpl w:val="9AC4E0A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177A79"/>
    <w:multiLevelType w:val="hybridMultilevel"/>
    <w:tmpl w:val="8AE0179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D415E55"/>
    <w:multiLevelType w:val="hybridMultilevel"/>
    <w:tmpl w:val="D7C2CC4E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2E5A7D5D"/>
    <w:multiLevelType w:val="hybridMultilevel"/>
    <w:tmpl w:val="6F84A4FA"/>
    <w:lvl w:ilvl="0" w:tplc="AE884AC2">
      <w:start w:val="1"/>
      <w:numFmt w:val="arabicAbjad"/>
      <w:lvlText w:val="%1)"/>
      <w:lvlJc w:val="center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62" w:hanging="360"/>
      </w:pPr>
    </w:lvl>
    <w:lvl w:ilvl="2" w:tplc="0409001B" w:tentative="1">
      <w:start w:val="1"/>
      <w:numFmt w:val="lowerRoman"/>
      <w:lvlText w:val="%3."/>
      <w:lvlJc w:val="right"/>
      <w:pPr>
        <w:ind w:left="3382" w:hanging="180"/>
      </w:pPr>
    </w:lvl>
    <w:lvl w:ilvl="3" w:tplc="0409000F" w:tentative="1">
      <w:start w:val="1"/>
      <w:numFmt w:val="decimal"/>
      <w:lvlText w:val="%4."/>
      <w:lvlJc w:val="left"/>
      <w:pPr>
        <w:ind w:left="4102" w:hanging="360"/>
      </w:pPr>
    </w:lvl>
    <w:lvl w:ilvl="4" w:tplc="04090019" w:tentative="1">
      <w:start w:val="1"/>
      <w:numFmt w:val="lowerLetter"/>
      <w:lvlText w:val="%5."/>
      <w:lvlJc w:val="left"/>
      <w:pPr>
        <w:ind w:left="4822" w:hanging="360"/>
      </w:pPr>
    </w:lvl>
    <w:lvl w:ilvl="5" w:tplc="0409001B" w:tentative="1">
      <w:start w:val="1"/>
      <w:numFmt w:val="lowerRoman"/>
      <w:lvlText w:val="%6."/>
      <w:lvlJc w:val="right"/>
      <w:pPr>
        <w:ind w:left="5542" w:hanging="180"/>
      </w:pPr>
    </w:lvl>
    <w:lvl w:ilvl="6" w:tplc="0409000F" w:tentative="1">
      <w:start w:val="1"/>
      <w:numFmt w:val="decimal"/>
      <w:lvlText w:val="%7."/>
      <w:lvlJc w:val="left"/>
      <w:pPr>
        <w:ind w:left="6262" w:hanging="360"/>
      </w:pPr>
    </w:lvl>
    <w:lvl w:ilvl="7" w:tplc="04090019" w:tentative="1">
      <w:start w:val="1"/>
      <w:numFmt w:val="lowerLetter"/>
      <w:lvlText w:val="%8."/>
      <w:lvlJc w:val="left"/>
      <w:pPr>
        <w:ind w:left="6982" w:hanging="360"/>
      </w:pPr>
    </w:lvl>
    <w:lvl w:ilvl="8" w:tplc="0409001B" w:tentative="1">
      <w:start w:val="1"/>
      <w:numFmt w:val="lowerRoman"/>
      <w:lvlText w:val="%9."/>
      <w:lvlJc w:val="right"/>
      <w:pPr>
        <w:ind w:left="7702" w:hanging="180"/>
      </w:pPr>
    </w:lvl>
  </w:abstractNum>
  <w:abstractNum w:abstractNumId="160">
    <w:nsid w:val="2E6771A7"/>
    <w:multiLevelType w:val="hybridMultilevel"/>
    <w:tmpl w:val="A624207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1">
    <w:nsid w:val="2E731B7F"/>
    <w:multiLevelType w:val="hybridMultilevel"/>
    <w:tmpl w:val="F4F287B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2EEA108E"/>
    <w:multiLevelType w:val="hybridMultilevel"/>
    <w:tmpl w:val="BB3A122A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2EEC3EE0"/>
    <w:multiLevelType w:val="hybridMultilevel"/>
    <w:tmpl w:val="CD1A1C2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D77E59"/>
    <w:multiLevelType w:val="hybridMultilevel"/>
    <w:tmpl w:val="F8E86244"/>
    <w:lvl w:ilvl="0" w:tplc="AE884AC2">
      <w:start w:val="1"/>
      <w:numFmt w:val="arabicAbjad"/>
      <w:lvlText w:val="%1)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5">
    <w:nsid w:val="300D25E3"/>
    <w:multiLevelType w:val="hybridMultilevel"/>
    <w:tmpl w:val="76F62F8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30916E4E"/>
    <w:multiLevelType w:val="hybridMultilevel"/>
    <w:tmpl w:val="FAFA104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30CA7841"/>
    <w:multiLevelType w:val="hybridMultilevel"/>
    <w:tmpl w:val="55D2E18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0CB282C"/>
    <w:multiLevelType w:val="hybridMultilevel"/>
    <w:tmpl w:val="ABF6AAE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E468C2"/>
    <w:multiLevelType w:val="hybridMultilevel"/>
    <w:tmpl w:val="73F87CD8"/>
    <w:lvl w:ilvl="0" w:tplc="F25ECAC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CC00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0">
    <w:nsid w:val="312A5523"/>
    <w:multiLevelType w:val="hybridMultilevel"/>
    <w:tmpl w:val="EBD04D40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317E6C39"/>
    <w:multiLevelType w:val="hybridMultilevel"/>
    <w:tmpl w:val="C7CEA3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2">
    <w:nsid w:val="319304F3"/>
    <w:multiLevelType w:val="multilevel"/>
    <w:tmpl w:val="07989B92"/>
    <w:lvl w:ilvl="0">
      <w:start w:val="1"/>
      <w:numFmt w:val="bullet"/>
      <w:pStyle w:val="01"/>
      <w:lvlText w:val="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Zero"/>
      <w:pStyle w:val="02"/>
      <w:lvlText w:val="{ %2 }"/>
      <w:lvlJc w:val="left"/>
      <w:pPr>
        <w:ind w:left="1080" w:hanging="360"/>
      </w:pPr>
      <w:rPr>
        <w:rFonts w:hint="default"/>
        <w:color w:val="FF0000"/>
        <w:u w:val="single"/>
      </w:rPr>
    </w:lvl>
    <w:lvl w:ilvl="2">
      <w:start w:val="1"/>
      <w:numFmt w:val="decimal"/>
      <w:pStyle w:val="03"/>
      <w:lvlText w:val="%3)"/>
      <w:lvlJc w:val="left"/>
      <w:pPr>
        <w:ind w:left="1890" w:hanging="360"/>
      </w:pPr>
      <w:rPr>
        <w:rFonts w:hint="default"/>
      </w:rPr>
    </w:lvl>
    <w:lvl w:ilvl="3">
      <w:start w:val="1"/>
      <w:numFmt w:val="upperRoman"/>
      <w:pStyle w:val="04"/>
      <w:lvlText w:val="%4."/>
      <w:lvlJc w:val="right"/>
      <w:pPr>
        <w:ind w:left="2520" w:hanging="360"/>
      </w:pPr>
      <w:rPr>
        <w:rFonts w:hint="default"/>
        <w:color w:val="1F497D" w:themeColor="text2"/>
        <w:lang w:val="en-US"/>
      </w:rPr>
    </w:lvl>
    <w:lvl w:ilvl="4">
      <w:start w:val="1"/>
      <w:numFmt w:val="bullet"/>
      <w:pStyle w:val="05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3">
    <w:nsid w:val="3243797C"/>
    <w:multiLevelType w:val="hybridMultilevel"/>
    <w:tmpl w:val="CBC0FDD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2786334"/>
    <w:multiLevelType w:val="hybridMultilevel"/>
    <w:tmpl w:val="309E7E8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32F46567"/>
    <w:multiLevelType w:val="hybridMultilevel"/>
    <w:tmpl w:val="EA2E6EA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2F643AF"/>
    <w:multiLevelType w:val="hybridMultilevel"/>
    <w:tmpl w:val="AD40214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30B7310"/>
    <w:multiLevelType w:val="hybridMultilevel"/>
    <w:tmpl w:val="04CEB490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8">
    <w:nsid w:val="3324274E"/>
    <w:multiLevelType w:val="hybridMultilevel"/>
    <w:tmpl w:val="0E042FB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9">
    <w:nsid w:val="33BB3AB5"/>
    <w:multiLevelType w:val="hybridMultilevel"/>
    <w:tmpl w:val="F63C1E9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3CD7312"/>
    <w:multiLevelType w:val="hybridMultilevel"/>
    <w:tmpl w:val="8B78F39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1">
    <w:nsid w:val="3409047C"/>
    <w:multiLevelType w:val="hybridMultilevel"/>
    <w:tmpl w:val="854078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343B0AE2"/>
    <w:multiLevelType w:val="hybridMultilevel"/>
    <w:tmpl w:val="2820BA3E"/>
    <w:lvl w:ilvl="0" w:tplc="0532C67C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4723444"/>
    <w:multiLevelType w:val="hybridMultilevel"/>
    <w:tmpl w:val="2884B4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49C7D9A"/>
    <w:multiLevelType w:val="hybridMultilevel"/>
    <w:tmpl w:val="9F9E11F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35426174"/>
    <w:multiLevelType w:val="hybridMultilevel"/>
    <w:tmpl w:val="E54C32B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636664"/>
    <w:multiLevelType w:val="hybridMultilevel"/>
    <w:tmpl w:val="85BE2B58"/>
    <w:lvl w:ilvl="0" w:tplc="809C47D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>
    <w:nsid w:val="356C1FA3"/>
    <w:multiLevelType w:val="hybridMultilevel"/>
    <w:tmpl w:val="E5B88B6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8">
    <w:nsid w:val="358578EB"/>
    <w:multiLevelType w:val="hybridMultilevel"/>
    <w:tmpl w:val="58B6BDE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359E2941"/>
    <w:multiLevelType w:val="hybridMultilevel"/>
    <w:tmpl w:val="C7C6A6F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5E26233"/>
    <w:multiLevelType w:val="hybridMultilevel"/>
    <w:tmpl w:val="FF7E53A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A21207"/>
    <w:multiLevelType w:val="hybridMultilevel"/>
    <w:tmpl w:val="99140FF8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36D832EE"/>
    <w:multiLevelType w:val="hybridMultilevel"/>
    <w:tmpl w:val="338CE9F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3">
    <w:nsid w:val="36DD0871"/>
    <w:multiLevelType w:val="hybridMultilevel"/>
    <w:tmpl w:val="EB42F33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3736451B"/>
    <w:multiLevelType w:val="hybridMultilevel"/>
    <w:tmpl w:val="E326D55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4C231B"/>
    <w:multiLevelType w:val="hybridMultilevel"/>
    <w:tmpl w:val="0BC02A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6">
    <w:nsid w:val="37591D17"/>
    <w:multiLevelType w:val="hybridMultilevel"/>
    <w:tmpl w:val="473C51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7950432"/>
    <w:multiLevelType w:val="hybridMultilevel"/>
    <w:tmpl w:val="58FEA42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37CD7B97"/>
    <w:multiLevelType w:val="hybridMultilevel"/>
    <w:tmpl w:val="363AAC5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85013AC"/>
    <w:multiLevelType w:val="hybridMultilevel"/>
    <w:tmpl w:val="ACF255F0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0">
    <w:nsid w:val="386F3D24"/>
    <w:multiLevelType w:val="hybridMultilevel"/>
    <w:tmpl w:val="8C925FFA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1">
    <w:nsid w:val="38C64AB6"/>
    <w:multiLevelType w:val="hybridMultilevel"/>
    <w:tmpl w:val="BDD0686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394B42A1"/>
    <w:multiLevelType w:val="hybridMultilevel"/>
    <w:tmpl w:val="E2DEE936"/>
    <w:lvl w:ilvl="0" w:tplc="76ECC0C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3">
    <w:nsid w:val="395520CD"/>
    <w:multiLevelType w:val="hybridMultilevel"/>
    <w:tmpl w:val="18BC35C8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4">
    <w:nsid w:val="399E22A3"/>
    <w:multiLevelType w:val="hybridMultilevel"/>
    <w:tmpl w:val="789C69A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3A2A0F90"/>
    <w:multiLevelType w:val="hybridMultilevel"/>
    <w:tmpl w:val="9092D4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3A340DEE"/>
    <w:multiLevelType w:val="hybridMultilevel"/>
    <w:tmpl w:val="0AE8B33C"/>
    <w:lvl w:ilvl="0" w:tplc="04090005">
      <w:start w:val="1"/>
      <w:numFmt w:val="bullet"/>
      <w:lvlText w:val=""/>
      <w:lvlJc w:val="left"/>
      <w:pPr>
        <w:ind w:left="17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07">
    <w:nsid w:val="3A6025B1"/>
    <w:multiLevelType w:val="hybridMultilevel"/>
    <w:tmpl w:val="3C8AC99A"/>
    <w:lvl w:ilvl="0" w:tplc="A1CA3F72">
      <w:start w:val="4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3A964246"/>
    <w:multiLevelType w:val="hybridMultilevel"/>
    <w:tmpl w:val="4D52B9A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9">
    <w:nsid w:val="3B600701"/>
    <w:multiLevelType w:val="hybridMultilevel"/>
    <w:tmpl w:val="C63ED5EA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0">
    <w:nsid w:val="3B7E00BF"/>
    <w:multiLevelType w:val="hybridMultilevel"/>
    <w:tmpl w:val="8A52D78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1">
    <w:nsid w:val="3BAD1DA6"/>
    <w:multiLevelType w:val="hybridMultilevel"/>
    <w:tmpl w:val="1B665D08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2">
    <w:nsid w:val="3BB978C1"/>
    <w:multiLevelType w:val="hybridMultilevel"/>
    <w:tmpl w:val="A47473F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3BC66A5C"/>
    <w:multiLevelType w:val="hybridMultilevel"/>
    <w:tmpl w:val="1BC80E80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4">
    <w:nsid w:val="3C0B2A25"/>
    <w:multiLevelType w:val="hybridMultilevel"/>
    <w:tmpl w:val="2F90FDB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C954FF6"/>
    <w:multiLevelType w:val="hybridMultilevel"/>
    <w:tmpl w:val="AD32C6C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CEE3D6F"/>
    <w:multiLevelType w:val="hybridMultilevel"/>
    <w:tmpl w:val="F5C6674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>
    <w:nsid w:val="3E7D0AE7"/>
    <w:multiLevelType w:val="hybridMultilevel"/>
    <w:tmpl w:val="DCDEED4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E950BA5"/>
    <w:multiLevelType w:val="hybridMultilevel"/>
    <w:tmpl w:val="F0E40F68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9">
    <w:nsid w:val="3E9E75A3"/>
    <w:multiLevelType w:val="hybridMultilevel"/>
    <w:tmpl w:val="6860B70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3EFB6C2A"/>
    <w:multiLevelType w:val="hybridMultilevel"/>
    <w:tmpl w:val="8764926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3F793439"/>
    <w:multiLevelType w:val="hybridMultilevel"/>
    <w:tmpl w:val="2820BA3E"/>
    <w:lvl w:ilvl="0" w:tplc="0532C67C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A27775"/>
    <w:multiLevelType w:val="hybridMultilevel"/>
    <w:tmpl w:val="394467A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3FB30353"/>
    <w:multiLevelType w:val="hybridMultilevel"/>
    <w:tmpl w:val="2820BA3E"/>
    <w:lvl w:ilvl="0" w:tplc="0532C67C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3FF13B8A"/>
    <w:multiLevelType w:val="hybridMultilevel"/>
    <w:tmpl w:val="684EF6A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5">
    <w:nsid w:val="401F16A2"/>
    <w:multiLevelType w:val="hybridMultilevel"/>
    <w:tmpl w:val="31BEBB38"/>
    <w:lvl w:ilvl="0" w:tplc="C2C0E3F8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855F4C"/>
    <w:multiLevelType w:val="hybridMultilevel"/>
    <w:tmpl w:val="535C529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09A128E"/>
    <w:multiLevelType w:val="hybridMultilevel"/>
    <w:tmpl w:val="FB244FB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0B232A1"/>
    <w:multiLevelType w:val="hybridMultilevel"/>
    <w:tmpl w:val="E9EEE62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0F66D21"/>
    <w:multiLevelType w:val="hybridMultilevel"/>
    <w:tmpl w:val="9B72F08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412900AE"/>
    <w:multiLevelType w:val="hybridMultilevel"/>
    <w:tmpl w:val="661A4F4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41603DC1"/>
    <w:multiLevelType w:val="hybridMultilevel"/>
    <w:tmpl w:val="9E5E080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1B75AE4"/>
    <w:multiLevelType w:val="hybridMultilevel"/>
    <w:tmpl w:val="532C45AE"/>
    <w:lvl w:ilvl="0" w:tplc="AA2AA7A2">
      <w:start w:val="1"/>
      <w:numFmt w:val="bullet"/>
      <w:lvlText w:val="-"/>
      <w:lvlJc w:val="left"/>
      <w:pPr>
        <w:ind w:left="72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>
    <w:nsid w:val="41E81783"/>
    <w:multiLevelType w:val="hybridMultilevel"/>
    <w:tmpl w:val="5C00BF5C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33622F5"/>
    <w:multiLevelType w:val="hybridMultilevel"/>
    <w:tmpl w:val="70668CF4"/>
    <w:lvl w:ilvl="0" w:tplc="AA2AA7A2">
      <w:start w:val="1"/>
      <w:numFmt w:val="bullet"/>
      <w:lvlText w:val="-"/>
      <w:lvlJc w:val="left"/>
      <w:pPr>
        <w:ind w:left="72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>
    <w:nsid w:val="43682421"/>
    <w:multiLevelType w:val="hybridMultilevel"/>
    <w:tmpl w:val="D7DE20E8"/>
    <w:lvl w:ilvl="0" w:tplc="A6F489E2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39D1996"/>
    <w:multiLevelType w:val="hybridMultilevel"/>
    <w:tmpl w:val="AECAF98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7">
    <w:nsid w:val="43AE3F71"/>
    <w:multiLevelType w:val="hybridMultilevel"/>
    <w:tmpl w:val="2E1411D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43BF28B9"/>
    <w:multiLevelType w:val="hybridMultilevel"/>
    <w:tmpl w:val="E3A4CF5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>
    <w:nsid w:val="44332B5C"/>
    <w:multiLevelType w:val="hybridMultilevel"/>
    <w:tmpl w:val="2B167474"/>
    <w:lvl w:ilvl="0" w:tplc="AE884AC2">
      <w:start w:val="1"/>
      <w:numFmt w:val="arabicAbjad"/>
      <w:lvlText w:val="%1)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0">
    <w:nsid w:val="445B0A26"/>
    <w:multiLevelType w:val="hybridMultilevel"/>
    <w:tmpl w:val="0FA8E68E"/>
    <w:lvl w:ilvl="0" w:tplc="AE884AC2">
      <w:start w:val="1"/>
      <w:numFmt w:val="arabicAbjad"/>
      <w:lvlText w:val="%1)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1">
    <w:nsid w:val="446B00F2"/>
    <w:multiLevelType w:val="hybridMultilevel"/>
    <w:tmpl w:val="43F8055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5495028"/>
    <w:multiLevelType w:val="hybridMultilevel"/>
    <w:tmpl w:val="91B8D7A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57313D2"/>
    <w:multiLevelType w:val="hybridMultilevel"/>
    <w:tmpl w:val="17849FA0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4">
    <w:nsid w:val="462D713F"/>
    <w:multiLevelType w:val="hybridMultilevel"/>
    <w:tmpl w:val="A9DCD26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2E0FAF"/>
    <w:multiLevelType w:val="hybridMultilevel"/>
    <w:tmpl w:val="F3A6E9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abstractNum w:abstractNumId="246">
    <w:nsid w:val="464B763B"/>
    <w:multiLevelType w:val="hybridMultilevel"/>
    <w:tmpl w:val="39E0A3BE"/>
    <w:lvl w:ilvl="0" w:tplc="4A946C4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0070C0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>
    <w:nsid w:val="46ED2D21"/>
    <w:multiLevelType w:val="hybridMultilevel"/>
    <w:tmpl w:val="1574755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47567B70"/>
    <w:multiLevelType w:val="hybridMultilevel"/>
    <w:tmpl w:val="8FB6CED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9">
    <w:nsid w:val="47DA3D2B"/>
    <w:multiLevelType w:val="hybridMultilevel"/>
    <w:tmpl w:val="B9C8E0F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EB35C0"/>
    <w:multiLevelType w:val="hybridMultilevel"/>
    <w:tmpl w:val="AA6A480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48373722"/>
    <w:multiLevelType w:val="hybridMultilevel"/>
    <w:tmpl w:val="BC860DA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8BB5F4F"/>
    <w:multiLevelType w:val="hybridMultilevel"/>
    <w:tmpl w:val="3C7238CA"/>
    <w:lvl w:ilvl="0" w:tplc="AA2AA7A2">
      <w:start w:val="1"/>
      <w:numFmt w:val="bullet"/>
      <w:lvlText w:val="-"/>
      <w:lvlJc w:val="left"/>
      <w:pPr>
        <w:ind w:left="293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</w:abstractNum>
  <w:abstractNum w:abstractNumId="253">
    <w:nsid w:val="48F40C8A"/>
    <w:multiLevelType w:val="hybridMultilevel"/>
    <w:tmpl w:val="67025238"/>
    <w:lvl w:ilvl="0" w:tplc="784EB78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>
    <w:nsid w:val="49143751"/>
    <w:multiLevelType w:val="hybridMultilevel"/>
    <w:tmpl w:val="AEB4CF3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5">
    <w:nsid w:val="494E68E9"/>
    <w:multiLevelType w:val="hybridMultilevel"/>
    <w:tmpl w:val="0A52272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256">
    <w:nsid w:val="496E3D19"/>
    <w:multiLevelType w:val="hybridMultilevel"/>
    <w:tmpl w:val="677202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49853A27"/>
    <w:multiLevelType w:val="hybridMultilevel"/>
    <w:tmpl w:val="2F9CC43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49894C13"/>
    <w:multiLevelType w:val="hybridMultilevel"/>
    <w:tmpl w:val="534E39DA"/>
    <w:lvl w:ilvl="0" w:tplc="B30C6DC8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49BE4878"/>
    <w:multiLevelType w:val="hybridMultilevel"/>
    <w:tmpl w:val="AD447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4A556F55"/>
    <w:multiLevelType w:val="hybridMultilevel"/>
    <w:tmpl w:val="E8D8305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4A7D59A5"/>
    <w:multiLevelType w:val="hybridMultilevel"/>
    <w:tmpl w:val="AB2C2C18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AA90C5C"/>
    <w:multiLevelType w:val="hybridMultilevel"/>
    <w:tmpl w:val="ADB47506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AE60DCC"/>
    <w:multiLevelType w:val="hybridMultilevel"/>
    <w:tmpl w:val="E33E3CE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53699D"/>
    <w:multiLevelType w:val="hybridMultilevel"/>
    <w:tmpl w:val="9AD20C8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5">
    <w:nsid w:val="4B85762E"/>
    <w:multiLevelType w:val="hybridMultilevel"/>
    <w:tmpl w:val="2788F8F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A94849"/>
    <w:multiLevelType w:val="hybridMultilevel"/>
    <w:tmpl w:val="98D24A9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C4C3D4F"/>
    <w:multiLevelType w:val="hybridMultilevel"/>
    <w:tmpl w:val="4358F88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4C580F99"/>
    <w:multiLevelType w:val="hybridMultilevel"/>
    <w:tmpl w:val="B9DE324E"/>
    <w:lvl w:ilvl="0" w:tplc="3B383CAA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4CDB3F01"/>
    <w:multiLevelType w:val="hybridMultilevel"/>
    <w:tmpl w:val="9CA60E8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4D0B6FD0"/>
    <w:multiLevelType w:val="hybridMultilevel"/>
    <w:tmpl w:val="C270C8B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1">
    <w:nsid w:val="4D823E34"/>
    <w:multiLevelType w:val="hybridMultilevel"/>
    <w:tmpl w:val="30AA61C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CC4011"/>
    <w:multiLevelType w:val="hybridMultilevel"/>
    <w:tmpl w:val="F5FA4016"/>
    <w:lvl w:ilvl="0" w:tplc="3B3E11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E0D1362"/>
    <w:multiLevelType w:val="hybridMultilevel"/>
    <w:tmpl w:val="99BAE0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E12470F"/>
    <w:multiLevelType w:val="hybridMultilevel"/>
    <w:tmpl w:val="8EC8F89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2B0DFC"/>
    <w:multiLevelType w:val="hybridMultilevel"/>
    <w:tmpl w:val="6C5C93C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6E05BD"/>
    <w:multiLevelType w:val="hybridMultilevel"/>
    <w:tmpl w:val="B232C7C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E9A37D2"/>
    <w:multiLevelType w:val="hybridMultilevel"/>
    <w:tmpl w:val="7570AB3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E9B5B88"/>
    <w:multiLevelType w:val="hybridMultilevel"/>
    <w:tmpl w:val="5E9E450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4EA839F7"/>
    <w:multiLevelType w:val="hybridMultilevel"/>
    <w:tmpl w:val="1680B60A"/>
    <w:lvl w:ilvl="0" w:tplc="9A7052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1586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4EF017D3"/>
    <w:multiLevelType w:val="hybridMultilevel"/>
    <w:tmpl w:val="6294544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>
    <w:nsid w:val="4F151E65"/>
    <w:multiLevelType w:val="hybridMultilevel"/>
    <w:tmpl w:val="6E70363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4F280771"/>
    <w:multiLevelType w:val="hybridMultilevel"/>
    <w:tmpl w:val="6928A83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4F646631"/>
    <w:multiLevelType w:val="hybridMultilevel"/>
    <w:tmpl w:val="6A98E26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4F757E69"/>
    <w:multiLevelType w:val="hybridMultilevel"/>
    <w:tmpl w:val="9D7E71AC"/>
    <w:lvl w:ilvl="0" w:tplc="9A7052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1586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50093F9D"/>
    <w:multiLevelType w:val="hybridMultilevel"/>
    <w:tmpl w:val="6D34C08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6">
    <w:nsid w:val="507E4287"/>
    <w:multiLevelType w:val="hybridMultilevel"/>
    <w:tmpl w:val="0CA2E78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1305C1E"/>
    <w:multiLevelType w:val="hybridMultilevel"/>
    <w:tmpl w:val="601806B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13A6B37"/>
    <w:multiLevelType w:val="hybridMultilevel"/>
    <w:tmpl w:val="F44A422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>
    <w:nsid w:val="51B56202"/>
    <w:multiLevelType w:val="hybridMultilevel"/>
    <w:tmpl w:val="53DECFD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>
    <w:nsid w:val="520013CC"/>
    <w:multiLevelType w:val="hybridMultilevel"/>
    <w:tmpl w:val="7BF8784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>
    <w:nsid w:val="520F4732"/>
    <w:multiLevelType w:val="hybridMultilevel"/>
    <w:tmpl w:val="6F84AFC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2">
    <w:nsid w:val="52A14080"/>
    <w:multiLevelType w:val="hybridMultilevel"/>
    <w:tmpl w:val="78F6E6C6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52EB4CF2"/>
    <w:multiLevelType w:val="hybridMultilevel"/>
    <w:tmpl w:val="6E34547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4">
    <w:nsid w:val="53095832"/>
    <w:multiLevelType w:val="hybridMultilevel"/>
    <w:tmpl w:val="5A4A644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>
    <w:nsid w:val="5344155C"/>
    <w:multiLevelType w:val="hybridMultilevel"/>
    <w:tmpl w:val="1AF48828"/>
    <w:lvl w:ilvl="0" w:tplc="784EB78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6">
    <w:nsid w:val="538139BB"/>
    <w:multiLevelType w:val="hybridMultilevel"/>
    <w:tmpl w:val="531E17F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>
    <w:nsid w:val="538D0DC5"/>
    <w:multiLevelType w:val="hybridMultilevel"/>
    <w:tmpl w:val="CCFED01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4016D3B"/>
    <w:multiLevelType w:val="hybridMultilevel"/>
    <w:tmpl w:val="5E3A421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>
    <w:nsid w:val="54381E12"/>
    <w:multiLevelType w:val="hybridMultilevel"/>
    <w:tmpl w:val="B49AF4F0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>
    <w:nsid w:val="54631BFF"/>
    <w:multiLevelType w:val="hybridMultilevel"/>
    <w:tmpl w:val="5FC6893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>
    <w:nsid w:val="54697556"/>
    <w:multiLevelType w:val="hybridMultilevel"/>
    <w:tmpl w:val="90044E04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2">
    <w:nsid w:val="551123C6"/>
    <w:multiLevelType w:val="hybridMultilevel"/>
    <w:tmpl w:val="2546781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303">
    <w:nsid w:val="55404E27"/>
    <w:multiLevelType w:val="hybridMultilevel"/>
    <w:tmpl w:val="FD62560E"/>
    <w:lvl w:ilvl="0" w:tplc="B8E0D9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9933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4">
    <w:nsid w:val="555F6276"/>
    <w:multiLevelType w:val="hybridMultilevel"/>
    <w:tmpl w:val="25BCE4A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5">
    <w:nsid w:val="55667529"/>
    <w:multiLevelType w:val="hybridMultilevel"/>
    <w:tmpl w:val="0AAEF2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6">
    <w:nsid w:val="55C64C61"/>
    <w:multiLevelType w:val="hybridMultilevel"/>
    <w:tmpl w:val="AFD6127E"/>
    <w:lvl w:ilvl="0" w:tplc="AA2AA7A2">
      <w:start w:val="1"/>
      <w:numFmt w:val="bullet"/>
      <w:lvlText w:val="-"/>
      <w:lvlJc w:val="left"/>
      <w:pPr>
        <w:ind w:left="72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56067056"/>
    <w:multiLevelType w:val="hybridMultilevel"/>
    <w:tmpl w:val="A8EC07E4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8">
    <w:nsid w:val="56164289"/>
    <w:multiLevelType w:val="hybridMultilevel"/>
    <w:tmpl w:val="68921BF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9">
    <w:nsid w:val="56EB38F6"/>
    <w:multiLevelType w:val="hybridMultilevel"/>
    <w:tmpl w:val="EDBA7B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>
    <w:nsid w:val="570D5657"/>
    <w:multiLevelType w:val="hybridMultilevel"/>
    <w:tmpl w:val="260026D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1">
    <w:nsid w:val="570F331A"/>
    <w:multiLevelType w:val="hybridMultilevel"/>
    <w:tmpl w:val="4CE2E20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571515EE"/>
    <w:multiLevelType w:val="hybridMultilevel"/>
    <w:tmpl w:val="D806D96A"/>
    <w:lvl w:ilvl="0" w:tplc="C4BC12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57273C5D"/>
    <w:multiLevelType w:val="hybridMultilevel"/>
    <w:tmpl w:val="F396695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4">
    <w:nsid w:val="572E441C"/>
    <w:multiLevelType w:val="hybridMultilevel"/>
    <w:tmpl w:val="587E5DE0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5">
    <w:nsid w:val="57551C0C"/>
    <w:multiLevelType w:val="hybridMultilevel"/>
    <w:tmpl w:val="52D6378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7715F92"/>
    <w:multiLevelType w:val="hybridMultilevel"/>
    <w:tmpl w:val="52B8BA5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7830660"/>
    <w:multiLevelType w:val="hybridMultilevel"/>
    <w:tmpl w:val="AE8CCF22"/>
    <w:lvl w:ilvl="0" w:tplc="FD1A80B8">
      <w:start w:val="1"/>
      <w:numFmt w:val="arabicAbjad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7831365"/>
    <w:multiLevelType w:val="hybridMultilevel"/>
    <w:tmpl w:val="70E46B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9">
    <w:nsid w:val="57A04FAF"/>
    <w:multiLevelType w:val="hybridMultilevel"/>
    <w:tmpl w:val="6CEAE33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0">
    <w:nsid w:val="57CA241B"/>
    <w:multiLevelType w:val="hybridMultilevel"/>
    <w:tmpl w:val="B3320196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1">
    <w:nsid w:val="57D95DD4"/>
    <w:multiLevelType w:val="hybridMultilevel"/>
    <w:tmpl w:val="8A9AC920"/>
    <w:lvl w:ilvl="0" w:tplc="AA2AA7A2">
      <w:start w:val="1"/>
      <w:numFmt w:val="bullet"/>
      <w:lvlText w:val="-"/>
      <w:lvlJc w:val="left"/>
      <w:pPr>
        <w:ind w:left="72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2">
    <w:nsid w:val="58673361"/>
    <w:multiLevelType w:val="hybridMultilevel"/>
    <w:tmpl w:val="A3C64DE2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3">
    <w:nsid w:val="58AF7460"/>
    <w:multiLevelType w:val="hybridMultilevel"/>
    <w:tmpl w:val="4592527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>
    <w:nsid w:val="5A443463"/>
    <w:multiLevelType w:val="hybridMultilevel"/>
    <w:tmpl w:val="12E8A97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5A6E73AF"/>
    <w:multiLevelType w:val="hybridMultilevel"/>
    <w:tmpl w:val="A014C7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5AAB0D0D"/>
    <w:multiLevelType w:val="hybridMultilevel"/>
    <w:tmpl w:val="C554A18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7">
    <w:nsid w:val="5AC325D6"/>
    <w:multiLevelType w:val="hybridMultilevel"/>
    <w:tmpl w:val="F8A6B6B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B70A9B64">
      <w:start w:val="1"/>
      <w:numFmt w:val="decimal"/>
      <w:lvlText w:val="%2)"/>
      <w:lvlJc w:val="left"/>
      <w:pPr>
        <w:ind w:left="167" w:firstLine="116"/>
      </w:pPr>
      <w:rPr>
        <w:rFonts w:hint="default"/>
        <w:color w:val="C000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5AED0000"/>
    <w:multiLevelType w:val="hybridMultilevel"/>
    <w:tmpl w:val="47F4B7F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5B6905E3"/>
    <w:multiLevelType w:val="hybridMultilevel"/>
    <w:tmpl w:val="103C1AFC"/>
    <w:lvl w:ilvl="0" w:tplc="AE884AC2">
      <w:start w:val="1"/>
      <w:numFmt w:val="arabicAbjad"/>
      <w:lvlText w:val="%1)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0">
    <w:nsid w:val="5B8B2E3F"/>
    <w:multiLevelType w:val="hybridMultilevel"/>
    <w:tmpl w:val="A1DE35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1">
    <w:nsid w:val="5CF2086C"/>
    <w:multiLevelType w:val="hybridMultilevel"/>
    <w:tmpl w:val="9194420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>
    <w:nsid w:val="5CF90070"/>
    <w:multiLevelType w:val="hybridMultilevel"/>
    <w:tmpl w:val="CF94FCA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5D733F20"/>
    <w:multiLevelType w:val="hybridMultilevel"/>
    <w:tmpl w:val="024C9C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4">
    <w:nsid w:val="5E354FCF"/>
    <w:multiLevelType w:val="hybridMultilevel"/>
    <w:tmpl w:val="088C4FC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5E762D3B"/>
    <w:multiLevelType w:val="hybridMultilevel"/>
    <w:tmpl w:val="E1AAD6B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5E8B398C"/>
    <w:multiLevelType w:val="hybridMultilevel"/>
    <w:tmpl w:val="E3327F9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5EAE713B"/>
    <w:multiLevelType w:val="hybridMultilevel"/>
    <w:tmpl w:val="5D3AE0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5F16144A"/>
    <w:multiLevelType w:val="hybridMultilevel"/>
    <w:tmpl w:val="063455D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5F9645AD"/>
    <w:multiLevelType w:val="hybridMultilevel"/>
    <w:tmpl w:val="7BBECB6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061432C"/>
    <w:multiLevelType w:val="hybridMultilevel"/>
    <w:tmpl w:val="5FFA5C9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1">
    <w:nsid w:val="6076604F"/>
    <w:multiLevelType w:val="hybridMultilevel"/>
    <w:tmpl w:val="FCC4888E"/>
    <w:lvl w:ilvl="0" w:tplc="809C47D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2">
    <w:nsid w:val="60904F4A"/>
    <w:multiLevelType w:val="hybridMultilevel"/>
    <w:tmpl w:val="1DEC2AEC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3">
    <w:nsid w:val="60EC13D0"/>
    <w:multiLevelType w:val="hybridMultilevel"/>
    <w:tmpl w:val="AC76CBF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4">
    <w:nsid w:val="60FD1DD7"/>
    <w:multiLevelType w:val="hybridMultilevel"/>
    <w:tmpl w:val="E04088BE"/>
    <w:lvl w:ilvl="0" w:tplc="8A684078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31849B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5">
    <w:nsid w:val="610E13E0"/>
    <w:multiLevelType w:val="hybridMultilevel"/>
    <w:tmpl w:val="F1666512"/>
    <w:lvl w:ilvl="0" w:tplc="E960BBE6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13336DB"/>
    <w:multiLevelType w:val="hybridMultilevel"/>
    <w:tmpl w:val="7582849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7">
    <w:nsid w:val="61AB1659"/>
    <w:multiLevelType w:val="hybridMultilevel"/>
    <w:tmpl w:val="0A940AB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2046F2D"/>
    <w:multiLevelType w:val="hybridMultilevel"/>
    <w:tmpl w:val="E0360B1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2262071"/>
    <w:multiLevelType w:val="hybridMultilevel"/>
    <w:tmpl w:val="9EC2134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0">
    <w:nsid w:val="628B32F9"/>
    <w:multiLevelType w:val="hybridMultilevel"/>
    <w:tmpl w:val="72FC987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1">
    <w:nsid w:val="635620F8"/>
    <w:multiLevelType w:val="hybridMultilevel"/>
    <w:tmpl w:val="EC54D1F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2">
    <w:nsid w:val="63935BAF"/>
    <w:multiLevelType w:val="hybridMultilevel"/>
    <w:tmpl w:val="11262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3">
    <w:nsid w:val="63C129CF"/>
    <w:multiLevelType w:val="hybridMultilevel"/>
    <w:tmpl w:val="5152413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3C84868"/>
    <w:multiLevelType w:val="hybridMultilevel"/>
    <w:tmpl w:val="7724016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>
    <w:nsid w:val="640E4227"/>
    <w:multiLevelType w:val="hybridMultilevel"/>
    <w:tmpl w:val="38B621A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>
    <w:nsid w:val="64240C8B"/>
    <w:multiLevelType w:val="hybridMultilevel"/>
    <w:tmpl w:val="2696A59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>
    <w:nsid w:val="642A7918"/>
    <w:multiLevelType w:val="hybridMultilevel"/>
    <w:tmpl w:val="D966C7E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>
    <w:nsid w:val="64B133AE"/>
    <w:multiLevelType w:val="hybridMultilevel"/>
    <w:tmpl w:val="A7E0EF3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64D752E0"/>
    <w:multiLevelType w:val="hybridMultilevel"/>
    <w:tmpl w:val="7494EAA6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0">
    <w:nsid w:val="64F439B8"/>
    <w:multiLevelType w:val="hybridMultilevel"/>
    <w:tmpl w:val="EB2EEBD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361">
    <w:nsid w:val="65D45178"/>
    <w:multiLevelType w:val="hybridMultilevel"/>
    <w:tmpl w:val="757EFA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2">
    <w:nsid w:val="66005F80"/>
    <w:multiLevelType w:val="hybridMultilevel"/>
    <w:tmpl w:val="EFBECFF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63">
    <w:nsid w:val="66493BBD"/>
    <w:multiLevelType w:val="hybridMultilevel"/>
    <w:tmpl w:val="FFF4BE36"/>
    <w:lvl w:ilvl="0" w:tplc="F25ECAC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CC00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4">
    <w:nsid w:val="666910A5"/>
    <w:multiLevelType w:val="hybridMultilevel"/>
    <w:tmpl w:val="970C3DFE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>
    <w:nsid w:val="66800306"/>
    <w:multiLevelType w:val="hybridMultilevel"/>
    <w:tmpl w:val="427A9D4C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6965D30"/>
    <w:multiLevelType w:val="hybridMultilevel"/>
    <w:tmpl w:val="70E0D6B4"/>
    <w:lvl w:ilvl="0" w:tplc="6CC07888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6A33C16"/>
    <w:multiLevelType w:val="hybridMultilevel"/>
    <w:tmpl w:val="98A2EF9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8">
    <w:nsid w:val="66A52811"/>
    <w:multiLevelType w:val="hybridMultilevel"/>
    <w:tmpl w:val="A10CC97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9">
    <w:nsid w:val="66BE44BD"/>
    <w:multiLevelType w:val="hybridMultilevel"/>
    <w:tmpl w:val="73FE5CF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67852444"/>
    <w:multiLevelType w:val="hybridMultilevel"/>
    <w:tmpl w:val="F04C587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13" w:hanging="360"/>
      </w:pPr>
    </w:lvl>
    <w:lvl w:ilvl="2" w:tplc="0409001B" w:tentative="1">
      <w:start w:val="1"/>
      <w:numFmt w:val="lowerRoman"/>
      <w:lvlText w:val="%3."/>
      <w:lvlJc w:val="right"/>
      <w:pPr>
        <w:ind w:left="3033" w:hanging="180"/>
      </w:pPr>
    </w:lvl>
    <w:lvl w:ilvl="3" w:tplc="0409000F" w:tentative="1">
      <w:start w:val="1"/>
      <w:numFmt w:val="decimal"/>
      <w:lvlText w:val="%4."/>
      <w:lvlJc w:val="left"/>
      <w:pPr>
        <w:ind w:left="3753" w:hanging="360"/>
      </w:pPr>
    </w:lvl>
    <w:lvl w:ilvl="4" w:tplc="04090019" w:tentative="1">
      <w:start w:val="1"/>
      <w:numFmt w:val="lowerLetter"/>
      <w:lvlText w:val="%5."/>
      <w:lvlJc w:val="left"/>
      <w:pPr>
        <w:ind w:left="4473" w:hanging="360"/>
      </w:pPr>
    </w:lvl>
    <w:lvl w:ilvl="5" w:tplc="0409001B" w:tentative="1">
      <w:start w:val="1"/>
      <w:numFmt w:val="lowerRoman"/>
      <w:lvlText w:val="%6."/>
      <w:lvlJc w:val="right"/>
      <w:pPr>
        <w:ind w:left="5193" w:hanging="180"/>
      </w:pPr>
    </w:lvl>
    <w:lvl w:ilvl="6" w:tplc="0409000F" w:tentative="1">
      <w:start w:val="1"/>
      <w:numFmt w:val="decimal"/>
      <w:lvlText w:val="%7."/>
      <w:lvlJc w:val="left"/>
      <w:pPr>
        <w:ind w:left="5913" w:hanging="360"/>
      </w:pPr>
    </w:lvl>
    <w:lvl w:ilvl="7" w:tplc="04090019" w:tentative="1">
      <w:start w:val="1"/>
      <w:numFmt w:val="lowerLetter"/>
      <w:lvlText w:val="%8."/>
      <w:lvlJc w:val="left"/>
      <w:pPr>
        <w:ind w:left="6633" w:hanging="360"/>
      </w:pPr>
    </w:lvl>
    <w:lvl w:ilvl="8" w:tplc="04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371">
    <w:nsid w:val="67BA0CB8"/>
    <w:multiLevelType w:val="hybridMultilevel"/>
    <w:tmpl w:val="6A5EEE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7DF3651"/>
    <w:multiLevelType w:val="hybridMultilevel"/>
    <w:tmpl w:val="2446F00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81C394C"/>
    <w:multiLevelType w:val="hybridMultilevel"/>
    <w:tmpl w:val="C1E4D4E4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4">
    <w:nsid w:val="68316D74"/>
    <w:multiLevelType w:val="hybridMultilevel"/>
    <w:tmpl w:val="7F0215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5">
    <w:nsid w:val="68B47DEC"/>
    <w:multiLevelType w:val="hybridMultilevel"/>
    <w:tmpl w:val="5AC4A3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6">
    <w:nsid w:val="68C65247"/>
    <w:multiLevelType w:val="hybridMultilevel"/>
    <w:tmpl w:val="86BAEC88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93A26A5"/>
    <w:multiLevelType w:val="hybridMultilevel"/>
    <w:tmpl w:val="974E39E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9C443E1"/>
    <w:multiLevelType w:val="hybridMultilevel"/>
    <w:tmpl w:val="9D6EEC7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79">
    <w:nsid w:val="69D8500A"/>
    <w:multiLevelType w:val="hybridMultilevel"/>
    <w:tmpl w:val="C1B0380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380">
    <w:nsid w:val="6A035101"/>
    <w:multiLevelType w:val="hybridMultilevel"/>
    <w:tmpl w:val="A35A5CC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1">
    <w:nsid w:val="6A406CA4"/>
    <w:multiLevelType w:val="hybridMultilevel"/>
    <w:tmpl w:val="1F0C52B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2">
    <w:nsid w:val="6A6E3F96"/>
    <w:multiLevelType w:val="hybridMultilevel"/>
    <w:tmpl w:val="B3125E4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3">
    <w:nsid w:val="6A894B27"/>
    <w:multiLevelType w:val="hybridMultilevel"/>
    <w:tmpl w:val="506EF0E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6BD81106"/>
    <w:multiLevelType w:val="hybridMultilevel"/>
    <w:tmpl w:val="719A8FD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385">
    <w:nsid w:val="6C3C796C"/>
    <w:multiLevelType w:val="hybridMultilevel"/>
    <w:tmpl w:val="FE3849C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>
    <w:nsid w:val="6C875601"/>
    <w:multiLevelType w:val="hybridMultilevel"/>
    <w:tmpl w:val="77EC222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7">
    <w:nsid w:val="6CE0232B"/>
    <w:multiLevelType w:val="hybridMultilevel"/>
    <w:tmpl w:val="C32C182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8">
    <w:nsid w:val="6D6225F9"/>
    <w:multiLevelType w:val="hybridMultilevel"/>
    <w:tmpl w:val="0444F56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389">
    <w:nsid w:val="6E755E8E"/>
    <w:multiLevelType w:val="hybridMultilevel"/>
    <w:tmpl w:val="643A75E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>
    <w:nsid w:val="6ED64FF6"/>
    <w:multiLevelType w:val="hybridMultilevel"/>
    <w:tmpl w:val="A3B262AA"/>
    <w:lvl w:ilvl="0" w:tplc="AE884AC2">
      <w:start w:val="1"/>
      <w:numFmt w:val="arabicAbjad"/>
      <w:lvlText w:val="%1)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1">
    <w:nsid w:val="6EDD6E30"/>
    <w:multiLevelType w:val="hybridMultilevel"/>
    <w:tmpl w:val="F478295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2">
    <w:nsid w:val="6F527C49"/>
    <w:multiLevelType w:val="hybridMultilevel"/>
    <w:tmpl w:val="E3AA96B6"/>
    <w:lvl w:ilvl="0" w:tplc="48EE2DFE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3">
    <w:nsid w:val="6FA5617F"/>
    <w:multiLevelType w:val="hybridMultilevel"/>
    <w:tmpl w:val="E9C2714E"/>
    <w:lvl w:ilvl="0" w:tplc="22D82194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>
    <w:nsid w:val="70FB2E7D"/>
    <w:multiLevelType w:val="hybridMultilevel"/>
    <w:tmpl w:val="5060C3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5">
    <w:nsid w:val="7111794E"/>
    <w:multiLevelType w:val="hybridMultilevel"/>
    <w:tmpl w:val="F0CEA24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6">
    <w:nsid w:val="714B230A"/>
    <w:multiLevelType w:val="hybridMultilevel"/>
    <w:tmpl w:val="F8FA235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2BA2B1B"/>
    <w:multiLevelType w:val="hybridMultilevel"/>
    <w:tmpl w:val="DB96B8F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3380375"/>
    <w:multiLevelType w:val="hybridMultilevel"/>
    <w:tmpl w:val="940642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9">
    <w:nsid w:val="73401E0C"/>
    <w:multiLevelType w:val="hybridMultilevel"/>
    <w:tmpl w:val="D3E0EC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0">
    <w:nsid w:val="734D26E5"/>
    <w:multiLevelType w:val="hybridMultilevel"/>
    <w:tmpl w:val="A61AC186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1">
    <w:nsid w:val="73775D0D"/>
    <w:multiLevelType w:val="hybridMultilevel"/>
    <w:tmpl w:val="2CDECB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2">
    <w:nsid w:val="73955E40"/>
    <w:multiLevelType w:val="hybridMultilevel"/>
    <w:tmpl w:val="12B60CA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40F28C4"/>
    <w:multiLevelType w:val="hybridMultilevel"/>
    <w:tmpl w:val="5A888F3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42E5E64"/>
    <w:multiLevelType w:val="hybridMultilevel"/>
    <w:tmpl w:val="D9DA33C4"/>
    <w:lvl w:ilvl="0" w:tplc="AA2AA7A2">
      <w:start w:val="1"/>
      <w:numFmt w:val="bullet"/>
      <w:lvlText w:val="-"/>
      <w:lvlJc w:val="left"/>
      <w:pPr>
        <w:ind w:left="72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5">
    <w:nsid w:val="743F657C"/>
    <w:multiLevelType w:val="hybridMultilevel"/>
    <w:tmpl w:val="346ED73C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47F72EA"/>
    <w:multiLevelType w:val="hybridMultilevel"/>
    <w:tmpl w:val="A0A099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48613DC"/>
    <w:multiLevelType w:val="hybridMultilevel"/>
    <w:tmpl w:val="0426924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4CB6103"/>
    <w:multiLevelType w:val="hybridMultilevel"/>
    <w:tmpl w:val="0CC069C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4D55C65"/>
    <w:multiLevelType w:val="hybridMultilevel"/>
    <w:tmpl w:val="936C3D0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4F82C37"/>
    <w:multiLevelType w:val="hybridMultilevel"/>
    <w:tmpl w:val="D0446CE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513322E"/>
    <w:multiLevelType w:val="hybridMultilevel"/>
    <w:tmpl w:val="91C48CF6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2">
    <w:nsid w:val="75550FE0"/>
    <w:multiLevelType w:val="hybridMultilevel"/>
    <w:tmpl w:val="89FE374E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3">
    <w:nsid w:val="7581222B"/>
    <w:multiLevelType w:val="hybridMultilevel"/>
    <w:tmpl w:val="1C52BF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5E81828"/>
    <w:multiLevelType w:val="hybridMultilevel"/>
    <w:tmpl w:val="CCE284A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5F047A9"/>
    <w:multiLevelType w:val="hybridMultilevel"/>
    <w:tmpl w:val="AF0CD11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6085896"/>
    <w:multiLevelType w:val="hybridMultilevel"/>
    <w:tmpl w:val="0EB220B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7">
    <w:nsid w:val="76794B74"/>
    <w:multiLevelType w:val="hybridMultilevel"/>
    <w:tmpl w:val="3BD23D8C"/>
    <w:lvl w:ilvl="0" w:tplc="7DCEEFD6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8">
    <w:nsid w:val="76840638"/>
    <w:multiLevelType w:val="hybridMultilevel"/>
    <w:tmpl w:val="8C9EFF42"/>
    <w:lvl w:ilvl="0" w:tplc="AA2AA7A2">
      <w:start w:val="1"/>
      <w:numFmt w:val="bullet"/>
      <w:lvlText w:val="-"/>
      <w:lvlJc w:val="left"/>
      <w:pPr>
        <w:ind w:left="360" w:hanging="360"/>
      </w:pPr>
      <w:rPr>
        <w:rFonts w:ascii="AGaramond BoldOsF" w:hAnsi="AGaramond BoldOsF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9">
    <w:nsid w:val="76CF2BB5"/>
    <w:multiLevelType w:val="hybridMultilevel"/>
    <w:tmpl w:val="DB5CDFF2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0">
    <w:nsid w:val="76DD48F7"/>
    <w:multiLevelType w:val="hybridMultilevel"/>
    <w:tmpl w:val="EA4875D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1">
    <w:nsid w:val="77264F1C"/>
    <w:multiLevelType w:val="hybridMultilevel"/>
    <w:tmpl w:val="73086BD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2">
    <w:nsid w:val="774E3FF4"/>
    <w:multiLevelType w:val="hybridMultilevel"/>
    <w:tmpl w:val="61B27C7C"/>
    <w:lvl w:ilvl="0" w:tplc="AE884AC2">
      <w:start w:val="1"/>
      <w:numFmt w:val="arabicAbjad"/>
      <w:lvlText w:val="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3">
    <w:nsid w:val="77E969C6"/>
    <w:multiLevelType w:val="hybridMultilevel"/>
    <w:tmpl w:val="59627E9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>
    <w:nsid w:val="781471E6"/>
    <w:multiLevelType w:val="hybridMultilevel"/>
    <w:tmpl w:val="87A07190"/>
    <w:lvl w:ilvl="0" w:tplc="E1423C2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5">
    <w:nsid w:val="787C0900"/>
    <w:multiLevelType w:val="hybridMultilevel"/>
    <w:tmpl w:val="F6523D8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>
    <w:nsid w:val="78BA3B40"/>
    <w:multiLevelType w:val="hybridMultilevel"/>
    <w:tmpl w:val="A79EC910"/>
    <w:lvl w:ilvl="0" w:tplc="F25ECAC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CC00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7">
    <w:nsid w:val="79156CBF"/>
    <w:multiLevelType w:val="hybridMultilevel"/>
    <w:tmpl w:val="4BCEA9FA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8">
    <w:nsid w:val="7A531652"/>
    <w:multiLevelType w:val="hybridMultilevel"/>
    <w:tmpl w:val="0D14F832"/>
    <w:lvl w:ilvl="0" w:tplc="AE884AC2">
      <w:start w:val="1"/>
      <w:numFmt w:val="arabicAbjad"/>
      <w:lvlText w:val="%1)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9">
    <w:nsid w:val="7AA71E08"/>
    <w:multiLevelType w:val="hybridMultilevel"/>
    <w:tmpl w:val="9684F58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0">
    <w:nsid w:val="7AC0772E"/>
    <w:multiLevelType w:val="hybridMultilevel"/>
    <w:tmpl w:val="D27449C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1">
    <w:nsid w:val="7ACB1DE9"/>
    <w:multiLevelType w:val="hybridMultilevel"/>
    <w:tmpl w:val="44E8C67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2">
    <w:nsid w:val="7ADB067A"/>
    <w:multiLevelType w:val="hybridMultilevel"/>
    <w:tmpl w:val="23606BB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3">
    <w:nsid w:val="7AE90C21"/>
    <w:multiLevelType w:val="hybridMultilevel"/>
    <w:tmpl w:val="F45282E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4">
    <w:nsid w:val="7B2913FE"/>
    <w:multiLevelType w:val="hybridMultilevel"/>
    <w:tmpl w:val="3370E12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5">
    <w:nsid w:val="7B3A402B"/>
    <w:multiLevelType w:val="hybridMultilevel"/>
    <w:tmpl w:val="F546FF7E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6">
    <w:nsid w:val="7B985478"/>
    <w:multiLevelType w:val="hybridMultilevel"/>
    <w:tmpl w:val="57D63BB8"/>
    <w:lvl w:ilvl="0" w:tplc="6DC69FCA">
      <w:start w:val="1"/>
      <w:numFmt w:val="arabicAbjad"/>
      <w:lvlText w:val="%1)"/>
      <w:lvlJc w:val="center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7">
    <w:nsid w:val="7CF50F70"/>
    <w:multiLevelType w:val="hybridMultilevel"/>
    <w:tmpl w:val="DF58D8F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8">
    <w:nsid w:val="7D3537AF"/>
    <w:multiLevelType w:val="hybridMultilevel"/>
    <w:tmpl w:val="0898F134"/>
    <w:lvl w:ilvl="0" w:tplc="AE884AC2">
      <w:start w:val="1"/>
      <w:numFmt w:val="arabicAbjad"/>
      <w:lvlText w:val="%1)"/>
      <w:lvlJc w:val="center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9">
    <w:nsid w:val="7E37518F"/>
    <w:multiLevelType w:val="hybridMultilevel"/>
    <w:tmpl w:val="1E02B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0">
    <w:nsid w:val="7E9329EE"/>
    <w:multiLevelType w:val="hybridMultilevel"/>
    <w:tmpl w:val="AC301E84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1">
    <w:nsid w:val="7ECA514A"/>
    <w:multiLevelType w:val="hybridMultilevel"/>
    <w:tmpl w:val="7A80F826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2">
    <w:nsid w:val="7F0E2231"/>
    <w:multiLevelType w:val="hybridMultilevel"/>
    <w:tmpl w:val="B4CA4770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3">
    <w:nsid w:val="7FD552C2"/>
    <w:multiLevelType w:val="hybridMultilevel"/>
    <w:tmpl w:val="565A216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13" w:hanging="360"/>
      </w:pPr>
    </w:lvl>
    <w:lvl w:ilvl="2" w:tplc="0409001B" w:tentative="1">
      <w:start w:val="1"/>
      <w:numFmt w:val="lowerRoman"/>
      <w:lvlText w:val="%3."/>
      <w:lvlJc w:val="right"/>
      <w:pPr>
        <w:ind w:left="3033" w:hanging="180"/>
      </w:pPr>
    </w:lvl>
    <w:lvl w:ilvl="3" w:tplc="0409000F" w:tentative="1">
      <w:start w:val="1"/>
      <w:numFmt w:val="decimal"/>
      <w:lvlText w:val="%4."/>
      <w:lvlJc w:val="left"/>
      <w:pPr>
        <w:ind w:left="3753" w:hanging="360"/>
      </w:pPr>
    </w:lvl>
    <w:lvl w:ilvl="4" w:tplc="04090019" w:tentative="1">
      <w:start w:val="1"/>
      <w:numFmt w:val="lowerLetter"/>
      <w:lvlText w:val="%5."/>
      <w:lvlJc w:val="left"/>
      <w:pPr>
        <w:ind w:left="4473" w:hanging="360"/>
      </w:pPr>
    </w:lvl>
    <w:lvl w:ilvl="5" w:tplc="0409001B" w:tentative="1">
      <w:start w:val="1"/>
      <w:numFmt w:val="lowerRoman"/>
      <w:lvlText w:val="%6."/>
      <w:lvlJc w:val="right"/>
      <w:pPr>
        <w:ind w:left="5193" w:hanging="180"/>
      </w:pPr>
    </w:lvl>
    <w:lvl w:ilvl="6" w:tplc="0409000F" w:tentative="1">
      <w:start w:val="1"/>
      <w:numFmt w:val="decimal"/>
      <w:lvlText w:val="%7."/>
      <w:lvlJc w:val="left"/>
      <w:pPr>
        <w:ind w:left="5913" w:hanging="360"/>
      </w:pPr>
    </w:lvl>
    <w:lvl w:ilvl="7" w:tplc="04090019" w:tentative="1">
      <w:start w:val="1"/>
      <w:numFmt w:val="lowerLetter"/>
      <w:lvlText w:val="%8."/>
      <w:lvlJc w:val="left"/>
      <w:pPr>
        <w:ind w:left="6633" w:hanging="360"/>
      </w:pPr>
    </w:lvl>
    <w:lvl w:ilvl="8" w:tplc="04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444">
    <w:nsid w:val="7FF353EF"/>
    <w:multiLevelType w:val="hybridMultilevel"/>
    <w:tmpl w:val="4406E658"/>
    <w:lvl w:ilvl="0" w:tplc="AE884AC2">
      <w:start w:val="1"/>
      <w:numFmt w:val="arabicAbjad"/>
      <w:lvlText w:val="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2"/>
  </w:num>
  <w:num w:numId="2">
    <w:abstractNumId w:val="369"/>
  </w:num>
  <w:num w:numId="3">
    <w:abstractNumId w:val="281"/>
  </w:num>
  <w:num w:numId="4">
    <w:abstractNumId w:val="230"/>
  </w:num>
  <w:num w:numId="5">
    <w:abstractNumId w:val="221"/>
  </w:num>
  <w:num w:numId="6">
    <w:abstractNumId w:val="182"/>
  </w:num>
  <w:num w:numId="7">
    <w:abstractNumId w:val="12"/>
  </w:num>
  <w:num w:numId="8">
    <w:abstractNumId w:val="207"/>
  </w:num>
  <w:num w:numId="9">
    <w:abstractNumId w:val="73"/>
  </w:num>
  <w:num w:numId="10">
    <w:abstractNumId w:val="356"/>
  </w:num>
  <w:num w:numId="11">
    <w:abstractNumId w:val="217"/>
  </w:num>
  <w:num w:numId="12">
    <w:abstractNumId w:val="435"/>
  </w:num>
  <w:num w:numId="13">
    <w:abstractNumId w:val="50"/>
  </w:num>
  <w:num w:numId="14">
    <w:abstractNumId w:val="72"/>
  </w:num>
  <w:num w:numId="15">
    <w:abstractNumId w:val="44"/>
  </w:num>
  <w:num w:numId="16">
    <w:abstractNumId w:val="127"/>
  </w:num>
  <w:num w:numId="17">
    <w:abstractNumId w:val="249"/>
  </w:num>
  <w:num w:numId="18">
    <w:abstractNumId w:val="324"/>
  </w:num>
  <w:num w:numId="19">
    <w:abstractNumId w:val="328"/>
  </w:num>
  <w:num w:numId="20">
    <w:abstractNumId w:val="101"/>
  </w:num>
  <w:num w:numId="21">
    <w:abstractNumId w:val="188"/>
  </w:num>
  <w:num w:numId="22">
    <w:abstractNumId w:val="166"/>
  </w:num>
  <w:num w:numId="23">
    <w:abstractNumId w:val="416"/>
  </w:num>
  <w:num w:numId="24">
    <w:abstractNumId w:val="354"/>
  </w:num>
  <w:num w:numId="25">
    <w:abstractNumId w:val="323"/>
  </w:num>
  <w:num w:numId="26">
    <w:abstractNumId w:val="136"/>
  </w:num>
  <w:num w:numId="27">
    <w:abstractNumId w:val="91"/>
  </w:num>
  <w:num w:numId="28">
    <w:abstractNumId w:val="440"/>
  </w:num>
  <w:num w:numId="29">
    <w:abstractNumId w:val="223"/>
  </w:num>
  <w:num w:numId="30">
    <w:abstractNumId w:val="438"/>
  </w:num>
  <w:num w:numId="31">
    <w:abstractNumId w:val="239"/>
  </w:num>
  <w:num w:numId="32">
    <w:abstractNumId w:val="298"/>
  </w:num>
  <w:num w:numId="33">
    <w:abstractNumId w:val="120"/>
  </w:num>
  <w:num w:numId="34">
    <w:abstractNumId w:val="231"/>
  </w:num>
  <w:num w:numId="35">
    <w:abstractNumId w:val="28"/>
  </w:num>
  <w:num w:numId="36">
    <w:abstractNumId w:val="57"/>
  </w:num>
  <w:num w:numId="37">
    <w:abstractNumId w:val="271"/>
  </w:num>
  <w:num w:numId="38">
    <w:abstractNumId w:val="143"/>
  </w:num>
  <w:num w:numId="39">
    <w:abstractNumId w:val="345"/>
  </w:num>
  <w:num w:numId="40">
    <w:abstractNumId w:val="222"/>
  </w:num>
  <w:num w:numId="41">
    <w:abstractNumId w:val="135"/>
  </w:num>
  <w:num w:numId="42">
    <w:abstractNumId w:val="25"/>
  </w:num>
  <w:num w:numId="43">
    <w:abstractNumId w:val="235"/>
  </w:num>
  <w:num w:numId="44">
    <w:abstractNumId w:val="409"/>
  </w:num>
  <w:num w:numId="45">
    <w:abstractNumId w:val="310"/>
  </w:num>
  <w:num w:numId="46">
    <w:abstractNumId w:val="93"/>
  </w:num>
  <w:num w:numId="47">
    <w:abstractNumId w:val="82"/>
  </w:num>
  <w:num w:numId="48">
    <w:abstractNumId w:val="4"/>
  </w:num>
  <w:num w:numId="49">
    <w:abstractNumId w:val="108"/>
  </w:num>
  <w:num w:numId="50">
    <w:abstractNumId w:val="13"/>
  </w:num>
  <w:num w:numId="51">
    <w:abstractNumId w:val="339"/>
  </w:num>
  <w:num w:numId="52">
    <w:abstractNumId w:val="55"/>
  </w:num>
  <w:num w:numId="53">
    <w:abstractNumId w:val="429"/>
  </w:num>
  <w:num w:numId="54">
    <w:abstractNumId w:val="90"/>
  </w:num>
  <w:num w:numId="55">
    <w:abstractNumId w:val="62"/>
  </w:num>
  <w:num w:numId="56">
    <w:abstractNumId w:val="436"/>
  </w:num>
  <w:num w:numId="57">
    <w:abstractNumId w:val="45"/>
  </w:num>
  <w:num w:numId="58">
    <w:abstractNumId w:val="285"/>
  </w:num>
  <w:num w:numId="59">
    <w:abstractNumId w:val="165"/>
  </w:num>
  <w:num w:numId="60">
    <w:abstractNumId w:val="268"/>
  </w:num>
  <w:num w:numId="61">
    <w:abstractNumId w:val="214"/>
  </w:num>
  <w:num w:numId="62">
    <w:abstractNumId w:val="75"/>
  </w:num>
  <w:num w:numId="63">
    <w:abstractNumId w:val="308"/>
  </w:num>
  <w:num w:numId="64">
    <w:abstractNumId w:val="205"/>
  </w:num>
  <w:num w:numId="65">
    <w:abstractNumId w:val="112"/>
  </w:num>
  <w:num w:numId="66">
    <w:abstractNumId w:val="138"/>
  </w:num>
  <w:num w:numId="67">
    <w:abstractNumId w:val="153"/>
  </w:num>
  <w:num w:numId="68">
    <w:abstractNumId w:val="407"/>
  </w:num>
  <w:num w:numId="69">
    <w:abstractNumId w:val="358"/>
  </w:num>
  <w:num w:numId="70">
    <w:abstractNumId w:val="163"/>
  </w:num>
  <w:num w:numId="71">
    <w:abstractNumId w:val="282"/>
  </w:num>
  <w:num w:numId="72">
    <w:abstractNumId w:val="103"/>
  </w:num>
  <w:num w:numId="73">
    <w:abstractNumId w:val="266"/>
  </w:num>
  <w:num w:numId="74">
    <w:abstractNumId w:val="23"/>
  </w:num>
  <w:num w:numId="75">
    <w:abstractNumId w:val="126"/>
  </w:num>
  <w:num w:numId="76">
    <w:abstractNumId w:val="263"/>
  </w:num>
  <w:num w:numId="77">
    <w:abstractNumId w:val="278"/>
  </w:num>
  <w:num w:numId="78">
    <w:abstractNumId w:val="401"/>
  </w:num>
  <w:num w:numId="79">
    <w:abstractNumId w:val="311"/>
  </w:num>
  <w:num w:numId="80">
    <w:abstractNumId w:val="106"/>
  </w:num>
  <w:num w:numId="81">
    <w:abstractNumId w:val="53"/>
  </w:num>
  <w:num w:numId="82">
    <w:abstractNumId w:val="336"/>
  </w:num>
  <w:num w:numId="83">
    <w:abstractNumId w:val="225"/>
  </w:num>
  <w:num w:numId="84">
    <w:abstractNumId w:val="241"/>
  </w:num>
  <w:num w:numId="85">
    <w:abstractNumId w:val="420"/>
  </w:num>
  <w:num w:numId="86">
    <w:abstractNumId w:val="251"/>
  </w:num>
  <w:num w:numId="87">
    <w:abstractNumId w:val="250"/>
  </w:num>
  <w:num w:numId="88">
    <w:abstractNumId w:val="242"/>
  </w:num>
  <w:num w:numId="89">
    <w:abstractNumId w:val="151"/>
  </w:num>
  <w:num w:numId="90">
    <w:abstractNumId w:val="338"/>
  </w:num>
  <w:num w:numId="91">
    <w:abstractNumId w:val="247"/>
  </w:num>
  <w:num w:numId="92">
    <w:abstractNumId w:val="274"/>
  </w:num>
  <w:num w:numId="93">
    <w:abstractNumId w:val="148"/>
  </w:num>
  <w:num w:numId="94">
    <w:abstractNumId w:val="71"/>
  </w:num>
  <w:num w:numId="95">
    <w:abstractNumId w:val="350"/>
  </w:num>
  <w:num w:numId="96">
    <w:abstractNumId w:val="327"/>
  </w:num>
  <w:num w:numId="97">
    <w:abstractNumId w:val="196"/>
  </w:num>
  <w:num w:numId="98">
    <w:abstractNumId w:val="6"/>
  </w:num>
  <w:num w:numId="99">
    <w:abstractNumId w:val="276"/>
  </w:num>
  <w:num w:numId="100">
    <w:abstractNumId w:val="140"/>
  </w:num>
  <w:num w:numId="101">
    <w:abstractNumId w:val="331"/>
  </w:num>
  <w:num w:numId="102">
    <w:abstractNumId w:val="227"/>
  </w:num>
  <w:num w:numId="103">
    <w:abstractNumId w:val="389"/>
  </w:num>
  <w:num w:numId="104">
    <w:abstractNumId w:val="392"/>
  </w:num>
  <w:num w:numId="105">
    <w:abstractNumId w:val="258"/>
  </w:num>
  <w:num w:numId="106">
    <w:abstractNumId w:val="419"/>
  </w:num>
  <w:num w:numId="107">
    <w:abstractNumId w:val="181"/>
  </w:num>
  <w:num w:numId="108">
    <w:abstractNumId w:val="190"/>
  </w:num>
  <w:num w:numId="109">
    <w:abstractNumId w:val="414"/>
  </w:num>
  <w:num w:numId="110">
    <w:abstractNumId w:val="393"/>
  </w:num>
  <w:num w:numId="111">
    <w:abstractNumId w:val="403"/>
  </w:num>
  <w:num w:numId="112">
    <w:abstractNumId w:val="334"/>
  </w:num>
  <w:num w:numId="113">
    <w:abstractNumId w:val="377"/>
  </w:num>
  <w:num w:numId="114">
    <w:abstractNumId w:val="68"/>
  </w:num>
  <w:num w:numId="115">
    <w:abstractNumId w:val="332"/>
  </w:num>
  <w:num w:numId="116">
    <w:abstractNumId w:val="380"/>
  </w:num>
  <w:num w:numId="117">
    <w:abstractNumId w:val="146"/>
  </w:num>
  <w:num w:numId="118">
    <w:abstractNumId w:val="433"/>
  </w:num>
  <w:num w:numId="119">
    <w:abstractNumId w:val="347"/>
  </w:num>
  <w:num w:numId="120">
    <w:abstractNumId w:val="41"/>
  </w:num>
  <w:num w:numId="121">
    <w:abstractNumId w:val="366"/>
  </w:num>
  <w:num w:numId="122">
    <w:abstractNumId w:val="81"/>
  </w:num>
  <w:num w:numId="123">
    <w:abstractNumId w:val="237"/>
  </w:num>
  <w:num w:numId="124">
    <w:abstractNumId w:val="89"/>
  </w:num>
  <w:num w:numId="125">
    <w:abstractNumId w:val="441"/>
  </w:num>
  <w:num w:numId="126">
    <w:abstractNumId w:val="113"/>
  </w:num>
  <w:num w:numId="127">
    <w:abstractNumId w:val="417"/>
  </w:num>
  <w:num w:numId="128">
    <w:abstractNumId w:val="109"/>
  </w:num>
  <w:num w:numId="129">
    <w:abstractNumId w:val="84"/>
  </w:num>
  <w:num w:numId="130">
    <w:abstractNumId w:val="413"/>
  </w:num>
  <w:num w:numId="131">
    <w:abstractNumId w:val="427"/>
  </w:num>
  <w:num w:numId="132">
    <w:abstractNumId w:val="74"/>
  </w:num>
  <w:num w:numId="133">
    <w:abstractNumId w:val="229"/>
  </w:num>
  <w:num w:numId="134">
    <w:abstractNumId w:val="102"/>
  </w:num>
  <w:num w:numId="135">
    <w:abstractNumId w:val="156"/>
  </w:num>
  <w:num w:numId="136">
    <w:abstractNumId w:val="79"/>
  </w:num>
  <w:num w:numId="137">
    <w:abstractNumId w:val="415"/>
  </w:num>
  <w:num w:numId="138">
    <w:abstractNumId w:val="316"/>
  </w:num>
  <w:num w:numId="139">
    <w:abstractNumId w:val="430"/>
  </w:num>
  <w:num w:numId="140">
    <w:abstractNumId w:val="387"/>
  </w:num>
  <w:num w:numId="141">
    <w:abstractNumId w:val="286"/>
  </w:num>
  <w:num w:numId="142">
    <w:abstractNumId w:val="137"/>
  </w:num>
  <w:num w:numId="143">
    <w:abstractNumId w:val="11"/>
  </w:num>
  <w:num w:numId="144">
    <w:abstractNumId w:val="198"/>
  </w:num>
  <w:num w:numId="145">
    <w:abstractNumId w:val="277"/>
  </w:num>
  <w:num w:numId="146">
    <w:abstractNumId w:val="273"/>
  </w:num>
  <w:num w:numId="147">
    <w:abstractNumId w:val="197"/>
  </w:num>
  <w:num w:numId="148">
    <w:abstractNumId w:val="8"/>
  </w:num>
  <w:num w:numId="149">
    <w:abstractNumId w:val="337"/>
  </w:num>
  <w:num w:numId="150">
    <w:abstractNumId w:val="77"/>
  </w:num>
  <w:num w:numId="151">
    <w:abstractNumId w:val="87"/>
  </w:num>
  <w:num w:numId="152">
    <w:abstractNumId w:val="86"/>
  </w:num>
  <w:num w:numId="153">
    <w:abstractNumId w:val="294"/>
  </w:num>
  <w:num w:numId="154">
    <w:abstractNumId w:val="130"/>
  </w:num>
  <w:num w:numId="155">
    <w:abstractNumId w:val="88"/>
  </w:num>
  <w:num w:numId="156">
    <w:abstractNumId w:val="179"/>
  </w:num>
  <w:num w:numId="157">
    <w:abstractNumId w:val="381"/>
  </w:num>
  <w:num w:numId="158">
    <w:abstractNumId w:val="386"/>
  </w:num>
  <w:num w:numId="159">
    <w:abstractNumId w:val="36"/>
  </w:num>
  <w:num w:numId="160">
    <w:abstractNumId w:val="353"/>
  </w:num>
  <w:num w:numId="161">
    <w:abstractNumId w:val="300"/>
  </w:num>
  <w:num w:numId="162">
    <w:abstractNumId w:val="145"/>
  </w:num>
  <w:num w:numId="163">
    <w:abstractNumId w:val="125"/>
  </w:num>
  <w:num w:numId="164">
    <w:abstractNumId w:val="238"/>
  </w:num>
  <w:num w:numId="165">
    <w:abstractNumId w:val="128"/>
  </w:num>
  <w:num w:numId="166">
    <w:abstractNumId w:val="396"/>
  </w:num>
  <w:num w:numId="167">
    <w:abstractNumId w:val="283"/>
  </w:num>
  <w:num w:numId="168">
    <w:abstractNumId w:val="201"/>
  </w:num>
  <w:num w:numId="169">
    <w:abstractNumId w:val="161"/>
  </w:num>
  <w:num w:numId="170">
    <w:abstractNumId w:val="355"/>
  </w:num>
  <w:num w:numId="171">
    <w:abstractNumId w:val="410"/>
  </w:num>
  <w:num w:numId="172">
    <w:abstractNumId w:val="444"/>
  </w:num>
  <w:num w:numId="173">
    <w:abstractNumId w:val="351"/>
  </w:num>
  <w:num w:numId="174">
    <w:abstractNumId w:val="220"/>
  </w:num>
  <w:num w:numId="175">
    <w:abstractNumId w:val="288"/>
  </w:num>
  <w:num w:numId="176">
    <w:abstractNumId w:val="204"/>
  </w:num>
  <w:num w:numId="177">
    <w:abstractNumId w:val="260"/>
  </w:num>
  <w:num w:numId="178">
    <w:abstractNumId w:val="315"/>
  </w:num>
  <w:num w:numId="179">
    <w:abstractNumId w:val="61"/>
  </w:num>
  <w:num w:numId="180">
    <w:abstractNumId w:val="33"/>
  </w:num>
  <w:num w:numId="181">
    <w:abstractNumId w:val="144"/>
  </w:num>
  <w:num w:numId="182">
    <w:abstractNumId w:val="105"/>
  </w:num>
  <w:num w:numId="183">
    <w:abstractNumId w:val="432"/>
  </w:num>
  <w:num w:numId="184">
    <w:abstractNumId w:val="267"/>
  </w:num>
  <w:num w:numId="185">
    <w:abstractNumId w:val="335"/>
  </w:num>
  <w:num w:numId="186">
    <w:abstractNumId w:val="19"/>
  </w:num>
  <w:num w:numId="187">
    <w:abstractNumId w:val="385"/>
  </w:num>
  <w:num w:numId="188">
    <w:abstractNumId w:val="24"/>
  </w:num>
  <w:num w:numId="189">
    <w:abstractNumId w:val="383"/>
  </w:num>
  <w:num w:numId="190">
    <w:abstractNumId w:val="280"/>
  </w:num>
  <w:num w:numId="191">
    <w:abstractNumId w:val="408"/>
  </w:num>
  <w:num w:numId="192">
    <w:abstractNumId w:val="124"/>
  </w:num>
  <w:num w:numId="193">
    <w:abstractNumId w:val="287"/>
  </w:num>
  <w:num w:numId="194">
    <w:abstractNumId w:val="94"/>
  </w:num>
  <w:num w:numId="195">
    <w:abstractNumId w:val="96"/>
  </w:num>
  <w:num w:numId="196">
    <w:abstractNumId w:val="3"/>
  </w:num>
  <w:num w:numId="197">
    <w:abstractNumId w:val="256"/>
  </w:num>
  <w:num w:numId="198">
    <w:abstractNumId w:val="257"/>
  </w:num>
  <w:num w:numId="199">
    <w:abstractNumId w:val="5"/>
  </w:num>
  <w:num w:numId="200">
    <w:abstractNumId w:val="0"/>
  </w:num>
  <w:num w:numId="201">
    <w:abstractNumId w:val="176"/>
  </w:num>
  <w:num w:numId="202">
    <w:abstractNumId w:val="349"/>
  </w:num>
  <w:num w:numId="203">
    <w:abstractNumId w:val="269"/>
  </w:num>
  <w:num w:numId="204">
    <w:abstractNumId w:val="425"/>
  </w:num>
  <w:num w:numId="205">
    <w:abstractNumId w:val="159"/>
  </w:num>
  <w:num w:numId="206">
    <w:abstractNumId w:val="240"/>
  </w:num>
  <w:num w:numId="207">
    <w:abstractNumId w:val="139"/>
  </w:num>
  <w:num w:numId="208">
    <w:abstractNumId w:val="357"/>
  </w:num>
  <w:num w:numId="209">
    <w:abstractNumId w:val="228"/>
  </w:num>
  <w:num w:numId="210">
    <w:abstractNumId w:val="157"/>
  </w:num>
  <w:num w:numId="211">
    <w:abstractNumId w:val="115"/>
  </w:num>
  <w:num w:numId="212">
    <w:abstractNumId w:val="56"/>
  </w:num>
  <w:num w:numId="213">
    <w:abstractNumId w:val="360"/>
  </w:num>
  <w:num w:numId="214">
    <w:abstractNumId w:val="362"/>
  </w:num>
  <w:num w:numId="215">
    <w:abstractNumId w:val="37"/>
  </w:num>
  <w:num w:numId="216">
    <w:abstractNumId w:val="152"/>
  </w:num>
  <w:num w:numId="217">
    <w:abstractNumId w:val="255"/>
  </w:num>
  <w:num w:numId="218">
    <w:abstractNumId w:val="149"/>
  </w:num>
  <w:num w:numId="219">
    <w:abstractNumId w:val="367"/>
  </w:num>
  <w:num w:numId="220">
    <w:abstractNumId w:val="378"/>
  </w:num>
  <w:num w:numId="221">
    <w:abstractNumId w:val="164"/>
  </w:num>
  <w:num w:numId="222">
    <w:abstractNumId w:val="443"/>
  </w:num>
  <w:num w:numId="223">
    <w:abstractNumId w:val="405"/>
  </w:num>
  <w:num w:numId="224">
    <w:abstractNumId w:val="215"/>
  </w:num>
  <w:num w:numId="225">
    <w:abstractNumId w:val="428"/>
  </w:num>
  <w:num w:numId="226">
    <w:abstractNumId w:val="390"/>
  </w:num>
  <w:num w:numId="227">
    <w:abstractNumId w:val="370"/>
  </w:num>
  <w:num w:numId="228">
    <w:abstractNumId w:val="302"/>
  </w:num>
  <w:num w:numId="229">
    <w:abstractNumId w:val="388"/>
  </w:num>
  <w:num w:numId="230">
    <w:abstractNumId w:val="384"/>
  </w:num>
  <w:num w:numId="231">
    <w:abstractNumId w:val="21"/>
  </w:num>
  <w:num w:numId="232">
    <w:abstractNumId w:val="379"/>
  </w:num>
  <w:num w:numId="233">
    <w:abstractNumId w:val="9"/>
  </w:num>
  <w:num w:numId="234">
    <w:abstractNumId w:val="173"/>
  </w:num>
  <w:num w:numId="235">
    <w:abstractNumId w:val="150"/>
  </w:num>
  <w:num w:numId="236">
    <w:abstractNumId w:val="194"/>
  </w:num>
  <w:num w:numId="237">
    <w:abstractNumId w:val="348"/>
  </w:num>
  <w:num w:numId="238">
    <w:abstractNumId w:val="219"/>
  </w:num>
  <w:num w:numId="239">
    <w:abstractNumId w:val="402"/>
  </w:num>
  <w:num w:numId="240">
    <w:abstractNumId w:val="70"/>
  </w:num>
  <w:num w:numId="241">
    <w:abstractNumId w:val="193"/>
  </w:num>
  <w:num w:numId="242">
    <w:abstractNumId w:val="185"/>
  </w:num>
  <w:num w:numId="243">
    <w:abstractNumId w:val="397"/>
  </w:num>
  <w:num w:numId="244">
    <w:abstractNumId w:val="49"/>
  </w:num>
  <w:num w:numId="245">
    <w:abstractNumId w:val="244"/>
  </w:num>
  <w:num w:numId="246">
    <w:abstractNumId w:val="406"/>
  </w:num>
  <w:num w:numId="247">
    <w:abstractNumId w:val="155"/>
  </w:num>
  <w:num w:numId="248">
    <w:abstractNumId w:val="67"/>
  </w:num>
  <w:num w:numId="249">
    <w:abstractNumId w:val="15"/>
  </w:num>
  <w:num w:numId="250">
    <w:abstractNumId w:val="265"/>
  </w:num>
  <w:num w:numId="251">
    <w:abstractNumId w:val="100"/>
  </w:num>
  <w:num w:numId="252">
    <w:abstractNumId w:val="129"/>
  </w:num>
  <w:num w:numId="253">
    <w:abstractNumId w:val="226"/>
  </w:num>
  <w:num w:numId="254">
    <w:abstractNumId w:val="76"/>
  </w:num>
  <w:num w:numId="255">
    <w:abstractNumId w:val="107"/>
  </w:num>
  <w:num w:numId="256">
    <w:abstractNumId w:val="118"/>
  </w:num>
  <w:num w:numId="257">
    <w:abstractNumId w:val="174"/>
  </w:num>
  <w:num w:numId="258">
    <w:abstractNumId w:val="290"/>
  </w:num>
  <w:num w:numId="259">
    <w:abstractNumId w:val="317"/>
  </w:num>
  <w:num w:numId="260">
    <w:abstractNumId w:val="141"/>
  </w:num>
  <w:num w:numId="261">
    <w:abstractNumId w:val="168"/>
  </w:num>
  <w:num w:numId="262">
    <w:abstractNumId w:val="39"/>
  </w:num>
  <w:num w:numId="263">
    <w:abstractNumId w:val="59"/>
  </w:num>
  <w:num w:numId="264">
    <w:abstractNumId w:val="167"/>
  </w:num>
  <w:num w:numId="265">
    <w:abstractNumId w:val="18"/>
  </w:num>
  <w:num w:numId="266">
    <w:abstractNumId w:val="175"/>
  </w:num>
  <w:num w:numId="267">
    <w:abstractNumId w:val="372"/>
  </w:num>
  <w:num w:numId="268">
    <w:abstractNumId w:val="58"/>
  </w:num>
  <w:num w:numId="269">
    <w:abstractNumId w:val="35"/>
  </w:num>
  <w:num w:numId="270">
    <w:abstractNumId w:val="212"/>
  </w:num>
  <w:num w:numId="271">
    <w:abstractNumId w:val="297"/>
  </w:num>
  <w:num w:numId="272">
    <w:abstractNumId w:val="275"/>
  </w:num>
  <w:num w:numId="273">
    <w:abstractNumId w:val="437"/>
  </w:num>
  <w:num w:numId="274">
    <w:abstractNumId w:val="423"/>
  </w:num>
  <w:num w:numId="275">
    <w:abstractNumId w:val="131"/>
  </w:num>
  <w:num w:numId="276">
    <w:abstractNumId w:val="442"/>
  </w:num>
  <w:num w:numId="277">
    <w:abstractNumId w:val="99"/>
  </w:num>
  <w:num w:numId="278">
    <w:abstractNumId w:val="322"/>
  </w:num>
  <w:num w:numId="279">
    <w:abstractNumId w:val="216"/>
  </w:num>
  <w:num w:numId="280">
    <w:abstractNumId w:val="65"/>
  </w:num>
  <w:num w:numId="281">
    <w:abstractNumId w:val="52"/>
  </w:num>
  <w:num w:numId="282">
    <w:abstractNumId w:val="40"/>
  </w:num>
  <w:num w:numId="283">
    <w:abstractNumId w:val="121"/>
  </w:num>
  <w:num w:numId="284">
    <w:abstractNumId w:val="147"/>
  </w:num>
  <w:num w:numId="285">
    <w:abstractNumId w:val="371"/>
  </w:num>
  <w:num w:numId="286">
    <w:abstractNumId w:val="51"/>
  </w:num>
  <w:num w:numId="287">
    <w:abstractNumId w:val="63"/>
  </w:num>
  <w:num w:numId="288">
    <w:abstractNumId w:val="78"/>
  </w:num>
  <w:num w:numId="289">
    <w:abstractNumId w:val="14"/>
  </w:num>
  <w:num w:numId="290">
    <w:abstractNumId w:val="233"/>
  </w:num>
  <w:num w:numId="291">
    <w:abstractNumId w:val="262"/>
  </w:num>
  <w:num w:numId="292">
    <w:abstractNumId w:val="364"/>
  </w:num>
  <w:num w:numId="293">
    <w:abstractNumId w:val="400"/>
  </w:num>
  <w:num w:numId="294">
    <w:abstractNumId w:val="424"/>
  </w:num>
  <w:num w:numId="295">
    <w:abstractNumId w:val="292"/>
  </w:num>
  <w:num w:numId="296">
    <w:abstractNumId w:val="365"/>
  </w:num>
  <w:num w:numId="297">
    <w:abstractNumId w:val="261"/>
  </w:num>
  <w:num w:numId="298">
    <w:abstractNumId w:val="48"/>
  </w:num>
  <w:num w:numId="299">
    <w:abstractNumId w:val="299"/>
  </w:num>
  <w:num w:numId="300">
    <w:abstractNumId w:val="16"/>
  </w:num>
  <w:num w:numId="301">
    <w:abstractNumId w:val="376"/>
  </w:num>
  <w:num w:numId="302">
    <w:abstractNumId w:val="46"/>
  </w:num>
  <w:num w:numId="303">
    <w:abstractNumId w:val="368"/>
  </w:num>
  <w:num w:numId="304">
    <w:abstractNumId w:val="309"/>
  </w:num>
  <w:num w:numId="305">
    <w:abstractNumId w:val="85"/>
  </w:num>
  <w:num w:numId="306">
    <w:abstractNumId w:val="119"/>
  </w:num>
  <w:num w:numId="307">
    <w:abstractNumId w:val="123"/>
  </w:num>
  <w:num w:numId="308">
    <w:abstractNumId w:val="160"/>
  </w:num>
  <w:num w:numId="309">
    <w:abstractNumId w:val="246"/>
  </w:num>
  <w:num w:numId="310">
    <w:abstractNumId w:val="206"/>
  </w:num>
  <w:num w:numId="311">
    <w:abstractNumId w:val="259"/>
  </w:num>
  <w:num w:numId="312">
    <w:abstractNumId w:val="134"/>
  </w:num>
  <w:num w:numId="313">
    <w:abstractNumId w:val="132"/>
  </w:num>
  <w:num w:numId="314">
    <w:abstractNumId w:val="92"/>
  </w:num>
  <w:num w:numId="315">
    <w:abstractNumId w:val="394"/>
  </w:num>
  <w:num w:numId="316">
    <w:abstractNumId w:val="305"/>
  </w:num>
  <w:num w:numId="317">
    <w:abstractNumId w:val="183"/>
  </w:num>
  <w:num w:numId="318">
    <w:abstractNumId w:val="434"/>
  </w:num>
  <w:num w:numId="319">
    <w:abstractNumId w:val="116"/>
  </w:num>
  <w:num w:numId="320">
    <w:abstractNumId w:val="344"/>
  </w:num>
  <w:num w:numId="321">
    <w:abstractNumId w:val="325"/>
  </w:num>
  <w:num w:numId="322">
    <w:abstractNumId w:val="289"/>
  </w:num>
  <w:num w:numId="323">
    <w:abstractNumId w:val="17"/>
  </w:num>
  <w:num w:numId="324">
    <w:abstractNumId w:val="382"/>
  </w:num>
  <w:num w:numId="325">
    <w:abstractNumId w:val="236"/>
  </w:num>
  <w:num w:numId="326">
    <w:abstractNumId w:val="117"/>
  </w:num>
  <w:num w:numId="327">
    <w:abstractNumId w:val="187"/>
  </w:num>
  <w:num w:numId="328">
    <w:abstractNumId w:val="27"/>
  </w:num>
  <w:num w:numId="329">
    <w:abstractNumId w:val="254"/>
  </w:num>
  <w:num w:numId="330">
    <w:abstractNumId w:val="208"/>
  </w:num>
  <w:num w:numId="331">
    <w:abstractNumId w:val="375"/>
  </w:num>
  <w:num w:numId="332">
    <w:abstractNumId w:val="342"/>
  </w:num>
  <w:num w:numId="333">
    <w:abstractNumId w:val="114"/>
  </w:num>
  <w:num w:numId="334">
    <w:abstractNumId w:val="60"/>
  </w:num>
  <w:num w:numId="335">
    <w:abstractNumId w:val="264"/>
  </w:num>
  <w:num w:numId="336">
    <w:abstractNumId w:val="34"/>
  </w:num>
  <w:num w:numId="337">
    <w:abstractNumId w:val="169"/>
  </w:num>
  <w:num w:numId="338">
    <w:abstractNumId w:val="426"/>
  </w:num>
  <w:num w:numId="339">
    <w:abstractNumId w:val="245"/>
  </w:num>
  <w:num w:numId="340">
    <w:abstractNumId w:val="363"/>
  </w:num>
  <w:num w:numId="341">
    <w:abstractNumId w:val="1"/>
  </w:num>
  <w:num w:numId="342">
    <w:abstractNumId w:val="352"/>
  </w:num>
  <w:num w:numId="343">
    <w:abstractNumId w:val="284"/>
  </w:num>
  <w:num w:numId="344">
    <w:abstractNumId w:val="279"/>
  </w:num>
  <w:num w:numId="345">
    <w:abstractNumId w:val="304"/>
  </w:num>
  <w:num w:numId="346">
    <w:abstractNumId w:val="202"/>
  </w:num>
  <w:num w:numId="347">
    <w:abstractNumId w:val="122"/>
  </w:num>
  <w:num w:numId="348">
    <w:abstractNumId w:val="340"/>
  </w:num>
  <w:num w:numId="349">
    <w:abstractNumId w:val="398"/>
  </w:num>
  <w:num w:numId="350">
    <w:abstractNumId w:val="314"/>
  </w:num>
  <w:num w:numId="351">
    <w:abstractNumId w:val="43"/>
  </w:num>
  <w:num w:numId="352">
    <w:abstractNumId w:val="243"/>
  </w:num>
  <w:num w:numId="353">
    <w:abstractNumId w:val="142"/>
  </w:num>
  <w:num w:numId="354">
    <w:abstractNumId w:val="95"/>
  </w:num>
  <w:num w:numId="355">
    <w:abstractNumId w:val="133"/>
  </w:num>
  <w:num w:numId="356">
    <w:abstractNumId w:val="30"/>
  </w:num>
  <w:num w:numId="357">
    <w:abstractNumId w:val="361"/>
  </w:num>
  <w:num w:numId="358">
    <w:abstractNumId w:val="177"/>
  </w:num>
  <w:num w:numId="359">
    <w:abstractNumId w:val="330"/>
  </w:num>
  <w:num w:numId="360">
    <w:abstractNumId w:val="321"/>
  </w:num>
  <w:num w:numId="361">
    <w:abstractNumId w:val="374"/>
  </w:num>
  <w:num w:numId="362">
    <w:abstractNumId w:val="192"/>
  </w:num>
  <w:num w:numId="363">
    <w:abstractNumId w:val="154"/>
  </w:num>
  <w:num w:numId="364">
    <w:abstractNumId w:val="439"/>
  </w:num>
  <w:num w:numId="365">
    <w:abstractNumId w:val="303"/>
  </w:num>
  <w:num w:numId="366">
    <w:abstractNumId w:val="232"/>
  </w:num>
  <w:num w:numId="367">
    <w:abstractNumId w:val="209"/>
  </w:num>
  <w:num w:numId="368">
    <w:abstractNumId w:val="186"/>
  </w:num>
  <w:num w:numId="369">
    <w:abstractNumId w:val="313"/>
  </w:num>
  <w:num w:numId="370">
    <w:abstractNumId w:val="171"/>
  </w:num>
  <w:num w:numId="371">
    <w:abstractNumId w:val="404"/>
  </w:num>
  <w:num w:numId="372">
    <w:abstractNumId w:val="234"/>
  </w:num>
  <w:num w:numId="373">
    <w:abstractNumId w:val="293"/>
  </w:num>
  <w:num w:numId="374">
    <w:abstractNumId w:val="210"/>
  </w:num>
  <w:num w:numId="375">
    <w:abstractNumId w:val="83"/>
  </w:num>
  <w:num w:numId="376">
    <w:abstractNumId w:val="341"/>
  </w:num>
  <w:num w:numId="377">
    <w:abstractNumId w:val="26"/>
  </w:num>
  <w:num w:numId="378">
    <w:abstractNumId w:val="252"/>
  </w:num>
  <w:num w:numId="379">
    <w:abstractNumId w:val="418"/>
  </w:num>
  <w:num w:numId="380">
    <w:abstractNumId w:val="42"/>
  </w:num>
  <w:num w:numId="381">
    <w:abstractNumId w:val="411"/>
  </w:num>
  <w:num w:numId="382">
    <w:abstractNumId w:val="359"/>
  </w:num>
  <w:num w:numId="383">
    <w:abstractNumId w:val="22"/>
  </w:num>
  <w:num w:numId="384">
    <w:abstractNumId w:val="98"/>
  </w:num>
  <w:num w:numId="385">
    <w:abstractNumId w:val="306"/>
  </w:num>
  <w:num w:numId="386">
    <w:abstractNumId w:val="180"/>
  </w:num>
  <w:num w:numId="387">
    <w:abstractNumId w:val="301"/>
  </w:num>
  <w:num w:numId="388">
    <w:abstractNumId w:val="31"/>
  </w:num>
  <w:num w:numId="389">
    <w:abstractNumId w:val="296"/>
  </w:num>
  <w:num w:numId="390">
    <w:abstractNumId w:val="224"/>
  </w:num>
  <w:num w:numId="391">
    <w:abstractNumId w:val="333"/>
  </w:num>
  <w:num w:numId="392">
    <w:abstractNumId w:val="104"/>
  </w:num>
  <w:num w:numId="393">
    <w:abstractNumId w:val="248"/>
  </w:num>
  <w:num w:numId="394">
    <w:abstractNumId w:val="29"/>
  </w:num>
  <w:num w:numId="395">
    <w:abstractNumId w:val="66"/>
  </w:num>
  <w:num w:numId="396">
    <w:abstractNumId w:val="270"/>
  </w:num>
  <w:num w:numId="397">
    <w:abstractNumId w:val="399"/>
  </w:num>
  <w:num w:numId="398">
    <w:abstractNumId w:val="326"/>
  </w:num>
  <w:num w:numId="399">
    <w:abstractNumId w:val="318"/>
  </w:num>
  <w:num w:numId="400">
    <w:abstractNumId w:val="32"/>
  </w:num>
  <w:num w:numId="401">
    <w:abstractNumId w:val="47"/>
  </w:num>
  <w:num w:numId="402">
    <w:abstractNumId w:val="343"/>
  </w:num>
  <w:num w:numId="403">
    <w:abstractNumId w:val="54"/>
  </w:num>
  <w:num w:numId="404">
    <w:abstractNumId w:val="178"/>
  </w:num>
  <w:num w:numId="405">
    <w:abstractNumId w:val="431"/>
  </w:num>
  <w:num w:numId="406">
    <w:abstractNumId w:val="291"/>
  </w:num>
  <w:num w:numId="407">
    <w:abstractNumId w:val="110"/>
  </w:num>
  <w:num w:numId="408">
    <w:abstractNumId w:val="195"/>
  </w:num>
  <w:num w:numId="409">
    <w:abstractNumId w:val="391"/>
  </w:num>
  <w:num w:numId="410">
    <w:abstractNumId w:val="191"/>
  </w:num>
  <w:num w:numId="411">
    <w:abstractNumId w:val="97"/>
  </w:num>
  <w:num w:numId="412">
    <w:abstractNumId w:val="189"/>
  </w:num>
  <w:num w:numId="413">
    <w:abstractNumId w:val="111"/>
  </w:num>
  <w:num w:numId="414">
    <w:abstractNumId w:val="69"/>
  </w:num>
  <w:num w:numId="415">
    <w:abstractNumId w:val="158"/>
  </w:num>
  <w:num w:numId="416">
    <w:abstractNumId w:val="184"/>
  </w:num>
  <w:num w:numId="417">
    <w:abstractNumId w:val="320"/>
  </w:num>
  <w:num w:numId="418">
    <w:abstractNumId w:val="199"/>
  </w:num>
  <w:num w:numId="419">
    <w:abstractNumId w:val="170"/>
  </w:num>
  <w:num w:numId="420">
    <w:abstractNumId w:val="346"/>
  </w:num>
  <w:num w:numId="421">
    <w:abstractNumId w:val="422"/>
  </w:num>
  <w:num w:numId="422">
    <w:abstractNumId w:val="213"/>
  </w:num>
  <w:num w:numId="423">
    <w:abstractNumId w:val="373"/>
  </w:num>
  <w:num w:numId="424">
    <w:abstractNumId w:val="203"/>
  </w:num>
  <w:num w:numId="425">
    <w:abstractNumId w:val="218"/>
  </w:num>
  <w:num w:numId="426">
    <w:abstractNumId w:val="412"/>
  </w:num>
  <w:num w:numId="427">
    <w:abstractNumId w:val="64"/>
  </w:num>
  <w:num w:numId="428">
    <w:abstractNumId w:val="80"/>
  </w:num>
  <w:num w:numId="429">
    <w:abstractNumId w:val="329"/>
  </w:num>
  <w:num w:numId="430">
    <w:abstractNumId w:val="421"/>
  </w:num>
  <w:num w:numId="431">
    <w:abstractNumId w:val="319"/>
  </w:num>
  <w:num w:numId="432">
    <w:abstractNumId w:val="7"/>
  </w:num>
  <w:num w:numId="433">
    <w:abstractNumId w:val="211"/>
  </w:num>
  <w:num w:numId="434">
    <w:abstractNumId w:val="20"/>
  </w:num>
  <w:num w:numId="435">
    <w:abstractNumId w:val="10"/>
  </w:num>
  <w:num w:numId="436">
    <w:abstractNumId w:val="307"/>
  </w:num>
  <w:num w:numId="437">
    <w:abstractNumId w:val="395"/>
  </w:num>
  <w:num w:numId="438">
    <w:abstractNumId w:val="2"/>
  </w:num>
  <w:num w:numId="439">
    <w:abstractNumId w:val="200"/>
  </w:num>
  <w:num w:numId="440">
    <w:abstractNumId w:val="162"/>
  </w:num>
  <w:num w:numId="441">
    <w:abstractNumId w:val="312"/>
  </w:num>
  <w:num w:numId="442">
    <w:abstractNumId w:val="295"/>
  </w:num>
  <w:num w:numId="443">
    <w:abstractNumId w:val="253"/>
  </w:num>
  <w:num w:numId="444">
    <w:abstractNumId w:val="272"/>
  </w:num>
  <w:num w:numId="445">
    <w:abstractNumId w:val="38"/>
  </w:num>
  <w:numIdMacAtCleanup w:val="4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hideSpellingErrors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AA"/>
    <w:rsid w:val="00000914"/>
    <w:rsid w:val="00000F3C"/>
    <w:rsid w:val="00003CB9"/>
    <w:rsid w:val="000042D4"/>
    <w:rsid w:val="00011B54"/>
    <w:rsid w:val="00014FA5"/>
    <w:rsid w:val="000151CA"/>
    <w:rsid w:val="00016299"/>
    <w:rsid w:val="00016992"/>
    <w:rsid w:val="00020BDA"/>
    <w:rsid w:val="000215B8"/>
    <w:rsid w:val="000222D6"/>
    <w:rsid w:val="000228EE"/>
    <w:rsid w:val="00030B03"/>
    <w:rsid w:val="000340D1"/>
    <w:rsid w:val="00034487"/>
    <w:rsid w:val="00035ED9"/>
    <w:rsid w:val="00037272"/>
    <w:rsid w:val="000403A5"/>
    <w:rsid w:val="00041A18"/>
    <w:rsid w:val="0004359D"/>
    <w:rsid w:val="000448EA"/>
    <w:rsid w:val="00045474"/>
    <w:rsid w:val="00052E61"/>
    <w:rsid w:val="00055C34"/>
    <w:rsid w:val="000579BD"/>
    <w:rsid w:val="00062898"/>
    <w:rsid w:val="00064F94"/>
    <w:rsid w:val="00066E74"/>
    <w:rsid w:val="00075AEB"/>
    <w:rsid w:val="000762AA"/>
    <w:rsid w:val="00076F1A"/>
    <w:rsid w:val="00077002"/>
    <w:rsid w:val="000801D0"/>
    <w:rsid w:val="00080AD2"/>
    <w:rsid w:val="00082B4D"/>
    <w:rsid w:val="0008760B"/>
    <w:rsid w:val="000904F8"/>
    <w:rsid w:val="00095C16"/>
    <w:rsid w:val="000A0531"/>
    <w:rsid w:val="000A073D"/>
    <w:rsid w:val="000A24D4"/>
    <w:rsid w:val="000A2EA8"/>
    <w:rsid w:val="000A4905"/>
    <w:rsid w:val="000A548E"/>
    <w:rsid w:val="000A5B46"/>
    <w:rsid w:val="000B7093"/>
    <w:rsid w:val="000C0C3A"/>
    <w:rsid w:val="000C25A8"/>
    <w:rsid w:val="000D4226"/>
    <w:rsid w:val="000E34B4"/>
    <w:rsid w:val="000E4A1F"/>
    <w:rsid w:val="000E5015"/>
    <w:rsid w:val="000E537A"/>
    <w:rsid w:val="000E5D70"/>
    <w:rsid w:val="000F24D1"/>
    <w:rsid w:val="001001E5"/>
    <w:rsid w:val="001004D7"/>
    <w:rsid w:val="00101024"/>
    <w:rsid w:val="001040B6"/>
    <w:rsid w:val="00105B70"/>
    <w:rsid w:val="00107C16"/>
    <w:rsid w:val="0011089C"/>
    <w:rsid w:val="00110B10"/>
    <w:rsid w:val="00111BA2"/>
    <w:rsid w:val="00112CF3"/>
    <w:rsid w:val="0011627C"/>
    <w:rsid w:val="00116BBE"/>
    <w:rsid w:val="001175BB"/>
    <w:rsid w:val="001176C7"/>
    <w:rsid w:val="001209FC"/>
    <w:rsid w:val="00125B74"/>
    <w:rsid w:val="001338CE"/>
    <w:rsid w:val="00133E26"/>
    <w:rsid w:val="00136516"/>
    <w:rsid w:val="00137259"/>
    <w:rsid w:val="00137A4E"/>
    <w:rsid w:val="001404BD"/>
    <w:rsid w:val="00141A67"/>
    <w:rsid w:val="00145EC2"/>
    <w:rsid w:val="0015054B"/>
    <w:rsid w:val="00152750"/>
    <w:rsid w:val="00152BBB"/>
    <w:rsid w:val="00162A61"/>
    <w:rsid w:val="00163986"/>
    <w:rsid w:val="00164FD2"/>
    <w:rsid w:val="001663DB"/>
    <w:rsid w:val="00166E88"/>
    <w:rsid w:val="00171626"/>
    <w:rsid w:val="00173AB8"/>
    <w:rsid w:val="001800BB"/>
    <w:rsid w:val="001804FA"/>
    <w:rsid w:val="00182C08"/>
    <w:rsid w:val="00187028"/>
    <w:rsid w:val="00187D5C"/>
    <w:rsid w:val="00195DC7"/>
    <w:rsid w:val="00196F91"/>
    <w:rsid w:val="001973C3"/>
    <w:rsid w:val="001A4CF3"/>
    <w:rsid w:val="001A7BF4"/>
    <w:rsid w:val="001B1B0B"/>
    <w:rsid w:val="001B206C"/>
    <w:rsid w:val="001B2D36"/>
    <w:rsid w:val="001B3939"/>
    <w:rsid w:val="001B3EB0"/>
    <w:rsid w:val="001B7D05"/>
    <w:rsid w:val="001C03A4"/>
    <w:rsid w:val="001C074C"/>
    <w:rsid w:val="001C1180"/>
    <w:rsid w:val="001C14B1"/>
    <w:rsid w:val="001C754C"/>
    <w:rsid w:val="001D2147"/>
    <w:rsid w:val="001D30EC"/>
    <w:rsid w:val="001D3858"/>
    <w:rsid w:val="001E1C98"/>
    <w:rsid w:val="001E3CED"/>
    <w:rsid w:val="001E4A52"/>
    <w:rsid w:val="001E6954"/>
    <w:rsid w:val="001E7864"/>
    <w:rsid w:val="001F104F"/>
    <w:rsid w:val="001F2967"/>
    <w:rsid w:val="001F3D53"/>
    <w:rsid w:val="001F4412"/>
    <w:rsid w:val="001F626B"/>
    <w:rsid w:val="001F6A40"/>
    <w:rsid w:val="001F7453"/>
    <w:rsid w:val="001F75F7"/>
    <w:rsid w:val="0020032B"/>
    <w:rsid w:val="00200458"/>
    <w:rsid w:val="00202B3D"/>
    <w:rsid w:val="00205865"/>
    <w:rsid w:val="0020782C"/>
    <w:rsid w:val="0020792E"/>
    <w:rsid w:val="00207E30"/>
    <w:rsid w:val="002123AA"/>
    <w:rsid w:val="0021621A"/>
    <w:rsid w:val="00220074"/>
    <w:rsid w:val="00224FEA"/>
    <w:rsid w:val="00231AD3"/>
    <w:rsid w:val="002321BC"/>
    <w:rsid w:val="00232BB0"/>
    <w:rsid w:val="00234ECA"/>
    <w:rsid w:val="00237759"/>
    <w:rsid w:val="00237B75"/>
    <w:rsid w:val="0024304E"/>
    <w:rsid w:val="00243B9A"/>
    <w:rsid w:val="0025252C"/>
    <w:rsid w:val="002529EC"/>
    <w:rsid w:val="00256234"/>
    <w:rsid w:val="00257E38"/>
    <w:rsid w:val="002611EB"/>
    <w:rsid w:val="00262D59"/>
    <w:rsid w:val="00264A50"/>
    <w:rsid w:val="0026564D"/>
    <w:rsid w:val="0026714F"/>
    <w:rsid w:val="00270050"/>
    <w:rsid w:val="0027162A"/>
    <w:rsid w:val="00271871"/>
    <w:rsid w:val="00271E7D"/>
    <w:rsid w:val="0027299E"/>
    <w:rsid w:val="00272D00"/>
    <w:rsid w:val="002747BA"/>
    <w:rsid w:val="00276E39"/>
    <w:rsid w:val="00277D6B"/>
    <w:rsid w:val="00280402"/>
    <w:rsid w:val="002817BA"/>
    <w:rsid w:val="002818C1"/>
    <w:rsid w:val="00286DDB"/>
    <w:rsid w:val="002954CF"/>
    <w:rsid w:val="002A00CE"/>
    <w:rsid w:val="002A07E0"/>
    <w:rsid w:val="002A21BB"/>
    <w:rsid w:val="002A68A3"/>
    <w:rsid w:val="002B0C19"/>
    <w:rsid w:val="002B0DA5"/>
    <w:rsid w:val="002B0DE1"/>
    <w:rsid w:val="002B1367"/>
    <w:rsid w:val="002B2394"/>
    <w:rsid w:val="002B2A11"/>
    <w:rsid w:val="002C25E6"/>
    <w:rsid w:val="002C2EBE"/>
    <w:rsid w:val="002C3586"/>
    <w:rsid w:val="002C556A"/>
    <w:rsid w:val="002C5758"/>
    <w:rsid w:val="002D3C3C"/>
    <w:rsid w:val="002D5286"/>
    <w:rsid w:val="002D7DF4"/>
    <w:rsid w:val="002E097E"/>
    <w:rsid w:val="002E111F"/>
    <w:rsid w:val="002E1DC1"/>
    <w:rsid w:val="002E2FB4"/>
    <w:rsid w:val="002E419A"/>
    <w:rsid w:val="002E4586"/>
    <w:rsid w:val="002E4F8E"/>
    <w:rsid w:val="002F6891"/>
    <w:rsid w:val="00302D62"/>
    <w:rsid w:val="003076A7"/>
    <w:rsid w:val="00307AE5"/>
    <w:rsid w:val="00310ADA"/>
    <w:rsid w:val="00311D40"/>
    <w:rsid w:val="003142F5"/>
    <w:rsid w:val="00315491"/>
    <w:rsid w:val="00316BE7"/>
    <w:rsid w:val="00317196"/>
    <w:rsid w:val="00321E9B"/>
    <w:rsid w:val="0032360E"/>
    <w:rsid w:val="00327C4F"/>
    <w:rsid w:val="00335908"/>
    <w:rsid w:val="0034169E"/>
    <w:rsid w:val="00343194"/>
    <w:rsid w:val="00346467"/>
    <w:rsid w:val="0034799F"/>
    <w:rsid w:val="00350154"/>
    <w:rsid w:val="00350CA8"/>
    <w:rsid w:val="0035202E"/>
    <w:rsid w:val="00352C57"/>
    <w:rsid w:val="003539BD"/>
    <w:rsid w:val="00353D18"/>
    <w:rsid w:val="00354262"/>
    <w:rsid w:val="00354773"/>
    <w:rsid w:val="003550F1"/>
    <w:rsid w:val="003569FA"/>
    <w:rsid w:val="003605E1"/>
    <w:rsid w:val="00363B01"/>
    <w:rsid w:val="0036597A"/>
    <w:rsid w:val="00372A08"/>
    <w:rsid w:val="00373D5A"/>
    <w:rsid w:val="00374AA6"/>
    <w:rsid w:val="00381985"/>
    <w:rsid w:val="0038208C"/>
    <w:rsid w:val="00383760"/>
    <w:rsid w:val="00384F11"/>
    <w:rsid w:val="00385701"/>
    <w:rsid w:val="00385984"/>
    <w:rsid w:val="00387464"/>
    <w:rsid w:val="003907A8"/>
    <w:rsid w:val="003967EC"/>
    <w:rsid w:val="003A0989"/>
    <w:rsid w:val="003A1C2E"/>
    <w:rsid w:val="003A3C6C"/>
    <w:rsid w:val="003A41E1"/>
    <w:rsid w:val="003A5518"/>
    <w:rsid w:val="003B02A9"/>
    <w:rsid w:val="003B3A22"/>
    <w:rsid w:val="003B4289"/>
    <w:rsid w:val="003C2E91"/>
    <w:rsid w:val="003C581A"/>
    <w:rsid w:val="003C5A03"/>
    <w:rsid w:val="003C7F58"/>
    <w:rsid w:val="003D0180"/>
    <w:rsid w:val="003D059A"/>
    <w:rsid w:val="003D448C"/>
    <w:rsid w:val="003D4A10"/>
    <w:rsid w:val="003D55FB"/>
    <w:rsid w:val="003E1562"/>
    <w:rsid w:val="003E1F15"/>
    <w:rsid w:val="003E3E67"/>
    <w:rsid w:val="003E44DC"/>
    <w:rsid w:val="003E6857"/>
    <w:rsid w:val="003E6BAA"/>
    <w:rsid w:val="003F297B"/>
    <w:rsid w:val="003F42EF"/>
    <w:rsid w:val="003F48D1"/>
    <w:rsid w:val="003F5FF6"/>
    <w:rsid w:val="003F67DF"/>
    <w:rsid w:val="0040026D"/>
    <w:rsid w:val="00400ADA"/>
    <w:rsid w:val="00401D49"/>
    <w:rsid w:val="00403ECB"/>
    <w:rsid w:val="004049D5"/>
    <w:rsid w:val="0040593B"/>
    <w:rsid w:val="00407AF7"/>
    <w:rsid w:val="00410BAC"/>
    <w:rsid w:val="004112A8"/>
    <w:rsid w:val="00413CB2"/>
    <w:rsid w:val="00416048"/>
    <w:rsid w:val="004214A7"/>
    <w:rsid w:val="00423524"/>
    <w:rsid w:val="004260D2"/>
    <w:rsid w:val="004264B6"/>
    <w:rsid w:val="00430D56"/>
    <w:rsid w:val="00431BDC"/>
    <w:rsid w:val="00432013"/>
    <w:rsid w:val="004339FC"/>
    <w:rsid w:val="00434552"/>
    <w:rsid w:val="0044059D"/>
    <w:rsid w:val="00443C13"/>
    <w:rsid w:val="004444D6"/>
    <w:rsid w:val="004466BC"/>
    <w:rsid w:val="004501BD"/>
    <w:rsid w:val="00451C10"/>
    <w:rsid w:val="004543C7"/>
    <w:rsid w:val="004564C7"/>
    <w:rsid w:val="00457C89"/>
    <w:rsid w:val="00461DDD"/>
    <w:rsid w:val="00462165"/>
    <w:rsid w:val="00463126"/>
    <w:rsid w:val="00463B24"/>
    <w:rsid w:val="0046471B"/>
    <w:rsid w:val="0046475A"/>
    <w:rsid w:val="004648BE"/>
    <w:rsid w:val="0047021A"/>
    <w:rsid w:val="004709BA"/>
    <w:rsid w:val="0047135C"/>
    <w:rsid w:val="004736AB"/>
    <w:rsid w:val="00473BCF"/>
    <w:rsid w:val="004774CF"/>
    <w:rsid w:val="00480F9B"/>
    <w:rsid w:val="00481164"/>
    <w:rsid w:val="004832BA"/>
    <w:rsid w:val="004838E2"/>
    <w:rsid w:val="00485FCD"/>
    <w:rsid w:val="00487403"/>
    <w:rsid w:val="00487DBF"/>
    <w:rsid w:val="0049403B"/>
    <w:rsid w:val="00496946"/>
    <w:rsid w:val="004A0049"/>
    <w:rsid w:val="004A1ACE"/>
    <w:rsid w:val="004A2390"/>
    <w:rsid w:val="004A2526"/>
    <w:rsid w:val="004A2AE2"/>
    <w:rsid w:val="004A4979"/>
    <w:rsid w:val="004A5BB4"/>
    <w:rsid w:val="004A72E5"/>
    <w:rsid w:val="004A7EE4"/>
    <w:rsid w:val="004B25A6"/>
    <w:rsid w:val="004B41EC"/>
    <w:rsid w:val="004B4A69"/>
    <w:rsid w:val="004C0E4F"/>
    <w:rsid w:val="004C1DAA"/>
    <w:rsid w:val="004C21F7"/>
    <w:rsid w:val="004C68CB"/>
    <w:rsid w:val="004C6C15"/>
    <w:rsid w:val="004D048B"/>
    <w:rsid w:val="004D1119"/>
    <w:rsid w:val="004D274A"/>
    <w:rsid w:val="004D2954"/>
    <w:rsid w:val="004D421D"/>
    <w:rsid w:val="004D46CC"/>
    <w:rsid w:val="004D513D"/>
    <w:rsid w:val="004D6703"/>
    <w:rsid w:val="004D749C"/>
    <w:rsid w:val="004D7555"/>
    <w:rsid w:val="004E3A11"/>
    <w:rsid w:val="004E3CAC"/>
    <w:rsid w:val="004E469E"/>
    <w:rsid w:val="004E4CB7"/>
    <w:rsid w:val="004E562D"/>
    <w:rsid w:val="004E5954"/>
    <w:rsid w:val="004E632A"/>
    <w:rsid w:val="004F021D"/>
    <w:rsid w:val="004F11A9"/>
    <w:rsid w:val="004F1F23"/>
    <w:rsid w:val="004F58A1"/>
    <w:rsid w:val="00501687"/>
    <w:rsid w:val="00501DA7"/>
    <w:rsid w:val="005023C5"/>
    <w:rsid w:val="005023E1"/>
    <w:rsid w:val="005028F7"/>
    <w:rsid w:val="00502BA9"/>
    <w:rsid w:val="00512B02"/>
    <w:rsid w:val="0051563B"/>
    <w:rsid w:val="005163C0"/>
    <w:rsid w:val="00520B9B"/>
    <w:rsid w:val="005220D3"/>
    <w:rsid w:val="005226E9"/>
    <w:rsid w:val="0052368D"/>
    <w:rsid w:val="005240E1"/>
    <w:rsid w:val="00532C8A"/>
    <w:rsid w:val="005345B5"/>
    <w:rsid w:val="0053698A"/>
    <w:rsid w:val="00537BB4"/>
    <w:rsid w:val="00540954"/>
    <w:rsid w:val="00544A88"/>
    <w:rsid w:val="0054540C"/>
    <w:rsid w:val="00546F4F"/>
    <w:rsid w:val="005472F2"/>
    <w:rsid w:val="00553DD0"/>
    <w:rsid w:val="0055402E"/>
    <w:rsid w:val="00560B85"/>
    <w:rsid w:val="00561639"/>
    <w:rsid w:val="0056374E"/>
    <w:rsid w:val="00565355"/>
    <w:rsid w:val="005657E4"/>
    <w:rsid w:val="005720CE"/>
    <w:rsid w:val="00572756"/>
    <w:rsid w:val="005728CB"/>
    <w:rsid w:val="00576FE8"/>
    <w:rsid w:val="00581D11"/>
    <w:rsid w:val="00583D2C"/>
    <w:rsid w:val="00585C84"/>
    <w:rsid w:val="005862D6"/>
    <w:rsid w:val="00592402"/>
    <w:rsid w:val="005A04E2"/>
    <w:rsid w:val="005A115C"/>
    <w:rsid w:val="005A138E"/>
    <w:rsid w:val="005A23C6"/>
    <w:rsid w:val="005A2706"/>
    <w:rsid w:val="005A599E"/>
    <w:rsid w:val="005A7736"/>
    <w:rsid w:val="005A7AFE"/>
    <w:rsid w:val="005B1B21"/>
    <w:rsid w:val="005B2E8C"/>
    <w:rsid w:val="005B4445"/>
    <w:rsid w:val="005B65DC"/>
    <w:rsid w:val="005C028E"/>
    <w:rsid w:val="005C213B"/>
    <w:rsid w:val="005C3294"/>
    <w:rsid w:val="005C5E87"/>
    <w:rsid w:val="005C7B82"/>
    <w:rsid w:val="005D28B7"/>
    <w:rsid w:val="005D48A4"/>
    <w:rsid w:val="005D54DC"/>
    <w:rsid w:val="005D5913"/>
    <w:rsid w:val="005D5E2E"/>
    <w:rsid w:val="005D5FDF"/>
    <w:rsid w:val="005D6482"/>
    <w:rsid w:val="005D6D49"/>
    <w:rsid w:val="005E13AC"/>
    <w:rsid w:val="005E5723"/>
    <w:rsid w:val="005E6221"/>
    <w:rsid w:val="005E6880"/>
    <w:rsid w:val="005E6ED1"/>
    <w:rsid w:val="005E74DC"/>
    <w:rsid w:val="005F049D"/>
    <w:rsid w:val="005F4E1E"/>
    <w:rsid w:val="005F64D6"/>
    <w:rsid w:val="005F6948"/>
    <w:rsid w:val="005F6F14"/>
    <w:rsid w:val="00602518"/>
    <w:rsid w:val="006036F0"/>
    <w:rsid w:val="006060B3"/>
    <w:rsid w:val="006079C1"/>
    <w:rsid w:val="0061007B"/>
    <w:rsid w:val="006144ED"/>
    <w:rsid w:val="006150FE"/>
    <w:rsid w:val="00617803"/>
    <w:rsid w:val="00620556"/>
    <w:rsid w:val="006225C5"/>
    <w:rsid w:val="006370BB"/>
    <w:rsid w:val="00637162"/>
    <w:rsid w:val="00641F50"/>
    <w:rsid w:val="006439F1"/>
    <w:rsid w:val="006473DB"/>
    <w:rsid w:val="00647BAC"/>
    <w:rsid w:val="00653017"/>
    <w:rsid w:val="0065722C"/>
    <w:rsid w:val="006577F4"/>
    <w:rsid w:val="006607DE"/>
    <w:rsid w:val="006611CD"/>
    <w:rsid w:val="0066267F"/>
    <w:rsid w:val="00663309"/>
    <w:rsid w:val="006635FA"/>
    <w:rsid w:val="00670FB1"/>
    <w:rsid w:val="00671AB7"/>
    <w:rsid w:val="006727C1"/>
    <w:rsid w:val="00672B64"/>
    <w:rsid w:val="006740D9"/>
    <w:rsid w:val="006750D9"/>
    <w:rsid w:val="00677764"/>
    <w:rsid w:val="0067793D"/>
    <w:rsid w:val="0068091D"/>
    <w:rsid w:val="006812E2"/>
    <w:rsid w:val="00682B2C"/>
    <w:rsid w:val="00683338"/>
    <w:rsid w:val="00683971"/>
    <w:rsid w:val="00685873"/>
    <w:rsid w:val="006860F9"/>
    <w:rsid w:val="00686585"/>
    <w:rsid w:val="00687CC3"/>
    <w:rsid w:val="006947DF"/>
    <w:rsid w:val="00696D6A"/>
    <w:rsid w:val="006A20D3"/>
    <w:rsid w:val="006A37CC"/>
    <w:rsid w:val="006A5E30"/>
    <w:rsid w:val="006A6F38"/>
    <w:rsid w:val="006B1898"/>
    <w:rsid w:val="006B2B89"/>
    <w:rsid w:val="006B3213"/>
    <w:rsid w:val="006B3B17"/>
    <w:rsid w:val="006C0723"/>
    <w:rsid w:val="006C2F96"/>
    <w:rsid w:val="006C5346"/>
    <w:rsid w:val="006C7382"/>
    <w:rsid w:val="006D0F71"/>
    <w:rsid w:val="006D1542"/>
    <w:rsid w:val="006D2261"/>
    <w:rsid w:val="006D2706"/>
    <w:rsid w:val="006D3806"/>
    <w:rsid w:val="006D4265"/>
    <w:rsid w:val="006D4315"/>
    <w:rsid w:val="006D43ED"/>
    <w:rsid w:val="006D5DBA"/>
    <w:rsid w:val="006D604D"/>
    <w:rsid w:val="006E264A"/>
    <w:rsid w:val="006E61B6"/>
    <w:rsid w:val="006E6EA0"/>
    <w:rsid w:val="006F2C87"/>
    <w:rsid w:val="006F660E"/>
    <w:rsid w:val="006F67B5"/>
    <w:rsid w:val="00706182"/>
    <w:rsid w:val="00712A31"/>
    <w:rsid w:val="00715544"/>
    <w:rsid w:val="007217E0"/>
    <w:rsid w:val="007240C4"/>
    <w:rsid w:val="00724965"/>
    <w:rsid w:val="0073237D"/>
    <w:rsid w:val="00732399"/>
    <w:rsid w:val="00735B35"/>
    <w:rsid w:val="00740658"/>
    <w:rsid w:val="007407E0"/>
    <w:rsid w:val="00744644"/>
    <w:rsid w:val="007453D9"/>
    <w:rsid w:val="0075004C"/>
    <w:rsid w:val="007503BE"/>
    <w:rsid w:val="0075134A"/>
    <w:rsid w:val="007514BD"/>
    <w:rsid w:val="007633FF"/>
    <w:rsid w:val="007636F5"/>
    <w:rsid w:val="00764951"/>
    <w:rsid w:val="00765C7B"/>
    <w:rsid w:val="00767973"/>
    <w:rsid w:val="0077061E"/>
    <w:rsid w:val="0077526A"/>
    <w:rsid w:val="007755FA"/>
    <w:rsid w:val="00776D01"/>
    <w:rsid w:val="00777E74"/>
    <w:rsid w:val="00781F5D"/>
    <w:rsid w:val="00782653"/>
    <w:rsid w:val="007828FC"/>
    <w:rsid w:val="00782B57"/>
    <w:rsid w:val="007848A6"/>
    <w:rsid w:val="00785EF2"/>
    <w:rsid w:val="00786AD3"/>
    <w:rsid w:val="00787CD0"/>
    <w:rsid w:val="0079206F"/>
    <w:rsid w:val="007920FA"/>
    <w:rsid w:val="00793CE6"/>
    <w:rsid w:val="00797AA9"/>
    <w:rsid w:val="007A0186"/>
    <w:rsid w:val="007A0EF9"/>
    <w:rsid w:val="007A10C5"/>
    <w:rsid w:val="007A18A6"/>
    <w:rsid w:val="007A2B06"/>
    <w:rsid w:val="007A2E3B"/>
    <w:rsid w:val="007A4235"/>
    <w:rsid w:val="007A4C9C"/>
    <w:rsid w:val="007A77FD"/>
    <w:rsid w:val="007B2253"/>
    <w:rsid w:val="007B366F"/>
    <w:rsid w:val="007B51B2"/>
    <w:rsid w:val="007B6C55"/>
    <w:rsid w:val="007C014A"/>
    <w:rsid w:val="007C108C"/>
    <w:rsid w:val="007C220C"/>
    <w:rsid w:val="007C3C35"/>
    <w:rsid w:val="007C5F36"/>
    <w:rsid w:val="007D19E5"/>
    <w:rsid w:val="007D7F96"/>
    <w:rsid w:val="007E050A"/>
    <w:rsid w:val="007E122C"/>
    <w:rsid w:val="007E2256"/>
    <w:rsid w:val="007E39AD"/>
    <w:rsid w:val="007E3F44"/>
    <w:rsid w:val="007E410D"/>
    <w:rsid w:val="007E4A51"/>
    <w:rsid w:val="007E625D"/>
    <w:rsid w:val="007E6324"/>
    <w:rsid w:val="007E6D2D"/>
    <w:rsid w:val="00804600"/>
    <w:rsid w:val="00806B42"/>
    <w:rsid w:val="00807759"/>
    <w:rsid w:val="00807A89"/>
    <w:rsid w:val="00813250"/>
    <w:rsid w:val="008165E2"/>
    <w:rsid w:val="00817168"/>
    <w:rsid w:val="00820379"/>
    <w:rsid w:val="00823992"/>
    <w:rsid w:val="00825A5A"/>
    <w:rsid w:val="008274D4"/>
    <w:rsid w:val="00833FFB"/>
    <w:rsid w:val="00834821"/>
    <w:rsid w:val="00836455"/>
    <w:rsid w:val="00837D77"/>
    <w:rsid w:val="0084077D"/>
    <w:rsid w:val="00842AA5"/>
    <w:rsid w:val="00845697"/>
    <w:rsid w:val="0084691A"/>
    <w:rsid w:val="00850191"/>
    <w:rsid w:val="008516D2"/>
    <w:rsid w:val="00852C5B"/>
    <w:rsid w:val="00854433"/>
    <w:rsid w:val="00857E37"/>
    <w:rsid w:val="0086119F"/>
    <w:rsid w:val="00863927"/>
    <w:rsid w:val="00864C02"/>
    <w:rsid w:val="00864FE2"/>
    <w:rsid w:val="00866E78"/>
    <w:rsid w:val="0086789B"/>
    <w:rsid w:val="00872B7A"/>
    <w:rsid w:val="00873252"/>
    <w:rsid w:val="00881064"/>
    <w:rsid w:val="008814FB"/>
    <w:rsid w:val="008839FE"/>
    <w:rsid w:val="008858A0"/>
    <w:rsid w:val="00886DF7"/>
    <w:rsid w:val="008872EA"/>
    <w:rsid w:val="0089098A"/>
    <w:rsid w:val="00892574"/>
    <w:rsid w:val="008956A0"/>
    <w:rsid w:val="008A3AD7"/>
    <w:rsid w:val="008A55E4"/>
    <w:rsid w:val="008A5E1A"/>
    <w:rsid w:val="008B05EF"/>
    <w:rsid w:val="008B41A6"/>
    <w:rsid w:val="008B4663"/>
    <w:rsid w:val="008B47D0"/>
    <w:rsid w:val="008B56A2"/>
    <w:rsid w:val="008B7522"/>
    <w:rsid w:val="008C0AEF"/>
    <w:rsid w:val="008C6D98"/>
    <w:rsid w:val="008C7D2A"/>
    <w:rsid w:val="008D7794"/>
    <w:rsid w:val="008E1C28"/>
    <w:rsid w:val="008E1C36"/>
    <w:rsid w:val="008E34C8"/>
    <w:rsid w:val="008E545C"/>
    <w:rsid w:val="008E5A76"/>
    <w:rsid w:val="008E7C36"/>
    <w:rsid w:val="008F11CE"/>
    <w:rsid w:val="008F3177"/>
    <w:rsid w:val="008F5A8D"/>
    <w:rsid w:val="008F7A54"/>
    <w:rsid w:val="00901AA3"/>
    <w:rsid w:val="00901C56"/>
    <w:rsid w:val="00902081"/>
    <w:rsid w:val="00902260"/>
    <w:rsid w:val="0090308C"/>
    <w:rsid w:val="009037DF"/>
    <w:rsid w:val="00905BA4"/>
    <w:rsid w:val="00905C61"/>
    <w:rsid w:val="00906E91"/>
    <w:rsid w:val="0091027C"/>
    <w:rsid w:val="009112C0"/>
    <w:rsid w:val="00911E55"/>
    <w:rsid w:val="009127E2"/>
    <w:rsid w:val="0092022D"/>
    <w:rsid w:val="00922D65"/>
    <w:rsid w:val="0092451A"/>
    <w:rsid w:val="009277F0"/>
    <w:rsid w:val="00935818"/>
    <w:rsid w:val="00936C42"/>
    <w:rsid w:val="00944259"/>
    <w:rsid w:val="00944E55"/>
    <w:rsid w:val="00946413"/>
    <w:rsid w:val="00950805"/>
    <w:rsid w:val="00950E56"/>
    <w:rsid w:val="00953142"/>
    <w:rsid w:val="00953C9B"/>
    <w:rsid w:val="00960A33"/>
    <w:rsid w:val="00960C56"/>
    <w:rsid w:val="00960D02"/>
    <w:rsid w:val="00964AED"/>
    <w:rsid w:val="00966289"/>
    <w:rsid w:val="00967539"/>
    <w:rsid w:val="00970ADD"/>
    <w:rsid w:val="00971A46"/>
    <w:rsid w:val="00971AF8"/>
    <w:rsid w:val="00972506"/>
    <w:rsid w:val="009737EC"/>
    <w:rsid w:val="00973951"/>
    <w:rsid w:val="00975488"/>
    <w:rsid w:val="00977009"/>
    <w:rsid w:val="009777BD"/>
    <w:rsid w:val="009800C1"/>
    <w:rsid w:val="009811E0"/>
    <w:rsid w:val="00984284"/>
    <w:rsid w:val="009842DA"/>
    <w:rsid w:val="0099041D"/>
    <w:rsid w:val="00992779"/>
    <w:rsid w:val="00993DA7"/>
    <w:rsid w:val="009944F8"/>
    <w:rsid w:val="00995AF2"/>
    <w:rsid w:val="00996168"/>
    <w:rsid w:val="009A1140"/>
    <w:rsid w:val="009A361E"/>
    <w:rsid w:val="009A3C9E"/>
    <w:rsid w:val="009C0E90"/>
    <w:rsid w:val="009C16E4"/>
    <w:rsid w:val="009C19D3"/>
    <w:rsid w:val="009C2953"/>
    <w:rsid w:val="009C2980"/>
    <w:rsid w:val="009C55AE"/>
    <w:rsid w:val="009C6478"/>
    <w:rsid w:val="009C739D"/>
    <w:rsid w:val="009D43B6"/>
    <w:rsid w:val="009D5BE4"/>
    <w:rsid w:val="009E1798"/>
    <w:rsid w:val="009E2611"/>
    <w:rsid w:val="009E60F7"/>
    <w:rsid w:val="009F1D76"/>
    <w:rsid w:val="009F43F4"/>
    <w:rsid w:val="009F44DF"/>
    <w:rsid w:val="009F5797"/>
    <w:rsid w:val="009F703D"/>
    <w:rsid w:val="00A000D3"/>
    <w:rsid w:val="00A0078A"/>
    <w:rsid w:val="00A01A1B"/>
    <w:rsid w:val="00A075C2"/>
    <w:rsid w:val="00A07792"/>
    <w:rsid w:val="00A213B2"/>
    <w:rsid w:val="00A21BD4"/>
    <w:rsid w:val="00A22EFC"/>
    <w:rsid w:val="00A26653"/>
    <w:rsid w:val="00A26BBA"/>
    <w:rsid w:val="00A3008C"/>
    <w:rsid w:val="00A337A6"/>
    <w:rsid w:val="00A34337"/>
    <w:rsid w:val="00A343F2"/>
    <w:rsid w:val="00A35701"/>
    <w:rsid w:val="00A35DE8"/>
    <w:rsid w:val="00A41C52"/>
    <w:rsid w:val="00A424AA"/>
    <w:rsid w:val="00A450C2"/>
    <w:rsid w:val="00A46C21"/>
    <w:rsid w:val="00A47591"/>
    <w:rsid w:val="00A511AA"/>
    <w:rsid w:val="00A52252"/>
    <w:rsid w:val="00A55069"/>
    <w:rsid w:val="00A55E21"/>
    <w:rsid w:val="00A56708"/>
    <w:rsid w:val="00A569DE"/>
    <w:rsid w:val="00A5704D"/>
    <w:rsid w:val="00A617EB"/>
    <w:rsid w:val="00A61AFB"/>
    <w:rsid w:val="00A625B9"/>
    <w:rsid w:val="00A647BD"/>
    <w:rsid w:val="00A64EE9"/>
    <w:rsid w:val="00A6518F"/>
    <w:rsid w:val="00A725DD"/>
    <w:rsid w:val="00A73184"/>
    <w:rsid w:val="00A73685"/>
    <w:rsid w:val="00A75857"/>
    <w:rsid w:val="00A77E4D"/>
    <w:rsid w:val="00A81FC5"/>
    <w:rsid w:val="00A829E8"/>
    <w:rsid w:val="00A83FE7"/>
    <w:rsid w:val="00A87F2F"/>
    <w:rsid w:val="00A940D8"/>
    <w:rsid w:val="00AA570D"/>
    <w:rsid w:val="00AA6841"/>
    <w:rsid w:val="00AA7B29"/>
    <w:rsid w:val="00AB027E"/>
    <w:rsid w:val="00AB050C"/>
    <w:rsid w:val="00AB4221"/>
    <w:rsid w:val="00AB48AE"/>
    <w:rsid w:val="00AB5DB8"/>
    <w:rsid w:val="00AB662C"/>
    <w:rsid w:val="00AB7382"/>
    <w:rsid w:val="00AC2D4A"/>
    <w:rsid w:val="00AC364C"/>
    <w:rsid w:val="00AC3DF2"/>
    <w:rsid w:val="00AC41D8"/>
    <w:rsid w:val="00AC5765"/>
    <w:rsid w:val="00AC7ADD"/>
    <w:rsid w:val="00AD26D6"/>
    <w:rsid w:val="00AD4A27"/>
    <w:rsid w:val="00AE087A"/>
    <w:rsid w:val="00AE3440"/>
    <w:rsid w:val="00AE4368"/>
    <w:rsid w:val="00AF1C0E"/>
    <w:rsid w:val="00AF3417"/>
    <w:rsid w:val="00AF4679"/>
    <w:rsid w:val="00B0177B"/>
    <w:rsid w:val="00B0205F"/>
    <w:rsid w:val="00B0231B"/>
    <w:rsid w:val="00B03197"/>
    <w:rsid w:val="00B0387E"/>
    <w:rsid w:val="00B05B82"/>
    <w:rsid w:val="00B06346"/>
    <w:rsid w:val="00B0724B"/>
    <w:rsid w:val="00B10E52"/>
    <w:rsid w:val="00B1115B"/>
    <w:rsid w:val="00B16D16"/>
    <w:rsid w:val="00B212FE"/>
    <w:rsid w:val="00B24504"/>
    <w:rsid w:val="00B26CB1"/>
    <w:rsid w:val="00B32FD7"/>
    <w:rsid w:val="00B3391C"/>
    <w:rsid w:val="00B34E80"/>
    <w:rsid w:val="00B35BE2"/>
    <w:rsid w:val="00B36333"/>
    <w:rsid w:val="00B37C0C"/>
    <w:rsid w:val="00B42054"/>
    <w:rsid w:val="00B428CD"/>
    <w:rsid w:val="00B42DB0"/>
    <w:rsid w:val="00B50614"/>
    <w:rsid w:val="00B507DF"/>
    <w:rsid w:val="00B51BC5"/>
    <w:rsid w:val="00B51F2A"/>
    <w:rsid w:val="00B52182"/>
    <w:rsid w:val="00B54B16"/>
    <w:rsid w:val="00B55D35"/>
    <w:rsid w:val="00B606DB"/>
    <w:rsid w:val="00B60F50"/>
    <w:rsid w:val="00B62035"/>
    <w:rsid w:val="00B637BC"/>
    <w:rsid w:val="00B63A19"/>
    <w:rsid w:val="00B63CA5"/>
    <w:rsid w:val="00B63CF9"/>
    <w:rsid w:val="00B6442A"/>
    <w:rsid w:val="00B646D9"/>
    <w:rsid w:val="00B65C43"/>
    <w:rsid w:val="00B6680F"/>
    <w:rsid w:val="00B70931"/>
    <w:rsid w:val="00B70C1A"/>
    <w:rsid w:val="00B7133D"/>
    <w:rsid w:val="00B71BE4"/>
    <w:rsid w:val="00B74FEA"/>
    <w:rsid w:val="00B80AD8"/>
    <w:rsid w:val="00B82253"/>
    <w:rsid w:val="00B8298F"/>
    <w:rsid w:val="00B87652"/>
    <w:rsid w:val="00B92E62"/>
    <w:rsid w:val="00B945B1"/>
    <w:rsid w:val="00B94937"/>
    <w:rsid w:val="00B95E50"/>
    <w:rsid w:val="00B96BBC"/>
    <w:rsid w:val="00B97754"/>
    <w:rsid w:val="00BA0ACD"/>
    <w:rsid w:val="00BA1A73"/>
    <w:rsid w:val="00BA28DF"/>
    <w:rsid w:val="00BA4758"/>
    <w:rsid w:val="00BA73EA"/>
    <w:rsid w:val="00BB2EDB"/>
    <w:rsid w:val="00BB59E5"/>
    <w:rsid w:val="00BB63E3"/>
    <w:rsid w:val="00BC2BFF"/>
    <w:rsid w:val="00BC3D10"/>
    <w:rsid w:val="00BC4C1E"/>
    <w:rsid w:val="00BC5E40"/>
    <w:rsid w:val="00BC5EBF"/>
    <w:rsid w:val="00BC5F8C"/>
    <w:rsid w:val="00BD24B6"/>
    <w:rsid w:val="00BD2C26"/>
    <w:rsid w:val="00BD47FA"/>
    <w:rsid w:val="00BD5A14"/>
    <w:rsid w:val="00BD5E4C"/>
    <w:rsid w:val="00BE0C10"/>
    <w:rsid w:val="00BE0DE7"/>
    <w:rsid w:val="00BE2604"/>
    <w:rsid w:val="00BE308E"/>
    <w:rsid w:val="00BE35CF"/>
    <w:rsid w:val="00BE3D69"/>
    <w:rsid w:val="00BE615E"/>
    <w:rsid w:val="00BE6B3B"/>
    <w:rsid w:val="00BF36C9"/>
    <w:rsid w:val="00BF76E8"/>
    <w:rsid w:val="00BF7960"/>
    <w:rsid w:val="00C03D28"/>
    <w:rsid w:val="00C03D2E"/>
    <w:rsid w:val="00C03F78"/>
    <w:rsid w:val="00C05C6D"/>
    <w:rsid w:val="00C078A3"/>
    <w:rsid w:val="00C1233A"/>
    <w:rsid w:val="00C13343"/>
    <w:rsid w:val="00C16EB8"/>
    <w:rsid w:val="00C17ECB"/>
    <w:rsid w:val="00C20046"/>
    <w:rsid w:val="00C2199F"/>
    <w:rsid w:val="00C235C9"/>
    <w:rsid w:val="00C236DE"/>
    <w:rsid w:val="00C254C3"/>
    <w:rsid w:val="00C25A63"/>
    <w:rsid w:val="00C32480"/>
    <w:rsid w:val="00C325AB"/>
    <w:rsid w:val="00C41433"/>
    <w:rsid w:val="00C424F1"/>
    <w:rsid w:val="00C42978"/>
    <w:rsid w:val="00C45FB8"/>
    <w:rsid w:val="00C50CA9"/>
    <w:rsid w:val="00C528FC"/>
    <w:rsid w:val="00C56B28"/>
    <w:rsid w:val="00C6549E"/>
    <w:rsid w:val="00C70D69"/>
    <w:rsid w:val="00C70EE0"/>
    <w:rsid w:val="00C71AFA"/>
    <w:rsid w:val="00C72494"/>
    <w:rsid w:val="00C7780C"/>
    <w:rsid w:val="00C80028"/>
    <w:rsid w:val="00C82C1E"/>
    <w:rsid w:val="00C85DEA"/>
    <w:rsid w:val="00C86F49"/>
    <w:rsid w:val="00C8765D"/>
    <w:rsid w:val="00C8787F"/>
    <w:rsid w:val="00C92BBE"/>
    <w:rsid w:val="00C93FB2"/>
    <w:rsid w:val="00C9503A"/>
    <w:rsid w:val="00C9708A"/>
    <w:rsid w:val="00CA1790"/>
    <w:rsid w:val="00CA25C2"/>
    <w:rsid w:val="00CA6CC2"/>
    <w:rsid w:val="00CA7152"/>
    <w:rsid w:val="00CB06BF"/>
    <w:rsid w:val="00CB231C"/>
    <w:rsid w:val="00CB2341"/>
    <w:rsid w:val="00CC47C7"/>
    <w:rsid w:val="00CC54F3"/>
    <w:rsid w:val="00CC7346"/>
    <w:rsid w:val="00CD1C8A"/>
    <w:rsid w:val="00CD2E24"/>
    <w:rsid w:val="00CD3B3A"/>
    <w:rsid w:val="00CE377B"/>
    <w:rsid w:val="00CE4A02"/>
    <w:rsid w:val="00CE52AF"/>
    <w:rsid w:val="00CE6555"/>
    <w:rsid w:val="00CE7D4C"/>
    <w:rsid w:val="00CF5B67"/>
    <w:rsid w:val="00D0049A"/>
    <w:rsid w:val="00D01E66"/>
    <w:rsid w:val="00D025FE"/>
    <w:rsid w:val="00D05CB5"/>
    <w:rsid w:val="00D07268"/>
    <w:rsid w:val="00D13B47"/>
    <w:rsid w:val="00D14D81"/>
    <w:rsid w:val="00D16927"/>
    <w:rsid w:val="00D2162B"/>
    <w:rsid w:val="00D21E6D"/>
    <w:rsid w:val="00D22DBD"/>
    <w:rsid w:val="00D233B7"/>
    <w:rsid w:val="00D25C96"/>
    <w:rsid w:val="00D309C6"/>
    <w:rsid w:val="00D31890"/>
    <w:rsid w:val="00D32879"/>
    <w:rsid w:val="00D378D7"/>
    <w:rsid w:val="00D407C2"/>
    <w:rsid w:val="00D4107C"/>
    <w:rsid w:val="00D42723"/>
    <w:rsid w:val="00D46E0D"/>
    <w:rsid w:val="00D47352"/>
    <w:rsid w:val="00D501AF"/>
    <w:rsid w:val="00D525E6"/>
    <w:rsid w:val="00D546B9"/>
    <w:rsid w:val="00D57BE6"/>
    <w:rsid w:val="00D57D8D"/>
    <w:rsid w:val="00D60A25"/>
    <w:rsid w:val="00D664D4"/>
    <w:rsid w:val="00D67443"/>
    <w:rsid w:val="00D713DE"/>
    <w:rsid w:val="00D714D4"/>
    <w:rsid w:val="00D73DF0"/>
    <w:rsid w:val="00D743FE"/>
    <w:rsid w:val="00D75C2F"/>
    <w:rsid w:val="00D75F15"/>
    <w:rsid w:val="00D809CD"/>
    <w:rsid w:val="00D82DC1"/>
    <w:rsid w:val="00D85C98"/>
    <w:rsid w:val="00D85D1A"/>
    <w:rsid w:val="00D87B8E"/>
    <w:rsid w:val="00D900E3"/>
    <w:rsid w:val="00D91340"/>
    <w:rsid w:val="00D930B6"/>
    <w:rsid w:val="00D95B85"/>
    <w:rsid w:val="00D968A9"/>
    <w:rsid w:val="00DA0430"/>
    <w:rsid w:val="00DA6E16"/>
    <w:rsid w:val="00DA7510"/>
    <w:rsid w:val="00DA7936"/>
    <w:rsid w:val="00DB129A"/>
    <w:rsid w:val="00DB2031"/>
    <w:rsid w:val="00DB2937"/>
    <w:rsid w:val="00DB2E89"/>
    <w:rsid w:val="00DB5FC9"/>
    <w:rsid w:val="00DB78E7"/>
    <w:rsid w:val="00DC2883"/>
    <w:rsid w:val="00DC2DAC"/>
    <w:rsid w:val="00DC3B30"/>
    <w:rsid w:val="00DC4AE8"/>
    <w:rsid w:val="00DD082F"/>
    <w:rsid w:val="00DD0AB4"/>
    <w:rsid w:val="00DD0B41"/>
    <w:rsid w:val="00DD1FAA"/>
    <w:rsid w:val="00DD255E"/>
    <w:rsid w:val="00DD5437"/>
    <w:rsid w:val="00DE0D41"/>
    <w:rsid w:val="00DE32FA"/>
    <w:rsid w:val="00DE6089"/>
    <w:rsid w:val="00DE654C"/>
    <w:rsid w:val="00DF07AD"/>
    <w:rsid w:val="00DF1376"/>
    <w:rsid w:val="00DF17D9"/>
    <w:rsid w:val="00DF1AA2"/>
    <w:rsid w:val="00DF31E6"/>
    <w:rsid w:val="00DF38FB"/>
    <w:rsid w:val="00DF554C"/>
    <w:rsid w:val="00E01FDE"/>
    <w:rsid w:val="00E02CB0"/>
    <w:rsid w:val="00E03660"/>
    <w:rsid w:val="00E04468"/>
    <w:rsid w:val="00E067B9"/>
    <w:rsid w:val="00E10954"/>
    <w:rsid w:val="00E11146"/>
    <w:rsid w:val="00E131A3"/>
    <w:rsid w:val="00E1389A"/>
    <w:rsid w:val="00E1556D"/>
    <w:rsid w:val="00E1588B"/>
    <w:rsid w:val="00E161FF"/>
    <w:rsid w:val="00E17BF7"/>
    <w:rsid w:val="00E223BF"/>
    <w:rsid w:val="00E24488"/>
    <w:rsid w:val="00E2529F"/>
    <w:rsid w:val="00E27E93"/>
    <w:rsid w:val="00E305C3"/>
    <w:rsid w:val="00E323BA"/>
    <w:rsid w:val="00E324C0"/>
    <w:rsid w:val="00E36DF1"/>
    <w:rsid w:val="00E40E38"/>
    <w:rsid w:val="00E421BD"/>
    <w:rsid w:val="00E44639"/>
    <w:rsid w:val="00E56169"/>
    <w:rsid w:val="00E56708"/>
    <w:rsid w:val="00E572DB"/>
    <w:rsid w:val="00E609C0"/>
    <w:rsid w:val="00E61118"/>
    <w:rsid w:val="00E61615"/>
    <w:rsid w:val="00E64137"/>
    <w:rsid w:val="00E641F7"/>
    <w:rsid w:val="00E76462"/>
    <w:rsid w:val="00E76543"/>
    <w:rsid w:val="00E81657"/>
    <w:rsid w:val="00E81849"/>
    <w:rsid w:val="00E85A79"/>
    <w:rsid w:val="00E87210"/>
    <w:rsid w:val="00E87C74"/>
    <w:rsid w:val="00E94318"/>
    <w:rsid w:val="00E9563C"/>
    <w:rsid w:val="00E95B2A"/>
    <w:rsid w:val="00E97315"/>
    <w:rsid w:val="00EA4BA6"/>
    <w:rsid w:val="00EA6E42"/>
    <w:rsid w:val="00EB1FF9"/>
    <w:rsid w:val="00EB35D7"/>
    <w:rsid w:val="00EC1312"/>
    <w:rsid w:val="00EC1BD0"/>
    <w:rsid w:val="00EC6E82"/>
    <w:rsid w:val="00ED2138"/>
    <w:rsid w:val="00ED3D90"/>
    <w:rsid w:val="00ED7644"/>
    <w:rsid w:val="00EE3212"/>
    <w:rsid w:val="00EE5324"/>
    <w:rsid w:val="00EE5D75"/>
    <w:rsid w:val="00EE7BB7"/>
    <w:rsid w:val="00EF03B7"/>
    <w:rsid w:val="00EF2227"/>
    <w:rsid w:val="00EF461D"/>
    <w:rsid w:val="00F07239"/>
    <w:rsid w:val="00F10433"/>
    <w:rsid w:val="00F10A19"/>
    <w:rsid w:val="00F14B06"/>
    <w:rsid w:val="00F14B1D"/>
    <w:rsid w:val="00F15ACD"/>
    <w:rsid w:val="00F15F3C"/>
    <w:rsid w:val="00F20007"/>
    <w:rsid w:val="00F200DB"/>
    <w:rsid w:val="00F2101B"/>
    <w:rsid w:val="00F2133C"/>
    <w:rsid w:val="00F23F40"/>
    <w:rsid w:val="00F25D97"/>
    <w:rsid w:val="00F32504"/>
    <w:rsid w:val="00F32923"/>
    <w:rsid w:val="00F37EC9"/>
    <w:rsid w:val="00F40929"/>
    <w:rsid w:val="00F42608"/>
    <w:rsid w:val="00F51996"/>
    <w:rsid w:val="00F5280B"/>
    <w:rsid w:val="00F5283A"/>
    <w:rsid w:val="00F54EB1"/>
    <w:rsid w:val="00F558BD"/>
    <w:rsid w:val="00F578BB"/>
    <w:rsid w:val="00F614BF"/>
    <w:rsid w:val="00F62509"/>
    <w:rsid w:val="00F62FE8"/>
    <w:rsid w:val="00F64483"/>
    <w:rsid w:val="00F65971"/>
    <w:rsid w:val="00F65FD9"/>
    <w:rsid w:val="00F665ED"/>
    <w:rsid w:val="00F70844"/>
    <w:rsid w:val="00F722E9"/>
    <w:rsid w:val="00F749D9"/>
    <w:rsid w:val="00F74FFF"/>
    <w:rsid w:val="00F75A47"/>
    <w:rsid w:val="00F8008A"/>
    <w:rsid w:val="00F83605"/>
    <w:rsid w:val="00F84E19"/>
    <w:rsid w:val="00F9119B"/>
    <w:rsid w:val="00F95EA4"/>
    <w:rsid w:val="00FA1F24"/>
    <w:rsid w:val="00FA5BF5"/>
    <w:rsid w:val="00FA630A"/>
    <w:rsid w:val="00FA794E"/>
    <w:rsid w:val="00FB101C"/>
    <w:rsid w:val="00FB234D"/>
    <w:rsid w:val="00FB384F"/>
    <w:rsid w:val="00FB630B"/>
    <w:rsid w:val="00FB6478"/>
    <w:rsid w:val="00FC0638"/>
    <w:rsid w:val="00FC1DCC"/>
    <w:rsid w:val="00FC4748"/>
    <w:rsid w:val="00FC480B"/>
    <w:rsid w:val="00FC60F8"/>
    <w:rsid w:val="00FC66F8"/>
    <w:rsid w:val="00FC7AC3"/>
    <w:rsid w:val="00FD0057"/>
    <w:rsid w:val="00FD0C12"/>
    <w:rsid w:val="00FD22BA"/>
    <w:rsid w:val="00FD3886"/>
    <w:rsid w:val="00FD4A41"/>
    <w:rsid w:val="00FD501D"/>
    <w:rsid w:val="00FD6623"/>
    <w:rsid w:val="00FD7C4E"/>
    <w:rsid w:val="00FE01CC"/>
    <w:rsid w:val="00FE404F"/>
    <w:rsid w:val="00FE4D59"/>
    <w:rsid w:val="00FE51A9"/>
    <w:rsid w:val="00FE5BFF"/>
    <w:rsid w:val="00FE7A9D"/>
    <w:rsid w:val="00FF0ED7"/>
    <w:rsid w:val="00FF32BE"/>
    <w:rsid w:val="00FF3969"/>
    <w:rsid w:val="00FF40E5"/>
    <w:rsid w:val="00FF59A4"/>
    <w:rsid w:val="00FF62E6"/>
    <w:rsid w:val="00FF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6A4720FC-EC81-4E8E-AE79-FEB363E3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555"/>
    <w:pPr>
      <w:bidi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21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0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210"/>
    <w:pPr>
      <w:keepNext/>
      <w:outlineLvl w:val="1"/>
    </w:pPr>
    <w:rPr>
      <w:rFonts w:ascii="Arial" w:hAnsi="Arial" w:cs="Times New Roman"/>
      <w:color w:val="244061"/>
      <w:sz w:val="24"/>
      <w:szCs w:val="24"/>
      <w:u w:val="single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210"/>
    <w:pPr>
      <w:keepNext/>
      <w:keepLines/>
      <w:spacing w:before="40" w:after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7210"/>
    <w:pPr>
      <w:keepNext/>
      <w:spacing w:before="120" w:after="120" w:line="360" w:lineRule="auto"/>
      <w:outlineLvl w:val="3"/>
    </w:pPr>
    <w:rPr>
      <w:rFonts w:ascii="Times New Roman" w:hAnsi="Times New Roman" w:cs="Times New Roman"/>
      <w:b/>
      <w:bCs/>
      <w:color w:val="7030A0"/>
      <w:sz w:val="20"/>
      <w:szCs w:val="20"/>
      <w:u w:val="single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DF31E6"/>
  </w:style>
  <w:style w:type="paragraph" w:styleId="NormalWeb">
    <w:name w:val="Normal (Web)"/>
    <w:basedOn w:val="Normal"/>
    <w:uiPriority w:val="99"/>
    <w:semiHidden/>
    <w:unhideWhenUsed/>
    <w:rsid w:val="005C5E87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FD501D"/>
  </w:style>
  <w:style w:type="paragraph" w:customStyle="1" w:styleId="01">
    <w:name w:val="01"/>
    <w:basedOn w:val="ListParagraph"/>
    <w:qFormat/>
    <w:rsid w:val="006439F1"/>
    <w:pPr>
      <w:numPr>
        <w:numId w:val="1"/>
      </w:numPr>
      <w:spacing w:after="80"/>
      <w:jc w:val="lowKashida"/>
    </w:pPr>
    <w:rPr>
      <w:rFonts w:ascii="Sakkal Majalla" w:eastAsiaTheme="minorHAnsi" w:hAnsi="Sakkal Majalla" w:cs="Sakkal Majalla"/>
      <w:b/>
      <w:bCs/>
      <w:color w:val="984806" w:themeColor="accent6" w:themeShade="80"/>
      <w:sz w:val="26"/>
      <w:szCs w:val="26"/>
      <w:u w:val="single"/>
    </w:rPr>
  </w:style>
  <w:style w:type="paragraph" w:customStyle="1" w:styleId="02">
    <w:name w:val="02"/>
    <w:basedOn w:val="ListParagraph"/>
    <w:qFormat/>
    <w:rsid w:val="006439F1"/>
    <w:pPr>
      <w:numPr>
        <w:ilvl w:val="1"/>
        <w:numId w:val="1"/>
      </w:numPr>
      <w:spacing w:after="0"/>
      <w:ind w:left="990" w:hanging="540"/>
      <w:jc w:val="lowKashida"/>
    </w:pPr>
    <w:rPr>
      <w:rFonts w:ascii="Sakkal Majalla" w:eastAsiaTheme="minorHAnsi" w:hAnsi="Sakkal Majalla" w:cs="Sakkal Majalla"/>
      <w:b/>
      <w:bCs/>
      <w:color w:val="17365D" w:themeColor="text2" w:themeShade="BF"/>
      <w:sz w:val="26"/>
      <w:szCs w:val="26"/>
    </w:rPr>
  </w:style>
  <w:style w:type="paragraph" w:customStyle="1" w:styleId="04">
    <w:name w:val="04"/>
    <w:basedOn w:val="ListParagraph"/>
    <w:qFormat/>
    <w:rsid w:val="006439F1"/>
    <w:pPr>
      <w:numPr>
        <w:ilvl w:val="3"/>
        <w:numId w:val="1"/>
      </w:numPr>
      <w:spacing w:after="0"/>
      <w:ind w:left="1710" w:hanging="180"/>
      <w:jc w:val="lowKashida"/>
    </w:pPr>
    <w:rPr>
      <w:rFonts w:ascii="Sakkal Majalla" w:eastAsiaTheme="minorHAnsi" w:hAnsi="Sakkal Majalla" w:cs="Sakkal Majalla"/>
      <w:b/>
      <w:bCs/>
      <w:color w:val="632423" w:themeColor="accent2" w:themeShade="80"/>
      <w:sz w:val="26"/>
      <w:szCs w:val="26"/>
    </w:rPr>
  </w:style>
  <w:style w:type="paragraph" w:customStyle="1" w:styleId="03">
    <w:name w:val="03"/>
    <w:basedOn w:val="04"/>
    <w:qFormat/>
    <w:rsid w:val="006439F1"/>
    <w:pPr>
      <w:numPr>
        <w:ilvl w:val="2"/>
      </w:numPr>
      <w:ind w:left="1350"/>
    </w:pPr>
    <w:rPr>
      <w:color w:val="000000" w:themeColor="text1"/>
    </w:rPr>
  </w:style>
  <w:style w:type="paragraph" w:customStyle="1" w:styleId="05">
    <w:name w:val="05"/>
    <w:basedOn w:val="ListParagraph"/>
    <w:qFormat/>
    <w:rsid w:val="006439F1"/>
    <w:pPr>
      <w:numPr>
        <w:ilvl w:val="4"/>
        <w:numId w:val="1"/>
      </w:numPr>
      <w:spacing w:after="80"/>
      <w:ind w:left="1800" w:hanging="270"/>
      <w:jc w:val="lowKashida"/>
    </w:pPr>
    <w:rPr>
      <w:rFonts w:ascii="Sakkal Majalla" w:eastAsiaTheme="minorHAnsi" w:hAnsi="Sakkal Majalla" w:cs="Sakkal Majalla"/>
      <w:b/>
      <w:bCs/>
      <w:color w:val="C00000"/>
      <w:sz w:val="26"/>
      <w:szCs w:val="26"/>
    </w:rPr>
  </w:style>
  <w:style w:type="table" w:customStyle="1" w:styleId="GridTable4-Accent31">
    <w:name w:val="Grid Table 4 - Accent 31"/>
    <w:basedOn w:val="TableNormal"/>
    <w:next w:val="GridTable4-Accent32"/>
    <w:uiPriority w:val="49"/>
    <w:rsid w:val="006611CD"/>
    <w:rPr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4-Accent32">
    <w:name w:val="Grid Table 4 - Accent 32"/>
    <w:basedOn w:val="TableNormal"/>
    <w:uiPriority w:val="49"/>
    <w:rsid w:val="006611C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1">
    <w:name w:val="List Table 41"/>
    <w:basedOn w:val="TableNormal"/>
    <w:uiPriority w:val="49"/>
    <w:rsid w:val="006D226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57E3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ListTable1Light-Accent31">
    <w:name w:val="List Table 1 Light - Accent 31"/>
    <w:basedOn w:val="TableNormal"/>
    <w:next w:val="ListTable1Light-Accent32"/>
    <w:uiPriority w:val="46"/>
    <w:rsid w:val="00B60F50"/>
    <w:rPr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ListTable1Light-Accent32">
    <w:name w:val="List Table 1 Light - Accent 32"/>
    <w:basedOn w:val="TableNormal"/>
    <w:uiPriority w:val="46"/>
    <w:rsid w:val="00B60F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E87210"/>
    <w:rPr>
      <w:rFonts w:ascii="Cambria" w:eastAsia="Times New Roman" w:hAnsi="Cambria" w:cs="Times New Roman"/>
      <w:b/>
      <w:bCs/>
      <w:color w:val="365F91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E87210"/>
    <w:rPr>
      <w:rFonts w:ascii="Arial" w:hAnsi="Arial" w:cs="Times New Roman"/>
      <w:color w:val="244061"/>
      <w:sz w:val="24"/>
      <w:szCs w:val="24"/>
      <w:u w:val="single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210"/>
    <w:rPr>
      <w:rFonts w:ascii="Cambria" w:eastAsia="Times New Roman" w:hAnsi="Cambria" w:cs="Times New Roman"/>
      <w:color w:val="243F60"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E87210"/>
    <w:rPr>
      <w:rFonts w:ascii="Times New Roman" w:hAnsi="Times New Roman" w:cs="Times New Roman"/>
      <w:b/>
      <w:bCs/>
      <w:color w:val="7030A0"/>
      <w:u w:val="single"/>
      <w:lang w:val="x-none" w:eastAsia="x-none"/>
    </w:rPr>
  </w:style>
  <w:style w:type="numbering" w:customStyle="1" w:styleId="NoList3">
    <w:name w:val="No List3"/>
    <w:next w:val="NoList"/>
    <w:uiPriority w:val="99"/>
    <w:semiHidden/>
    <w:unhideWhenUsed/>
    <w:rsid w:val="00E87210"/>
  </w:style>
  <w:style w:type="character" w:customStyle="1" w:styleId="Char">
    <w:name w:val="رأس صفحة Char"/>
    <w:basedOn w:val="DefaultParagraphFont"/>
    <w:uiPriority w:val="99"/>
    <w:rsid w:val="00E87210"/>
  </w:style>
  <w:style w:type="character" w:customStyle="1" w:styleId="Char0">
    <w:name w:val="تذييل صفحة Char"/>
    <w:basedOn w:val="DefaultParagraphFont"/>
    <w:uiPriority w:val="99"/>
    <w:rsid w:val="00E87210"/>
  </w:style>
  <w:style w:type="numbering" w:customStyle="1" w:styleId="NoList4">
    <w:name w:val="No List4"/>
    <w:next w:val="NoList"/>
    <w:uiPriority w:val="99"/>
    <w:semiHidden/>
    <w:unhideWhenUsed/>
    <w:rsid w:val="00003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FEBAEE7-442B-4217-9908-15F9FEC23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1533</TotalTime>
  <Pages>51</Pages>
  <Words>6212</Words>
  <Characters>35414</Characters>
  <Application>Microsoft Office Word</Application>
  <DocSecurity>0</DocSecurity>
  <Lines>295</Lines>
  <Paragraphs>83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samsung</cp:lastModifiedBy>
  <cp:revision>6</cp:revision>
  <cp:lastPrinted>2016-12-09T22:38:00Z</cp:lastPrinted>
  <dcterms:created xsi:type="dcterms:W3CDTF">2016-10-03T06:20:00Z</dcterms:created>
  <dcterms:modified xsi:type="dcterms:W3CDTF">2016-12-09T22:44:00Z</dcterms:modified>
</cp:coreProperties>
</file>