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406B" w:rsidRPr="00426CC6" w:rsidRDefault="00B14B68" w:rsidP="00426CC6">
      <w:pPr>
        <w:tabs>
          <w:tab w:val="center" w:pos="4153"/>
        </w:tabs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ab/>
      </w:r>
      <w:r w:rsidR="009D43B6" w:rsidRPr="00EF2227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المحاضرة </w:t>
      </w: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التمهيدية </w:t>
      </w:r>
    </w:p>
    <w:p w:rsidR="00FB406B" w:rsidRPr="00952A2F" w:rsidRDefault="00FB406B" w:rsidP="00FB406B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952A2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هي</w:t>
      </w:r>
      <w:r w:rsidRPr="00952A2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جميع</w:t>
      </w:r>
      <w:r w:rsidRPr="00952A2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السمات</w:t>
      </w:r>
      <w:r w:rsidRPr="00952A2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الروحية</w:t>
      </w:r>
      <w:r w:rsidRPr="00952A2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والمادية</w:t>
      </w:r>
      <w:r w:rsidRPr="00952A2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والفكرية</w:t>
      </w:r>
      <w:r w:rsidRPr="00952A2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والعاطفية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والتي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تميز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مجتمعاً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بعينه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أو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فئة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اجتماعية</w:t>
      </w:r>
      <w:r w:rsidRPr="002064CA">
        <w:rPr>
          <w:rFonts w:asciiTheme="majorBidi" w:hAnsiTheme="majorBidi" w:cstheme="majorBidi" w:hint="cs"/>
          <w:b/>
          <w:bCs/>
          <w:color w:val="F79646" w:themeColor="accent6"/>
          <w:sz w:val="24"/>
          <w:szCs w:val="24"/>
          <w:rtl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بعينها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952A2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: </w:t>
      </w:r>
    </w:p>
    <w:p w:rsidR="00FB406B" w:rsidRPr="00B14B68" w:rsidRDefault="00FB406B" w:rsidP="00FB406B">
      <w:pPr>
        <w:pStyle w:val="a8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تفسير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الوجود</w:t>
      </w:r>
    </w:p>
    <w:p w:rsidR="00FB406B" w:rsidRPr="00B14B68" w:rsidRDefault="00FB406B" w:rsidP="00FB406B">
      <w:pPr>
        <w:pStyle w:val="a8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تعريف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القيم</w:t>
      </w:r>
    </w:p>
    <w:p w:rsidR="00FB406B" w:rsidRPr="00B14B68" w:rsidRDefault="00FB406B" w:rsidP="00FB406B">
      <w:pPr>
        <w:pStyle w:val="a8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تعريف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النظم</w:t>
      </w:r>
    </w:p>
    <w:p w:rsidR="00FB406B" w:rsidRPr="00B27698" w:rsidRDefault="00FB406B" w:rsidP="00FB406B">
      <w:pPr>
        <w:pStyle w:val="a8"/>
        <w:numPr>
          <w:ilvl w:val="0"/>
          <w:numId w:val="2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تعريف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الثقافة</w:t>
      </w:r>
    </w:p>
    <w:p w:rsidR="00705DF4" w:rsidRPr="00972E20" w:rsidRDefault="00705DF4" w:rsidP="00E83AFE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E83AFE" w:rsidRPr="002064CA" w:rsidRDefault="00E83AFE" w:rsidP="00E83AFE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2064CA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تشمل</w:t>
      </w:r>
      <w:r w:rsidRPr="002064C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>الثقافة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:</w:t>
      </w:r>
    </w:p>
    <w:p w:rsidR="00E83AFE" w:rsidRPr="002064CA" w:rsidRDefault="00E83AFE" w:rsidP="00E83AFE">
      <w:pPr>
        <w:pStyle w:val="a8"/>
        <w:numPr>
          <w:ilvl w:val="0"/>
          <w:numId w:val="10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064CA">
        <w:rPr>
          <w:rFonts w:asciiTheme="majorBidi" w:hAnsiTheme="majorBidi" w:cstheme="majorBidi"/>
          <w:sz w:val="24"/>
          <w:szCs w:val="24"/>
          <w:rtl/>
        </w:rPr>
        <w:t>الفنون</w:t>
      </w:r>
      <w:r w:rsidRPr="002064CA">
        <w:rPr>
          <w:rFonts w:asciiTheme="majorBidi" w:hAnsiTheme="majorBidi" w:cstheme="majorBidi"/>
          <w:sz w:val="24"/>
          <w:szCs w:val="24"/>
        </w:rPr>
        <w:t xml:space="preserve"> </w:t>
      </w:r>
      <w:r w:rsidRPr="002064CA">
        <w:rPr>
          <w:rFonts w:asciiTheme="majorBidi" w:hAnsiTheme="majorBidi" w:cstheme="majorBidi"/>
          <w:sz w:val="24"/>
          <w:szCs w:val="24"/>
          <w:rtl/>
        </w:rPr>
        <w:t>والآداب</w:t>
      </w:r>
      <w:r w:rsidRPr="002064CA">
        <w:rPr>
          <w:rFonts w:asciiTheme="majorBidi" w:hAnsiTheme="majorBidi" w:cstheme="majorBidi"/>
          <w:sz w:val="24"/>
          <w:szCs w:val="24"/>
        </w:rPr>
        <w:t xml:space="preserve"> </w:t>
      </w:r>
      <w:r w:rsidRPr="002064CA">
        <w:rPr>
          <w:rFonts w:asciiTheme="majorBidi" w:hAnsiTheme="majorBidi" w:cstheme="majorBidi"/>
          <w:sz w:val="24"/>
          <w:szCs w:val="24"/>
          <w:rtl/>
        </w:rPr>
        <w:t>وطرائق</w:t>
      </w:r>
      <w:r w:rsidRPr="002064CA">
        <w:rPr>
          <w:rFonts w:asciiTheme="majorBidi" w:hAnsiTheme="majorBidi" w:cstheme="majorBidi"/>
          <w:sz w:val="24"/>
          <w:szCs w:val="24"/>
        </w:rPr>
        <w:t xml:space="preserve"> </w:t>
      </w:r>
      <w:r w:rsidRPr="002064CA">
        <w:rPr>
          <w:rFonts w:asciiTheme="majorBidi" w:hAnsiTheme="majorBidi" w:cstheme="majorBidi"/>
          <w:sz w:val="24"/>
          <w:szCs w:val="24"/>
          <w:rtl/>
        </w:rPr>
        <w:t>الحياة</w:t>
      </w:r>
      <w:r w:rsidRPr="002064CA">
        <w:rPr>
          <w:rFonts w:asciiTheme="majorBidi" w:hAnsiTheme="majorBidi" w:cstheme="majorBidi"/>
          <w:sz w:val="24"/>
          <w:szCs w:val="24"/>
        </w:rPr>
        <w:t>.</w:t>
      </w:r>
    </w:p>
    <w:p w:rsidR="00E83AFE" w:rsidRPr="002064CA" w:rsidRDefault="00E83AFE" w:rsidP="00E83AFE">
      <w:pPr>
        <w:pStyle w:val="a8"/>
        <w:numPr>
          <w:ilvl w:val="0"/>
          <w:numId w:val="10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064CA">
        <w:rPr>
          <w:rFonts w:asciiTheme="majorBidi" w:hAnsiTheme="majorBidi" w:cstheme="majorBidi"/>
          <w:sz w:val="24"/>
          <w:szCs w:val="24"/>
          <w:rtl/>
        </w:rPr>
        <w:t>الحقوق</w:t>
      </w:r>
      <w:r w:rsidRPr="002064CA">
        <w:rPr>
          <w:rFonts w:asciiTheme="majorBidi" w:hAnsiTheme="majorBidi" w:cstheme="majorBidi"/>
          <w:sz w:val="24"/>
          <w:szCs w:val="24"/>
        </w:rPr>
        <w:t xml:space="preserve"> </w:t>
      </w:r>
      <w:r w:rsidRPr="002064CA">
        <w:rPr>
          <w:rFonts w:asciiTheme="majorBidi" w:hAnsiTheme="majorBidi" w:cstheme="majorBidi"/>
          <w:sz w:val="24"/>
          <w:szCs w:val="24"/>
          <w:rtl/>
        </w:rPr>
        <w:t>الأساسية</w:t>
      </w:r>
      <w:r w:rsidRPr="002064CA">
        <w:rPr>
          <w:rFonts w:asciiTheme="majorBidi" w:hAnsiTheme="majorBidi" w:cstheme="majorBidi"/>
          <w:sz w:val="24"/>
          <w:szCs w:val="24"/>
        </w:rPr>
        <w:t xml:space="preserve"> </w:t>
      </w:r>
      <w:r w:rsidRPr="002064CA">
        <w:rPr>
          <w:rFonts w:asciiTheme="majorBidi" w:hAnsiTheme="majorBidi" w:cstheme="majorBidi"/>
          <w:sz w:val="24"/>
          <w:szCs w:val="24"/>
          <w:rtl/>
        </w:rPr>
        <w:t>للإنسان</w:t>
      </w:r>
      <w:r w:rsidRPr="002064CA">
        <w:rPr>
          <w:rFonts w:asciiTheme="majorBidi" w:hAnsiTheme="majorBidi" w:cstheme="majorBidi"/>
          <w:sz w:val="24"/>
          <w:szCs w:val="24"/>
        </w:rPr>
        <w:t>.</w:t>
      </w:r>
    </w:p>
    <w:p w:rsidR="00E83AFE" w:rsidRPr="002064CA" w:rsidRDefault="00E83AFE" w:rsidP="00E83AFE">
      <w:pPr>
        <w:pStyle w:val="a8"/>
        <w:numPr>
          <w:ilvl w:val="0"/>
          <w:numId w:val="10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064CA">
        <w:rPr>
          <w:rFonts w:asciiTheme="majorBidi" w:hAnsiTheme="majorBidi" w:cstheme="majorBidi"/>
          <w:sz w:val="24"/>
          <w:szCs w:val="24"/>
          <w:rtl/>
        </w:rPr>
        <w:t>نظم</w:t>
      </w:r>
      <w:r w:rsidRPr="002064CA">
        <w:rPr>
          <w:rFonts w:asciiTheme="majorBidi" w:hAnsiTheme="majorBidi" w:cstheme="majorBidi"/>
          <w:sz w:val="24"/>
          <w:szCs w:val="24"/>
        </w:rPr>
        <w:t xml:space="preserve"> </w:t>
      </w:r>
      <w:r w:rsidRPr="002064CA">
        <w:rPr>
          <w:rFonts w:asciiTheme="majorBidi" w:hAnsiTheme="majorBidi" w:cstheme="majorBidi"/>
          <w:sz w:val="24"/>
          <w:szCs w:val="24"/>
          <w:rtl/>
        </w:rPr>
        <w:t>القيم</w:t>
      </w:r>
      <w:r w:rsidRPr="002064CA">
        <w:rPr>
          <w:rFonts w:asciiTheme="majorBidi" w:hAnsiTheme="majorBidi" w:cstheme="majorBidi"/>
          <w:sz w:val="24"/>
          <w:szCs w:val="24"/>
        </w:rPr>
        <w:t xml:space="preserve"> </w:t>
      </w:r>
      <w:r w:rsidRPr="002064CA">
        <w:rPr>
          <w:rFonts w:asciiTheme="majorBidi" w:hAnsiTheme="majorBidi" w:cstheme="majorBidi"/>
          <w:sz w:val="24"/>
          <w:szCs w:val="24"/>
          <w:rtl/>
        </w:rPr>
        <w:t>والتقاليد</w:t>
      </w:r>
      <w:r w:rsidRPr="002064CA">
        <w:rPr>
          <w:rFonts w:asciiTheme="majorBidi" w:hAnsiTheme="majorBidi" w:cstheme="majorBidi"/>
          <w:sz w:val="24"/>
          <w:szCs w:val="24"/>
        </w:rPr>
        <w:t xml:space="preserve"> </w:t>
      </w:r>
      <w:r w:rsidRPr="002064CA">
        <w:rPr>
          <w:rFonts w:asciiTheme="majorBidi" w:hAnsiTheme="majorBidi" w:cstheme="majorBidi"/>
          <w:sz w:val="24"/>
          <w:szCs w:val="24"/>
          <w:rtl/>
        </w:rPr>
        <w:t>والدعتقدات</w:t>
      </w:r>
      <w:r w:rsidRPr="002064CA">
        <w:rPr>
          <w:rFonts w:asciiTheme="majorBidi" w:hAnsiTheme="majorBidi" w:cstheme="majorBidi"/>
          <w:sz w:val="24"/>
          <w:szCs w:val="24"/>
        </w:rPr>
        <w:t>.</w:t>
      </w:r>
    </w:p>
    <w:p w:rsidR="00E83AFE" w:rsidRPr="00B27698" w:rsidRDefault="00E83AFE" w:rsidP="00E83AFE">
      <w:pPr>
        <w:pStyle w:val="a8"/>
        <w:numPr>
          <w:ilvl w:val="0"/>
          <w:numId w:val="101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الفنون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والأدآب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و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طرائق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الحياة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والحقوق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الأساسية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للإنسان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B14B68" w:rsidRDefault="00B14B68" w:rsidP="00B14B68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83AFE" w:rsidRPr="003D077F" w:rsidRDefault="00E83AFE" w:rsidP="00E83AFE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3D077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تشمل</w:t>
      </w:r>
      <w:r w:rsidRPr="003D077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D077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الثقافة</w:t>
      </w:r>
      <w:r w:rsidRPr="003D077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: </w:t>
      </w:r>
    </w:p>
    <w:p w:rsidR="00E83AFE" w:rsidRPr="00B14B68" w:rsidRDefault="00E83AFE" w:rsidP="00E83AFE">
      <w:pPr>
        <w:pStyle w:val="a8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الفنون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والاداب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طرائق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حياة</w:t>
      </w:r>
    </w:p>
    <w:p w:rsidR="00E83AFE" w:rsidRPr="00B14B68" w:rsidRDefault="00E83AFE" w:rsidP="00E83AFE">
      <w:pPr>
        <w:pStyle w:val="a8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الحقائق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الاساسيه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للانسان</w:t>
      </w:r>
    </w:p>
    <w:p w:rsidR="00E83AFE" w:rsidRPr="00B14B68" w:rsidRDefault="00E83AFE" w:rsidP="00E83AFE">
      <w:pPr>
        <w:pStyle w:val="a8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نظم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القيم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والتقاليد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والمعتقدات</w:t>
      </w:r>
    </w:p>
    <w:p w:rsidR="00E83AFE" w:rsidRPr="00B27698" w:rsidRDefault="00E83AFE" w:rsidP="00E83AFE">
      <w:pPr>
        <w:pStyle w:val="a8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جميع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ماسبق</w:t>
      </w:r>
    </w:p>
    <w:p w:rsidR="00E83AFE" w:rsidRPr="00B14B68" w:rsidRDefault="00E83AFE" w:rsidP="00B14B68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B14B68" w:rsidRPr="00952A2F" w:rsidRDefault="00B14B68" w:rsidP="00952A2F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952A2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أي</w:t>
      </w:r>
      <w:r w:rsidRPr="00952A2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</w:t>
      </w:r>
      <w:r w:rsidR="00952A2F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خيار</w:t>
      </w:r>
      <w:r w:rsidR="00952A2F" w:rsidRPr="002064CA">
        <w:rPr>
          <w:rFonts w:asciiTheme="majorBidi" w:hAnsiTheme="majorBidi" w:cstheme="majorBidi" w:hint="cs"/>
          <w:b/>
          <w:bCs/>
          <w:color w:val="F79646" w:themeColor="accent6"/>
          <w:sz w:val="24"/>
          <w:szCs w:val="24"/>
          <w:rtl/>
        </w:rPr>
        <w:t>ات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التالية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خطأ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952A2F">
        <w:rPr>
          <w:rFonts w:asciiTheme="majorBidi" w:hAnsiTheme="majorBidi" w:cstheme="majorBidi"/>
          <w:b/>
          <w:bCs/>
          <w:color w:val="00B050"/>
          <w:sz w:val="24"/>
          <w:szCs w:val="24"/>
        </w:rPr>
        <w:t>:</w:t>
      </w:r>
    </w:p>
    <w:p w:rsidR="00B14B68" w:rsidRPr="00B14B68" w:rsidRDefault="00B14B68" w:rsidP="00423B8F">
      <w:pPr>
        <w:pStyle w:val="a8"/>
        <w:numPr>
          <w:ilvl w:val="0"/>
          <w:numId w:val="3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إن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قضايا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الثقافة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قضايا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إنسانية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تهم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الإنسان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بصفته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الإنسانية</w:t>
      </w:r>
    </w:p>
    <w:p w:rsidR="00B14B68" w:rsidRPr="00B14B68" w:rsidRDefault="00B14B68" w:rsidP="00423B8F">
      <w:pPr>
        <w:pStyle w:val="a8"/>
        <w:numPr>
          <w:ilvl w:val="0"/>
          <w:numId w:val="3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عناصر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الثقافة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متداخلة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وليست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عناصر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مفصولة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عن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بعضها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البعض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بل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هي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بناء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متكامل</w:t>
      </w:r>
    </w:p>
    <w:p w:rsidR="00B14B68" w:rsidRPr="00B14B68" w:rsidRDefault="00B14B68" w:rsidP="00423B8F">
      <w:pPr>
        <w:pStyle w:val="a8"/>
        <w:numPr>
          <w:ilvl w:val="0"/>
          <w:numId w:val="3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الثقافة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ليست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معارف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نظرية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بل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الثقافة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حياة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جماعية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وواقع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فكري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وسلوكي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يتحرك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به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الناس</w:t>
      </w:r>
    </w:p>
    <w:p w:rsidR="00B14B68" w:rsidRPr="00B27698" w:rsidRDefault="00B14B68" w:rsidP="00423B8F">
      <w:pPr>
        <w:pStyle w:val="a8"/>
        <w:numPr>
          <w:ilvl w:val="0"/>
          <w:numId w:val="3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إن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الثقافة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تميز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فردي</w:t>
      </w:r>
    </w:p>
    <w:p w:rsidR="00F578A2" w:rsidRPr="00B14B68" w:rsidRDefault="00F578A2" w:rsidP="00E83AFE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B14B68" w:rsidRPr="00952A2F" w:rsidRDefault="00B14B68" w:rsidP="00B14B68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952A2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إن</w:t>
      </w:r>
      <w:r w:rsidRPr="00952A2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الثقافة</w:t>
      </w:r>
      <w:r w:rsidRPr="00952A2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بمجموعها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تمثل</w:t>
      </w:r>
      <w:r w:rsidRPr="002064C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>:</w:t>
      </w:r>
    </w:p>
    <w:p w:rsidR="00B14B68" w:rsidRPr="00B27698" w:rsidRDefault="00B14B68" w:rsidP="00423B8F">
      <w:pPr>
        <w:pStyle w:val="a8"/>
        <w:numPr>
          <w:ilvl w:val="0"/>
          <w:numId w:val="5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تميزا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للمجتمع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او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للامه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المجتمعات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والامم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الاخرى</w:t>
      </w:r>
    </w:p>
    <w:p w:rsidR="00B14B68" w:rsidRPr="00B14B68" w:rsidRDefault="00B14B68" w:rsidP="00423B8F">
      <w:pPr>
        <w:pStyle w:val="a8"/>
        <w:numPr>
          <w:ilvl w:val="0"/>
          <w:numId w:val="5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تغيراً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للمجتمع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أو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للأمة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عن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المجتمعات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والأمم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الأخرى</w:t>
      </w:r>
    </w:p>
    <w:p w:rsidR="00B14B68" w:rsidRPr="00B14B68" w:rsidRDefault="00B14B68" w:rsidP="00423B8F">
      <w:pPr>
        <w:pStyle w:val="a8"/>
        <w:numPr>
          <w:ilvl w:val="0"/>
          <w:numId w:val="5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تعدداً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للمجتمع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أو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للأمة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عن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المجتمعات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والأمم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الأخرى</w:t>
      </w:r>
    </w:p>
    <w:p w:rsidR="00F578A2" w:rsidRDefault="00B14B68" w:rsidP="00423B8F">
      <w:pPr>
        <w:pStyle w:val="a8"/>
        <w:numPr>
          <w:ilvl w:val="0"/>
          <w:numId w:val="5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تخلفاً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للمجتمع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أو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للأمة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عن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المجتمعات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والأمم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الأخرى</w:t>
      </w:r>
    </w:p>
    <w:p w:rsidR="00E83AFE" w:rsidRDefault="00E83AFE" w:rsidP="00E83AFE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E83AFE" w:rsidRPr="00972E20" w:rsidRDefault="00E83AFE" w:rsidP="00E83AFE">
      <w:pPr>
        <w:pStyle w:val="a8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 w:rsidRPr="00972E20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تشكل</w:t>
      </w:r>
      <w:r w:rsidRPr="00972E20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972E20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الثقافة</w:t>
      </w:r>
      <w:r w:rsidRPr="00972E20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972E20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بشكل</w:t>
      </w:r>
      <w:r w:rsidRPr="00972E20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972E20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عام</w:t>
      </w:r>
      <w:r w:rsidRPr="00972E20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:</w:t>
      </w:r>
    </w:p>
    <w:p w:rsidR="00E83AFE" w:rsidRPr="00B27698" w:rsidRDefault="00E83AFE" w:rsidP="00E83AFE">
      <w:pPr>
        <w:pStyle w:val="a8"/>
        <w:numPr>
          <w:ilvl w:val="0"/>
          <w:numId w:val="115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تميزاً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للأمة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غيرها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الأمم</w:t>
      </w:r>
    </w:p>
    <w:p w:rsidR="00E83AFE" w:rsidRPr="00972E20" w:rsidRDefault="00E83AFE" w:rsidP="00E83AFE">
      <w:pPr>
        <w:pStyle w:val="a8"/>
        <w:numPr>
          <w:ilvl w:val="0"/>
          <w:numId w:val="115"/>
        </w:numPr>
        <w:jc w:val="both"/>
        <w:rPr>
          <w:rFonts w:asciiTheme="majorBidi" w:hAnsiTheme="majorBidi" w:cstheme="majorBidi"/>
          <w:sz w:val="24"/>
          <w:szCs w:val="24"/>
        </w:rPr>
      </w:pPr>
      <w:r w:rsidRPr="00972E20">
        <w:rPr>
          <w:rFonts w:asciiTheme="majorBidi" w:hAnsiTheme="majorBidi" w:cstheme="majorBidi" w:hint="eastAsia"/>
          <w:sz w:val="24"/>
          <w:szCs w:val="24"/>
          <w:rtl/>
        </w:rPr>
        <w:t>تغيراً</w:t>
      </w:r>
      <w:r w:rsidRPr="00972E20">
        <w:rPr>
          <w:rFonts w:asciiTheme="majorBidi" w:hAnsiTheme="majorBidi" w:cstheme="majorBidi"/>
          <w:sz w:val="24"/>
          <w:szCs w:val="24"/>
        </w:rPr>
        <w:t xml:space="preserve"> </w:t>
      </w:r>
      <w:r w:rsidRPr="00972E20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972E20">
        <w:rPr>
          <w:rFonts w:asciiTheme="majorBidi" w:hAnsiTheme="majorBidi" w:cstheme="majorBidi"/>
          <w:sz w:val="24"/>
          <w:szCs w:val="24"/>
        </w:rPr>
        <w:t xml:space="preserve"> </w:t>
      </w:r>
      <w:r w:rsidRPr="00972E20">
        <w:rPr>
          <w:rFonts w:asciiTheme="majorBidi" w:hAnsiTheme="majorBidi" w:cstheme="majorBidi" w:hint="eastAsia"/>
          <w:sz w:val="24"/>
          <w:szCs w:val="24"/>
          <w:rtl/>
        </w:rPr>
        <w:t>الأمة</w:t>
      </w:r>
    </w:p>
    <w:p w:rsidR="00E83AFE" w:rsidRPr="00972E20" w:rsidRDefault="00E83AFE" w:rsidP="00E83AFE">
      <w:pPr>
        <w:pStyle w:val="a8"/>
        <w:numPr>
          <w:ilvl w:val="0"/>
          <w:numId w:val="115"/>
        </w:numPr>
        <w:jc w:val="both"/>
        <w:rPr>
          <w:rFonts w:asciiTheme="majorBidi" w:hAnsiTheme="majorBidi" w:cstheme="majorBidi"/>
          <w:sz w:val="24"/>
          <w:szCs w:val="24"/>
        </w:rPr>
      </w:pPr>
      <w:r w:rsidRPr="00972E20">
        <w:rPr>
          <w:rFonts w:asciiTheme="majorBidi" w:hAnsiTheme="majorBidi" w:cstheme="majorBidi" w:hint="eastAsia"/>
          <w:sz w:val="24"/>
          <w:szCs w:val="24"/>
          <w:rtl/>
        </w:rPr>
        <w:t>لعدداً</w:t>
      </w:r>
      <w:r w:rsidRPr="00972E20">
        <w:rPr>
          <w:rFonts w:asciiTheme="majorBidi" w:hAnsiTheme="majorBidi" w:cstheme="majorBidi"/>
          <w:sz w:val="24"/>
          <w:szCs w:val="24"/>
        </w:rPr>
        <w:t xml:space="preserve"> </w:t>
      </w:r>
      <w:r w:rsidRPr="00972E20">
        <w:rPr>
          <w:rFonts w:asciiTheme="majorBidi" w:hAnsiTheme="majorBidi" w:cstheme="majorBidi" w:hint="eastAsia"/>
          <w:sz w:val="24"/>
          <w:szCs w:val="24"/>
          <w:rtl/>
        </w:rPr>
        <w:t>للأمم</w:t>
      </w:r>
    </w:p>
    <w:p w:rsidR="00E83AFE" w:rsidRDefault="00E83AFE" w:rsidP="00E83AFE">
      <w:pPr>
        <w:pStyle w:val="a8"/>
        <w:numPr>
          <w:ilvl w:val="0"/>
          <w:numId w:val="115"/>
        </w:numPr>
        <w:jc w:val="both"/>
        <w:rPr>
          <w:rFonts w:asciiTheme="majorBidi" w:hAnsiTheme="majorBidi" w:cstheme="majorBidi"/>
          <w:sz w:val="24"/>
          <w:szCs w:val="24"/>
        </w:rPr>
      </w:pPr>
      <w:r w:rsidRPr="00972E20">
        <w:rPr>
          <w:rFonts w:asciiTheme="majorBidi" w:hAnsiTheme="majorBidi" w:cstheme="majorBidi" w:hint="eastAsia"/>
          <w:sz w:val="24"/>
          <w:szCs w:val="24"/>
          <w:rtl/>
        </w:rPr>
        <w:t>تخلفاً</w:t>
      </w:r>
      <w:r w:rsidRPr="00972E20">
        <w:rPr>
          <w:rFonts w:asciiTheme="majorBidi" w:hAnsiTheme="majorBidi" w:cstheme="majorBidi"/>
          <w:sz w:val="24"/>
          <w:szCs w:val="24"/>
        </w:rPr>
        <w:t xml:space="preserve"> </w:t>
      </w:r>
      <w:r w:rsidRPr="00972E20">
        <w:rPr>
          <w:rFonts w:asciiTheme="majorBidi" w:hAnsiTheme="majorBidi" w:cstheme="majorBidi" w:hint="eastAsia"/>
          <w:sz w:val="24"/>
          <w:szCs w:val="24"/>
          <w:rtl/>
        </w:rPr>
        <w:t>للأمم</w:t>
      </w:r>
    </w:p>
    <w:p w:rsidR="00E83AFE" w:rsidRDefault="00E83AFE" w:rsidP="00E83AFE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E83AFE" w:rsidRPr="00705DF4" w:rsidRDefault="00E83AFE" w:rsidP="00E83A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تمثل تميزا للمجتمع أو الأمه عن المجتمعات و الأمم الآخرى . هي  :</w:t>
      </w:r>
    </w:p>
    <w:p w:rsidR="00E83AFE" w:rsidRPr="00705DF4" w:rsidRDefault="00E83AFE" w:rsidP="002E5B8A">
      <w:pPr>
        <w:numPr>
          <w:ilvl w:val="0"/>
          <w:numId w:val="2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الفكر</w:t>
      </w:r>
    </w:p>
    <w:p w:rsidR="00E83AFE" w:rsidRPr="00705DF4" w:rsidRDefault="00E83AFE" w:rsidP="002E5B8A">
      <w:pPr>
        <w:numPr>
          <w:ilvl w:val="0"/>
          <w:numId w:val="2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الدين</w:t>
      </w:r>
    </w:p>
    <w:p w:rsidR="00E83AFE" w:rsidRPr="00705DF4" w:rsidRDefault="00E83AFE" w:rsidP="002E5B8A">
      <w:pPr>
        <w:numPr>
          <w:ilvl w:val="0"/>
          <w:numId w:val="2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اللغة</w:t>
      </w:r>
    </w:p>
    <w:p w:rsidR="005A14A6" w:rsidRPr="00B27698" w:rsidRDefault="00E83AFE" w:rsidP="002E5B8A">
      <w:pPr>
        <w:numPr>
          <w:ilvl w:val="0"/>
          <w:numId w:val="22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الثقافة</w:t>
      </w:r>
    </w:p>
    <w:p w:rsidR="00E83AFE" w:rsidRPr="00B14B68" w:rsidRDefault="00E83AFE" w:rsidP="00F578A2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105B70" w:rsidRPr="002064CA" w:rsidRDefault="00B14B68" w:rsidP="00F578A2">
      <w:pPr>
        <w:pStyle w:val="a8"/>
        <w:jc w:val="both"/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</w:pPr>
      <w:r w:rsidRPr="00952A2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عناصر</w:t>
      </w:r>
      <w:r w:rsidRPr="00952A2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الثقافة</w:t>
      </w:r>
      <w:r w:rsidR="00952A2F"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: </w:t>
      </w:r>
      <w:r w:rsidR="00952A2F" w:rsidRPr="002064CA">
        <w:rPr>
          <w:rFonts w:asciiTheme="majorBidi" w:hAnsiTheme="majorBidi" w:cstheme="majorBidi" w:hint="cs"/>
          <w:b/>
          <w:bCs/>
          <w:color w:val="F79646" w:themeColor="accent6"/>
          <w:sz w:val="24"/>
          <w:szCs w:val="24"/>
          <w:rtl/>
        </w:rPr>
        <w:t xml:space="preserve"> </w:t>
      </w:r>
    </w:p>
    <w:p w:rsidR="00B14B68" w:rsidRPr="00B27698" w:rsidRDefault="00B14B68" w:rsidP="00423B8F">
      <w:pPr>
        <w:pStyle w:val="a8"/>
        <w:numPr>
          <w:ilvl w:val="0"/>
          <w:numId w:val="6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ثلاثة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عناصر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أساسية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تفسير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الوجود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القيم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النظم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B14B68" w:rsidRPr="00B14B68" w:rsidRDefault="00B14B68" w:rsidP="00423B8F">
      <w:pPr>
        <w:pStyle w:val="a8"/>
        <w:numPr>
          <w:ilvl w:val="0"/>
          <w:numId w:val="6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عنصرين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فقط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القيم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والنظم</w:t>
      </w:r>
      <w:r w:rsidRPr="00B14B68">
        <w:rPr>
          <w:rFonts w:asciiTheme="majorBidi" w:hAnsiTheme="majorBidi" w:cstheme="majorBidi"/>
          <w:sz w:val="24"/>
          <w:szCs w:val="24"/>
        </w:rPr>
        <w:t xml:space="preserve"> .</w:t>
      </w:r>
    </w:p>
    <w:p w:rsidR="00B14B68" w:rsidRPr="00B14B68" w:rsidRDefault="00B14B68" w:rsidP="00423B8F">
      <w:pPr>
        <w:pStyle w:val="a8"/>
        <w:numPr>
          <w:ilvl w:val="0"/>
          <w:numId w:val="6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عنصر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واحد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فقط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الوجود</w:t>
      </w:r>
    </w:p>
    <w:p w:rsidR="00F578A2" w:rsidRPr="00426CC6" w:rsidRDefault="00B14B68" w:rsidP="00426CC6">
      <w:pPr>
        <w:pStyle w:val="a8"/>
        <w:numPr>
          <w:ilvl w:val="0"/>
          <w:numId w:val="6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عشر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عناصر</w:t>
      </w:r>
    </w:p>
    <w:p w:rsidR="00B14B68" w:rsidRPr="00960B49" w:rsidRDefault="00B14B68" w:rsidP="00B14B68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lastRenderedPageBreak/>
        <w:t>هي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تلك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الأجابة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التي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يشعر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الإنسان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-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أي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أنسان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-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أنها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متطلب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لديه</w:t>
      </w:r>
    </w:p>
    <w:p w:rsidR="00B14B68" w:rsidRPr="00B27698" w:rsidRDefault="00B14B68" w:rsidP="00423B8F">
      <w:pPr>
        <w:pStyle w:val="a8"/>
        <w:numPr>
          <w:ilvl w:val="0"/>
          <w:numId w:val="47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تفسير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الوجود</w:t>
      </w:r>
    </w:p>
    <w:p w:rsidR="00B14B68" w:rsidRPr="00B14B68" w:rsidRDefault="00B14B68" w:rsidP="00423B8F">
      <w:pPr>
        <w:pStyle w:val="a8"/>
        <w:numPr>
          <w:ilvl w:val="0"/>
          <w:numId w:val="47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تعريف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القيم</w:t>
      </w:r>
    </w:p>
    <w:p w:rsidR="00B14B68" w:rsidRPr="00B14B68" w:rsidRDefault="00B14B68" w:rsidP="00423B8F">
      <w:pPr>
        <w:pStyle w:val="a8"/>
        <w:numPr>
          <w:ilvl w:val="0"/>
          <w:numId w:val="47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تعريف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النظم</w:t>
      </w:r>
    </w:p>
    <w:p w:rsidR="00B14B68" w:rsidRDefault="00B14B68" w:rsidP="00423B8F">
      <w:pPr>
        <w:pStyle w:val="a8"/>
        <w:numPr>
          <w:ilvl w:val="0"/>
          <w:numId w:val="47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تعريف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الثقافة</w:t>
      </w:r>
    </w:p>
    <w:p w:rsidR="003D077F" w:rsidRPr="00B14B68" w:rsidRDefault="003D077F" w:rsidP="003D077F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B14B68" w:rsidRPr="00960B49" w:rsidRDefault="00B14B68" w:rsidP="00B14B68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واحد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هذه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التعريفات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ليس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تعريفا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للقيم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وهو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>:</w:t>
      </w:r>
    </w:p>
    <w:p w:rsidR="00B14B68" w:rsidRPr="00B14B68" w:rsidRDefault="00B14B68" w:rsidP="00423B8F">
      <w:pPr>
        <w:pStyle w:val="a8"/>
        <w:numPr>
          <w:ilvl w:val="0"/>
          <w:numId w:val="48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المعايير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التي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يتعامل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معها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الإنسان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الحياه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مثل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العدل،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الصدق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،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والوفاء</w:t>
      </w:r>
    </w:p>
    <w:p w:rsidR="00B14B68" w:rsidRPr="00B14B68" w:rsidRDefault="00B14B68" w:rsidP="00423B8F">
      <w:pPr>
        <w:pStyle w:val="a8"/>
        <w:numPr>
          <w:ilvl w:val="0"/>
          <w:numId w:val="48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المثُل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التي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تتميز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بها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الحياه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الأنسانيه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عن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الحياه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الحيوانيه</w:t>
      </w:r>
    </w:p>
    <w:p w:rsidR="00B14B68" w:rsidRPr="00B14B68" w:rsidRDefault="00B14B68" w:rsidP="00423B8F">
      <w:pPr>
        <w:pStyle w:val="a8"/>
        <w:numPr>
          <w:ilvl w:val="0"/>
          <w:numId w:val="48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القواعد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التي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يقيم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الناس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عليها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حياتهم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ليرتفعوا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بها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عن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الحياه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الحيوانية</w:t>
      </w:r>
    </w:p>
    <w:p w:rsidR="00B14B68" w:rsidRPr="00B27698" w:rsidRDefault="00B14B68" w:rsidP="00423B8F">
      <w:pPr>
        <w:pStyle w:val="a8"/>
        <w:numPr>
          <w:ilvl w:val="0"/>
          <w:numId w:val="48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الاجابه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التي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يشعر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الأنسان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أنها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مطلب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لديه</w:t>
      </w:r>
    </w:p>
    <w:p w:rsidR="00F578A2" w:rsidRPr="00B14B68" w:rsidRDefault="00F578A2" w:rsidP="00B14B68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B14B68" w:rsidRPr="00960B49" w:rsidRDefault="00B14B68" w:rsidP="00B14B68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أنواع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القيم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هي</w:t>
      </w:r>
    </w:p>
    <w:p w:rsidR="00B14B68" w:rsidRPr="00B14B68" w:rsidRDefault="00B14B68" w:rsidP="00423B8F">
      <w:pPr>
        <w:pStyle w:val="a8"/>
        <w:numPr>
          <w:ilvl w:val="0"/>
          <w:numId w:val="49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نوعان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أثنان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ﯨما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قيم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فكرية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،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وقيم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الخير</w:t>
      </w:r>
    </w:p>
    <w:p w:rsidR="00B14B68" w:rsidRPr="00B14B68" w:rsidRDefault="00B14B68" w:rsidP="00423B8F">
      <w:pPr>
        <w:pStyle w:val="a8"/>
        <w:numPr>
          <w:ilvl w:val="0"/>
          <w:numId w:val="49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نوعان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أثنان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،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لكن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هما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قيم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فكرية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،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وقيم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الجمال</w:t>
      </w:r>
    </w:p>
    <w:p w:rsidR="00B14B68" w:rsidRPr="00B27698" w:rsidRDefault="00B14B68" w:rsidP="00423B8F">
      <w:pPr>
        <w:pStyle w:val="a8"/>
        <w:numPr>
          <w:ilvl w:val="0"/>
          <w:numId w:val="49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ثلاث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أنواع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،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وهي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قيم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فكرية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،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قيم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الخير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،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وقيم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الجمال</w:t>
      </w:r>
    </w:p>
    <w:p w:rsidR="00B14B68" w:rsidRDefault="00B14B68" w:rsidP="00423B8F">
      <w:pPr>
        <w:pStyle w:val="a8"/>
        <w:numPr>
          <w:ilvl w:val="0"/>
          <w:numId w:val="49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نوعان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أثنان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هما</w:t>
      </w:r>
      <w:r w:rsidRPr="00B14B68">
        <w:rPr>
          <w:rFonts w:asciiTheme="majorBidi" w:hAnsiTheme="majorBidi" w:cstheme="majorBidi"/>
          <w:sz w:val="24"/>
          <w:szCs w:val="24"/>
        </w:rPr>
        <w:t xml:space="preserve"> ,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قيم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الخير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،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وقيم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الجمال</w:t>
      </w:r>
    </w:p>
    <w:p w:rsidR="00FB412B" w:rsidRDefault="00FB412B" w:rsidP="00FB412B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FB412B" w:rsidRPr="00705DF4" w:rsidRDefault="00FB412B" w:rsidP="00FB41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معايير تحكم حركة الإنسان الفكرية , هي  :</w:t>
      </w:r>
    </w:p>
    <w:p w:rsidR="00FB412B" w:rsidRPr="00B27698" w:rsidRDefault="00FB412B" w:rsidP="002E5B8A">
      <w:pPr>
        <w:numPr>
          <w:ilvl w:val="0"/>
          <w:numId w:val="22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القيم الفكرية</w:t>
      </w:r>
    </w:p>
    <w:p w:rsidR="00FB412B" w:rsidRPr="00705DF4" w:rsidRDefault="00FB412B" w:rsidP="002E5B8A">
      <w:pPr>
        <w:numPr>
          <w:ilvl w:val="0"/>
          <w:numId w:val="2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القيم الأخلاقية</w:t>
      </w:r>
    </w:p>
    <w:p w:rsidR="00FB412B" w:rsidRPr="00705DF4" w:rsidRDefault="00FB412B" w:rsidP="002E5B8A">
      <w:pPr>
        <w:numPr>
          <w:ilvl w:val="0"/>
          <w:numId w:val="2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القيم الجمالية</w:t>
      </w:r>
    </w:p>
    <w:p w:rsidR="00FB412B" w:rsidRPr="00705DF4" w:rsidRDefault="00FB412B" w:rsidP="002E5B8A">
      <w:pPr>
        <w:numPr>
          <w:ilvl w:val="0"/>
          <w:numId w:val="2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القيم الفنية</w:t>
      </w:r>
    </w:p>
    <w:p w:rsidR="00960B49" w:rsidRDefault="00960B49" w:rsidP="00960B49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B80C60" w:rsidRPr="00B80C60" w:rsidRDefault="00B80C60" w:rsidP="00B80C60">
      <w:p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</w:pP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الحیاة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الفكریة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للإنسان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لھا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معاییر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تحكمھا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تسمى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في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الثقافة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باسم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؟</w:t>
      </w:r>
    </w:p>
    <w:p w:rsidR="00B80C60" w:rsidRPr="00B27698" w:rsidRDefault="00B80C60" w:rsidP="002E5B8A">
      <w:pPr>
        <w:numPr>
          <w:ilvl w:val="0"/>
          <w:numId w:val="237"/>
        </w:num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القیم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الفكریة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</w:p>
    <w:p w:rsidR="00B80C60" w:rsidRPr="00B80C60" w:rsidRDefault="00B80C60" w:rsidP="002E5B8A">
      <w:pPr>
        <w:numPr>
          <w:ilvl w:val="0"/>
          <w:numId w:val="237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80C60">
        <w:rPr>
          <w:rFonts w:asciiTheme="majorBidi" w:eastAsia="Times New Roman" w:hAnsiTheme="majorBidi" w:cs="Times New Roman" w:hint="cs"/>
          <w:sz w:val="24"/>
          <w:szCs w:val="24"/>
          <w:rtl/>
        </w:rPr>
        <w:t>القیم</w:t>
      </w:r>
      <w:r w:rsidRPr="00B80C6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sz w:val="24"/>
          <w:szCs w:val="24"/>
          <w:rtl/>
        </w:rPr>
        <w:t>الأخلاقیة</w:t>
      </w:r>
      <w:r w:rsidRPr="00B80C6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80C60" w:rsidRPr="00B80C60" w:rsidRDefault="00B80C60" w:rsidP="002E5B8A">
      <w:pPr>
        <w:numPr>
          <w:ilvl w:val="0"/>
          <w:numId w:val="237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80C60">
        <w:rPr>
          <w:rFonts w:asciiTheme="majorBidi" w:eastAsia="Times New Roman" w:hAnsiTheme="majorBidi" w:cs="Times New Roman" w:hint="cs"/>
          <w:sz w:val="24"/>
          <w:szCs w:val="24"/>
          <w:rtl/>
        </w:rPr>
        <w:t>القیم</w:t>
      </w:r>
      <w:r w:rsidRPr="00B80C6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sz w:val="24"/>
          <w:szCs w:val="24"/>
          <w:rtl/>
        </w:rPr>
        <w:t>الجمالیة</w:t>
      </w:r>
      <w:r w:rsidRPr="00B80C6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80C60" w:rsidRPr="00B80C60" w:rsidRDefault="00B80C60" w:rsidP="002E5B8A">
      <w:pPr>
        <w:numPr>
          <w:ilvl w:val="0"/>
          <w:numId w:val="237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80C60">
        <w:rPr>
          <w:rFonts w:asciiTheme="majorBidi" w:eastAsia="Times New Roman" w:hAnsiTheme="majorBidi" w:cs="Times New Roman" w:hint="cs"/>
          <w:sz w:val="24"/>
          <w:szCs w:val="24"/>
          <w:rtl/>
        </w:rPr>
        <w:t>القیم</w:t>
      </w:r>
      <w:r w:rsidRPr="00B80C6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sz w:val="24"/>
          <w:szCs w:val="24"/>
          <w:rtl/>
        </w:rPr>
        <w:t>الفنیة</w:t>
      </w:r>
      <w:r w:rsidRPr="00B80C6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80C60" w:rsidRDefault="00B80C60" w:rsidP="00960B49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B14B68" w:rsidRPr="00960B49" w:rsidRDefault="00B14B68" w:rsidP="00960B49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القوانين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أو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التعاليم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والأعراف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والتقاليد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أو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الشعائر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التي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يمارسها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الإنسان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حياته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؛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سواء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بالانسان</w:t>
      </w:r>
      <w:r w:rsidR="00960B49" w:rsidRPr="00960B49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(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العبادة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الأخلاق</w:t>
      </w:r>
      <w:r w:rsidR="00960B49" w:rsidRPr="00960B49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)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وما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د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ونها</w:t>
      </w:r>
      <w:r w:rsidR="00960B49" w:rsidRPr="00960B49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(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النظم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التعليمية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الأعلامية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الأدارية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="00960B49" w:rsidRPr="00960B49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)</w:t>
      </w:r>
    </w:p>
    <w:p w:rsidR="00B14B68" w:rsidRPr="00B14B68" w:rsidRDefault="00B14B68" w:rsidP="00423B8F">
      <w:pPr>
        <w:pStyle w:val="a8"/>
        <w:numPr>
          <w:ilvl w:val="0"/>
          <w:numId w:val="50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تفسير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الوجود</w:t>
      </w:r>
    </w:p>
    <w:p w:rsidR="00B14B68" w:rsidRPr="00B14B68" w:rsidRDefault="00B14B68" w:rsidP="00423B8F">
      <w:pPr>
        <w:pStyle w:val="a8"/>
        <w:numPr>
          <w:ilvl w:val="0"/>
          <w:numId w:val="50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تعريف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القيم</w:t>
      </w:r>
    </w:p>
    <w:p w:rsidR="00B14B68" w:rsidRPr="00B27698" w:rsidRDefault="00B14B68" w:rsidP="00423B8F">
      <w:pPr>
        <w:pStyle w:val="a8"/>
        <w:numPr>
          <w:ilvl w:val="0"/>
          <w:numId w:val="50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تعريف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النظم</w:t>
      </w:r>
    </w:p>
    <w:p w:rsidR="00B14B68" w:rsidRDefault="00B14B68" w:rsidP="00423B8F">
      <w:pPr>
        <w:pStyle w:val="a8"/>
        <w:numPr>
          <w:ilvl w:val="0"/>
          <w:numId w:val="50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تعريف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الثقافة</w:t>
      </w:r>
    </w:p>
    <w:p w:rsidR="00F578A2" w:rsidRPr="00B14B68" w:rsidRDefault="00F578A2" w:rsidP="00B14B68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E83AFE" w:rsidRPr="00960B49" w:rsidRDefault="00E83AFE" w:rsidP="00E83AFE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علاقة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الثقافة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بالإنسان</w:t>
      </w:r>
    </w:p>
    <w:p w:rsidR="00E83AFE" w:rsidRPr="00B14B68" w:rsidRDefault="00E83AFE" w:rsidP="00E83AFE">
      <w:pPr>
        <w:pStyle w:val="a8"/>
        <w:numPr>
          <w:ilvl w:val="0"/>
          <w:numId w:val="53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ليس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لها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دور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تشكيل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شخصية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الإنسان</w:t>
      </w:r>
    </w:p>
    <w:p w:rsidR="00E83AFE" w:rsidRPr="00B27698" w:rsidRDefault="00E83AFE" w:rsidP="00E83AFE">
      <w:pPr>
        <w:pStyle w:val="a8"/>
        <w:numPr>
          <w:ilvl w:val="0"/>
          <w:numId w:val="53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خلال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عناصر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تتشكل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شخصية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الإنسان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وتبنى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ثقافتة</w:t>
      </w:r>
    </w:p>
    <w:p w:rsidR="00E83AFE" w:rsidRPr="00B14B68" w:rsidRDefault="00E83AFE" w:rsidP="00E83AFE">
      <w:pPr>
        <w:pStyle w:val="a8"/>
        <w:numPr>
          <w:ilvl w:val="0"/>
          <w:numId w:val="53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عنصران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فقط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عناصر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الثقافة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هما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اللذان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يشكلان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شخصية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الإنسان</w:t>
      </w:r>
    </w:p>
    <w:p w:rsidR="00E83AFE" w:rsidRDefault="00E83AFE" w:rsidP="00E83AFE">
      <w:pPr>
        <w:pStyle w:val="a8"/>
        <w:numPr>
          <w:ilvl w:val="0"/>
          <w:numId w:val="53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عنصر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واحد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فقط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عناصر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الثقافة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يشكل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شخصية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الإنسان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،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ولا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علاقه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لغير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هذا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العنصر</w:t>
      </w:r>
    </w:p>
    <w:p w:rsidR="00E83AFE" w:rsidRDefault="00E83AFE" w:rsidP="00B14B68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B14B68" w:rsidRPr="00960B49" w:rsidRDefault="00B14B68" w:rsidP="00B14B68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هي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الموضوعات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أو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المسائل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أو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المشكلات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التي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تثيرها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بعض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جوانب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الثقافة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أو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عناصرها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أما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بالوجود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أو</w:t>
      </w:r>
      <w:r w:rsidRPr="00960B49">
        <w:rPr>
          <w:rFonts w:ascii="FreeSerif" w:eastAsia="FreeSerif" w:cs="Times New Roman" w:hint="eastAsia"/>
          <w:b/>
          <w:bCs/>
          <w:color w:val="00B050"/>
          <w:sz w:val="32"/>
          <w:szCs w:val="32"/>
          <w:rtl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بالقيم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أو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بالنظم</w:t>
      </w:r>
    </w:p>
    <w:p w:rsidR="00B14B68" w:rsidRPr="00B27698" w:rsidRDefault="00B14B68" w:rsidP="00423B8F">
      <w:pPr>
        <w:pStyle w:val="a8"/>
        <w:numPr>
          <w:ilvl w:val="0"/>
          <w:numId w:val="51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معنى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القضايا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الثقافية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المعاصرة</w:t>
      </w:r>
    </w:p>
    <w:p w:rsidR="00B14B68" w:rsidRPr="00B14B68" w:rsidRDefault="00B14B68" w:rsidP="00423B8F">
      <w:pPr>
        <w:pStyle w:val="a8"/>
        <w:numPr>
          <w:ilvl w:val="0"/>
          <w:numId w:val="51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تعريف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عناصر</w:t>
      </w:r>
      <w:r w:rsidRPr="00B14B68">
        <w:rPr>
          <w:rFonts w:asciiTheme="majorBidi" w:hAnsiTheme="majorBidi" w:cstheme="majorBidi"/>
          <w:sz w:val="24"/>
          <w:szCs w:val="24"/>
        </w:rPr>
        <w:t xml:space="preserve"> </w:t>
      </w:r>
      <w:r w:rsidRPr="00B14B68">
        <w:rPr>
          <w:rFonts w:asciiTheme="majorBidi" w:hAnsiTheme="majorBidi" w:cstheme="majorBidi" w:hint="eastAsia"/>
          <w:sz w:val="24"/>
          <w:szCs w:val="24"/>
          <w:rtl/>
        </w:rPr>
        <w:t>الثقافة</w:t>
      </w:r>
    </w:p>
    <w:p w:rsidR="00B14B68" w:rsidRPr="00B14B68" w:rsidRDefault="00B14B68" w:rsidP="00423B8F">
      <w:pPr>
        <w:pStyle w:val="a8"/>
        <w:numPr>
          <w:ilvl w:val="0"/>
          <w:numId w:val="51"/>
        </w:numPr>
        <w:jc w:val="both"/>
        <w:rPr>
          <w:rFonts w:asciiTheme="majorBidi" w:hAnsiTheme="majorBidi" w:cstheme="majorBidi"/>
          <w:sz w:val="24"/>
          <w:szCs w:val="24"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الوسطية</w:t>
      </w:r>
    </w:p>
    <w:p w:rsidR="00E83AFE" w:rsidRPr="00FB412B" w:rsidRDefault="00B14B68" w:rsidP="00FB412B">
      <w:pPr>
        <w:pStyle w:val="a8"/>
        <w:numPr>
          <w:ilvl w:val="0"/>
          <w:numId w:val="51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B14B68">
        <w:rPr>
          <w:rFonts w:asciiTheme="majorBidi" w:hAnsiTheme="majorBidi" w:cstheme="majorBidi" w:hint="eastAsia"/>
          <w:sz w:val="24"/>
          <w:szCs w:val="24"/>
          <w:rtl/>
        </w:rPr>
        <w:t>الأرهاب</w:t>
      </w:r>
    </w:p>
    <w:p w:rsidR="00F578A2" w:rsidRDefault="00F578A2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EF2227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المحاضرة </w:t>
      </w: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الأولى </w:t>
      </w:r>
    </w:p>
    <w:p w:rsidR="00F578A2" w:rsidRDefault="00F578A2" w:rsidP="00F578A2">
      <w:pPr>
        <w:pStyle w:val="a8"/>
        <w:jc w:val="both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</w:pPr>
    </w:p>
    <w:p w:rsidR="002405CD" w:rsidRDefault="002405CD" w:rsidP="00737185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737185" w:rsidRPr="002064CA" w:rsidRDefault="00737185" w:rsidP="00737185">
      <w:pPr>
        <w:pStyle w:val="a8"/>
        <w:jc w:val="both"/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</w:pP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الوس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طية</w:t>
      </w:r>
      <w:r w:rsidRPr="002064CA">
        <w:rPr>
          <w:rFonts w:asciiTheme="majorBidi" w:hAnsiTheme="majorBidi" w:cstheme="majorBidi" w:hint="cs"/>
          <w:b/>
          <w:bCs/>
          <w:color w:val="F79646" w:themeColor="accent6"/>
          <w:sz w:val="24"/>
          <w:szCs w:val="24"/>
          <w:rtl/>
        </w:rPr>
        <w:t xml:space="preserve"> :-</w:t>
      </w:r>
    </w:p>
    <w:p w:rsidR="00737185" w:rsidRPr="00F578A2" w:rsidRDefault="00737185" w:rsidP="00737185">
      <w:pPr>
        <w:pStyle w:val="a8"/>
        <w:numPr>
          <w:ilvl w:val="0"/>
          <w:numId w:val="9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سمة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سمات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الامة</w:t>
      </w:r>
    </w:p>
    <w:p w:rsidR="00737185" w:rsidRPr="00F578A2" w:rsidRDefault="00737185" w:rsidP="00737185">
      <w:pPr>
        <w:pStyle w:val="a8"/>
        <w:numPr>
          <w:ilvl w:val="0"/>
          <w:numId w:val="9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يتنازعها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العديد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الاطراف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منهم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الجافي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ومنهم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المغالي</w:t>
      </w:r>
    </w:p>
    <w:p w:rsidR="00737185" w:rsidRPr="00F578A2" w:rsidRDefault="00737185" w:rsidP="00737185">
      <w:pPr>
        <w:pStyle w:val="a8"/>
        <w:numPr>
          <w:ilvl w:val="0"/>
          <w:numId w:val="9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تستخدم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احيانا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لتمرير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بعض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المفاهيم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الخطا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وتلبيس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الحق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بالباطل</w:t>
      </w:r>
    </w:p>
    <w:p w:rsidR="00737185" w:rsidRPr="00B27698" w:rsidRDefault="00737185" w:rsidP="00737185">
      <w:pPr>
        <w:pStyle w:val="a8"/>
        <w:numPr>
          <w:ilvl w:val="0"/>
          <w:numId w:val="9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يمكن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يعبر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عنها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بكل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العبارت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المذكورة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اعلا</w:t>
      </w: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>ه</w:t>
      </w:r>
    </w:p>
    <w:p w:rsidR="00737185" w:rsidRPr="00737185" w:rsidRDefault="00737185" w:rsidP="00B85E3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B85E38" w:rsidRPr="00705DF4" w:rsidRDefault="00B85E38" w:rsidP="00B85E3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سمة أمة الإسلام , هي  :</w:t>
      </w:r>
    </w:p>
    <w:p w:rsidR="00B85E38" w:rsidRPr="00705DF4" w:rsidRDefault="00B85E38" w:rsidP="002E5B8A">
      <w:pPr>
        <w:numPr>
          <w:ilvl w:val="0"/>
          <w:numId w:val="22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السلفية</w:t>
      </w:r>
    </w:p>
    <w:p w:rsidR="00B85E38" w:rsidRPr="00705DF4" w:rsidRDefault="00B85E38" w:rsidP="002E5B8A">
      <w:pPr>
        <w:numPr>
          <w:ilvl w:val="0"/>
          <w:numId w:val="22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التطور</w:t>
      </w:r>
    </w:p>
    <w:p w:rsidR="00B85E38" w:rsidRPr="00B27698" w:rsidRDefault="00B85E38" w:rsidP="002E5B8A">
      <w:pPr>
        <w:numPr>
          <w:ilvl w:val="0"/>
          <w:numId w:val="22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الوسطية</w:t>
      </w:r>
    </w:p>
    <w:p w:rsidR="00B85E38" w:rsidRDefault="00B85E38" w:rsidP="002E5B8A">
      <w:pPr>
        <w:numPr>
          <w:ilvl w:val="0"/>
          <w:numId w:val="22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التجدد</w:t>
      </w:r>
    </w:p>
    <w:p w:rsidR="00B85E38" w:rsidRDefault="00B85E38" w:rsidP="00B85E3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B77D1E" w:rsidRPr="00B77D1E" w:rsidRDefault="00B77D1E" w:rsidP="00B77D1E">
      <w:p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</w:pP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الإسلام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دین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لله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ارتضاه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لعباده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وجعلھ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دیناً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؟</w:t>
      </w:r>
    </w:p>
    <w:p w:rsidR="00B77D1E" w:rsidRPr="00B77D1E" w:rsidRDefault="00B77D1E" w:rsidP="002E5B8A">
      <w:pPr>
        <w:numPr>
          <w:ilvl w:val="0"/>
          <w:numId w:val="240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خیاراً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B77D1E" w:rsidRDefault="00B77D1E" w:rsidP="002E5B8A">
      <w:pPr>
        <w:numPr>
          <w:ilvl w:val="0"/>
          <w:numId w:val="240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خیاراً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عدولاً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B77D1E" w:rsidRDefault="00B77D1E" w:rsidP="002E5B8A">
      <w:pPr>
        <w:numPr>
          <w:ilvl w:val="0"/>
          <w:numId w:val="240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عدولاً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B27698" w:rsidRDefault="00B77D1E" w:rsidP="002E5B8A">
      <w:pPr>
        <w:numPr>
          <w:ilvl w:val="0"/>
          <w:numId w:val="240"/>
        </w:num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وسطاً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</w:p>
    <w:p w:rsidR="00B77D1E" w:rsidRPr="00705DF4" w:rsidRDefault="00B77D1E" w:rsidP="00B85E3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5E38" w:rsidRPr="00C72630" w:rsidRDefault="00B85E38" w:rsidP="00B85E38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قول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الله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تعالى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جل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جلاله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(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وكذلك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جعلناكم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أمة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وسطاً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لتكونوا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شهداء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على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الناس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ويكون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الرسول</w:t>
      </w:r>
      <w:r w:rsidRPr="002064CA">
        <w:rPr>
          <w:rFonts w:asciiTheme="majorBidi" w:hAnsiTheme="majorBidi" w:cstheme="majorBidi" w:hint="cs"/>
          <w:b/>
          <w:bCs/>
          <w:color w:val="F79646" w:themeColor="accent6"/>
          <w:sz w:val="24"/>
          <w:szCs w:val="24"/>
          <w:rtl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عليكم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شهيداً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cs"/>
          <w:b/>
          <w:bCs/>
          <w:color w:val="F79646" w:themeColor="accent6"/>
          <w:sz w:val="24"/>
          <w:szCs w:val="24"/>
          <w:rtl/>
        </w:rPr>
        <w:t>)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يشير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إلى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سمة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من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سمات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الأمة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الإسلامية</w:t>
      </w:r>
      <w:r w:rsidRPr="002064CA">
        <w:rPr>
          <w:rFonts w:asciiTheme="majorBidi" w:hAnsiTheme="majorBidi" w:cstheme="majorBidi" w:hint="cs"/>
          <w:b/>
          <w:bCs/>
          <w:color w:val="F79646" w:themeColor="accent6"/>
          <w:sz w:val="24"/>
          <w:szCs w:val="24"/>
          <w:rtl/>
        </w:rPr>
        <w:t xml:space="preserve"> :</w:t>
      </w:r>
    </w:p>
    <w:p w:rsidR="00B85E38" w:rsidRPr="00F578A2" w:rsidRDefault="00B85E38" w:rsidP="00B85E38">
      <w:pPr>
        <w:pStyle w:val="a8"/>
        <w:numPr>
          <w:ilvl w:val="0"/>
          <w:numId w:val="7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العالمية</w:t>
      </w:r>
    </w:p>
    <w:p w:rsidR="00B85E38" w:rsidRPr="00B27698" w:rsidRDefault="00B85E38" w:rsidP="00B85E38">
      <w:pPr>
        <w:pStyle w:val="a8"/>
        <w:numPr>
          <w:ilvl w:val="0"/>
          <w:numId w:val="7"/>
        </w:numPr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الوسطية</w:t>
      </w:r>
    </w:p>
    <w:p w:rsidR="00B85E38" w:rsidRPr="00F578A2" w:rsidRDefault="00B85E38" w:rsidP="00B85E38">
      <w:pPr>
        <w:pStyle w:val="a8"/>
        <w:numPr>
          <w:ilvl w:val="0"/>
          <w:numId w:val="7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العالمية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والشمولية</w:t>
      </w:r>
    </w:p>
    <w:p w:rsidR="00B85E38" w:rsidRPr="003D077F" w:rsidRDefault="00B85E38" w:rsidP="00B85E38">
      <w:pPr>
        <w:pStyle w:val="a8"/>
        <w:numPr>
          <w:ilvl w:val="0"/>
          <w:numId w:val="7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الشمول</w:t>
      </w:r>
    </w:p>
    <w:p w:rsidR="00B85E38" w:rsidRDefault="00B85E38" w:rsidP="00B85E38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B85E38" w:rsidRPr="00C72630" w:rsidRDefault="00B85E38" w:rsidP="00B85E38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مقولة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: </w:t>
      </w:r>
      <w:r w:rsidRPr="00C72630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(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قد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خص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الله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جل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جلاله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محمد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صلى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الله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عليه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وسلم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بخصائص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ميزه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بها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على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جميع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الأنبياء</w:t>
      </w:r>
      <w:r w:rsidRPr="00C72630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والمرسلين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وجعل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له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شرعة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ومنهاجاً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أفضل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شرعة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,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وأكمل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منهاج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مبين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,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كما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جعل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أمته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خير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أمة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أخرجت</w:t>
      </w:r>
      <w:r w:rsidRPr="002064CA">
        <w:rPr>
          <w:rFonts w:asciiTheme="majorBidi" w:hAnsiTheme="majorBidi" w:cstheme="majorBidi" w:hint="cs"/>
          <w:b/>
          <w:bCs/>
          <w:color w:val="F79646" w:themeColor="accent6"/>
          <w:sz w:val="24"/>
          <w:szCs w:val="24"/>
          <w:rtl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للناس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...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وجعلهم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وسطاً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عدلاً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خياراً</w:t>
      </w:r>
      <w:r w:rsidRPr="002064CA">
        <w:rPr>
          <w:rFonts w:asciiTheme="majorBidi" w:hAnsiTheme="majorBidi" w:cstheme="majorBidi" w:hint="cs"/>
          <w:b/>
          <w:bCs/>
          <w:color w:val="F79646" w:themeColor="accent6"/>
          <w:sz w:val="24"/>
          <w:szCs w:val="24"/>
          <w:rtl/>
        </w:rPr>
        <w:t xml:space="preserve">) 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هي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2064C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ل</w:t>
      </w:r>
      <w:r w:rsidRPr="002064C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: </w:t>
      </w:r>
    </w:p>
    <w:p w:rsidR="00B85E38" w:rsidRPr="00F578A2" w:rsidRDefault="00B85E38" w:rsidP="00B85E38">
      <w:pPr>
        <w:pStyle w:val="a8"/>
        <w:numPr>
          <w:ilvl w:val="0"/>
          <w:numId w:val="8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ابن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القيم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رحمه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الله</w:t>
      </w:r>
    </w:p>
    <w:p w:rsidR="00B85E38" w:rsidRPr="00B27698" w:rsidRDefault="00B85E38" w:rsidP="00B85E38">
      <w:pPr>
        <w:pStyle w:val="a8"/>
        <w:numPr>
          <w:ilvl w:val="0"/>
          <w:numId w:val="8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ابن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تيمية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رحمة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الله</w:t>
      </w:r>
    </w:p>
    <w:p w:rsidR="00B85E38" w:rsidRPr="00F578A2" w:rsidRDefault="00B85E38" w:rsidP="00B85E38">
      <w:pPr>
        <w:pStyle w:val="a8"/>
        <w:numPr>
          <w:ilvl w:val="0"/>
          <w:numId w:val="8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أحمد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بن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حنبل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رحمة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الله</w:t>
      </w:r>
    </w:p>
    <w:p w:rsidR="00B85E38" w:rsidRDefault="00B85E38" w:rsidP="00B85E38">
      <w:pPr>
        <w:pStyle w:val="a8"/>
        <w:numPr>
          <w:ilvl w:val="0"/>
          <w:numId w:val="8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الشافعي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رحمة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الله</w:t>
      </w:r>
    </w:p>
    <w:p w:rsidR="00B85E38" w:rsidRDefault="00B85E38" w:rsidP="00B85E38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B85E38" w:rsidRPr="00C72630" w:rsidRDefault="00B85E38" w:rsidP="00B85E38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المقصود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بم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فهوم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الوسطية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:</w:t>
      </w:r>
    </w:p>
    <w:p w:rsidR="00B85E38" w:rsidRPr="00F578A2" w:rsidRDefault="00B85E38" w:rsidP="00B85E38">
      <w:pPr>
        <w:pStyle w:val="a8"/>
        <w:numPr>
          <w:ilvl w:val="0"/>
          <w:numId w:val="10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ملتقى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الطرفين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دائما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لان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هذة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الامة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اخر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الامم</w:t>
      </w:r>
    </w:p>
    <w:p w:rsidR="00B85E38" w:rsidRPr="00B27698" w:rsidRDefault="00B85E38" w:rsidP="00B85E38">
      <w:pPr>
        <w:pStyle w:val="a8"/>
        <w:numPr>
          <w:ilvl w:val="0"/>
          <w:numId w:val="10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أن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هذة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الامة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امة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خيار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وعدول</w:t>
      </w:r>
    </w:p>
    <w:p w:rsidR="00B85E38" w:rsidRPr="00F578A2" w:rsidRDefault="00B85E38" w:rsidP="00B85E38">
      <w:pPr>
        <w:pStyle w:val="a8"/>
        <w:numPr>
          <w:ilvl w:val="0"/>
          <w:numId w:val="10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أن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هذة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الامة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اول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الامم</w:t>
      </w:r>
    </w:p>
    <w:p w:rsidR="00B85E38" w:rsidRDefault="00B85E38" w:rsidP="00B85E38">
      <w:pPr>
        <w:pStyle w:val="a8"/>
        <w:numPr>
          <w:ilvl w:val="0"/>
          <w:numId w:val="10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أن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هذة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الامه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اهم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الامم</w:t>
      </w:r>
    </w:p>
    <w:p w:rsidR="00B85E38" w:rsidRDefault="00B85E38" w:rsidP="00B85E38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B85E38" w:rsidRPr="00705DF4" w:rsidRDefault="00B85E38" w:rsidP="00B85E3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الوسطية المقصود بها أن هذه الأمة وسط , أي  :</w:t>
      </w:r>
    </w:p>
    <w:p w:rsidR="00B85E38" w:rsidRPr="00B27698" w:rsidRDefault="00B85E38" w:rsidP="002E5B8A">
      <w:pPr>
        <w:numPr>
          <w:ilvl w:val="0"/>
          <w:numId w:val="22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الخيار العدول</w:t>
      </w:r>
    </w:p>
    <w:p w:rsidR="00B85E38" w:rsidRPr="00705DF4" w:rsidRDefault="00B85E38" w:rsidP="002E5B8A">
      <w:pPr>
        <w:numPr>
          <w:ilvl w:val="0"/>
          <w:numId w:val="2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ملتقى الطرفين</w:t>
      </w:r>
    </w:p>
    <w:p w:rsidR="00B85E38" w:rsidRPr="00705DF4" w:rsidRDefault="00B85E38" w:rsidP="002E5B8A">
      <w:pPr>
        <w:numPr>
          <w:ilvl w:val="0"/>
          <w:numId w:val="2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السابقون يوم القيامة</w:t>
      </w:r>
    </w:p>
    <w:p w:rsidR="00B85E38" w:rsidRDefault="00B85E38" w:rsidP="002E5B8A">
      <w:pPr>
        <w:numPr>
          <w:ilvl w:val="0"/>
          <w:numId w:val="2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التقابل بين الطرفين</w:t>
      </w:r>
    </w:p>
    <w:p w:rsidR="00737185" w:rsidRPr="003D077F" w:rsidRDefault="00737185" w:rsidP="00737185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B77D1E" w:rsidRDefault="00B77D1E" w:rsidP="00737185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737185" w:rsidRPr="00C72630" w:rsidRDefault="00737185" w:rsidP="00737185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C72630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"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الوسطية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حالة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محمودة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تدفع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صاحبها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للإلتزام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بهدي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الإسلام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دون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انحراف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عنة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,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أو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تغيير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فية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,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بل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تستقي</w:t>
      </w:r>
      <w:r w:rsidRPr="00C72630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الهدي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الصادق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النبع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الصافي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؛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لتجعل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الأمة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عادلة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تقيم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العدل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بين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الناس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,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وتنشر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الخير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,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وتحقق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عمارة</w:t>
      </w:r>
      <w:r w:rsidRPr="00F80E3A">
        <w:rPr>
          <w:rFonts w:asciiTheme="majorBidi" w:hAnsiTheme="majorBidi" w:cstheme="majorBidi" w:hint="cs"/>
          <w:b/>
          <w:bCs/>
          <w:color w:val="F79646" w:themeColor="accent6"/>
          <w:sz w:val="24"/>
          <w:szCs w:val="24"/>
          <w:rtl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الأرض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بوحدانية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الله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" : </w:t>
      </w:r>
    </w:p>
    <w:p w:rsidR="00737185" w:rsidRPr="00B27698" w:rsidRDefault="00737185" w:rsidP="00737185">
      <w:pPr>
        <w:pStyle w:val="a8"/>
        <w:numPr>
          <w:ilvl w:val="0"/>
          <w:numId w:val="102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عبارة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صحيحة</w:t>
      </w:r>
    </w:p>
    <w:p w:rsidR="00737185" w:rsidRPr="00F578A2" w:rsidRDefault="00737185" w:rsidP="00737185">
      <w:pPr>
        <w:pStyle w:val="a8"/>
        <w:numPr>
          <w:ilvl w:val="0"/>
          <w:numId w:val="102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عبارة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خطا</w:t>
      </w:r>
    </w:p>
    <w:p w:rsidR="00737185" w:rsidRPr="00F578A2" w:rsidRDefault="00737185" w:rsidP="00737185">
      <w:pPr>
        <w:pStyle w:val="a8"/>
        <w:numPr>
          <w:ilvl w:val="0"/>
          <w:numId w:val="102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عبارة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ركيكة</w:t>
      </w:r>
    </w:p>
    <w:p w:rsidR="00737185" w:rsidRDefault="00737185" w:rsidP="00737185">
      <w:pPr>
        <w:pStyle w:val="a8"/>
        <w:numPr>
          <w:ilvl w:val="0"/>
          <w:numId w:val="102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عبارة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غير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مفهومة</w:t>
      </w:r>
    </w:p>
    <w:p w:rsidR="00B80C60" w:rsidRDefault="00B80C60" w:rsidP="00B80C60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B80C60" w:rsidRPr="00B80C60" w:rsidRDefault="00B80C60" w:rsidP="00B80C60">
      <w:p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</w:pP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حالة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محمود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تدفع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صاحبھا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للالتزام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بھدي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الإسلام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،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ھي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؟</w:t>
      </w:r>
    </w:p>
    <w:p w:rsidR="00B80C60" w:rsidRPr="00B80C60" w:rsidRDefault="00B80C60" w:rsidP="002E5B8A">
      <w:pPr>
        <w:numPr>
          <w:ilvl w:val="0"/>
          <w:numId w:val="238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80C60">
        <w:rPr>
          <w:rFonts w:asciiTheme="majorBidi" w:eastAsia="Times New Roman" w:hAnsiTheme="majorBidi" w:cs="Times New Roman" w:hint="cs"/>
          <w:sz w:val="24"/>
          <w:szCs w:val="24"/>
          <w:rtl/>
        </w:rPr>
        <w:t>الثقافة</w:t>
      </w:r>
      <w:r w:rsidRPr="00B80C6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sz w:val="24"/>
          <w:szCs w:val="24"/>
          <w:rtl/>
        </w:rPr>
        <w:t>الربانیة</w:t>
      </w:r>
      <w:r w:rsidRPr="00B80C6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80C60" w:rsidRPr="00B27698" w:rsidRDefault="00B80C60" w:rsidP="002E5B8A">
      <w:pPr>
        <w:numPr>
          <w:ilvl w:val="0"/>
          <w:numId w:val="238"/>
        </w:num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الوسطیة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</w:p>
    <w:p w:rsidR="00B80C60" w:rsidRPr="00B80C60" w:rsidRDefault="00B80C60" w:rsidP="002E5B8A">
      <w:pPr>
        <w:numPr>
          <w:ilvl w:val="0"/>
          <w:numId w:val="238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80C60">
        <w:rPr>
          <w:rFonts w:asciiTheme="majorBidi" w:eastAsia="Times New Roman" w:hAnsiTheme="majorBidi" w:cs="Times New Roman" w:hint="cs"/>
          <w:sz w:val="24"/>
          <w:szCs w:val="24"/>
          <w:rtl/>
        </w:rPr>
        <w:t>العالمیة</w:t>
      </w:r>
      <w:r w:rsidRPr="00B80C6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80C60" w:rsidRDefault="00B80C60" w:rsidP="002E5B8A">
      <w:pPr>
        <w:numPr>
          <w:ilvl w:val="0"/>
          <w:numId w:val="238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</w:rPr>
      </w:pPr>
      <w:r w:rsidRPr="00B80C60">
        <w:rPr>
          <w:rFonts w:asciiTheme="majorBidi" w:eastAsia="Times New Roman" w:hAnsiTheme="majorBidi" w:cs="Times New Roman" w:hint="cs"/>
          <w:sz w:val="24"/>
          <w:szCs w:val="24"/>
          <w:rtl/>
        </w:rPr>
        <w:t>الخیریة</w:t>
      </w:r>
      <w:r w:rsidRPr="00B80C6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B80C60" w:rsidRDefault="00B77D1E" w:rsidP="00B77D1E">
      <w:pPr>
        <w:spacing w:after="0" w:line="240" w:lineRule="auto"/>
        <w:ind w:left="720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</w:p>
    <w:p w:rsidR="00B77D1E" w:rsidRPr="00B77D1E" w:rsidRDefault="00B77D1E" w:rsidP="00B77D1E">
      <w:p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</w:pP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یقصد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بلفظ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الوسط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في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كلام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العرب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؟</w:t>
      </w:r>
    </w:p>
    <w:p w:rsidR="00B77D1E" w:rsidRPr="00B27698" w:rsidRDefault="00B77D1E" w:rsidP="002E5B8A">
      <w:pPr>
        <w:numPr>
          <w:ilvl w:val="0"/>
          <w:numId w:val="239"/>
        </w:num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الخیار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</w:p>
    <w:p w:rsidR="00B77D1E" w:rsidRPr="00B77D1E" w:rsidRDefault="00B77D1E" w:rsidP="002E5B8A">
      <w:pPr>
        <w:numPr>
          <w:ilvl w:val="0"/>
          <w:numId w:val="239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العدول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B77D1E" w:rsidRDefault="00B77D1E" w:rsidP="002E5B8A">
      <w:pPr>
        <w:numPr>
          <w:ilvl w:val="0"/>
          <w:numId w:val="239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الخیار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العدول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B77D1E" w:rsidRDefault="00B77D1E" w:rsidP="002E5B8A">
      <w:pPr>
        <w:numPr>
          <w:ilvl w:val="0"/>
          <w:numId w:val="239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التقابل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بین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طرفین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933558" w:rsidRPr="00737185" w:rsidRDefault="00933558" w:rsidP="00B80C60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737185" w:rsidRPr="00960B49" w:rsidRDefault="00737185" w:rsidP="00737185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أشار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القرآن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إلى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الوسطية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التي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هي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بمعنى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الخيرية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</w:p>
    <w:p w:rsidR="00737185" w:rsidRPr="00B27698" w:rsidRDefault="00737185" w:rsidP="00737185">
      <w:pPr>
        <w:pStyle w:val="a8"/>
        <w:numPr>
          <w:ilvl w:val="0"/>
          <w:numId w:val="52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آيتين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خمس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آيات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نصت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على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لفظ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الوسطية</w:t>
      </w:r>
    </w:p>
    <w:p w:rsidR="00737185" w:rsidRPr="00F578A2" w:rsidRDefault="00737185" w:rsidP="00737185">
      <w:pPr>
        <w:pStyle w:val="a8"/>
        <w:numPr>
          <w:ilvl w:val="0"/>
          <w:numId w:val="52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آيتين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سبع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آيات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نصت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على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لفظ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الوسطية</w:t>
      </w:r>
    </w:p>
    <w:p w:rsidR="00737185" w:rsidRPr="00F578A2" w:rsidRDefault="00737185" w:rsidP="00737185">
      <w:pPr>
        <w:pStyle w:val="a8"/>
        <w:numPr>
          <w:ilvl w:val="0"/>
          <w:numId w:val="52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ثلاث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ايات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تسع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آيات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نصت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على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لفظ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الوسطية</w:t>
      </w:r>
    </w:p>
    <w:p w:rsidR="00737185" w:rsidRDefault="00737185" w:rsidP="00737185">
      <w:pPr>
        <w:pStyle w:val="a8"/>
        <w:numPr>
          <w:ilvl w:val="0"/>
          <w:numId w:val="52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ثلاث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ايات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خمس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آيات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نصت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على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لفظ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الوسطية</w:t>
      </w:r>
    </w:p>
    <w:p w:rsidR="00737185" w:rsidRDefault="00737185" w:rsidP="00737185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737185" w:rsidRPr="00960B49" w:rsidRDefault="00737185" w:rsidP="00737185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قولة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تعالى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:</w:t>
      </w:r>
      <w:r w:rsidRPr="00960B49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(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وجعلناكم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أمة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وسطا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لتكونوا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شهداء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على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الناس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ويكون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الرسول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عليكم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شهيدا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)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يشير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الى</w:t>
      </w:r>
      <w:r w:rsidRPr="00960B49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:</w:t>
      </w:r>
    </w:p>
    <w:p w:rsidR="00737185" w:rsidRPr="00B27698" w:rsidRDefault="00737185" w:rsidP="00737185">
      <w:pPr>
        <w:pStyle w:val="a8"/>
        <w:numPr>
          <w:ilvl w:val="0"/>
          <w:numId w:val="54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الوسطية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بمعنى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الخيرية</w:t>
      </w:r>
    </w:p>
    <w:p w:rsidR="00737185" w:rsidRPr="00F578A2" w:rsidRDefault="00737185" w:rsidP="00737185">
      <w:pPr>
        <w:pStyle w:val="a8"/>
        <w:numPr>
          <w:ilvl w:val="0"/>
          <w:numId w:val="54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الوسطية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بمعنى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العد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عن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الانحراف</w:t>
      </w:r>
    </w:p>
    <w:p w:rsidR="00737185" w:rsidRPr="00F578A2" w:rsidRDefault="00737185" w:rsidP="00737185">
      <w:pPr>
        <w:pStyle w:val="a8"/>
        <w:numPr>
          <w:ilvl w:val="0"/>
          <w:numId w:val="54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أهمية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الشهادة</w:t>
      </w:r>
    </w:p>
    <w:p w:rsidR="00737185" w:rsidRDefault="00737185" w:rsidP="00737185">
      <w:pPr>
        <w:pStyle w:val="a8"/>
        <w:numPr>
          <w:ilvl w:val="0"/>
          <w:numId w:val="54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عالمية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الاسلام</w:t>
      </w:r>
    </w:p>
    <w:p w:rsidR="005E04F5" w:rsidRPr="005E04F5" w:rsidRDefault="005E04F5" w:rsidP="005E04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E04F5" w:rsidRPr="005E04F5" w:rsidRDefault="005E04F5" w:rsidP="005E04F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5E04F5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قال</w:t>
      </w:r>
      <w:r w:rsidRPr="005E04F5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E04F5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تعالى</w:t>
      </w:r>
      <w:r w:rsidRPr="005E04F5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 </w:t>
      </w: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(</w:t>
      </w:r>
      <w:r w:rsidRPr="005E04F5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E04F5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وكذلك</w:t>
      </w:r>
      <w:r w:rsidRPr="005E04F5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E04F5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جعلناكم</w:t>
      </w:r>
      <w:r w:rsidRPr="005E04F5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E04F5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أمة</w:t>
      </w:r>
      <w:r w:rsidRPr="005E04F5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E04F5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وسطا</w:t>
      </w:r>
      <w:r w:rsidRPr="005E04F5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)</w:t>
      </w:r>
      <w:r w:rsidRPr="005E04F5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E04F5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المقصود</w:t>
      </w:r>
      <w:r w:rsidRPr="005E04F5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E04F5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هنا</w:t>
      </w:r>
      <w:r w:rsidRPr="005E04F5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E04F5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كما</w:t>
      </w:r>
      <w:r w:rsidRPr="005E04F5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E04F5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درسنا</w:t>
      </w:r>
      <w:r w:rsidRPr="005E04F5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E04F5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هو</w:t>
      </w:r>
      <w:r w:rsidRPr="005E04F5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5E04F5" w:rsidRPr="005E04F5" w:rsidRDefault="005E04F5" w:rsidP="002E5B8A">
      <w:pPr>
        <w:numPr>
          <w:ilvl w:val="0"/>
          <w:numId w:val="2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4F5">
        <w:rPr>
          <w:rFonts w:ascii="Times New Roman" w:hAnsi="Times New Roman" w:cs="Times New Roman"/>
          <w:sz w:val="24"/>
          <w:szCs w:val="24"/>
        </w:rPr>
        <w:t xml:space="preserve"> </w:t>
      </w:r>
      <w:r w:rsidRPr="005E04F5">
        <w:rPr>
          <w:rFonts w:ascii="Times New Roman" w:hAnsi="Times New Roman" w:cs="Times New Roman" w:hint="eastAsia"/>
          <w:sz w:val="24"/>
          <w:szCs w:val="24"/>
          <w:rtl/>
        </w:rPr>
        <w:t>العداله</w:t>
      </w:r>
    </w:p>
    <w:p w:rsidR="005E04F5" w:rsidRPr="00B27698" w:rsidRDefault="005E04F5" w:rsidP="002E5B8A">
      <w:pPr>
        <w:numPr>
          <w:ilvl w:val="0"/>
          <w:numId w:val="249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الخيار</w:t>
      </w:r>
    </w:p>
    <w:p w:rsidR="005E04F5" w:rsidRPr="005E04F5" w:rsidRDefault="005E04F5" w:rsidP="002E5B8A">
      <w:pPr>
        <w:numPr>
          <w:ilvl w:val="0"/>
          <w:numId w:val="2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4F5">
        <w:rPr>
          <w:rFonts w:ascii="Times New Roman" w:hAnsi="Times New Roman" w:cs="Times New Roman" w:hint="eastAsia"/>
          <w:sz w:val="24"/>
          <w:szCs w:val="24"/>
          <w:rtl/>
        </w:rPr>
        <w:t>الحكمه</w:t>
      </w:r>
    </w:p>
    <w:p w:rsidR="005E04F5" w:rsidRPr="005E04F5" w:rsidRDefault="005E04F5" w:rsidP="002E5B8A">
      <w:pPr>
        <w:numPr>
          <w:ilvl w:val="0"/>
          <w:numId w:val="2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5E04F5">
        <w:rPr>
          <w:rFonts w:ascii="Times New Roman" w:hAnsi="Times New Roman" w:cs="Times New Roman" w:hint="eastAsia"/>
          <w:sz w:val="24"/>
          <w:szCs w:val="24"/>
          <w:rtl/>
        </w:rPr>
        <w:t>جميع</w:t>
      </w:r>
      <w:r w:rsidRPr="005E04F5">
        <w:rPr>
          <w:rFonts w:ascii="Times New Roman" w:hAnsi="Times New Roman" w:cs="Times New Roman"/>
          <w:sz w:val="24"/>
          <w:szCs w:val="24"/>
        </w:rPr>
        <w:t xml:space="preserve"> </w:t>
      </w:r>
      <w:r w:rsidRPr="005E04F5">
        <w:rPr>
          <w:rFonts w:ascii="Times New Roman" w:hAnsi="Times New Roman" w:cs="Times New Roman" w:hint="eastAsia"/>
          <w:sz w:val="24"/>
          <w:szCs w:val="24"/>
          <w:rtl/>
        </w:rPr>
        <w:t>ما</w:t>
      </w:r>
      <w:r w:rsidRPr="005E04F5">
        <w:rPr>
          <w:rFonts w:ascii="Times New Roman" w:hAnsi="Times New Roman" w:cs="Times New Roman"/>
          <w:sz w:val="24"/>
          <w:szCs w:val="24"/>
        </w:rPr>
        <w:t xml:space="preserve"> </w:t>
      </w:r>
      <w:r w:rsidRPr="005E04F5">
        <w:rPr>
          <w:rFonts w:ascii="Times New Roman" w:hAnsi="Times New Roman" w:cs="Times New Roman" w:hint="eastAsia"/>
          <w:sz w:val="24"/>
          <w:szCs w:val="24"/>
          <w:rtl/>
        </w:rPr>
        <w:t>ذكر</w:t>
      </w:r>
    </w:p>
    <w:p w:rsidR="005E04F5" w:rsidRDefault="005E04F5" w:rsidP="00B77D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7185" w:rsidRPr="00705DF4" w:rsidRDefault="00737185" w:rsidP="007371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تعني أعدل الأحوال  :</w:t>
      </w:r>
    </w:p>
    <w:p w:rsidR="00737185" w:rsidRPr="00705DF4" w:rsidRDefault="00737185" w:rsidP="002E5B8A">
      <w:pPr>
        <w:numPr>
          <w:ilvl w:val="0"/>
          <w:numId w:val="2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الخيرية</w:t>
      </w:r>
    </w:p>
    <w:p w:rsidR="00737185" w:rsidRPr="00705DF4" w:rsidRDefault="00737185" w:rsidP="002E5B8A">
      <w:pPr>
        <w:numPr>
          <w:ilvl w:val="0"/>
          <w:numId w:val="2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الفطرية</w:t>
      </w:r>
    </w:p>
    <w:p w:rsidR="00737185" w:rsidRPr="00705DF4" w:rsidRDefault="00737185" w:rsidP="002E5B8A">
      <w:pPr>
        <w:numPr>
          <w:ilvl w:val="0"/>
          <w:numId w:val="2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العالمية</w:t>
      </w:r>
    </w:p>
    <w:p w:rsidR="00737185" w:rsidRPr="00B27698" w:rsidRDefault="00737185" w:rsidP="002E5B8A">
      <w:pPr>
        <w:numPr>
          <w:ilvl w:val="0"/>
          <w:numId w:val="22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الوسطية</w:t>
      </w:r>
    </w:p>
    <w:p w:rsidR="00737185" w:rsidRDefault="00737185" w:rsidP="0073718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5E04F5" w:rsidRPr="005E04F5" w:rsidRDefault="005E04F5" w:rsidP="005E04F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5E04F5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الوسطيه</w:t>
      </w:r>
      <w:r w:rsidRPr="005E04F5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E04F5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تعني</w:t>
      </w:r>
      <w:r w:rsidRPr="005E04F5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5E04F5" w:rsidRPr="005E04F5" w:rsidRDefault="005E04F5" w:rsidP="002E5B8A">
      <w:pPr>
        <w:numPr>
          <w:ilvl w:val="0"/>
          <w:numId w:val="2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4F5">
        <w:rPr>
          <w:rFonts w:ascii="Times New Roman" w:hAnsi="Times New Roman" w:cs="Times New Roman"/>
          <w:sz w:val="24"/>
          <w:szCs w:val="24"/>
        </w:rPr>
        <w:t xml:space="preserve"> </w:t>
      </w:r>
      <w:r w:rsidRPr="005E04F5">
        <w:rPr>
          <w:rFonts w:ascii="Times New Roman" w:hAnsi="Times New Roman" w:cs="Times New Roman" w:hint="eastAsia"/>
          <w:sz w:val="24"/>
          <w:szCs w:val="24"/>
          <w:rtl/>
        </w:rPr>
        <w:t>أعدل</w:t>
      </w:r>
      <w:r w:rsidRPr="005E04F5">
        <w:rPr>
          <w:rFonts w:ascii="Times New Roman" w:hAnsi="Times New Roman" w:cs="Times New Roman"/>
          <w:sz w:val="24"/>
          <w:szCs w:val="24"/>
        </w:rPr>
        <w:t xml:space="preserve"> </w:t>
      </w:r>
      <w:r w:rsidRPr="005E04F5">
        <w:rPr>
          <w:rFonts w:ascii="Times New Roman" w:hAnsi="Times New Roman" w:cs="Times New Roman" w:hint="eastAsia"/>
          <w:sz w:val="24"/>
          <w:szCs w:val="24"/>
          <w:rtl/>
        </w:rPr>
        <w:t>الأحوال</w:t>
      </w:r>
    </w:p>
    <w:p w:rsidR="005E04F5" w:rsidRPr="005E04F5" w:rsidRDefault="005E04F5" w:rsidP="002E5B8A">
      <w:pPr>
        <w:numPr>
          <w:ilvl w:val="0"/>
          <w:numId w:val="2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4F5">
        <w:rPr>
          <w:rFonts w:ascii="Times New Roman" w:hAnsi="Times New Roman" w:cs="Times New Roman" w:hint="eastAsia"/>
          <w:sz w:val="24"/>
          <w:szCs w:val="24"/>
          <w:rtl/>
        </w:rPr>
        <w:t>البعد</w:t>
      </w:r>
      <w:r w:rsidRPr="005E04F5">
        <w:rPr>
          <w:rFonts w:ascii="Times New Roman" w:hAnsi="Times New Roman" w:cs="Times New Roman"/>
          <w:sz w:val="24"/>
          <w:szCs w:val="24"/>
        </w:rPr>
        <w:t xml:space="preserve"> </w:t>
      </w:r>
      <w:r w:rsidRPr="005E04F5">
        <w:rPr>
          <w:rFonts w:ascii="Times New Roman" w:hAnsi="Times New Roman" w:cs="Times New Roman" w:hint="eastAsia"/>
          <w:sz w:val="24"/>
          <w:szCs w:val="24"/>
          <w:rtl/>
        </w:rPr>
        <w:t>عن</w:t>
      </w:r>
      <w:r w:rsidRPr="005E04F5">
        <w:rPr>
          <w:rFonts w:ascii="Times New Roman" w:hAnsi="Times New Roman" w:cs="Times New Roman"/>
          <w:sz w:val="24"/>
          <w:szCs w:val="24"/>
        </w:rPr>
        <w:t xml:space="preserve"> </w:t>
      </w:r>
      <w:r w:rsidRPr="005E04F5">
        <w:rPr>
          <w:rFonts w:ascii="Times New Roman" w:hAnsi="Times New Roman" w:cs="Times New Roman" w:hint="eastAsia"/>
          <w:sz w:val="24"/>
          <w:szCs w:val="24"/>
          <w:rtl/>
        </w:rPr>
        <w:t>الشطط</w:t>
      </w:r>
    </w:p>
    <w:p w:rsidR="005E04F5" w:rsidRPr="005E04F5" w:rsidRDefault="005E04F5" w:rsidP="002E5B8A">
      <w:pPr>
        <w:numPr>
          <w:ilvl w:val="0"/>
          <w:numId w:val="2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4F5">
        <w:rPr>
          <w:rFonts w:ascii="Times New Roman" w:hAnsi="Times New Roman" w:cs="Times New Roman" w:hint="eastAsia"/>
          <w:sz w:val="24"/>
          <w:szCs w:val="24"/>
          <w:rtl/>
        </w:rPr>
        <w:t>الخيريه</w:t>
      </w:r>
    </w:p>
    <w:p w:rsidR="005E04F5" w:rsidRPr="00B27698" w:rsidRDefault="005E04F5" w:rsidP="002E5B8A">
      <w:pPr>
        <w:numPr>
          <w:ilvl w:val="0"/>
          <w:numId w:val="248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جميع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ما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ذكر</w:t>
      </w:r>
    </w:p>
    <w:p w:rsidR="00737185" w:rsidRPr="00960B49" w:rsidRDefault="00737185" w:rsidP="00737185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جاء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حديث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النبي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صلى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الله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عليه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وسلم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للثلاثة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الرهط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الذين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تقالوا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عبادته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(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أما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والله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أني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لا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أخشاكم</w:t>
      </w:r>
      <w:r w:rsidRPr="00960B49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لله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وأتقاكم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له،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ولكني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أصوم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وأفطر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وأصلي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وأرقد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وأتزوج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النساء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فمن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رغب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عن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سنتي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فليس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مني</w:t>
      </w:r>
      <w:r w:rsidRPr="00960B4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960B49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)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والمقصود</w:t>
      </w:r>
      <w:r w:rsidRPr="00960B49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960B4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هو</w:t>
      </w:r>
      <w:r w:rsidRPr="00960B49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:-</w:t>
      </w:r>
    </w:p>
    <w:p w:rsidR="00737185" w:rsidRPr="00F578A2" w:rsidRDefault="00737185" w:rsidP="00737185">
      <w:pPr>
        <w:pStyle w:val="a8"/>
        <w:numPr>
          <w:ilvl w:val="0"/>
          <w:numId w:val="55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الوسطية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بمعنى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الخيرية</w:t>
      </w:r>
    </w:p>
    <w:p w:rsidR="00737185" w:rsidRPr="00F578A2" w:rsidRDefault="00737185" w:rsidP="00737185">
      <w:pPr>
        <w:pStyle w:val="a8"/>
        <w:numPr>
          <w:ilvl w:val="0"/>
          <w:numId w:val="55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الوسطية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بمعنى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البعدعن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الشطط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والانحراف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واللغو</w:t>
      </w:r>
    </w:p>
    <w:p w:rsidR="00737185" w:rsidRPr="00B27698" w:rsidRDefault="00737185" w:rsidP="00737185">
      <w:pPr>
        <w:pStyle w:val="a8"/>
        <w:numPr>
          <w:ilvl w:val="0"/>
          <w:numId w:val="55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الوسطية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بمعنى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اعدل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الاحوال</w:t>
      </w:r>
    </w:p>
    <w:p w:rsidR="00737185" w:rsidRDefault="00737185" w:rsidP="00737185">
      <w:pPr>
        <w:pStyle w:val="a8"/>
        <w:numPr>
          <w:ilvl w:val="0"/>
          <w:numId w:val="55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تقليل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العبادة</w:t>
      </w:r>
    </w:p>
    <w:p w:rsidR="00737185" w:rsidRDefault="00737185" w:rsidP="00737185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737185" w:rsidRPr="00733FA1" w:rsidRDefault="00737185" w:rsidP="00737185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نقل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الأمام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رضي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الله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عنه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قولوه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>: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عليكم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بالنمط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الأوسط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فإليه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ينزل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العالي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،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واليه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يرتفع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النازل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..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يتضح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خلال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هذا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القول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فهم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السلف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الوسطية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أنها</w:t>
      </w:r>
    </w:p>
    <w:p w:rsidR="00737185" w:rsidRPr="00B27698" w:rsidRDefault="00737185" w:rsidP="00737185">
      <w:pPr>
        <w:pStyle w:val="a8"/>
        <w:numPr>
          <w:ilvl w:val="0"/>
          <w:numId w:val="56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اعدل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الاحوال</w:t>
      </w:r>
    </w:p>
    <w:p w:rsidR="00737185" w:rsidRPr="00F578A2" w:rsidRDefault="00737185" w:rsidP="00737185">
      <w:pPr>
        <w:pStyle w:val="a8"/>
        <w:numPr>
          <w:ilvl w:val="0"/>
          <w:numId w:val="56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البعد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عن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الشطط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والانحراف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واللغو</w:t>
      </w:r>
    </w:p>
    <w:p w:rsidR="00737185" w:rsidRPr="00F578A2" w:rsidRDefault="00737185" w:rsidP="00737185">
      <w:pPr>
        <w:pStyle w:val="a8"/>
        <w:numPr>
          <w:ilvl w:val="0"/>
          <w:numId w:val="56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الخيرية</w:t>
      </w:r>
    </w:p>
    <w:p w:rsidR="00737185" w:rsidRDefault="00737185" w:rsidP="00737185">
      <w:pPr>
        <w:pStyle w:val="a8"/>
        <w:numPr>
          <w:ilvl w:val="0"/>
          <w:numId w:val="56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أعدل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الاحوال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والخيرية</w:t>
      </w:r>
    </w:p>
    <w:p w:rsidR="00737185" w:rsidRDefault="00737185" w:rsidP="00737185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737185" w:rsidRPr="00733FA1" w:rsidRDefault="00737185" w:rsidP="00737185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قال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صلى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الله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عليه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وسلم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(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أياكم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والغلو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الدين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،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فإنما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هلك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كان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قبلكم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بالغلو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الدين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) 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يتضح</w:t>
      </w:r>
      <w:r w:rsidRPr="00733FA1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أنه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معنى</w:t>
      </w:r>
    </w:p>
    <w:p w:rsidR="00737185" w:rsidRPr="00F578A2" w:rsidRDefault="00737185" w:rsidP="00737185">
      <w:pPr>
        <w:pStyle w:val="a8"/>
        <w:numPr>
          <w:ilvl w:val="0"/>
          <w:numId w:val="57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أعدل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الاحوال</w:t>
      </w:r>
    </w:p>
    <w:p w:rsidR="00737185" w:rsidRPr="00B27698" w:rsidRDefault="00737185" w:rsidP="00737185">
      <w:pPr>
        <w:pStyle w:val="a8"/>
        <w:numPr>
          <w:ilvl w:val="0"/>
          <w:numId w:val="57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البعد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الشطط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والانحراف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واللغو</w:t>
      </w:r>
    </w:p>
    <w:p w:rsidR="00737185" w:rsidRPr="00F578A2" w:rsidRDefault="00737185" w:rsidP="00737185">
      <w:pPr>
        <w:pStyle w:val="a8"/>
        <w:numPr>
          <w:ilvl w:val="0"/>
          <w:numId w:val="57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الخيرية</w:t>
      </w:r>
    </w:p>
    <w:p w:rsidR="00737185" w:rsidRPr="00F578A2" w:rsidRDefault="00737185" w:rsidP="00737185">
      <w:pPr>
        <w:pStyle w:val="a8"/>
        <w:numPr>
          <w:ilvl w:val="0"/>
          <w:numId w:val="57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أعدل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الاحوال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الخيرية</w:t>
      </w:r>
    </w:p>
    <w:p w:rsidR="00B85E38" w:rsidRDefault="00B85E38" w:rsidP="00B85E38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B85E38" w:rsidRPr="00705DF4" w:rsidRDefault="00B85E38" w:rsidP="00B85E3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تقوم الوسطية على قواعد من  :</w:t>
      </w:r>
    </w:p>
    <w:p w:rsidR="00B85E38" w:rsidRPr="00B27698" w:rsidRDefault="00B85E38" w:rsidP="002E5B8A">
      <w:pPr>
        <w:numPr>
          <w:ilvl w:val="0"/>
          <w:numId w:val="22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القرأن و الحديث النبوي</w:t>
      </w:r>
    </w:p>
    <w:p w:rsidR="00B85E38" w:rsidRPr="00705DF4" w:rsidRDefault="00B85E38" w:rsidP="002E5B8A">
      <w:pPr>
        <w:numPr>
          <w:ilvl w:val="0"/>
          <w:numId w:val="2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الوحي و العقل</w:t>
      </w:r>
    </w:p>
    <w:p w:rsidR="00B85E38" w:rsidRPr="00705DF4" w:rsidRDefault="00B85E38" w:rsidP="002E5B8A">
      <w:pPr>
        <w:numPr>
          <w:ilvl w:val="0"/>
          <w:numId w:val="2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العدالة الإجتماعية</w:t>
      </w:r>
    </w:p>
    <w:p w:rsidR="00B85E38" w:rsidRPr="00705DF4" w:rsidRDefault="00B85E38" w:rsidP="002E5B8A">
      <w:pPr>
        <w:numPr>
          <w:ilvl w:val="0"/>
          <w:numId w:val="2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العالمية و الوسطية</w:t>
      </w:r>
    </w:p>
    <w:p w:rsidR="00C72630" w:rsidRPr="00F578A2" w:rsidRDefault="00C72630" w:rsidP="00F578A2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705DF4" w:rsidRPr="00F578A2" w:rsidRDefault="00705DF4" w:rsidP="00F578A2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8E4956" w:rsidRDefault="008E4956" w:rsidP="00737185">
      <w:pPr>
        <w:pStyle w:val="a8"/>
        <w:rPr>
          <w:rFonts w:asciiTheme="majorBidi" w:hAnsiTheme="majorBidi" w:cstheme="majorBidi"/>
          <w:sz w:val="24"/>
          <w:szCs w:val="24"/>
          <w:rtl/>
        </w:rPr>
      </w:pPr>
    </w:p>
    <w:p w:rsidR="00F578A2" w:rsidRDefault="00F578A2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الثانية</w:t>
      </w:r>
    </w:p>
    <w:p w:rsidR="008E4956" w:rsidRDefault="008E4956" w:rsidP="008E4956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8E4956" w:rsidRDefault="008E4956" w:rsidP="008E4956">
      <w:pPr>
        <w:pStyle w:val="a8"/>
        <w:jc w:val="both"/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</w:pPr>
      <w:r w:rsidRPr="00F33589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في</w:t>
      </w:r>
      <w:r w:rsidRPr="00F33589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F33589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السياق</w:t>
      </w:r>
      <w:r w:rsidRPr="00F33589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F33589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القرآني</w:t>
      </w:r>
      <w:r w:rsidRPr="00F33589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F33589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ينصرف</w:t>
      </w:r>
      <w:r w:rsidRPr="00F33589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F33589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معنى</w:t>
      </w:r>
      <w:r w:rsidRPr="00F33589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F33589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الوسطية</w:t>
      </w:r>
      <w:r w:rsidRPr="00F33589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F33589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إلى</w:t>
      </w:r>
      <w:r w:rsidRPr="00F33589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</w:p>
    <w:p w:rsidR="008E4956" w:rsidRPr="00F33589" w:rsidRDefault="008E4956" w:rsidP="008E4956">
      <w:pPr>
        <w:pStyle w:val="a8"/>
        <w:numPr>
          <w:ilvl w:val="0"/>
          <w:numId w:val="116"/>
        </w:numPr>
        <w:jc w:val="both"/>
        <w:rPr>
          <w:rFonts w:asciiTheme="majorBidi" w:hAnsiTheme="majorBidi" w:cstheme="majorBidi"/>
          <w:sz w:val="24"/>
          <w:szCs w:val="24"/>
        </w:rPr>
      </w:pPr>
      <w:r w:rsidRPr="00F33589">
        <w:rPr>
          <w:rFonts w:asciiTheme="majorBidi" w:hAnsiTheme="majorBidi" w:cstheme="majorBidi" w:hint="cs"/>
          <w:sz w:val="24"/>
          <w:szCs w:val="24"/>
          <w:rtl/>
        </w:rPr>
        <w:t>الدين</w:t>
      </w:r>
      <w:r w:rsidRPr="00F33589">
        <w:rPr>
          <w:rFonts w:asciiTheme="majorBidi" w:hAnsiTheme="majorBidi" w:cstheme="majorBidi"/>
          <w:sz w:val="24"/>
          <w:szCs w:val="24"/>
        </w:rPr>
        <w:t xml:space="preserve"> </w:t>
      </w:r>
      <w:r w:rsidRPr="00F33589">
        <w:rPr>
          <w:rFonts w:asciiTheme="majorBidi" w:hAnsiTheme="majorBidi" w:cstheme="majorBidi" w:hint="cs"/>
          <w:sz w:val="24"/>
          <w:szCs w:val="24"/>
          <w:rtl/>
        </w:rPr>
        <w:t>الوسط</w:t>
      </w:r>
    </w:p>
    <w:p w:rsidR="008E4956" w:rsidRPr="00F33589" w:rsidRDefault="008E4956" w:rsidP="008E4956">
      <w:pPr>
        <w:pStyle w:val="a8"/>
        <w:numPr>
          <w:ilvl w:val="0"/>
          <w:numId w:val="116"/>
        </w:numPr>
        <w:jc w:val="both"/>
        <w:rPr>
          <w:rFonts w:asciiTheme="majorBidi" w:hAnsiTheme="majorBidi" w:cstheme="majorBidi"/>
          <w:sz w:val="24"/>
          <w:szCs w:val="24"/>
        </w:rPr>
      </w:pPr>
      <w:r w:rsidRPr="00F33589">
        <w:rPr>
          <w:rFonts w:asciiTheme="majorBidi" w:hAnsiTheme="majorBidi" w:cstheme="majorBidi" w:hint="cs"/>
          <w:sz w:val="24"/>
          <w:szCs w:val="24"/>
          <w:rtl/>
        </w:rPr>
        <w:t>الأمانة</w:t>
      </w:r>
      <w:r w:rsidRPr="00F33589">
        <w:rPr>
          <w:rFonts w:asciiTheme="majorBidi" w:hAnsiTheme="majorBidi" w:cstheme="majorBidi"/>
          <w:sz w:val="24"/>
          <w:szCs w:val="24"/>
        </w:rPr>
        <w:t xml:space="preserve"> </w:t>
      </w:r>
      <w:r w:rsidRPr="00F33589">
        <w:rPr>
          <w:rFonts w:asciiTheme="majorBidi" w:hAnsiTheme="majorBidi" w:cstheme="majorBidi" w:hint="cs"/>
          <w:sz w:val="24"/>
          <w:szCs w:val="24"/>
          <w:rtl/>
        </w:rPr>
        <w:t>الوسط</w:t>
      </w:r>
    </w:p>
    <w:p w:rsidR="008E4956" w:rsidRPr="00F33589" w:rsidRDefault="008E4956" w:rsidP="008E4956">
      <w:pPr>
        <w:pStyle w:val="a8"/>
        <w:numPr>
          <w:ilvl w:val="0"/>
          <w:numId w:val="116"/>
        </w:numPr>
        <w:jc w:val="both"/>
        <w:rPr>
          <w:rFonts w:asciiTheme="majorBidi" w:hAnsiTheme="majorBidi" w:cstheme="majorBidi"/>
          <w:sz w:val="24"/>
          <w:szCs w:val="24"/>
        </w:rPr>
      </w:pPr>
      <w:r w:rsidRPr="00F33589">
        <w:rPr>
          <w:rFonts w:asciiTheme="majorBidi" w:hAnsiTheme="majorBidi" w:cstheme="majorBidi" w:hint="cs"/>
          <w:sz w:val="24"/>
          <w:szCs w:val="24"/>
          <w:rtl/>
        </w:rPr>
        <w:t>الرسالة</w:t>
      </w:r>
      <w:r w:rsidRPr="00F33589">
        <w:rPr>
          <w:rFonts w:asciiTheme="majorBidi" w:hAnsiTheme="majorBidi" w:cstheme="majorBidi"/>
          <w:sz w:val="24"/>
          <w:szCs w:val="24"/>
        </w:rPr>
        <w:t xml:space="preserve"> </w:t>
      </w:r>
      <w:r w:rsidRPr="00F33589">
        <w:rPr>
          <w:rFonts w:asciiTheme="majorBidi" w:hAnsiTheme="majorBidi" w:cstheme="majorBidi" w:hint="cs"/>
          <w:sz w:val="24"/>
          <w:szCs w:val="24"/>
          <w:rtl/>
        </w:rPr>
        <w:t>الوسط</w:t>
      </w:r>
    </w:p>
    <w:p w:rsidR="008E4956" w:rsidRPr="00B27698" w:rsidRDefault="008E4956" w:rsidP="008E4956">
      <w:pPr>
        <w:pStyle w:val="a8"/>
        <w:numPr>
          <w:ilvl w:val="0"/>
          <w:numId w:val="116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>جميع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>ما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>سبق</w:t>
      </w:r>
    </w:p>
    <w:p w:rsidR="008E4956" w:rsidRDefault="008E4956" w:rsidP="008E4956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D24700" w:rsidRPr="00FD07EF" w:rsidRDefault="00D24700" w:rsidP="00D2470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FD07EF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(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لِتَكُونُوا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شُهَدَاءَ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عَلَى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الن</w:t>
      </w:r>
      <w:r w:rsidRPr="00FD07EF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ا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سِ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وَيَكُونَ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</w:t>
      </w:r>
      <w:r w:rsidRPr="00FD07EF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لر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سَّولُ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عَلَيْكُمْ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شَهِيدًا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)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هذه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الاية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دليل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على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D24700" w:rsidRPr="00B27698" w:rsidRDefault="00D24700" w:rsidP="00D24700">
      <w:pPr>
        <w:numPr>
          <w:ilvl w:val="0"/>
          <w:numId w:val="118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الامة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الوسط</w:t>
      </w:r>
    </w:p>
    <w:p w:rsidR="00D24700" w:rsidRPr="00FD07EF" w:rsidRDefault="00D24700" w:rsidP="00D24700">
      <w:pPr>
        <w:numPr>
          <w:ilvl w:val="0"/>
          <w:numId w:val="1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الدين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الوسط</w:t>
      </w:r>
    </w:p>
    <w:p w:rsidR="00D24700" w:rsidRPr="00FD07EF" w:rsidRDefault="00D24700" w:rsidP="00D24700">
      <w:pPr>
        <w:numPr>
          <w:ilvl w:val="0"/>
          <w:numId w:val="1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الرسالة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الوسط</w:t>
      </w:r>
    </w:p>
    <w:p w:rsidR="00D24700" w:rsidRDefault="00D24700" w:rsidP="00D24700">
      <w:pPr>
        <w:numPr>
          <w:ilvl w:val="0"/>
          <w:numId w:val="1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جميع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ماسبق</w:t>
      </w:r>
    </w:p>
    <w:p w:rsidR="006B2B31" w:rsidRDefault="006B2B31" w:rsidP="006B2B3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33558" w:rsidRDefault="006B2B31" w:rsidP="006B2B3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6B2B31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قال تعالى ( إنا كل شئ خلقناه بقدر ) على ماذا تدل هذه الأية :-</w:t>
      </w:r>
    </w:p>
    <w:p w:rsidR="006B2B31" w:rsidRDefault="006B2B31" w:rsidP="002E5B8A">
      <w:pPr>
        <w:pStyle w:val="a7"/>
        <w:numPr>
          <w:ilvl w:val="0"/>
          <w:numId w:val="27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الخيرية هي الوسطية </w:t>
      </w:r>
    </w:p>
    <w:p w:rsidR="006B2B31" w:rsidRPr="00B27698" w:rsidRDefault="006B2B31" w:rsidP="002E5B8A">
      <w:pPr>
        <w:pStyle w:val="a7"/>
        <w:numPr>
          <w:ilvl w:val="0"/>
          <w:numId w:val="270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 xml:space="preserve">الوسطية هي تحقيق لمبدأ التوازن </w:t>
      </w:r>
    </w:p>
    <w:p w:rsidR="006B2B31" w:rsidRDefault="006B2B31" w:rsidP="002E5B8A">
      <w:pPr>
        <w:pStyle w:val="a7"/>
        <w:numPr>
          <w:ilvl w:val="0"/>
          <w:numId w:val="27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أ+ب </w:t>
      </w:r>
    </w:p>
    <w:p w:rsidR="006B2B31" w:rsidRDefault="006B2B31" w:rsidP="002E5B8A">
      <w:pPr>
        <w:pStyle w:val="a7"/>
        <w:numPr>
          <w:ilvl w:val="0"/>
          <w:numId w:val="27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العدول </w:t>
      </w:r>
    </w:p>
    <w:p w:rsidR="006B2B31" w:rsidRPr="006B2B31" w:rsidRDefault="006B2B31" w:rsidP="006B2B31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933558" w:rsidRPr="00933558" w:rsidRDefault="00933558" w:rsidP="00933558">
      <w:p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</w:pP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كنتم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خیر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أمة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أخرجت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للناس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)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الخیریة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في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ھذا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السیاق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تعني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؟</w:t>
      </w:r>
    </w:p>
    <w:p w:rsidR="00933558" w:rsidRPr="00B27698" w:rsidRDefault="00933558" w:rsidP="002E5B8A">
      <w:pPr>
        <w:numPr>
          <w:ilvl w:val="0"/>
          <w:numId w:val="246"/>
        </w:num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الوسطیة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</w:p>
    <w:p w:rsidR="00933558" w:rsidRPr="00933558" w:rsidRDefault="00933558" w:rsidP="002E5B8A">
      <w:pPr>
        <w:numPr>
          <w:ilvl w:val="0"/>
          <w:numId w:val="246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</w:rPr>
      </w:pP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العالمیة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933558" w:rsidRPr="00933558" w:rsidRDefault="00933558" w:rsidP="002E5B8A">
      <w:pPr>
        <w:numPr>
          <w:ilvl w:val="0"/>
          <w:numId w:val="246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</w:rPr>
      </w:pP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التعددیة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933558" w:rsidRPr="00933558" w:rsidRDefault="00933558" w:rsidP="002E5B8A">
      <w:pPr>
        <w:numPr>
          <w:ilvl w:val="0"/>
          <w:numId w:val="246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</w:rPr>
      </w:pP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التواصل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مع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الروابط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البشریة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933558" w:rsidRDefault="00933558" w:rsidP="00D24700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D24700" w:rsidRPr="00705DF4" w:rsidRDefault="00D24700" w:rsidP="00D247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الوسطية هي المنهج الرباني , و هي تنسجم مع  :</w:t>
      </w:r>
    </w:p>
    <w:p w:rsidR="00D24700" w:rsidRPr="00705DF4" w:rsidRDefault="00D24700" w:rsidP="002E5B8A">
      <w:pPr>
        <w:numPr>
          <w:ilvl w:val="0"/>
          <w:numId w:val="2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الوسطية</w:t>
      </w:r>
    </w:p>
    <w:p w:rsidR="00D24700" w:rsidRPr="00705DF4" w:rsidRDefault="00D24700" w:rsidP="002E5B8A">
      <w:pPr>
        <w:numPr>
          <w:ilvl w:val="0"/>
          <w:numId w:val="2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مجالات و مظاهر الوسطية</w:t>
      </w:r>
    </w:p>
    <w:p w:rsidR="00D24700" w:rsidRPr="00B27698" w:rsidRDefault="00D24700" w:rsidP="002E5B8A">
      <w:pPr>
        <w:numPr>
          <w:ilvl w:val="0"/>
          <w:numId w:val="22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الفطرة الإنسانية</w:t>
      </w:r>
    </w:p>
    <w:p w:rsidR="00D24700" w:rsidRDefault="00D24700" w:rsidP="002E5B8A">
      <w:pPr>
        <w:numPr>
          <w:ilvl w:val="0"/>
          <w:numId w:val="2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الخير العام</w:t>
      </w:r>
    </w:p>
    <w:p w:rsidR="00D24700" w:rsidRDefault="00D24700" w:rsidP="00D24700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D24700" w:rsidRPr="00733FA1" w:rsidRDefault="00D24700" w:rsidP="00D24700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يكون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توحيد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مصادر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المعرفة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>:</w:t>
      </w:r>
    </w:p>
    <w:p w:rsidR="00D24700" w:rsidRPr="00B27698" w:rsidRDefault="00D24700" w:rsidP="00D24700">
      <w:pPr>
        <w:pStyle w:val="a8"/>
        <w:numPr>
          <w:ilvl w:val="0"/>
          <w:numId w:val="58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الجمع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بين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الوحي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والعقل</w:t>
      </w:r>
    </w:p>
    <w:p w:rsidR="00D24700" w:rsidRPr="00F578A2" w:rsidRDefault="00D24700" w:rsidP="00D24700">
      <w:pPr>
        <w:pStyle w:val="a8"/>
        <w:numPr>
          <w:ilvl w:val="0"/>
          <w:numId w:val="58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الجمع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بين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الاهتمام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باعمال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الجوارح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واعمال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القلوب</w:t>
      </w:r>
    </w:p>
    <w:p w:rsidR="00D24700" w:rsidRPr="00F578A2" w:rsidRDefault="00D24700" w:rsidP="00D24700">
      <w:pPr>
        <w:pStyle w:val="a8"/>
        <w:numPr>
          <w:ilvl w:val="0"/>
          <w:numId w:val="58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بما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يعرف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بفقة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الظاهر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وفقه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الباطن</w:t>
      </w:r>
    </w:p>
    <w:p w:rsidR="00D24700" w:rsidRDefault="00D24700" w:rsidP="00D24700">
      <w:pPr>
        <w:pStyle w:val="a8"/>
        <w:numPr>
          <w:ilvl w:val="0"/>
          <w:numId w:val="58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الجمع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بين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منهجي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مدرسة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الراي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ومدرسة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الاثر</w:t>
      </w:r>
    </w:p>
    <w:p w:rsidR="00B77D1E" w:rsidRDefault="00B77D1E" w:rsidP="00933558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D24700" w:rsidRPr="00FD07EF" w:rsidRDefault="00D24700" w:rsidP="00D2470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تحرير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المراة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الوافد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المستلب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ومن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التقليد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الموروث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D24700" w:rsidRPr="00FD07EF" w:rsidRDefault="00D24700" w:rsidP="00D24700">
      <w:pPr>
        <w:numPr>
          <w:ilvl w:val="0"/>
          <w:numId w:val="1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التاثير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بالغرب</w:t>
      </w:r>
    </w:p>
    <w:p w:rsidR="00D24700" w:rsidRPr="00B27698" w:rsidRDefault="00D24700" w:rsidP="00D24700">
      <w:pPr>
        <w:numPr>
          <w:ilvl w:val="0"/>
          <w:numId w:val="119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معالم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الوسطية</w:t>
      </w:r>
    </w:p>
    <w:p w:rsidR="00D24700" w:rsidRPr="00FD07EF" w:rsidRDefault="00D24700" w:rsidP="00D24700">
      <w:pPr>
        <w:numPr>
          <w:ilvl w:val="0"/>
          <w:numId w:val="1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 w:hint="eastAsia"/>
          <w:sz w:val="24"/>
          <w:szCs w:val="24"/>
          <w:rtl/>
        </w:rPr>
        <w:t>عالمية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الإسلام</w:t>
      </w:r>
    </w:p>
    <w:p w:rsidR="00D24700" w:rsidRDefault="00D24700" w:rsidP="00D24700">
      <w:pPr>
        <w:numPr>
          <w:ilvl w:val="0"/>
          <w:numId w:val="1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 w:hint="eastAsia"/>
          <w:sz w:val="24"/>
          <w:szCs w:val="24"/>
          <w:rtl/>
        </w:rPr>
        <w:t>جميع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ماسبق</w:t>
      </w:r>
    </w:p>
    <w:p w:rsidR="00B77D1E" w:rsidRPr="00FD07EF" w:rsidRDefault="00B77D1E" w:rsidP="00B77D1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B77D1E" w:rsidRPr="00B77D1E" w:rsidRDefault="00B77D1E" w:rsidP="00B77D1E">
      <w:p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</w:pP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تحقق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الوسطیة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مبدأ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؟</w:t>
      </w:r>
    </w:p>
    <w:p w:rsidR="00B77D1E" w:rsidRPr="00B77D1E" w:rsidRDefault="00B77D1E" w:rsidP="002E5B8A">
      <w:pPr>
        <w:numPr>
          <w:ilvl w:val="0"/>
          <w:numId w:val="241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الاعتدال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B77D1E" w:rsidRDefault="00B77D1E" w:rsidP="002E5B8A">
      <w:pPr>
        <w:numPr>
          <w:ilvl w:val="0"/>
          <w:numId w:val="241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الفطرة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B27698" w:rsidRDefault="00B77D1E" w:rsidP="002E5B8A">
      <w:pPr>
        <w:numPr>
          <w:ilvl w:val="0"/>
          <w:numId w:val="241"/>
        </w:num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التوازن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</w:p>
    <w:p w:rsidR="00B77D1E" w:rsidRPr="00B77D1E" w:rsidRDefault="00B77D1E" w:rsidP="002E5B8A">
      <w:pPr>
        <w:numPr>
          <w:ilvl w:val="0"/>
          <w:numId w:val="241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المرونة</w:t>
      </w:r>
    </w:p>
    <w:p w:rsidR="006B2B31" w:rsidRDefault="006B2B31" w:rsidP="008E4956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8E4956" w:rsidRPr="00C72630" w:rsidRDefault="008E4956" w:rsidP="008E4956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مجال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الإعتقاد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ن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جد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الإسلام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وسطاً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بين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:</w:t>
      </w:r>
    </w:p>
    <w:p w:rsidR="008E4956" w:rsidRPr="00B27698" w:rsidRDefault="008E4956" w:rsidP="008E4956">
      <w:pPr>
        <w:pStyle w:val="a8"/>
        <w:numPr>
          <w:ilvl w:val="0"/>
          <w:numId w:val="11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الذين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يقدسون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الأنبياء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حتى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رفعوهم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إلى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مرتبة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الإلوهية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أو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النبوة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للإله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وبين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الذين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كذبوهم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واتهموهم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وصبوا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عليهم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كؤوس</w:t>
      </w: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 xml:space="preserve"> العذاب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.</w:t>
      </w:r>
    </w:p>
    <w:p w:rsidR="008E4956" w:rsidRPr="00F578A2" w:rsidRDefault="008E4956" w:rsidP="008E4956">
      <w:pPr>
        <w:pStyle w:val="a8"/>
        <w:numPr>
          <w:ilvl w:val="0"/>
          <w:numId w:val="11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بين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العرب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والغرب</w:t>
      </w:r>
    </w:p>
    <w:p w:rsidR="008E4956" w:rsidRPr="00F578A2" w:rsidRDefault="008E4956" w:rsidP="008E4956">
      <w:pPr>
        <w:pStyle w:val="a8"/>
        <w:numPr>
          <w:ilvl w:val="0"/>
          <w:numId w:val="11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بين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العرب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واروم</w:t>
      </w:r>
    </w:p>
    <w:p w:rsidR="008E4956" w:rsidRDefault="008E4956" w:rsidP="008E4956">
      <w:pPr>
        <w:pStyle w:val="a8"/>
        <w:numPr>
          <w:ilvl w:val="0"/>
          <w:numId w:val="11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بين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العرب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والفرس</w:t>
      </w:r>
    </w:p>
    <w:p w:rsidR="003D077F" w:rsidRDefault="003D077F" w:rsidP="00F578A2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B77D1E" w:rsidRPr="00B77D1E" w:rsidRDefault="00B77D1E" w:rsidP="00B77D1E">
      <w:p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</w:pP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الإسلام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عقیدتھ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وسط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بین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الخرافیین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والمادیین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والملاحدة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والمشركین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وھذا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؟</w:t>
      </w:r>
    </w:p>
    <w:p w:rsidR="00B77D1E" w:rsidRPr="00B77D1E" w:rsidRDefault="00B77D1E" w:rsidP="002E5B8A">
      <w:pPr>
        <w:numPr>
          <w:ilvl w:val="0"/>
          <w:numId w:val="242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من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خصائص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الوسطیة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B27698" w:rsidRDefault="00B77D1E" w:rsidP="002E5B8A">
      <w:pPr>
        <w:numPr>
          <w:ilvl w:val="0"/>
          <w:numId w:val="242"/>
        </w:num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من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مجالات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ومظاھر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الوسطیة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</w:p>
    <w:p w:rsidR="00B77D1E" w:rsidRPr="00B77D1E" w:rsidRDefault="00B77D1E" w:rsidP="002E5B8A">
      <w:pPr>
        <w:numPr>
          <w:ilvl w:val="0"/>
          <w:numId w:val="242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من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معالم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الوسطیة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B77D1E" w:rsidRDefault="00B77D1E" w:rsidP="002E5B8A">
      <w:pPr>
        <w:numPr>
          <w:ilvl w:val="0"/>
          <w:numId w:val="242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من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معاني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الوسطیة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F578A2" w:rsidRDefault="00B77D1E" w:rsidP="00F578A2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F578A2" w:rsidRPr="003D077F" w:rsidRDefault="00F578A2" w:rsidP="003D077F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3D077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3D077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D077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مجال</w:t>
      </w:r>
      <w:r w:rsidRPr="003D077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D077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الاعتق</w:t>
      </w:r>
      <w:r w:rsidR="003D077F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اد</w:t>
      </w:r>
      <w:r w:rsidRPr="003D077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D077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نجد</w:t>
      </w:r>
      <w:r w:rsidRPr="003D077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D077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الاسلام</w:t>
      </w:r>
      <w:r w:rsidRPr="003D077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D077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وسطا</w:t>
      </w:r>
      <w:r w:rsidRPr="003D077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D077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بين</w:t>
      </w:r>
      <w:r w:rsidRPr="003D077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: </w:t>
      </w:r>
    </w:p>
    <w:p w:rsidR="00F578A2" w:rsidRPr="00F578A2" w:rsidRDefault="00F578A2" w:rsidP="00423B8F">
      <w:pPr>
        <w:pStyle w:val="a8"/>
        <w:numPr>
          <w:ilvl w:val="0"/>
          <w:numId w:val="97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الذين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يقدسون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الأنبياء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حتى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رفعوهم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إلى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مرتبة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الإلوهية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أو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النبوة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للإله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وبين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الذين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كذبوهم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واتهموهم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وصبوا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عليهم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كؤوس</w:t>
      </w:r>
      <w:r w:rsidR="003D077F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="003D077F" w:rsidRPr="00F578A2">
        <w:rPr>
          <w:rFonts w:asciiTheme="majorBidi" w:hAnsiTheme="majorBidi" w:cstheme="majorBidi" w:hint="cs"/>
          <w:sz w:val="24"/>
          <w:szCs w:val="24"/>
          <w:rtl/>
        </w:rPr>
        <w:t>العذاب</w:t>
      </w:r>
      <w:r w:rsidR="003D077F" w:rsidRPr="00F578A2">
        <w:rPr>
          <w:rFonts w:asciiTheme="majorBidi" w:hAnsiTheme="majorBidi" w:cstheme="majorBidi"/>
          <w:sz w:val="24"/>
          <w:szCs w:val="24"/>
        </w:rPr>
        <w:t>.</w:t>
      </w:r>
    </w:p>
    <w:p w:rsidR="00F578A2" w:rsidRPr="00F578A2" w:rsidRDefault="00F578A2" w:rsidP="00423B8F">
      <w:pPr>
        <w:pStyle w:val="a8"/>
        <w:numPr>
          <w:ilvl w:val="0"/>
          <w:numId w:val="97"/>
        </w:numPr>
        <w:jc w:val="both"/>
        <w:rPr>
          <w:rFonts w:asciiTheme="majorBidi" w:hAnsiTheme="majorBidi" w:cstheme="majorBidi"/>
          <w:sz w:val="24"/>
          <w:szCs w:val="24"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الذين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يؤلهون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الانسان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وبين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الذين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جعلوه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أسير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جبرية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اقتصادية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او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اجتماعيه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او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دينيه</w:t>
      </w:r>
    </w:p>
    <w:p w:rsidR="00F578A2" w:rsidRPr="00B27698" w:rsidRDefault="00F578A2" w:rsidP="00423B8F">
      <w:pPr>
        <w:pStyle w:val="a8"/>
        <w:numPr>
          <w:ilvl w:val="0"/>
          <w:numId w:val="97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الاجابتان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أو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</w:t>
      </w:r>
    </w:p>
    <w:p w:rsidR="00263BBE" w:rsidRPr="002A7709" w:rsidRDefault="00F578A2" w:rsidP="002A7709">
      <w:pPr>
        <w:pStyle w:val="a8"/>
        <w:numPr>
          <w:ilvl w:val="0"/>
          <w:numId w:val="97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F578A2">
        <w:rPr>
          <w:rFonts w:asciiTheme="majorBidi" w:hAnsiTheme="majorBidi" w:cstheme="majorBidi" w:hint="eastAsia"/>
          <w:sz w:val="24"/>
          <w:szCs w:val="24"/>
          <w:rtl/>
        </w:rPr>
        <w:t>لاشيء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مما</w:t>
      </w:r>
      <w:r w:rsidRPr="00F578A2">
        <w:rPr>
          <w:rFonts w:asciiTheme="majorBidi" w:hAnsiTheme="majorBidi" w:cstheme="majorBidi"/>
          <w:sz w:val="24"/>
          <w:szCs w:val="24"/>
        </w:rPr>
        <w:t xml:space="preserve"> </w:t>
      </w:r>
      <w:r w:rsidRPr="00F578A2">
        <w:rPr>
          <w:rFonts w:asciiTheme="majorBidi" w:hAnsiTheme="majorBidi" w:cstheme="majorBidi" w:hint="eastAsia"/>
          <w:sz w:val="24"/>
          <w:szCs w:val="24"/>
          <w:rtl/>
        </w:rPr>
        <w:t>سبق</w:t>
      </w:r>
    </w:p>
    <w:p w:rsidR="00426CC6" w:rsidRPr="002405CD" w:rsidRDefault="002405CD" w:rsidP="00F578A2">
      <w:pPr>
        <w:pStyle w:val="a8"/>
        <w:jc w:val="both"/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</w:pPr>
      <w:r w:rsidRPr="002405CD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وسطية الإسلام في العقيدة تقتضي :-</w:t>
      </w:r>
    </w:p>
    <w:p w:rsidR="002405CD" w:rsidRPr="00B27698" w:rsidRDefault="002405CD" w:rsidP="002E5B8A">
      <w:pPr>
        <w:pStyle w:val="a8"/>
        <w:numPr>
          <w:ilvl w:val="0"/>
          <w:numId w:val="254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 xml:space="preserve">اتباع الرسول عليه السلام بلاغلو </w:t>
      </w:r>
    </w:p>
    <w:p w:rsidR="002405CD" w:rsidRDefault="002405CD" w:rsidP="002E5B8A">
      <w:pPr>
        <w:pStyle w:val="a8"/>
        <w:numPr>
          <w:ilvl w:val="0"/>
          <w:numId w:val="254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>اطراؤه ورفع قدره</w:t>
      </w:r>
    </w:p>
    <w:p w:rsidR="002405CD" w:rsidRDefault="002405CD" w:rsidP="002E5B8A">
      <w:pPr>
        <w:pStyle w:val="a8"/>
        <w:numPr>
          <w:ilvl w:val="0"/>
          <w:numId w:val="254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>جميع ماذكر</w:t>
      </w:r>
    </w:p>
    <w:p w:rsidR="002405CD" w:rsidRDefault="002405CD" w:rsidP="002E5B8A">
      <w:pPr>
        <w:pStyle w:val="a8"/>
        <w:numPr>
          <w:ilvl w:val="0"/>
          <w:numId w:val="254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المغازي </w:t>
      </w:r>
    </w:p>
    <w:p w:rsidR="00426CC6" w:rsidRDefault="00426CC6" w:rsidP="00F578A2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426CC6" w:rsidRPr="006B2B31" w:rsidRDefault="006B2B31" w:rsidP="00F578A2">
      <w:pPr>
        <w:pStyle w:val="a8"/>
        <w:jc w:val="both"/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</w:pPr>
      <w:r w:rsidRPr="006B2B31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 xml:space="preserve">في مجال التشريع والتحليل نجد الإسلام وسط ليس مثل اليهودية </w:t>
      </w:r>
    </w:p>
    <w:p w:rsidR="006B2B31" w:rsidRDefault="006B2B31" w:rsidP="002E5B8A">
      <w:pPr>
        <w:pStyle w:val="a8"/>
        <w:numPr>
          <w:ilvl w:val="0"/>
          <w:numId w:val="269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>قصرت في التحريم</w:t>
      </w:r>
    </w:p>
    <w:p w:rsidR="006B2B31" w:rsidRDefault="006B2B31" w:rsidP="002E5B8A">
      <w:pPr>
        <w:pStyle w:val="a8"/>
        <w:numPr>
          <w:ilvl w:val="0"/>
          <w:numId w:val="269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اهملت في التحريم </w:t>
      </w:r>
    </w:p>
    <w:p w:rsidR="006B2B31" w:rsidRPr="00B27698" w:rsidRDefault="006B2B31" w:rsidP="002E5B8A">
      <w:pPr>
        <w:pStyle w:val="a8"/>
        <w:numPr>
          <w:ilvl w:val="0"/>
          <w:numId w:val="269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 xml:space="preserve">أسرفت في التحريم </w:t>
      </w:r>
    </w:p>
    <w:p w:rsidR="006B2B31" w:rsidRDefault="006B2B31" w:rsidP="002E5B8A">
      <w:pPr>
        <w:pStyle w:val="a8"/>
        <w:numPr>
          <w:ilvl w:val="0"/>
          <w:numId w:val="269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جميع ماسبق </w:t>
      </w:r>
    </w:p>
    <w:p w:rsidR="00426CC6" w:rsidRPr="00F578A2" w:rsidRDefault="00426CC6" w:rsidP="00F578A2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F578A2" w:rsidRDefault="00F578A2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الثالثة</w:t>
      </w:r>
    </w:p>
    <w:p w:rsidR="00263BBE" w:rsidRDefault="00263BBE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D16D1B" w:rsidRPr="00C72630" w:rsidRDefault="00D16D1B" w:rsidP="00D16D1B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العالم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في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اللغة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>:</w:t>
      </w:r>
    </w:p>
    <w:p w:rsidR="00D16D1B" w:rsidRPr="00263BBE" w:rsidRDefault="00D16D1B" w:rsidP="00D16D1B">
      <w:pPr>
        <w:pStyle w:val="a8"/>
        <w:numPr>
          <w:ilvl w:val="0"/>
          <w:numId w:val="1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الخلق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كلة</w:t>
      </w:r>
    </w:p>
    <w:p w:rsidR="00D16D1B" w:rsidRPr="00263BBE" w:rsidRDefault="00D16D1B" w:rsidP="00D16D1B">
      <w:pPr>
        <w:pStyle w:val="a8"/>
        <w:numPr>
          <w:ilvl w:val="0"/>
          <w:numId w:val="1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كل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حواه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بطن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الفلك</w:t>
      </w:r>
    </w:p>
    <w:p w:rsidR="00D16D1B" w:rsidRPr="00263BBE" w:rsidRDefault="00D16D1B" w:rsidP="00D16D1B">
      <w:pPr>
        <w:pStyle w:val="a8"/>
        <w:numPr>
          <w:ilvl w:val="0"/>
          <w:numId w:val="1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كل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صنف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أصناف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الخلق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كعالم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الحيوان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وعالم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النبات</w:t>
      </w:r>
    </w:p>
    <w:p w:rsidR="00D16D1B" w:rsidRPr="00B27698" w:rsidRDefault="00D16D1B" w:rsidP="00D16D1B">
      <w:pPr>
        <w:pStyle w:val="a8"/>
        <w:numPr>
          <w:ilvl w:val="0"/>
          <w:numId w:val="12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يمكن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يعبر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عنه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بكل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العبارات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المذكورة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اعلاة</w:t>
      </w:r>
    </w:p>
    <w:p w:rsidR="00D16D1B" w:rsidRPr="00FD07EF" w:rsidRDefault="00D16D1B" w:rsidP="00D16D1B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u w:val="single"/>
          <w:rtl/>
        </w:rPr>
      </w:pPr>
    </w:p>
    <w:p w:rsidR="00D16D1B" w:rsidRPr="00293B88" w:rsidRDefault="00D16D1B" w:rsidP="00D16D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293B88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العالمية نسبة إلى العالم , و العالم في اللغة المقصود به  :</w:t>
      </w:r>
    </w:p>
    <w:p w:rsidR="00D16D1B" w:rsidRPr="00293B88" w:rsidRDefault="00D16D1B" w:rsidP="002E5B8A">
      <w:pPr>
        <w:numPr>
          <w:ilvl w:val="0"/>
          <w:numId w:val="2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93B88">
        <w:rPr>
          <w:rFonts w:ascii="Times New Roman" w:eastAsia="Times New Roman" w:hAnsi="Times New Roman" w:cs="Times New Roman" w:hint="cs"/>
          <w:sz w:val="24"/>
          <w:szCs w:val="24"/>
          <w:rtl/>
        </w:rPr>
        <w:t>الكرة الأرضية</w:t>
      </w:r>
    </w:p>
    <w:p w:rsidR="00D16D1B" w:rsidRPr="00B27698" w:rsidRDefault="00D16D1B" w:rsidP="002E5B8A">
      <w:pPr>
        <w:numPr>
          <w:ilvl w:val="0"/>
          <w:numId w:val="2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الخلق كله</w:t>
      </w:r>
    </w:p>
    <w:p w:rsidR="00D16D1B" w:rsidRPr="00293B88" w:rsidRDefault="00D16D1B" w:rsidP="002E5B8A">
      <w:pPr>
        <w:numPr>
          <w:ilvl w:val="0"/>
          <w:numId w:val="2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93B88">
        <w:rPr>
          <w:rFonts w:ascii="Times New Roman" w:eastAsia="Times New Roman" w:hAnsi="Times New Roman" w:cs="Times New Roman" w:hint="cs"/>
          <w:sz w:val="24"/>
          <w:szCs w:val="24"/>
          <w:rtl/>
        </w:rPr>
        <w:t>المخلوقات العاقلة</w:t>
      </w:r>
    </w:p>
    <w:p w:rsidR="00D16D1B" w:rsidRDefault="00D16D1B" w:rsidP="002E5B8A">
      <w:pPr>
        <w:numPr>
          <w:ilvl w:val="0"/>
          <w:numId w:val="2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B88">
        <w:rPr>
          <w:rFonts w:ascii="Times New Roman" w:eastAsia="Times New Roman" w:hAnsi="Times New Roman" w:cs="Times New Roman" w:hint="cs"/>
          <w:sz w:val="24"/>
          <w:szCs w:val="24"/>
          <w:rtl/>
        </w:rPr>
        <w:t>الناس أجمعين</w:t>
      </w:r>
    </w:p>
    <w:p w:rsidR="00D16D1B" w:rsidRDefault="00D16D1B" w:rsidP="00D16D1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426CC6" w:rsidRPr="002A7709" w:rsidRDefault="00426CC6" w:rsidP="00426C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2A7709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الإسلام هو دين :-</w:t>
      </w:r>
    </w:p>
    <w:p w:rsidR="00426CC6" w:rsidRPr="00B27698" w:rsidRDefault="00426CC6" w:rsidP="002E5B8A">
      <w:pPr>
        <w:pStyle w:val="a7"/>
        <w:numPr>
          <w:ilvl w:val="0"/>
          <w:numId w:val="25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 xml:space="preserve">الناس كافة </w:t>
      </w:r>
    </w:p>
    <w:p w:rsidR="00426CC6" w:rsidRDefault="00426CC6" w:rsidP="002E5B8A">
      <w:pPr>
        <w:pStyle w:val="a7"/>
        <w:numPr>
          <w:ilvl w:val="0"/>
          <w:numId w:val="25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العرب خاصة </w:t>
      </w:r>
    </w:p>
    <w:p w:rsidR="00426CC6" w:rsidRDefault="00426CC6" w:rsidP="002E5B8A">
      <w:pPr>
        <w:pStyle w:val="a7"/>
        <w:numPr>
          <w:ilvl w:val="0"/>
          <w:numId w:val="25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العالم العربي </w:t>
      </w:r>
    </w:p>
    <w:p w:rsidR="00426CC6" w:rsidRDefault="00426CC6" w:rsidP="002E5B8A">
      <w:pPr>
        <w:pStyle w:val="a7"/>
        <w:numPr>
          <w:ilvl w:val="0"/>
          <w:numId w:val="25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العالم الغربي </w:t>
      </w:r>
    </w:p>
    <w:p w:rsidR="00426CC6" w:rsidRPr="00426CC6" w:rsidRDefault="00426CC6" w:rsidP="00426CC6">
      <w:pPr>
        <w:pStyle w:val="a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16D1B" w:rsidRPr="00F80E3A" w:rsidRDefault="00D16D1B" w:rsidP="00D16D1B">
      <w:pPr>
        <w:pStyle w:val="a8"/>
        <w:jc w:val="both"/>
        <w:rPr>
          <w:rFonts w:asciiTheme="majorBidi" w:hAnsiTheme="majorBidi" w:cstheme="majorBidi"/>
          <w:color w:val="F79646" w:themeColor="accent6"/>
          <w:sz w:val="24"/>
          <w:szCs w:val="24"/>
        </w:rPr>
      </w:pP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إن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رسالة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الإسلام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غير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محدودة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بعصر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ولا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جيل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ولا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بمكان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؛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فهي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C7263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تخاطب</w:t>
      </w:r>
      <w:r w:rsidRPr="00C7263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كل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الأمم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وكل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الأجناس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وكل</w:t>
      </w:r>
      <w:r w:rsidRPr="00F80E3A">
        <w:rPr>
          <w:rFonts w:asciiTheme="majorBidi" w:hAnsiTheme="majorBidi" w:cstheme="majorBidi" w:hint="cs"/>
          <w:b/>
          <w:bCs/>
          <w:color w:val="F79646" w:themeColor="accent6"/>
          <w:sz w:val="24"/>
          <w:szCs w:val="24"/>
          <w:rtl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الشعوب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وكل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الطبقات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وهي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هداية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رب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الناس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لكل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الناس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ورحمة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الله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لكل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عباد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F79646" w:themeColor="accent6"/>
          <w:sz w:val="24"/>
          <w:szCs w:val="24"/>
          <w:rtl/>
        </w:rPr>
        <w:t>الله</w:t>
      </w:r>
      <w:r w:rsidRPr="00F80E3A">
        <w:rPr>
          <w:rFonts w:asciiTheme="majorBidi" w:hAnsiTheme="majorBidi" w:cstheme="majorBidi"/>
          <w:color w:val="F79646" w:themeColor="accent6"/>
          <w:sz w:val="24"/>
          <w:szCs w:val="24"/>
        </w:rPr>
        <w:t xml:space="preserve"> </w:t>
      </w:r>
      <w:r w:rsidRPr="00F80E3A"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  <w:t>:</w:t>
      </w:r>
    </w:p>
    <w:p w:rsidR="00D16D1B" w:rsidRPr="00F80E3A" w:rsidRDefault="00D16D1B" w:rsidP="00D16D1B">
      <w:pPr>
        <w:pStyle w:val="a8"/>
        <w:numPr>
          <w:ilvl w:val="0"/>
          <w:numId w:val="13"/>
        </w:numPr>
        <w:jc w:val="both"/>
        <w:rPr>
          <w:rFonts w:asciiTheme="majorBidi" w:hAnsiTheme="majorBidi" w:cstheme="majorBidi"/>
          <w:sz w:val="24"/>
          <w:szCs w:val="24"/>
        </w:rPr>
      </w:pPr>
      <w:r w:rsidRPr="00F80E3A">
        <w:rPr>
          <w:rFonts w:asciiTheme="majorBidi" w:hAnsiTheme="majorBidi" w:cstheme="majorBidi" w:hint="eastAsia"/>
          <w:sz w:val="24"/>
          <w:szCs w:val="24"/>
          <w:rtl/>
        </w:rPr>
        <w:t>مفهوم</w:t>
      </w:r>
      <w:r w:rsidRPr="00F80E3A">
        <w:rPr>
          <w:rFonts w:asciiTheme="majorBidi" w:hAnsiTheme="majorBidi" w:cstheme="majorBidi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sz w:val="24"/>
          <w:szCs w:val="24"/>
          <w:rtl/>
        </w:rPr>
        <w:t>الوسطية</w:t>
      </w:r>
    </w:p>
    <w:p w:rsidR="00D16D1B" w:rsidRPr="00B27698" w:rsidRDefault="00D16D1B" w:rsidP="00D16D1B">
      <w:pPr>
        <w:pStyle w:val="a8"/>
        <w:numPr>
          <w:ilvl w:val="0"/>
          <w:numId w:val="13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مفهوم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العالمية</w:t>
      </w:r>
    </w:p>
    <w:p w:rsidR="00D16D1B" w:rsidRPr="00263BBE" w:rsidRDefault="00D16D1B" w:rsidP="00D16D1B">
      <w:pPr>
        <w:pStyle w:val="a8"/>
        <w:numPr>
          <w:ilvl w:val="0"/>
          <w:numId w:val="1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مفهوم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الترابط</w:t>
      </w:r>
    </w:p>
    <w:p w:rsidR="00D16D1B" w:rsidRDefault="00D16D1B" w:rsidP="00D16D1B">
      <w:pPr>
        <w:pStyle w:val="a8"/>
        <w:numPr>
          <w:ilvl w:val="0"/>
          <w:numId w:val="1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مفهوم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التفكك</w:t>
      </w:r>
    </w:p>
    <w:p w:rsidR="00D16D1B" w:rsidRDefault="00D16D1B" w:rsidP="00D16D1B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D16D1B" w:rsidRPr="000445E9" w:rsidRDefault="00D16D1B" w:rsidP="00D16D1B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قوله</w:t>
      </w:r>
      <w:r w:rsidRPr="000445E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تعالى</w:t>
      </w:r>
      <w:r w:rsidRPr="000445E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0445E9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(</w:t>
      </w:r>
      <w:r w:rsidRPr="000445E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وما</w:t>
      </w:r>
      <w:r w:rsidRPr="000445E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أرسلناك</w:t>
      </w:r>
      <w:r w:rsidRPr="000445E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إلا</w:t>
      </w:r>
      <w:r w:rsidRPr="000445E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رحمة</w:t>
      </w:r>
      <w:r w:rsidRPr="000445E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للعالم</w:t>
      </w:r>
      <w:r w:rsidRPr="000445E9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ين ) </w:t>
      </w: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وقوله</w:t>
      </w:r>
      <w:r w:rsidRPr="000445E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تعالى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 xml:space="preserve">(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وما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أرسلناك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إلا</w:t>
      </w:r>
      <w:r w:rsidRPr="00F80E3A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كافة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للناس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بشيراًونذيراً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)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يشيران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إلى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:</w:t>
      </w:r>
    </w:p>
    <w:p w:rsidR="00D16D1B" w:rsidRPr="00263BBE" w:rsidRDefault="00D16D1B" w:rsidP="00D16D1B">
      <w:pPr>
        <w:pStyle w:val="a8"/>
        <w:numPr>
          <w:ilvl w:val="0"/>
          <w:numId w:val="1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مفهوم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الوسطية</w:t>
      </w:r>
    </w:p>
    <w:p w:rsidR="00D16D1B" w:rsidRPr="00B27698" w:rsidRDefault="00D16D1B" w:rsidP="00D16D1B">
      <w:pPr>
        <w:pStyle w:val="a8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مفهوم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العالمية</w:t>
      </w:r>
    </w:p>
    <w:p w:rsidR="00D16D1B" w:rsidRPr="00263BBE" w:rsidRDefault="00D16D1B" w:rsidP="00D16D1B">
      <w:pPr>
        <w:pStyle w:val="a8"/>
        <w:numPr>
          <w:ilvl w:val="0"/>
          <w:numId w:val="1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احدهما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يشير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الوسطية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والاخر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العالمية</w:t>
      </w:r>
    </w:p>
    <w:p w:rsidR="00D16D1B" w:rsidRDefault="00D16D1B" w:rsidP="00D16D1B">
      <w:pPr>
        <w:pStyle w:val="a8"/>
        <w:numPr>
          <w:ilvl w:val="0"/>
          <w:numId w:val="1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التفكك</w:t>
      </w:r>
    </w:p>
    <w:p w:rsidR="00D16D1B" w:rsidRDefault="00D16D1B" w:rsidP="00D16D1B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2A7709" w:rsidRDefault="002A7709" w:rsidP="00D16D1B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2A7709" w:rsidRDefault="002A7709" w:rsidP="00D16D1B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D16D1B" w:rsidRPr="000445E9" w:rsidRDefault="00D16D1B" w:rsidP="00D16D1B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جاء</w:t>
      </w:r>
      <w:r w:rsidRPr="000445E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التشريع</w:t>
      </w:r>
      <w:r w:rsidRPr="000445E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الاسلامي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شاملا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كاملا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: </w:t>
      </w:r>
    </w:p>
    <w:p w:rsidR="00D16D1B" w:rsidRPr="00263BBE" w:rsidRDefault="00D16D1B" w:rsidP="00D16D1B">
      <w:pPr>
        <w:pStyle w:val="a8"/>
        <w:numPr>
          <w:ilvl w:val="0"/>
          <w:numId w:val="1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مختصا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بالزمان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دون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المكان</w:t>
      </w:r>
    </w:p>
    <w:p w:rsidR="00D16D1B" w:rsidRPr="00263BBE" w:rsidRDefault="00D16D1B" w:rsidP="00D16D1B">
      <w:pPr>
        <w:pStyle w:val="a8"/>
        <w:numPr>
          <w:ilvl w:val="0"/>
          <w:numId w:val="1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مختصا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بالمكان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دون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الزمان</w:t>
      </w:r>
    </w:p>
    <w:p w:rsidR="00D16D1B" w:rsidRPr="00263BBE" w:rsidRDefault="00D16D1B" w:rsidP="00D16D1B">
      <w:pPr>
        <w:pStyle w:val="a8"/>
        <w:numPr>
          <w:ilvl w:val="0"/>
          <w:numId w:val="1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مختصا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بالزمان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والمكان</w:t>
      </w:r>
    </w:p>
    <w:p w:rsidR="00D16D1B" w:rsidRPr="00B27698" w:rsidRDefault="00D16D1B" w:rsidP="00D16D1B">
      <w:pPr>
        <w:pStyle w:val="a8"/>
        <w:numPr>
          <w:ilvl w:val="0"/>
          <w:numId w:val="15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يختص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بزمان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ولا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مكان</w:t>
      </w:r>
    </w:p>
    <w:p w:rsidR="00D16D1B" w:rsidRPr="00FD07EF" w:rsidRDefault="00D16D1B" w:rsidP="00D16D1B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u w:val="single"/>
          <w:rtl/>
        </w:rPr>
      </w:pPr>
    </w:p>
    <w:p w:rsidR="00D16D1B" w:rsidRPr="000445E9" w:rsidRDefault="00D16D1B" w:rsidP="00D16D1B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يستند</w:t>
      </w:r>
      <w:r w:rsidRPr="000445E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مفهوم</w:t>
      </w:r>
      <w:r w:rsidRPr="000445E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عالمية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الاسلام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الى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0445E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: </w:t>
      </w:r>
    </w:p>
    <w:p w:rsidR="00D16D1B" w:rsidRPr="00263BBE" w:rsidRDefault="00D16D1B" w:rsidP="00D16D1B">
      <w:pPr>
        <w:pStyle w:val="a8"/>
        <w:numPr>
          <w:ilvl w:val="0"/>
          <w:numId w:val="16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نصوص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الكريم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فقط</w:t>
      </w:r>
    </w:p>
    <w:p w:rsidR="00D16D1B" w:rsidRPr="00263BBE" w:rsidRDefault="00D16D1B" w:rsidP="00D16D1B">
      <w:pPr>
        <w:pStyle w:val="a8"/>
        <w:numPr>
          <w:ilvl w:val="0"/>
          <w:numId w:val="16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نصوص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السنة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النبوية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فقط</w:t>
      </w:r>
    </w:p>
    <w:p w:rsidR="00D16D1B" w:rsidRPr="00B27698" w:rsidRDefault="00D16D1B" w:rsidP="00D16D1B">
      <w:pPr>
        <w:pStyle w:val="a8"/>
        <w:numPr>
          <w:ilvl w:val="0"/>
          <w:numId w:val="16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نصوص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القران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والسنة</w:t>
      </w:r>
    </w:p>
    <w:p w:rsidR="00D16D1B" w:rsidRDefault="00D16D1B" w:rsidP="00D16D1B">
      <w:pPr>
        <w:pStyle w:val="a8"/>
        <w:numPr>
          <w:ilvl w:val="0"/>
          <w:numId w:val="16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العقل</w:t>
      </w:r>
    </w:p>
    <w:p w:rsidR="00D16D1B" w:rsidRDefault="00D16D1B" w:rsidP="00D16D1B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D16D1B" w:rsidRPr="000445E9" w:rsidRDefault="00D16D1B" w:rsidP="00D16D1B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0445E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الوجوة</w:t>
      </w:r>
      <w:r w:rsidRPr="000445E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الدالة</w:t>
      </w:r>
      <w:r w:rsidRPr="000445E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على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عالمية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الاسلام</w:t>
      </w:r>
    </w:p>
    <w:p w:rsidR="00D16D1B" w:rsidRPr="00263BBE" w:rsidRDefault="00D16D1B" w:rsidP="00D16D1B">
      <w:pPr>
        <w:pStyle w:val="a8"/>
        <w:numPr>
          <w:ilvl w:val="0"/>
          <w:numId w:val="17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الادلة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الصريحة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الكريم</w:t>
      </w:r>
      <w:r w:rsidRPr="00263BBE">
        <w:rPr>
          <w:rFonts w:asciiTheme="majorBidi" w:hAnsiTheme="majorBidi" w:cstheme="majorBidi"/>
          <w:sz w:val="24"/>
          <w:szCs w:val="24"/>
        </w:rPr>
        <w:t xml:space="preserve"> /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دعوة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غير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العرب</w:t>
      </w:r>
    </w:p>
    <w:p w:rsidR="00D16D1B" w:rsidRPr="00263BBE" w:rsidRDefault="00D16D1B" w:rsidP="00D16D1B">
      <w:pPr>
        <w:pStyle w:val="a8"/>
        <w:numPr>
          <w:ilvl w:val="0"/>
          <w:numId w:val="17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خطابات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ونداءاته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العامة</w:t>
      </w:r>
      <w:r w:rsidRPr="00263BBE">
        <w:rPr>
          <w:rFonts w:asciiTheme="majorBidi" w:hAnsiTheme="majorBidi" w:cstheme="majorBidi"/>
          <w:sz w:val="24"/>
          <w:szCs w:val="24"/>
        </w:rPr>
        <w:t xml:space="preserve">/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التشريعات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القرانية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عالميه</w:t>
      </w:r>
    </w:p>
    <w:p w:rsidR="00D16D1B" w:rsidRPr="00263BBE" w:rsidRDefault="00D16D1B" w:rsidP="00D16D1B">
      <w:pPr>
        <w:pStyle w:val="a8"/>
        <w:numPr>
          <w:ilvl w:val="0"/>
          <w:numId w:val="17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الاسلام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ينبذ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مقومات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للتفرقة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بين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الناس</w:t>
      </w:r>
    </w:p>
    <w:p w:rsidR="00D16D1B" w:rsidRPr="00B27698" w:rsidRDefault="00D16D1B" w:rsidP="00D16D1B">
      <w:pPr>
        <w:pStyle w:val="a8"/>
        <w:numPr>
          <w:ilvl w:val="0"/>
          <w:numId w:val="17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يمكن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يعبر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عنها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بكل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الوجوه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المذكورة</w:t>
      </w:r>
    </w:p>
    <w:p w:rsidR="00D16D1B" w:rsidRDefault="00D16D1B" w:rsidP="00933558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D16D1B" w:rsidRPr="00733FA1" w:rsidRDefault="00D16D1B" w:rsidP="00D16D1B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الادلة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عالمية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الاسلام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من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القران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الكريم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:</w:t>
      </w:r>
    </w:p>
    <w:p w:rsidR="00D16D1B" w:rsidRPr="00263BBE" w:rsidRDefault="00D16D1B" w:rsidP="00D16D1B">
      <w:pPr>
        <w:pStyle w:val="a8"/>
        <w:numPr>
          <w:ilvl w:val="0"/>
          <w:numId w:val="10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قوله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جل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جلاله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sz w:val="24"/>
          <w:szCs w:val="24"/>
          <w:rtl/>
        </w:rPr>
        <w:t>(</w:t>
      </w:r>
      <w:r w:rsidRPr="00263BBE">
        <w:rPr>
          <w:rFonts w:asciiTheme="majorBidi" w:hAnsiTheme="majorBidi" w:cstheme="majorBidi"/>
          <w:sz w:val="24"/>
          <w:szCs w:val="24"/>
          <w:rtl/>
        </w:rPr>
        <w:t>تبارك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الذي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نزل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الفرقان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عبده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ليكون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للعالمين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نذيراً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) 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قولة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جل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جلالة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sz w:val="24"/>
          <w:szCs w:val="24"/>
          <w:rtl/>
        </w:rPr>
        <w:t>(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إن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هو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ذكر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للعالمين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sz w:val="24"/>
          <w:szCs w:val="24"/>
          <w:rtl/>
        </w:rPr>
        <w:t>)</w:t>
      </w:r>
    </w:p>
    <w:p w:rsidR="00D16D1B" w:rsidRPr="00263BBE" w:rsidRDefault="00D16D1B" w:rsidP="00D16D1B">
      <w:pPr>
        <w:pStyle w:val="a8"/>
        <w:numPr>
          <w:ilvl w:val="0"/>
          <w:numId w:val="10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قولة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تعالى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sz w:val="24"/>
          <w:szCs w:val="24"/>
          <w:rtl/>
        </w:rPr>
        <w:t>(</w:t>
      </w:r>
      <w:r w:rsidRPr="00263BBE">
        <w:rPr>
          <w:rFonts w:asciiTheme="majorBidi" w:hAnsiTheme="majorBidi" w:cstheme="majorBidi"/>
          <w:sz w:val="24"/>
          <w:szCs w:val="24"/>
          <w:rtl/>
        </w:rPr>
        <w:t>وما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ارسلناك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كافة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للناس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بشيرا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ونذيرا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ولكن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اكثر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الناس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cs"/>
          <w:sz w:val="24"/>
          <w:szCs w:val="24"/>
          <w:rtl/>
        </w:rPr>
        <w:t>يعلمون</w:t>
      </w:r>
      <w:r>
        <w:rPr>
          <w:rFonts w:asciiTheme="majorBidi" w:hAnsiTheme="majorBidi" w:cstheme="majorBidi" w:hint="cs"/>
          <w:sz w:val="24"/>
          <w:szCs w:val="24"/>
          <w:rtl/>
        </w:rPr>
        <w:t>)</w:t>
      </w:r>
    </w:p>
    <w:p w:rsidR="00D16D1B" w:rsidRPr="00263BBE" w:rsidRDefault="00D16D1B" w:rsidP="00D16D1B">
      <w:pPr>
        <w:pStyle w:val="a8"/>
        <w:numPr>
          <w:ilvl w:val="0"/>
          <w:numId w:val="10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قولة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تعالى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 (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قل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يا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ايها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الناس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اني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رسول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الله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اليكم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جميعا</w:t>
      </w:r>
      <w:r>
        <w:rPr>
          <w:rFonts w:asciiTheme="majorBidi" w:hAnsiTheme="majorBidi" w:cstheme="majorBidi" w:hint="cs"/>
          <w:sz w:val="24"/>
          <w:szCs w:val="24"/>
          <w:rtl/>
        </w:rPr>
        <w:t>)</w:t>
      </w:r>
    </w:p>
    <w:p w:rsidR="00D16D1B" w:rsidRPr="00B27698" w:rsidRDefault="00D16D1B" w:rsidP="00D16D1B">
      <w:pPr>
        <w:pStyle w:val="a8"/>
        <w:numPr>
          <w:ilvl w:val="0"/>
          <w:numId w:val="103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يمكن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أن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يعبر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عنها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بكل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الايات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المذكزرة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اعلاه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كدليل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على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هذا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المفهوم</w:t>
      </w:r>
    </w:p>
    <w:p w:rsidR="00D16D1B" w:rsidRDefault="00D16D1B" w:rsidP="00D16D1B">
      <w:pPr>
        <w:pStyle w:val="a8"/>
        <w:jc w:val="both"/>
        <w:rPr>
          <w:rFonts w:asciiTheme="majorBidi" w:hAnsiTheme="majorBidi" w:cstheme="majorBidi"/>
          <w:sz w:val="24"/>
          <w:szCs w:val="24"/>
          <w:u w:val="single"/>
          <w:rtl/>
        </w:rPr>
      </w:pPr>
    </w:p>
    <w:p w:rsidR="00D16D1B" w:rsidRDefault="00D16D1B" w:rsidP="00D16D1B">
      <w:pPr>
        <w:pStyle w:val="a8"/>
        <w:jc w:val="both"/>
        <w:rPr>
          <w:rFonts w:asciiTheme="majorBidi" w:hAnsiTheme="majorBidi" w:cstheme="majorBidi"/>
          <w:sz w:val="24"/>
          <w:szCs w:val="24"/>
          <w:u w:val="single"/>
          <w:rtl/>
        </w:rPr>
      </w:pPr>
    </w:p>
    <w:p w:rsidR="00D16D1B" w:rsidRPr="00F80E3A" w:rsidRDefault="00D16D1B" w:rsidP="00D16D1B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F80E3A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من</w:t>
      </w:r>
      <w:r w:rsidRPr="00F80E3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80E3A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الادلة</w:t>
      </w:r>
      <w:r w:rsidRPr="00F80E3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80E3A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على</w:t>
      </w:r>
      <w:r w:rsidRPr="00F80E3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80E3A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عالمية</w:t>
      </w:r>
      <w:r w:rsidRPr="00F80E3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الاسلام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من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القران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الكريم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:</w:t>
      </w:r>
    </w:p>
    <w:p w:rsidR="00D16D1B" w:rsidRPr="00B27698" w:rsidRDefault="00D16D1B" w:rsidP="00D16D1B">
      <w:pPr>
        <w:pStyle w:val="a8"/>
        <w:numPr>
          <w:ilvl w:val="0"/>
          <w:numId w:val="104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قَوْله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تَعَالَى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: </w:t>
      </w: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>(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وَمَنْ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يَبْتَغِ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غَيْر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اْلإِسْلام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دِينًا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فَلَنْ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يُقْبَل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مِنْهُ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وَهُوَ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فِي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اْلآخِرَة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مِنْ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الْخَاسِرِينَ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}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و</w:t>
      </w: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>قو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له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تعالى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>(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إن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هو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إلا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ذكر</w:t>
      </w: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للعالمين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>)</w:t>
      </w:r>
    </w:p>
    <w:p w:rsidR="00D16D1B" w:rsidRPr="00F80E3A" w:rsidRDefault="00D16D1B" w:rsidP="00D16D1B">
      <w:pPr>
        <w:pStyle w:val="a8"/>
        <w:numPr>
          <w:ilvl w:val="0"/>
          <w:numId w:val="104"/>
        </w:numPr>
        <w:jc w:val="both"/>
        <w:rPr>
          <w:rFonts w:asciiTheme="majorBidi" w:hAnsiTheme="majorBidi" w:cstheme="majorBidi"/>
          <w:sz w:val="24"/>
          <w:szCs w:val="24"/>
        </w:rPr>
      </w:pPr>
      <w:r w:rsidRPr="00F80E3A">
        <w:rPr>
          <w:rFonts w:asciiTheme="majorBidi" w:hAnsiTheme="majorBidi" w:cstheme="majorBidi"/>
          <w:sz w:val="24"/>
          <w:szCs w:val="24"/>
          <w:rtl/>
        </w:rPr>
        <w:t>قول</w:t>
      </w:r>
      <w:r w:rsidRPr="00F80E3A">
        <w:rPr>
          <w:rFonts w:asciiTheme="majorBidi" w:hAnsiTheme="majorBidi" w:cstheme="majorBidi" w:hint="cs"/>
          <w:sz w:val="24"/>
          <w:szCs w:val="24"/>
          <w:rtl/>
        </w:rPr>
        <w:t>ه</w:t>
      </w:r>
      <w:r w:rsidRPr="00F80E3A">
        <w:rPr>
          <w:rFonts w:asciiTheme="majorBidi" w:hAnsiTheme="majorBidi" w:cstheme="majorBidi"/>
          <w:sz w:val="24"/>
          <w:szCs w:val="24"/>
        </w:rPr>
        <w:t xml:space="preserve"> </w:t>
      </w:r>
      <w:r w:rsidRPr="00F80E3A">
        <w:rPr>
          <w:rFonts w:asciiTheme="majorBidi" w:hAnsiTheme="majorBidi" w:cstheme="majorBidi"/>
          <w:sz w:val="24"/>
          <w:szCs w:val="24"/>
          <w:rtl/>
        </w:rPr>
        <w:t>صلى</w:t>
      </w:r>
      <w:r w:rsidRPr="00F80E3A">
        <w:rPr>
          <w:rFonts w:asciiTheme="majorBidi" w:hAnsiTheme="majorBidi" w:cstheme="majorBidi"/>
          <w:sz w:val="24"/>
          <w:szCs w:val="24"/>
        </w:rPr>
        <w:t xml:space="preserve"> </w:t>
      </w:r>
      <w:r w:rsidRPr="00F80E3A">
        <w:rPr>
          <w:rFonts w:asciiTheme="majorBidi" w:hAnsiTheme="majorBidi" w:cstheme="majorBidi"/>
          <w:sz w:val="24"/>
          <w:szCs w:val="24"/>
          <w:rtl/>
        </w:rPr>
        <w:t>الله</w:t>
      </w:r>
      <w:r w:rsidRPr="00F80E3A">
        <w:rPr>
          <w:rFonts w:asciiTheme="majorBidi" w:hAnsiTheme="majorBidi" w:cstheme="majorBidi"/>
          <w:sz w:val="24"/>
          <w:szCs w:val="24"/>
        </w:rPr>
        <w:t xml:space="preserve"> </w:t>
      </w:r>
      <w:r w:rsidRPr="00F80E3A">
        <w:rPr>
          <w:rFonts w:asciiTheme="majorBidi" w:hAnsiTheme="majorBidi" w:cstheme="majorBidi"/>
          <w:sz w:val="24"/>
          <w:szCs w:val="24"/>
          <w:rtl/>
        </w:rPr>
        <w:t>عليه</w:t>
      </w:r>
      <w:r w:rsidRPr="00F80E3A">
        <w:rPr>
          <w:rFonts w:asciiTheme="majorBidi" w:hAnsiTheme="majorBidi" w:cstheme="majorBidi"/>
          <w:sz w:val="24"/>
          <w:szCs w:val="24"/>
        </w:rPr>
        <w:t xml:space="preserve"> </w:t>
      </w:r>
      <w:r w:rsidRPr="00F80E3A">
        <w:rPr>
          <w:rFonts w:asciiTheme="majorBidi" w:hAnsiTheme="majorBidi" w:cstheme="majorBidi"/>
          <w:sz w:val="24"/>
          <w:szCs w:val="24"/>
          <w:rtl/>
        </w:rPr>
        <w:t>وسلم</w:t>
      </w:r>
      <w:r w:rsidRPr="00F80E3A">
        <w:rPr>
          <w:rFonts w:asciiTheme="majorBidi" w:hAnsiTheme="majorBidi" w:cstheme="majorBidi"/>
          <w:sz w:val="24"/>
          <w:szCs w:val="24"/>
        </w:rPr>
        <w:t xml:space="preserve"> : " </w:t>
      </w:r>
      <w:r w:rsidRPr="00F80E3A">
        <w:rPr>
          <w:rFonts w:asciiTheme="majorBidi" w:hAnsiTheme="majorBidi" w:cstheme="majorBidi"/>
          <w:sz w:val="24"/>
          <w:szCs w:val="24"/>
          <w:rtl/>
        </w:rPr>
        <w:t>كلكم</w:t>
      </w:r>
      <w:r w:rsidRPr="00F80E3A">
        <w:rPr>
          <w:rFonts w:asciiTheme="majorBidi" w:hAnsiTheme="majorBidi" w:cstheme="majorBidi"/>
          <w:sz w:val="24"/>
          <w:szCs w:val="24"/>
        </w:rPr>
        <w:t xml:space="preserve"> </w:t>
      </w:r>
      <w:r w:rsidRPr="00F80E3A">
        <w:rPr>
          <w:rFonts w:asciiTheme="majorBidi" w:hAnsiTheme="majorBidi" w:cstheme="majorBidi"/>
          <w:sz w:val="24"/>
          <w:szCs w:val="24"/>
          <w:rtl/>
        </w:rPr>
        <w:t>راعٍ</w:t>
      </w:r>
      <w:r w:rsidRPr="00F80E3A">
        <w:rPr>
          <w:rFonts w:asciiTheme="majorBidi" w:hAnsiTheme="majorBidi" w:cstheme="majorBidi"/>
          <w:sz w:val="24"/>
          <w:szCs w:val="24"/>
        </w:rPr>
        <w:t xml:space="preserve"> </w:t>
      </w:r>
      <w:r w:rsidRPr="00F80E3A">
        <w:rPr>
          <w:rFonts w:asciiTheme="majorBidi" w:hAnsiTheme="majorBidi" w:cstheme="majorBidi"/>
          <w:sz w:val="24"/>
          <w:szCs w:val="24"/>
          <w:rtl/>
        </w:rPr>
        <w:t>وكلكم</w:t>
      </w:r>
      <w:r w:rsidRPr="00F80E3A">
        <w:rPr>
          <w:rFonts w:asciiTheme="majorBidi" w:hAnsiTheme="majorBidi" w:cstheme="majorBidi"/>
          <w:sz w:val="24"/>
          <w:szCs w:val="24"/>
        </w:rPr>
        <w:t xml:space="preserve"> </w:t>
      </w:r>
      <w:r w:rsidRPr="00F80E3A">
        <w:rPr>
          <w:rFonts w:asciiTheme="majorBidi" w:hAnsiTheme="majorBidi" w:cstheme="majorBidi"/>
          <w:sz w:val="24"/>
          <w:szCs w:val="24"/>
          <w:rtl/>
        </w:rPr>
        <w:t>مسؤول</w:t>
      </w:r>
      <w:r w:rsidRPr="00F80E3A">
        <w:rPr>
          <w:rFonts w:asciiTheme="majorBidi" w:hAnsiTheme="majorBidi" w:cstheme="majorBidi"/>
          <w:sz w:val="24"/>
          <w:szCs w:val="24"/>
        </w:rPr>
        <w:t xml:space="preserve"> </w:t>
      </w:r>
      <w:r w:rsidRPr="00F80E3A">
        <w:rPr>
          <w:rFonts w:asciiTheme="majorBidi" w:hAnsiTheme="majorBidi" w:cstheme="majorBidi"/>
          <w:sz w:val="24"/>
          <w:szCs w:val="24"/>
          <w:rtl/>
        </w:rPr>
        <w:t>عن</w:t>
      </w:r>
      <w:r w:rsidRPr="00F80E3A">
        <w:rPr>
          <w:rFonts w:asciiTheme="majorBidi" w:hAnsiTheme="majorBidi" w:cstheme="majorBidi"/>
          <w:sz w:val="24"/>
          <w:szCs w:val="24"/>
        </w:rPr>
        <w:t xml:space="preserve"> </w:t>
      </w:r>
      <w:r w:rsidRPr="00F80E3A">
        <w:rPr>
          <w:rFonts w:asciiTheme="majorBidi" w:hAnsiTheme="majorBidi" w:cstheme="majorBidi"/>
          <w:sz w:val="24"/>
          <w:szCs w:val="24"/>
          <w:rtl/>
        </w:rPr>
        <w:t>رعيت</w:t>
      </w:r>
      <w:r w:rsidRPr="00F80E3A">
        <w:rPr>
          <w:rFonts w:asciiTheme="majorBidi" w:hAnsiTheme="majorBidi" w:cstheme="majorBidi" w:hint="cs"/>
          <w:sz w:val="24"/>
          <w:szCs w:val="24"/>
          <w:rtl/>
        </w:rPr>
        <w:t>ه</w:t>
      </w:r>
      <w:r w:rsidRPr="00F80E3A">
        <w:rPr>
          <w:rFonts w:asciiTheme="majorBidi" w:hAnsiTheme="majorBidi" w:cstheme="majorBidi"/>
          <w:sz w:val="24"/>
          <w:szCs w:val="24"/>
        </w:rPr>
        <w:t xml:space="preserve"> " .</w:t>
      </w:r>
    </w:p>
    <w:p w:rsidR="00D16D1B" w:rsidRPr="00F80E3A" w:rsidRDefault="00D16D1B" w:rsidP="00D16D1B">
      <w:pPr>
        <w:pStyle w:val="a8"/>
        <w:numPr>
          <w:ilvl w:val="0"/>
          <w:numId w:val="104"/>
        </w:numPr>
        <w:jc w:val="both"/>
        <w:rPr>
          <w:rFonts w:asciiTheme="majorBidi" w:hAnsiTheme="majorBidi" w:cstheme="majorBidi"/>
          <w:sz w:val="24"/>
          <w:szCs w:val="24"/>
        </w:rPr>
      </w:pPr>
      <w:r w:rsidRPr="00F80E3A">
        <w:rPr>
          <w:rFonts w:asciiTheme="majorBidi" w:hAnsiTheme="majorBidi" w:cstheme="majorBidi"/>
          <w:sz w:val="24"/>
          <w:szCs w:val="24"/>
          <w:rtl/>
        </w:rPr>
        <w:t>العقل</w:t>
      </w:r>
    </w:p>
    <w:p w:rsidR="00D16D1B" w:rsidRDefault="00D16D1B" w:rsidP="00D16D1B">
      <w:pPr>
        <w:pStyle w:val="a8"/>
        <w:numPr>
          <w:ilvl w:val="0"/>
          <w:numId w:val="104"/>
        </w:numPr>
        <w:jc w:val="both"/>
        <w:rPr>
          <w:rFonts w:asciiTheme="majorBidi" w:hAnsiTheme="majorBidi" w:cstheme="majorBidi"/>
          <w:sz w:val="24"/>
          <w:szCs w:val="24"/>
        </w:rPr>
      </w:pPr>
      <w:r w:rsidRPr="00F80E3A">
        <w:rPr>
          <w:rFonts w:asciiTheme="majorBidi" w:hAnsiTheme="majorBidi" w:cstheme="majorBidi"/>
          <w:sz w:val="24"/>
          <w:szCs w:val="24"/>
          <w:rtl/>
        </w:rPr>
        <w:t>العرف</w:t>
      </w:r>
    </w:p>
    <w:p w:rsidR="007D46A0" w:rsidRDefault="007D46A0" w:rsidP="007D46A0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7D46A0" w:rsidRPr="00733FA1" w:rsidRDefault="007D46A0" w:rsidP="007D46A0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قالى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تعالى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(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ومن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يبتغ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غير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الاسلام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دينا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فلن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يقبل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وهو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فالاخرة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الخاسرين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)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وجة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وجوه</w:t>
      </w:r>
      <w:r w:rsidRPr="00733FA1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دلالة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القران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عالمية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الاسلام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هو</w:t>
      </w:r>
    </w:p>
    <w:p w:rsidR="007D46A0" w:rsidRPr="00B27698" w:rsidRDefault="007D46A0" w:rsidP="007D46A0">
      <w:pPr>
        <w:pStyle w:val="a8"/>
        <w:numPr>
          <w:ilvl w:val="0"/>
          <w:numId w:val="59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الادلة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الصريحة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في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القران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الكريم</w:t>
      </w:r>
    </w:p>
    <w:p w:rsidR="007D46A0" w:rsidRPr="00263BBE" w:rsidRDefault="007D46A0" w:rsidP="007D46A0">
      <w:pPr>
        <w:pStyle w:val="a8"/>
        <w:numPr>
          <w:ilvl w:val="0"/>
          <w:numId w:val="5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خلال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دعوة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الجن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الاسلام</w:t>
      </w:r>
    </w:p>
    <w:p w:rsidR="007D46A0" w:rsidRPr="00263BBE" w:rsidRDefault="007D46A0" w:rsidP="007D46A0">
      <w:pPr>
        <w:pStyle w:val="a8"/>
        <w:numPr>
          <w:ilvl w:val="0"/>
          <w:numId w:val="5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خلال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خطابات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ونداءاته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العامة</w:t>
      </w:r>
    </w:p>
    <w:p w:rsidR="007D46A0" w:rsidRDefault="007D46A0" w:rsidP="007D46A0">
      <w:pPr>
        <w:pStyle w:val="a8"/>
        <w:numPr>
          <w:ilvl w:val="0"/>
          <w:numId w:val="59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خلال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اثبات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أن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التشريعات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القرانيه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عالمية</w:t>
      </w:r>
    </w:p>
    <w:p w:rsidR="00D16D1B" w:rsidRDefault="00D16D1B" w:rsidP="00D16D1B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D16D1B" w:rsidRPr="003D077F" w:rsidRDefault="00D16D1B" w:rsidP="00D16D1B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  <w:r w:rsidRPr="003D077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3D077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D077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الادلة</w:t>
      </w:r>
      <w:r w:rsidRPr="003D077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D077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على</w:t>
      </w:r>
      <w:r w:rsidRPr="003D077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D077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عالمية</w:t>
      </w:r>
      <w:r w:rsidRPr="003D077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D077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الاسلام</w:t>
      </w:r>
      <w:r w:rsidRPr="003D077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D077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3D077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D077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القران</w:t>
      </w:r>
      <w:r w:rsidRPr="003D077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D077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الكريم</w:t>
      </w:r>
    </w:p>
    <w:p w:rsidR="00D16D1B" w:rsidRPr="00263BBE" w:rsidRDefault="00D16D1B" w:rsidP="00D16D1B">
      <w:pPr>
        <w:pStyle w:val="a8"/>
        <w:numPr>
          <w:ilvl w:val="0"/>
          <w:numId w:val="98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قال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cs"/>
          <w:sz w:val="24"/>
          <w:szCs w:val="24"/>
          <w:rtl/>
        </w:rPr>
        <w:t>تعالى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t>(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يبتغ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غير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الاسلام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دينا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فلن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يقبل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منه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وهو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الاخرة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cs"/>
          <w:sz w:val="24"/>
          <w:szCs w:val="24"/>
          <w:rtl/>
        </w:rPr>
        <w:t>الخاسرين</w:t>
      </w:r>
      <w:r>
        <w:rPr>
          <w:rFonts w:asciiTheme="majorBidi" w:hAnsiTheme="majorBidi" w:cstheme="majorBidi" w:hint="cs"/>
          <w:sz w:val="24"/>
          <w:szCs w:val="24"/>
          <w:rtl/>
        </w:rPr>
        <w:t>)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وقولة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تعالى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sz w:val="24"/>
          <w:szCs w:val="24"/>
          <w:rtl/>
        </w:rPr>
        <w:t>(</w:t>
      </w:r>
      <w:r w:rsidRPr="00263BBE">
        <w:rPr>
          <w:rFonts w:asciiTheme="majorBidi" w:hAnsiTheme="majorBidi" w:cstheme="majorBidi"/>
          <w:sz w:val="24"/>
          <w:szCs w:val="24"/>
          <w:rtl/>
        </w:rPr>
        <w:t>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هو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ذكر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263BBE">
        <w:rPr>
          <w:rFonts w:asciiTheme="majorBidi" w:hAnsiTheme="majorBidi" w:cstheme="majorBidi" w:hint="cs"/>
          <w:sz w:val="24"/>
          <w:szCs w:val="24"/>
          <w:rtl/>
        </w:rPr>
        <w:t>للعالمين</w:t>
      </w:r>
      <w:r>
        <w:rPr>
          <w:rFonts w:asciiTheme="majorBidi" w:hAnsiTheme="majorBidi" w:cstheme="majorBidi" w:hint="cs"/>
          <w:sz w:val="24"/>
          <w:szCs w:val="24"/>
          <w:rtl/>
        </w:rPr>
        <w:t>)</w:t>
      </w:r>
    </w:p>
    <w:p w:rsidR="00D16D1B" w:rsidRPr="00263BBE" w:rsidRDefault="00D16D1B" w:rsidP="00D16D1B">
      <w:pPr>
        <w:pStyle w:val="a8"/>
        <w:numPr>
          <w:ilvl w:val="0"/>
          <w:numId w:val="98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قولة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تعالى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sz w:val="24"/>
          <w:szCs w:val="24"/>
          <w:rtl/>
        </w:rPr>
        <w:t>(</w:t>
      </w:r>
      <w:r w:rsidRPr="00263BBE">
        <w:rPr>
          <w:rFonts w:asciiTheme="majorBidi" w:hAnsiTheme="majorBidi" w:cstheme="majorBidi"/>
          <w:sz w:val="24"/>
          <w:szCs w:val="24"/>
          <w:rtl/>
        </w:rPr>
        <w:t>واوحي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إلي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هذا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لانذركم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به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cs"/>
          <w:sz w:val="24"/>
          <w:szCs w:val="24"/>
          <w:rtl/>
        </w:rPr>
        <w:t>بلغ</w:t>
      </w:r>
      <w:r>
        <w:rPr>
          <w:rFonts w:asciiTheme="majorBidi" w:hAnsiTheme="majorBidi" w:cstheme="majorBidi" w:hint="cs"/>
          <w:sz w:val="24"/>
          <w:szCs w:val="24"/>
          <w:rtl/>
        </w:rPr>
        <w:t>)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وقولة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تعالى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sz w:val="24"/>
          <w:szCs w:val="24"/>
          <w:rtl/>
        </w:rPr>
        <w:t>(</w:t>
      </w:r>
      <w:r w:rsidRPr="00263BBE">
        <w:rPr>
          <w:rFonts w:asciiTheme="majorBidi" w:hAnsiTheme="majorBidi" w:cstheme="majorBidi"/>
          <w:sz w:val="24"/>
          <w:szCs w:val="24"/>
          <w:rtl/>
        </w:rPr>
        <w:t>هو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الذي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ارسل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رسولة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بالهد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ى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ودين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الحق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ليظهر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ه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الدين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كلة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ولو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كره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cs"/>
          <w:sz w:val="24"/>
          <w:szCs w:val="24"/>
          <w:rtl/>
        </w:rPr>
        <w:t>المشركون</w:t>
      </w:r>
      <w:r>
        <w:rPr>
          <w:rFonts w:asciiTheme="majorBidi" w:hAnsiTheme="majorBidi" w:cstheme="majorBidi" w:hint="cs"/>
          <w:sz w:val="24"/>
          <w:szCs w:val="24"/>
          <w:rtl/>
        </w:rPr>
        <w:t>)</w:t>
      </w:r>
    </w:p>
    <w:p w:rsidR="00D16D1B" w:rsidRPr="00B27698" w:rsidRDefault="00D16D1B" w:rsidP="00D16D1B">
      <w:pPr>
        <w:pStyle w:val="a8"/>
        <w:numPr>
          <w:ilvl w:val="0"/>
          <w:numId w:val="98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كل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سبق</w:t>
      </w:r>
    </w:p>
    <w:p w:rsidR="00D16D1B" w:rsidRDefault="00D16D1B" w:rsidP="00D16D1B">
      <w:pPr>
        <w:pStyle w:val="a8"/>
        <w:numPr>
          <w:ilvl w:val="0"/>
          <w:numId w:val="98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لا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شيئ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مماسبق</w:t>
      </w:r>
    </w:p>
    <w:p w:rsidR="00DC6D3C" w:rsidRDefault="00DC6D3C" w:rsidP="00DC6D3C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2A7709" w:rsidRDefault="002A7709" w:rsidP="00DC6D3C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DC6D3C" w:rsidRPr="00DC6D3C" w:rsidRDefault="00DC6D3C" w:rsidP="00DC6D3C">
      <w:pPr>
        <w:pStyle w:val="a8"/>
        <w:jc w:val="both"/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</w:pPr>
      <w:r w:rsidRPr="00DC6D3C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 xml:space="preserve">قال تعالى ( ياأيها الناس إنا خلقناكم من ذكر وأنثى ) دلالة على :- </w:t>
      </w:r>
    </w:p>
    <w:p w:rsidR="00DC6D3C" w:rsidRPr="00B27698" w:rsidRDefault="00DC6D3C" w:rsidP="002E5B8A">
      <w:pPr>
        <w:pStyle w:val="a8"/>
        <w:numPr>
          <w:ilvl w:val="0"/>
          <w:numId w:val="267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 xml:space="preserve">عالمية الدعوة </w:t>
      </w:r>
    </w:p>
    <w:p w:rsidR="00DC6D3C" w:rsidRDefault="00DC6D3C" w:rsidP="002E5B8A">
      <w:pPr>
        <w:pStyle w:val="a8"/>
        <w:numPr>
          <w:ilvl w:val="0"/>
          <w:numId w:val="267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>وسطية الدعوة</w:t>
      </w:r>
    </w:p>
    <w:p w:rsidR="00DC6D3C" w:rsidRDefault="00DC6D3C" w:rsidP="002E5B8A">
      <w:pPr>
        <w:pStyle w:val="a8"/>
        <w:numPr>
          <w:ilvl w:val="0"/>
          <w:numId w:val="267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الروابط البشرية </w:t>
      </w:r>
    </w:p>
    <w:p w:rsidR="00DC6D3C" w:rsidRDefault="00DC6D3C" w:rsidP="002E5B8A">
      <w:pPr>
        <w:pStyle w:val="a8"/>
        <w:numPr>
          <w:ilvl w:val="0"/>
          <w:numId w:val="267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خيرية الأمة </w:t>
      </w:r>
    </w:p>
    <w:p w:rsidR="00DC6D3C" w:rsidRPr="00D16D1B" w:rsidRDefault="00DC6D3C" w:rsidP="00DC6D3C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D16D1B" w:rsidRPr="00FD07EF" w:rsidRDefault="00D16D1B" w:rsidP="00D16D1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}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تَبارَكَ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الذي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نَز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لَّ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الْفُرْقَانَ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عَلَىٰ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عَبْدِهِ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لِيَكُونَ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لِلْعَالَمِينَ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نَذِيرًا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{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دلاله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على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D16D1B" w:rsidRPr="00B27698" w:rsidRDefault="00D16D1B" w:rsidP="00D16D1B">
      <w:pPr>
        <w:numPr>
          <w:ilvl w:val="0"/>
          <w:numId w:val="121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عالمية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الدعوة</w:t>
      </w:r>
    </w:p>
    <w:p w:rsidR="00D16D1B" w:rsidRPr="00FD07EF" w:rsidRDefault="00D16D1B" w:rsidP="00D16D1B">
      <w:pPr>
        <w:numPr>
          <w:ilvl w:val="0"/>
          <w:numId w:val="1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الروابط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البشرية</w:t>
      </w:r>
    </w:p>
    <w:p w:rsidR="00D16D1B" w:rsidRPr="00FD07EF" w:rsidRDefault="00D16D1B" w:rsidP="00D16D1B">
      <w:pPr>
        <w:numPr>
          <w:ilvl w:val="0"/>
          <w:numId w:val="1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خيرية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الامة</w:t>
      </w:r>
    </w:p>
    <w:p w:rsidR="00D16D1B" w:rsidRDefault="00D16D1B" w:rsidP="00D16D1B">
      <w:pPr>
        <w:numPr>
          <w:ilvl w:val="0"/>
          <w:numId w:val="1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تفرد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الامه</w:t>
      </w:r>
    </w:p>
    <w:p w:rsidR="007D46A0" w:rsidRDefault="007D46A0" w:rsidP="007D46A0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933558" w:rsidRPr="00933558" w:rsidRDefault="00933558" w:rsidP="00933558">
      <w:p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</w:pP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تبارك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الذي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نزل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الفرقان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على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عبده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لیكون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للعالمین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نذیرا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)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تدل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ھذه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الآیة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على</w:t>
      </w:r>
      <w:r w:rsidRPr="00933558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؟</w:t>
      </w:r>
    </w:p>
    <w:p w:rsidR="00933558" w:rsidRPr="00B27698" w:rsidRDefault="00933558" w:rsidP="002E5B8A">
      <w:pPr>
        <w:numPr>
          <w:ilvl w:val="0"/>
          <w:numId w:val="247"/>
        </w:num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عالمیة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الرسالة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بشكل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لا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لبس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وشك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فیھ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</w:p>
    <w:p w:rsidR="00933558" w:rsidRPr="00933558" w:rsidRDefault="00933558" w:rsidP="002E5B8A">
      <w:pPr>
        <w:numPr>
          <w:ilvl w:val="0"/>
          <w:numId w:val="247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أن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الإسلام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ھو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الدین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الحق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الذي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لا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یقبل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لله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سواه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933558" w:rsidRPr="00933558" w:rsidRDefault="00933558" w:rsidP="002E5B8A">
      <w:pPr>
        <w:numPr>
          <w:ilvl w:val="0"/>
          <w:numId w:val="247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أن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الإسلام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ضد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النزعات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الإقلیمیة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والطائفیة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933558" w:rsidRPr="00933558" w:rsidRDefault="00933558" w:rsidP="002E5B8A">
      <w:pPr>
        <w:numPr>
          <w:ilvl w:val="0"/>
          <w:numId w:val="247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جمیع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ما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933558">
        <w:rPr>
          <w:rFonts w:asciiTheme="majorBidi" w:eastAsia="Times New Roman" w:hAnsiTheme="majorBidi" w:cs="Times New Roman" w:hint="cs"/>
          <w:sz w:val="24"/>
          <w:szCs w:val="24"/>
          <w:rtl/>
        </w:rPr>
        <w:t>سبق</w:t>
      </w:r>
      <w:r w:rsidRPr="00933558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933558" w:rsidRDefault="00933558" w:rsidP="007D46A0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7D46A0" w:rsidRPr="00733FA1" w:rsidRDefault="007D46A0" w:rsidP="007D46A0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قال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تعالى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(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قل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اوحي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الي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انه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استمع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نفر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الجن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فقالوا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انا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سمعنا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قرانا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عجبا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يهدي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الرشد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فامنا</w:t>
      </w:r>
      <w:r w:rsidRPr="00733FA1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ولن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نشرك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ب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ربنا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احدا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)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هذة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تشير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وجه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وجوه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دلالة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القران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عالمية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الاسلام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وهو</w:t>
      </w:r>
    </w:p>
    <w:p w:rsidR="007D46A0" w:rsidRPr="00263BBE" w:rsidRDefault="007D46A0" w:rsidP="007D46A0">
      <w:pPr>
        <w:pStyle w:val="a8"/>
        <w:numPr>
          <w:ilvl w:val="0"/>
          <w:numId w:val="6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الادلة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الصريحة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الكريم</w:t>
      </w:r>
    </w:p>
    <w:p w:rsidR="007D46A0" w:rsidRPr="00B27698" w:rsidRDefault="007D46A0" w:rsidP="007D46A0">
      <w:pPr>
        <w:pStyle w:val="a8"/>
        <w:numPr>
          <w:ilvl w:val="0"/>
          <w:numId w:val="60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خلال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دعوة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غير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البشر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الاسلام</w:t>
      </w:r>
    </w:p>
    <w:p w:rsidR="007D46A0" w:rsidRPr="00263BBE" w:rsidRDefault="007D46A0" w:rsidP="007D46A0">
      <w:pPr>
        <w:pStyle w:val="a8"/>
        <w:numPr>
          <w:ilvl w:val="0"/>
          <w:numId w:val="6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خلال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خطابات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الكريم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ونداءاته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العامه</w:t>
      </w:r>
    </w:p>
    <w:p w:rsidR="007D46A0" w:rsidRDefault="007D46A0" w:rsidP="007D46A0">
      <w:pPr>
        <w:pStyle w:val="a8"/>
        <w:numPr>
          <w:ilvl w:val="0"/>
          <w:numId w:val="6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خلال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اثبات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التشريعات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القرانية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عالمية</w:t>
      </w:r>
    </w:p>
    <w:p w:rsidR="007D46A0" w:rsidRDefault="007D46A0" w:rsidP="007D46A0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7D46A0" w:rsidRPr="00733FA1" w:rsidRDefault="007D46A0" w:rsidP="007D46A0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إن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اقوى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دليل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الاسلام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رسالة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عالمية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هو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مكافحتة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للنزاعات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الاقليمية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والطائفية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،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وجه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733FA1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وجوه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عالمية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الاسلام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وهو</w:t>
      </w:r>
    </w:p>
    <w:p w:rsidR="007D46A0" w:rsidRPr="00263BBE" w:rsidRDefault="007D46A0" w:rsidP="007D46A0">
      <w:pPr>
        <w:pStyle w:val="a8"/>
        <w:numPr>
          <w:ilvl w:val="0"/>
          <w:numId w:val="6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دعوة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غير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العرب</w:t>
      </w:r>
    </w:p>
    <w:p w:rsidR="007D46A0" w:rsidRPr="00263BBE" w:rsidRDefault="007D46A0" w:rsidP="007D46A0">
      <w:pPr>
        <w:pStyle w:val="a8"/>
        <w:numPr>
          <w:ilvl w:val="0"/>
          <w:numId w:val="6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خطابات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ونداءاته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العامه</w:t>
      </w:r>
    </w:p>
    <w:p w:rsidR="007D46A0" w:rsidRPr="00263BBE" w:rsidRDefault="007D46A0" w:rsidP="007D46A0">
      <w:pPr>
        <w:pStyle w:val="a8"/>
        <w:numPr>
          <w:ilvl w:val="0"/>
          <w:numId w:val="6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التشريعات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القرانية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عالمية</w:t>
      </w:r>
    </w:p>
    <w:p w:rsidR="007D46A0" w:rsidRPr="00B27698" w:rsidRDefault="007D46A0" w:rsidP="007D46A0">
      <w:pPr>
        <w:pStyle w:val="a8"/>
        <w:numPr>
          <w:ilvl w:val="0"/>
          <w:numId w:val="61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الاسلام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ينبذ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اي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اي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مقومات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للتفرقة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بين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الناس</w:t>
      </w:r>
    </w:p>
    <w:p w:rsidR="00933558" w:rsidRPr="00FD07EF" w:rsidRDefault="00933558" w:rsidP="00933558">
      <w:pPr>
        <w:pStyle w:val="a8"/>
        <w:jc w:val="both"/>
        <w:rPr>
          <w:rFonts w:asciiTheme="majorBidi" w:hAnsiTheme="majorBidi" w:cstheme="majorBidi"/>
          <w:sz w:val="24"/>
          <w:szCs w:val="24"/>
          <w:u w:val="single"/>
          <w:rtl/>
        </w:rPr>
      </w:pPr>
    </w:p>
    <w:p w:rsidR="007D46A0" w:rsidRPr="00733FA1" w:rsidRDefault="007D46A0" w:rsidP="007D46A0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أدلة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عالمية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الاسلام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السنة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النبوية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المطهره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انه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صلى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الله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وسلم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ارسل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كتبا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عظماء</w:t>
      </w:r>
      <w:r w:rsidRPr="00733FA1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زمانه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ومنهم</w:t>
      </w:r>
    </w:p>
    <w:p w:rsidR="007D46A0" w:rsidRPr="00263BBE" w:rsidRDefault="007D46A0" w:rsidP="007D46A0">
      <w:pPr>
        <w:pStyle w:val="a8"/>
        <w:numPr>
          <w:ilvl w:val="0"/>
          <w:numId w:val="6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قيصر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الروم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فقط</w:t>
      </w:r>
    </w:p>
    <w:p w:rsidR="007D46A0" w:rsidRPr="00263BBE" w:rsidRDefault="007D46A0" w:rsidP="007D46A0">
      <w:pPr>
        <w:pStyle w:val="a8"/>
        <w:numPr>
          <w:ilvl w:val="0"/>
          <w:numId w:val="6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عظيم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القبط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وملك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الحبشة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فقط</w:t>
      </w:r>
    </w:p>
    <w:p w:rsidR="007D46A0" w:rsidRPr="00263BBE" w:rsidRDefault="007D46A0" w:rsidP="007D46A0">
      <w:pPr>
        <w:pStyle w:val="a8"/>
        <w:numPr>
          <w:ilvl w:val="0"/>
          <w:numId w:val="6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كسرى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الفرس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فقط</w:t>
      </w:r>
    </w:p>
    <w:p w:rsidR="007D46A0" w:rsidRPr="00B27698" w:rsidRDefault="007D46A0" w:rsidP="007D46A0">
      <w:pPr>
        <w:pStyle w:val="a8"/>
        <w:numPr>
          <w:ilvl w:val="0"/>
          <w:numId w:val="62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قيصر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الروم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عظيم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القبط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وملك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الحبشة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وكسرى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فارس</w:t>
      </w:r>
    </w:p>
    <w:p w:rsidR="00C574A3" w:rsidRDefault="00C574A3" w:rsidP="00C574A3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u w:val="single"/>
        </w:rPr>
      </w:pPr>
    </w:p>
    <w:p w:rsidR="00C574A3" w:rsidRPr="009A59ED" w:rsidRDefault="00C574A3" w:rsidP="00C574A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يستدل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حديث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(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إنما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انا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E664E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رحمة</w:t>
      </w:r>
      <w:r w:rsidRPr="00E664E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E664E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مهداة</w:t>
      </w:r>
      <w:r w:rsidRPr="00E664E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E664E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)</w:t>
      </w:r>
      <w:r w:rsidRPr="00E664E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E664E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على</w:t>
      </w:r>
      <w:r w:rsidRPr="00E664E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:</w:t>
      </w:r>
    </w:p>
    <w:p w:rsidR="00C574A3" w:rsidRPr="009A59ED" w:rsidRDefault="00C574A3" w:rsidP="002E5B8A">
      <w:pPr>
        <w:numPr>
          <w:ilvl w:val="0"/>
          <w:numId w:val="1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مرتكزات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العالمية</w:t>
      </w:r>
    </w:p>
    <w:p w:rsidR="00C574A3" w:rsidRPr="009A59ED" w:rsidRDefault="00C574A3" w:rsidP="002E5B8A">
      <w:pPr>
        <w:numPr>
          <w:ilvl w:val="0"/>
          <w:numId w:val="1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الروابط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البشرية</w:t>
      </w:r>
    </w:p>
    <w:p w:rsidR="00C574A3" w:rsidRPr="009A59ED" w:rsidRDefault="00C574A3" w:rsidP="002E5B8A">
      <w:pPr>
        <w:numPr>
          <w:ilvl w:val="0"/>
          <w:numId w:val="1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 w:hint="eastAsia"/>
          <w:sz w:val="24"/>
          <w:szCs w:val="24"/>
          <w:rtl/>
        </w:rPr>
        <w:t>خيرية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الامة</w:t>
      </w:r>
    </w:p>
    <w:p w:rsidR="00C574A3" w:rsidRPr="00B27698" w:rsidRDefault="00C574A3" w:rsidP="002E5B8A">
      <w:pPr>
        <w:numPr>
          <w:ilvl w:val="0"/>
          <w:numId w:val="129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عالمية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الدعوة</w:t>
      </w:r>
    </w:p>
    <w:p w:rsidR="007D46A0" w:rsidRPr="00FD07EF" w:rsidRDefault="007D46A0" w:rsidP="007D46A0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u w:val="single"/>
          <w:rtl/>
        </w:rPr>
      </w:pPr>
    </w:p>
    <w:p w:rsidR="007D46A0" w:rsidRPr="00733FA1" w:rsidRDefault="007D46A0" w:rsidP="007D46A0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واحد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الاتي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ليس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مرتكزات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عالمية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الاسلام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ودعائمها</w:t>
      </w:r>
    </w:p>
    <w:p w:rsidR="007D46A0" w:rsidRPr="00263BBE" w:rsidRDefault="007D46A0" w:rsidP="007D46A0">
      <w:pPr>
        <w:pStyle w:val="a8"/>
        <w:numPr>
          <w:ilvl w:val="0"/>
          <w:numId w:val="6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عالمية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الدعوة</w:t>
      </w:r>
    </w:p>
    <w:p w:rsidR="007D46A0" w:rsidRPr="00263BBE" w:rsidRDefault="007D46A0" w:rsidP="007D46A0">
      <w:pPr>
        <w:pStyle w:val="a8"/>
        <w:numPr>
          <w:ilvl w:val="0"/>
          <w:numId w:val="6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وحدة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النوع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الانساني</w:t>
      </w:r>
    </w:p>
    <w:p w:rsidR="007D46A0" w:rsidRPr="00263BBE" w:rsidRDefault="007D46A0" w:rsidP="007D46A0">
      <w:pPr>
        <w:pStyle w:val="a8"/>
        <w:numPr>
          <w:ilvl w:val="0"/>
          <w:numId w:val="6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وحدة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الطبيعة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الانسانيه</w:t>
      </w:r>
    </w:p>
    <w:p w:rsidR="007D46A0" w:rsidRPr="00B27698" w:rsidRDefault="007D46A0" w:rsidP="002A7709">
      <w:pPr>
        <w:pStyle w:val="a8"/>
        <w:numPr>
          <w:ilvl w:val="0"/>
          <w:numId w:val="63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نبذ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الارهاب</w:t>
      </w:r>
    </w:p>
    <w:p w:rsidR="007D46A0" w:rsidRPr="00400F7B" w:rsidRDefault="007D46A0" w:rsidP="007D46A0">
      <w:pPr>
        <w:pStyle w:val="a8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 w:rsidRPr="00400F7B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سرعة</w:t>
      </w:r>
      <w:r w:rsidRPr="00400F7B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انتشار</w:t>
      </w:r>
      <w:r w:rsidRPr="00400F7B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الإسلام</w:t>
      </w:r>
      <w:r w:rsidRPr="00400F7B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ودخول</w:t>
      </w:r>
      <w:r w:rsidRPr="00400F7B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الكثيرين</w:t>
      </w:r>
      <w:r w:rsidRPr="00400F7B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فيه</w:t>
      </w:r>
      <w:r w:rsidRPr="00400F7B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دليل</w:t>
      </w:r>
      <w:r w:rsidRPr="00400F7B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على</w:t>
      </w:r>
      <w:r w:rsidRPr="00400F7B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:</w:t>
      </w:r>
    </w:p>
    <w:p w:rsidR="007D46A0" w:rsidRPr="00B27698" w:rsidRDefault="007D46A0" w:rsidP="007D46A0">
      <w:pPr>
        <w:pStyle w:val="a8"/>
        <w:numPr>
          <w:ilvl w:val="0"/>
          <w:numId w:val="108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عالمية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الدعوه</w:t>
      </w:r>
    </w:p>
    <w:p w:rsidR="007D46A0" w:rsidRPr="00400F7B" w:rsidRDefault="007D46A0" w:rsidP="007D46A0">
      <w:pPr>
        <w:pStyle w:val="a8"/>
        <w:numPr>
          <w:ilvl w:val="0"/>
          <w:numId w:val="108"/>
        </w:numPr>
        <w:jc w:val="both"/>
        <w:rPr>
          <w:rFonts w:asciiTheme="majorBidi" w:hAnsiTheme="majorBidi" w:cstheme="majorBidi"/>
          <w:sz w:val="24"/>
          <w:szCs w:val="24"/>
        </w:rPr>
      </w:pPr>
      <w:r w:rsidRPr="00400F7B">
        <w:rPr>
          <w:rFonts w:asciiTheme="majorBidi" w:hAnsiTheme="majorBidi" w:cstheme="majorBidi" w:hint="eastAsia"/>
          <w:sz w:val="24"/>
          <w:szCs w:val="24"/>
          <w:rtl/>
        </w:rPr>
        <w:t>وسطية</w:t>
      </w:r>
      <w:r w:rsidRPr="00400F7B">
        <w:rPr>
          <w:rFonts w:asciiTheme="majorBidi" w:hAnsiTheme="majorBidi" w:cstheme="majorBidi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sz w:val="24"/>
          <w:szCs w:val="24"/>
          <w:rtl/>
        </w:rPr>
        <w:t>الدعوه</w:t>
      </w:r>
    </w:p>
    <w:p w:rsidR="007D46A0" w:rsidRPr="00400F7B" w:rsidRDefault="007D46A0" w:rsidP="007D46A0">
      <w:pPr>
        <w:pStyle w:val="a8"/>
        <w:numPr>
          <w:ilvl w:val="0"/>
          <w:numId w:val="108"/>
        </w:numPr>
        <w:jc w:val="both"/>
        <w:rPr>
          <w:rFonts w:asciiTheme="majorBidi" w:hAnsiTheme="majorBidi" w:cstheme="majorBidi"/>
          <w:sz w:val="24"/>
          <w:szCs w:val="24"/>
        </w:rPr>
      </w:pPr>
      <w:r w:rsidRPr="00400F7B">
        <w:rPr>
          <w:rFonts w:asciiTheme="majorBidi" w:hAnsiTheme="majorBidi" w:cstheme="majorBidi" w:hint="eastAsia"/>
          <w:sz w:val="24"/>
          <w:szCs w:val="24"/>
          <w:rtl/>
        </w:rPr>
        <w:t>عالمية</w:t>
      </w:r>
      <w:r w:rsidRPr="00400F7B">
        <w:rPr>
          <w:rFonts w:asciiTheme="majorBidi" w:hAnsiTheme="majorBidi" w:cstheme="majorBidi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sz w:val="24"/>
          <w:szCs w:val="24"/>
          <w:rtl/>
        </w:rPr>
        <w:t>الروابط</w:t>
      </w:r>
      <w:r w:rsidRPr="00400F7B">
        <w:rPr>
          <w:rFonts w:asciiTheme="majorBidi" w:hAnsiTheme="majorBidi" w:cstheme="majorBidi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sz w:val="24"/>
          <w:szCs w:val="24"/>
          <w:rtl/>
        </w:rPr>
        <w:t>البشريه</w:t>
      </w:r>
    </w:p>
    <w:p w:rsidR="007D46A0" w:rsidRDefault="007D46A0" w:rsidP="007D46A0">
      <w:pPr>
        <w:pStyle w:val="a8"/>
        <w:numPr>
          <w:ilvl w:val="0"/>
          <w:numId w:val="108"/>
        </w:numPr>
        <w:jc w:val="both"/>
        <w:rPr>
          <w:rFonts w:asciiTheme="majorBidi" w:hAnsiTheme="majorBidi" w:cstheme="majorBidi"/>
          <w:sz w:val="24"/>
          <w:szCs w:val="24"/>
        </w:rPr>
      </w:pPr>
      <w:r w:rsidRPr="00400F7B">
        <w:rPr>
          <w:rFonts w:asciiTheme="majorBidi" w:hAnsiTheme="majorBidi" w:cstheme="majorBidi" w:hint="eastAsia"/>
          <w:sz w:val="24"/>
          <w:szCs w:val="24"/>
          <w:rtl/>
        </w:rPr>
        <w:t>قوة</w:t>
      </w:r>
      <w:r w:rsidRPr="00400F7B">
        <w:rPr>
          <w:rFonts w:asciiTheme="majorBidi" w:hAnsiTheme="majorBidi" w:cstheme="majorBidi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sz w:val="24"/>
          <w:szCs w:val="24"/>
          <w:rtl/>
        </w:rPr>
        <w:t>الحضاره</w:t>
      </w:r>
      <w:r w:rsidRPr="00400F7B">
        <w:rPr>
          <w:rFonts w:asciiTheme="majorBidi" w:hAnsiTheme="majorBidi" w:cstheme="majorBidi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sz w:val="24"/>
          <w:szCs w:val="24"/>
          <w:rtl/>
        </w:rPr>
        <w:t>الإسلاميه</w:t>
      </w:r>
    </w:p>
    <w:p w:rsidR="007D46A0" w:rsidRDefault="007D46A0" w:rsidP="007D46A0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B77D1E" w:rsidRPr="00B77D1E" w:rsidRDefault="00B77D1E" w:rsidP="00B77D1E">
      <w:p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</w:pPr>
      <w:r w:rsidRPr="00E664EE">
        <w:rPr>
          <w:rFonts w:asciiTheme="majorBidi" w:eastAsia="Times New Roman" w:hAnsiTheme="majorBidi" w:cs="Times New Roman" w:hint="cs"/>
          <w:b/>
          <w:bCs/>
          <w:color w:val="002060"/>
          <w:sz w:val="24"/>
          <w:szCs w:val="24"/>
          <w:rtl/>
        </w:rPr>
        <w:t>إن</w:t>
      </w:r>
      <w:r w:rsidRPr="00E664EE">
        <w:rPr>
          <w:rFonts w:asciiTheme="majorBidi" w:eastAsia="Times New Roman" w:hAnsiTheme="majorBidi" w:cs="Times New Roman"/>
          <w:b/>
          <w:bCs/>
          <w:color w:val="002060"/>
          <w:sz w:val="24"/>
          <w:szCs w:val="24"/>
        </w:rPr>
        <w:t xml:space="preserve"> </w:t>
      </w:r>
      <w:r w:rsidRPr="00E664EE">
        <w:rPr>
          <w:rFonts w:asciiTheme="majorBidi" w:eastAsia="Times New Roman" w:hAnsiTheme="majorBidi" w:cs="Times New Roman" w:hint="cs"/>
          <w:b/>
          <w:bCs/>
          <w:color w:val="002060"/>
          <w:sz w:val="24"/>
          <w:szCs w:val="24"/>
          <w:rtl/>
        </w:rPr>
        <w:t>دخول</w:t>
      </w:r>
      <w:r w:rsidRPr="00E664EE">
        <w:rPr>
          <w:rFonts w:asciiTheme="majorBidi" w:eastAsia="Times New Roman" w:hAnsiTheme="majorBidi" w:cs="Times New Roman"/>
          <w:b/>
          <w:bCs/>
          <w:color w:val="002060"/>
          <w:sz w:val="24"/>
          <w:szCs w:val="24"/>
        </w:rPr>
        <w:t xml:space="preserve"> </w:t>
      </w:r>
      <w:r w:rsidRPr="00E664EE">
        <w:rPr>
          <w:rFonts w:asciiTheme="majorBidi" w:eastAsia="Times New Roman" w:hAnsiTheme="majorBidi" w:cs="Times New Roman" w:hint="cs"/>
          <w:b/>
          <w:bCs/>
          <w:color w:val="002060"/>
          <w:sz w:val="24"/>
          <w:szCs w:val="24"/>
          <w:rtl/>
        </w:rPr>
        <w:t>الناس</w:t>
      </w:r>
      <w:r w:rsidRPr="00E664EE">
        <w:rPr>
          <w:rFonts w:asciiTheme="majorBidi" w:eastAsia="Times New Roman" w:hAnsiTheme="majorBidi" w:cs="Times New Roman"/>
          <w:b/>
          <w:bCs/>
          <w:color w:val="002060"/>
          <w:sz w:val="24"/>
          <w:szCs w:val="24"/>
        </w:rPr>
        <w:t xml:space="preserve"> </w:t>
      </w:r>
      <w:r w:rsidRPr="00E664EE">
        <w:rPr>
          <w:rFonts w:asciiTheme="majorBidi" w:eastAsia="Times New Roman" w:hAnsiTheme="majorBidi" w:cs="Times New Roman" w:hint="cs"/>
          <w:b/>
          <w:bCs/>
          <w:color w:val="002060"/>
          <w:sz w:val="24"/>
          <w:szCs w:val="24"/>
          <w:rtl/>
        </w:rPr>
        <w:t>أفواجاً</w:t>
      </w:r>
      <w:r w:rsidRPr="00E664EE">
        <w:rPr>
          <w:rFonts w:asciiTheme="majorBidi" w:eastAsia="Times New Roman" w:hAnsiTheme="majorBidi" w:cs="Times New Roman"/>
          <w:b/>
          <w:bCs/>
          <w:color w:val="002060"/>
          <w:sz w:val="24"/>
          <w:szCs w:val="24"/>
        </w:rPr>
        <w:t xml:space="preserve"> </w:t>
      </w:r>
      <w:r w:rsidRPr="00E664EE">
        <w:rPr>
          <w:rFonts w:asciiTheme="majorBidi" w:eastAsia="Times New Roman" w:hAnsiTheme="majorBidi" w:cs="Times New Roman" w:hint="cs"/>
          <w:b/>
          <w:bCs/>
          <w:color w:val="002060"/>
          <w:sz w:val="24"/>
          <w:szCs w:val="24"/>
          <w:rtl/>
        </w:rPr>
        <w:t>في</w:t>
      </w:r>
      <w:r w:rsidRPr="00E664EE">
        <w:rPr>
          <w:rFonts w:asciiTheme="majorBidi" w:eastAsia="Times New Roman" w:hAnsiTheme="majorBidi" w:cs="Times New Roman"/>
          <w:b/>
          <w:bCs/>
          <w:color w:val="002060"/>
          <w:sz w:val="24"/>
          <w:szCs w:val="24"/>
        </w:rPr>
        <w:t xml:space="preserve"> </w:t>
      </w:r>
      <w:r w:rsidRPr="00E664EE">
        <w:rPr>
          <w:rFonts w:asciiTheme="majorBidi" w:eastAsia="Times New Roman" w:hAnsiTheme="majorBidi" w:cs="Times New Roman" w:hint="cs"/>
          <w:b/>
          <w:bCs/>
          <w:color w:val="002060"/>
          <w:sz w:val="24"/>
          <w:szCs w:val="24"/>
          <w:rtl/>
        </w:rPr>
        <w:t>دین</w:t>
      </w:r>
      <w:r w:rsidRPr="00E664EE">
        <w:rPr>
          <w:rFonts w:asciiTheme="majorBidi" w:eastAsia="Times New Roman" w:hAnsiTheme="majorBidi" w:cs="Times New Roman"/>
          <w:b/>
          <w:bCs/>
          <w:color w:val="002060"/>
          <w:sz w:val="24"/>
          <w:szCs w:val="24"/>
        </w:rPr>
        <w:t xml:space="preserve"> </w:t>
      </w:r>
      <w:r w:rsidRPr="00E664EE">
        <w:rPr>
          <w:rFonts w:asciiTheme="majorBidi" w:eastAsia="Times New Roman" w:hAnsiTheme="majorBidi" w:cs="Times New Roman" w:hint="cs"/>
          <w:b/>
          <w:bCs/>
          <w:color w:val="002060"/>
          <w:sz w:val="24"/>
          <w:szCs w:val="24"/>
          <w:rtl/>
        </w:rPr>
        <w:t>لله</w:t>
      </w:r>
      <w:r w:rsidRPr="00E664EE">
        <w:rPr>
          <w:rFonts w:asciiTheme="majorBidi" w:eastAsia="Times New Roman" w:hAnsiTheme="majorBidi" w:cs="Times New Roman"/>
          <w:b/>
          <w:bCs/>
          <w:color w:val="00206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من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كل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جنس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ولون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وعصر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دلیل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على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؟</w:t>
      </w:r>
    </w:p>
    <w:p w:rsidR="00B77D1E" w:rsidRPr="00B27698" w:rsidRDefault="00B77D1E" w:rsidP="002E5B8A">
      <w:pPr>
        <w:numPr>
          <w:ilvl w:val="0"/>
          <w:numId w:val="243"/>
        </w:num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عالمیة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الدعوة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</w:p>
    <w:p w:rsidR="00B77D1E" w:rsidRPr="00B77D1E" w:rsidRDefault="00B77D1E" w:rsidP="002E5B8A">
      <w:pPr>
        <w:numPr>
          <w:ilvl w:val="0"/>
          <w:numId w:val="243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وسطیة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الدعوة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B77D1E" w:rsidRDefault="00B77D1E" w:rsidP="002E5B8A">
      <w:pPr>
        <w:numPr>
          <w:ilvl w:val="0"/>
          <w:numId w:val="243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عالمیة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الروابط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البشریة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B77D1E" w:rsidRDefault="00B77D1E" w:rsidP="002E5B8A">
      <w:pPr>
        <w:numPr>
          <w:ilvl w:val="0"/>
          <w:numId w:val="243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قوة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الحضارة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الإسلامیة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7D46A0" w:rsidRDefault="007D46A0" w:rsidP="007D46A0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7D46A0" w:rsidRPr="000445E9" w:rsidRDefault="007D46A0" w:rsidP="007D46A0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منح</w:t>
      </w:r>
      <w:r w:rsidRPr="000445E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الاسلام</w:t>
      </w:r>
      <w:r w:rsidRPr="000445E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0445E9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هو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ية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للانسان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قامت</w:t>
      </w:r>
      <w:r w:rsidRPr="00F80E3A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F80E3A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على</w:t>
      </w:r>
    </w:p>
    <w:p w:rsidR="007D46A0" w:rsidRPr="00263BBE" w:rsidRDefault="007D46A0" w:rsidP="007D46A0">
      <w:pPr>
        <w:pStyle w:val="a8"/>
        <w:numPr>
          <w:ilvl w:val="0"/>
          <w:numId w:val="18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أسس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عرقية</w:t>
      </w:r>
    </w:p>
    <w:p w:rsidR="007D46A0" w:rsidRPr="00263BBE" w:rsidRDefault="007D46A0" w:rsidP="007D46A0">
      <w:pPr>
        <w:pStyle w:val="a8"/>
        <w:numPr>
          <w:ilvl w:val="0"/>
          <w:numId w:val="18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أسس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لونية</w:t>
      </w:r>
    </w:p>
    <w:p w:rsidR="007D46A0" w:rsidRPr="00B27698" w:rsidRDefault="007D46A0" w:rsidP="007D46A0">
      <w:pPr>
        <w:pStyle w:val="a8"/>
        <w:numPr>
          <w:ilvl w:val="0"/>
          <w:numId w:val="18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أساس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الاعتراف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بالانسان</w:t>
      </w:r>
    </w:p>
    <w:p w:rsidR="007D46A0" w:rsidRDefault="007D46A0" w:rsidP="007D46A0">
      <w:pPr>
        <w:pStyle w:val="a8"/>
        <w:numPr>
          <w:ilvl w:val="0"/>
          <w:numId w:val="18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العرف</w:t>
      </w:r>
    </w:p>
    <w:p w:rsidR="007D46A0" w:rsidRPr="00FD07EF" w:rsidRDefault="007D46A0" w:rsidP="007D46A0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u w:val="single"/>
          <w:rtl/>
        </w:rPr>
      </w:pPr>
    </w:p>
    <w:p w:rsidR="007D46A0" w:rsidRPr="00400F7B" w:rsidRDefault="007D46A0" w:rsidP="007D46A0">
      <w:pPr>
        <w:pStyle w:val="a8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 w:rsidRPr="00972E20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سبب</w:t>
      </w:r>
      <w:r w:rsidRPr="00972E20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972E20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عالمية</w:t>
      </w:r>
      <w:r w:rsidRPr="00972E20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972E20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القيم</w:t>
      </w:r>
      <w:r w:rsidRPr="00972E20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972E20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الإسلامية</w:t>
      </w:r>
      <w:r w:rsidRPr="00972E20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972E20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ومرونتها</w:t>
      </w:r>
      <w:r w:rsidRPr="00972E20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972E20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في</w:t>
      </w:r>
      <w:r w:rsidRPr="00972E20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972E20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التطبيق</w:t>
      </w:r>
      <w:r w:rsidRPr="00972E20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972E20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أنها</w:t>
      </w:r>
      <w:r w:rsidRPr="00400F7B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:</w:t>
      </w:r>
    </w:p>
    <w:p w:rsidR="007D46A0" w:rsidRPr="00B27698" w:rsidRDefault="007D46A0" w:rsidP="007D46A0">
      <w:pPr>
        <w:pStyle w:val="a8"/>
        <w:numPr>
          <w:ilvl w:val="0"/>
          <w:numId w:val="107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استجابه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للفطره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السويه</w:t>
      </w:r>
    </w:p>
    <w:p w:rsidR="007D46A0" w:rsidRPr="00400F7B" w:rsidRDefault="007D46A0" w:rsidP="007D46A0">
      <w:pPr>
        <w:pStyle w:val="a8"/>
        <w:numPr>
          <w:ilvl w:val="0"/>
          <w:numId w:val="107"/>
        </w:numPr>
        <w:jc w:val="both"/>
        <w:rPr>
          <w:rFonts w:asciiTheme="majorBidi" w:hAnsiTheme="majorBidi" w:cstheme="majorBidi"/>
          <w:sz w:val="24"/>
          <w:szCs w:val="24"/>
        </w:rPr>
      </w:pPr>
      <w:r w:rsidRPr="00400F7B">
        <w:rPr>
          <w:rFonts w:asciiTheme="majorBidi" w:hAnsiTheme="majorBidi" w:cstheme="majorBidi" w:hint="eastAsia"/>
          <w:sz w:val="24"/>
          <w:szCs w:val="24"/>
          <w:rtl/>
        </w:rPr>
        <w:t>تمثل</w:t>
      </w:r>
      <w:r w:rsidRPr="00400F7B">
        <w:rPr>
          <w:rFonts w:asciiTheme="majorBidi" w:hAnsiTheme="majorBidi" w:cstheme="majorBidi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sz w:val="24"/>
          <w:szCs w:val="24"/>
          <w:rtl/>
        </w:rPr>
        <w:t>حضاره</w:t>
      </w:r>
      <w:r w:rsidRPr="00400F7B">
        <w:rPr>
          <w:rFonts w:asciiTheme="majorBidi" w:hAnsiTheme="majorBidi" w:cstheme="majorBidi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sz w:val="24"/>
          <w:szCs w:val="24"/>
          <w:rtl/>
        </w:rPr>
        <w:t>عالميه</w:t>
      </w:r>
    </w:p>
    <w:p w:rsidR="007D46A0" w:rsidRPr="00400F7B" w:rsidRDefault="007D46A0" w:rsidP="007D46A0">
      <w:pPr>
        <w:pStyle w:val="a8"/>
        <w:numPr>
          <w:ilvl w:val="0"/>
          <w:numId w:val="107"/>
        </w:numPr>
        <w:jc w:val="both"/>
        <w:rPr>
          <w:rFonts w:asciiTheme="majorBidi" w:hAnsiTheme="majorBidi" w:cstheme="majorBidi"/>
          <w:sz w:val="24"/>
          <w:szCs w:val="24"/>
        </w:rPr>
      </w:pPr>
      <w:r w:rsidRPr="00400F7B">
        <w:rPr>
          <w:rFonts w:asciiTheme="majorBidi" w:hAnsiTheme="majorBidi" w:cstheme="majorBidi" w:hint="eastAsia"/>
          <w:sz w:val="24"/>
          <w:szCs w:val="24"/>
          <w:rtl/>
        </w:rPr>
        <w:t>موجهه</w:t>
      </w:r>
      <w:r w:rsidRPr="00400F7B">
        <w:rPr>
          <w:rFonts w:asciiTheme="majorBidi" w:hAnsiTheme="majorBidi" w:cstheme="majorBidi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sz w:val="24"/>
          <w:szCs w:val="24"/>
          <w:rtl/>
        </w:rPr>
        <w:t>لكل</w:t>
      </w:r>
      <w:r w:rsidRPr="00400F7B">
        <w:rPr>
          <w:rFonts w:asciiTheme="majorBidi" w:hAnsiTheme="majorBidi" w:cstheme="majorBidi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sz w:val="24"/>
          <w:szCs w:val="24"/>
          <w:rtl/>
        </w:rPr>
        <w:t>الأزمان</w:t>
      </w:r>
    </w:p>
    <w:p w:rsidR="007D46A0" w:rsidRDefault="007D46A0" w:rsidP="007D46A0">
      <w:pPr>
        <w:pStyle w:val="a8"/>
        <w:numPr>
          <w:ilvl w:val="0"/>
          <w:numId w:val="107"/>
        </w:numPr>
        <w:jc w:val="both"/>
        <w:rPr>
          <w:rFonts w:asciiTheme="majorBidi" w:hAnsiTheme="majorBidi" w:cstheme="majorBidi"/>
          <w:sz w:val="24"/>
          <w:szCs w:val="24"/>
        </w:rPr>
      </w:pPr>
      <w:r w:rsidRPr="00400F7B">
        <w:rPr>
          <w:rFonts w:asciiTheme="majorBidi" w:hAnsiTheme="majorBidi" w:cstheme="majorBidi" w:hint="eastAsia"/>
          <w:sz w:val="24"/>
          <w:szCs w:val="24"/>
          <w:rtl/>
        </w:rPr>
        <w:t>قابله</w:t>
      </w:r>
      <w:r w:rsidRPr="00400F7B">
        <w:rPr>
          <w:rFonts w:asciiTheme="majorBidi" w:hAnsiTheme="majorBidi" w:cstheme="majorBidi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sz w:val="24"/>
          <w:szCs w:val="24"/>
          <w:rtl/>
        </w:rPr>
        <w:t>للتغير</w:t>
      </w:r>
      <w:r w:rsidRPr="00400F7B">
        <w:rPr>
          <w:rFonts w:asciiTheme="majorBidi" w:hAnsiTheme="majorBidi" w:cstheme="majorBidi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sz w:val="24"/>
          <w:szCs w:val="24"/>
          <w:rtl/>
        </w:rPr>
        <w:t>والتطور</w:t>
      </w:r>
    </w:p>
    <w:p w:rsidR="007D46A0" w:rsidRPr="00400F7B" w:rsidRDefault="007D46A0" w:rsidP="007D46A0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7D46A0" w:rsidRPr="009A59ED" w:rsidRDefault="007D46A0" w:rsidP="007D46A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تتسم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القيم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الاسلامية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E664E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بالعالمية</w:t>
      </w:r>
      <w:r w:rsidRPr="00E664E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E664E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في</w:t>
      </w:r>
      <w:r w:rsidRPr="00E664E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E664E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ذاتها</w:t>
      </w:r>
      <w:r w:rsidRPr="00E664E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E664E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،</w:t>
      </w:r>
      <w:r w:rsidRPr="00E664E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E664E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وبالمرونة</w:t>
      </w:r>
      <w:r w:rsidRPr="00E664E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E664E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في</w:t>
      </w:r>
      <w:r w:rsidRPr="00E664E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E664E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تطبيقها</w:t>
      </w:r>
      <w:r w:rsidRPr="00E664E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:</w:t>
      </w:r>
    </w:p>
    <w:p w:rsidR="007D46A0" w:rsidRPr="00B27698" w:rsidRDefault="007D46A0" w:rsidP="002E5B8A">
      <w:pPr>
        <w:numPr>
          <w:ilvl w:val="0"/>
          <w:numId w:val="124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استجابة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للفطرة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السوية</w:t>
      </w:r>
    </w:p>
    <w:p w:rsidR="007D46A0" w:rsidRPr="009A59ED" w:rsidRDefault="007D46A0" w:rsidP="002E5B8A">
      <w:pPr>
        <w:numPr>
          <w:ilvl w:val="0"/>
          <w:numId w:val="1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تمثل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حضارة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عالمية</w:t>
      </w:r>
    </w:p>
    <w:p w:rsidR="007D46A0" w:rsidRPr="009A59ED" w:rsidRDefault="007D46A0" w:rsidP="002E5B8A">
      <w:pPr>
        <w:numPr>
          <w:ilvl w:val="0"/>
          <w:numId w:val="1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موجهه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لكل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الازمان</w:t>
      </w:r>
    </w:p>
    <w:p w:rsidR="007D46A0" w:rsidRPr="009A59ED" w:rsidRDefault="007D46A0" w:rsidP="002E5B8A">
      <w:pPr>
        <w:numPr>
          <w:ilvl w:val="0"/>
          <w:numId w:val="1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قابلة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للتغير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والتطور</w:t>
      </w:r>
    </w:p>
    <w:p w:rsidR="00D16D1B" w:rsidRPr="00D16D1B" w:rsidRDefault="00D16D1B" w:rsidP="00D16D1B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400F7B" w:rsidRPr="00E664EE" w:rsidRDefault="00400F7B" w:rsidP="00400F7B">
      <w:pPr>
        <w:pStyle w:val="a8"/>
        <w:jc w:val="both"/>
        <w:rPr>
          <w:rFonts w:asciiTheme="majorBidi" w:hAnsiTheme="majorBidi" w:cstheme="majorBidi"/>
          <w:b/>
          <w:bCs/>
          <w:color w:val="002060"/>
          <w:sz w:val="24"/>
          <w:szCs w:val="24"/>
        </w:rPr>
      </w:pPr>
      <w:r w:rsidRPr="00400F7B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الروابط</w:t>
      </w:r>
      <w:r w:rsidRPr="00400F7B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E664EE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البشريه</w:t>
      </w:r>
      <w:r w:rsidRPr="00E664EE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E664EE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نوعان</w:t>
      </w:r>
      <w:r w:rsidRPr="00E664EE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:</w:t>
      </w:r>
    </w:p>
    <w:p w:rsidR="00400F7B" w:rsidRPr="00400F7B" w:rsidRDefault="00400F7B" w:rsidP="00423B8F">
      <w:pPr>
        <w:pStyle w:val="a8"/>
        <w:numPr>
          <w:ilvl w:val="0"/>
          <w:numId w:val="106"/>
        </w:numPr>
        <w:jc w:val="both"/>
        <w:rPr>
          <w:rFonts w:asciiTheme="majorBidi" w:hAnsiTheme="majorBidi" w:cstheme="majorBidi"/>
          <w:sz w:val="24"/>
          <w:szCs w:val="24"/>
        </w:rPr>
      </w:pPr>
      <w:r w:rsidRPr="00400F7B">
        <w:rPr>
          <w:rFonts w:asciiTheme="majorBidi" w:hAnsiTheme="majorBidi" w:cstheme="majorBidi" w:hint="eastAsia"/>
          <w:sz w:val="24"/>
          <w:szCs w:val="24"/>
          <w:rtl/>
        </w:rPr>
        <w:t>فطريه</w:t>
      </w:r>
      <w:r w:rsidRPr="00400F7B">
        <w:rPr>
          <w:rFonts w:asciiTheme="majorBidi" w:hAnsiTheme="majorBidi" w:cstheme="majorBidi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sz w:val="24"/>
          <w:szCs w:val="24"/>
          <w:rtl/>
        </w:rPr>
        <w:t>ومتغيره</w:t>
      </w:r>
    </w:p>
    <w:p w:rsidR="00400F7B" w:rsidRPr="00B27698" w:rsidRDefault="00400F7B" w:rsidP="00423B8F">
      <w:pPr>
        <w:pStyle w:val="a8"/>
        <w:numPr>
          <w:ilvl w:val="0"/>
          <w:numId w:val="106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فطريه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ومكتسبه</w:t>
      </w:r>
    </w:p>
    <w:p w:rsidR="00400F7B" w:rsidRPr="00400F7B" w:rsidRDefault="00400F7B" w:rsidP="00423B8F">
      <w:pPr>
        <w:pStyle w:val="a8"/>
        <w:numPr>
          <w:ilvl w:val="0"/>
          <w:numId w:val="106"/>
        </w:numPr>
        <w:jc w:val="both"/>
        <w:rPr>
          <w:rFonts w:asciiTheme="majorBidi" w:hAnsiTheme="majorBidi" w:cstheme="majorBidi"/>
          <w:sz w:val="24"/>
          <w:szCs w:val="24"/>
        </w:rPr>
      </w:pPr>
      <w:r w:rsidRPr="00400F7B">
        <w:rPr>
          <w:rFonts w:asciiTheme="majorBidi" w:hAnsiTheme="majorBidi" w:cstheme="majorBidi" w:hint="eastAsia"/>
          <w:sz w:val="24"/>
          <w:szCs w:val="24"/>
          <w:rtl/>
        </w:rPr>
        <w:t>طارئه</w:t>
      </w:r>
      <w:r w:rsidRPr="00400F7B">
        <w:rPr>
          <w:rFonts w:asciiTheme="majorBidi" w:hAnsiTheme="majorBidi" w:cstheme="majorBidi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sz w:val="24"/>
          <w:szCs w:val="24"/>
          <w:rtl/>
        </w:rPr>
        <w:t>وأصليه</w:t>
      </w:r>
    </w:p>
    <w:p w:rsidR="00400F7B" w:rsidRDefault="00400F7B" w:rsidP="00423B8F">
      <w:pPr>
        <w:pStyle w:val="a8"/>
        <w:numPr>
          <w:ilvl w:val="0"/>
          <w:numId w:val="106"/>
        </w:numPr>
        <w:jc w:val="both"/>
        <w:rPr>
          <w:rFonts w:asciiTheme="majorBidi" w:hAnsiTheme="majorBidi" w:cstheme="majorBidi"/>
          <w:sz w:val="24"/>
          <w:szCs w:val="24"/>
        </w:rPr>
      </w:pPr>
      <w:r w:rsidRPr="00400F7B">
        <w:rPr>
          <w:rFonts w:asciiTheme="majorBidi" w:hAnsiTheme="majorBidi" w:cstheme="majorBidi" w:hint="eastAsia"/>
          <w:sz w:val="24"/>
          <w:szCs w:val="24"/>
          <w:rtl/>
        </w:rPr>
        <w:t>خاصه</w:t>
      </w:r>
      <w:r w:rsidRPr="00400F7B">
        <w:rPr>
          <w:rFonts w:asciiTheme="majorBidi" w:hAnsiTheme="majorBidi" w:cstheme="majorBidi"/>
          <w:sz w:val="24"/>
          <w:szCs w:val="24"/>
        </w:rPr>
        <w:t xml:space="preserve"> </w:t>
      </w:r>
      <w:r w:rsidRPr="00400F7B">
        <w:rPr>
          <w:rFonts w:asciiTheme="majorBidi" w:hAnsiTheme="majorBidi" w:cstheme="majorBidi" w:hint="eastAsia"/>
          <w:sz w:val="24"/>
          <w:szCs w:val="24"/>
          <w:rtl/>
        </w:rPr>
        <w:t>وعامه</w:t>
      </w:r>
    </w:p>
    <w:p w:rsidR="007D46A0" w:rsidRDefault="007D46A0" w:rsidP="007D46A0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A97251" w:rsidRPr="00A97251" w:rsidRDefault="00A97251" w:rsidP="00A972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حالة التواصل الفطرية و المكتسبة بين الأفراد و الجماعات , و ما ينشأ عنها من حقوق و واجبات و علاقات :</w:t>
      </w:r>
    </w:p>
    <w:p w:rsidR="00A97251" w:rsidRPr="00A97251" w:rsidRDefault="00A97251" w:rsidP="002E5B8A">
      <w:pPr>
        <w:numPr>
          <w:ilvl w:val="0"/>
          <w:numId w:val="20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رابطة الدين</w:t>
      </w:r>
    </w:p>
    <w:p w:rsidR="00A97251" w:rsidRPr="00A97251" w:rsidRDefault="00A97251" w:rsidP="002E5B8A">
      <w:pPr>
        <w:numPr>
          <w:ilvl w:val="0"/>
          <w:numId w:val="20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رابطة القرابة</w:t>
      </w:r>
    </w:p>
    <w:p w:rsidR="00A97251" w:rsidRPr="00B27698" w:rsidRDefault="00A97251" w:rsidP="002E5B8A">
      <w:pPr>
        <w:numPr>
          <w:ilvl w:val="0"/>
          <w:numId w:val="20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الروابط البشرية</w:t>
      </w:r>
    </w:p>
    <w:p w:rsidR="006B2B31" w:rsidRDefault="00A97251" w:rsidP="002E5B8A">
      <w:pPr>
        <w:numPr>
          <w:ilvl w:val="0"/>
          <w:numId w:val="20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رابطة الميثاق</w:t>
      </w:r>
    </w:p>
    <w:p w:rsidR="006B2B31" w:rsidRDefault="006B2B31" w:rsidP="006B2B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6B2B31" w:rsidRPr="006B2B31" w:rsidRDefault="006B2B31" w:rsidP="006B2B3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6B2B31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من الروابط البشرية المكتسبة :-</w:t>
      </w:r>
    </w:p>
    <w:p w:rsidR="006B2B31" w:rsidRDefault="006B2B31" w:rsidP="002E5B8A">
      <w:pPr>
        <w:pStyle w:val="a7"/>
        <w:numPr>
          <w:ilvl w:val="0"/>
          <w:numId w:val="26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وحدة الأصل </w:t>
      </w:r>
    </w:p>
    <w:p w:rsidR="006B2B31" w:rsidRPr="004321A1" w:rsidRDefault="006B2B31" w:rsidP="002E5B8A">
      <w:pPr>
        <w:pStyle w:val="a7"/>
        <w:numPr>
          <w:ilvl w:val="0"/>
          <w:numId w:val="26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4321A1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 xml:space="preserve">الميثاق </w:t>
      </w:r>
    </w:p>
    <w:p w:rsidR="006B2B31" w:rsidRDefault="006B2B31" w:rsidP="002E5B8A">
      <w:pPr>
        <w:pStyle w:val="a7"/>
        <w:numPr>
          <w:ilvl w:val="0"/>
          <w:numId w:val="26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النسب </w:t>
      </w:r>
    </w:p>
    <w:p w:rsidR="006B2B31" w:rsidRPr="004321A1" w:rsidRDefault="006B2B31" w:rsidP="002E5B8A">
      <w:pPr>
        <w:pStyle w:val="a7"/>
        <w:numPr>
          <w:ilvl w:val="0"/>
          <w:numId w:val="26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21A1"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جميع ماذكر </w:t>
      </w:r>
    </w:p>
    <w:p w:rsidR="006B2B31" w:rsidRDefault="006B2B31" w:rsidP="006B2B31">
      <w:pPr>
        <w:pStyle w:val="a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2A7709" w:rsidRPr="006B2B31" w:rsidRDefault="002A7709" w:rsidP="006B2B31">
      <w:pPr>
        <w:pStyle w:val="a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D46A0" w:rsidRPr="00FD07EF" w:rsidRDefault="007D46A0" w:rsidP="007D46A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}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هو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الذي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أنشاكم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نفس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واحدة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فمستقر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ومستودع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{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هذه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الاية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تدل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على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7D46A0" w:rsidRPr="00FD07EF" w:rsidRDefault="007D46A0" w:rsidP="007D46A0">
      <w:pPr>
        <w:numPr>
          <w:ilvl w:val="0"/>
          <w:numId w:val="1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رابطة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الجنس</w:t>
      </w:r>
    </w:p>
    <w:p w:rsidR="007D46A0" w:rsidRPr="00B27698" w:rsidRDefault="007D46A0" w:rsidP="007D46A0">
      <w:pPr>
        <w:numPr>
          <w:ilvl w:val="0"/>
          <w:numId w:val="122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رابطة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وحدة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الأصل</w:t>
      </w:r>
    </w:p>
    <w:p w:rsidR="007D46A0" w:rsidRPr="00FD07EF" w:rsidRDefault="007D46A0" w:rsidP="007D46A0">
      <w:pPr>
        <w:numPr>
          <w:ilvl w:val="0"/>
          <w:numId w:val="1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رابطة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التكريم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الإنساني</w:t>
      </w:r>
    </w:p>
    <w:p w:rsidR="007D46A0" w:rsidRPr="00FD07EF" w:rsidRDefault="007D46A0" w:rsidP="007D46A0">
      <w:pPr>
        <w:numPr>
          <w:ilvl w:val="0"/>
          <w:numId w:val="1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رابطة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وحدة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المصير</w:t>
      </w:r>
    </w:p>
    <w:p w:rsidR="00A97251" w:rsidRDefault="00A97251" w:rsidP="003D08B3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D82708" w:rsidRPr="00426CC6" w:rsidRDefault="00D82708" w:rsidP="00426CC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426CC6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ضمان تحقيق الأمن والسلامة</w:t>
      </w:r>
      <w:r w:rsidRPr="00426CC6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للشعوب </w:t>
      </w:r>
      <w:r w:rsidRPr="00426CC6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426CC6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والأمم ودفع الظلم عن المستضعفين </w:t>
      </w:r>
    </w:p>
    <w:p w:rsidR="00D82708" w:rsidRPr="00B27698" w:rsidRDefault="00426CC6" w:rsidP="002E5B8A">
      <w:pPr>
        <w:pStyle w:val="a8"/>
        <w:numPr>
          <w:ilvl w:val="0"/>
          <w:numId w:val="251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 xml:space="preserve">احد الروابط البشرية في الاسلام </w:t>
      </w:r>
      <w:r w:rsidRPr="00B27698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( رابطة الميثاق )</w:t>
      </w:r>
      <w:r w:rsidRPr="00B27698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u w:val="single"/>
          <w:rtl/>
        </w:rPr>
        <w:t xml:space="preserve"> </w:t>
      </w:r>
    </w:p>
    <w:p w:rsidR="00426CC6" w:rsidRDefault="00426CC6" w:rsidP="002E5B8A">
      <w:pPr>
        <w:pStyle w:val="a8"/>
        <w:numPr>
          <w:ilvl w:val="0"/>
          <w:numId w:val="251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احد الروابط البشرية في النظام العالمي الجديد </w:t>
      </w:r>
    </w:p>
    <w:p w:rsidR="00426CC6" w:rsidRDefault="00426CC6" w:rsidP="002E5B8A">
      <w:pPr>
        <w:pStyle w:val="a8"/>
        <w:numPr>
          <w:ilvl w:val="0"/>
          <w:numId w:val="251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جميع ماذكر </w:t>
      </w:r>
    </w:p>
    <w:p w:rsidR="00426CC6" w:rsidRDefault="00426CC6" w:rsidP="002E5B8A">
      <w:pPr>
        <w:pStyle w:val="a8"/>
        <w:numPr>
          <w:ilvl w:val="0"/>
          <w:numId w:val="251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لاشئ مما ذكر </w:t>
      </w:r>
    </w:p>
    <w:p w:rsidR="00426CC6" w:rsidRPr="00400F7B" w:rsidRDefault="00426CC6" w:rsidP="00426CC6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3D08B3" w:rsidRPr="00F33589" w:rsidRDefault="003D08B3" w:rsidP="003D08B3">
      <w:pPr>
        <w:pStyle w:val="a8"/>
        <w:jc w:val="both"/>
        <w:rPr>
          <w:rFonts w:asciiTheme="majorBidi" w:hAnsiTheme="majorBidi" w:cstheme="majorBidi"/>
          <w:b/>
          <w:bCs/>
          <w:color w:val="00B0F0"/>
          <w:sz w:val="24"/>
          <w:szCs w:val="24"/>
        </w:rPr>
      </w:pPr>
      <w:r w:rsidRPr="00F33589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من</w:t>
      </w:r>
      <w:r w:rsidRPr="00F33589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F33589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امثلة</w:t>
      </w:r>
      <w:r w:rsidRPr="00F33589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F33589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الروابط</w:t>
      </w:r>
      <w:r w:rsidRPr="00F33589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F33589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البشرية</w:t>
      </w:r>
      <w:r w:rsidRPr="00F33589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F33589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المكتسبة</w:t>
      </w:r>
      <w:r w:rsidRPr="00F33589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</w:p>
    <w:p w:rsidR="003D08B3" w:rsidRPr="00B27698" w:rsidRDefault="003D08B3" w:rsidP="003D08B3">
      <w:pPr>
        <w:pStyle w:val="a8"/>
        <w:numPr>
          <w:ilvl w:val="0"/>
          <w:numId w:val="117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>الدين</w:t>
      </w:r>
    </w:p>
    <w:p w:rsidR="003D08B3" w:rsidRPr="00F33589" w:rsidRDefault="003D08B3" w:rsidP="003D08B3">
      <w:pPr>
        <w:pStyle w:val="a8"/>
        <w:numPr>
          <w:ilvl w:val="0"/>
          <w:numId w:val="117"/>
        </w:numPr>
        <w:jc w:val="both"/>
        <w:rPr>
          <w:rFonts w:asciiTheme="majorBidi" w:hAnsiTheme="majorBidi" w:cstheme="majorBidi"/>
          <w:sz w:val="24"/>
          <w:szCs w:val="24"/>
        </w:rPr>
      </w:pPr>
      <w:r w:rsidRPr="00F33589">
        <w:rPr>
          <w:rFonts w:asciiTheme="majorBidi" w:hAnsiTheme="majorBidi" w:cstheme="majorBidi" w:hint="cs"/>
          <w:sz w:val="24"/>
          <w:szCs w:val="24"/>
          <w:rtl/>
        </w:rPr>
        <w:t>الرحم</w:t>
      </w:r>
    </w:p>
    <w:p w:rsidR="003D08B3" w:rsidRPr="00F33589" w:rsidRDefault="003D08B3" w:rsidP="003D08B3">
      <w:pPr>
        <w:pStyle w:val="a8"/>
        <w:numPr>
          <w:ilvl w:val="0"/>
          <w:numId w:val="117"/>
        </w:numPr>
        <w:jc w:val="both"/>
        <w:rPr>
          <w:rFonts w:asciiTheme="majorBidi" w:hAnsiTheme="majorBidi" w:cstheme="majorBidi"/>
          <w:sz w:val="24"/>
          <w:szCs w:val="24"/>
        </w:rPr>
      </w:pPr>
      <w:r w:rsidRPr="00F33589">
        <w:rPr>
          <w:rFonts w:asciiTheme="majorBidi" w:hAnsiTheme="majorBidi" w:cstheme="majorBidi" w:hint="cs"/>
          <w:sz w:val="24"/>
          <w:szCs w:val="24"/>
          <w:rtl/>
        </w:rPr>
        <w:t>الجوار</w:t>
      </w:r>
    </w:p>
    <w:p w:rsidR="003D08B3" w:rsidRPr="00F33589" w:rsidRDefault="003D08B3" w:rsidP="003D08B3">
      <w:pPr>
        <w:pStyle w:val="a8"/>
        <w:numPr>
          <w:ilvl w:val="0"/>
          <w:numId w:val="117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F33589">
        <w:rPr>
          <w:rFonts w:asciiTheme="majorBidi" w:hAnsiTheme="majorBidi" w:cstheme="majorBidi" w:hint="cs"/>
          <w:sz w:val="24"/>
          <w:szCs w:val="24"/>
          <w:rtl/>
        </w:rPr>
        <w:t>جميع</w:t>
      </w:r>
      <w:r w:rsidRPr="00F33589">
        <w:rPr>
          <w:rFonts w:asciiTheme="majorBidi" w:hAnsiTheme="majorBidi" w:cstheme="majorBidi"/>
          <w:sz w:val="24"/>
          <w:szCs w:val="24"/>
        </w:rPr>
        <w:t xml:space="preserve"> </w:t>
      </w:r>
      <w:r w:rsidRPr="00F33589">
        <w:rPr>
          <w:rFonts w:asciiTheme="majorBidi" w:hAnsiTheme="majorBidi" w:cstheme="majorBidi" w:hint="cs"/>
          <w:sz w:val="24"/>
          <w:szCs w:val="24"/>
          <w:rtl/>
        </w:rPr>
        <w:t>ما</w:t>
      </w:r>
      <w:r w:rsidRPr="00F33589">
        <w:rPr>
          <w:rFonts w:asciiTheme="majorBidi" w:hAnsiTheme="majorBidi" w:cstheme="majorBidi"/>
          <w:sz w:val="24"/>
          <w:szCs w:val="24"/>
        </w:rPr>
        <w:t xml:space="preserve"> </w:t>
      </w:r>
      <w:r w:rsidRPr="00F33589">
        <w:rPr>
          <w:rFonts w:asciiTheme="majorBidi" w:hAnsiTheme="majorBidi" w:cstheme="majorBidi" w:hint="cs"/>
          <w:sz w:val="24"/>
          <w:szCs w:val="24"/>
          <w:rtl/>
        </w:rPr>
        <w:t>سبق</w:t>
      </w:r>
    </w:p>
    <w:p w:rsidR="00400F7B" w:rsidRDefault="00400F7B" w:rsidP="00400F7B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A97251" w:rsidRPr="00A97251" w:rsidRDefault="00A97251" w:rsidP="00A972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قال النبي صلى الله عليه و سلم ( من قتل معاهدا لم يرح رائحة الجنة ) , هذا يدل على رابطة  :</w:t>
      </w:r>
    </w:p>
    <w:p w:rsidR="00A97251" w:rsidRPr="00B27698" w:rsidRDefault="00A97251" w:rsidP="002E5B8A">
      <w:pPr>
        <w:numPr>
          <w:ilvl w:val="0"/>
          <w:numId w:val="20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الميثاق</w:t>
      </w:r>
    </w:p>
    <w:p w:rsidR="00A97251" w:rsidRPr="00A97251" w:rsidRDefault="00A97251" w:rsidP="002E5B8A">
      <w:pPr>
        <w:numPr>
          <w:ilvl w:val="0"/>
          <w:numId w:val="20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الرحم</w:t>
      </w:r>
    </w:p>
    <w:p w:rsidR="00A97251" w:rsidRPr="00A97251" w:rsidRDefault="00A97251" w:rsidP="002E5B8A">
      <w:pPr>
        <w:numPr>
          <w:ilvl w:val="0"/>
          <w:numId w:val="20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الدين</w:t>
      </w:r>
    </w:p>
    <w:p w:rsidR="007D46A0" w:rsidRPr="00C520D2" w:rsidRDefault="00A97251" w:rsidP="002E5B8A">
      <w:pPr>
        <w:numPr>
          <w:ilvl w:val="0"/>
          <w:numId w:val="20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وحدة الأصل</w:t>
      </w:r>
    </w:p>
    <w:p w:rsidR="00E62F85" w:rsidRPr="00263BBE" w:rsidRDefault="00E62F85" w:rsidP="00263BBE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F578A2" w:rsidRDefault="00F578A2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الرابعة</w:t>
      </w:r>
    </w:p>
    <w:p w:rsidR="00973DC2" w:rsidRDefault="00973DC2" w:rsidP="00C574A3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973DC2" w:rsidRPr="00E62F85" w:rsidRDefault="00973DC2" w:rsidP="00973DC2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E62F85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أصل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62F85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كلمة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>الإ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ستشراق</w:t>
      </w:r>
      <w:r w:rsidRPr="00A67919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 xml:space="preserve"> :-</w:t>
      </w:r>
    </w:p>
    <w:p w:rsidR="00973DC2" w:rsidRPr="00263BBE" w:rsidRDefault="00973DC2" w:rsidP="00973DC2">
      <w:pPr>
        <w:pStyle w:val="a8"/>
        <w:numPr>
          <w:ilvl w:val="0"/>
          <w:numId w:val="2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طلب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الشرق</w:t>
      </w:r>
    </w:p>
    <w:p w:rsidR="00973DC2" w:rsidRPr="00B27698" w:rsidRDefault="00973DC2" w:rsidP="00973DC2">
      <w:pPr>
        <w:pStyle w:val="a8"/>
        <w:numPr>
          <w:ilvl w:val="0"/>
          <w:numId w:val="20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eastAsia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مأخوذة</w:t>
      </w:r>
      <w:r w:rsidRPr="00B2769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eastAsia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من</w:t>
      </w:r>
      <w:r w:rsidRPr="00B2769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eastAsia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كلمة</w:t>
      </w:r>
      <w:r w:rsidRPr="00B2769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(</w:t>
      </w:r>
      <w:r w:rsidRPr="00B27698">
        <w:rPr>
          <w:rFonts w:ascii="Times New Roman" w:eastAsia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شرق</w:t>
      </w: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 xml:space="preserve">) </w:t>
      </w:r>
      <w:r w:rsidRPr="00B2769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eastAsia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ثم</w:t>
      </w:r>
      <w:r w:rsidRPr="00B2769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eastAsia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أضيف</w:t>
      </w:r>
      <w:r w:rsidRPr="00B2769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eastAsia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إليها</w:t>
      </w:r>
      <w:r w:rsidRPr="00B2769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eastAsia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ثلاثة</w:t>
      </w:r>
      <w:r w:rsidRPr="00B2769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eastAsia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حروف</w:t>
      </w:r>
      <w:r w:rsidRPr="00B2769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eastAsia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هي</w:t>
      </w:r>
      <w:r w:rsidRPr="00B2769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eastAsia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الألف</w:t>
      </w:r>
      <w:r w:rsidRPr="00B2769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eastAsia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والسين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والتاء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973DC2" w:rsidRPr="00263BBE" w:rsidRDefault="00973DC2" w:rsidP="00973DC2">
      <w:pPr>
        <w:pStyle w:val="a8"/>
        <w:numPr>
          <w:ilvl w:val="0"/>
          <w:numId w:val="2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زيارة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الشرق</w:t>
      </w:r>
    </w:p>
    <w:p w:rsidR="00973DC2" w:rsidRDefault="00973DC2" w:rsidP="00973DC2">
      <w:pPr>
        <w:pStyle w:val="a8"/>
        <w:numPr>
          <w:ilvl w:val="0"/>
          <w:numId w:val="2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زيارة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الغرب</w:t>
      </w:r>
    </w:p>
    <w:p w:rsidR="00973DC2" w:rsidRPr="00263BBE" w:rsidRDefault="00973DC2" w:rsidP="00973DC2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973DC2" w:rsidRPr="00E62F85" w:rsidRDefault="00973DC2" w:rsidP="00973DC2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E62F85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كلمة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62F85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(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62F85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الاستشرا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ق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>)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كلمة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مشتقة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من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>:</w:t>
      </w:r>
    </w:p>
    <w:p w:rsidR="00973DC2" w:rsidRPr="00B27698" w:rsidRDefault="00973DC2" w:rsidP="00973DC2">
      <w:pPr>
        <w:pStyle w:val="a8"/>
        <w:numPr>
          <w:ilvl w:val="0"/>
          <w:numId w:val="21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مولدة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وعصرية</w:t>
      </w:r>
    </w:p>
    <w:p w:rsidR="00973DC2" w:rsidRPr="00263BBE" w:rsidRDefault="00973DC2" w:rsidP="00973DC2">
      <w:pPr>
        <w:pStyle w:val="a8"/>
        <w:numPr>
          <w:ilvl w:val="0"/>
          <w:numId w:val="2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قديمة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نوعا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ما</w:t>
      </w:r>
    </w:p>
    <w:p w:rsidR="00973DC2" w:rsidRPr="00263BBE" w:rsidRDefault="00973DC2" w:rsidP="00973DC2">
      <w:pPr>
        <w:pStyle w:val="a8"/>
        <w:numPr>
          <w:ilvl w:val="0"/>
          <w:numId w:val="2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لا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اصل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لها</w:t>
      </w:r>
    </w:p>
    <w:p w:rsidR="00973DC2" w:rsidRDefault="00973DC2" w:rsidP="00973DC2">
      <w:pPr>
        <w:pStyle w:val="a8"/>
        <w:numPr>
          <w:ilvl w:val="0"/>
          <w:numId w:val="2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قديمة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جدا</w:t>
      </w:r>
    </w:p>
    <w:p w:rsidR="00973DC2" w:rsidRDefault="00973DC2" w:rsidP="00C574A3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C518EC" w:rsidRPr="009A59ED" w:rsidRDefault="00C518EC" w:rsidP="00C518EC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الاستش</w:t>
      </w:r>
      <w:r w:rsidRPr="00E664E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راق</w:t>
      </w:r>
      <w:r w:rsidRPr="00E664E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E664E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هو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C518EC" w:rsidRPr="00B27698" w:rsidRDefault="00C518EC" w:rsidP="002E5B8A">
      <w:pPr>
        <w:numPr>
          <w:ilvl w:val="0"/>
          <w:numId w:val="130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طلب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علوم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الشرق</w:t>
      </w:r>
    </w:p>
    <w:p w:rsidR="00C518EC" w:rsidRPr="009A59ED" w:rsidRDefault="00C518EC" w:rsidP="002E5B8A">
      <w:pPr>
        <w:numPr>
          <w:ilvl w:val="0"/>
          <w:numId w:val="1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معرفة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علوم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الشرق</w:t>
      </w:r>
    </w:p>
    <w:p w:rsidR="00C518EC" w:rsidRPr="009A59ED" w:rsidRDefault="00C518EC" w:rsidP="002E5B8A">
      <w:pPr>
        <w:numPr>
          <w:ilvl w:val="0"/>
          <w:numId w:val="1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زيارة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الشرق</w:t>
      </w:r>
    </w:p>
    <w:p w:rsidR="00C518EC" w:rsidRPr="009A59ED" w:rsidRDefault="00C518EC" w:rsidP="002E5B8A">
      <w:pPr>
        <w:numPr>
          <w:ilvl w:val="0"/>
          <w:numId w:val="1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السياحة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في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الشرق</w:t>
      </w:r>
    </w:p>
    <w:p w:rsidR="00C518EC" w:rsidRDefault="00C518EC" w:rsidP="00C518EC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C518EC" w:rsidRPr="00733FA1" w:rsidRDefault="00C518EC" w:rsidP="00C518EC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عرف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الاستشراق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اللغه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بانه</w:t>
      </w:r>
    </w:p>
    <w:p w:rsidR="00C518EC" w:rsidRPr="00B27698" w:rsidRDefault="00C518EC" w:rsidP="00C518EC">
      <w:pPr>
        <w:pStyle w:val="a8"/>
        <w:numPr>
          <w:ilvl w:val="0"/>
          <w:numId w:val="64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طلب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الشرق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اي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طلب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علومة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وادابة</w:t>
      </w:r>
    </w:p>
    <w:p w:rsidR="00C518EC" w:rsidRPr="00263BBE" w:rsidRDefault="00C518EC" w:rsidP="00C518EC">
      <w:pPr>
        <w:pStyle w:val="a8"/>
        <w:numPr>
          <w:ilvl w:val="0"/>
          <w:numId w:val="6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زيارة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الشرق</w:t>
      </w:r>
    </w:p>
    <w:p w:rsidR="00C518EC" w:rsidRPr="00263BBE" w:rsidRDefault="00C518EC" w:rsidP="00C518EC">
      <w:pPr>
        <w:pStyle w:val="a8"/>
        <w:numPr>
          <w:ilvl w:val="0"/>
          <w:numId w:val="6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السياحة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الشرق</w:t>
      </w:r>
    </w:p>
    <w:p w:rsidR="00C518EC" w:rsidRPr="002A7709" w:rsidRDefault="00C518EC" w:rsidP="002A7709">
      <w:pPr>
        <w:pStyle w:val="a8"/>
        <w:numPr>
          <w:ilvl w:val="0"/>
          <w:numId w:val="64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معاداة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الشرق</w:t>
      </w:r>
    </w:p>
    <w:p w:rsidR="00C574A3" w:rsidRPr="00E62F85" w:rsidRDefault="00C574A3" w:rsidP="00C574A3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E62F85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عبارة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: </w:t>
      </w:r>
      <w:r w:rsidRPr="00E62F85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(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62F85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الاستشراق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: </w:t>
      </w:r>
      <w:r w:rsidRPr="00E62F85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هو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62F85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طلب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62F85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علوم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62F85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الش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رق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ولغاتهم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,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ويسمى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من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يقوم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بذلك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-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مستشرقاً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- ,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وجمع</w:t>
      </w:r>
      <w:r w:rsidRPr="00A67919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مستشرقون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وما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ينجزونه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يسمى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استشراقاً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>)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هي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ل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>:</w:t>
      </w:r>
    </w:p>
    <w:p w:rsidR="00C574A3" w:rsidRPr="00B27698" w:rsidRDefault="00C574A3" w:rsidP="00C574A3">
      <w:pPr>
        <w:pStyle w:val="a8"/>
        <w:numPr>
          <w:ilvl w:val="0"/>
          <w:numId w:val="22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صاحب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معجم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متن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اللغه</w:t>
      </w:r>
    </w:p>
    <w:p w:rsidR="00C574A3" w:rsidRPr="00263BBE" w:rsidRDefault="00C574A3" w:rsidP="00C574A3">
      <w:pPr>
        <w:pStyle w:val="a8"/>
        <w:numPr>
          <w:ilvl w:val="0"/>
          <w:numId w:val="2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الفيروز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ابادي</w:t>
      </w:r>
    </w:p>
    <w:p w:rsidR="00C574A3" w:rsidRPr="00263BBE" w:rsidRDefault="00C574A3" w:rsidP="00C574A3">
      <w:pPr>
        <w:pStyle w:val="a8"/>
        <w:numPr>
          <w:ilvl w:val="0"/>
          <w:numId w:val="2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لسان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العرب</w:t>
      </w:r>
    </w:p>
    <w:p w:rsidR="00C574A3" w:rsidRDefault="00C574A3" w:rsidP="00C574A3">
      <w:pPr>
        <w:pStyle w:val="a8"/>
        <w:numPr>
          <w:ilvl w:val="0"/>
          <w:numId w:val="2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ابن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تيمية</w:t>
      </w:r>
    </w:p>
    <w:p w:rsidR="00C518EC" w:rsidRDefault="00C518EC" w:rsidP="00C518EC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C518EC" w:rsidRPr="00E62F85" w:rsidRDefault="00C518EC" w:rsidP="00C518EC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E62F85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خرج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62F85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مصطلح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الاستشراق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قبل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: </w:t>
      </w:r>
    </w:p>
    <w:p w:rsidR="00C518EC" w:rsidRPr="00263BBE" w:rsidRDefault="00C518EC" w:rsidP="00C518EC">
      <w:pPr>
        <w:pStyle w:val="a8"/>
        <w:numPr>
          <w:ilvl w:val="0"/>
          <w:numId w:val="2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السادس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عشر</w:t>
      </w:r>
    </w:p>
    <w:p w:rsidR="00C518EC" w:rsidRPr="00263BBE" w:rsidRDefault="00C518EC" w:rsidP="00C518EC">
      <w:pPr>
        <w:pStyle w:val="a8"/>
        <w:numPr>
          <w:ilvl w:val="0"/>
          <w:numId w:val="2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الثامن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عشر</w:t>
      </w:r>
    </w:p>
    <w:p w:rsidR="00C518EC" w:rsidRPr="00B27698" w:rsidRDefault="00C518EC" w:rsidP="00C518EC">
      <w:pPr>
        <w:pStyle w:val="a8"/>
        <w:numPr>
          <w:ilvl w:val="0"/>
          <w:numId w:val="23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القرن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التاسع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عشر</w:t>
      </w:r>
    </w:p>
    <w:p w:rsidR="00C518EC" w:rsidRDefault="00C518EC" w:rsidP="00C518EC">
      <w:pPr>
        <w:pStyle w:val="a8"/>
        <w:numPr>
          <w:ilvl w:val="0"/>
          <w:numId w:val="2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الحادي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والعشرين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مباشرة</w:t>
      </w:r>
    </w:p>
    <w:p w:rsidR="00C518EC" w:rsidRDefault="00C518EC" w:rsidP="00C518EC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C518EC" w:rsidRPr="00733FA1" w:rsidRDefault="00C518EC" w:rsidP="00C518EC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ادرج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مصطلح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الاستشراق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قاموس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الاكاديمية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الفرنسية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</w:p>
    <w:p w:rsidR="00C518EC" w:rsidRPr="00263BBE" w:rsidRDefault="00C518EC" w:rsidP="00C518EC">
      <w:pPr>
        <w:pStyle w:val="a8"/>
        <w:numPr>
          <w:ilvl w:val="0"/>
          <w:numId w:val="6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السادس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عشر</w:t>
      </w:r>
    </w:p>
    <w:p w:rsidR="00C518EC" w:rsidRPr="00263BBE" w:rsidRDefault="00C518EC" w:rsidP="00C518EC">
      <w:pPr>
        <w:pStyle w:val="a8"/>
        <w:numPr>
          <w:ilvl w:val="0"/>
          <w:numId w:val="6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الثامن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عشر</w:t>
      </w:r>
    </w:p>
    <w:p w:rsidR="00C518EC" w:rsidRPr="00B27698" w:rsidRDefault="00C518EC" w:rsidP="00C518EC">
      <w:pPr>
        <w:pStyle w:val="a8"/>
        <w:numPr>
          <w:ilvl w:val="0"/>
          <w:numId w:val="65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القرن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التاسع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عشر</w:t>
      </w:r>
    </w:p>
    <w:p w:rsidR="00C518EC" w:rsidRDefault="00C518EC" w:rsidP="00C518EC">
      <w:pPr>
        <w:pStyle w:val="a8"/>
        <w:numPr>
          <w:ilvl w:val="0"/>
          <w:numId w:val="6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الحادي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والعشرين</w:t>
      </w:r>
    </w:p>
    <w:p w:rsidR="00C518EC" w:rsidRDefault="00C518EC" w:rsidP="00C518EC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C518EC" w:rsidRPr="00733FA1" w:rsidRDefault="00C518EC" w:rsidP="00C518EC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إن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المستشرق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الجدير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بهذا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اللقب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هو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الذي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لا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يقتصر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معرفة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بعض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اللغات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التي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تتحدث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بها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الأمم</w:t>
      </w:r>
      <w:r w:rsidRPr="00733FA1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الشرقية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وإدراك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عاداتها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بل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يجمع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إلى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ذلك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الوقوف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القوى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الروحية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والفكرية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والأدبية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التي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أثرت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733FA1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الثقافة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الإنسانية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الذي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قال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هذا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القول</w:t>
      </w:r>
      <w:r w:rsidRPr="00733FA1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733FA1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هو</w:t>
      </w:r>
    </w:p>
    <w:p w:rsidR="00C518EC" w:rsidRPr="00B27698" w:rsidRDefault="00C518EC" w:rsidP="00C518EC">
      <w:pPr>
        <w:pStyle w:val="a8"/>
        <w:numPr>
          <w:ilvl w:val="0"/>
          <w:numId w:val="67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ميكائيل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انجلو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جويدي</w:t>
      </w:r>
    </w:p>
    <w:p w:rsidR="00C518EC" w:rsidRPr="00263BBE" w:rsidRDefault="00C518EC" w:rsidP="00C518EC">
      <w:pPr>
        <w:pStyle w:val="a8"/>
        <w:numPr>
          <w:ilvl w:val="0"/>
          <w:numId w:val="67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الراهب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الفرنسي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جربرت</w:t>
      </w:r>
    </w:p>
    <w:p w:rsidR="00C518EC" w:rsidRPr="00263BBE" w:rsidRDefault="00C518EC" w:rsidP="00C518EC">
      <w:pPr>
        <w:pStyle w:val="a8"/>
        <w:numPr>
          <w:ilvl w:val="0"/>
          <w:numId w:val="67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بطرس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المحترم</w:t>
      </w:r>
    </w:p>
    <w:p w:rsidR="00C518EC" w:rsidRDefault="00C518EC" w:rsidP="00C518EC">
      <w:pPr>
        <w:pStyle w:val="a8"/>
        <w:numPr>
          <w:ilvl w:val="0"/>
          <w:numId w:val="67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جيراردي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كريمون</w:t>
      </w:r>
    </w:p>
    <w:p w:rsidR="00C574A3" w:rsidRDefault="00C574A3" w:rsidP="00FD07E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FD07EF" w:rsidRPr="00FD07EF" w:rsidRDefault="00FD07EF" w:rsidP="00FD07E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المستشرق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الجدير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بتسمية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المستشرق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هو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الذي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FD07EF" w:rsidRPr="00FD07EF" w:rsidRDefault="00FD07EF" w:rsidP="00FF225A">
      <w:pPr>
        <w:numPr>
          <w:ilvl w:val="0"/>
          <w:numId w:val="1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يقتصر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على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معرفة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لغات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الشرق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فقط</w:t>
      </w:r>
    </w:p>
    <w:p w:rsidR="00FD07EF" w:rsidRPr="00B27698" w:rsidRDefault="00FD07EF" w:rsidP="00FF225A">
      <w:pPr>
        <w:numPr>
          <w:ilvl w:val="0"/>
          <w:numId w:val="120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لايقتصر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على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معرفة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لغات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الشرق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فقط</w:t>
      </w:r>
    </w:p>
    <w:p w:rsidR="00FD07EF" w:rsidRPr="00FD07EF" w:rsidRDefault="00FD07EF" w:rsidP="00FF225A">
      <w:pPr>
        <w:numPr>
          <w:ilvl w:val="0"/>
          <w:numId w:val="1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يقبل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علو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الشرق</w:t>
      </w:r>
    </w:p>
    <w:p w:rsidR="00FD07EF" w:rsidRDefault="00FD07EF" w:rsidP="00FF225A">
      <w:pPr>
        <w:numPr>
          <w:ilvl w:val="0"/>
          <w:numId w:val="1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ينقل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علوم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الشرق</w:t>
      </w:r>
    </w:p>
    <w:p w:rsidR="00CC2EB4" w:rsidRDefault="00CC2EB4" w:rsidP="00CC2EB4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CC2EB4" w:rsidRDefault="00CC2EB4" w:rsidP="00CC2EB4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CC2EB4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من يستحق لقب المستشرق في عرف احدهم هو الذي </w:t>
      </w:r>
      <w:r w:rsidR="006E2B51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:</w:t>
      </w:r>
    </w:p>
    <w:p w:rsidR="00CC2EB4" w:rsidRPr="00CC2EB4" w:rsidRDefault="00CC2EB4" w:rsidP="00CC2EB4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</w:p>
    <w:p w:rsidR="00CC2EB4" w:rsidRPr="00FD07EF" w:rsidRDefault="00CC2EB4" w:rsidP="00CC2EB4">
      <w:pPr>
        <w:numPr>
          <w:ilvl w:val="0"/>
          <w:numId w:val="2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 w:hint="eastAsia"/>
          <w:sz w:val="24"/>
          <w:szCs w:val="24"/>
          <w:rtl/>
        </w:rPr>
        <w:t>يقتصر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على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معرفة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لغات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الشرق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فقط</w:t>
      </w:r>
    </w:p>
    <w:p w:rsidR="00CC2EB4" w:rsidRPr="00B27698" w:rsidRDefault="00CC2EB4" w:rsidP="00CC2EB4">
      <w:pPr>
        <w:numPr>
          <w:ilvl w:val="0"/>
          <w:numId w:val="274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لايقتصر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على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معرفة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لغات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الشرق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فقط</w:t>
      </w:r>
    </w:p>
    <w:p w:rsidR="00CC2EB4" w:rsidRPr="00FD07EF" w:rsidRDefault="00CC2EB4" w:rsidP="00CC2EB4">
      <w:pPr>
        <w:numPr>
          <w:ilvl w:val="0"/>
          <w:numId w:val="2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يقبل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علو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الشرق</w:t>
      </w:r>
    </w:p>
    <w:p w:rsidR="00CC2EB4" w:rsidRDefault="00CC2EB4" w:rsidP="00CC2EB4">
      <w:pPr>
        <w:numPr>
          <w:ilvl w:val="0"/>
          <w:numId w:val="2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ينقل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علوم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الشرق</w:t>
      </w:r>
    </w:p>
    <w:p w:rsidR="00CC2EB4" w:rsidRDefault="00CC2EB4" w:rsidP="00CC2EB4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C518EC" w:rsidRDefault="00C518EC" w:rsidP="00C518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C520D2" w:rsidRDefault="00C520D2" w:rsidP="00C518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C520D2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المستشرق</w:t>
      </w:r>
      <w:r w:rsidRPr="00C520D2">
        <w:rPr>
          <w:rFonts w:ascii="Times New Roman" w:hAnsi="Times New Roman" w:cs="Times New Roman" w:hint="cs"/>
          <w:color w:val="00B0F0"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sz w:val="24"/>
          <w:szCs w:val="24"/>
          <w:rtl/>
        </w:rPr>
        <w:t>:-</w:t>
      </w:r>
    </w:p>
    <w:p w:rsidR="00C520D2" w:rsidRDefault="00C520D2" w:rsidP="002E5B8A">
      <w:pPr>
        <w:pStyle w:val="a7"/>
        <w:numPr>
          <w:ilvl w:val="0"/>
          <w:numId w:val="25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المتحدث بالعربية من غير أهلها </w:t>
      </w:r>
    </w:p>
    <w:p w:rsidR="00C520D2" w:rsidRDefault="00C520D2" w:rsidP="002E5B8A">
      <w:pPr>
        <w:pStyle w:val="a7"/>
        <w:numPr>
          <w:ilvl w:val="0"/>
          <w:numId w:val="25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المطلع على عادات وتقاليد الشرقيين من الأوربيين </w:t>
      </w:r>
    </w:p>
    <w:p w:rsidR="00C520D2" w:rsidRDefault="00C520D2" w:rsidP="002E5B8A">
      <w:pPr>
        <w:pStyle w:val="a7"/>
        <w:numPr>
          <w:ilvl w:val="0"/>
          <w:numId w:val="25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السياسي </w:t>
      </w:r>
    </w:p>
    <w:p w:rsidR="00C520D2" w:rsidRPr="00B27698" w:rsidRDefault="00C520D2" w:rsidP="002E5B8A">
      <w:pPr>
        <w:pStyle w:val="a7"/>
        <w:numPr>
          <w:ilvl w:val="0"/>
          <w:numId w:val="256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 xml:space="preserve">العارف بلغات بعض الأمم الشرقية وإدراك عاداتها والوقوف على القوى الروحية والفكرية والأدبية المؤثرة فيها </w:t>
      </w:r>
    </w:p>
    <w:p w:rsidR="00C520D2" w:rsidRDefault="00C520D2" w:rsidP="00C520D2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rtl/>
        </w:rPr>
      </w:pPr>
    </w:p>
    <w:p w:rsidR="00C520D2" w:rsidRDefault="00C520D2" w:rsidP="00C520D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بداية الاستشراق كانت </w:t>
      </w:r>
    </w:p>
    <w:p w:rsidR="00C520D2" w:rsidRDefault="00C520D2" w:rsidP="002E5B8A">
      <w:pPr>
        <w:pStyle w:val="a7"/>
        <w:numPr>
          <w:ilvl w:val="0"/>
          <w:numId w:val="2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مرحلته الثانية </w:t>
      </w:r>
    </w:p>
    <w:p w:rsidR="00C520D2" w:rsidRPr="00B27698" w:rsidRDefault="00C520D2" w:rsidP="002E5B8A">
      <w:pPr>
        <w:pStyle w:val="a7"/>
        <w:numPr>
          <w:ilvl w:val="0"/>
          <w:numId w:val="257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 xml:space="preserve">رجال الكنسية في اوروبا القاصدين دراسة العلوم الإسلامية </w:t>
      </w:r>
    </w:p>
    <w:p w:rsidR="00C520D2" w:rsidRDefault="00C520D2" w:rsidP="002E5B8A">
      <w:pPr>
        <w:pStyle w:val="a7"/>
        <w:numPr>
          <w:ilvl w:val="0"/>
          <w:numId w:val="2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الحملات الصليبية </w:t>
      </w:r>
    </w:p>
    <w:p w:rsidR="00C520D2" w:rsidRDefault="00C520D2" w:rsidP="002E5B8A">
      <w:pPr>
        <w:pStyle w:val="a7"/>
        <w:numPr>
          <w:ilvl w:val="0"/>
          <w:numId w:val="2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جميع ماذكر </w:t>
      </w:r>
    </w:p>
    <w:p w:rsidR="00C520D2" w:rsidRDefault="00C520D2" w:rsidP="00C520D2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2A7709" w:rsidRDefault="002A7709" w:rsidP="00C520D2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2A7709" w:rsidRDefault="002A7709" w:rsidP="00C520D2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2A7709" w:rsidRPr="00C520D2" w:rsidRDefault="002A7709" w:rsidP="00C520D2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18EC" w:rsidRPr="00705DF4" w:rsidRDefault="00C518EC" w:rsidP="00C518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من أول من قصد بلاد الشرق من رجال الكنيسة الراهب الفرنسي  :</w:t>
      </w:r>
    </w:p>
    <w:p w:rsidR="00C518EC" w:rsidRPr="00705DF4" w:rsidRDefault="00C518EC" w:rsidP="002E5B8A">
      <w:pPr>
        <w:numPr>
          <w:ilvl w:val="0"/>
          <w:numId w:val="2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مارتن لوثر</w:t>
      </w:r>
    </w:p>
    <w:p w:rsidR="00C518EC" w:rsidRPr="00705DF4" w:rsidRDefault="00C518EC" w:rsidP="002E5B8A">
      <w:pPr>
        <w:numPr>
          <w:ilvl w:val="0"/>
          <w:numId w:val="2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جيسي داكسون</w:t>
      </w:r>
    </w:p>
    <w:p w:rsidR="00C518EC" w:rsidRPr="00B27698" w:rsidRDefault="00C518EC" w:rsidP="002E5B8A">
      <w:pPr>
        <w:numPr>
          <w:ilvl w:val="0"/>
          <w:numId w:val="23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جربرت</w:t>
      </w:r>
    </w:p>
    <w:p w:rsidR="00C518EC" w:rsidRPr="00705DF4" w:rsidRDefault="00C518EC" w:rsidP="002E5B8A">
      <w:pPr>
        <w:numPr>
          <w:ilvl w:val="0"/>
          <w:numId w:val="2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هربرت دي كانون</w:t>
      </w:r>
    </w:p>
    <w:p w:rsidR="00C574A3" w:rsidRPr="009A59ED" w:rsidRDefault="00C574A3" w:rsidP="00C574A3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C574A3" w:rsidRPr="00A42F22" w:rsidRDefault="00C574A3" w:rsidP="00C574A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A42F22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الإستشراق إنتشر في أوروبا بـصفة نشيطة بعد فترة  :</w:t>
      </w:r>
    </w:p>
    <w:p w:rsidR="00C574A3" w:rsidRPr="00A42F22" w:rsidRDefault="00C574A3" w:rsidP="002E5B8A">
      <w:pPr>
        <w:numPr>
          <w:ilvl w:val="0"/>
          <w:numId w:val="2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42F22">
        <w:rPr>
          <w:rFonts w:ascii="Times New Roman" w:eastAsia="Times New Roman" w:hAnsi="Times New Roman" w:cs="Times New Roman" w:hint="cs"/>
          <w:sz w:val="24"/>
          <w:szCs w:val="24"/>
          <w:rtl/>
        </w:rPr>
        <w:t>عهد الإضطهاد الديني</w:t>
      </w:r>
    </w:p>
    <w:p w:rsidR="00C574A3" w:rsidRPr="00A42F22" w:rsidRDefault="00C574A3" w:rsidP="002E5B8A">
      <w:pPr>
        <w:numPr>
          <w:ilvl w:val="0"/>
          <w:numId w:val="2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42F22">
        <w:rPr>
          <w:rFonts w:ascii="Times New Roman" w:eastAsia="Times New Roman" w:hAnsi="Times New Roman" w:cs="Times New Roman" w:hint="cs"/>
          <w:sz w:val="24"/>
          <w:szCs w:val="24"/>
          <w:rtl/>
        </w:rPr>
        <w:t>عهد الحروب الصليـبـيـة</w:t>
      </w:r>
    </w:p>
    <w:p w:rsidR="00C574A3" w:rsidRPr="00A42F22" w:rsidRDefault="00C574A3" w:rsidP="002E5B8A">
      <w:pPr>
        <w:numPr>
          <w:ilvl w:val="0"/>
          <w:numId w:val="2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42F22">
        <w:rPr>
          <w:rFonts w:ascii="Times New Roman" w:eastAsia="Times New Roman" w:hAnsi="Times New Roman" w:cs="Times New Roman" w:hint="cs"/>
          <w:sz w:val="24"/>
          <w:szCs w:val="24"/>
          <w:rtl/>
        </w:rPr>
        <w:t>عهد الفتوحات الإسلامية</w:t>
      </w:r>
    </w:p>
    <w:p w:rsidR="00C574A3" w:rsidRDefault="00C574A3" w:rsidP="002E5B8A">
      <w:pPr>
        <w:numPr>
          <w:ilvl w:val="0"/>
          <w:numId w:val="23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عهد الإصلاح الديني</w:t>
      </w:r>
    </w:p>
    <w:p w:rsidR="006E2B51" w:rsidRDefault="006E2B51" w:rsidP="006E2B5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</w:p>
    <w:p w:rsidR="006E2B51" w:rsidRPr="006E2B51" w:rsidRDefault="006E2B51" w:rsidP="006E2B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</w:rPr>
      </w:pPr>
      <w:r w:rsidRPr="006E2B51">
        <w:rPr>
          <w:rFonts w:ascii="Times New Roman" w:eastAsia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كان انتشار الاستشراق في أوربا على أوجه بعد </w:t>
      </w:r>
      <w:r>
        <w:rPr>
          <w:rFonts w:ascii="Times New Roman" w:eastAsia="Times New Roman" w:hAnsi="Times New Roman" w:cs="Times New Roman" w:hint="cs"/>
          <w:b/>
          <w:bCs/>
          <w:color w:val="002060"/>
          <w:sz w:val="24"/>
          <w:szCs w:val="24"/>
          <w:rtl/>
        </w:rPr>
        <w:t>:</w:t>
      </w:r>
    </w:p>
    <w:p w:rsidR="006E2B51" w:rsidRPr="00A42F22" w:rsidRDefault="006E2B51" w:rsidP="006E2B51">
      <w:pPr>
        <w:numPr>
          <w:ilvl w:val="0"/>
          <w:numId w:val="27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42F22">
        <w:rPr>
          <w:rFonts w:ascii="Times New Roman" w:eastAsia="Times New Roman" w:hAnsi="Times New Roman" w:cs="Times New Roman" w:hint="cs"/>
          <w:sz w:val="24"/>
          <w:szCs w:val="24"/>
          <w:rtl/>
        </w:rPr>
        <w:t>عهد الإضطهاد الديني</w:t>
      </w:r>
    </w:p>
    <w:p w:rsidR="006E2B51" w:rsidRPr="00A42F22" w:rsidRDefault="006E2B51" w:rsidP="006E2B51">
      <w:pPr>
        <w:numPr>
          <w:ilvl w:val="0"/>
          <w:numId w:val="27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42F22">
        <w:rPr>
          <w:rFonts w:ascii="Times New Roman" w:eastAsia="Times New Roman" w:hAnsi="Times New Roman" w:cs="Times New Roman" w:hint="cs"/>
          <w:sz w:val="24"/>
          <w:szCs w:val="24"/>
          <w:rtl/>
        </w:rPr>
        <w:t>عهد الحروب الصليـبـيـة</w:t>
      </w:r>
    </w:p>
    <w:p w:rsidR="006E2B51" w:rsidRPr="00A42F22" w:rsidRDefault="006E2B51" w:rsidP="006E2B51">
      <w:pPr>
        <w:numPr>
          <w:ilvl w:val="0"/>
          <w:numId w:val="27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42F22">
        <w:rPr>
          <w:rFonts w:ascii="Times New Roman" w:eastAsia="Times New Roman" w:hAnsi="Times New Roman" w:cs="Times New Roman" w:hint="cs"/>
          <w:sz w:val="24"/>
          <w:szCs w:val="24"/>
          <w:rtl/>
        </w:rPr>
        <w:t>عهد الفتوحات الإسلامية</w:t>
      </w:r>
    </w:p>
    <w:p w:rsidR="006E2B51" w:rsidRDefault="006E2B51" w:rsidP="006E2B51">
      <w:pPr>
        <w:numPr>
          <w:ilvl w:val="0"/>
          <w:numId w:val="27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عهد الإصلاح الديني</w:t>
      </w:r>
    </w:p>
    <w:p w:rsidR="006E2B51" w:rsidRPr="00A42F22" w:rsidRDefault="006E2B51" w:rsidP="00C574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C574A3" w:rsidRPr="009A59ED" w:rsidRDefault="00C574A3" w:rsidP="00C574A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المراحل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بها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B7092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الاستشراق</w:t>
      </w:r>
      <w:r w:rsidRPr="00B7092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B7092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تاريخيا</w:t>
      </w:r>
      <w:r w:rsidRPr="00B7092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B7092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بلغت</w:t>
      </w:r>
      <w:r w:rsidRPr="00B7092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:</w:t>
      </w:r>
    </w:p>
    <w:p w:rsidR="00C574A3" w:rsidRPr="009A59ED" w:rsidRDefault="00C574A3" w:rsidP="002E5B8A">
      <w:pPr>
        <w:numPr>
          <w:ilvl w:val="0"/>
          <w:numId w:val="1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مرحلتين</w:t>
      </w:r>
    </w:p>
    <w:p w:rsidR="00C574A3" w:rsidRPr="009A59ED" w:rsidRDefault="00C574A3" w:rsidP="002E5B8A">
      <w:pPr>
        <w:numPr>
          <w:ilvl w:val="0"/>
          <w:numId w:val="1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اربعة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مراحل</w:t>
      </w:r>
    </w:p>
    <w:p w:rsidR="00C574A3" w:rsidRPr="00B27698" w:rsidRDefault="00C574A3" w:rsidP="002E5B8A">
      <w:pPr>
        <w:numPr>
          <w:ilvl w:val="0"/>
          <w:numId w:val="127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ثلاثة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مراحل</w:t>
      </w:r>
    </w:p>
    <w:p w:rsidR="00C574A3" w:rsidRDefault="00C574A3" w:rsidP="002E5B8A">
      <w:pPr>
        <w:numPr>
          <w:ilvl w:val="0"/>
          <w:numId w:val="1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خمسة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مراحل</w:t>
      </w:r>
    </w:p>
    <w:p w:rsidR="00C518EC" w:rsidRDefault="00C518EC" w:rsidP="00C518EC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B77D1E" w:rsidRPr="00B77D1E" w:rsidRDefault="00B77D1E" w:rsidP="00B77D1E">
      <w:p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</w:pP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التطور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التاریخي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للاستشراق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یدل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على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أنھ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مر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بعدة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مراحل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بلغت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؟</w:t>
      </w:r>
    </w:p>
    <w:p w:rsidR="00B77D1E" w:rsidRPr="00B77D1E" w:rsidRDefault="00B77D1E" w:rsidP="002E5B8A">
      <w:pPr>
        <w:numPr>
          <w:ilvl w:val="0"/>
          <w:numId w:val="244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مرحلتین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B27698" w:rsidRDefault="00B77D1E" w:rsidP="002E5B8A">
      <w:pPr>
        <w:numPr>
          <w:ilvl w:val="0"/>
          <w:numId w:val="244"/>
        </w:num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ثلاث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مراحل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</w:p>
    <w:p w:rsidR="00B77D1E" w:rsidRPr="00B77D1E" w:rsidRDefault="00B77D1E" w:rsidP="002E5B8A">
      <w:pPr>
        <w:numPr>
          <w:ilvl w:val="0"/>
          <w:numId w:val="244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أربعة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مراحل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B77D1E" w:rsidRDefault="00B77D1E" w:rsidP="002E5B8A">
      <w:pPr>
        <w:numPr>
          <w:ilvl w:val="0"/>
          <w:numId w:val="244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خمسة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مراحل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9A59ED" w:rsidRDefault="00B77D1E" w:rsidP="00C518EC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C518EC" w:rsidRPr="003B75C0" w:rsidRDefault="00C518EC" w:rsidP="00C518EC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مرحلة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استكشاف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كنه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الاسلام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,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اسباب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انتشارة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حقيقة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الفاتحين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المسلمين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وسر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قوتهم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العسكرية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هي</w:t>
      </w:r>
    </w:p>
    <w:p w:rsidR="00C518EC" w:rsidRPr="00B27698" w:rsidRDefault="00C518EC" w:rsidP="00C518EC">
      <w:pPr>
        <w:pStyle w:val="a8"/>
        <w:numPr>
          <w:ilvl w:val="0"/>
          <w:numId w:val="68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المرحلة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الاولى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مراحل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الاستشراق</w:t>
      </w:r>
    </w:p>
    <w:p w:rsidR="00C518EC" w:rsidRPr="00263BBE" w:rsidRDefault="00C518EC" w:rsidP="00C518EC">
      <w:pPr>
        <w:pStyle w:val="a8"/>
        <w:numPr>
          <w:ilvl w:val="0"/>
          <w:numId w:val="68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المرحلة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الثانيه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مراحل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الاستشراق</w:t>
      </w:r>
    </w:p>
    <w:p w:rsidR="00C518EC" w:rsidRPr="00263BBE" w:rsidRDefault="00C518EC" w:rsidP="00C518EC">
      <w:pPr>
        <w:pStyle w:val="a8"/>
        <w:numPr>
          <w:ilvl w:val="0"/>
          <w:numId w:val="68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المرحلة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الثالثه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مراحل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الاستشراق</w:t>
      </w:r>
    </w:p>
    <w:p w:rsidR="00C518EC" w:rsidRDefault="00C518EC" w:rsidP="00C518EC">
      <w:pPr>
        <w:pStyle w:val="a8"/>
        <w:numPr>
          <w:ilvl w:val="0"/>
          <w:numId w:val="68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المرحلة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الرابعه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مراحل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الاستشراق</w:t>
      </w:r>
    </w:p>
    <w:p w:rsidR="00FD07EF" w:rsidRDefault="00FD07EF" w:rsidP="00263BBE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FD07EF" w:rsidRPr="00FD07EF" w:rsidRDefault="00FD07EF" w:rsidP="00FD07E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المرحلة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الأولى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مراحل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الاستشراق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تعتبر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مرحلة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تميزت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بانها</w:t>
      </w:r>
      <w:r w:rsidRPr="00FD07EF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FD07EF" w:rsidRPr="00B27698" w:rsidRDefault="00FD07EF" w:rsidP="00FF225A">
      <w:pPr>
        <w:numPr>
          <w:ilvl w:val="0"/>
          <w:numId w:val="123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موضوعية</w:t>
      </w:r>
    </w:p>
    <w:p w:rsidR="00FD07EF" w:rsidRPr="00FD07EF" w:rsidRDefault="00FD07EF" w:rsidP="00FF225A">
      <w:pPr>
        <w:numPr>
          <w:ilvl w:val="0"/>
          <w:numId w:val="1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مشوبة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بالعدوان</w:t>
      </w:r>
    </w:p>
    <w:p w:rsidR="00FD07EF" w:rsidRPr="00FD07EF" w:rsidRDefault="00FD07EF" w:rsidP="00FF225A">
      <w:pPr>
        <w:numPr>
          <w:ilvl w:val="0"/>
          <w:numId w:val="1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عدوان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سافر</w:t>
      </w:r>
    </w:p>
    <w:p w:rsidR="00FD07EF" w:rsidRDefault="00FD07EF" w:rsidP="00FF225A">
      <w:pPr>
        <w:numPr>
          <w:ilvl w:val="0"/>
          <w:numId w:val="1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جميع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ما</w:t>
      </w:r>
      <w:r w:rsidRPr="00FD07EF">
        <w:rPr>
          <w:rFonts w:ascii="Times New Roman" w:hAnsi="Times New Roman" w:cs="Times New Roman"/>
          <w:sz w:val="24"/>
          <w:szCs w:val="24"/>
        </w:rPr>
        <w:t xml:space="preserve"> </w:t>
      </w:r>
      <w:r w:rsidRPr="00FD07EF">
        <w:rPr>
          <w:rFonts w:ascii="Times New Roman" w:hAnsi="Times New Roman" w:cs="Times New Roman" w:hint="eastAsia"/>
          <w:sz w:val="24"/>
          <w:szCs w:val="24"/>
          <w:rtl/>
        </w:rPr>
        <w:t>سبق</w:t>
      </w:r>
    </w:p>
    <w:p w:rsidR="00973DC2" w:rsidRDefault="00973DC2" w:rsidP="00973DC2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73DC2" w:rsidRPr="003B75C0" w:rsidRDefault="00973DC2" w:rsidP="00973DC2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اتسمت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المرحلة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الثانية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مراحل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الاستشراق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بانها</w:t>
      </w:r>
    </w:p>
    <w:p w:rsidR="00973DC2" w:rsidRPr="00B27698" w:rsidRDefault="00973DC2" w:rsidP="00973DC2">
      <w:pPr>
        <w:pStyle w:val="a8"/>
        <w:numPr>
          <w:ilvl w:val="0"/>
          <w:numId w:val="69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مرحلة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مشوبة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بالعدوان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وتبحث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العيوب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والنقائص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في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العلوم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الاسلامية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وبنية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المجتمع</w:t>
      </w:r>
    </w:p>
    <w:p w:rsidR="00973DC2" w:rsidRPr="00263BBE" w:rsidRDefault="00973DC2" w:rsidP="00973DC2">
      <w:pPr>
        <w:pStyle w:val="a8"/>
        <w:numPr>
          <w:ilvl w:val="0"/>
          <w:numId w:val="6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مرحلة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العدوان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السافر</w:t>
      </w:r>
    </w:p>
    <w:p w:rsidR="00973DC2" w:rsidRPr="00263BBE" w:rsidRDefault="00973DC2" w:rsidP="00973DC2">
      <w:pPr>
        <w:pStyle w:val="a8"/>
        <w:numPr>
          <w:ilvl w:val="0"/>
          <w:numId w:val="6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مرحلة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استكشاف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كنه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الاسلام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واسباب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انتشارة</w:t>
      </w:r>
    </w:p>
    <w:p w:rsidR="00973DC2" w:rsidRDefault="00973DC2" w:rsidP="00973DC2">
      <w:pPr>
        <w:pStyle w:val="a8"/>
        <w:numPr>
          <w:ilvl w:val="0"/>
          <w:numId w:val="69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مرحلة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البحث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حقيقة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الفاتحين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المسلمين</w:t>
      </w:r>
    </w:p>
    <w:p w:rsidR="00C574A3" w:rsidRDefault="00C574A3" w:rsidP="00C574A3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C574A3" w:rsidRPr="00705DF4" w:rsidRDefault="00C574A3" w:rsidP="00C574A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من مراحل الإستشراق مرحلة العدوان السافر , و ظهرت  :</w:t>
      </w:r>
    </w:p>
    <w:p w:rsidR="00C574A3" w:rsidRPr="00705DF4" w:rsidRDefault="00C574A3" w:rsidP="002E5B8A">
      <w:pPr>
        <w:numPr>
          <w:ilvl w:val="0"/>
          <w:numId w:val="2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أثناء الحروب الصليـبـيـة</w:t>
      </w:r>
    </w:p>
    <w:p w:rsidR="00C574A3" w:rsidRPr="00B27698" w:rsidRDefault="00C574A3" w:rsidP="002E5B8A">
      <w:pPr>
        <w:numPr>
          <w:ilvl w:val="0"/>
          <w:numId w:val="23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بعد فشل الحروب الصليـبـيـة</w:t>
      </w:r>
    </w:p>
    <w:p w:rsidR="00C574A3" w:rsidRPr="00705DF4" w:rsidRDefault="00C574A3" w:rsidP="002E5B8A">
      <w:pPr>
        <w:numPr>
          <w:ilvl w:val="0"/>
          <w:numId w:val="2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قبل الحروب الصليـبـيـة</w:t>
      </w:r>
    </w:p>
    <w:p w:rsidR="00C574A3" w:rsidRPr="00705DF4" w:rsidRDefault="00C574A3" w:rsidP="002E5B8A">
      <w:pPr>
        <w:numPr>
          <w:ilvl w:val="0"/>
          <w:numId w:val="2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بعد نجاح الحروب الصليـبـيـة</w:t>
      </w:r>
    </w:p>
    <w:p w:rsidR="003D08B3" w:rsidRDefault="003D08B3" w:rsidP="003D08B3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2A7709" w:rsidRDefault="002A7709" w:rsidP="003D08B3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C574A3" w:rsidRPr="009A59ED" w:rsidRDefault="00C574A3" w:rsidP="00C574A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اظهر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الاستشراق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B7092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عداوته</w:t>
      </w:r>
      <w:r w:rsidRPr="00B7092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B7092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لامة</w:t>
      </w:r>
      <w:r w:rsidRPr="00B7092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B7092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الاسلامية</w:t>
      </w:r>
      <w:r w:rsidRPr="00B7092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:</w:t>
      </w:r>
    </w:p>
    <w:p w:rsidR="00C574A3" w:rsidRPr="009A59ED" w:rsidRDefault="00C574A3" w:rsidP="002E5B8A">
      <w:pPr>
        <w:numPr>
          <w:ilvl w:val="0"/>
          <w:numId w:val="1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اثناء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الحروب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الصليبية</w:t>
      </w:r>
    </w:p>
    <w:p w:rsidR="00C574A3" w:rsidRPr="00B27698" w:rsidRDefault="00C574A3" w:rsidP="002E5B8A">
      <w:pPr>
        <w:numPr>
          <w:ilvl w:val="0"/>
          <w:numId w:val="128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بعد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فشل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الحروب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الصليبية</w:t>
      </w:r>
    </w:p>
    <w:p w:rsidR="00C574A3" w:rsidRPr="009A59ED" w:rsidRDefault="00C574A3" w:rsidP="002E5B8A">
      <w:pPr>
        <w:numPr>
          <w:ilvl w:val="0"/>
          <w:numId w:val="1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قبل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الحروب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الصليبية</w:t>
      </w:r>
    </w:p>
    <w:p w:rsidR="00C574A3" w:rsidRDefault="00C574A3" w:rsidP="002E5B8A">
      <w:pPr>
        <w:numPr>
          <w:ilvl w:val="0"/>
          <w:numId w:val="1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بعد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نجاح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الحروب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الصليبية</w:t>
      </w:r>
    </w:p>
    <w:p w:rsidR="00973DC2" w:rsidRDefault="00973DC2" w:rsidP="00973DC2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73DC2" w:rsidRPr="00A42F22" w:rsidRDefault="00973DC2" w:rsidP="00973D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A42F22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الملك الفرنسي لويس التاسع في حملته الصليـبـيـة الثامنة نبـّه إلى أهمية  :</w:t>
      </w:r>
    </w:p>
    <w:p w:rsidR="00973DC2" w:rsidRPr="00A42F22" w:rsidRDefault="00973DC2" w:rsidP="002E5B8A">
      <w:pPr>
        <w:numPr>
          <w:ilvl w:val="0"/>
          <w:numId w:val="2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42F22">
        <w:rPr>
          <w:rFonts w:ascii="Times New Roman" w:eastAsia="Times New Roman" w:hAnsi="Times New Roman" w:cs="Times New Roman" w:hint="cs"/>
          <w:sz w:val="24"/>
          <w:szCs w:val="24"/>
          <w:rtl/>
        </w:rPr>
        <w:t>الغزو المتطور</w:t>
      </w:r>
    </w:p>
    <w:p w:rsidR="00973DC2" w:rsidRPr="00B27698" w:rsidRDefault="00973DC2" w:rsidP="002E5B8A">
      <w:pPr>
        <w:numPr>
          <w:ilvl w:val="0"/>
          <w:numId w:val="23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الغزو الفكري</w:t>
      </w:r>
    </w:p>
    <w:p w:rsidR="00973DC2" w:rsidRPr="00A42F22" w:rsidRDefault="00973DC2" w:rsidP="002E5B8A">
      <w:pPr>
        <w:numPr>
          <w:ilvl w:val="0"/>
          <w:numId w:val="2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42F22">
        <w:rPr>
          <w:rFonts w:ascii="Times New Roman" w:eastAsia="Times New Roman" w:hAnsi="Times New Roman" w:cs="Times New Roman" w:hint="cs"/>
          <w:sz w:val="24"/>
          <w:szCs w:val="24"/>
          <w:rtl/>
        </w:rPr>
        <w:t>الحروب الصليـبـيـة</w:t>
      </w:r>
    </w:p>
    <w:p w:rsidR="00973DC2" w:rsidRPr="00A42F22" w:rsidRDefault="00973DC2" w:rsidP="002E5B8A">
      <w:pPr>
        <w:numPr>
          <w:ilvl w:val="0"/>
          <w:numId w:val="2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2F22">
        <w:rPr>
          <w:rFonts w:ascii="Times New Roman" w:eastAsia="Times New Roman" w:hAnsi="Times New Roman" w:cs="Times New Roman" w:hint="cs"/>
          <w:sz w:val="24"/>
          <w:szCs w:val="24"/>
          <w:rtl/>
        </w:rPr>
        <w:t>التنصير</w:t>
      </w:r>
    </w:p>
    <w:p w:rsidR="00C574A3" w:rsidRPr="009A59ED" w:rsidRDefault="00C574A3" w:rsidP="00C574A3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C574A3" w:rsidRPr="00B7092E" w:rsidRDefault="00C574A3" w:rsidP="00C574A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اهداف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B7092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الاستشراق</w:t>
      </w:r>
      <w:r w:rsidRPr="00B7092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B7092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مبلغها</w:t>
      </w:r>
      <w:r w:rsidRPr="00B7092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:</w:t>
      </w:r>
    </w:p>
    <w:p w:rsidR="00C574A3" w:rsidRPr="00B27698" w:rsidRDefault="00C574A3" w:rsidP="002E5B8A">
      <w:pPr>
        <w:numPr>
          <w:ilvl w:val="0"/>
          <w:numId w:val="131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ثلاثة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اهداف</w:t>
      </w:r>
    </w:p>
    <w:p w:rsidR="00C574A3" w:rsidRPr="009A59ED" w:rsidRDefault="00C574A3" w:rsidP="002E5B8A">
      <w:pPr>
        <w:numPr>
          <w:ilvl w:val="0"/>
          <w:numId w:val="1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خمسة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اهداف</w:t>
      </w:r>
    </w:p>
    <w:p w:rsidR="00C574A3" w:rsidRPr="009A59ED" w:rsidRDefault="00C574A3" w:rsidP="002E5B8A">
      <w:pPr>
        <w:numPr>
          <w:ilvl w:val="0"/>
          <w:numId w:val="1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هدفين</w:t>
      </w:r>
    </w:p>
    <w:p w:rsidR="00C574A3" w:rsidRPr="009A59ED" w:rsidRDefault="00C574A3" w:rsidP="002E5B8A">
      <w:pPr>
        <w:numPr>
          <w:ilvl w:val="0"/>
          <w:numId w:val="1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اهدافا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كثيرة</w:t>
      </w:r>
    </w:p>
    <w:p w:rsidR="00C574A3" w:rsidRPr="00FD07EF" w:rsidRDefault="00C574A3" w:rsidP="003D08B3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9A59ED" w:rsidRPr="009A59ED" w:rsidRDefault="009A59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بين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اهداف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الاستشراق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الاطلاع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على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حضارات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الأمم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وثقافتها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ولغاتها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,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وكان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هذا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</w:p>
    <w:p w:rsidR="009A59ED" w:rsidRPr="009A59ED" w:rsidRDefault="009A59ED" w:rsidP="002E5B8A">
      <w:pPr>
        <w:numPr>
          <w:ilvl w:val="0"/>
          <w:numId w:val="1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هدفا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دفاعيا</w:t>
      </w:r>
    </w:p>
    <w:p w:rsidR="009A59ED" w:rsidRPr="009A59ED" w:rsidRDefault="009A59ED" w:rsidP="002E5B8A">
      <w:pPr>
        <w:numPr>
          <w:ilvl w:val="0"/>
          <w:numId w:val="1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هدفا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صليبيا</w:t>
      </w:r>
    </w:p>
    <w:p w:rsidR="009A59ED" w:rsidRPr="00B27698" w:rsidRDefault="009A59ED" w:rsidP="002E5B8A">
      <w:pPr>
        <w:numPr>
          <w:ilvl w:val="0"/>
          <w:numId w:val="125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هدفا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علميا</w:t>
      </w:r>
    </w:p>
    <w:p w:rsidR="009A59ED" w:rsidRDefault="009A59ED" w:rsidP="002E5B8A">
      <w:pPr>
        <w:numPr>
          <w:ilvl w:val="0"/>
          <w:numId w:val="1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هدفا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عاما</w:t>
      </w:r>
    </w:p>
    <w:p w:rsidR="00C574A3" w:rsidRDefault="00C574A3" w:rsidP="00C574A3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6E2B51" w:rsidRDefault="006E2B51" w:rsidP="006E2B5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6E2B51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كان الإطلاع على حضارات الامم وثقافتها بالنسبة للمستشرقين :</w:t>
      </w:r>
    </w:p>
    <w:p w:rsidR="006E2B51" w:rsidRPr="009A59ED" w:rsidRDefault="006E2B51" w:rsidP="006E2B51">
      <w:pPr>
        <w:numPr>
          <w:ilvl w:val="0"/>
          <w:numId w:val="27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 w:hint="eastAsia"/>
          <w:sz w:val="24"/>
          <w:szCs w:val="24"/>
          <w:rtl/>
        </w:rPr>
        <w:t>هدفا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دفاعيا</w:t>
      </w:r>
    </w:p>
    <w:p w:rsidR="006E2B51" w:rsidRPr="009A59ED" w:rsidRDefault="006E2B51" w:rsidP="006E2B51">
      <w:pPr>
        <w:numPr>
          <w:ilvl w:val="0"/>
          <w:numId w:val="27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هدفا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صليبيا</w:t>
      </w:r>
    </w:p>
    <w:p w:rsidR="006E2B51" w:rsidRPr="00B27698" w:rsidRDefault="006E2B51" w:rsidP="006E2B51">
      <w:pPr>
        <w:numPr>
          <w:ilvl w:val="0"/>
          <w:numId w:val="278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هدفا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علميا</w:t>
      </w:r>
    </w:p>
    <w:p w:rsidR="006E2B51" w:rsidRPr="006E2B51" w:rsidRDefault="006E2B51" w:rsidP="006E2B51">
      <w:pPr>
        <w:numPr>
          <w:ilvl w:val="0"/>
          <w:numId w:val="27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هدفا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عاما</w:t>
      </w:r>
    </w:p>
    <w:p w:rsidR="006E2B51" w:rsidRDefault="006E2B51" w:rsidP="00C574A3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C574A3" w:rsidRPr="00705DF4" w:rsidRDefault="00C574A3" w:rsidP="00C574A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الحاجة إلى العلوم الإسلامية تجاوبا مع الضغط الفكري الذي تتعرض له الكنيسة , كان هدفا  :</w:t>
      </w:r>
    </w:p>
    <w:p w:rsidR="00C574A3" w:rsidRPr="00705DF4" w:rsidRDefault="00C574A3" w:rsidP="002E5B8A">
      <w:pPr>
        <w:numPr>
          <w:ilvl w:val="0"/>
          <w:numId w:val="2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دفاعيا للإستشراق</w:t>
      </w:r>
    </w:p>
    <w:p w:rsidR="00C574A3" w:rsidRPr="00B27698" w:rsidRDefault="00C574A3" w:rsidP="002E5B8A">
      <w:pPr>
        <w:numPr>
          <w:ilvl w:val="0"/>
          <w:numId w:val="22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صليـبـيـا للإستشراق</w:t>
      </w:r>
    </w:p>
    <w:p w:rsidR="00C574A3" w:rsidRPr="00705DF4" w:rsidRDefault="00C574A3" w:rsidP="002E5B8A">
      <w:pPr>
        <w:numPr>
          <w:ilvl w:val="0"/>
          <w:numId w:val="2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علميا للإستشراق</w:t>
      </w:r>
    </w:p>
    <w:p w:rsidR="00C574A3" w:rsidRDefault="00C574A3" w:rsidP="002E5B8A">
      <w:pPr>
        <w:numPr>
          <w:ilvl w:val="0"/>
          <w:numId w:val="2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قوميا للإستشراق</w:t>
      </w:r>
    </w:p>
    <w:p w:rsidR="006E2B51" w:rsidRDefault="006E2B51" w:rsidP="006E2B5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6E2B51" w:rsidRPr="006E2B51" w:rsidRDefault="006E2B51" w:rsidP="006E2B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rtl/>
        </w:rPr>
      </w:pPr>
      <w:r w:rsidRPr="006E2B51">
        <w:rPr>
          <w:rFonts w:ascii="Times New Roman" w:eastAsia="Times New Roman" w:hAnsi="Times New Roman" w:cs="Times New Roman" w:hint="cs"/>
          <w:b/>
          <w:bCs/>
          <w:color w:val="002060"/>
          <w:sz w:val="24"/>
          <w:szCs w:val="24"/>
          <w:rtl/>
        </w:rPr>
        <w:t>كانت الحاجة الى العلوم الاسلامية هدفاً :</w:t>
      </w:r>
    </w:p>
    <w:p w:rsidR="006E2B51" w:rsidRPr="00705DF4" w:rsidRDefault="006E2B51" w:rsidP="006E2B51">
      <w:pPr>
        <w:numPr>
          <w:ilvl w:val="0"/>
          <w:numId w:val="27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دفاعيا للإستشراق</w:t>
      </w:r>
    </w:p>
    <w:p w:rsidR="006E2B51" w:rsidRPr="00B27698" w:rsidRDefault="006E2B51" w:rsidP="006E2B51">
      <w:pPr>
        <w:numPr>
          <w:ilvl w:val="0"/>
          <w:numId w:val="27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صليـبـيـا للإستشراق</w:t>
      </w:r>
    </w:p>
    <w:p w:rsidR="006E2B51" w:rsidRPr="00705DF4" w:rsidRDefault="006E2B51" w:rsidP="006E2B51">
      <w:pPr>
        <w:numPr>
          <w:ilvl w:val="0"/>
          <w:numId w:val="27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علميا للإستشراق</w:t>
      </w:r>
    </w:p>
    <w:p w:rsidR="006E2B51" w:rsidRDefault="006E2B51" w:rsidP="006E2B51">
      <w:pPr>
        <w:numPr>
          <w:ilvl w:val="0"/>
          <w:numId w:val="27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قوميا للإستشراق</w:t>
      </w:r>
    </w:p>
    <w:p w:rsidR="00973DC2" w:rsidRPr="00C574A3" w:rsidRDefault="00973DC2" w:rsidP="006E2B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73DC2" w:rsidRPr="003B75C0" w:rsidRDefault="00973DC2" w:rsidP="00973DC2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حرص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عليه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رجل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الكنيسه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طريق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الكتابة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باللغات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المحلية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أوروبا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لتشويه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صورة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الإسلام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بالوحشية</w:t>
      </w:r>
      <w:r w:rsidRPr="003B75C0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والعداء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وحتى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يغتر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أبناء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أوروبا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بالحضارة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الإسلامية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ويدخلوا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الإسلام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ولاسيما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عالم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الحضارة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العثمانية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؛</w:t>
      </w:r>
      <w:r w:rsidRPr="003B75C0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وهذا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أهداف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الأستشراق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:</w:t>
      </w:r>
    </w:p>
    <w:p w:rsidR="00973DC2" w:rsidRPr="00B27698" w:rsidRDefault="00973DC2" w:rsidP="00973DC2">
      <w:pPr>
        <w:pStyle w:val="a8"/>
        <w:numPr>
          <w:ilvl w:val="0"/>
          <w:numId w:val="70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الدفاعية</w:t>
      </w:r>
    </w:p>
    <w:p w:rsidR="00973DC2" w:rsidRPr="00263BBE" w:rsidRDefault="00973DC2" w:rsidP="00973DC2">
      <w:pPr>
        <w:pStyle w:val="a8"/>
        <w:numPr>
          <w:ilvl w:val="0"/>
          <w:numId w:val="7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العلمية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الموضوعيه</w:t>
      </w:r>
    </w:p>
    <w:p w:rsidR="00973DC2" w:rsidRPr="00263BBE" w:rsidRDefault="00973DC2" w:rsidP="00973DC2">
      <w:pPr>
        <w:pStyle w:val="a8"/>
        <w:numPr>
          <w:ilvl w:val="0"/>
          <w:numId w:val="7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الصليبية</w:t>
      </w:r>
    </w:p>
    <w:p w:rsidR="00973DC2" w:rsidRDefault="00973DC2" w:rsidP="00973DC2">
      <w:pPr>
        <w:pStyle w:val="a8"/>
        <w:numPr>
          <w:ilvl w:val="0"/>
          <w:numId w:val="70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اللغوية</w:t>
      </w:r>
    </w:p>
    <w:p w:rsidR="00C574A3" w:rsidRDefault="00C574A3" w:rsidP="00C574A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C520D2" w:rsidRPr="00677D67" w:rsidRDefault="00C520D2" w:rsidP="00C574A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677D67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بحسب أهداف الاستشراق فإن أهمها :-</w:t>
      </w:r>
    </w:p>
    <w:p w:rsidR="00C520D2" w:rsidRPr="00677D67" w:rsidRDefault="00C520D2" w:rsidP="002E5B8A">
      <w:pPr>
        <w:pStyle w:val="a7"/>
        <w:numPr>
          <w:ilvl w:val="0"/>
          <w:numId w:val="25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7D67">
        <w:rPr>
          <w:rFonts w:ascii="Times New Roman" w:hAnsi="Times New Roman" w:cs="Times New Roman" w:hint="cs"/>
          <w:sz w:val="24"/>
          <w:szCs w:val="24"/>
          <w:rtl/>
        </w:rPr>
        <w:t xml:space="preserve">الإثراء العلمي للأمم بهدف الاطلاع على حضارتها </w:t>
      </w:r>
    </w:p>
    <w:p w:rsidR="00C520D2" w:rsidRPr="00677D67" w:rsidRDefault="00C520D2" w:rsidP="002E5B8A">
      <w:pPr>
        <w:pStyle w:val="a7"/>
        <w:numPr>
          <w:ilvl w:val="0"/>
          <w:numId w:val="25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7D67">
        <w:rPr>
          <w:rFonts w:ascii="Times New Roman" w:hAnsi="Times New Roman" w:cs="Times New Roman" w:hint="cs"/>
          <w:sz w:val="24"/>
          <w:szCs w:val="24"/>
          <w:rtl/>
        </w:rPr>
        <w:t xml:space="preserve">نشر الثقافة الغربية انطلاقا من النظرة </w:t>
      </w:r>
      <w:r w:rsidR="00677D67" w:rsidRPr="00677D67">
        <w:rPr>
          <w:rFonts w:ascii="Times New Roman" w:hAnsi="Times New Roman" w:cs="Times New Roman" w:hint="cs"/>
          <w:sz w:val="24"/>
          <w:szCs w:val="24"/>
          <w:rtl/>
        </w:rPr>
        <w:t xml:space="preserve">الاستعلائية </w:t>
      </w:r>
    </w:p>
    <w:p w:rsidR="00677D67" w:rsidRPr="00B27698" w:rsidRDefault="00677D67" w:rsidP="002E5B8A">
      <w:pPr>
        <w:pStyle w:val="a7"/>
        <w:numPr>
          <w:ilvl w:val="0"/>
          <w:numId w:val="258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 xml:space="preserve">معرفة الإسلام لمحاربته وتشويهه وابعاد النصارى عنه </w:t>
      </w:r>
    </w:p>
    <w:p w:rsidR="00677D67" w:rsidRPr="00677D67" w:rsidRDefault="00677D67" w:rsidP="002E5B8A">
      <w:pPr>
        <w:pStyle w:val="a7"/>
        <w:numPr>
          <w:ilvl w:val="0"/>
          <w:numId w:val="25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7D67">
        <w:rPr>
          <w:rFonts w:ascii="Times New Roman" w:hAnsi="Times New Roman" w:cs="Times New Roman" w:hint="cs"/>
          <w:sz w:val="24"/>
          <w:szCs w:val="24"/>
          <w:rtl/>
        </w:rPr>
        <w:t xml:space="preserve">لاشئ مما سبق </w:t>
      </w:r>
    </w:p>
    <w:p w:rsidR="00677D67" w:rsidRPr="00C520D2" w:rsidRDefault="00677D67" w:rsidP="00677D67">
      <w:pPr>
        <w:pStyle w:val="a7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C574A3" w:rsidRPr="009A59ED" w:rsidRDefault="00C574A3" w:rsidP="00C574A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A59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دائرة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المعارف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B7092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الاسلامية</w:t>
      </w:r>
      <w:r w:rsidRPr="00B7092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B7092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من</w:t>
      </w:r>
      <w:r w:rsidRPr="00B7092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:</w:t>
      </w:r>
    </w:p>
    <w:p w:rsidR="00C574A3" w:rsidRPr="00B27698" w:rsidRDefault="00C574A3" w:rsidP="002E5B8A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اشهر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وسائل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الاستشراق</w:t>
      </w:r>
    </w:p>
    <w:p w:rsidR="00C574A3" w:rsidRPr="009A59ED" w:rsidRDefault="00C574A3" w:rsidP="002E5B8A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اكثر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ما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انتجه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الاستشراق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موضوعية</w:t>
      </w:r>
    </w:p>
    <w:p w:rsidR="00C574A3" w:rsidRPr="009A59ED" w:rsidRDefault="00C574A3" w:rsidP="002E5B8A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اخطر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اهداف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الاستشراق</w:t>
      </w:r>
    </w:p>
    <w:p w:rsidR="00C574A3" w:rsidRPr="002A7709" w:rsidRDefault="00C574A3" w:rsidP="002E5B8A">
      <w:pPr>
        <w:numPr>
          <w:ilvl w:val="0"/>
          <w:numId w:val="1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اخطر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اثار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الاستشراق</w:t>
      </w:r>
    </w:p>
    <w:p w:rsidR="00C574A3" w:rsidRPr="00705DF4" w:rsidRDefault="00C574A3" w:rsidP="00C574A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من أشهر وسائل الإستشراق التي إبتدعها المستشرقون  :</w:t>
      </w:r>
    </w:p>
    <w:p w:rsidR="00C574A3" w:rsidRPr="00705DF4" w:rsidRDefault="00C574A3" w:rsidP="002E5B8A">
      <w:pPr>
        <w:numPr>
          <w:ilvl w:val="0"/>
          <w:numId w:val="2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الأفلام الوثائقية</w:t>
      </w:r>
    </w:p>
    <w:p w:rsidR="00C574A3" w:rsidRPr="00B27698" w:rsidRDefault="00C574A3" w:rsidP="002E5B8A">
      <w:pPr>
        <w:numPr>
          <w:ilvl w:val="0"/>
          <w:numId w:val="22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دائرة المعارف الإسلامية</w:t>
      </w:r>
    </w:p>
    <w:p w:rsidR="00C574A3" w:rsidRPr="00705DF4" w:rsidRDefault="00C574A3" w:rsidP="002E5B8A">
      <w:pPr>
        <w:numPr>
          <w:ilvl w:val="0"/>
          <w:numId w:val="2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الدراسة في الشرق</w:t>
      </w:r>
    </w:p>
    <w:p w:rsidR="00C574A3" w:rsidRPr="00705DF4" w:rsidRDefault="00C574A3" w:rsidP="002E5B8A">
      <w:pPr>
        <w:numPr>
          <w:ilvl w:val="0"/>
          <w:numId w:val="2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5DF4">
        <w:rPr>
          <w:rFonts w:ascii="Times New Roman" w:eastAsia="Times New Roman" w:hAnsi="Times New Roman" w:cs="Times New Roman" w:hint="cs"/>
          <w:sz w:val="24"/>
          <w:szCs w:val="24"/>
          <w:rtl/>
        </w:rPr>
        <w:t>بث السموم</w:t>
      </w:r>
    </w:p>
    <w:p w:rsidR="00705DF4" w:rsidRDefault="00705DF4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677D67" w:rsidRPr="00677D67" w:rsidRDefault="00677D67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677D67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من أهم وسائل الاستشراق وأنشطته :-</w:t>
      </w:r>
    </w:p>
    <w:p w:rsidR="00677D67" w:rsidRPr="00677D67" w:rsidRDefault="00677D67" w:rsidP="002E5B8A">
      <w:pPr>
        <w:pStyle w:val="a7"/>
        <w:numPr>
          <w:ilvl w:val="0"/>
          <w:numId w:val="25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7D67">
        <w:rPr>
          <w:rFonts w:ascii="Times New Roman" w:hAnsi="Times New Roman" w:cs="Times New Roman" w:hint="cs"/>
          <w:sz w:val="24"/>
          <w:szCs w:val="24"/>
          <w:rtl/>
        </w:rPr>
        <w:t xml:space="preserve">اختراع الانترنت </w:t>
      </w:r>
    </w:p>
    <w:p w:rsidR="00677D67" w:rsidRPr="00677D67" w:rsidRDefault="00677D67" w:rsidP="002E5B8A">
      <w:pPr>
        <w:pStyle w:val="a7"/>
        <w:numPr>
          <w:ilvl w:val="0"/>
          <w:numId w:val="25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7D67">
        <w:rPr>
          <w:rFonts w:ascii="Times New Roman" w:hAnsi="Times New Roman" w:cs="Times New Roman" w:hint="cs"/>
          <w:sz w:val="24"/>
          <w:szCs w:val="24"/>
          <w:rtl/>
        </w:rPr>
        <w:t xml:space="preserve">بث الأقمار الصناعية </w:t>
      </w:r>
    </w:p>
    <w:p w:rsidR="00677D67" w:rsidRPr="00B27698" w:rsidRDefault="00677D67" w:rsidP="002E5B8A">
      <w:pPr>
        <w:pStyle w:val="a7"/>
        <w:numPr>
          <w:ilvl w:val="0"/>
          <w:numId w:val="259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 xml:space="preserve">التأليف والدوائر المعرفية </w:t>
      </w:r>
    </w:p>
    <w:p w:rsidR="00677D67" w:rsidRPr="00677D67" w:rsidRDefault="00677D67" w:rsidP="002E5B8A">
      <w:pPr>
        <w:pStyle w:val="a7"/>
        <w:numPr>
          <w:ilvl w:val="0"/>
          <w:numId w:val="25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7D67">
        <w:rPr>
          <w:rFonts w:ascii="Times New Roman" w:hAnsi="Times New Roman" w:cs="Times New Roman" w:hint="cs"/>
          <w:sz w:val="24"/>
          <w:szCs w:val="24"/>
          <w:rtl/>
        </w:rPr>
        <w:t xml:space="preserve">كاس العالم </w:t>
      </w:r>
    </w:p>
    <w:p w:rsidR="00677D67" w:rsidRPr="00677D67" w:rsidRDefault="00677D67" w:rsidP="00677D67">
      <w:pPr>
        <w:pStyle w:val="a7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59ED" w:rsidRPr="009A59ED" w:rsidRDefault="009A59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اثار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الاستشراق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على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ثقافتنا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الإسلامية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المعاصرة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</w:p>
    <w:p w:rsidR="009A59ED" w:rsidRPr="009A59ED" w:rsidRDefault="009A59ED" w:rsidP="002E5B8A">
      <w:pPr>
        <w:numPr>
          <w:ilvl w:val="0"/>
          <w:numId w:val="1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اضعاف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عقيدة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المسلمين</w:t>
      </w:r>
    </w:p>
    <w:p w:rsidR="009A59ED" w:rsidRPr="009A59ED" w:rsidRDefault="009A59ED" w:rsidP="002E5B8A">
      <w:pPr>
        <w:numPr>
          <w:ilvl w:val="0"/>
          <w:numId w:val="1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وتشويه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صورة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الإسلام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لدى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أبنائه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خمسة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اهداف</w:t>
      </w:r>
    </w:p>
    <w:p w:rsidR="009A59ED" w:rsidRPr="009A59ED" w:rsidRDefault="009A59ED" w:rsidP="002E5B8A">
      <w:pPr>
        <w:numPr>
          <w:ilvl w:val="0"/>
          <w:numId w:val="1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اشعارهم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بتناقض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دينهم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وقصوره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في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مواجهة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الجديد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والمتطور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في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واقع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الحياة</w:t>
      </w:r>
    </w:p>
    <w:p w:rsidR="009A59ED" w:rsidRPr="00B27698" w:rsidRDefault="009A59ED" w:rsidP="002E5B8A">
      <w:pPr>
        <w:numPr>
          <w:ilvl w:val="0"/>
          <w:numId w:val="126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جميع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ما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سبق</w:t>
      </w:r>
    </w:p>
    <w:p w:rsidR="00705DF4" w:rsidRPr="009A59ED" w:rsidRDefault="00705DF4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C349B" w:rsidRPr="009C349B" w:rsidRDefault="009C349B" w:rsidP="009C34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تشويه صورة الإسلام لدى أبنائه , يعتبر من  :</w:t>
      </w:r>
    </w:p>
    <w:p w:rsidR="009C349B" w:rsidRPr="00B27698" w:rsidRDefault="009C349B" w:rsidP="002E5B8A">
      <w:pPr>
        <w:numPr>
          <w:ilvl w:val="0"/>
          <w:numId w:val="2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آثار الإستشراق</w:t>
      </w:r>
    </w:p>
    <w:p w:rsidR="009C349B" w:rsidRPr="009C349B" w:rsidRDefault="009C349B" w:rsidP="002E5B8A">
      <w:pPr>
        <w:numPr>
          <w:ilvl w:val="0"/>
          <w:numId w:val="2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أسباب الإستشراق</w:t>
      </w:r>
    </w:p>
    <w:p w:rsidR="009C349B" w:rsidRPr="009C349B" w:rsidRDefault="009C349B" w:rsidP="002E5B8A">
      <w:pPr>
        <w:numPr>
          <w:ilvl w:val="0"/>
          <w:numId w:val="2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وسائل الإستشراق</w:t>
      </w:r>
    </w:p>
    <w:p w:rsidR="009C349B" w:rsidRPr="009C349B" w:rsidRDefault="009C349B" w:rsidP="002E5B8A">
      <w:pPr>
        <w:numPr>
          <w:ilvl w:val="0"/>
          <w:numId w:val="2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مراحل الإستشراق</w:t>
      </w:r>
    </w:p>
    <w:p w:rsidR="00705DF4" w:rsidRPr="009A59ED" w:rsidRDefault="00705DF4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9A59ED" w:rsidRPr="009A59ED" w:rsidRDefault="009A59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ضعفت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عقائد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B7092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المسلمين</w:t>
      </w:r>
      <w:r w:rsidRPr="00B7092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B7092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وكان</w:t>
      </w:r>
      <w:r w:rsidRPr="00B7092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B7092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ذلك</w:t>
      </w:r>
      <w:r w:rsidRPr="00B7092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B7092E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من</w:t>
      </w:r>
      <w:r w:rsidRPr="00B7092E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:</w:t>
      </w:r>
    </w:p>
    <w:p w:rsidR="009A59ED" w:rsidRPr="00B27698" w:rsidRDefault="009A59ED" w:rsidP="002E5B8A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آثار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الاستشراق</w:t>
      </w:r>
    </w:p>
    <w:p w:rsidR="009A59ED" w:rsidRPr="009A59ED" w:rsidRDefault="009A59ED" w:rsidP="002E5B8A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اسباب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الاستشراق</w:t>
      </w:r>
    </w:p>
    <w:p w:rsidR="009A59ED" w:rsidRPr="009A59ED" w:rsidRDefault="009A59ED" w:rsidP="002E5B8A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وسائل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الاستشراق</w:t>
      </w:r>
    </w:p>
    <w:p w:rsidR="00FD07EF" w:rsidRPr="00C518EC" w:rsidRDefault="009A59ED" w:rsidP="002E5B8A">
      <w:pPr>
        <w:numPr>
          <w:ilvl w:val="0"/>
          <w:numId w:val="1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مراحل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الاستشراق</w:t>
      </w:r>
    </w:p>
    <w:p w:rsidR="00E62F85" w:rsidRPr="00263BBE" w:rsidRDefault="00E62F85" w:rsidP="00263BBE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263BBE" w:rsidRPr="003B75C0" w:rsidRDefault="00263BBE" w:rsidP="00263BBE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واحدة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هذة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العبارات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خطا</w:t>
      </w:r>
    </w:p>
    <w:p w:rsidR="00263BBE" w:rsidRPr="00263BBE" w:rsidRDefault="00263BBE" w:rsidP="00423B8F">
      <w:pPr>
        <w:pStyle w:val="a8"/>
        <w:numPr>
          <w:ilvl w:val="0"/>
          <w:numId w:val="66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لا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يمكن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تحديد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اسم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اول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غربي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اعتني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بالدراسات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الشرقية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ولا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وقت</w:t>
      </w:r>
    </w:p>
    <w:p w:rsidR="00263BBE" w:rsidRPr="00263BBE" w:rsidRDefault="00263BBE" w:rsidP="00423B8F">
      <w:pPr>
        <w:pStyle w:val="a8"/>
        <w:numPr>
          <w:ilvl w:val="0"/>
          <w:numId w:val="66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مر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الاستشراق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ب</w:t>
      </w:r>
      <w:r w:rsidRPr="00263BBE">
        <w:rPr>
          <w:rFonts w:asciiTheme="majorBidi" w:hAnsiTheme="majorBidi" w:cstheme="majorBidi"/>
          <w:sz w:val="24"/>
          <w:szCs w:val="24"/>
        </w:rPr>
        <w:t xml:space="preserve"> 3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مراحل</w:t>
      </w:r>
    </w:p>
    <w:p w:rsidR="00263BBE" w:rsidRPr="00B27698" w:rsidRDefault="00263BBE" w:rsidP="00423B8F">
      <w:pPr>
        <w:pStyle w:val="a8"/>
        <w:numPr>
          <w:ilvl w:val="0"/>
          <w:numId w:val="66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يوجد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للاستشراق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هدف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عدواني</w:t>
      </w:r>
    </w:p>
    <w:p w:rsidR="00705DF4" w:rsidRPr="00C518EC" w:rsidRDefault="00263BBE" w:rsidP="00C518EC">
      <w:pPr>
        <w:pStyle w:val="a8"/>
        <w:numPr>
          <w:ilvl w:val="0"/>
          <w:numId w:val="66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اول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رجال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الكنيسة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الذين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اهتموا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بالدرسات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الشرقية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الراهب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الفرنسي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جربرت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الذي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انتخب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لكنيسة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روما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عام</w:t>
      </w:r>
      <w:r w:rsidRPr="00263BBE">
        <w:rPr>
          <w:rFonts w:asciiTheme="majorBidi" w:hAnsiTheme="majorBidi" w:cstheme="majorBidi"/>
          <w:sz w:val="24"/>
          <w:szCs w:val="24"/>
        </w:rPr>
        <w:t xml:space="preserve"> 999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</w:t>
      </w:r>
      <w:r w:rsidR="00E62F85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بعد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عودته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الاندلس</w:t>
      </w:r>
    </w:p>
    <w:p w:rsidR="00E62F85" w:rsidRPr="00263BBE" w:rsidRDefault="00E62F85" w:rsidP="00263BBE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263BBE" w:rsidRPr="00E62F85" w:rsidRDefault="00263BBE" w:rsidP="00E62F85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E62F85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اي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62F85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العبارات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التالية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خاطئة</w:t>
      </w:r>
    </w:p>
    <w:p w:rsidR="00263BBE" w:rsidRPr="00E62F85" w:rsidRDefault="00263BBE" w:rsidP="00423B8F">
      <w:pPr>
        <w:pStyle w:val="a8"/>
        <w:numPr>
          <w:ilvl w:val="0"/>
          <w:numId w:val="1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بالغ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البعض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ذم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الاستشراق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وكل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يمت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إليه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="00E62F85" w:rsidRPr="00263BBE">
        <w:rPr>
          <w:rFonts w:asciiTheme="majorBidi" w:hAnsiTheme="majorBidi" w:cstheme="majorBidi" w:hint="cs"/>
          <w:sz w:val="24"/>
          <w:szCs w:val="24"/>
          <w:rtl/>
        </w:rPr>
        <w:t>بصلة</w:t>
      </w:r>
      <w:r w:rsidR="00E62F85" w:rsidRPr="00263BBE">
        <w:rPr>
          <w:rFonts w:asciiTheme="majorBidi" w:hAnsiTheme="majorBidi" w:cstheme="majorBidi"/>
          <w:sz w:val="24"/>
          <w:szCs w:val="24"/>
        </w:rPr>
        <w:t>,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بينما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يرى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البعض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أن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الاستشراق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إنما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هدف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علمي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لدراسة</w:t>
      </w:r>
      <w:r w:rsidR="00E62F85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E62F85">
        <w:rPr>
          <w:rFonts w:asciiTheme="majorBidi" w:hAnsiTheme="majorBidi" w:cstheme="majorBidi" w:hint="eastAsia"/>
          <w:sz w:val="24"/>
          <w:szCs w:val="24"/>
          <w:rtl/>
        </w:rPr>
        <w:t>الاستشراق</w:t>
      </w:r>
      <w:r w:rsidRPr="00E62F85">
        <w:rPr>
          <w:rFonts w:asciiTheme="majorBidi" w:hAnsiTheme="majorBidi" w:cstheme="majorBidi"/>
          <w:sz w:val="24"/>
          <w:szCs w:val="24"/>
        </w:rPr>
        <w:t xml:space="preserve"> .</w:t>
      </w:r>
    </w:p>
    <w:p w:rsidR="00263BBE" w:rsidRPr="00263BBE" w:rsidRDefault="00263BBE" w:rsidP="00423B8F">
      <w:pPr>
        <w:pStyle w:val="a8"/>
        <w:numPr>
          <w:ilvl w:val="0"/>
          <w:numId w:val="1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شغل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الاستشراق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حيزاً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كبيراً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الكتابات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العربية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وذلك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لأن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الحضارة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العربية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التي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نشأ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فيها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الاستشراق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الحضارة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الغالبة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="00E62F85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العصر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="00E62F85" w:rsidRPr="00263BBE">
        <w:rPr>
          <w:rFonts w:asciiTheme="majorBidi" w:hAnsiTheme="majorBidi" w:cstheme="majorBidi" w:hint="cs"/>
          <w:sz w:val="24"/>
          <w:szCs w:val="24"/>
          <w:rtl/>
        </w:rPr>
        <w:t>الحاضر</w:t>
      </w:r>
      <w:r w:rsidR="00E62F85" w:rsidRPr="00263BBE">
        <w:rPr>
          <w:rFonts w:asciiTheme="majorBidi" w:hAnsiTheme="majorBidi" w:cstheme="majorBidi"/>
          <w:sz w:val="24"/>
          <w:szCs w:val="24"/>
        </w:rPr>
        <w:t>.</w:t>
      </w:r>
    </w:p>
    <w:p w:rsidR="00263BBE" w:rsidRPr="00263BBE" w:rsidRDefault="00263BBE" w:rsidP="00423B8F">
      <w:pPr>
        <w:pStyle w:val="a8"/>
        <w:numPr>
          <w:ilvl w:val="0"/>
          <w:numId w:val="1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كتب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المستشرقون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شتى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القضايا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الإسلامية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ابتداءً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القرآن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وتفسيره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والسنة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والتاريخ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الإسلامي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العربية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وآدابها</w:t>
      </w:r>
    </w:p>
    <w:p w:rsidR="00263BBE" w:rsidRPr="00B27698" w:rsidRDefault="00263BBE" w:rsidP="00423B8F">
      <w:pPr>
        <w:pStyle w:val="a8"/>
        <w:numPr>
          <w:ilvl w:val="0"/>
          <w:numId w:val="19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الاستشراق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ماهو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إلا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السياحة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في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="00E62F85"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>الشرق</w:t>
      </w:r>
      <w:r w:rsidR="00E62F85"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.</w:t>
      </w:r>
    </w:p>
    <w:p w:rsidR="00E62F85" w:rsidRPr="00263BBE" w:rsidRDefault="00E62F85" w:rsidP="00263BBE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3D08B3" w:rsidRDefault="003D08B3" w:rsidP="003D08B3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2A7709" w:rsidRPr="00A67919" w:rsidRDefault="002A7709" w:rsidP="003D08B3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6D6FB2" w:rsidRPr="00263BBE" w:rsidRDefault="006D6FB2" w:rsidP="00705DF4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F578A2" w:rsidRDefault="00F578A2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الخامسة</w:t>
      </w:r>
    </w:p>
    <w:p w:rsidR="00263BBE" w:rsidRDefault="00263BBE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E829FE" w:rsidRPr="00E62F85" w:rsidRDefault="00E829FE" w:rsidP="00E829FE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E62F85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تعريف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62F85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التنصير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62F85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لغة</w:t>
      </w:r>
      <w:r w:rsidRPr="00E62F85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ماخوذة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من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:</w:t>
      </w:r>
      <w:r w:rsidRPr="00A67919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 xml:space="preserve">نصره أي :- </w:t>
      </w:r>
    </w:p>
    <w:p w:rsidR="00E829FE" w:rsidRPr="00263BBE" w:rsidRDefault="00E829FE" w:rsidP="00E829FE">
      <w:pPr>
        <w:pStyle w:val="a8"/>
        <w:numPr>
          <w:ilvl w:val="0"/>
          <w:numId w:val="2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أدخلة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النصرانيه</w:t>
      </w:r>
    </w:p>
    <w:p w:rsidR="00E829FE" w:rsidRPr="00B27698" w:rsidRDefault="00E829FE" w:rsidP="00E829FE">
      <w:pPr>
        <w:pStyle w:val="a8"/>
        <w:numPr>
          <w:ilvl w:val="0"/>
          <w:numId w:val="24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أدخله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في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النصرانية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وجعله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نصرانيا</w:t>
      </w:r>
    </w:p>
    <w:p w:rsidR="00E829FE" w:rsidRPr="00263BBE" w:rsidRDefault="00E829FE" w:rsidP="00E829FE">
      <w:pPr>
        <w:pStyle w:val="a8"/>
        <w:numPr>
          <w:ilvl w:val="0"/>
          <w:numId w:val="2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جعله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نصرانيا</w:t>
      </w:r>
    </w:p>
    <w:p w:rsidR="00782341" w:rsidRDefault="00E829FE" w:rsidP="00782341">
      <w:pPr>
        <w:pStyle w:val="a8"/>
        <w:numPr>
          <w:ilvl w:val="0"/>
          <w:numId w:val="2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ادخله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النصرانيه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بعد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الهزيمة</w:t>
      </w:r>
    </w:p>
    <w:p w:rsidR="00782341" w:rsidRPr="00782341" w:rsidRDefault="00782341" w:rsidP="00782341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782341" w:rsidRPr="00A01CAC" w:rsidRDefault="00782341" w:rsidP="00782341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A01CA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التنصير</w:t>
      </w:r>
      <w:r w:rsidRPr="00A01CA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01CA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لغة</w:t>
      </w:r>
      <w:r w:rsidRPr="00A01CA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: </w:t>
      </w:r>
      <w:r w:rsidRPr="00A01CA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ماخ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وذة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من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 xml:space="preserve">نصره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ومنه</w:t>
      </w:r>
    </w:p>
    <w:p w:rsidR="00782341" w:rsidRPr="00263BBE" w:rsidRDefault="00782341" w:rsidP="00782341">
      <w:pPr>
        <w:pStyle w:val="a8"/>
        <w:numPr>
          <w:ilvl w:val="0"/>
          <w:numId w:val="2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قوله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صلى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الله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عليه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cs"/>
          <w:sz w:val="24"/>
          <w:szCs w:val="24"/>
          <w:rtl/>
        </w:rPr>
        <w:t>وسلم</w:t>
      </w:r>
      <w:r w:rsidRPr="00263BBE">
        <w:rPr>
          <w:rFonts w:asciiTheme="majorBidi" w:hAnsiTheme="majorBidi" w:cstheme="majorBidi"/>
          <w:sz w:val="24"/>
          <w:szCs w:val="24"/>
        </w:rPr>
        <w:t>: “</w:t>
      </w:r>
      <w:r w:rsidRPr="00263BBE">
        <w:rPr>
          <w:rFonts w:asciiTheme="majorBidi" w:hAnsiTheme="majorBidi" w:cstheme="majorBidi"/>
          <w:sz w:val="24"/>
          <w:szCs w:val="24"/>
          <w:rtl/>
        </w:rPr>
        <w:t>يسروا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ولا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cs"/>
          <w:sz w:val="24"/>
          <w:szCs w:val="24"/>
          <w:rtl/>
        </w:rPr>
        <w:t>تعسروا</w:t>
      </w:r>
      <w:r w:rsidRPr="00263BBE">
        <w:rPr>
          <w:rFonts w:asciiTheme="majorBidi" w:hAnsiTheme="majorBidi" w:cstheme="majorBidi"/>
          <w:sz w:val="24"/>
          <w:szCs w:val="24"/>
        </w:rPr>
        <w:t xml:space="preserve">,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وبشروا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ولا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cs"/>
          <w:sz w:val="24"/>
          <w:szCs w:val="24"/>
          <w:rtl/>
        </w:rPr>
        <w:t>تنفروا</w:t>
      </w:r>
      <w:r w:rsidRPr="00263BBE">
        <w:rPr>
          <w:rFonts w:asciiTheme="majorBidi" w:hAnsiTheme="majorBidi" w:cstheme="majorBidi"/>
          <w:sz w:val="24"/>
          <w:szCs w:val="24"/>
        </w:rPr>
        <w:t xml:space="preserve">,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إنما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بعثتم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مبشرين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ولم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تبعثوا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معسرين</w:t>
      </w:r>
      <w:r w:rsidRPr="00263BBE">
        <w:rPr>
          <w:rFonts w:asciiTheme="majorBidi" w:hAnsiTheme="majorBidi" w:cstheme="majorBidi"/>
          <w:sz w:val="24"/>
          <w:szCs w:val="24"/>
        </w:rPr>
        <w:t xml:space="preserve"> “.</w:t>
      </w:r>
    </w:p>
    <w:p w:rsidR="00782341" w:rsidRPr="00263BBE" w:rsidRDefault="00782341" w:rsidP="00782341">
      <w:pPr>
        <w:pStyle w:val="a8"/>
        <w:numPr>
          <w:ilvl w:val="0"/>
          <w:numId w:val="2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قوله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صلى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الله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عليه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cs"/>
          <w:sz w:val="24"/>
          <w:szCs w:val="24"/>
          <w:rtl/>
        </w:rPr>
        <w:t>وسلم</w:t>
      </w:r>
      <w:r w:rsidRPr="00263BBE">
        <w:rPr>
          <w:rFonts w:asciiTheme="majorBidi" w:hAnsiTheme="majorBidi" w:cstheme="majorBidi"/>
          <w:sz w:val="24"/>
          <w:szCs w:val="24"/>
        </w:rPr>
        <w:t>: “</w:t>
      </w:r>
      <w:r w:rsidRPr="00263BBE">
        <w:rPr>
          <w:rFonts w:asciiTheme="majorBidi" w:hAnsiTheme="majorBidi" w:cstheme="majorBidi"/>
          <w:sz w:val="24"/>
          <w:szCs w:val="24"/>
          <w:rtl/>
        </w:rPr>
        <w:t>والله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الذي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إله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إلا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هو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إني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رسول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الله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إليكم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خاصة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وإلى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الناس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عامة</w:t>
      </w:r>
      <w:r w:rsidRPr="00263BBE">
        <w:rPr>
          <w:rFonts w:asciiTheme="majorBidi" w:hAnsiTheme="majorBidi" w:cstheme="majorBidi"/>
          <w:sz w:val="24"/>
          <w:szCs w:val="24"/>
        </w:rPr>
        <w:t xml:space="preserve"> “.</w:t>
      </w:r>
    </w:p>
    <w:p w:rsidR="00782341" w:rsidRPr="00263BBE" w:rsidRDefault="00782341" w:rsidP="00782341">
      <w:pPr>
        <w:pStyle w:val="a8"/>
        <w:numPr>
          <w:ilvl w:val="0"/>
          <w:numId w:val="2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النصر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ضد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cs"/>
          <w:sz w:val="24"/>
          <w:szCs w:val="24"/>
          <w:rtl/>
        </w:rPr>
        <w:t>الإنهزام</w:t>
      </w:r>
      <w:r w:rsidRPr="00263BBE">
        <w:rPr>
          <w:rFonts w:asciiTheme="majorBidi" w:hAnsiTheme="majorBidi" w:cstheme="majorBidi"/>
          <w:sz w:val="24"/>
          <w:szCs w:val="24"/>
        </w:rPr>
        <w:t>.</w:t>
      </w:r>
    </w:p>
    <w:p w:rsidR="00782341" w:rsidRPr="00B27698" w:rsidRDefault="00782341" w:rsidP="00782341">
      <w:pPr>
        <w:pStyle w:val="a8"/>
        <w:numPr>
          <w:ilvl w:val="0"/>
          <w:numId w:val="25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قوله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صلى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الله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عليه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>وسلم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: “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ما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مولود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إلا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يولد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على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الفطرة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؛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فأبواه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يهودانه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أو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>ينصرانه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,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أو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يمجسانه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</w:p>
    <w:p w:rsidR="00782341" w:rsidRPr="00343E9D" w:rsidRDefault="00782341" w:rsidP="00782341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u w:val="single"/>
          <w:rtl/>
        </w:rPr>
      </w:pPr>
    </w:p>
    <w:p w:rsidR="00782341" w:rsidRPr="00A01CAC" w:rsidRDefault="00782341" w:rsidP="00782341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A01CA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سميت</w:t>
      </w:r>
      <w:r w:rsidRPr="00A01CA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01CA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النصران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ية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 xml:space="preserve">كذلك </w:t>
      </w:r>
      <w:r w:rsidRPr="00B7092E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نسبة</w:t>
      </w:r>
      <w:r w:rsidRPr="00B7092E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B7092E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الى</w:t>
      </w:r>
      <w:r w:rsidRPr="00B7092E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 xml:space="preserve"> :- </w:t>
      </w:r>
    </w:p>
    <w:p w:rsidR="00782341" w:rsidRPr="00263BBE" w:rsidRDefault="00782341" w:rsidP="00782341">
      <w:pPr>
        <w:pStyle w:val="a8"/>
        <w:numPr>
          <w:ilvl w:val="0"/>
          <w:numId w:val="26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النصر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cs"/>
          <w:sz w:val="24"/>
          <w:szCs w:val="24"/>
          <w:rtl/>
        </w:rPr>
        <w:t>والعزة</w:t>
      </w:r>
      <w:r w:rsidRPr="00263BBE">
        <w:rPr>
          <w:rFonts w:asciiTheme="majorBidi" w:hAnsiTheme="majorBidi" w:cstheme="majorBidi"/>
          <w:sz w:val="24"/>
          <w:szCs w:val="24"/>
        </w:rPr>
        <w:t>.</w:t>
      </w:r>
    </w:p>
    <w:p w:rsidR="00782341" w:rsidRPr="00B27698" w:rsidRDefault="00782341" w:rsidP="00782341">
      <w:pPr>
        <w:pStyle w:val="a8"/>
        <w:numPr>
          <w:ilvl w:val="0"/>
          <w:numId w:val="26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مدينة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الناصرة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بفلسطين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التي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ولد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بها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المسيح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عليه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السلام</w:t>
      </w:r>
    </w:p>
    <w:p w:rsidR="00782341" w:rsidRPr="00263BBE" w:rsidRDefault="00782341" w:rsidP="00782341">
      <w:pPr>
        <w:pStyle w:val="a8"/>
        <w:numPr>
          <w:ilvl w:val="0"/>
          <w:numId w:val="26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الإنتصار</w:t>
      </w:r>
    </w:p>
    <w:p w:rsidR="00782341" w:rsidRDefault="00782341" w:rsidP="00782341">
      <w:pPr>
        <w:pStyle w:val="a8"/>
        <w:numPr>
          <w:ilvl w:val="0"/>
          <w:numId w:val="26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النصيريّ</w:t>
      </w:r>
      <w:r w:rsidRPr="00263BBE">
        <w:rPr>
          <w:rFonts w:asciiTheme="majorBidi" w:hAnsiTheme="majorBidi" w:cstheme="majorBidi" w:hint="cs"/>
          <w:sz w:val="24"/>
          <w:szCs w:val="24"/>
          <w:rtl/>
        </w:rPr>
        <w:t>ة</w:t>
      </w:r>
      <w:r w:rsidRPr="00263BBE">
        <w:rPr>
          <w:rFonts w:asciiTheme="majorBidi" w:hAnsiTheme="majorBidi" w:cstheme="majorBidi"/>
          <w:sz w:val="24"/>
          <w:szCs w:val="24"/>
        </w:rPr>
        <w:t>.</w:t>
      </w:r>
    </w:p>
    <w:p w:rsidR="00BF05D1" w:rsidRDefault="00BF05D1" w:rsidP="003B75C0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E829FE" w:rsidRPr="009A59ED" w:rsidRDefault="00E829FE" w:rsidP="00E829F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النصرانية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اسم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لدين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المسيحية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وهو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منسوب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الى؟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</w:p>
    <w:p w:rsidR="00E829FE" w:rsidRPr="00B27698" w:rsidRDefault="00E829FE" w:rsidP="002E5B8A">
      <w:pPr>
        <w:numPr>
          <w:ilvl w:val="0"/>
          <w:numId w:val="136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مدينة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الناصرة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في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فلسطين</w:t>
      </w:r>
    </w:p>
    <w:p w:rsidR="00E829FE" w:rsidRPr="009A59ED" w:rsidRDefault="00E829FE" w:rsidP="002E5B8A">
      <w:pPr>
        <w:numPr>
          <w:ilvl w:val="0"/>
          <w:numId w:val="1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المسيح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علية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السلام</w:t>
      </w:r>
    </w:p>
    <w:p w:rsidR="00E829FE" w:rsidRPr="009A59ED" w:rsidRDefault="00E829FE" w:rsidP="002E5B8A">
      <w:pPr>
        <w:numPr>
          <w:ilvl w:val="0"/>
          <w:numId w:val="1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الناصر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صلاح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الدين</w:t>
      </w:r>
    </w:p>
    <w:p w:rsidR="00E829FE" w:rsidRDefault="00E829FE" w:rsidP="002E5B8A">
      <w:pPr>
        <w:numPr>
          <w:ilvl w:val="0"/>
          <w:numId w:val="1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مدينة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المنصورة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في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مصر</w:t>
      </w:r>
    </w:p>
    <w:p w:rsidR="00782341" w:rsidRPr="00E829FE" w:rsidRDefault="00782341" w:rsidP="0078234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782341" w:rsidRPr="00A01CAC" w:rsidRDefault="00782341" w:rsidP="00782341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A01CA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موه</w:t>
      </w:r>
      <w:r w:rsidRPr="00A01CA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01CA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المستشرقون</w:t>
      </w:r>
      <w:r w:rsidRPr="00A01CA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لما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سمو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التنصير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بالتبشير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ل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>:</w:t>
      </w:r>
    </w:p>
    <w:p w:rsidR="00782341" w:rsidRPr="00263BBE" w:rsidRDefault="00782341" w:rsidP="00782341">
      <w:pPr>
        <w:pStyle w:val="a8"/>
        <w:numPr>
          <w:ilvl w:val="0"/>
          <w:numId w:val="27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اهمية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التبشير</w:t>
      </w:r>
    </w:p>
    <w:p w:rsidR="00782341" w:rsidRPr="00263BBE" w:rsidRDefault="00782341" w:rsidP="00782341">
      <w:pPr>
        <w:pStyle w:val="a8"/>
        <w:numPr>
          <w:ilvl w:val="0"/>
          <w:numId w:val="27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اهمية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التنصير</w:t>
      </w:r>
    </w:p>
    <w:p w:rsidR="00782341" w:rsidRPr="00B27698" w:rsidRDefault="00782341" w:rsidP="00782341">
      <w:pPr>
        <w:pStyle w:val="a8"/>
        <w:numPr>
          <w:ilvl w:val="0"/>
          <w:numId w:val="27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لاخفاء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غايتهم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منه</w:t>
      </w:r>
    </w:p>
    <w:p w:rsidR="00782341" w:rsidRDefault="00782341" w:rsidP="00782341">
      <w:pPr>
        <w:pStyle w:val="a8"/>
        <w:numPr>
          <w:ilvl w:val="0"/>
          <w:numId w:val="27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عدم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اهمية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التنصير</w:t>
      </w:r>
    </w:p>
    <w:p w:rsidR="00782341" w:rsidRPr="00263BBE" w:rsidRDefault="00782341" w:rsidP="00782341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782341" w:rsidRPr="00A01CAC" w:rsidRDefault="00782341" w:rsidP="00782341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A01CA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مسمى</w:t>
      </w:r>
      <w:r w:rsidRPr="00A01CA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01CA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التبشير</w:t>
      </w:r>
      <w:r w:rsidRPr="00A01CA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01CA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مأخوذ</w:t>
      </w:r>
      <w:r w:rsidRPr="00A01CA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من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البشارة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</w:t>
      </w:r>
      <w:r w:rsidRPr="00A67919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>هي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الخبر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الذي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يفيد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:</w:t>
      </w:r>
    </w:p>
    <w:p w:rsidR="00782341" w:rsidRPr="00263BBE" w:rsidRDefault="00782341" w:rsidP="00782341">
      <w:pPr>
        <w:pStyle w:val="a8"/>
        <w:numPr>
          <w:ilvl w:val="0"/>
          <w:numId w:val="28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التقدم</w:t>
      </w:r>
    </w:p>
    <w:p w:rsidR="00782341" w:rsidRPr="00263BBE" w:rsidRDefault="00782341" w:rsidP="00782341">
      <w:pPr>
        <w:pStyle w:val="a8"/>
        <w:numPr>
          <w:ilvl w:val="0"/>
          <w:numId w:val="28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الهزيمة</w:t>
      </w:r>
    </w:p>
    <w:p w:rsidR="00782341" w:rsidRPr="00263BBE" w:rsidRDefault="00782341" w:rsidP="00782341">
      <w:pPr>
        <w:pStyle w:val="a8"/>
        <w:numPr>
          <w:ilvl w:val="0"/>
          <w:numId w:val="28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النصر</w:t>
      </w:r>
    </w:p>
    <w:p w:rsidR="00782341" w:rsidRPr="00B27698" w:rsidRDefault="00782341" w:rsidP="00782341">
      <w:pPr>
        <w:pStyle w:val="a8"/>
        <w:numPr>
          <w:ilvl w:val="0"/>
          <w:numId w:val="28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السرور</w:t>
      </w:r>
    </w:p>
    <w:p w:rsidR="00E829FE" w:rsidRDefault="00E829FE" w:rsidP="00E829FE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E829FE" w:rsidRPr="003B75C0" w:rsidRDefault="00E829FE" w:rsidP="00E829FE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هو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الجهد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المبذول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بصفة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فردية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او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جماعية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دعوة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الناس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الى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النصرانية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ويطلق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ايضا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على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تقوم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به</w:t>
      </w:r>
      <w:r w:rsidRPr="003B75C0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المنظمات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الدينية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تعليم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الدين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النصراني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ونشرة</w:t>
      </w:r>
    </w:p>
    <w:p w:rsidR="00E829FE" w:rsidRPr="00263BBE" w:rsidRDefault="00E829FE" w:rsidP="00E829FE">
      <w:pPr>
        <w:pStyle w:val="a8"/>
        <w:numPr>
          <w:ilvl w:val="0"/>
          <w:numId w:val="7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تعريف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العالمية</w:t>
      </w:r>
    </w:p>
    <w:p w:rsidR="00E829FE" w:rsidRPr="00263BBE" w:rsidRDefault="00E829FE" w:rsidP="00E829FE">
      <w:pPr>
        <w:pStyle w:val="a8"/>
        <w:numPr>
          <w:ilvl w:val="0"/>
          <w:numId w:val="7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تعريف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الوسطية</w:t>
      </w:r>
    </w:p>
    <w:p w:rsidR="00E829FE" w:rsidRPr="00B27698" w:rsidRDefault="00E829FE" w:rsidP="00E829FE">
      <w:pPr>
        <w:pStyle w:val="a8"/>
        <w:numPr>
          <w:ilvl w:val="0"/>
          <w:numId w:val="71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التعريف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الاصطلاحي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للتنصير</w:t>
      </w:r>
    </w:p>
    <w:p w:rsidR="00E829FE" w:rsidRDefault="00E829FE" w:rsidP="00E829FE">
      <w:pPr>
        <w:pStyle w:val="a8"/>
        <w:numPr>
          <w:ilvl w:val="0"/>
          <w:numId w:val="7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التعريف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اللغوي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للتنصير</w:t>
      </w:r>
    </w:p>
    <w:p w:rsidR="00E829FE" w:rsidRDefault="00E829FE" w:rsidP="00E829FE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2A7709" w:rsidRDefault="002A7709" w:rsidP="00B27698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E829FE" w:rsidRPr="003B75C0" w:rsidRDefault="00E829FE" w:rsidP="00E829FE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لم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تعرف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دعوة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المسلمين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الى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النصرانيه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بالتاثير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والنشاط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المدعومين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</w:t>
      </w:r>
    </w:p>
    <w:p w:rsidR="00E829FE" w:rsidRPr="00B27698" w:rsidRDefault="00E829FE" w:rsidP="00E829FE">
      <w:pPr>
        <w:pStyle w:val="a8"/>
        <w:numPr>
          <w:ilvl w:val="0"/>
          <w:numId w:val="72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بعد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فشل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الحملات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الصليبية</w:t>
      </w:r>
    </w:p>
    <w:p w:rsidR="00E829FE" w:rsidRPr="00263BBE" w:rsidRDefault="00E829FE" w:rsidP="00E829FE">
      <w:pPr>
        <w:pStyle w:val="a8"/>
        <w:numPr>
          <w:ilvl w:val="0"/>
          <w:numId w:val="7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بعد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رفع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عيسى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علية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السلام</w:t>
      </w:r>
    </w:p>
    <w:p w:rsidR="00E829FE" w:rsidRPr="00263BBE" w:rsidRDefault="00E829FE" w:rsidP="00E829FE">
      <w:pPr>
        <w:pStyle w:val="a8"/>
        <w:numPr>
          <w:ilvl w:val="0"/>
          <w:numId w:val="7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بعد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انطلاق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الحروب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الصليبية</w:t>
      </w:r>
    </w:p>
    <w:p w:rsidR="00E829FE" w:rsidRDefault="00E829FE" w:rsidP="00E829FE">
      <w:pPr>
        <w:pStyle w:val="a8"/>
        <w:numPr>
          <w:ilvl w:val="0"/>
          <w:numId w:val="7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بعد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احتلال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العالم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الاسلامي</w:t>
      </w:r>
    </w:p>
    <w:p w:rsidR="00782341" w:rsidRDefault="00782341" w:rsidP="00782341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E829FE" w:rsidRPr="003B75C0" w:rsidRDefault="00E829FE" w:rsidP="00E829FE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تمكن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النصارى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الهيمنه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على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بيت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المقدس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ومن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ثم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استردها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المسلمون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ايديهم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يقيادة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صلاح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الدين</w:t>
      </w:r>
      <w:r w:rsidRPr="003B75C0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الايوبي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معركة</w:t>
      </w:r>
    </w:p>
    <w:p w:rsidR="00E829FE" w:rsidRPr="00263BBE" w:rsidRDefault="00E829FE" w:rsidP="00E829FE">
      <w:pPr>
        <w:pStyle w:val="a8"/>
        <w:numPr>
          <w:ilvl w:val="0"/>
          <w:numId w:val="7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القادسية</w:t>
      </w:r>
    </w:p>
    <w:p w:rsidR="00E829FE" w:rsidRPr="00B27698" w:rsidRDefault="00E829FE" w:rsidP="00E829FE">
      <w:pPr>
        <w:pStyle w:val="a8"/>
        <w:numPr>
          <w:ilvl w:val="0"/>
          <w:numId w:val="73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حطين</w:t>
      </w:r>
    </w:p>
    <w:p w:rsidR="00E829FE" w:rsidRPr="00263BBE" w:rsidRDefault="00E829FE" w:rsidP="00E829FE">
      <w:pPr>
        <w:pStyle w:val="a8"/>
        <w:numPr>
          <w:ilvl w:val="0"/>
          <w:numId w:val="7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اليرموك</w:t>
      </w:r>
    </w:p>
    <w:p w:rsidR="00E829FE" w:rsidRDefault="00E829FE" w:rsidP="00E829FE">
      <w:pPr>
        <w:pStyle w:val="a8"/>
        <w:numPr>
          <w:ilvl w:val="0"/>
          <w:numId w:val="7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القدس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الشريف</w:t>
      </w:r>
    </w:p>
    <w:p w:rsidR="00E829FE" w:rsidRDefault="00E829FE" w:rsidP="00E829FE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E829FE" w:rsidRPr="00293B88" w:rsidRDefault="00E829FE" w:rsidP="00E829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293B88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بدأت حركة التنصير بين المسلمين بعد فشل الحروب الصليـبـيـه و هزيمة النصارى في  :</w:t>
      </w:r>
    </w:p>
    <w:p w:rsidR="00E829FE" w:rsidRPr="00293B88" w:rsidRDefault="00E829FE" w:rsidP="002E5B8A">
      <w:pPr>
        <w:numPr>
          <w:ilvl w:val="0"/>
          <w:numId w:val="2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93B88">
        <w:rPr>
          <w:rFonts w:ascii="Times New Roman" w:eastAsia="Times New Roman" w:hAnsi="Times New Roman" w:cs="Times New Roman" w:hint="cs"/>
          <w:sz w:val="24"/>
          <w:szCs w:val="24"/>
          <w:rtl/>
        </w:rPr>
        <w:t>عين جالوت على يد صلاح الدين الأيوبي</w:t>
      </w:r>
    </w:p>
    <w:p w:rsidR="00E829FE" w:rsidRPr="00293B88" w:rsidRDefault="00E829FE" w:rsidP="002E5B8A">
      <w:pPr>
        <w:numPr>
          <w:ilvl w:val="0"/>
          <w:numId w:val="2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93B88">
        <w:rPr>
          <w:rFonts w:ascii="Times New Roman" w:eastAsia="Times New Roman" w:hAnsi="Times New Roman" w:cs="Times New Roman" w:hint="cs"/>
          <w:sz w:val="24"/>
          <w:szCs w:val="24"/>
          <w:rtl/>
        </w:rPr>
        <w:t>حصين على يد صلاح الدين الأيوبي</w:t>
      </w:r>
    </w:p>
    <w:p w:rsidR="00E829FE" w:rsidRPr="00B27698" w:rsidRDefault="00E829FE" w:rsidP="002E5B8A">
      <w:pPr>
        <w:numPr>
          <w:ilvl w:val="0"/>
          <w:numId w:val="2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حطين على يد صلاح الدين الأيوبي</w:t>
      </w:r>
    </w:p>
    <w:p w:rsidR="00E829FE" w:rsidRPr="00293B88" w:rsidRDefault="00E829FE" w:rsidP="002E5B8A">
      <w:pPr>
        <w:numPr>
          <w:ilvl w:val="0"/>
          <w:numId w:val="2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B88">
        <w:rPr>
          <w:rFonts w:ascii="Times New Roman" w:eastAsia="Times New Roman" w:hAnsi="Times New Roman" w:cs="Times New Roman" w:hint="cs"/>
          <w:sz w:val="24"/>
          <w:szCs w:val="24"/>
          <w:rtl/>
        </w:rPr>
        <w:t>بيت المقدس على يد صلاح الدين الأيوبي</w:t>
      </w:r>
    </w:p>
    <w:p w:rsidR="00E829FE" w:rsidRPr="00E829FE" w:rsidRDefault="00E829FE" w:rsidP="00E829FE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E829FE" w:rsidRPr="005052AA" w:rsidRDefault="00E829FE" w:rsidP="00E829F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انتصر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صلاح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الدين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الايوبي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على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الصليبين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في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معركة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؟</w:t>
      </w:r>
      <w:r w:rsidRPr="005052AA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</w:p>
    <w:p w:rsidR="00E829FE" w:rsidRPr="009A59ED" w:rsidRDefault="00E829FE" w:rsidP="002E5B8A">
      <w:pPr>
        <w:numPr>
          <w:ilvl w:val="0"/>
          <w:numId w:val="1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عين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جالوت</w:t>
      </w:r>
    </w:p>
    <w:p w:rsidR="00E829FE" w:rsidRPr="009A59ED" w:rsidRDefault="00E829FE" w:rsidP="002E5B8A">
      <w:pPr>
        <w:numPr>
          <w:ilvl w:val="0"/>
          <w:numId w:val="1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الحطن</w:t>
      </w:r>
    </w:p>
    <w:p w:rsidR="00E829FE" w:rsidRPr="00B27698" w:rsidRDefault="00E829FE" w:rsidP="002E5B8A">
      <w:pPr>
        <w:numPr>
          <w:ilvl w:val="0"/>
          <w:numId w:val="137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حطين</w:t>
      </w:r>
    </w:p>
    <w:p w:rsidR="00E829FE" w:rsidRDefault="00E829FE" w:rsidP="002E5B8A">
      <w:pPr>
        <w:numPr>
          <w:ilvl w:val="0"/>
          <w:numId w:val="1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بيت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المقدس</w:t>
      </w:r>
    </w:p>
    <w:p w:rsidR="00677D67" w:rsidRPr="00782341" w:rsidRDefault="00677D67" w:rsidP="00677D67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E829FE" w:rsidRPr="009A59ED" w:rsidRDefault="00E829FE" w:rsidP="00E829F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معركة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حطين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ضد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الصليبيين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كانت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بقيادة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E829FE" w:rsidRPr="009A59ED" w:rsidRDefault="00E829FE" w:rsidP="002E5B8A">
      <w:pPr>
        <w:numPr>
          <w:ilvl w:val="0"/>
          <w:numId w:val="1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المظفر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قطز</w:t>
      </w:r>
    </w:p>
    <w:p w:rsidR="00E829FE" w:rsidRPr="009A59ED" w:rsidRDefault="00E829FE" w:rsidP="002E5B8A">
      <w:pPr>
        <w:numPr>
          <w:ilvl w:val="0"/>
          <w:numId w:val="1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الظا</w:t>
      </w:r>
      <w:r w:rsidRPr="009A59ED">
        <w:rPr>
          <w:rFonts w:ascii="Times New Roman" w:hAnsi="Times New Roman" w:cs="Times New Roman" w:hint="cs"/>
          <w:sz w:val="24"/>
          <w:szCs w:val="24"/>
          <w:rtl/>
        </w:rPr>
        <w:t>ه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بيبرس</w:t>
      </w:r>
    </w:p>
    <w:p w:rsidR="00E829FE" w:rsidRPr="00B27698" w:rsidRDefault="00E829FE" w:rsidP="002E5B8A">
      <w:pPr>
        <w:numPr>
          <w:ilvl w:val="0"/>
          <w:numId w:val="141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صلاح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الدين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الايوبي</w:t>
      </w:r>
    </w:p>
    <w:p w:rsidR="00E829FE" w:rsidRDefault="00E829FE" w:rsidP="002E5B8A">
      <w:pPr>
        <w:numPr>
          <w:ilvl w:val="0"/>
          <w:numId w:val="1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عماد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الدين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زنكي</w:t>
      </w:r>
    </w:p>
    <w:p w:rsidR="00E829FE" w:rsidRDefault="00E829FE" w:rsidP="00E829F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E829FE" w:rsidRPr="003B75C0" w:rsidRDefault="00E829FE" w:rsidP="00E829FE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الدولة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التي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وصل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اليها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القس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-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صموئيل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زويمر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-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ليتخذها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مركزا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للتنصير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منطقة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الخليج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العربي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هي</w:t>
      </w:r>
    </w:p>
    <w:p w:rsidR="00E829FE" w:rsidRPr="00263BBE" w:rsidRDefault="00E829FE" w:rsidP="00E829FE">
      <w:pPr>
        <w:pStyle w:val="a8"/>
        <w:numPr>
          <w:ilvl w:val="0"/>
          <w:numId w:val="7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قطر</w:t>
      </w:r>
    </w:p>
    <w:p w:rsidR="00E829FE" w:rsidRPr="00263BBE" w:rsidRDefault="00E829FE" w:rsidP="00E829FE">
      <w:pPr>
        <w:pStyle w:val="a8"/>
        <w:numPr>
          <w:ilvl w:val="0"/>
          <w:numId w:val="7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الامارات</w:t>
      </w:r>
    </w:p>
    <w:p w:rsidR="00E829FE" w:rsidRPr="00263BBE" w:rsidRDefault="00E829FE" w:rsidP="00E829FE">
      <w:pPr>
        <w:pStyle w:val="a8"/>
        <w:numPr>
          <w:ilvl w:val="0"/>
          <w:numId w:val="7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الكويت</w:t>
      </w:r>
    </w:p>
    <w:p w:rsidR="00E829FE" w:rsidRPr="00B27698" w:rsidRDefault="00E829FE" w:rsidP="00E829FE">
      <w:pPr>
        <w:pStyle w:val="a8"/>
        <w:numPr>
          <w:ilvl w:val="0"/>
          <w:numId w:val="74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البحرين</w:t>
      </w:r>
    </w:p>
    <w:p w:rsidR="00E829FE" w:rsidRPr="009A59ED" w:rsidRDefault="00E829FE" w:rsidP="00E829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E829FE" w:rsidRPr="009A59ED" w:rsidRDefault="00E829FE" w:rsidP="00E829F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يستند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المنصرون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دعوتهم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الناس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الى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النصرانية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على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تفويض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إلهي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بزعمهم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يعتبر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هذا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باعثا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</w:p>
    <w:p w:rsidR="00E829FE" w:rsidRPr="009A59ED" w:rsidRDefault="00E829FE" w:rsidP="002E5B8A">
      <w:pPr>
        <w:numPr>
          <w:ilvl w:val="0"/>
          <w:numId w:val="1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سياسيا</w:t>
      </w:r>
    </w:p>
    <w:p w:rsidR="00E829FE" w:rsidRPr="00B27698" w:rsidRDefault="00E829FE" w:rsidP="002E5B8A">
      <w:pPr>
        <w:numPr>
          <w:ilvl w:val="0"/>
          <w:numId w:val="134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دينيا</w:t>
      </w:r>
    </w:p>
    <w:p w:rsidR="00E829FE" w:rsidRPr="009A59ED" w:rsidRDefault="00E829FE" w:rsidP="002E5B8A">
      <w:pPr>
        <w:numPr>
          <w:ilvl w:val="0"/>
          <w:numId w:val="1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ثقافيا</w:t>
      </w:r>
    </w:p>
    <w:p w:rsidR="00E829FE" w:rsidRDefault="00E829FE" w:rsidP="002E5B8A">
      <w:pPr>
        <w:numPr>
          <w:ilvl w:val="0"/>
          <w:numId w:val="1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صليبيا</w:t>
      </w:r>
    </w:p>
    <w:p w:rsidR="00E829FE" w:rsidRPr="009A59ED" w:rsidRDefault="00E829FE" w:rsidP="00E829F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E829FE" w:rsidRPr="00293B88" w:rsidRDefault="00E829FE" w:rsidP="00E829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293B88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الحقد الصليـبـي على المسلمين منذ </w:t>
      </w:r>
      <w:r w:rsidRPr="005052AA">
        <w:rPr>
          <w:rFonts w:ascii="Times New Roman" w:eastAsia="Times New Roman" w:hAnsi="Times New Roman" w:cs="Times New Roman" w:hint="cs"/>
          <w:b/>
          <w:bCs/>
          <w:color w:val="002060"/>
          <w:sz w:val="24"/>
          <w:szCs w:val="24"/>
          <w:rtl/>
        </w:rPr>
        <w:t>بداية إنتشار الإسلام يعد من  :</w:t>
      </w:r>
    </w:p>
    <w:p w:rsidR="00E829FE" w:rsidRPr="00B27698" w:rsidRDefault="00E829FE" w:rsidP="002E5B8A">
      <w:pPr>
        <w:numPr>
          <w:ilvl w:val="0"/>
          <w:numId w:val="21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بواعث التنصير</w:t>
      </w:r>
    </w:p>
    <w:p w:rsidR="00E829FE" w:rsidRPr="00293B88" w:rsidRDefault="00E829FE" w:rsidP="002E5B8A">
      <w:pPr>
        <w:numPr>
          <w:ilvl w:val="0"/>
          <w:numId w:val="2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93B88">
        <w:rPr>
          <w:rFonts w:ascii="Times New Roman" w:eastAsia="Times New Roman" w:hAnsi="Times New Roman" w:cs="Times New Roman" w:hint="cs"/>
          <w:sz w:val="24"/>
          <w:szCs w:val="24"/>
          <w:rtl/>
        </w:rPr>
        <w:t>أهداف التنصير</w:t>
      </w:r>
    </w:p>
    <w:p w:rsidR="00E829FE" w:rsidRPr="00293B88" w:rsidRDefault="00E829FE" w:rsidP="002E5B8A">
      <w:pPr>
        <w:numPr>
          <w:ilvl w:val="0"/>
          <w:numId w:val="2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93B88">
        <w:rPr>
          <w:rFonts w:ascii="Times New Roman" w:eastAsia="Times New Roman" w:hAnsi="Times New Roman" w:cs="Times New Roman" w:hint="cs"/>
          <w:sz w:val="24"/>
          <w:szCs w:val="24"/>
          <w:rtl/>
        </w:rPr>
        <w:t>غايات التنصير</w:t>
      </w:r>
    </w:p>
    <w:p w:rsidR="00E829FE" w:rsidRDefault="00E829FE" w:rsidP="002E5B8A">
      <w:pPr>
        <w:numPr>
          <w:ilvl w:val="0"/>
          <w:numId w:val="2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B88">
        <w:rPr>
          <w:rFonts w:ascii="Times New Roman" w:eastAsia="Times New Roman" w:hAnsi="Times New Roman" w:cs="Times New Roman" w:hint="cs"/>
          <w:sz w:val="24"/>
          <w:szCs w:val="24"/>
          <w:rtl/>
        </w:rPr>
        <w:t>آثار التنصير</w:t>
      </w:r>
    </w:p>
    <w:p w:rsidR="00E829FE" w:rsidRDefault="00E829FE" w:rsidP="00E829FE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677D67" w:rsidRPr="00677D67" w:rsidRDefault="00677D67" w:rsidP="00677D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677D67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النفوذ السياسي للغرب في العالم الاسلامي </w:t>
      </w:r>
    </w:p>
    <w:p w:rsidR="00677D67" w:rsidRDefault="00677D67" w:rsidP="002E5B8A">
      <w:pPr>
        <w:pStyle w:val="a7"/>
        <w:numPr>
          <w:ilvl w:val="0"/>
          <w:numId w:val="26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بطلب من المسلمين </w:t>
      </w:r>
    </w:p>
    <w:p w:rsidR="00677D67" w:rsidRPr="00B27698" w:rsidRDefault="00677D67" w:rsidP="002E5B8A">
      <w:pPr>
        <w:pStyle w:val="a7"/>
        <w:numPr>
          <w:ilvl w:val="0"/>
          <w:numId w:val="26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 xml:space="preserve">بدأ مع الاستعمار اعتمادا على جهود المستشرقين </w:t>
      </w:r>
    </w:p>
    <w:p w:rsidR="00677D67" w:rsidRDefault="00677D67" w:rsidP="002E5B8A">
      <w:pPr>
        <w:pStyle w:val="a7"/>
        <w:numPr>
          <w:ilvl w:val="0"/>
          <w:numId w:val="26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جميع ماذكر </w:t>
      </w:r>
    </w:p>
    <w:p w:rsidR="00677D67" w:rsidRDefault="00677D67" w:rsidP="002E5B8A">
      <w:pPr>
        <w:pStyle w:val="a7"/>
        <w:numPr>
          <w:ilvl w:val="0"/>
          <w:numId w:val="26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لاشئ مما ذكر </w:t>
      </w:r>
    </w:p>
    <w:p w:rsidR="00677D67" w:rsidRPr="00677D67" w:rsidRDefault="00677D67" w:rsidP="00677D67">
      <w:pPr>
        <w:pStyle w:val="a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829FE" w:rsidRPr="009A59ED" w:rsidRDefault="00E829FE" w:rsidP="00E829F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بالنسبة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لاعتماد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الدول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الاستعمارية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على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جهودهم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فإن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لدى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الرهبان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والمبشرين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باعثا؟</w:t>
      </w:r>
    </w:p>
    <w:p w:rsidR="00E829FE" w:rsidRPr="00B27698" w:rsidRDefault="00E829FE" w:rsidP="002E5B8A">
      <w:pPr>
        <w:numPr>
          <w:ilvl w:val="0"/>
          <w:numId w:val="138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سياسياً</w:t>
      </w:r>
    </w:p>
    <w:p w:rsidR="00E829FE" w:rsidRPr="009A59ED" w:rsidRDefault="00E829FE" w:rsidP="002E5B8A">
      <w:pPr>
        <w:numPr>
          <w:ilvl w:val="0"/>
          <w:numId w:val="1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عسكرياً</w:t>
      </w:r>
    </w:p>
    <w:p w:rsidR="00E829FE" w:rsidRPr="009A59ED" w:rsidRDefault="00E829FE" w:rsidP="002E5B8A">
      <w:pPr>
        <w:numPr>
          <w:ilvl w:val="0"/>
          <w:numId w:val="1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ثقافياً</w:t>
      </w:r>
    </w:p>
    <w:p w:rsidR="00E829FE" w:rsidRDefault="00E829FE" w:rsidP="002E5B8A">
      <w:pPr>
        <w:numPr>
          <w:ilvl w:val="0"/>
          <w:numId w:val="1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صليبياً</w:t>
      </w:r>
    </w:p>
    <w:p w:rsidR="00E829FE" w:rsidRDefault="00E829FE" w:rsidP="00E829F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782341" w:rsidRPr="00293B88" w:rsidRDefault="00782341" w:rsidP="007823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293B88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من الناحية السياسية خدم المنصرون الإستعمار , لأن الدول الإستعمارية  :</w:t>
      </w:r>
    </w:p>
    <w:p w:rsidR="00782341" w:rsidRPr="00B27698" w:rsidRDefault="00782341" w:rsidP="002E5B8A">
      <w:pPr>
        <w:numPr>
          <w:ilvl w:val="0"/>
          <w:numId w:val="21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إعتمدت على جهود الرهبان و المبشرين في بسط نفوذها</w:t>
      </w:r>
    </w:p>
    <w:p w:rsidR="00782341" w:rsidRPr="00293B88" w:rsidRDefault="00782341" w:rsidP="002E5B8A">
      <w:pPr>
        <w:numPr>
          <w:ilvl w:val="0"/>
          <w:numId w:val="2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93B88">
        <w:rPr>
          <w:rFonts w:ascii="Times New Roman" w:eastAsia="Times New Roman" w:hAnsi="Times New Roman" w:cs="Times New Roman" w:hint="cs"/>
          <w:sz w:val="24"/>
          <w:szCs w:val="24"/>
          <w:rtl/>
        </w:rPr>
        <w:t>زادت من حقدهم على الإسلام و المسلمين</w:t>
      </w:r>
    </w:p>
    <w:p w:rsidR="00782341" w:rsidRPr="00293B88" w:rsidRDefault="00782341" w:rsidP="002E5B8A">
      <w:pPr>
        <w:numPr>
          <w:ilvl w:val="0"/>
          <w:numId w:val="2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93B88">
        <w:rPr>
          <w:rFonts w:ascii="Times New Roman" w:eastAsia="Times New Roman" w:hAnsi="Times New Roman" w:cs="Times New Roman" w:hint="cs"/>
          <w:sz w:val="24"/>
          <w:szCs w:val="24"/>
          <w:rtl/>
        </w:rPr>
        <w:t>كانت تمدهم بـالمال و المعونه لـنشر النصرانية</w:t>
      </w:r>
    </w:p>
    <w:p w:rsidR="00782341" w:rsidRPr="00293B88" w:rsidRDefault="00782341" w:rsidP="002E5B8A">
      <w:pPr>
        <w:numPr>
          <w:ilvl w:val="0"/>
          <w:numId w:val="2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B88">
        <w:rPr>
          <w:rFonts w:ascii="Times New Roman" w:eastAsia="Times New Roman" w:hAnsi="Times New Roman" w:cs="Times New Roman" w:hint="cs"/>
          <w:sz w:val="24"/>
          <w:szCs w:val="24"/>
          <w:rtl/>
        </w:rPr>
        <w:t>صليـبـيـة</w:t>
      </w:r>
    </w:p>
    <w:p w:rsidR="00782341" w:rsidRPr="00263BBE" w:rsidRDefault="00782341" w:rsidP="00782341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782341" w:rsidRPr="003B75C0" w:rsidRDefault="00782341" w:rsidP="00782341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حقق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الغرب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طريق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التنصير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نفوذا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العالم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الاسلامي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وهذا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باعث</w:t>
      </w:r>
    </w:p>
    <w:p w:rsidR="00782341" w:rsidRPr="00B27698" w:rsidRDefault="00782341" w:rsidP="00782341">
      <w:pPr>
        <w:pStyle w:val="a8"/>
        <w:numPr>
          <w:ilvl w:val="0"/>
          <w:numId w:val="75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سياسي</w:t>
      </w:r>
    </w:p>
    <w:p w:rsidR="00782341" w:rsidRPr="00263BBE" w:rsidRDefault="00782341" w:rsidP="00782341">
      <w:pPr>
        <w:pStyle w:val="a8"/>
        <w:numPr>
          <w:ilvl w:val="0"/>
          <w:numId w:val="7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ديني</w:t>
      </w:r>
    </w:p>
    <w:p w:rsidR="00782341" w:rsidRPr="00263BBE" w:rsidRDefault="00782341" w:rsidP="00782341">
      <w:pPr>
        <w:pStyle w:val="a8"/>
        <w:numPr>
          <w:ilvl w:val="0"/>
          <w:numId w:val="7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صليبي</w:t>
      </w:r>
    </w:p>
    <w:p w:rsidR="00782341" w:rsidRPr="006D6FB2" w:rsidRDefault="00782341" w:rsidP="00782341">
      <w:pPr>
        <w:pStyle w:val="a8"/>
        <w:numPr>
          <w:ilvl w:val="0"/>
          <w:numId w:val="75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انساني</w:t>
      </w:r>
    </w:p>
    <w:p w:rsidR="00E649FD" w:rsidRDefault="00E649FD" w:rsidP="00BF05D1">
      <w:pPr>
        <w:pStyle w:val="a8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</w:pPr>
    </w:p>
    <w:p w:rsidR="00BF05D1" w:rsidRPr="00BF05D1" w:rsidRDefault="00BF05D1" w:rsidP="00BF05D1">
      <w:pPr>
        <w:pStyle w:val="a8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كان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التنصير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عاملا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مهما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في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:</w:t>
      </w:r>
    </w:p>
    <w:p w:rsidR="00BF05D1" w:rsidRPr="00B27698" w:rsidRDefault="00BF05D1" w:rsidP="00423B8F">
      <w:pPr>
        <w:pStyle w:val="a8"/>
        <w:numPr>
          <w:ilvl w:val="0"/>
          <w:numId w:val="109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كسر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كل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دعوه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للوحده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الإسلاميه</w:t>
      </w:r>
    </w:p>
    <w:p w:rsidR="00BF05D1" w:rsidRPr="00BF05D1" w:rsidRDefault="00BF05D1" w:rsidP="00423B8F">
      <w:pPr>
        <w:pStyle w:val="a8"/>
        <w:numPr>
          <w:ilvl w:val="0"/>
          <w:numId w:val="109"/>
        </w:numPr>
        <w:jc w:val="both"/>
        <w:rPr>
          <w:rFonts w:asciiTheme="majorBidi" w:hAnsiTheme="majorBidi" w:cstheme="majorBidi"/>
          <w:sz w:val="24"/>
          <w:szCs w:val="24"/>
        </w:rPr>
      </w:pPr>
      <w:r w:rsidRPr="00BF05D1">
        <w:rPr>
          <w:rFonts w:asciiTheme="majorBidi" w:hAnsiTheme="majorBidi" w:cstheme="majorBidi" w:hint="eastAsia"/>
          <w:sz w:val="24"/>
          <w:szCs w:val="24"/>
          <w:rtl/>
        </w:rPr>
        <w:t>كسر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كل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بحث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عن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الإسلام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الحقيقي</w:t>
      </w:r>
    </w:p>
    <w:p w:rsidR="00BF05D1" w:rsidRPr="00BF05D1" w:rsidRDefault="00BF05D1" w:rsidP="00423B8F">
      <w:pPr>
        <w:pStyle w:val="a8"/>
        <w:numPr>
          <w:ilvl w:val="0"/>
          <w:numId w:val="109"/>
        </w:numPr>
        <w:jc w:val="both"/>
        <w:rPr>
          <w:rFonts w:asciiTheme="majorBidi" w:hAnsiTheme="majorBidi" w:cstheme="majorBidi"/>
          <w:sz w:val="24"/>
          <w:szCs w:val="24"/>
        </w:rPr>
      </w:pPr>
      <w:r w:rsidRPr="00BF05D1">
        <w:rPr>
          <w:rFonts w:asciiTheme="majorBidi" w:hAnsiTheme="majorBidi" w:cstheme="majorBidi" w:hint="eastAsia"/>
          <w:sz w:val="24"/>
          <w:szCs w:val="24"/>
          <w:rtl/>
        </w:rPr>
        <w:t>ردع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كل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جهد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للإستقلال</w:t>
      </w:r>
    </w:p>
    <w:p w:rsidR="00BF05D1" w:rsidRDefault="00BF05D1" w:rsidP="00423B8F">
      <w:pPr>
        <w:pStyle w:val="a8"/>
        <w:numPr>
          <w:ilvl w:val="0"/>
          <w:numId w:val="109"/>
        </w:numPr>
        <w:jc w:val="both"/>
        <w:rPr>
          <w:rFonts w:asciiTheme="majorBidi" w:hAnsiTheme="majorBidi" w:cstheme="majorBidi"/>
          <w:sz w:val="24"/>
          <w:szCs w:val="24"/>
        </w:rPr>
      </w:pPr>
      <w:r w:rsidRPr="00BF05D1">
        <w:rPr>
          <w:rFonts w:asciiTheme="majorBidi" w:hAnsiTheme="majorBidi" w:cstheme="majorBidi" w:hint="eastAsia"/>
          <w:sz w:val="24"/>
          <w:szCs w:val="24"/>
          <w:rtl/>
        </w:rPr>
        <w:t>تشويه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صورة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القوميه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والوطنيه</w:t>
      </w:r>
    </w:p>
    <w:p w:rsidR="00782341" w:rsidRDefault="00782341" w:rsidP="00E649FD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3D08B3" w:rsidRPr="009A59ED" w:rsidRDefault="003D08B3" w:rsidP="003D08B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آثار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التنصير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في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بلاد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المسلمين؟</w:t>
      </w:r>
    </w:p>
    <w:p w:rsidR="003D08B3" w:rsidRPr="00B27698" w:rsidRDefault="003D08B3" w:rsidP="002E5B8A">
      <w:pPr>
        <w:numPr>
          <w:ilvl w:val="0"/>
          <w:numId w:val="139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كسر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كل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دعوه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للوحدة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الاسلامية</w:t>
      </w:r>
    </w:p>
    <w:p w:rsidR="003D08B3" w:rsidRPr="009A59ED" w:rsidRDefault="003D08B3" w:rsidP="002E5B8A">
      <w:pPr>
        <w:numPr>
          <w:ilvl w:val="0"/>
          <w:numId w:val="1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كسر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كل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بحث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عن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الاسلام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الحقيقي</w:t>
      </w:r>
    </w:p>
    <w:p w:rsidR="003D08B3" w:rsidRPr="009A59ED" w:rsidRDefault="003D08B3" w:rsidP="002E5B8A">
      <w:pPr>
        <w:numPr>
          <w:ilvl w:val="0"/>
          <w:numId w:val="1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ردع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كل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جهد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للاستقلال</w:t>
      </w:r>
    </w:p>
    <w:p w:rsidR="003D08B3" w:rsidRDefault="003D08B3" w:rsidP="002E5B8A">
      <w:pPr>
        <w:numPr>
          <w:ilvl w:val="0"/>
          <w:numId w:val="1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تشوية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صورة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القومية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والوطنية</w:t>
      </w:r>
    </w:p>
    <w:p w:rsidR="00E829FE" w:rsidRDefault="00E829FE" w:rsidP="00E829F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E649FD" w:rsidRDefault="00E649FD" w:rsidP="00E649F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E649F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كسر</w:t>
      </w: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الد</w:t>
      </w:r>
      <w:r w:rsidRPr="00E649F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عوه</w:t>
      </w:r>
      <w:r w:rsidRPr="00E649F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الى </w:t>
      </w:r>
      <w:r w:rsidRPr="00E649F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لوحده</w:t>
      </w:r>
      <w:r w:rsidRPr="00E649F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E649F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الإسلاميه</w:t>
      </w: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:- </w:t>
      </w:r>
    </w:p>
    <w:p w:rsidR="00E649FD" w:rsidRDefault="00E649FD" w:rsidP="002E5B8A">
      <w:pPr>
        <w:pStyle w:val="a7"/>
        <w:numPr>
          <w:ilvl w:val="0"/>
          <w:numId w:val="26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الإرهاب </w:t>
      </w:r>
    </w:p>
    <w:p w:rsidR="00E649FD" w:rsidRDefault="00E649FD" w:rsidP="002E5B8A">
      <w:pPr>
        <w:pStyle w:val="a7"/>
        <w:numPr>
          <w:ilvl w:val="0"/>
          <w:numId w:val="26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القانون </w:t>
      </w:r>
    </w:p>
    <w:p w:rsidR="00E649FD" w:rsidRPr="00B27698" w:rsidRDefault="00E649FD" w:rsidP="002E5B8A">
      <w:pPr>
        <w:pStyle w:val="a7"/>
        <w:numPr>
          <w:ilvl w:val="0"/>
          <w:numId w:val="262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 xml:space="preserve">عمل المنظمات التنصيرية </w:t>
      </w:r>
    </w:p>
    <w:p w:rsidR="00E649FD" w:rsidRPr="00E649FD" w:rsidRDefault="00E649FD" w:rsidP="002E5B8A">
      <w:pPr>
        <w:pStyle w:val="a7"/>
        <w:numPr>
          <w:ilvl w:val="0"/>
          <w:numId w:val="26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الأمم المتحدة </w:t>
      </w:r>
    </w:p>
    <w:p w:rsidR="00E649FD" w:rsidRPr="00E649FD" w:rsidRDefault="00E649FD" w:rsidP="00E649F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</w:p>
    <w:p w:rsidR="00E829FE" w:rsidRPr="005052AA" w:rsidRDefault="00E829FE" w:rsidP="00E829F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الوعظ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العام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في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الكنائس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يعتبر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من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؟</w:t>
      </w:r>
    </w:p>
    <w:p w:rsidR="00E829FE" w:rsidRPr="009A59ED" w:rsidRDefault="00E829FE" w:rsidP="002E5B8A">
      <w:pPr>
        <w:numPr>
          <w:ilvl w:val="0"/>
          <w:numId w:val="1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التنصير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البسيط</w:t>
      </w:r>
    </w:p>
    <w:p w:rsidR="00E829FE" w:rsidRPr="00B27698" w:rsidRDefault="00E829FE" w:rsidP="002E5B8A">
      <w:pPr>
        <w:numPr>
          <w:ilvl w:val="0"/>
          <w:numId w:val="140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التنصير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المباشر</w:t>
      </w:r>
    </w:p>
    <w:p w:rsidR="00E829FE" w:rsidRPr="009A59ED" w:rsidRDefault="00E829FE" w:rsidP="002E5B8A">
      <w:pPr>
        <w:numPr>
          <w:ilvl w:val="0"/>
          <w:numId w:val="1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التنصير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غير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المباشر</w:t>
      </w:r>
    </w:p>
    <w:p w:rsidR="00E829FE" w:rsidRDefault="00E829FE" w:rsidP="002E5B8A">
      <w:pPr>
        <w:numPr>
          <w:ilvl w:val="0"/>
          <w:numId w:val="1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التنصير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البدائي</w:t>
      </w:r>
    </w:p>
    <w:p w:rsidR="00782341" w:rsidRDefault="00782341" w:rsidP="0078234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2A7709" w:rsidRDefault="002A7709" w:rsidP="0078234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782341" w:rsidRPr="003B75C0" w:rsidRDefault="00782341" w:rsidP="00782341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يقوم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به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فرد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او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مجموعة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المبشرين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المتفرغين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لهذة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الوظيفة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ممن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توظفهم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الكنيسة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وعاظا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لنشر</w:t>
      </w:r>
      <w:r w:rsidRPr="003B75C0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النصرانية</w:t>
      </w:r>
    </w:p>
    <w:p w:rsidR="00782341" w:rsidRPr="00263BBE" w:rsidRDefault="00782341" w:rsidP="00782341">
      <w:pPr>
        <w:pStyle w:val="a8"/>
        <w:numPr>
          <w:ilvl w:val="0"/>
          <w:numId w:val="76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تنصير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طريق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مجال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التعليم</w:t>
      </w:r>
    </w:p>
    <w:p w:rsidR="00782341" w:rsidRPr="00263BBE" w:rsidRDefault="00782341" w:rsidP="00782341">
      <w:pPr>
        <w:pStyle w:val="a8"/>
        <w:numPr>
          <w:ilvl w:val="0"/>
          <w:numId w:val="76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تنصير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طريق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الخدمة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الاجتماعيه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والاعلام</w:t>
      </w:r>
    </w:p>
    <w:p w:rsidR="00782341" w:rsidRPr="00B27698" w:rsidRDefault="00782341" w:rsidP="00782341">
      <w:pPr>
        <w:pStyle w:val="a8"/>
        <w:numPr>
          <w:ilvl w:val="0"/>
          <w:numId w:val="76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تنصير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مباشر</w:t>
      </w:r>
    </w:p>
    <w:p w:rsidR="00782341" w:rsidRDefault="00782341" w:rsidP="00782341">
      <w:pPr>
        <w:pStyle w:val="a8"/>
        <w:numPr>
          <w:ilvl w:val="0"/>
          <w:numId w:val="76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تنصير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طريق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مجال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علاجي</w:t>
      </w:r>
    </w:p>
    <w:p w:rsidR="00782341" w:rsidRPr="009A59ED" w:rsidRDefault="00782341" w:rsidP="00E829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29FE" w:rsidRPr="00293B88" w:rsidRDefault="00E829FE" w:rsidP="00E829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293B88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من أساليب التنصير المباشر  :</w:t>
      </w:r>
    </w:p>
    <w:p w:rsidR="00E829FE" w:rsidRPr="00B27698" w:rsidRDefault="00E829FE" w:rsidP="002E5B8A">
      <w:pPr>
        <w:numPr>
          <w:ilvl w:val="0"/>
          <w:numId w:val="21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الإقناع الفردي و الوعظ العام في الكنائس</w:t>
      </w:r>
    </w:p>
    <w:p w:rsidR="00E829FE" w:rsidRPr="00293B88" w:rsidRDefault="00E829FE" w:rsidP="002E5B8A">
      <w:pPr>
        <w:numPr>
          <w:ilvl w:val="0"/>
          <w:numId w:val="2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93B88">
        <w:rPr>
          <w:rFonts w:ascii="Times New Roman" w:eastAsia="Times New Roman" w:hAnsi="Times New Roman" w:cs="Times New Roman" w:hint="cs"/>
          <w:sz w:val="24"/>
          <w:szCs w:val="24"/>
          <w:rtl/>
        </w:rPr>
        <w:t>الإعلام الذي ينشر صورا مشوهة عن الإسلام</w:t>
      </w:r>
    </w:p>
    <w:p w:rsidR="00E829FE" w:rsidRPr="00293B88" w:rsidRDefault="00E829FE" w:rsidP="002E5B8A">
      <w:pPr>
        <w:numPr>
          <w:ilvl w:val="0"/>
          <w:numId w:val="2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93B88">
        <w:rPr>
          <w:rFonts w:ascii="Times New Roman" w:eastAsia="Times New Roman" w:hAnsi="Times New Roman" w:cs="Times New Roman" w:hint="cs"/>
          <w:sz w:val="24"/>
          <w:szCs w:val="24"/>
          <w:rtl/>
        </w:rPr>
        <w:t>دوائر المعارف و الكتب</w:t>
      </w:r>
    </w:p>
    <w:p w:rsidR="00E829FE" w:rsidRPr="00293B88" w:rsidRDefault="00E829FE" w:rsidP="002E5B8A">
      <w:pPr>
        <w:numPr>
          <w:ilvl w:val="0"/>
          <w:numId w:val="2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93B88">
        <w:rPr>
          <w:rFonts w:ascii="Times New Roman" w:eastAsia="Times New Roman" w:hAnsi="Times New Roman" w:cs="Times New Roman" w:hint="cs"/>
          <w:sz w:val="24"/>
          <w:szCs w:val="24"/>
          <w:rtl/>
        </w:rPr>
        <w:t>الخدمة الإجتماعية و الصحية</w:t>
      </w:r>
    </w:p>
    <w:p w:rsidR="009A59ED" w:rsidRDefault="009A59ED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B80C60" w:rsidRPr="00B80C60" w:rsidRDefault="00B80C60" w:rsidP="00B80C60">
      <w:p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</w:pP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یعتبر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الإقناع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الفردي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والوعظ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العام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في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الكنائس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من</w:t>
      </w:r>
      <w:r w:rsidRPr="00B80C6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؟</w:t>
      </w:r>
    </w:p>
    <w:p w:rsidR="00B80C60" w:rsidRPr="00B80C60" w:rsidRDefault="00B80C60" w:rsidP="002E5B8A">
      <w:pPr>
        <w:numPr>
          <w:ilvl w:val="0"/>
          <w:numId w:val="236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80C60">
        <w:rPr>
          <w:rFonts w:asciiTheme="majorBidi" w:eastAsia="Times New Roman" w:hAnsiTheme="majorBidi" w:cs="Times New Roman" w:hint="cs"/>
          <w:sz w:val="24"/>
          <w:szCs w:val="24"/>
          <w:rtl/>
        </w:rPr>
        <w:t>التنصیر</w:t>
      </w:r>
      <w:r w:rsidRPr="00B80C6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sz w:val="24"/>
          <w:szCs w:val="24"/>
          <w:rtl/>
        </w:rPr>
        <w:t>البسیط</w:t>
      </w:r>
      <w:r w:rsidRPr="00B80C6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80C60" w:rsidRPr="00B27698" w:rsidRDefault="00B80C60" w:rsidP="002E5B8A">
      <w:pPr>
        <w:numPr>
          <w:ilvl w:val="0"/>
          <w:numId w:val="236"/>
        </w:num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التنصیر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المباشر</w:t>
      </w:r>
      <w:r w:rsidRPr="00B27698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</w:p>
    <w:p w:rsidR="00B80C60" w:rsidRPr="00B80C60" w:rsidRDefault="00B80C60" w:rsidP="002E5B8A">
      <w:pPr>
        <w:numPr>
          <w:ilvl w:val="0"/>
          <w:numId w:val="236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80C60">
        <w:rPr>
          <w:rFonts w:asciiTheme="majorBidi" w:eastAsia="Times New Roman" w:hAnsiTheme="majorBidi" w:cs="Times New Roman" w:hint="cs"/>
          <w:sz w:val="24"/>
          <w:szCs w:val="24"/>
          <w:rtl/>
        </w:rPr>
        <w:t>التنصیر</w:t>
      </w:r>
      <w:r w:rsidRPr="00B80C6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sz w:val="24"/>
          <w:szCs w:val="24"/>
          <w:rtl/>
        </w:rPr>
        <w:t>غیر</w:t>
      </w:r>
      <w:r w:rsidRPr="00B80C6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sz w:val="24"/>
          <w:szCs w:val="24"/>
          <w:rtl/>
        </w:rPr>
        <w:t>المباشر</w:t>
      </w:r>
      <w:r w:rsidRPr="00B80C6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80C60" w:rsidRPr="00B80C60" w:rsidRDefault="00B80C60" w:rsidP="002E5B8A">
      <w:pPr>
        <w:numPr>
          <w:ilvl w:val="0"/>
          <w:numId w:val="236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80C60">
        <w:rPr>
          <w:rFonts w:asciiTheme="majorBidi" w:eastAsia="Times New Roman" w:hAnsiTheme="majorBidi" w:cs="Times New Roman" w:hint="cs"/>
          <w:sz w:val="24"/>
          <w:szCs w:val="24"/>
          <w:rtl/>
        </w:rPr>
        <w:t>التنصیر</w:t>
      </w:r>
      <w:r w:rsidRPr="00B80C6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80C60">
        <w:rPr>
          <w:rFonts w:asciiTheme="majorBidi" w:eastAsia="Times New Roman" w:hAnsiTheme="majorBidi" w:cs="Times New Roman" w:hint="cs"/>
          <w:sz w:val="24"/>
          <w:szCs w:val="24"/>
          <w:rtl/>
        </w:rPr>
        <w:t>البدائي</w:t>
      </w:r>
      <w:r w:rsidRPr="00B80C6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80C60" w:rsidRPr="009A59ED" w:rsidRDefault="00B80C60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59ED" w:rsidRPr="009A59ED" w:rsidRDefault="009A59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انجح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الوسائل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لنشر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النصرانية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</w:p>
    <w:p w:rsidR="009A59ED" w:rsidRPr="009A59ED" w:rsidRDefault="009A59ED" w:rsidP="002E5B8A">
      <w:pPr>
        <w:numPr>
          <w:ilvl w:val="0"/>
          <w:numId w:val="1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الوعظ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المباشر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في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الكنائس</w:t>
      </w:r>
    </w:p>
    <w:p w:rsidR="009A59ED" w:rsidRPr="00B27698" w:rsidRDefault="009A59ED" w:rsidP="002E5B8A">
      <w:pPr>
        <w:numPr>
          <w:ilvl w:val="0"/>
          <w:numId w:val="135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التعليم</w:t>
      </w:r>
    </w:p>
    <w:p w:rsidR="009A59ED" w:rsidRPr="009A59ED" w:rsidRDefault="009A59ED" w:rsidP="002E5B8A">
      <w:pPr>
        <w:numPr>
          <w:ilvl w:val="0"/>
          <w:numId w:val="1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العمل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التطوعي</w:t>
      </w:r>
    </w:p>
    <w:p w:rsidR="009A59ED" w:rsidRPr="009A59ED" w:rsidRDefault="009A59ED" w:rsidP="002E5B8A">
      <w:pPr>
        <w:numPr>
          <w:ilvl w:val="0"/>
          <w:numId w:val="1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الاستعمار</w:t>
      </w:r>
    </w:p>
    <w:p w:rsidR="00E649FD" w:rsidRDefault="00E649FD" w:rsidP="00A42F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E649FD" w:rsidRDefault="00E649FD" w:rsidP="00A42F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الارساليات التعليمية :- </w:t>
      </w:r>
    </w:p>
    <w:p w:rsidR="00E649FD" w:rsidRDefault="00E649FD" w:rsidP="002E5B8A">
      <w:pPr>
        <w:pStyle w:val="a7"/>
        <w:numPr>
          <w:ilvl w:val="0"/>
          <w:numId w:val="26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تطوير التعليم </w:t>
      </w:r>
    </w:p>
    <w:p w:rsidR="00E649FD" w:rsidRPr="00B27698" w:rsidRDefault="00E649FD" w:rsidP="002E5B8A">
      <w:pPr>
        <w:pStyle w:val="a7"/>
        <w:numPr>
          <w:ilvl w:val="0"/>
          <w:numId w:val="26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 xml:space="preserve">وسائل التنصير </w:t>
      </w:r>
    </w:p>
    <w:p w:rsidR="00E649FD" w:rsidRDefault="00E649FD" w:rsidP="002E5B8A">
      <w:pPr>
        <w:pStyle w:val="a7"/>
        <w:numPr>
          <w:ilvl w:val="0"/>
          <w:numId w:val="26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الاستحواذ المالي </w:t>
      </w:r>
    </w:p>
    <w:p w:rsidR="00E649FD" w:rsidRDefault="00E649FD" w:rsidP="002E5B8A">
      <w:pPr>
        <w:pStyle w:val="a7"/>
        <w:numPr>
          <w:ilvl w:val="0"/>
          <w:numId w:val="26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التعليم التجاري </w:t>
      </w:r>
    </w:p>
    <w:p w:rsidR="00E649FD" w:rsidRPr="00E649FD" w:rsidRDefault="00E649FD" w:rsidP="00E649FD">
      <w:pPr>
        <w:pStyle w:val="a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A42F22" w:rsidRPr="00A42F22" w:rsidRDefault="00A42F22" w:rsidP="00A42F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A42F22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إحداث ردة بين المسلمين و </w:t>
      </w:r>
      <w:r w:rsidRPr="005052AA">
        <w:rPr>
          <w:rFonts w:ascii="Times New Roman" w:eastAsia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إضعاف ولاء كثير منهم لـدينهم , كان من  </w:t>
      </w:r>
      <w:r w:rsidRPr="00A42F22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:</w:t>
      </w:r>
    </w:p>
    <w:p w:rsidR="00A42F22" w:rsidRPr="00A42F22" w:rsidRDefault="00A42F22" w:rsidP="002E5B8A">
      <w:pPr>
        <w:numPr>
          <w:ilvl w:val="0"/>
          <w:numId w:val="2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42F22">
        <w:rPr>
          <w:rFonts w:ascii="Times New Roman" w:eastAsia="Times New Roman" w:hAnsi="Times New Roman" w:cs="Times New Roman" w:hint="cs"/>
          <w:sz w:val="24"/>
          <w:szCs w:val="24"/>
          <w:rtl/>
        </w:rPr>
        <w:t>آثار الإستشراق</w:t>
      </w:r>
    </w:p>
    <w:p w:rsidR="00A42F22" w:rsidRPr="00B27698" w:rsidRDefault="00A42F22" w:rsidP="002E5B8A">
      <w:pPr>
        <w:numPr>
          <w:ilvl w:val="0"/>
          <w:numId w:val="23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آثار التنصير</w:t>
      </w:r>
    </w:p>
    <w:p w:rsidR="00A42F22" w:rsidRPr="00A42F22" w:rsidRDefault="00A42F22" w:rsidP="002E5B8A">
      <w:pPr>
        <w:numPr>
          <w:ilvl w:val="0"/>
          <w:numId w:val="2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42F22">
        <w:rPr>
          <w:rFonts w:ascii="Times New Roman" w:eastAsia="Times New Roman" w:hAnsi="Times New Roman" w:cs="Times New Roman" w:hint="cs"/>
          <w:sz w:val="24"/>
          <w:szCs w:val="24"/>
          <w:rtl/>
        </w:rPr>
        <w:t>وسائل التنصير</w:t>
      </w:r>
    </w:p>
    <w:p w:rsidR="00A42F22" w:rsidRPr="00A42F22" w:rsidRDefault="00A42F22" w:rsidP="002E5B8A">
      <w:pPr>
        <w:numPr>
          <w:ilvl w:val="0"/>
          <w:numId w:val="2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2F22">
        <w:rPr>
          <w:rFonts w:ascii="Times New Roman" w:eastAsia="Times New Roman" w:hAnsi="Times New Roman" w:cs="Times New Roman" w:hint="cs"/>
          <w:sz w:val="24"/>
          <w:szCs w:val="24"/>
          <w:rtl/>
        </w:rPr>
        <w:t>وسائل التغريب</w:t>
      </w:r>
    </w:p>
    <w:p w:rsidR="00E62F85" w:rsidRDefault="00E62F85" w:rsidP="00263BBE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E829FE" w:rsidRPr="00263BBE" w:rsidRDefault="00E829FE" w:rsidP="00263BBE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A01CAC" w:rsidRPr="00263BBE" w:rsidRDefault="00A01CAC" w:rsidP="00263BBE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6D6FB2" w:rsidRDefault="006D6FB2" w:rsidP="00F578A2">
      <w:pPr>
        <w:pStyle w:val="a8"/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782341" w:rsidRDefault="00782341" w:rsidP="00F578A2">
      <w:pPr>
        <w:pStyle w:val="a8"/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A01CAC" w:rsidRDefault="00F578A2" w:rsidP="006D6FB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السادسة</w:t>
      </w:r>
    </w:p>
    <w:p w:rsidR="009A59ED" w:rsidRDefault="009A59ED" w:rsidP="00A01CAC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9A59ED" w:rsidRDefault="009A59ED" w:rsidP="00A01CAC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5F22DD" w:rsidRPr="009A59ED" w:rsidRDefault="005F22DD" w:rsidP="005F22D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عبارة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(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فرض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السيادة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على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الارض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واستغلالها</w:t>
      </w:r>
      <w:r w:rsidRPr="005052AA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)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هي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تعريف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؟</w:t>
      </w:r>
      <w:r w:rsidRPr="005052AA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</w:p>
    <w:p w:rsidR="005F22DD" w:rsidRPr="009A59ED" w:rsidRDefault="005F22DD" w:rsidP="002E5B8A">
      <w:pPr>
        <w:numPr>
          <w:ilvl w:val="0"/>
          <w:numId w:val="1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الاستعمار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اصطلاحاً</w:t>
      </w:r>
    </w:p>
    <w:p w:rsidR="005F22DD" w:rsidRPr="00B27698" w:rsidRDefault="005F22DD" w:rsidP="002E5B8A">
      <w:pPr>
        <w:numPr>
          <w:ilvl w:val="0"/>
          <w:numId w:val="148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الاستعمار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لغة</w:t>
      </w:r>
    </w:p>
    <w:p w:rsidR="005F22DD" w:rsidRPr="009A59ED" w:rsidRDefault="005F22DD" w:rsidP="002E5B8A">
      <w:pPr>
        <w:numPr>
          <w:ilvl w:val="0"/>
          <w:numId w:val="1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التغريب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لغة</w:t>
      </w:r>
    </w:p>
    <w:p w:rsidR="005F22DD" w:rsidRPr="009A59ED" w:rsidRDefault="005F22DD" w:rsidP="002E5B8A">
      <w:pPr>
        <w:numPr>
          <w:ilvl w:val="0"/>
          <w:numId w:val="14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الاستشراق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اصطلاحاً</w:t>
      </w:r>
    </w:p>
    <w:p w:rsidR="005F22DD" w:rsidRPr="009C349B" w:rsidRDefault="005F22DD" w:rsidP="005F22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5F22DD" w:rsidRPr="00A01CAC" w:rsidRDefault="005F22DD" w:rsidP="005F22DD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A01CA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تعريف</w:t>
      </w:r>
      <w:r w:rsidRPr="00A01CA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الاستعمار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لغة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: </w:t>
      </w:r>
    </w:p>
    <w:p w:rsidR="005F22DD" w:rsidRPr="00B27698" w:rsidRDefault="005F22DD" w:rsidP="005F22DD">
      <w:pPr>
        <w:pStyle w:val="a8"/>
        <w:numPr>
          <w:ilvl w:val="0"/>
          <w:numId w:val="29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فرض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السيادة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على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الارض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واستغلالها</w:t>
      </w:r>
    </w:p>
    <w:p w:rsidR="005F22DD" w:rsidRPr="00263BBE" w:rsidRDefault="005F22DD" w:rsidP="005F22DD">
      <w:pPr>
        <w:pStyle w:val="a8"/>
        <w:numPr>
          <w:ilvl w:val="0"/>
          <w:numId w:val="2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سيطرة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دول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الغرب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دول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الشرق</w:t>
      </w:r>
    </w:p>
    <w:p w:rsidR="005F22DD" w:rsidRPr="00263BBE" w:rsidRDefault="005F22DD" w:rsidP="005F22DD">
      <w:pPr>
        <w:pStyle w:val="a8"/>
        <w:numPr>
          <w:ilvl w:val="0"/>
          <w:numId w:val="2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الاستيلاء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العالم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الاسلامي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وعلى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خيراته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والسيادة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اهله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وتوجية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كل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ذلك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لخدمة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مصالحهم</w:t>
      </w:r>
    </w:p>
    <w:p w:rsidR="005F22DD" w:rsidRDefault="005F22DD" w:rsidP="005F22DD">
      <w:pPr>
        <w:pStyle w:val="a8"/>
        <w:numPr>
          <w:ilvl w:val="0"/>
          <w:numId w:val="29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البناء </w:t>
      </w:r>
    </w:p>
    <w:p w:rsidR="005F22DD" w:rsidRPr="00263BBE" w:rsidRDefault="005F22DD" w:rsidP="005F22DD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5F22DD" w:rsidRPr="00A01CAC" w:rsidRDefault="005F22DD" w:rsidP="005F22DD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A01CA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تعر</w:t>
      </w:r>
      <w:r w:rsidRPr="00A01CAC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يف</w:t>
      </w:r>
      <w:r w:rsidRPr="00A01CA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01CA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تعمار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اصطلاحا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01CA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: </w:t>
      </w:r>
    </w:p>
    <w:p w:rsidR="005F22DD" w:rsidRPr="00B27698" w:rsidRDefault="005F22DD" w:rsidP="005F22DD">
      <w:pPr>
        <w:pStyle w:val="a8"/>
        <w:numPr>
          <w:ilvl w:val="0"/>
          <w:numId w:val="30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سيطرة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دول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الغرب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على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دول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الشرق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اي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العالم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الاسلامي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بقصد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الاستيلاء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على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خيراته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والسيادة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على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اهله</w:t>
      </w: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وتوجية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كل</w:t>
      </w: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ذلك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لخدمة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مصالحهم</w:t>
      </w:r>
    </w:p>
    <w:p w:rsidR="005F22DD" w:rsidRPr="00263BBE" w:rsidRDefault="005F22DD" w:rsidP="005F22DD">
      <w:pPr>
        <w:pStyle w:val="a8"/>
        <w:numPr>
          <w:ilvl w:val="0"/>
          <w:numId w:val="3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فرض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السيادة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الارض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واستغلالها</w:t>
      </w:r>
    </w:p>
    <w:p w:rsidR="005F22DD" w:rsidRPr="00263BBE" w:rsidRDefault="005F22DD" w:rsidP="005F22DD">
      <w:pPr>
        <w:pStyle w:val="a8"/>
        <w:numPr>
          <w:ilvl w:val="0"/>
          <w:numId w:val="30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البناء </w:t>
      </w:r>
    </w:p>
    <w:p w:rsidR="005F22DD" w:rsidRDefault="005F22DD" w:rsidP="005F22DD">
      <w:pPr>
        <w:pStyle w:val="a8"/>
        <w:numPr>
          <w:ilvl w:val="0"/>
          <w:numId w:val="30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الهدم </w:t>
      </w:r>
    </w:p>
    <w:p w:rsidR="005F22DD" w:rsidRDefault="005F22D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9A59ED" w:rsidRPr="009A59ED" w:rsidRDefault="009A59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كان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اول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نادى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بالحروب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الصليبية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على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المسلمين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9A59ED" w:rsidRPr="009A59ED" w:rsidRDefault="009A59ED" w:rsidP="002E5B8A">
      <w:pPr>
        <w:numPr>
          <w:ilvl w:val="0"/>
          <w:numId w:val="1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القديس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اغسطين</w:t>
      </w:r>
    </w:p>
    <w:p w:rsidR="009A59ED" w:rsidRPr="009A59ED" w:rsidRDefault="009A59ED" w:rsidP="002E5B8A">
      <w:pPr>
        <w:numPr>
          <w:ilvl w:val="0"/>
          <w:numId w:val="1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الراهب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جربرت</w:t>
      </w:r>
    </w:p>
    <w:p w:rsidR="009A59ED" w:rsidRPr="00B27698" w:rsidRDefault="009A59ED" w:rsidP="002E5B8A">
      <w:pPr>
        <w:numPr>
          <w:ilvl w:val="0"/>
          <w:numId w:val="143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البابا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اوربان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الثاني</w:t>
      </w:r>
    </w:p>
    <w:p w:rsidR="009A59ED" w:rsidRDefault="009A59ED" w:rsidP="002E5B8A">
      <w:pPr>
        <w:numPr>
          <w:ilvl w:val="0"/>
          <w:numId w:val="1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البابا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يوحنا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بولس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الثاني</w:t>
      </w:r>
    </w:p>
    <w:p w:rsidR="005F22DD" w:rsidRPr="009A59ED" w:rsidRDefault="005F22DD" w:rsidP="005F22D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5F22DD" w:rsidRPr="009A59ED" w:rsidRDefault="005F22DD" w:rsidP="005F22D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بدأت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شرارة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الحروب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الصليبيه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على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المسلمين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بنداء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من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؟</w:t>
      </w:r>
      <w:r w:rsidRPr="005052AA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</w:p>
    <w:p w:rsidR="005F22DD" w:rsidRPr="00B27698" w:rsidRDefault="005F22DD" w:rsidP="002E5B8A">
      <w:pPr>
        <w:numPr>
          <w:ilvl w:val="0"/>
          <w:numId w:val="147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البابا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اروبان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الثاني</w:t>
      </w:r>
    </w:p>
    <w:p w:rsidR="005F22DD" w:rsidRPr="009A59ED" w:rsidRDefault="005F22DD" w:rsidP="002E5B8A">
      <w:pPr>
        <w:numPr>
          <w:ilvl w:val="0"/>
          <w:numId w:val="14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البابا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بندكتوس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السادس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عشر</w:t>
      </w:r>
    </w:p>
    <w:p w:rsidR="005F22DD" w:rsidRPr="009A59ED" w:rsidRDefault="005F22DD" w:rsidP="002E5B8A">
      <w:pPr>
        <w:numPr>
          <w:ilvl w:val="0"/>
          <w:numId w:val="14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الراهب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جربرت</w:t>
      </w:r>
    </w:p>
    <w:p w:rsidR="005F22DD" w:rsidRPr="009A59ED" w:rsidRDefault="005F22DD" w:rsidP="002E5B8A">
      <w:pPr>
        <w:numPr>
          <w:ilvl w:val="0"/>
          <w:numId w:val="14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الراهب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دي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كريمون</w:t>
      </w:r>
    </w:p>
    <w:p w:rsidR="009A59ED" w:rsidRPr="009A59ED" w:rsidRDefault="009A59ED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59ED" w:rsidRPr="009A59ED" w:rsidRDefault="009A59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الحملة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الصليبية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الأولى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على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العالم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الإسلامي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قادها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9A59ED" w:rsidRPr="009A59ED" w:rsidRDefault="009A59ED" w:rsidP="002E5B8A">
      <w:pPr>
        <w:numPr>
          <w:ilvl w:val="0"/>
          <w:numId w:val="1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الملك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رتشارد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قلب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الأسد</w:t>
      </w:r>
    </w:p>
    <w:p w:rsidR="009A59ED" w:rsidRPr="00B27698" w:rsidRDefault="009A59ED" w:rsidP="002E5B8A">
      <w:pPr>
        <w:numPr>
          <w:ilvl w:val="0"/>
          <w:numId w:val="144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بطرس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الراهب</w:t>
      </w:r>
    </w:p>
    <w:p w:rsidR="009A59ED" w:rsidRPr="009A59ED" w:rsidRDefault="009A59ED" w:rsidP="002E5B8A">
      <w:pPr>
        <w:numPr>
          <w:ilvl w:val="0"/>
          <w:numId w:val="1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فرديناند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وايزابيلا</w:t>
      </w:r>
    </w:p>
    <w:p w:rsidR="009A59ED" w:rsidRDefault="009A59ED" w:rsidP="002E5B8A">
      <w:pPr>
        <w:numPr>
          <w:ilvl w:val="0"/>
          <w:numId w:val="1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الامبراطور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قسطنطين</w:t>
      </w:r>
    </w:p>
    <w:p w:rsidR="005F22DD" w:rsidRPr="009A59ED" w:rsidRDefault="005F22DD" w:rsidP="005F22D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5F22DD" w:rsidRPr="00A01CAC" w:rsidRDefault="005F22DD" w:rsidP="005F22DD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A01CA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أي</w:t>
      </w:r>
      <w:r w:rsidRPr="00A01CA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01CA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العبارا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ت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التالية</w:t>
      </w:r>
      <w:r w:rsidRPr="00A67919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67919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خطأ</w:t>
      </w:r>
    </w:p>
    <w:p w:rsidR="005F22DD" w:rsidRPr="00263BBE" w:rsidRDefault="005F22DD" w:rsidP="005F22DD">
      <w:pPr>
        <w:pStyle w:val="a8"/>
        <w:numPr>
          <w:ilvl w:val="0"/>
          <w:numId w:val="3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استطاعت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الحروب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الصليبية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التي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استمرت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قرنين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استنزاف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جميع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القوى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البشرية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والمادية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الشام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ومصر</w:t>
      </w:r>
    </w:p>
    <w:p w:rsidR="005F22DD" w:rsidRPr="00263BBE" w:rsidRDefault="005F22DD" w:rsidP="005F22DD">
      <w:pPr>
        <w:pStyle w:val="a8"/>
        <w:numPr>
          <w:ilvl w:val="0"/>
          <w:numId w:val="3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جهد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الصليبيون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طوال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قرنين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لاستعادة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الارض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المقدسة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ايدي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المسلمين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المتعصبين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فكان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عهد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الحروب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الصليبية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اروع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العهود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العصور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الوسطى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كلها</w:t>
      </w:r>
    </w:p>
    <w:p w:rsidR="005F22DD" w:rsidRPr="00263BBE" w:rsidRDefault="005F22DD" w:rsidP="005F22DD">
      <w:pPr>
        <w:pStyle w:val="a8"/>
        <w:numPr>
          <w:ilvl w:val="0"/>
          <w:numId w:val="3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باءت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الحملات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الصليبية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بالفشل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وارتدت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اعقابها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خائبة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ولم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تلبث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الامة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حتى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تولت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قيادتها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الدولة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العثمانية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التي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حفظت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العالم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الاسلامي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اخطار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محاولة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الغزو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العسكري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الغربي</w:t>
      </w:r>
    </w:p>
    <w:p w:rsidR="005F22DD" w:rsidRPr="00B27698" w:rsidRDefault="005F22DD" w:rsidP="005F22DD">
      <w:pPr>
        <w:pStyle w:val="a8"/>
        <w:numPr>
          <w:ilvl w:val="0"/>
          <w:numId w:val="31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تستطع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الحروب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الصليبية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التي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استمرت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قرنين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استنزاف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جميع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الق</w:t>
      </w: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>و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ى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البشرية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والمادية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في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الشام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ومصر</w:t>
      </w:r>
    </w:p>
    <w:p w:rsidR="009A59ED" w:rsidRDefault="009A59ED" w:rsidP="009A5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DC6D3C" w:rsidRDefault="00DC6D3C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موقف الدول العظمى في أوروبا أبان ضعف الخلافة العثمانية من الاستعمار للعالم الاسلامي :-</w:t>
      </w:r>
    </w:p>
    <w:p w:rsidR="00DC6D3C" w:rsidRDefault="00DC6D3C" w:rsidP="002E5B8A">
      <w:pPr>
        <w:pStyle w:val="a7"/>
        <w:numPr>
          <w:ilvl w:val="0"/>
          <w:numId w:val="2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>محايدا</w:t>
      </w:r>
    </w:p>
    <w:p w:rsidR="00DC6D3C" w:rsidRDefault="00DC6D3C" w:rsidP="002E5B8A">
      <w:pPr>
        <w:pStyle w:val="a7"/>
        <w:numPr>
          <w:ilvl w:val="0"/>
          <w:numId w:val="2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رافضا </w:t>
      </w:r>
    </w:p>
    <w:p w:rsidR="00DC6D3C" w:rsidRPr="00B27698" w:rsidRDefault="00DC6D3C" w:rsidP="002E5B8A">
      <w:pPr>
        <w:pStyle w:val="a7"/>
        <w:numPr>
          <w:ilvl w:val="0"/>
          <w:numId w:val="264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ممارسا</w:t>
      </w:r>
    </w:p>
    <w:p w:rsidR="00DC6D3C" w:rsidRDefault="00DC6D3C" w:rsidP="002E5B8A">
      <w:pPr>
        <w:pStyle w:val="a7"/>
        <w:numPr>
          <w:ilvl w:val="0"/>
          <w:numId w:val="2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معلما </w:t>
      </w:r>
    </w:p>
    <w:p w:rsidR="00DC6D3C" w:rsidRDefault="00DC6D3C" w:rsidP="00DC6D3C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2A7709" w:rsidRDefault="002A7709" w:rsidP="00DC6D3C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2A7709" w:rsidRDefault="002A7709" w:rsidP="00DC6D3C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2A7709" w:rsidRPr="00DC6D3C" w:rsidRDefault="002A7709" w:rsidP="00DC6D3C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5F22DD" w:rsidRPr="00E8696E" w:rsidRDefault="005F22DD" w:rsidP="005F22DD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استعمرت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ماليزيا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وشبة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القارة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الهندية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وساحل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الخليج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العربي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واليمن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ومصر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والسودان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وجزءا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من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الصومال</w:t>
      </w:r>
      <w:r w:rsidRPr="004865AD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وارتريا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وقبرص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ونيجيريا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وبعد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الحرب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العالمية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الاولى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اضافت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اليها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العراق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والاردن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وفلسطين</w:t>
      </w:r>
    </w:p>
    <w:p w:rsidR="005F22DD" w:rsidRPr="00263BBE" w:rsidRDefault="005F22DD" w:rsidP="005F22DD">
      <w:pPr>
        <w:pStyle w:val="a8"/>
        <w:numPr>
          <w:ilvl w:val="0"/>
          <w:numId w:val="3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فرنسا</w:t>
      </w:r>
    </w:p>
    <w:p w:rsidR="005F22DD" w:rsidRPr="00B27698" w:rsidRDefault="005F22DD" w:rsidP="005F22DD">
      <w:pPr>
        <w:pStyle w:val="a8"/>
        <w:numPr>
          <w:ilvl w:val="0"/>
          <w:numId w:val="32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بريطانيا</w:t>
      </w:r>
    </w:p>
    <w:p w:rsidR="005F22DD" w:rsidRPr="00263BBE" w:rsidRDefault="005F22DD" w:rsidP="005F22DD">
      <w:pPr>
        <w:pStyle w:val="a8"/>
        <w:numPr>
          <w:ilvl w:val="0"/>
          <w:numId w:val="3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روسيا</w:t>
      </w:r>
    </w:p>
    <w:p w:rsidR="005F22DD" w:rsidRDefault="005F22DD" w:rsidP="005F22DD">
      <w:pPr>
        <w:pStyle w:val="a8"/>
        <w:numPr>
          <w:ilvl w:val="0"/>
          <w:numId w:val="32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أسبانيا</w:t>
      </w:r>
    </w:p>
    <w:p w:rsidR="005F22DD" w:rsidRPr="00263BBE" w:rsidRDefault="005F22DD" w:rsidP="005F22DD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5F22DD" w:rsidRPr="004865AD" w:rsidRDefault="005F22DD" w:rsidP="005F22DD">
      <w:pPr>
        <w:pStyle w:val="a8"/>
        <w:jc w:val="both"/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</w:pP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استعمرت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مالي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وتشاد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والسنغال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وموروتانيا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والمغرب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والجزائر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وتونس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وجيبوتي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وبعد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الحرب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العالمية</w:t>
      </w:r>
      <w:r w:rsidRPr="004865AD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الاولى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اضافت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اليها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سورية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ولبنان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: </w:t>
      </w:r>
    </w:p>
    <w:p w:rsidR="005F22DD" w:rsidRPr="00B27698" w:rsidRDefault="005F22DD" w:rsidP="005F22DD">
      <w:pPr>
        <w:pStyle w:val="a8"/>
        <w:numPr>
          <w:ilvl w:val="0"/>
          <w:numId w:val="33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فرنسا</w:t>
      </w:r>
    </w:p>
    <w:p w:rsidR="005F22DD" w:rsidRPr="00263BBE" w:rsidRDefault="005F22DD" w:rsidP="005F22DD">
      <w:pPr>
        <w:pStyle w:val="a8"/>
        <w:numPr>
          <w:ilvl w:val="0"/>
          <w:numId w:val="3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بريطانيا</w:t>
      </w:r>
    </w:p>
    <w:p w:rsidR="005F22DD" w:rsidRPr="00263BBE" w:rsidRDefault="005F22DD" w:rsidP="005F22DD">
      <w:pPr>
        <w:pStyle w:val="a8"/>
        <w:numPr>
          <w:ilvl w:val="0"/>
          <w:numId w:val="3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روسيا</w:t>
      </w:r>
    </w:p>
    <w:p w:rsidR="005F22DD" w:rsidRDefault="005F22DD" w:rsidP="005F22DD">
      <w:pPr>
        <w:pStyle w:val="a8"/>
        <w:numPr>
          <w:ilvl w:val="0"/>
          <w:numId w:val="33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لا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شيئ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مما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سبق</w:t>
      </w:r>
    </w:p>
    <w:p w:rsidR="005F22DD" w:rsidRPr="00263BBE" w:rsidRDefault="005F22DD" w:rsidP="005F22DD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5F22DD" w:rsidRPr="00E8696E" w:rsidRDefault="005F22DD" w:rsidP="005F22DD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استعمرت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ليبيا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وجزء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من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الصومال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: </w:t>
      </w:r>
    </w:p>
    <w:p w:rsidR="005F22DD" w:rsidRPr="00263BBE" w:rsidRDefault="005F22DD" w:rsidP="005F22DD">
      <w:pPr>
        <w:pStyle w:val="a8"/>
        <w:numPr>
          <w:ilvl w:val="0"/>
          <w:numId w:val="3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فرنسا</w:t>
      </w:r>
    </w:p>
    <w:p w:rsidR="005F22DD" w:rsidRPr="00263BBE" w:rsidRDefault="005F22DD" w:rsidP="005F22DD">
      <w:pPr>
        <w:pStyle w:val="a8"/>
        <w:numPr>
          <w:ilvl w:val="0"/>
          <w:numId w:val="3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بريطانيا</w:t>
      </w:r>
    </w:p>
    <w:p w:rsidR="005F22DD" w:rsidRPr="00263BBE" w:rsidRDefault="005F22DD" w:rsidP="005F22DD">
      <w:pPr>
        <w:pStyle w:val="a8"/>
        <w:numPr>
          <w:ilvl w:val="0"/>
          <w:numId w:val="3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روسيا</w:t>
      </w:r>
    </w:p>
    <w:p w:rsidR="005F22DD" w:rsidRPr="00B27698" w:rsidRDefault="005F22DD" w:rsidP="005F22DD">
      <w:pPr>
        <w:pStyle w:val="a8"/>
        <w:numPr>
          <w:ilvl w:val="0"/>
          <w:numId w:val="34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 xml:space="preserve">ايطاليا </w:t>
      </w:r>
    </w:p>
    <w:p w:rsidR="005F22DD" w:rsidRPr="009A59ED" w:rsidRDefault="005F22DD" w:rsidP="005F22DD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u w:val="single"/>
          <w:rtl/>
        </w:rPr>
      </w:pPr>
    </w:p>
    <w:p w:rsidR="005F22DD" w:rsidRPr="003B75C0" w:rsidRDefault="005F22DD" w:rsidP="005F22DD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استعمرت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الريف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المغربي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والصحراء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المغربية</w:t>
      </w:r>
    </w:p>
    <w:p w:rsidR="005F22DD" w:rsidRPr="00263BBE" w:rsidRDefault="005F22DD" w:rsidP="005F22DD">
      <w:pPr>
        <w:pStyle w:val="a8"/>
        <w:numPr>
          <w:ilvl w:val="0"/>
          <w:numId w:val="77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فرنسا</w:t>
      </w:r>
    </w:p>
    <w:p w:rsidR="005F22DD" w:rsidRPr="00263BBE" w:rsidRDefault="005F22DD" w:rsidP="005F22DD">
      <w:pPr>
        <w:pStyle w:val="a8"/>
        <w:numPr>
          <w:ilvl w:val="0"/>
          <w:numId w:val="77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بريطانيا</w:t>
      </w:r>
    </w:p>
    <w:p w:rsidR="005F22DD" w:rsidRPr="00263BBE" w:rsidRDefault="005F22DD" w:rsidP="005F22DD">
      <w:pPr>
        <w:pStyle w:val="a8"/>
        <w:numPr>
          <w:ilvl w:val="0"/>
          <w:numId w:val="77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روسيا</w:t>
      </w:r>
    </w:p>
    <w:p w:rsidR="005F22DD" w:rsidRPr="00B27698" w:rsidRDefault="005F22DD" w:rsidP="002A7709">
      <w:pPr>
        <w:pStyle w:val="a8"/>
        <w:numPr>
          <w:ilvl w:val="0"/>
          <w:numId w:val="77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اسبانيا</w:t>
      </w:r>
    </w:p>
    <w:p w:rsidR="00DC6D3C" w:rsidRPr="00263BBE" w:rsidRDefault="00DC6D3C" w:rsidP="005F22DD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5F22DD" w:rsidRPr="00E8696E" w:rsidRDefault="005F22DD" w:rsidP="005F22DD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أي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العبا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رات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خطا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: </w:t>
      </w:r>
    </w:p>
    <w:p w:rsidR="005F22DD" w:rsidRPr="00263BBE" w:rsidRDefault="005F22DD" w:rsidP="005F22DD">
      <w:pPr>
        <w:pStyle w:val="a8"/>
        <w:numPr>
          <w:ilvl w:val="0"/>
          <w:numId w:val="3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قال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القائد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العسكري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اللنبي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خطبتة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لما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دخل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المقدس</w:t>
      </w:r>
      <w:r w:rsidRPr="00263BBE">
        <w:rPr>
          <w:rFonts w:asciiTheme="majorBidi" w:hAnsiTheme="majorBidi" w:cstheme="majorBidi"/>
          <w:sz w:val="24"/>
          <w:szCs w:val="24"/>
        </w:rPr>
        <w:t xml:space="preserve"> :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انتهت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الحروب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الصليبية</w:t>
      </w:r>
    </w:p>
    <w:p w:rsidR="005F22DD" w:rsidRPr="00263BBE" w:rsidRDefault="005F22DD" w:rsidP="005F22DD">
      <w:pPr>
        <w:pStyle w:val="a8"/>
        <w:numPr>
          <w:ilvl w:val="0"/>
          <w:numId w:val="3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عندما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دخل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الجنرال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غورو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دمشق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طلب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يدلوه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على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قبر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صلاح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الدين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الايوبي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رحمة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الله</w:t>
      </w:r>
    </w:p>
    <w:p w:rsidR="005F22DD" w:rsidRPr="00B27698" w:rsidRDefault="005F22DD" w:rsidP="005F22DD">
      <w:pPr>
        <w:pStyle w:val="a8"/>
        <w:numPr>
          <w:ilvl w:val="0"/>
          <w:numId w:val="35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استعمرت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ايطاليا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اندونيسيا</w:t>
      </w:r>
    </w:p>
    <w:p w:rsidR="005F22DD" w:rsidRDefault="005F22DD" w:rsidP="005F22DD">
      <w:pPr>
        <w:pStyle w:val="a8"/>
        <w:numPr>
          <w:ilvl w:val="0"/>
          <w:numId w:val="35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E8696E">
        <w:rPr>
          <w:rFonts w:asciiTheme="majorBidi" w:hAnsiTheme="majorBidi" w:cstheme="majorBidi" w:hint="eastAsia"/>
          <w:sz w:val="24"/>
          <w:szCs w:val="24"/>
          <w:rtl/>
        </w:rPr>
        <w:t>استطاعت</w:t>
      </w:r>
      <w:r w:rsidRPr="00E8696E">
        <w:rPr>
          <w:rFonts w:asciiTheme="majorBidi" w:hAnsiTheme="majorBidi" w:cstheme="majorBidi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sz w:val="24"/>
          <w:szCs w:val="24"/>
          <w:rtl/>
        </w:rPr>
        <w:t>الحروب</w:t>
      </w:r>
      <w:r w:rsidRPr="00E8696E">
        <w:rPr>
          <w:rFonts w:asciiTheme="majorBidi" w:hAnsiTheme="majorBidi" w:cstheme="majorBidi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sz w:val="24"/>
          <w:szCs w:val="24"/>
          <w:rtl/>
        </w:rPr>
        <w:t>الصليبية</w:t>
      </w:r>
      <w:r w:rsidRPr="00E8696E">
        <w:rPr>
          <w:rFonts w:asciiTheme="majorBidi" w:hAnsiTheme="majorBidi" w:cstheme="majorBidi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sz w:val="24"/>
          <w:szCs w:val="24"/>
          <w:rtl/>
        </w:rPr>
        <w:t>التي</w:t>
      </w:r>
      <w:r w:rsidRPr="00E8696E">
        <w:rPr>
          <w:rFonts w:asciiTheme="majorBidi" w:hAnsiTheme="majorBidi" w:cstheme="majorBidi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sz w:val="24"/>
          <w:szCs w:val="24"/>
          <w:rtl/>
        </w:rPr>
        <w:t>استمرت</w:t>
      </w:r>
      <w:r w:rsidRPr="00E8696E">
        <w:rPr>
          <w:rFonts w:asciiTheme="majorBidi" w:hAnsiTheme="majorBidi" w:cstheme="majorBidi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sz w:val="24"/>
          <w:szCs w:val="24"/>
          <w:rtl/>
        </w:rPr>
        <w:t>قرنين</w:t>
      </w:r>
      <w:r w:rsidRPr="00E8696E">
        <w:rPr>
          <w:rFonts w:asciiTheme="majorBidi" w:hAnsiTheme="majorBidi" w:cstheme="majorBidi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sz w:val="24"/>
          <w:szCs w:val="24"/>
          <w:rtl/>
        </w:rPr>
        <w:t>استنزاف</w:t>
      </w:r>
      <w:r w:rsidRPr="00E8696E">
        <w:rPr>
          <w:rFonts w:asciiTheme="majorBidi" w:hAnsiTheme="majorBidi" w:cstheme="majorBidi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sz w:val="24"/>
          <w:szCs w:val="24"/>
          <w:rtl/>
        </w:rPr>
        <w:t>جميع</w:t>
      </w:r>
      <w:r w:rsidRPr="00E8696E">
        <w:rPr>
          <w:rFonts w:asciiTheme="majorBidi" w:hAnsiTheme="majorBidi" w:cstheme="majorBidi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sz w:val="24"/>
          <w:szCs w:val="24"/>
          <w:rtl/>
        </w:rPr>
        <w:t>القوى</w:t>
      </w:r>
      <w:r w:rsidRPr="00E8696E">
        <w:rPr>
          <w:rFonts w:asciiTheme="majorBidi" w:hAnsiTheme="majorBidi" w:cstheme="majorBidi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sz w:val="24"/>
          <w:szCs w:val="24"/>
          <w:rtl/>
        </w:rPr>
        <w:t>البشرية</w:t>
      </w:r>
      <w:r w:rsidRPr="00E8696E">
        <w:rPr>
          <w:rFonts w:asciiTheme="majorBidi" w:hAnsiTheme="majorBidi" w:cstheme="majorBidi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sz w:val="24"/>
          <w:szCs w:val="24"/>
          <w:rtl/>
        </w:rPr>
        <w:t>والمادية</w:t>
      </w:r>
      <w:r w:rsidRPr="00E8696E">
        <w:rPr>
          <w:rFonts w:asciiTheme="majorBidi" w:hAnsiTheme="majorBidi" w:cstheme="majorBidi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E8696E">
        <w:rPr>
          <w:rFonts w:asciiTheme="majorBidi" w:hAnsiTheme="majorBidi" w:cstheme="majorBidi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sz w:val="24"/>
          <w:szCs w:val="24"/>
          <w:rtl/>
        </w:rPr>
        <w:t>الشام</w:t>
      </w:r>
      <w:r w:rsidRPr="00E8696E">
        <w:rPr>
          <w:rFonts w:asciiTheme="majorBidi" w:hAnsiTheme="majorBidi" w:cstheme="majorBidi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sz w:val="24"/>
          <w:szCs w:val="24"/>
          <w:rtl/>
        </w:rPr>
        <w:t>ومصر</w:t>
      </w:r>
    </w:p>
    <w:p w:rsidR="005F22DD" w:rsidRDefault="005F22DD" w:rsidP="005F22D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5F22DD" w:rsidRPr="009A59ED" w:rsidRDefault="005F22DD" w:rsidP="005F22D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لما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دخل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القدس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قال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: 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(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الان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انتهت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الحروب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الصليبية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)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هذه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الكلمة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قالها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5F22DD" w:rsidRPr="009A59ED" w:rsidRDefault="005F22DD" w:rsidP="002E5B8A">
      <w:pPr>
        <w:numPr>
          <w:ilvl w:val="0"/>
          <w:numId w:val="1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الجنرال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غورو</w:t>
      </w:r>
    </w:p>
    <w:p w:rsidR="005F22DD" w:rsidRPr="00B27698" w:rsidRDefault="005F22DD" w:rsidP="002E5B8A">
      <w:pPr>
        <w:numPr>
          <w:ilvl w:val="0"/>
          <w:numId w:val="146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القائد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العسكري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البريطاني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اللنبي</w:t>
      </w:r>
    </w:p>
    <w:p w:rsidR="005F22DD" w:rsidRPr="009A59ED" w:rsidRDefault="005F22DD" w:rsidP="002E5B8A">
      <w:pPr>
        <w:numPr>
          <w:ilvl w:val="0"/>
          <w:numId w:val="1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اوربان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الثاني</w:t>
      </w:r>
    </w:p>
    <w:p w:rsidR="005F22DD" w:rsidRPr="009A59ED" w:rsidRDefault="005F22DD" w:rsidP="002E5B8A">
      <w:pPr>
        <w:numPr>
          <w:ilvl w:val="0"/>
          <w:numId w:val="1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جميع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من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سبق</w:t>
      </w:r>
    </w:p>
    <w:p w:rsidR="005F22DD" w:rsidRDefault="005F22D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9A59ED" w:rsidRPr="009A59ED" w:rsidRDefault="009A59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عندما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دخل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دمشق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قال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 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(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قد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عدنا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ياصلاح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الدين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(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هذه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الكلمة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قالها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</w:p>
    <w:p w:rsidR="009A59ED" w:rsidRPr="00B27698" w:rsidRDefault="009A59ED" w:rsidP="002E5B8A">
      <w:pPr>
        <w:numPr>
          <w:ilvl w:val="0"/>
          <w:numId w:val="145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الجنرال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الفرنسي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غورو</w:t>
      </w:r>
    </w:p>
    <w:p w:rsidR="009A59ED" w:rsidRPr="009A59ED" w:rsidRDefault="009A59ED" w:rsidP="002E5B8A">
      <w:pPr>
        <w:numPr>
          <w:ilvl w:val="0"/>
          <w:numId w:val="14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القائد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العسكري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البريطاني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اللنبي</w:t>
      </w:r>
    </w:p>
    <w:p w:rsidR="009A59ED" w:rsidRPr="009A59ED" w:rsidRDefault="009A59ED" w:rsidP="002E5B8A">
      <w:pPr>
        <w:numPr>
          <w:ilvl w:val="0"/>
          <w:numId w:val="14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اوربان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الثاني</w:t>
      </w:r>
    </w:p>
    <w:p w:rsidR="009A59ED" w:rsidRDefault="009A59ED" w:rsidP="002E5B8A">
      <w:pPr>
        <w:numPr>
          <w:ilvl w:val="0"/>
          <w:numId w:val="14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جميع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من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سبق</w:t>
      </w:r>
    </w:p>
    <w:p w:rsidR="005F22DD" w:rsidRPr="009A59ED" w:rsidRDefault="005F22DD" w:rsidP="005F22D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5F22DD" w:rsidRPr="009A59ED" w:rsidRDefault="005F22DD" w:rsidP="005F22D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دخل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الجنرال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غورو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دمشق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فوقف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على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قبر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صلاح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الدين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الايوبي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قائلا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:</w:t>
      </w:r>
    </w:p>
    <w:p w:rsidR="005F22DD" w:rsidRPr="009A59ED" w:rsidRDefault="005F22DD" w:rsidP="002E5B8A">
      <w:pPr>
        <w:numPr>
          <w:ilvl w:val="0"/>
          <w:numId w:val="1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الان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انتهت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الحروب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الصليبية</w:t>
      </w:r>
    </w:p>
    <w:p w:rsidR="005F22DD" w:rsidRPr="00B27698" w:rsidRDefault="005F22DD" w:rsidP="002E5B8A">
      <w:pPr>
        <w:numPr>
          <w:ilvl w:val="0"/>
          <w:numId w:val="149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ها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قد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عدنا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ياصلاح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الدين</w:t>
      </w:r>
    </w:p>
    <w:p w:rsidR="005F22DD" w:rsidRPr="009A59ED" w:rsidRDefault="005F22DD" w:rsidP="002E5B8A">
      <w:pPr>
        <w:numPr>
          <w:ilvl w:val="0"/>
          <w:numId w:val="1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الشرق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لنا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من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جديد</w:t>
      </w:r>
    </w:p>
    <w:p w:rsidR="009A59ED" w:rsidRPr="002A7709" w:rsidRDefault="005F22DD" w:rsidP="002E5B8A">
      <w:pPr>
        <w:numPr>
          <w:ilvl w:val="0"/>
          <w:numId w:val="1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سقط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الاسلام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اليوم</w:t>
      </w:r>
    </w:p>
    <w:p w:rsidR="009C349B" w:rsidRPr="009C349B" w:rsidRDefault="009C349B" w:rsidP="009C34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" ها قد عدنا يا صلاح الدين " كلمة صاح بها أحد قادة الإستعمار لما دخل  :</w:t>
      </w:r>
    </w:p>
    <w:p w:rsidR="009C349B" w:rsidRPr="009C349B" w:rsidRDefault="009C349B" w:rsidP="002E5B8A">
      <w:pPr>
        <w:numPr>
          <w:ilvl w:val="0"/>
          <w:numId w:val="20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القدس</w:t>
      </w:r>
    </w:p>
    <w:p w:rsidR="009C349B" w:rsidRPr="00B27698" w:rsidRDefault="009C349B" w:rsidP="002E5B8A">
      <w:pPr>
        <w:numPr>
          <w:ilvl w:val="0"/>
          <w:numId w:val="20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دمشق</w:t>
      </w:r>
    </w:p>
    <w:p w:rsidR="009C349B" w:rsidRPr="009C349B" w:rsidRDefault="009C349B" w:rsidP="002E5B8A">
      <w:pPr>
        <w:numPr>
          <w:ilvl w:val="0"/>
          <w:numId w:val="20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القاهرة</w:t>
      </w:r>
    </w:p>
    <w:p w:rsidR="009C349B" w:rsidRPr="009C349B" w:rsidRDefault="009C349B" w:rsidP="002E5B8A">
      <w:pPr>
        <w:numPr>
          <w:ilvl w:val="0"/>
          <w:numId w:val="20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الجزائر</w:t>
      </w:r>
    </w:p>
    <w:p w:rsidR="009A59ED" w:rsidRPr="009A59ED" w:rsidRDefault="009A59ED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F22DD" w:rsidRPr="009A59ED" w:rsidRDefault="005F22DD" w:rsidP="005F22D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بلغت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اهداف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الاستعمار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:</w:t>
      </w:r>
      <w:r w:rsidRPr="005052AA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</w:p>
    <w:p w:rsidR="005F22DD" w:rsidRPr="00B27698" w:rsidRDefault="005F22DD" w:rsidP="002E5B8A">
      <w:pPr>
        <w:numPr>
          <w:ilvl w:val="0"/>
          <w:numId w:val="150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اربعة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اهداف</w:t>
      </w:r>
    </w:p>
    <w:p w:rsidR="005F22DD" w:rsidRPr="009A59ED" w:rsidRDefault="005F22DD" w:rsidP="002E5B8A">
      <w:pPr>
        <w:numPr>
          <w:ilvl w:val="0"/>
          <w:numId w:val="15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ثلاثة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اهداف</w:t>
      </w:r>
    </w:p>
    <w:p w:rsidR="005F22DD" w:rsidRPr="009A59ED" w:rsidRDefault="005F22DD" w:rsidP="002E5B8A">
      <w:pPr>
        <w:numPr>
          <w:ilvl w:val="0"/>
          <w:numId w:val="15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هدفان</w:t>
      </w:r>
    </w:p>
    <w:p w:rsidR="005F22DD" w:rsidRDefault="005F22DD" w:rsidP="002E5B8A">
      <w:pPr>
        <w:numPr>
          <w:ilvl w:val="0"/>
          <w:numId w:val="15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اهداف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عديدة</w:t>
      </w:r>
    </w:p>
    <w:p w:rsidR="00C57EE0" w:rsidRPr="009A59ED" w:rsidRDefault="00C57EE0" w:rsidP="00C57E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22DD" w:rsidRPr="003B75C0" w:rsidRDefault="005F22DD" w:rsidP="005F22DD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واحد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هذة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الاهداف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ليس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اهداف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الاستعمار</w:t>
      </w:r>
    </w:p>
    <w:p w:rsidR="005F22DD" w:rsidRPr="00263BBE" w:rsidRDefault="005F22DD" w:rsidP="005F22DD">
      <w:pPr>
        <w:pStyle w:val="a8"/>
        <w:numPr>
          <w:ilvl w:val="0"/>
          <w:numId w:val="78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هدف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صليبي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للكنيسة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وهدف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سياسي</w:t>
      </w:r>
    </w:p>
    <w:p w:rsidR="005F22DD" w:rsidRDefault="005F22DD" w:rsidP="005F22DD">
      <w:pPr>
        <w:pStyle w:val="a8"/>
        <w:numPr>
          <w:ilvl w:val="0"/>
          <w:numId w:val="78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هدف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اقتصاد</w:t>
      </w:r>
      <w:r>
        <w:rPr>
          <w:rFonts w:asciiTheme="majorBidi" w:hAnsiTheme="majorBidi" w:cstheme="majorBidi" w:hint="cs"/>
          <w:sz w:val="24"/>
          <w:szCs w:val="24"/>
          <w:rtl/>
        </w:rPr>
        <w:t>ي</w:t>
      </w:r>
    </w:p>
    <w:p w:rsidR="005F22DD" w:rsidRPr="002D21C7" w:rsidRDefault="005F22DD" w:rsidP="005F22DD">
      <w:pPr>
        <w:pStyle w:val="a8"/>
        <w:numPr>
          <w:ilvl w:val="0"/>
          <w:numId w:val="78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هدف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عدائي</w:t>
      </w:r>
    </w:p>
    <w:p w:rsidR="005F22DD" w:rsidRPr="00B27698" w:rsidRDefault="005F22DD" w:rsidP="005F22DD">
      <w:pPr>
        <w:pStyle w:val="a8"/>
        <w:numPr>
          <w:ilvl w:val="0"/>
          <w:numId w:val="78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هدف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إغاثي</w:t>
      </w:r>
    </w:p>
    <w:p w:rsidR="005F22DD" w:rsidRPr="00263BBE" w:rsidRDefault="005F22DD" w:rsidP="005F22DD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5F22DD" w:rsidRPr="00E8696E" w:rsidRDefault="005F22DD" w:rsidP="005F22DD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نشأ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عن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التنافس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بين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الدول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الغربية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الس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يطرة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على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المواقع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الاستراتيجية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ومناطق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الثروات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المعدنية</w:t>
      </w:r>
      <w:r w:rsidRPr="004865AD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والزراعية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وبسط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النفوذ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على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أكبر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قدر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من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المساحة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: </w:t>
      </w:r>
    </w:p>
    <w:p w:rsidR="005F22DD" w:rsidRPr="00263BBE" w:rsidRDefault="005F22DD" w:rsidP="005F22DD">
      <w:pPr>
        <w:pStyle w:val="a8"/>
        <w:numPr>
          <w:ilvl w:val="0"/>
          <w:numId w:val="36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هدف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صليبي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للكنيسة</w:t>
      </w:r>
    </w:p>
    <w:p w:rsidR="005F22DD" w:rsidRPr="00B27698" w:rsidRDefault="005F22DD" w:rsidP="005F22DD">
      <w:pPr>
        <w:pStyle w:val="a8"/>
        <w:numPr>
          <w:ilvl w:val="0"/>
          <w:numId w:val="36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هدف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سياسي</w:t>
      </w:r>
    </w:p>
    <w:p w:rsidR="005F22DD" w:rsidRPr="00263BBE" w:rsidRDefault="005F22DD" w:rsidP="005F22DD">
      <w:pPr>
        <w:pStyle w:val="a8"/>
        <w:numPr>
          <w:ilvl w:val="0"/>
          <w:numId w:val="36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هدف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اقتصادي</w:t>
      </w:r>
    </w:p>
    <w:p w:rsidR="005F22DD" w:rsidRDefault="005F22DD" w:rsidP="005F22DD">
      <w:pPr>
        <w:pStyle w:val="a8"/>
        <w:numPr>
          <w:ilvl w:val="0"/>
          <w:numId w:val="36"/>
        </w:numPr>
        <w:jc w:val="both"/>
        <w:rPr>
          <w:rFonts w:asciiTheme="majorBidi" w:hAnsiTheme="majorBidi" w:cstheme="majorBidi"/>
          <w:sz w:val="24"/>
          <w:szCs w:val="24"/>
        </w:rPr>
      </w:pPr>
      <w:r w:rsidRPr="00263BBE">
        <w:rPr>
          <w:rFonts w:asciiTheme="majorBidi" w:hAnsiTheme="majorBidi" w:cstheme="majorBidi" w:hint="eastAsia"/>
          <w:sz w:val="24"/>
          <w:szCs w:val="24"/>
          <w:rtl/>
        </w:rPr>
        <w:t>هدف</w:t>
      </w:r>
      <w:r w:rsidRPr="00263BBE">
        <w:rPr>
          <w:rFonts w:asciiTheme="majorBidi" w:hAnsiTheme="majorBidi" w:cstheme="majorBidi"/>
          <w:sz w:val="24"/>
          <w:szCs w:val="24"/>
        </w:rPr>
        <w:t xml:space="preserve"> </w:t>
      </w:r>
      <w:r w:rsidRPr="00263BBE">
        <w:rPr>
          <w:rFonts w:asciiTheme="majorBidi" w:hAnsiTheme="majorBidi" w:cstheme="majorBidi" w:hint="eastAsia"/>
          <w:sz w:val="24"/>
          <w:szCs w:val="24"/>
          <w:rtl/>
        </w:rPr>
        <w:t>عدائي</w:t>
      </w:r>
    </w:p>
    <w:p w:rsidR="006054A7" w:rsidRPr="002A7709" w:rsidRDefault="006054A7" w:rsidP="006054A7">
      <w:pPr>
        <w:pStyle w:val="a8"/>
        <w:ind w:left="720"/>
        <w:jc w:val="both"/>
        <w:rPr>
          <w:rFonts w:asciiTheme="majorBidi" w:hAnsiTheme="majorBidi" w:cstheme="majorBidi"/>
          <w:sz w:val="16"/>
          <w:szCs w:val="16"/>
        </w:rPr>
      </w:pPr>
    </w:p>
    <w:p w:rsidR="006054A7" w:rsidRPr="003B75C0" w:rsidRDefault="006054A7" w:rsidP="006054A7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نتج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الثورة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الصناعية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اوروبا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زيادة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هائلة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الانتاج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فاحتاج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اصحاب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المصانع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الى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المواد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الخام</w:t>
      </w:r>
      <w:r w:rsidRPr="003B75C0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والقوى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العامله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كما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واحتاجوا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الى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تصريف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منتجاتهم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ولم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تتمكن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الدول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الاوربية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سد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تلك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الحاجات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فاستعمر</w:t>
      </w:r>
      <w:r w:rsidRPr="003B75C0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الغرب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العالم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الاسلامي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بهدف</w:t>
      </w:r>
    </w:p>
    <w:p w:rsidR="006054A7" w:rsidRPr="002D21C7" w:rsidRDefault="006054A7" w:rsidP="006054A7">
      <w:pPr>
        <w:pStyle w:val="a8"/>
        <w:numPr>
          <w:ilvl w:val="0"/>
          <w:numId w:val="7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صليبي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للكنيسة</w:t>
      </w:r>
    </w:p>
    <w:p w:rsidR="006054A7" w:rsidRPr="002D21C7" w:rsidRDefault="006054A7" w:rsidP="006054A7">
      <w:pPr>
        <w:pStyle w:val="a8"/>
        <w:numPr>
          <w:ilvl w:val="0"/>
          <w:numId w:val="7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سياسي</w:t>
      </w:r>
    </w:p>
    <w:p w:rsidR="006054A7" w:rsidRPr="00B27698" w:rsidRDefault="006054A7" w:rsidP="006054A7">
      <w:pPr>
        <w:pStyle w:val="a8"/>
        <w:numPr>
          <w:ilvl w:val="0"/>
          <w:numId w:val="79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هدف</w:t>
      </w:r>
      <w:r w:rsidRPr="00B27698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اقتصادي</w:t>
      </w:r>
    </w:p>
    <w:p w:rsidR="006054A7" w:rsidRDefault="006054A7" w:rsidP="006054A7">
      <w:pPr>
        <w:pStyle w:val="a8"/>
        <w:numPr>
          <w:ilvl w:val="0"/>
          <w:numId w:val="7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عدائي</w:t>
      </w:r>
    </w:p>
    <w:p w:rsidR="006054A7" w:rsidRDefault="006054A7" w:rsidP="006054A7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6054A7" w:rsidRPr="009C349B" w:rsidRDefault="006054A7" w:rsidP="006054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يعتبر تغريب العالم الإسلامي و نشر ثقافته بين المسلمين من أهم  :</w:t>
      </w:r>
    </w:p>
    <w:p w:rsidR="006054A7" w:rsidRPr="009C349B" w:rsidRDefault="006054A7" w:rsidP="002E5B8A">
      <w:pPr>
        <w:numPr>
          <w:ilvl w:val="0"/>
          <w:numId w:val="20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دوافع الإستعمار</w:t>
      </w:r>
    </w:p>
    <w:p w:rsidR="006054A7" w:rsidRPr="009C349B" w:rsidRDefault="006054A7" w:rsidP="002E5B8A">
      <w:pPr>
        <w:numPr>
          <w:ilvl w:val="0"/>
          <w:numId w:val="20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عوامل التنصير</w:t>
      </w:r>
    </w:p>
    <w:p w:rsidR="006054A7" w:rsidRPr="00B27698" w:rsidRDefault="006054A7" w:rsidP="002E5B8A">
      <w:pPr>
        <w:numPr>
          <w:ilvl w:val="0"/>
          <w:numId w:val="20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آثار الإستعمار</w:t>
      </w:r>
    </w:p>
    <w:p w:rsidR="006054A7" w:rsidRDefault="006054A7" w:rsidP="002E5B8A">
      <w:pPr>
        <w:numPr>
          <w:ilvl w:val="0"/>
          <w:numId w:val="20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أسرار الإستعمار</w:t>
      </w:r>
    </w:p>
    <w:p w:rsidR="006054A7" w:rsidRDefault="006054A7" w:rsidP="006054A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DC6D3C" w:rsidRPr="00DC6D3C" w:rsidRDefault="00DC6D3C" w:rsidP="00DC6D3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DC6D3C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نتيجة لإختلاف ثقافتي الغرب والمسلمين انتهج الاستعمار </w:t>
      </w:r>
    </w:p>
    <w:p w:rsidR="00DC6D3C" w:rsidRDefault="00DC6D3C" w:rsidP="002E5B8A">
      <w:pPr>
        <w:pStyle w:val="a7"/>
        <w:numPr>
          <w:ilvl w:val="0"/>
          <w:numId w:val="26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حوار الأديان </w:t>
      </w:r>
    </w:p>
    <w:p w:rsidR="00DC6D3C" w:rsidRPr="00B27698" w:rsidRDefault="00DC6D3C" w:rsidP="002E5B8A">
      <w:pPr>
        <w:pStyle w:val="a7"/>
        <w:numPr>
          <w:ilvl w:val="0"/>
          <w:numId w:val="26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 xml:space="preserve">تغريب القيم والأخلاق </w:t>
      </w:r>
    </w:p>
    <w:p w:rsidR="00DC6D3C" w:rsidRDefault="00DC6D3C" w:rsidP="002E5B8A">
      <w:pPr>
        <w:pStyle w:val="a7"/>
        <w:numPr>
          <w:ilvl w:val="0"/>
          <w:numId w:val="26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الاستبسال </w:t>
      </w:r>
    </w:p>
    <w:p w:rsidR="00DC6D3C" w:rsidRDefault="00DC6D3C" w:rsidP="002E5B8A">
      <w:pPr>
        <w:pStyle w:val="a7"/>
        <w:numPr>
          <w:ilvl w:val="0"/>
          <w:numId w:val="26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لاشئ مما ذكر </w:t>
      </w:r>
    </w:p>
    <w:p w:rsidR="00DC6D3C" w:rsidRPr="002A7709" w:rsidRDefault="00DC6D3C" w:rsidP="00DC6D3C">
      <w:pPr>
        <w:pStyle w:val="a7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6054A7" w:rsidRPr="009A59ED" w:rsidRDefault="006054A7" w:rsidP="006054A7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يعتبر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احياء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النعرات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القومية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من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:</w:t>
      </w:r>
    </w:p>
    <w:p w:rsidR="006054A7" w:rsidRPr="00B27698" w:rsidRDefault="006054A7" w:rsidP="002E5B8A">
      <w:pPr>
        <w:numPr>
          <w:ilvl w:val="0"/>
          <w:numId w:val="151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اثار</w:t>
      </w:r>
      <w:r w:rsidRPr="00B27698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B27698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الاستعمار</w:t>
      </w:r>
    </w:p>
    <w:p w:rsidR="006054A7" w:rsidRPr="009A59ED" w:rsidRDefault="006054A7" w:rsidP="002E5B8A">
      <w:pPr>
        <w:numPr>
          <w:ilvl w:val="0"/>
          <w:numId w:val="15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دوافع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الاستعمار</w:t>
      </w:r>
    </w:p>
    <w:p w:rsidR="006054A7" w:rsidRPr="009A59ED" w:rsidRDefault="006054A7" w:rsidP="002E5B8A">
      <w:pPr>
        <w:numPr>
          <w:ilvl w:val="0"/>
          <w:numId w:val="15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وسائل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الاستعمار</w:t>
      </w:r>
    </w:p>
    <w:p w:rsidR="006054A7" w:rsidRPr="002A7709" w:rsidRDefault="006054A7" w:rsidP="002E5B8A">
      <w:pPr>
        <w:numPr>
          <w:ilvl w:val="0"/>
          <w:numId w:val="15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طرق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الاستعمار</w:t>
      </w:r>
    </w:p>
    <w:p w:rsidR="006054A7" w:rsidRPr="009C349B" w:rsidRDefault="006054A7" w:rsidP="006054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من أهم آثار الإستعمار في العالم الإٍسلامي :</w:t>
      </w:r>
    </w:p>
    <w:p w:rsidR="006054A7" w:rsidRPr="008F342E" w:rsidRDefault="006054A7" w:rsidP="002E5B8A">
      <w:pPr>
        <w:numPr>
          <w:ilvl w:val="0"/>
          <w:numId w:val="2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F342E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إحياء النعرات القومية</w:t>
      </w:r>
    </w:p>
    <w:p w:rsidR="006054A7" w:rsidRPr="009C349B" w:rsidRDefault="006054A7" w:rsidP="002E5B8A">
      <w:pPr>
        <w:numPr>
          <w:ilvl w:val="0"/>
          <w:numId w:val="2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إنشاء جامعة القومية العربية</w:t>
      </w:r>
    </w:p>
    <w:p w:rsidR="006054A7" w:rsidRPr="009C349B" w:rsidRDefault="006054A7" w:rsidP="002E5B8A">
      <w:pPr>
        <w:numPr>
          <w:ilvl w:val="0"/>
          <w:numId w:val="2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إنتشار الإستشراق</w:t>
      </w:r>
    </w:p>
    <w:p w:rsidR="006054A7" w:rsidRPr="009C349B" w:rsidRDefault="006054A7" w:rsidP="002E5B8A">
      <w:pPr>
        <w:numPr>
          <w:ilvl w:val="0"/>
          <w:numId w:val="2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جهود الوحدة الإسلامية المتباطنة</w:t>
      </w:r>
    </w:p>
    <w:p w:rsidR="005F22DD" w:rsidRDefault="005F22D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9A59ED" w:rsidRPr="009A59ED" w:rsidRDefault="009A59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زرع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أسباب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الفتنه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والخلاف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بين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المسلمين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9A59ED" w:rsidRPr="009A59ED" w:rsidRDefault="009A59ED" w:rsidP="002E5B8A">
      <w:pPr>
        <w:numPr>
          <w:ilvl w:val="0"/>
          <w:numId w:val="1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اثار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الاستشراق</w:t>
      </w:r>
    </w:p>
    <w:p w:rsidR="009A59ED" w:rsidRPr="008F342E" w:rsidRDefault="009A59ED" w:rsidP="002E5B8A">
      <w:pPr>
        <w:numPr>
          <w:ilvl w:val="0"/>
          <w:numId w:val="142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اثار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الاستعمار</w:t>
      </w:r>
    </w:p>
    <w:p w:rsidR="009A59ED" w:rsidRPr="009A59ED" w:rsidRDefault="009A59ED" w:rsidP="002E5B8A">
      <w:pPr>
        <w:numPr>
          <w:ilvl w:val="0"/>
          <w:numId w:val="1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اثار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العولمة</w:t>
      </w:r>
    </w:p>
    <w:p w:rsidR="00007C41" w:rsidRPr="002A7709" w:rsidRDefault="009A59ED" w:rsidP="002E5B8A">
      <w:pPr>
        <w:numPr>
          <w:ilvl w:val="0"/>
          <w:numId w:val="1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جميع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ما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سبق</w:t>
      </w:r>
    </w:p>
    <w:p w:rsidR="003B75C0" w:rsidRPr="00263BBE" w:rsidRDefault="003B75C0" w:rsidP="003B75C0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F578A2" w:rsidRDefault="00F578A2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السابعة</w:t>
      </w:r>
    </w:p>
    <w:p w:rsidR="003B75C0" w:rsidRPr="00BF05D1" w:rsidRDefault="003B75C0" w:rsidP="00F578A2">
      <w:pPr>
        <w:pStyle w:val="a8"/>
        <w:jc w:val="center"/>
        <w:rPr>
          <w:rFonts w:asciiTheme="majorBidi" w:hAnsiTheme="majorBidi" w:cstheme="majorBidi"/>
          <w:sz w:val="36"/>
          <w:szCs w:val="36"/>
          <w:rtl/>
        </w:rPr>
      </w:pPr>
    </w:p>
    <w:p w:rsidR="00F61CEF" w:rsidRPr="005052AA" w:rsidRDefault="00F61CEF" w:rsidP="00F61CE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عبارة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)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إعادة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صياغة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ثقافة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العالم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الاسلامي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وفق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ثقافة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الغرب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وحضارته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(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هي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تعريف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:</w:t>
      </w:r>
    </w:p>
    <w:p w:rsidR="00F61CEF" w:rsidRPr="009A59ED" w:rsidRDefault="00F61CEF" w:rsidP="002E5B8A">
      <w:pPr>
        <w:numPr>
          <w:ilvl w:val="0"/>
          <w:numId w:val="16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التنصير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لغة</w:t>
      </w:r>
    </w:p>
    <w:p w:rsidR="00F61CEF" w:rsidRPr="008F342E" w:rsidRDefault="00F61CEF" w:rsidP="002E5B8A">
      <w:pPr>
        <w:numPr>
          <w:ilvl w:val="0"/>
          <w:numId w:val="161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التغريب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اصطلاحا</w:t>
      </w:r>
    </w:p>
    <w:p w:rsidR="00F61CEF" w:rsidRPr="009A59ED" w:rsidRDefault="00F61CEF" w:rsidP="002E5B8A">
      <w:pPr>
        <w:numPr>
          <w:ilvl w:val="0"/>
          <w:numId w:val="16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التنصير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لغة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واصطلاحا</w:t>
      </w:r>
    </w:p>
    <w:p w:rsidR="00F61CEF" w:rsidRPr="00F61CEF" w:rsidRDefault="00F61CEF" w:rsidP="002E5B8A">
      <w:pPr>
        <w:numPr>
          <w:ilvl w:val="0"/>
          <w:numId w:val="16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ليس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تعريفا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للتغريب</w:t>
      </w:r>
    </w:p>
    <w:p w:rsidR="00F61CEF" w:rsidRDefault="00F61CEF" w:rsidP="00BF05D1">
      <w:pPr>
        <w:pStyle w:val="a8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</w:pPr>
    </w:p>
    <w:p w:rsidR="00C57EE0" w:rsidRPr="00C57EE0" w:rsidRDefault="00C57EE0" w:rsidP="00C57EE0">
      <w:p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  <w:rtl/>
        </w:rPr>
      </w:pPr>
      <w:r w:rsidRPr="00C57EE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التغریب</w:t>
      </w:r>
      <w:r w:rsidRPr="00C57EE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C57EE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ھو</w:t>
      </w:r>
      <w:r w:rsidRPr="00C57EE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C57EE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إعادة</w:t>
      </w:r>
      <w:r w:rsidRPr="00C57EE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C57EE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صیاغة</w:t>
      </w:r>
      <w:r w:rsidRPr="00C57EE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C57EE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ثقافة</w:t>
      </w:r>
      <w:r w:rsidRPr="00C57EE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C57EE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العالم</w:t>
      </w:r>
      <w:r w:rsidRPr="00C57EE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C57EE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الإسلامي</w:t>
      </w:r>
      <w:r w:rsidRPr="00C57EE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C57EE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وفق</w:t>
      </w:r>
      <w:r w:rsidRPr="00C57EE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C57EE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ثقافة</w:t>
      </w:r>
      <w:r w:rsidRPr="00C57EE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C57EE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العرب</w:t>
      </w:r>
      <w:r w:rsidRPr="00C57EE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C57EE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وحضارتھ</w:t>
      </w:r>
      <w:r w:rsidRPr="00C57EE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C57EE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،</w:t>
      </w:r>
      <w:r w:rsidRPr="00C57EE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C57EE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ھذا</w:t>
      </w:r>
      <w:r w:rsidRPr="00C57EE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C57EE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تعریف</w:t>
      </w:r>
      <w:r w:rsidRPr="00C57EE0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C57EE0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 xml:space="preserve">التغریب ؟ </w:t>
      </w:r>
    </w:p>
    <w:p w:rsidR="00C57EE0" w:rsidRPr="00C57EE0" w:rsidRDefault="00C57EE0" w:rsidP="002E5B8A">
      <w:pPr>
        <w:numPr>
          <w:ilvl w:val="0"/>
          <w:numId w:val="235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</w:rPr>
      </w:pPr>
      <w:r w:rsidRPr="00C57EE0">
        <w:rPr>
          <w:rFonts w:asciiTheme="majorBidi" w:eastAsia="Times New Roman" w:hAnsiTheme="majorBidi" w:cs="Times New Roman" w:hint="cs"/>
          <w:sz w:val="24"/>
          <w:szCs w:val="24"/>
          <w:rtl/>
        </w:rPr>
        <w:t>لغة</w:t>
      </w:r>
      <w:r w:rsidRPr="00C57EE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C57EE0" w:rsidRPr="008F342E" w:rsidRDefault="00C57EE0" w:rsidP="002E5B8A">
      <w:pPr>
        <w:numPr>
          <w:ilvl w:val="0"/>
          <w:numId w:val="235"/>
        </w:num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اصطلاحا</w:t>
      </w:r>
      <w:r w:rsidRPr="008F342E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</w:p>
    <w:p w:rsidR="00C57EE0" w:rsidRPr="00C57EE0" w:rsidRDefault="00C57EE0" w:rsidP="002E5B8A">
      <w:pPr>
        <w:numPr>
          <w:ilvl w:val="0"/>
          <w:numId w:val="235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</w:rPr>
      </w:pPr>
      <w:r w:rsidRPr="00C57EE0">
        <w:rPr>
          <w:rFonts w:asciiTheme="majorBidi" w:eastAsia="Times New Roman" w:hAnsiTheme="majorBidi" w:cs="Times New Roman" w:hint="cs"/>
          <w:sz w:val="24"/>
          <w:szCs w:val="24"/>
          <w:rtl/>
        </w:rPr>
        <w:t>لغة</w:t>
      </w:r>
      <w:r w:rsidRPr="00C57EE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C57EE0">
        <w:rPr>
          <w:rFonts w:asciiTheme="majorBidi" w:eastAsia="Times New Roman" w:hAnsiTheme="majorBidi" w:cs="Times New Roman" w:hint="cs"/>
          <w:sz w:val="24"/>
          <w:szCs w:val="24"/>
          <w:rtl/>
        </w:rPr>
        <w:t>واصطلاحا</w:t>
      </w:r>
      <w:r w:rsidRPr="00C57EE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C57EE0" w:rsidRPr="00C57EE0" w:rsidRDefault="00C57EE0" w:rsidP="002E5B8A">
      <w:pPr>
        <w:numPr>
          <w:ilvl w:val="0"/>
          <w:numId w:val="235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</w:rPr>
      </w:pPr>
      <w:r w:rsidRPr="00C57EE0">
        <w:rPr>
          <w:rFonts w:asciiTheme="majorBidi" w:eastAsia="Times New Roman" w:hAnsiTheme="majorBidi" w:cs="Times New Roman" w:hint="cs"/>
          <w:sz w:val="24"/>
          <w:szCs w:val="24"/>
          <w:rtl/>
        </w:rPr>
        <w:t>لیس</w:t>
      </w:r>
      <w:r w:rsidRPr="00C57EE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C57EE0">
        <w:rPr>
          <w:rFonts w:asciiTheme="majorBidi" w:eastAsia="Times New Roman" w:hAnsiTheme="majorBidi" w:cs="Times New Roman" w:hint="cs"/>
          <w:sz w:val="24"/>
          <w:szCs w:val="24"/>
          <w:rtl/>
        </w:rPr>
        <w:t>تعریفاً</w:t>
      </w:r>
      <w:r w:rsidRPr="00C57EE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C57EE0">
        <w:rPr>
          <w:rFonts w:asciiTheme="majorBidi" w:eastAsia="Times New Roman" w:hAnsiTheme="majorBidi" w:cs="Times New Roman" w:hint="cs"/>
          <w:sz w:val="24"/>
          <w:szCs w:val="24"/>
          <w:rtl/>
        </w:rPr>
        <w:t>للتغریب</w:t>
      </w:r>
      <w:r w:rsidRPr="00C57EE0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C57EE0" w:rsidRDefault="00C57EE0" w:rsidP="00BF05D1">
      <w:pPr>
        <w:pStyle w:val="a8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</w:pPr>
    </w:p>
    <w:p w:rsidR="00BF05D1" w:rsidRPr="00BF05D1" w:rsidRDefault="00BF05D1" w:rsidP="00BF05D1">
      <w:pPr>
        <w:pStyle w:val="a8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ظهرت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بدايات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5052AA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التأثر</w:t>
      </w:r>
      <w:r w:rsidRPr="005052AA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بمظاهر</w:t>
      </w:r>
      <w:r w:rsidRPr="005052AA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الحضاره</w:t>
      </w:r>
      <w:r w:rsidRPr="005052AA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الغربيه</w:t>
      </w:r>
      <w:r w:rsidRPr="005052AA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في</w:t>
      </w:r>
      <w:r w:rsidRPr="005052AA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:</w:t>
      </w:r>
    </w:p>
    <w:p w:rsidR="00BF05D1" w:rsidRPr="00BF05D1" w:rsidRDefault="00BF05D1" w:rsidP="00423B8F">
      <w:pPr>
        <w:pStyle w:val="a8"/>
        <w:numPr>
          <w:ilvl w:val="0"/>
          <w:numId w:val="110"/>
        </w:numPr>
        <w:jc w:val="both"/>
        <w:rPr>
          <w:rFonts w:asciiTheme="majorBidi" w:hAnsiTheme="majorBidi" w:cstheme="majorBidi"/>
          <w:sz w:val="24"/>
          <w:szCs w:val="24"/>
        </w:rPr>
      </w:pPr>
      <w:r w:rsidRPr="00BF05D1">
        <w:rPr>
          <w:rFonts w:asciiTheme="majorBidi" w:hAnsiTheme="majorBidi" w:cstheme="majorBidi" w:hint="eastAsia"/>
          <w:sz w:val="24"/>
          <w:szCs w:val="24"/>
          <w:rtl/>
        </w:rPr>
        <w:t>أوائل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الدوله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العثمانيه</w:t>
      </w:r>
    </w:p>
    <w:p w:rsidR="00BF05D1" w:rsidRPr="008F342E" w:rsidRDefault="00BF05D1" w:rsidP="00423B8F">
      <w:pPr>
        <w:pStyle w:val="a8"/>
        <w:numPr>
          <w:ilvl w:val="0"/>
          <w:numId w:val="110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أواخر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الدوله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العثمانيه</w:t>
      </w:r>
    </w:p>
    <w:p w:rsidR="00BF05D1" w:rsidRPr="00BF05D1" w:rsidRDefault="00BF05D1" w:rsidP="00423B8F">
      <w:pPr>
        <w:pStyle w:val="a8"/>
        <w:numPr>
          <w:ilvl w:val="0"/>
          <w:numId w:val="110"/>
        </w:numPr>
        <w:jc w:val="both"/>
        <w:rPr>
          <w:rFonts w:asciiTheme="majorBidi" w:hAnsiTheme="majorBidi" w:cstheme="majorBidi"/>
          <w:sz w:val="24"/>
          <w:szCs w:val="24"/>
        </w:rPr>
      </w:pPr>
      <w:r w:rsidRPr="00BF05D1">
        <w:rPr>
          <w:rFonts w:asciiTheme="majorBidi" w:hAnsiTheme="majorBidi" w:cstheme="majorBidi" w:hint="eastAsia"/>
          <w:sz w:val="24"/>
          <w:szCs w:val="24"/>
          <w:rtl/>
        </w:rPr>
        <w:t>بداية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الإستعمار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الأوروبي</w:t>
      </w:r>
    </w:p>
    <w:p w:rsidR="00BF05D1" w:rsidRDefault="00BF05D1" w:rsidP="00423B8F">
      <w:pPr>
        <w:pStyle w:val="a8"/>
        <w:numPr>
          <w:ilvl w:val="0"/>
          <w:numId w:val="110"/>
        </w:numPr>
        <w:jc w:val="both"/>
        <w:rPr>
          <w:rFonts w:asciiTheme="majorBidi" w:hAnsiTheme="majorBidi" w:cstheme="majorBidi"/>
          <w:sz w:val="24"/>
          <w:szCs w:val="24"/>
        </w:rPr>
      </w:pPr>
      <w:r w:rsidRPr="00BF05D1">
        <w:rPr>
          <w:rFonts w:asciiTheme="majorBidi" w:hAnsiTheme="majorBidi" w:cstheme="majorBidi" w:hint="eastAsia"/>
          <w:sz w:val="24"/>
          <w:szCs w:val="24"/>
          <w:rtl/>
        </w:rPr>
        <w:t>نهاية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الحروب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الصليبيه</w:t>
      </w:r>
    </w:p>
    <w:p w:rsidR="009A59ED" w:rsidRPr="00BF05D1" w:rsidRDefault="009A59ED" w:rsidP="00F61CEF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9A59ED" w:rsidRPr="009A59ED" w:rsidRDefault="009A59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اتجه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التغريب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اتجاها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اخر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لنشر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أفكاره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وحمل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الناس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على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تبني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مفاهيمه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وذلك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عن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طريق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>:</w:t>
      </w:r>
      <w:r w:rsidRPr="005052AA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</w:p>
    <w:p w:rsidR="009A59ED" w:rsidRPr="009A59ED" w:rsidRDefault="009A59ED" w:rsidP="002E5B8A">
      <w:pPr>
        <w:numPr>
          <w:ilvl w:val="0"/>
          <w:numId w:val="15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الترويع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والتقتيل</w:t>
      </w:r>
    </w:p>
    <w:p w:rsidR="009A59ED" w:rsidRPr="008F342E" w:rsidRDefault="009A59ED" w:rsidP="002E5B8A">
      <w:pPr>
        <w:numPr>
          <w:ilvl w:val="0"/>
          <w:numId w:val="152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إنشاء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مدارس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الارساليات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التنصيرية</w:t>
      </w:r>
    </w:p>
    <w:p w:rsidR="009A59ED" w:rsidRPr="009A59ED" w:rsidRDefault="009A59ED" w:rsidP="002E5B8A">
      <w:pPr>
        <w:numPr>
          <w:ilvl w:val="0"/>
          <w:numId w:val="15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بث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الفرقه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بين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المسلمين</w:t>
      </w:r>
    </w:p>
    <w:p w:rsidR="009A59ED" w:rsidRPr="009A59ED" w:rsidRDefault="009A59ED" w:rsidP="002E5B8A">
      <w:pPr>
        <w:numPr>
          <w:ilvl w:val="0"/>
          <w:numId w:val="15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الترويج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للفكر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الغربي</w:t>
      </w:r>
    </w:p>
    <w:p w:rsidR="009A59ED" w:rsidRPr="002A7709" w:rsidRDefault="009A59ED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9A59ED" w:rsidRPr="009A59ED" w:rsidRDefault="009A59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من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أوائل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من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اتصل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بالارساليات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التنصيرية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وسارع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الى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تلقي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الثقافه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الفرنسيه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</w:p>
    <w:p w:rsidR="009A59ED" w:rsidRPr="009A59ED" w:rsidRDefault="009A59ED" w:rsidP="002E5B8A">
      <w:pPr>
        <w:numPr>
          <w:ilvl w:val="0"/>
          <w:numId w:val="15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العثمانيون</w:t>
      </w:r>
    </w:p>
    <w:p w:rsidR="009A59ED" w:rsidRPr="008F342E" w:rsidRDefault="009A59ED" w:rsidP="002E5B8A">
      <w:pPr>
        <w:numPr>
          <w:ilvl w:val="0"/>
          <w:numId w:val="153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نصارى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الشام</w:t>
      </w:r>
    </w:p>
    <w:p w:rsidR="009A59ED" w:rsidRPr="009A59ED" w:rsidRDefault="009A59ED" w:rsidP="002E5B8A">
      <w:pPr>
        <w:numPr>
          <w:ilvl w:val="0"/>
          <w:numId w:val="15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العرب</w:t>
      </w:r>
    </w:p>
    <w:p w:rsidR="009A59ED" w:rsidRPr="009A59ED" w:rsidRDefault="009A59ED" w:rsidP="002E5B8A">
      <w:pPr>
        <w:numPr>
          <w:ilvl w:val="0"/>
          <w:numId w:val="15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المغاربة</w:t>
      </w:r>
    </w:p>
    <w:p w:rsidR="009A59ED" w:rsidRPr="002A7709" w:rsidRDefault="009A59ED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16"/>
          <w:szCs w:val="16"/>
          <w:rtl/>
        </w:rPr>
      </w:pPr>
    </w:p>
    <w:p w:rsidR="009C349B" w:rsidRPr="009C349B" w:rsidRDefault="009C349B" w:rsidP="009C34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كان للإرساليات دور تنصيري بالغ , و من أوائل من إتصل بها  :</w:t>
      </w:r>
    </w:p>
    <w:p w:rsidR="009C349B" w:rsidRPr="009C349B" w:rsidRDefault="009C349B" w:rsidP="002E5B8A">
      <w:pPr>
        <w:numPr>
          <w:ilvl w:val="0"/>
          <w:numId w:val="2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العثمانيون</w:t>
      </w:r>
    </w:p>
    <w:p w:rsidR="009C349B" w:rsidRPr="008F342E" w:rsidRDefault="009C349B" w:rsidP="002E5B8A">
      <w:pPr>
        <w:numPr>
          <w:ilvl w:val="0"/>
          <w:numId w:val="2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F342E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نصارى الشام</w:t>
      </w:r>
    </w:p>
    <w:p w:rsidR="009C349B" w:rsidRPr="009C349B" w:rsidRDefault="009C349B" w:rsidP="002E5B8A">
      <w:pPr>
        <w:numPr>
          <w:ilvl w:val="0"/>
          <w:numId w:val="2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العرب</w:t>
      </w:r>
    </w:p>
    <w:p w:rsidR="00F61CEF" w:rsidRPr="002A7709" w:rsidRDefault="009C349B" w:rsidP="002E5B8A">
      <w:pPr>
        <w:numPr>
          <w:ilvl w:val="0"/>
          <w:numId w:val="2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المغاربة</w:t>
      </w:r>
    </w:p>
    <w:p w:rsidR="00F61CEF" w:rsidRPr="009C349B" w:rsidRDefault="00F61CEF" w:rsidP="00F61C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تجهيل المسلمين بـاللغة العربية حتى تنقطع صلتهم بـالقرآن الكريم</w:t>
      </w:r>
      <w:r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  <w:r w:rsidRPr="009C349B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كان من  :</w:t>
      </w:r>
    </w:p>
    <w:p w:rsidR="00F61CEF" w:rsidRPr="009C349B" w:rsidRDefault="00F61CEF" w:rsidP="002E5B8A">
      <w:pPr>
        <w:numPr>
          <w:ilvl w:val="0"/>
          <w:numId w:val="2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أهداف التنصير</w:t>
      </w:r>
    </w:p>
    <w:p w:rsidR="00F61CEF" w:rsidRPr="008F342E" w:rsidRDefault="00F61CEF" w:rsidP="002E5B8A">
      <w:pPr>
        <w:numPr>
          <w:ilvl w:val="0"/>
          <w:numId w:val="21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F342E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أهداف التغريب</w:t>
      </w:r>
    </w:p>
    <w:p w:rsidR="00F61CEF" w:rsidRPr="009C349B" w:rsidRDefault="00F61CEF" w:rsidP="002E5B8A">
      <w:pPr>
        <w:numPr>
          <w:ilvl w:val="0"/>
          <w:numId w:val="2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أهداف الإستعمار</w:t>
      </w:r>
    </w:p>
    <w:p w:rsidR="00C57EE0" w:rsidRDefault="00F61CEF" w:rsidP="002E5B8A">
      <w:pPr>
        <w:numPr>
          <w:ilvl w:val="0"/>
          <w:numId w:val="2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أهداف الإستشراق</w:t>
      </w:r>
    </w:p>
    <w:p w:rsidR="002A7709" w:rsidRPr="002A7709" w:rsidRDefault="002A7709" w:rsidP="002A770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61CEF" w:rsidRPr="009A59ED" w:rsidRDefault="00F61CEF" w:rsidP="00F61CE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جهلوا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المسلمين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باللغة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العربية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لتنقطع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صلتهم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بالقران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الكريم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،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هم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F61CEF" w:rsidRPr="009A59ED" w:rsidRDefault="00F61CEF" w:rsidP="002E5B8A">
      <w:pPr>
        <w:numPr>
          <w:ilvl w:val="0"/>
          <w:numId w:val="15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المنصرون</w:t>
      </w:r>
    </w:p>
    <w:p w:rsidR="00F61CEF" w:rsidRPr="008F342E" w:rsidRDefault="00F61CEF" w:rsidP="002E5B8A">
      <w:pPr>
        <w:numPr>
          <w:ilvl w:val="0"/>
          <w:numId w:val="158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المغربون</w:t>
      </w:r>
    </w:p>
    <w:p w:rsidR="00F61CEF" w:rsidRPr="009A59ED" w:rsidRDefault="00F61CEF" w:rsidP="002E5B8A">
      <w:pPr>
        <w:numPr>
          <w:ilvl w:val="0"/>
          <w:numId w:val="15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الاستعمار</w:t>
      </w:r>
    </w:p>
    <w:p w:rsidR="00F61CEF" w:rsidRPr="009A59ED" w:rsidRDefault="00F61CEF" w:rsidP="002E5B8A">
      <w:pPr>
        <w:numPr>
          <w:ilvl w:val="0"/>
          <w:numId w:val="15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المستشرقون</w:t>
      </w:r>
    </w:p>
    <w:p w:rsidR="009C349B" w:rsidRPr="009A59ED" w:rsidRDefault="009C349B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59ED" w:rsidRPr="009A59ED" w:rsidRDefault="009A59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يقول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احد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قادة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الغرب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(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يجب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نبعد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سكان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المغرب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كل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يطلق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عليه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لفظ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الإسلام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ولانترك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القران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يثبت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في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اذانهم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) </w:t>
      </w:r>
    </w:p>
    <w:p w:rsidR="009A59ED" w:rsidRPr="009A59ED" w:rsidRDefault="009A59ED" w:rsidP="002E5B8A">
      <w:pPr>
        <w:numPr>
          <w:ilvl w:val="0"/>
          <w:numId w:val="15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اهداف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التنصير</w:t>
      </w:r>
    </w:p>
    <w:p w:rsidR="009A59ED" w:rsidRPr="008F342E" w:rsidRDefault="009A59ED" w:rsidP="002E5B8A">
      <w:pPr>
        <w:numPr>
          <w:ilvl w:val="0"/>
          <w:numId w:val="154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اهداف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التغريب</w:t>
      </w:r>
    </w:p>
    <w:p w:rsidR="009A59ED" w:rsidRPr="009A59ED" w:rsidRDefault="009A59ED" w:rsidP="002E5B8A">
      <w:pPr>
        <w:numPr>
          <w:ilvl w:val="0"/>
          <w:numId w:val="15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أسباب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الاستعمار</w:t>
      </w:r>
    </w:p>
    <w:p w:rsidR="009A59ED" w:rsidRPr="009A59ED" w:rsidRDefault="009A59ED" w:rsidP="002E5B8A">
      <w:pPr>
        <w:numPr>
          <w:ilvl w:val="0"/>
          <w:numId w:val="15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اثار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الاستشراق</w:t>
      </w:r>
    </w:p>
    <w:p w:rsidR="009A59ED" w:rsidRPr="009A59ED" w:rsidRDefault="009A59ED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59ED" w:rsidRPr="009A59ED" w:rsidRDefault="009A59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قال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الجاسوس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البريطاني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(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لورانس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العرب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)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اهدافنا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الرئيسية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تفتيت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الوحدة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الإسلامية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يعتبر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هذا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</w:p>
    <w:p w:rsidR="009A59ED" w:rsidRPr="009A59ED" w:rsidRDefault="009A59ED" w:rsidP="002E5B8A">
      <w:pPr>
        <w:numPr>
          <w:ilvl w:val="0"/>
          <w:numId w:val="15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اهداف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التنصير</w:t>
      </w:r>
    </w:p>
    <w:p w:rsidR="009A59ED" w:rsidRPr="008F342E" w:rsidRDefault="009A59ED" w:rsidP="002E5B8A">
      <w:pPr>
        <w:numPr>
          <w:ilvl w:val="0"/>
          <w:numId w:val="155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اهداف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التغريب</w:t>
      </w:r>
    </w:p>
    <w:p w:rsidR="009A59ED" w:rsidRPr="009A59ED" w:rsidRDefault="009A59ED" w:rsidP="002E5B8A">
      <w:pPr>
        <w:numPr>
          <w:ilvl w:val="0"/>
          <w:numId w:val="15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أسباب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الاستعمار</w:t>
      </w:r>
    </w:p>
    <w:p w:rsidR="00F61CEF" w:rsidRDefault="009A59ED" w:rsidP="002E5B8A">
      <w:pPr>
        <w:numPr>
          <w:ilvl w:val="0"/>
          <w:numId w:val="15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اثار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الاستشراق</w:t>
      </w:r>
    </w:p>
    <w:p w:rsidR="00F61CEF" w:rsidRPr="00F61CEF" w:rsidRDefault="00F61CEF" w:rsidP="00F61CE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F61CEF" w:rsidRPr="005052AA" w:rsidRDefault="00F61CEF" w:rsidP="00F61CE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يقوم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المغربون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بتقديم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الخبرة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والمشورة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وهذا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من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:</w:t>
      </w:r>
    </w:p>
    <w:p w:rsidR="00F61CEF" w:rsidRPr="009A59ED" w:rsidRDefault="00F61CEF" w:rsidP="002E5B8A">
      <w:pPr>
        <w:numPr>
          <w:ilvl w:val="0"/>
          <w:numId w:val="15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وسائل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التغريب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المباشر</w:t>
      </w:r>
    </w:p>
    <w:p w:rsidR="00F61CEF" w:rsidRPr="008F342E" w:rsidRDefault="00F61CEF" w:rsidP="002E5B8A">
      <w:pPr>
        <w:numPr>
          <w:ilvl w:val="0"/>
          <w:numId w:val="159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وسائل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التغريب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الغير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مباشر</w:t>
      </w:r>
    </w:p>
    <w:p w:rsidR="00F61CEF" w:rsidRPr="009A59ED" w:rsidRDefault="00F61CEF" w:rsidP="002E5B8A">
      <w:pPr>
        <w:numPr>
          <w:ilvl w:val="0"/>
          <w:numId w:val="15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اهداف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التغريب</w:t>
      </w:r>
    </w:p>
    <w:p w:rsidR="00F61CEF" w:rsidRDefault="00F61CEF" w:rsidP="002E5B8A">
      <w:pPr>
        <w:numPr>
          <w:ilvl w:val="0"/>
          <w:numId w:val="15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اثار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التغريب</w:t>
      </w:r>
    </w:p>
    <w:p w:rsidR="00F61CEF" w:rsidRDefault="00F61CEF" w:rsidP="00F61CE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F61CEF" w:rsidRPr="009C349B" w:rsidRDefault="00F61CEF" w:rsidP="00F61C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من وسائل التغريب غير المباشرة  :</w:t>
      </w:r>
    </w:p>
    <w:p w:rsidR="00F61CEF" w:rsidRPr="009C349B" w:rsidRDefault="00F61CEF" w:rsidP="002E5B8A">
      <w:pPr>
        <w:numPr>
          <w:ilvl w:val="0"/>
          <w:numId w:val="2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بناء الكنائس</w:t>
      </w:r>
    </w:p>
    <w:p w:rsidR="00F61CEF" w:rsidRPr="009C349B" w:rsidRDefault="00F61CEF" w:rsidP="002E5B8A">
      <w:pPr>
        <w:numPr>
          <w:ilvl w:val="0"/>
          <w:numId w:val="2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إحتلال البلاد الإسلامية</w:t>
      </w:r>
    </w:p>
    <w:p w:rsidR="00F61CEF" w:rsidRPr="008F342E" w:rsidRDefault="00F61CEF" w:rsidP="002E5B8A">
      <w:pPr>
        <w:numPr>
          <w:ilvl w:val="0"/>
          <w:numId w:val="21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F342E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تقديم الخبرة و المشورة</w:t>
      </w:r>
    </w:p>
    <w:p w:rsidR="00F61CEF" w:rsidRDefault="00F61CEF" w:rsidP="002E5B8A">
      <w:pPr>
        <w:numPr>
          <w:ilvl w:val="0"/>
          <w:numId w:val="2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نشر اللغة الأجنبية</w:t>
      </w:r>
    </w:p>
    <w:p w:rsidR="00F61CEF" w:rsidRPr="009C349B" w:rsidRDefault="00F61CEF" w:rsidP="00F61CE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61CEF" w:rsidRPr="00E8696E" w:rsidRDefault="00F61CEF" w:rsidP="00F61CEF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كانت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المرأة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هدفا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لدعاة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التغريب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الذين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دعوا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الى</w:t>
      </w:r>
    </w:p>
    <w:p w:rsidR="00F61CEF" w:rsidRPr="002D21C7" w:rsidRDefault="00F61CEF" w:rsidP="00F61CEF">
      <w:pPr>
        <w:pStyle w:val="a8"/>
        <w:numPr>
          <w:ilvl w:val="0"/>
          <w:numId w:val="37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سلخ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المرأة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دينها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ومحاكاتها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للمراة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الغربية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باسم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تحرير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المراة</w:t>
      </w:r>
    </w:p>
    <w:p w:rsidR="00F61CEF" w:rsidRPr="002D21C7" w:rsidRDefault="00F61CEF" w:rsidP="00F61CEF">
      <w:pPr>
        <w:pStyle w:val="a8"/>
        <w:numPr>
          <w:ilvl w:val="0"/>
          <w:numId w:val="37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خلع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حجابها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ومخالطة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الرجال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الاجانب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ميادين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التعليم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والعمل</w:t>
      </w:r>
    </w:p>
    <w:p w:rsidR="00F61CEF" w:rsidRPr="002D21C7" w:rsidRDefault="00F61CEF" w:rsidP="00F61CEF">
      <w:pPr>
        <w:pStyle w:val="a8"/>
        <w:numPr>
          <w:ilvl w:val="0"/>
          <w:numId w:val="37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اباحة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زواجها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بالكفار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ومنع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تعدد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الزوجات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وتقييد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الطلاق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وايقاعه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المحاكم</w:t>
      </w:r>
    </w:p>
    <w:p w:rsidR="00F61CEF" w:rsidRPr="008F342E" w:rsidRDefault="00F61CEF" w:rsidP="00F61CEF">
      <w:pPr>
        <w:pStyle w:val="a8"/>
        <w:numPr>
          <w:ilvl w:val="0"/>
          <w:numId w:val="37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العبارات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السابقة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كلها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تدل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على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المراد</w:t>
      </w:r>
    </w:p>
    <w:p w:rsidR="00F61CEF" w:rsidRPr="009C349B" w:rsidRDefault="00F61CEF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59ED" w:rsidRPr="009A59ED" w:rsidRDefault="009A59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ركز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دعاة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التغريب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على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المراة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المسلمة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بدعوى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9A59ED" w:rsidRPr="008F342E" w:rsidRDefault="009A59ED" w:rsidP="002E5B8A">
      <w:pPr>
        <w:numPr>
          <w:ilvl w:val="0"/>
          <w:numId w:val="156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تحريرها</w:t>
      </w:r>
    </w:p>
    <w:p w:rsidR="009A59ED" w:rsidRPr="009A59ED" w:rsidRDefault="009A59ED" w:rsidP="002E5B8A">
      <w:pPr>
        <w:numPr>
          <w:ilvl w:val="0"/>
          <w:numId w:val="15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ضعف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شخصيتها</w:t>
      </w:r>
    </w:p>
    <w:p w:rsidR="009A59ED" w:rsidRPr="009A59ED" w:rsidRDefault="009A59ED" w:rsidP="002E5B8A">
      <w:pPr>
        <w:numPr>
          <w:ilvl w:val="0"/>
          <w:numId w:val="15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قلة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خبرتها</w:t>
      </w:r>
    </w:p>
    <w:p w:rsidR="009A59ED" w:rsidRPr="009A59ED" w:rsidRDefault="009A59ED" w:rsidP="002E5B8A">
      <w:pPr>
        <w:numPr>
          <w:ilvl w:val="0"/>
          <w:numId w:val="15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حرمتها</w:t>
      </w:r>
    </w:p>
    <w:p w:rsidR="009A59ED" w:rsidRDefault="009A59ED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A97251" w:rsidRPr="00A97251" w:rsidRDefault="00A97251" w:rsidP="00A972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كانت المرأة هدفا لـدعاة التغريب </w:t>
      </w:r>
      <w:r w:rsidRPr="00B50041">
        <w:rPr>
          <w:rFonts w:ascii="Times New Roman" w:eastAsia="Times New Roman" w:hAnsi="Times New Roman" w:cs="Times New Roman" w:hint="cs"/>
          <w:b/>
          <w:bCs/>
          <w:color w:val="002060"/>
          <w:sz w:val="24"/>
          <w:szCs w:val="24"/>
          <w:rtl/>
        </w:rPr>
        <w:t>و ركزوا عليها لـنشاطهم بـدعوى :</w:t>
      </w:r>
    </w:p>
    <w:p w:rsidR="00A97251" w:rsidRPr="00A97251" w:rsidRDefault="00A97251" w:rsidP="002E5B8A">
      <w:pPr>
        <w:numPr>
          <w:ilvl w:val="0"/>
          <w:numId w:val="20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قلة خبرتها</w:t>
      </w:r>
    </w:p>
    <w:p w:rsidR="00A97251" w:rsidRPr="00A97251" w:rsidRDefault="00A97251" w:rsidP="002E5B8A">
      <w:pPr>
        <w:numPr>
          <w:ilvl w:val="0"/>
          <w:numId w:val="20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ضعف شخصيتها</w:t>
      </w:r>
    </w:p>
    <w:p w:rsidR="00A97251" w:rsidRPr="008F342E" w:rsidRDefault="00A97251" w:rsidP="002E5B8A">
      <w:pPr>
        <w:numPr>
          <w:ilvl w:val="0"/>
          <w:numId w:val="20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F342E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تحريرها</w:t>
      </w:r>
    </w:p>
    <w:p w:rsidR="00A97251" w:rsidRPr="00A97251" w:rsidRDefault="00A97251" w:rsidP="002E5B8A">
      <w:pPr>
        <w:numPr>
          <w:ilvl w:val="0"/>
          <w:numId w:val="20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حرمتها</w:t>
      </w:r>
    </w:p>
    <w:p w:rsidR="00A97251" w:rsidRPr="009A59ED" w:rsidRDefault="00A97251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59ED" w:rsidRPr="009A59ED" w:rsidRDefault="009A59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اول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طرح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مطالب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تحرير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المراة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في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العالم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العرب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عام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1894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في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كتابه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له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سماه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(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المراة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والشرق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>(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هو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9A59ED" w:rsidRPr="009A59ED" w:rsidRDefault="009A59ED" w:rsidP="002E5B8A">
      <w:pPr>
        <w:numPr>
          <w:ilvl w:val="0"/>
          <w:numId w:val="1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النصراني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المتغرب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ميشال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علفق</w:t>
      </w:r>
    </w:p>
    <w:p w:rsidR="009A59ED" w:rsidRPr="008F342E" w:rsidRDefault="009A59ED" w:rsidP="002E5B8A">
      <w:pPr>
        <w:numPr>
          <w:ilvl w:val="0"/>
          <w:numId w:val="157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النصراني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المتعصب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فهمي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مرقص</w:t>
      </w:r>
    </w:p>
    <w:p w:rsidR="009A59ED" w:rsidRPr="009A59ED" w:rsidRDefault="009A59ED" w:rsidP="002E5B8A">
      <w:pPr>
        <w:numPr>
          <w:ilvl w:val="0"/>
          <w:numId w:val="1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الخديوي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إسماعيل</w:t>
      </w:r>
    </w:p>
    <w:p w:rsidR="009A59ED" w:rsidRPr="009A59ED" w:rsidRDefault="009A59ED" w:rsidP="002E5B8A">
      <w:pPr>
        <w:numPr>
          <w:ilvl w:val="0"/>
          <w:numId w:val="15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السلطان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عبدالحميد</w:t>
      </w:r>
    </w:p>
    <w:p w:rsidR="009A59ED" w:rsidRPr="009A59ED" w:rsidRDefault="009A59ED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</w:p>
    <w:p w:rsidR="009A59ED" w:rsidRPr="005052AA" w:rsidRDefault="009A59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جهلوا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المسلمين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بدينهم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ورفعوا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شأن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الفلسفة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الغربية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عبر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تأسيس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المدارس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المدنية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وهذا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5052AA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من</w:t>
      </w:r>
      <w:r w:rsidRPr="005052AA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:</w:t>
      </w:r>
    </w:p>
    <w:p w:rsidR="009A59ED" w:rsidRPr="008F342E" w:rsidRDefault="009A59ED" w:rsidP="002E5B8A">
      <w:pPr>
        <w:numPr>
          <w:ilvl w:val="0"/>
          <w:numId w:val="160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وسائل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التغريب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المباشرة</w:t>
      </w:r>
    </w:p>
    <w:p w:rsidR="009A59ED" w:rsidRPr="009A59ED" w:rsidRDefault="009A59ED" w:rsidP="002E5B8A">
      <w:pPr>
        <w:numPr>
          <w:ilvl w:val="0"/>
          <w:numId w:val="16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وسائل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التغريب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الغير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مباشر</w:t>
      </w:r>
    </w:p>
    <w:p w:rsidR="009A59ED" w:rsidRPr="009A59ED" w:rsidRDefault="009A59ED" w:rsidP="002E5B8A">
      <w:pPr>
        <w:numPr>
          <w:ilvl w:val="0"/>
          <w:numId w:val="16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اهداف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التغريب</w:t>
      </w:r>
    </w:p>
    <w:p w:rsidR="009A59ED" w:rsidRDefault="009A59ED" w:rsidP="002E5B8A">
      <w:pPr>
        <w:numPr>
          <w:ilvl w:val="0"/>
          <w:numId w:val="16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اثار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التغريب</w:t>
      </w:r>
    </w:p>
    <w:p w:rsidR="009C349B" w:rsidRDefault="009C349B" w:rsidP="009C349B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C349B" w:rsidRPr="009C349B" w:rsidRDefault="009C349B" w:rsidP="009C34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تأسيس المدارس المدنية التي تمجد الفلسفة الغربية و تجهل المسلمين بدينهم يعتبر من  :</w:t>
      </w:r>
    </w:p>
    <w:p w:rsidR="009C349B" w:rsidRPr="008F342E" w:rsidRDefault="009C349B" w:rsidP="002E5B8A">
      <w:pPr>
        <w:numPr>
          <w:ilvl w:val="0"/>
          <w:numId w:val="21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F342E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وسائل التغريب المباشرة</w:t>
      </w:r>
    </w:p>
    <w:p w:rsidR="009C349B" w:rsidRPr="009C349B" w:rsidRDefault="009C349B" w:rsidP="002E5B8A">
      <w:pPr>
        <w:numPr>
          <w:ilvl w:val="0"/>
          <w:numId w:val="2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وسائل التغريب غير المباشرة</w:t>
      </w:r>
    </w:p>
    <w:p w:rsidR="009C349B" w:rsidRPr="009C349B" w:rsidRDefault="009C349B" w:rsidP="002E5B8A">
      <w:pPr>
        <w:numPr>
          <w:ilvl w:val="0"/>
          <w:numId w:val="2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أهداف التغريب</w:t>
      </w:r>
    </w:p>
    <w:p w:rsidR="009C349B" w:rsidRPr="009C349B" w:rsidRDefault="009C349B" w:rsidP="002E5B8A">
      <w:pPr>
        <w:numPr>
          <w:ilvl w:val="0"/>
          <w:numId w:val="2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C349B">
        <w:rPr>
          <w:rFonts w:ascii="Times New Roman" w:eastAsia="Times New Roman" w:hAnsi="Times New Roman" w:cs="Times New Roman" w:hint="cs"/>
          <w:sz w:val="24"/>
          <w:szCs w:val="24"/>
          <w:rtl/>
        </w:rPr>
        <w:t>آثار التغريب</w:t>
      </w:r>
    </w:p>
    <w:p w:rsidR="009C349B" w:rsidRPr="009C349B" w:rsidRDefault="009C349B" w:rsidP="009C349B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A59ED" w:rsidRPr="009A59ED" w:rsidRDefault="009A59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تكرست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التبعية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للغرب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في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B50041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توجهات</w:t>
      </w:r>
      <w:r w:rsidRPr="00B50041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B50041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المسلمين</w:t>
      </w:r>
      <w:r w:rsidRPr="00B50041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B50041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وممارساتهم</w:t>
      </w:r>
      <w:r w:rsidRPr="00B50041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B50041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وهذا</w:t>
      </w:r>
      <w:r w:rsidRPr="00B50041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B50041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من</w:t>
      </w:r>
      <w:r w:rsidRPr="00B50041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</w:p>
    <w:p w:rsidR="009A59ED" w:rsidRPr="008F342E" w:rsidRDefault="009A59ED" w:rsidP="002E5B8A">
      <w:pPr>
        <w:numPr>
          <w:ilvl w:val="0"/>
          <w:numId w:val="162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اثار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التغريب</w:t>
      </w:r>
    </w:p>
    <w:p w:rsidR="009A59ED" w:rsidRPr="009A59ED" w:rsidRDefault="009A59ED" w:rsidP="002E5B8A">
      <w:pPr>
        <w:numPr>
          <w:ilvl w:val="0"/>
          <w:numId w:val="16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عناصر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العولمة</w:t>
      </w:r>
    </w:p>
    <w:p w:rsidR="009A59ED" w:rsidRPr="009A59ED" w:rsidRDefault="009A59ED" w:rsidP="002E5B8A">
      <w:pPr>
        <w:numPr>
          <w:ilvl w:val="0"/>
          <w:numId w:val="16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مقومات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الاستعمار</w:t>
      </w:r>
    </w:p>
    <w:p w:rsidR="009A59ED" w:rsidRPr="009A59ED" w:rsidRDefault="009A59ED" w:rsidP="002E5B8A">
      <w:pPr>
        <w:numPr>
          <w:ilvl w:val="0"/>
          <w:numId w:val="16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مراحل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التبعية</w:t>
      </w:r>
    </w:p>
    <w:p w:rsidR="00BF05D1" w:rsidRDefault="00BF05D1" w:rsidP="00BF05D1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2D21C7" w:rsidRPr="00E8696E" w:rsidRDefault="002D21C7" w:rsidP="00E8696E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آثار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التغريب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: </w:t>
      </w:r>
    </w:p>
    <w:p w:rsidR="002D21C7" w:rsidRPr="00E8696E" w:rsidRDefault="002D21C7" w:rsidP="00423B8F">
      <w:pPr>
        <w:pStyle w:val="a8"/>
        <w:numPr>
          <w:ilvl w:val="0"/>
          <w:numId w:val="38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زعزعة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اعتقاد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المسلم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ودفعه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الى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ترك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الالتزام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باحكام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الاسلام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وتكريس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التبعيه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للغرب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كل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توجهات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المسلمين</w:t>
      </w:r>
      <w:r w:rsidR="00E8696E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E8696E">
        <w:rPr>
          <w:rFonts w:asciiTheme="majorBidi" w:hAnsiTheme="majorBidi" w:cstheme="majorBidi" w:hint="eastAsia"/>
          <w:sz w:val="24"/>
          <w:szCs w:val="24"/>
          <w:rtl/>
        </w:rPr>
        <w:t>وممارساتهم</w:t>
      </w:r>
    </w:p>
    <w:p w:rsidR="002D21C7" w:rsidRPr="002D21C7" w:rsidRDefault="002D21C7" w:rsidP="00423B8F">
      <w:pPr>
        <w:pStyle w:val="a8"/>
        <w:numPr>
          <w:ilvl w:val="0"/>
          <w:numId w:val="38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منع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تطبيق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الشريعه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الاسلامية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واعاقة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العمل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نحو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الوحدة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الاسلامية</w:t>
      </w:r>
    </w:p>
    <w:p w:rsidR="002D21C7" w:rsidRPr="002D21C7" w:rsidRDefault="002D21C7" w:rsidP="00423B8F">
      <w:pPr>
        <w:pStyle w:val="a8"/>
        <w:numPr>
          <w:ilvl w:val="0"/>
          <w:numId w:val="38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الغاء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بعض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عادات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المجتمع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الاسلامي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وقيمة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احلال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بعض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عادات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الغرب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وقيمة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مكانها</w:t>
      </w:r>
    </w:p>
    <w:p w:rsidR="002D21C7" w:rsidRPr="008F342E" w:rsidRDefault="00E8696E" w:rsidP="00423B8F">
      <w:pPr>
        <w:pStyle w:val="a8"/>
        <w:numPr>
          <w:ilvl w:val="0"/>
          <w:numId w:val="38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العبارات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السابقة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كلها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تدل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على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المراد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.</w:t>
      </w:r>
    </w:p>
    <w:p w:rsidR="00E8696E" w:rsidRPr="002D21C7" w:rsidRDefault="00E8696E" w:rsidP="002D21C7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9C349B" w:rsidRDefault="009C349B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F578A2" w:rsidRDefault="00F578A2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الثامنة</w:t>
      </w:r>
    </w:p>
    <w:p w:rsidR="00E8696E" w:rsidRDefault="00E8696E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860FD1" w:rsidRPr="009A59ED" w:rsidRDefault="00860FD1" w:rsidP="00860FD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860FD1" w:rsidRPr="00046D76" w:rsidRDefault="00860FD1" w:rsidP="00860F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على وزن فوعلة , </w:t>
      </w:r>
      <w:r w:rsidRPr="00046D76">
        <w:rPr>
          <w:rFonts w:ascii="Times New Roman" w:eastAsia="Times New Roman" w:hAnsi="Times New Roman" w:cs="Times New Roman" w:hint="cs"/>
          <w:b/>
          <w:bCs/>
          <w:color w:val="002060"/>
          <w:sz w:val="24"/>
          <w:szCs w:val="24"/>
          <w:rtl/>
        </w:rPr>
        <w:t>مشتق من الفعل عولم من العالم , هذا تعريف :</w:t>
      </w:r>
    </w:p>
    <w:p w:rsidR="00860FD1" w:rsidRPr="00A97251" w:rsidRDefault="00860FD1" w:rsidP="002E5B8A">
      <w:pPr>
        <w:numPr>
          <w:ilvl w:val="0"/>
          <w:numId w:val="20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العالمية لغة</w:t>
      </w:r>
    </w:p>
    <w:p w:rsidR="00860FD1" w:rsidRPr="008F342E" w:rsidRDefault="00860FD1" w:rsidP="002E5B8A">
      <w:pPr>
        <w:numPr>
          <w:ilvl w:val="0"/>
          <w:numId w:val="20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F342E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العولمة لغة</w:t>
      </w:r>
    </w:p>
    <w:p w:rsidR="00860FD1" w:rsidRPr="00A97251" w:rsidRDefault="00860FD1" w:rsidP="002E5B8A">
      <w:pPr>
        <w:numPr>
          <w:ilvl w:val="0"/>
          <w:numId w:val="20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العالمية إصطلاحا</w:t>
      </w:r>
    </w:p>
    <w:p w:rsidR="00B80C60" w:rsidRDefault="00860FD1" w:rsidP="002E5B8A">
      <w:pPr>
        <w:numPr>
          <w:ilvl w:val="0"/>
          <w:numId w:val="20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العولمة إصطلاحا</w:t>
      </w:r>
    </w:p>
    <w:p w:rsidR="00B80C60" w:rsidRDefault="00B80C60" w:rsidP="00B80C6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860FD1" w:rsidRPr="00A97251" w:rsidRDefault="00860FD1" w:rsidP="00860F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الكوكبة و الكونية الشاملة و الحداثة , كلها كلمات معبرة عن معنى واحد مرادف لـ :</w:t>
      </w:r>
    </w:p>
    <w:p w:rsidR="00860FD1" w:rsidRPr="00A97251" w:rsidRDefault="00860FD1" w:rsidP="002E5B8A">
      <w:pPr>
        <w:numPr>
          <w:ilvl w:val="0"/>
          <w:numId w:val="20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الوسطية</w:t>
      </w:r>
    </w:p>
    <w:p w:rsidR="00860FD1" w:rsidRPr="00A97251" w:rsidRDefault="00860FD1" w:rsidP="002E5B8A">
      <w:pPr>
        <w:numPr>
          <w:ilvl w:val="0"/>
          <w:numId w:val="20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العالمية</w:t>
      </w:r>
    </w:p>
    <w:p w:rsidR="00860FD1" w:rsidRPr="008F342E" w:rsidRDefault="00860FD1" w:rsidP="002E5B8A">
      <w:pPr>
        <w:numPr>
          <w:ilvl w:val="0"/>
          <w:numId w:val="20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F342E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العولمة</w:t>
      </w:r>
    </w:p>
    <w:p w:rsidR="00860FD1" w:rsidRDefault="00860FD1" w:rsidP="002E5B8A">
      <w:pPr>
        <w:numPr>
          <w:ilvl w:val="0"/>
          <w:numId w:val="20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الإستعمار</w:t>
      </w:r>
    </w:p>
    <w:p w:rsidR="00B80C60" w:rsidRPr="00B80C60" w:rsidRDefault="00B80C60" w:rsidP="00B80C6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0FD1" w:rsidRPr="009A59ED" w:rsidRDefault="00860FD1" w:rsidP="00860FD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مرادفات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B50041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العولمة</w:t>
      </w:r>
      <w:r w:rsidRPr="00B50041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 </w:t>
      </w:r>
      <w:r w:rsidRPr="00B50041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مرادفات</w:t>
      </w:r>
      <w:r w:rsidRPr="00B50041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B50041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</w:t>
      </w:r>
      <w:r w:rsidRPr="00B50041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860FD1" w:rsidRPr="009A59ED" w:rsidRDefault="00860FD1" w:rsidP="002E5B8A">
      <w:pPr>
        <w:numPr>
          <w:ilvl w:val="0"/>
          <w:numId w:val="16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العدالة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الكوكبة</w:t>
      </w:r>
    </w:p>
    <w:p w:rsidR="00860FD1" w:rsidRPr="004321A1" w:rsidRDefault="00860FD1" w:rsidP="002E5B8A">
      <w:pPr>
        <w:numPr>
          <w:ilvl w:val="0"/>
          <w:numId w:val="168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4321A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4321A1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الكونية</w:t>
      </w:r>
      <w:r w:rsidRPr="004321A1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4321A1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الشاملة</w:t>
      </w:r>
    </w:p>
    <w:p w:rsidR="00860FD1" w:rsidRPr="004321A1" w:rsidRDefault="00860FD1" w:rsidP="002E5B8A">
      <w:pPr>
        <w:numPr>
          <w:ilvl w:val="0"/>
          <w:numId w:val="16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1A1">
        <w:rPr>
          <w:rFonts w:ascii="Times New Roman" w:hAnsi="Times New Roman" w:cs="Times New Roman"/>
          <w:sz w:val="24"/>
          <w:szCs w:val="24"/>
        </w:rPr>
        <w:t xml:space="preserve"> </w:t>
      </w:r>
      <w:r w:rsidRPr="004321A1">
        <w:rPr>
          <w:rFonts w:ascii="Times New Roman" w:hAnsi="Times New Roman" w:cs="Times New Roman" w:hint="eastAsia"/>
          <w:sz w:val="24"/>
          <w:szCs w:val="24"/>
          <w:rtl/>
        </w:rPr>
        <w:t>الخياران</w:t>
      </w:r>
      <w:r w:rsidRPr="004321A1">
        <w:rPr>
          <w:rFonts w:ascii="Times New Roman" w:hAnsi="Times New Roman" w:cs="Times New Roman"/>
          <w:sz w:val="24"/>
          <w:szCs w:val="24"/>
        </w:rPr>
        <w:t xml:space="preserve"> </w:t>
      </w:r>
      <w:r w:rsidRPr="004321A1">
        <w:rPr>
          <w:rFonts w:ascii="Times New Roman" w:hAnsi="Times New Roman" w:cs="Times New Roman" w:hint="eastAsia"/>
          <w:sz w:val="24"/>
          <w:szCs w:val="24"/>
          <w:rtl/>
        </w:rPr>
        <w:t>السابقان</w:t>
      </w:r>
    </w:p>
    <w:p w:rsidR="00860FD1" w:rsidRDefault="00860FD1" w:rsidP="002E5B8A">
      <w:pPr>
        <w:numPr>
          <w:ilvl w:val="0"/>
          <w:numId w:val="16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الاستعمار</w:t>
      </w:r>
      <w:bookmarkStart w:id="0" w:name="_GoBack"/>
      <w:bookmarkEnd w:id="0"/>
    </w:p>
    <w:p w:rsidR="00046D76" w:rsidRDefault="00046D76" w:rsidP="00046D7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860FD1" w:rsidRDefault="00046D76" w:rsidP="00046D7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046D76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من</w:t>
      </w:r>
      <w:r w:rsidRPr="00046D76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046D76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مرادفات</w:t>
      </w:r>
      <w:r w:rsidRPr="00046D76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046D76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العولمة</w:t>
      </w:r>
      <w:r w:rsidRPr="00046D76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: </w:t>
      </w:r>
      <w:r w:rsidRPr="00046D76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مرادفات</w:t>
      </w:r>
      <w:r w:rsidRPr="00046D76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046D76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ل</w:t>
      </w:r>
      <w:r w:rsidRPr="00046D76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:</w:t>
      </w:r>
    </w:p>
    <w:p w:rsidR="00046D76" w:rsidRPr="009A59ED" w:rsidRDefault="00046D76" w:rsidP="00046D76">
      <w:pPr>
        <w:numPr>
          <w:ilvl w:val="0"/>
          <w:numId w:val="28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rtl/>
        </w:rPr>
        <w:t>ال</w:t>
      </w:r>
      <w:r>
        <w:rPr>
          <w:rFonts w:ascii="Times New Roman" w:hAnsi="Times New Roman" w:cs="Times New Roman" w:hint="cs"/>
          <w:sz w:val="24"/>
          <w:szCs w:val="24"/>
          <w:rtl/>
        </w:rPr>
        <w:t>حداثة والكوكبه فقط</w:t>
      </w:r>
    </w:p>
    <w:p w:rsidR="00046D76" w:rsidRPr="009A59ED" w:rsidRDefault="00046D76" w:rsidP="00046D76">
      <w:pPr>
        <w:numPr>
          <w:ilvl w:val="0"/>
          <w:numId w:val="28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الكونية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الشاملة</w:t>
      </w:r>
      <w:r>
        <w:rPr>
          <w:rFonts w:ascii="Times New Roman" w:hAnsi="Times New Roman" w:cs="Times New Roman" w:hint="cs"/>
          <w:sz w:val="24"/>
          <w:szCs w:val="24"/>
          <w:rtl/>
        </w:rPr>
        <w:t xml:space="preserve"> فقط</w:t>
      </w:r>
    </w:p>
    <w:p w:rsidR="00046D76" w:rsidRPr="008F342E" w:rsidRDefault="00046D76" w:rsidP="00046D76">
      <w:pPr>
        <w:numPr>
          <w:ilvl w:val="0"/>
          <w:numId w:val="281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</w:t>
      </w: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 xml:space="preserve">حداثة والكوكبة والكونية الشاملة </w:t>
      </w:r>
    </w:p>
    <w:p w:rsidR="00046D76" w:rsidRDefault="00046D76" w:rsidP="00046D76">
      <w:pPr>
        <w:numPr>
          <w:ilvl w:val="0"/>
          <w:numId w:val="28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الاستعمار</w:t>
      </w:r>
    </w:p>
    <w:p w:rsidR="00046D76" w:rsidRPr="00046D76" w:rsidRDefault="00046D76" w:rsidP="00046D7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860FD1" w:rsidRPr="009A59ED" w:rsidRDefault="00860FD1" w:rsidP="00860FD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تعتبر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العولمة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حديثة</w:t>
      </w:r>
      <w:r w:rsidRPr="007139BB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</w:p>
    <w:p w:rsidR="00860FD1" w:rsidRPr="008F342E" w:rsidRDefault="00860FD1" w:rsidP="002E5B8A">
      <w:pPr>
        <w:numPr>
          <w:ilvl w:val="0"/>
          <w:numId w:val="171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قديمة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عمليا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حديثة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اصطلاحا</w:t>
      </w:r>
    </w:p>
    <w:p w:rsidR="00860FD1" w:rsidRPr="009A59ED" w:rsidRDefault="00860FD1" w:rsidP="002E5B8A">
      <w:pPr>
        <w:numPr>
          <w:ilvl w:val="0"/>
          <w:numId w:val="17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قديمة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نظريا</w:t>
      </w:r>
    </w:p>
    <w:p w:rsidR="00860FD1" w:rsidRPr="009A59ED" w:rsidRDefault="00860FD1" w:rsidP="002E5B8A">
      <w:pPr>
        <w:numPr>
          <w:ilvl w:val="0"/>
          <w:numId w:val="17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جديدة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عمليا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قديمة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اصطلاحا</w:t>
      </w:r>
    </w:p>
    <w:p w:rsidR="00860FD1" w:rsidRPr="009A59ED" w:rsidRDefault="00860FD1" w:rsidP="002E5B8A">
      <w:pPr>
        <w:numPr>
          <w:ilvl w:val="0"/>
          <w:numId w:val="17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جديدة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نظريا</w:t>
      </w:r>
    </w:p>
    <w:p w:rsidR="00860FD1" w:rsidRDefault="00860FD1" w:rsidP="00860F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860FD1" w:rsidRPr="00A97251" w:rsidRDefault="00860FD1" w:rsidP="00860F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العولمة حديثه من ناحية الإصطلاح  :</w:t>
      </w:r>
    </w:p>
    <w:p w:rsidR="00860FD1" w:rsidRPr="00A97251" w:rsidRDefault="00860FD1" w:rsidP="002E5B8A">
      <w:pPr>
        <w:numPr>
          <w:ilvl w:val="0"/>
          <w:numId w:val="20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و كذلك جديدة علميا أيضا</w:t>
      </w:r>
    </w:p>
    <w:p w:rsidR="00860FD1" w:rsidRPr="00A97251" w:rsidRDefault="00860FD1" w:rsidP="002E5B8A">
      <w:pPr>
        <w:numPr>
          <w:ilvl w:val="0"/>
          <w:numId w:val="20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غير أنها قديمة نظريا</w:t>
      </w:r>
    </w:p>
    <w:p w:rsidR="00860FD1" w:rsidRPr="008F342E" w:rsidRDefault="00860FD1" w:rsidP="002E5B8A">
      <w:pPr>
        <w:numPr>
          <w:ilvl w:val="0"/>
          <w:numId w:val="20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F342E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غير أنها قديمة عمليا</w:t>
      </w:r>
    </w:p>
    <w:p w:rsidR="00860FD1" w:rsidRDefault="00860FD1" w:rsidP="002E5B8A">
      <w:pPr>
        <w:numPr>
          <w:ilvl w:val="0"/>
          <w:numId w:val="20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و كذلك جديدة نظريا أيضا</w:t>
      </w:r>
    </w:p>
    <w:p w:rsidR="003337FF" w:rsidRPr="00A97251" w:rsidRDefault="003337FF" w:rsidP="003337F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337FF" w:rsidRPr="003B75C0" w:rsidRDefault="003337FF" w:rsidP="003337FF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لم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يكن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له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وجود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قبل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منتصف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عقد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الثمانينات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الميلادية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القرن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الماضي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اذ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انه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قبل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هذا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التاريخ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لم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يكن</w:t>
      </w:r>
      <w:r w:rsidRPr="003B75C0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له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حضور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خاص</w:t>
      </w:r>
    </w:p>
    <w:p w:rsidR="003337FF" w:rsidRPr="002D21C7" w:rsidRDefault="003337FF" w:rsidP="003337FF">
      <w:pPr>
        <w:pStyle w:val="a8"/>
        <w:numPr>
          <w:ilvl w:val="0"/>
          <w:numId w:val="8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الاستعمار</w:t>
      </w:r>
    </w:p>
    <w:p w:rsidR="003337FF" w:rsidRPr="008F342E" w:rsidRDefault="003337FF" w:rsidP="003337FF">
      <w:pPr>
        <w:pStyle w:val="a8"/>
        <w:numPr>
          <w:ilvl w:val="0"/>
          <w:numId w:val="80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العولمه</w:t>
      </w:r>
    </w:p>
    <w:p w:rsidR="003337FF" w:rsidRPr="002D21C7" w:rsidRDefault="003337FF" w:rsidP="003337FF">
      <w:pPr>
        <w:pStyle w:val="a8"/>
        <w:numPr>
          <w:ilvl w:val="0"/>
          <w:numId w:val="8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التنصير</w:t>
      </w:r>
    </w:p>
    <w:p w:rsidR="003337FF" w:rsidRPr="006D6FB2" w:rsidRDefault="003337FF" w:rsidP="003337FF">
      <w:pPr>
        <w:pStyle w:val="a8"/>
        <w:numPr>
          <w:ilvl w:val="0"/>
          <w:numId w:val="80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الاستشراق</w:t>
      </w:r>
    </w:p>
    <w:p w:rsidR="00C86A9A" w:rsidRDefault="00C86A9A" w:rsidP="006E01C6">
      <w:pPr>
        <w:pStyle w:val="a8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</w:p>
    <w:p w:rsidR="00C86A9A" w:rsidRPr="009A59ED" w:rsidRDefault="00C86A9A" w:rsidP="00C86A9A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العولمة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الكلمات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الجديدة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برزت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خلال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التسعينات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,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هذا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الكلام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قاله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C86A9A" w:rsidRPr="009A59ED" w:rsidRDefault="00C86A9A" w:rsidP="002E5B8A">
      <w:pPr>
        <w:numPr>
          <w:ilvl w:val="0"/>
          <w:numId w:val="16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جورج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بوش</w:t>
      </w:r>
    </w:p>
    <w:p w:rsidR="00C86A9A" w:rsidRPr="008F342E" w:rsidRDefault="00C86A9A" w:rsidP="002E5B8A">
      <w:pPr>
        <w:numPr>
          <w:ilvl w:val="0"/>
          <w:numId w:val="163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قاموس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أكسفورد</w:t>
      </w:r>
    </w:p>
    <w:p w:rsidR="00C86A9A" w:rsidRPr="009A59ED" w:rsidRDefault="00C86A9A" w:rsidP="002E5B8A">
      <w:pPr>
        <w:numPr>
          <w:ilvl w:val="0"/>
          <w:numId w:val="16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المعجم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المحيط</w:t>
      </w:r>
    </w:p>
    <w:p w:rsidR="00C86A9A" w:rsidRDefault="00C86A9A" w:rsidP="002E5B8A">
      <w:pPr>
        <w:numPr>
          <w:ilvl w:val="0"/>
          <w:numId w:val="16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قناة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السي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ان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ان</w:t>
      </w:r>
    </w:p>
    <w:p w:rsidR="003337FF" w:rsidRDefault="003337FF" w:rsidP="003337F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337FF" w:rsidRPr="003B75C0" w:rsidRDefault="003337FF" w:rsidP="003337FF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تمثل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العولمه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حيث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الواقع</w:t>
      </w:r>
      <w:r w:rsidRPr="003B75C0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3B75C0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ظاهرة</w:t>
      </w:r>
    </w:p>
    <w:p w:rsidR="003337FF" w:rsidRPr="002D21C7" w:rsidRDefault="003337FF" w:rsidP="003337FF">
      <w:pPr>
        <w:pStyle w:val="a8"/>
        <w:numPr>
          <w:ilvl w:val="0"/>
          <w:numId w:val="8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سياسيه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فقط</w:t>
      </w:r>
    </w:p>
    <w:p w:rsidR="003337FF" w:rsidRPr="002D21C7" w:rsidRDefault="003337FF" w:rsidP="003337FF">
      <w:pPr>
        <w:pStyle w:val="a8"/>
        <w:numPr>
          <w:ilvl w:val="0"/>
          <w:numId w:val="8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ثقافيه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واجتماعيه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فقط</w:t>
      </w:r>
    </w:p>
    <w:p w:rsidR="003337FF" w:rsidRPr="002D21C7" w:rsidRDefault="003337FF" w:rsidP="003337FF">
      <w:pPr>
        <w:pStyle w:val="a8"/>
        <w:numPr>
          <w:ilvl w:val="0"/>
          <w:numId w:val="8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اقتصادية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فقط</w:t>
      </w:r>
    </w:p>
    <w:p w:rsidR="003337FF" w:rsidRPr="008F342E" w:rsidRDefault="003337FF" w:rsidP="003337FF">
      <w:pPr>
        <w:pStyle w:val="a8"/>
        <w:numPr>
          <w:ilvl w:val="0"/>
          <w:numId w:val="81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سياسية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واقتصادية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وثقافية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واجتماعية</w:t>
      </w:r>
    </w:p>
    <w:p w:rsidR="00860FD1" w:rsidRDefault="00860FD1" w:rsidP="00860FD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860FD1" w:rsidRPr="009A59ED" w:rsidRDefault="00860FD1" w:rsidP="00860FD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عبارة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(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تحويل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العالم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الى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قرية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واحدة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يتحكم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فيها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راسمالي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واحد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)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هي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تعريف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</w:p>
    <w:p w:rsidR="00860FD1" w:rsidRPr="009A59ED" w:rsidRDefault="00860FD1" w:rsidP="002E5B8A">
      <w:pPr>
        <w:numPr>
          <w:ilvl w:val="0"/>
          <w:numId w:val="17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النظام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العالمي</w:t>
      </w:r>
    </w:p>
    <w:p w:rsidR="00860FD1" w:rsidRPr="009A59ED" w:rsidRDefault="00860FD1" w:rsidP="002E5B8A">
      <w:pPr>
        <w:numPr>
          <w:ilvl w:val="0"/>
          <w:numId w:val="17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النظام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الراسمالي</w:t>
      </w:r>
    </w:p>
    <w:p w:rsidR="00860FD1" w:rsidRPr="008F342E" w:rsidRDefault="00860FD1" w:rsidP="002E5B8A">
      <w:pPr>
        <w:numPr>
          <w:ilvl w:val="0"/>
          <w:numId w:val="170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العولمة</w:t>
      </w:r>
    </w:p>
    <w:p w:rsidR="00860FD1" w:rsidRDefault="00860FD1" w:rsidP="002E5B8A">
      <w:pPr>
        <w:numPr>
          <w:ilvl w:val="0"/>
          <w:numId w:val="17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الاستعمار</w:t>
      </w:r>
    </w:p>
    <w:p w:rsidR="003337FF" w:rsidRDefault="003337FF" w:rsidP="003337F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337FF" w:rsidRPr="00E8696E" w:rsidRDefault="003337FF" w:rsidP="003337FF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نشأ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النظام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الجديد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>(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العولمه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>)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</w:p>
    <w:p w:rsidR="003337FF" w:rsidRPr="002D21C7" w:rsidRDefault="003337FF" w:rsidP="003337FF">
      <w:pPr>
        <w:pStyle w:val="a8"/>
        <w:numPr>
          <w:ilvl w:val="0"/>
          <w:numId w:val="3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بعد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الحرب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العالمية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الثانية</w:t>
      </w:r>
    </w:p>
    <w:p w:rsidR="003337FF" w:rsidRPr="002D21C7" w:rsidRDefault="003337FF" w:rsidP="003337FF">
      <w:pPr>
        <w:pStyle w:val="a8"/>
        <w:numPr>
          <w:ilvl w:val="0"/>
          <w:numId w:val="3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بعد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انتهاء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الحروب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الصليبية</w:t>
      </w:r>
    </w:p>
    <w:p w:rsidR="003337FF" w:rsidRPr="008F342E" w:rsidRDefault="003337FF" w:rsidP="003337FF">
      <w:pPr>
        <w:pStyle w:val="a8"/>
        <w:numPr>
          <w:ilvl w:val="0"/>
          <w:numId w:val="39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بعد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انتهاء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الحرب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الباردة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بين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القطبين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امريكا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والاتحاد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السوفييتي</w:t>
      </w:r>
    </w:p>
    <w:p w:rsidR="003337FF" w:rsidRDefault="003337FF" w:rsidP="003337FF">
      <w:pPr>
        <w:pStyle w:val="a8"/>
        <w:numPr>
          <w:ilvl w:val="0"/>
          <w:numId w:val="3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عام</w:t>
      </w:r>
      <w:r w:rsidRPr="002D21C7">
        <w:rPr>
          <w:rFonts w:asciiTheme="majorBidi" w:hAnsiTheme="majorBidi" w:cstheme="majorBidi"/>
          <w:sz w:val="24"/>
          <w:szCs w:val="24"/>
        </w:rPr>
        <w:t xml:space="preserve"> 1550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</w:t>
      </w:r>
    </w:p>
    <w:p w:rsidR="003337FF" w:rsidRDefault="003337FF" w:rsidP="003337FF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3337FF" w:rsidRPr="00481A0A" w:rsidRDefault="003337FF" w:rsidP="003337FF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حدد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اطار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نظام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العولمة</w:t>
      </w:r>
    </w:p>
    <w:p w:rsidR="003337FF" w:rsidRPr="008F342E" w:rsidRDefault="003337FF" w:rsidP="003337FF">
      <w:pPr>
        <w:pStyle w:val="a8"/>
        <w:numPr>
          <w:ilvl w:val="0"/>
          <w:numId w:val="82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الرئيس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الامريكي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بوش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الاب</w:t>
      </w:r>
    </w:p>
    <w:p w:rsidR="003337FF" w:rsidRPr="002D21C7" w:rsidRDefault="003337FF" w:rsidP="003337FF">
      <w:pPr>
        <w:pStyle w:val="a8"/>
        <w:numPr>
          <w:ilvl w:val="0"/>
          <w:numId w:val="8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الرئيس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الروسي</w:t>
      </w:r>
    </w:p>
    <w:p w:rsidR="003337FF" w:rsidRPr="002D21C7" w:rsidRDefault="003337FF" w:rsidP="003337FF">
      <w:pPr>
        <w:pStyle w:val="a8"/>
        <w:numPr>
          <w:ilvl w:val="0"/>
          <w:numId w:val="8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ملكة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بريطانيا</w:t>
      </w:r>
    </w:p>
    <w:p w:rsidR="003337FF" w:rsidRDefault="003337FF" w:rsidP="003337FF">
      <w:pPr>
        <w:pStyle w:val="a8"/>
        <w:numPr>
          <w:ilvl w:val="0"/>
          <w:numId w:val="82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الرئيس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الامريكي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بوش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الابن</w:t>
      </w:r>
    </w:p>
    <w:p w:rsidR="00860FD1" w:rsidRDefault="00860FD1" w:rsidP="00860FD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860FD1" w:rsidRPr="000B570E" w:rsidRDefault="00860FD1" w:rsidP="00860F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7139BB">
        <w:rPr>
          <w:rFonts w:ascii="Times New Roman" w:eastAsia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الثورة التقنية التي سمّيت </w:t>
      </w:r>
      <w:r w:rsidRPr="000B570E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بـالثورة الصناعية الثالثة كان ظهورها من  :</w:t>
      </w:r>
    </w:p>
    <w:p w:rsidR="00860FD1" w:rsidRPr="000B570E" w:rsidRDefault="00860FD1" w:rsidP="002E5B8A">
      <w:pPr>
        <w:numPr>
          <w:ilvl w:val="0"/>
          <w:numId w:val="20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0B570E">
        <w:rPr>
          <w:rFonts w:ascii="Times New Roman" w:eastAsia="Times New Roman" w:hAnsi="Times New Roman" w:cs="Times New Roman" w:hint="cs"/>
          <w:sz w:val="24"/>
          <w:szCs w:val="24"/>
          <w:rtl/>
        </w:rPr>
        <w:t>أهداف العولمة</w:t>
      </w:r>
    </w:p>
    <w:p w:rsidR="00860FD1" w:rsidRPr="008F342E" w:rsidRDefault="00860FD1" w:rsidP="002E5B8A">
      <w:pPr>
        <w:numPr>
          <w:ilvl w:val="0"/>
          <w:numId w:val="20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F342E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دوافع العولمة</w:t>
      </w:r>
    </w:p>
    <w:p w:rsidR="00860FD1" w:rsidRPr="000B570E" w:rsidRDefault="00860FD1" w:rsidP="002E5B8A">
      <w:pPr>
        <w:numPr>
          <w:ilvl w:val="0"/>
          <w:numId w:val="20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0B570E">
        <w:rPr>
          <w:rFonts w:ascii="Times New Roman" w:eastAsia="Times New Roman" w:hAnsi="Times New Roman" w:cs="Times New Roman" w:hint="cs"/>
          <w:sz w:val="24"/>
          <w:szCs w:val="24"/>
          <w:rtl/>
        </w:rPr>
        <w:t>نتائج العولمة</w:t>
      </w:r>
    </w:p>
    <w:p w:rsidR="00B77D1E" w:rsidRDefault="00860FD1" w:rsidP="002E5B8A">
      <w:pPr>
        <w:numPr>
          <w:ilvl w:val="0"/>
          <w:numId w:val="20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570E">
        <w:rPr>
          <w:rFonts w:ascii="Times New Roman" w:eastAsia="Times New Roman" w:hAnsi="Times New Roman" w:cs="Times New Roman" w:hint="cs"/>
          <w:sz w:val="24"/>
          <w:szCs w:val="24"/>
          <w:rtl/>
        </w:rPr>
        <w:t>آثار العولمة</w:t>
      </w:r>
    </w:p>
    <w:p w:rsidR="00B77D1E" w:rsidRPr="00B77D1E" w:rsidRDefault="00B77D1E" w:rsidP="00B77D1E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7D1E" w:rsidRPr="00B77D1E" w:rsidRDefault="00B77D1E" w:rsidP="00B77D1E">
      <w:p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</w:pP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الثورة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الصناعیة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الثالثة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التي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ھي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الثورة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التقنیة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تعتبر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من</w:t>
      </w:r>
      <w:r w:rsidRPr="00B77D1E">
        <w:rPr>
          <w:rFonts w:asciiTheme="majorBidi" w:eastAsia="Times New Roman" w:hAnsiTheme="majorBidi" w:cs="Times New Roman"/>
          <w:b/>
          <w:bCs/>
          <w:color w:val="00B0F0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b/>
          <w:bCs/>
          <w:color w:val="00B0F0"/>
          <w:sz w:val="24"/>
          <w:szCs w:val="24"/>
          <w:rtl/>
        </w:rPr>
        <w:t>؟</w:t>
      </w:r>
    </w:p>
    <w:p w:rsidR="00B77D1E" w:rsidRPr="00B77D1E" w:rsidRDefault="00B77D1E" w:rsidP="002E5B8A">
      <w:pPr>
        <w:numPr>
          <w:ilvl w:val="0"/>
          <w:numId w:val="245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أھداف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العولمة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8F342E" w:rsidRDefault="00B77D1E" w:rsidP="002E5B8A">
      <w:pPr>
        <w:numPr>
          <w:ilvl w:val="0"/>
          <w:numId w:val="245"/>
        </w:numPr>
        <w:spacing w:after="0" w:line="240" w:lineRule="auto"/>
        <w:jc w:val="both"/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  <w:rtl/>
        </w:rPr>
      </w:pPr>
      <w:r w:rsidRPr="008F342E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دوافع</w:t>
      </w:r>
      <w:r w:rsidRPr="008F342E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eastAsia="Times New Roman" w:hAnsiTheme="majorBidi" w:cs="Times New Roman" w:hint="cs"/>
          <w:b/>
          <w:bCs/>
          <w:color w:val="FF0000"/>
          <w:sz w:val="24"/>
          <w:szCs w:val="24"/>
          <w:u w:val="single"/>
          <w:rtl/>
        </w:rPr>
        <w:t>العولمة</w:t>
      </w:r>
      <w:r w:rsidRPr="008F342E">
        <w:rPr>
          <w:rFonts w:asciiTheme="majorBidi" w:eastAsia="Times New Roman" w:hAnsiTheme="majorBidi" w:cs="Times New Roman"/>
          <w:b/>
          <w:bCs/>
          <w:color w:val="FF0000"/>
          <w:sz w:val="24"/>
          <w:szCs w:val="24"/>
          <w:u w:val="single"/>
        </w:rPr>
        <w:t xml:space="preserve"> </w:t>
      </w:r>
    </w:p>
    <w:p w:rsidR="00B77D1E" w:rsidRPr="00B77D1E" w:rsidRDefault="00B77D1E" w:rsidP="002E5B8A">
      <w:pPr>
        <w:numPr>
          <w:ilvl w:val="0"/>
          <w:numId w:val="245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نتائج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العولمة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B77D1E" w:rsidRDefault="00B77D1E" w:rsidP="002E5B8A">
      <w:pPr>
        <w:numPr>
          <w:ilvl w:val="0"/>
          <w:numId w:val="245"/>
        </w:numPr>
        <w:spacing w:after="0" w:line="240" w:lineRule="auto"/>
        <w:jc w:val="both"/>
        <w:rPr>
          <w:rFonts w:asciiTheme="majorBidi" w:eastAsia="Times New Roman" w:hAnsiTheme="majorBidi" w:cs="Times New Roman"/>
          <w:sz w:val="24"/>
          <w:szCs w:val="24"/>
          <w:rtl/>
        </w:rPr>
      </w:pP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آثار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  <w:r w:rsidRPr="00B77D1E">
        <w:rPr>
          <w:rFonts w:asciiTheme="majorBidi" w:eastAsia="Times New Roman" w:hAnsiTheme="majorBidi" w:cs="Times New Roman" w:hint="cs"/>
          <w:sz w:val="24"/>
          <w:szCs w:val="24"/>
          <w:rtl/>
        </w:rPr>
        <w:t>العولمة</w:t>
      </w:r>
      <w:r w:rsidRPr="00B77D1E">
        <w:rPr>
          <w:rFonts w:asciiTheme="majorBidi" w:eastAsia="Times New Roman" w:hAnsiTheme="majorBidi" w:cs="Times New Roman"/>
          <w:sz w:val="24"/>
          <w:szCs w:val="24"/>
        </w:rPr>
        <w:t xml:space="preserve"> </w:t>
      </w:r>
    </w:p>
    <w:p w:rsidR="00B77D1E" w:rsidRPr="003337FF" w:rsidRDefault="00B77D1E" w:rsidP="00B80C6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0FD1" w:rsidRPr="009A59ED" w:rsidRDefault="00860FD1" w:rsidP="00860FD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تعتبر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الشركات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متعددة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الجنسيات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:</w:t>
      </w:r>
    </w:p>
    <w:p w:rsidR="00860FD1" w:rsidRPr="009A59ED" w:rsidRDefault="00860FD1" w:rsidP="002E5B8A">
      <w:pPr>
        <w:numPr>
          <w:ilvl w:val="0"/>
          <w:numId w:val="17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اهداف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العولمة</w:t>
      </w:r>
    </w:p>
    <w:p w:rsidR="00860FD1" w:rsidRPr="008F342E" w:rsidRDefault="00860FD1" w:rsidP="002E5B8A">
      <w:pPr>
        <w:numPr>
          <w:ilvl w:val="0"/>
          <w:numId w:val="172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دوافع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العولمة</w:t>
      </w:r>
    </w:p>
    <w:p w:rsidR="00860FD1" w:rsidRPr="009A59ED" w:rsidRDefault="00860FD1" w:rsidP="002E5B8A">
      <w:pPr>
        <w:numPr>
          <w:ilvl w:val="0"/>
          <w:numId w:val="17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نتائج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العولمة</w:t>
      </w:r>
    </w:p>
    <w:p w:rsidR="00860FD1" w:rsidRDefault="00860FD1" w:rsidP="002E5B8A">
      <w:pPr>
        <w:numPr>
          <w:ilvl w:val="0"/>
          <w:numId w:val="17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اثار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العولمة</w:t>
      </w:r>
    </w:p>
    <w:p w:rsidR="003337FF" w:rsidRPr="003337FF" w:rsidRDefault="003337FF" w:rsidP="003337F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860FD1" w:rsidRPr="000B570E" w:rsidRDefault="00860FD1" w:rsidP="00860F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0B570E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نشأة الشركات كبرى متعددة الجنسيات , متميزة بـضخامة نشاطها , كان من  :</w:t>
      </w:r>
    </w:p>
    <w:p w:rsidR="00860FD1" w:rsidRPr="000B570E" w:rsidRDefault="00860FD1" w:rsidP="002E5B8A">
      <w:pPr>
        <w:numPr>
          <w:ilvl w:val="0"/>
          <w:numId w:val="20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0B570E">
        <w:rPr>
          <w:rFonts w:ascii="Times New Roman" w:eastAsia="Times New Roman" w:hAnsi="Times New Roman" w:cs="Times New Roman" w:hint="cs"/>
          <w:sz w:val="24"/>
          <w:szCs w:val="24"/>
          <w:rtl/>
        </w:rPr>
        <w:t>أهداف العولمة</w:t>
      </w:r>
    </w:p>
    <w:p w:rsidR="00860FD1" w:rsidRPr="000B570E" w:rsidRDefault="00860FD1" w:rsidP="002E5B8A">
      <w:pPr>
        <w:numPr>
          <w:ilvl w:val="0"/>
          <w:numId w:val="20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0B570E">
        <w:rPr>
          <w:rFonts w:ascii="Times New Roman" w:eastAsia="Times New Roman" w:hAnsi="Times New Roman" w:cs="Times New Roman" w:hint="cs"/>
          <w:sz w:val="24"/>
          <w:szCs w:val="24"/>
          <w:rtl/>
        </w:rPr>
        <w:t>آثار العولمة</w:t>
      </w:r>
    </w:p>
    <w:p w:rsidR="00860FD1" w:rsidRPr="000B570E" w:rsidRDefault="00860FD1" w:rsidP="002E5B8A">
      <w:pPr>
        <w:numPr>
          <w:ilvl w:val="0"/>
          <w:numId w:val="20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0B570E">
        <w:rPr>
          <w:rFonts w:ascii="Times New Roman" w:eastAsia="Times New Roman" w:hAnsi="Times New Roman" w:cs="Times New Roman" w:hint="cs"/>
          <w:sz w:val="24"/>
          <w:szCs w:val="24"/>
          <w:rtl/>
        </w:rPr>
        <w:t>نتائج العولمة</w:t>
      </w:r>
    </w:p>
    <w:p w:rsidR="00860FD1" w:rsidRPr="008F342E" w:rsidRDefault="00860FD1" w:rsidP="002E5B8A">
      <w:pPr>
        <w:numPr>
          <w:ilvl w:val="0"/>
          <w:numId w:val="20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دوافع العولمة</w:t>
      </w:r>
    </w:p>
    <w:p w:rsidR="00E47542" w:rsidRDefault="00E47542" w:rsidP="00E4754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E47542" w:rsidRPr="00481A0A" w:rsidRDefault="00E47542" w:rsidP="00E47542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ستتجة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المرحلة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القادمة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الجهود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الغربية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المبذولة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التحول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العالمي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نحو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الاهتمام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بالعولمة</w:t>
      </w:r>
    </w:p>
    <w:p w:rsidR="00E47542" w:rsidRPr="002D21C7" w:rsidRDefault="00E47542" w:rsidP="00E47542">
      <w:pPr>
        <w:pStyle w:val="a8"/>
        <w:numPr>
          <w:ilvl w:val="0"/>
          <w:numId w:val="8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السياسية</w:t>
      </w:r>
    </w:p>
    <w:p w:rsidR="00E47542" w:rsidRPr="008F342E" w:rsidRDefault="00E47542" w:rsidP="00E47542">
      <w:pPr>
        <w:pStyle w:val="a8"/>
        <w:numPr>
          <w:ilvl w:val="0"/>
          <w:numId w:val="83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الثقافية</w:t>
      </w:r>
    </w:p>
    <w:p w:rsidR="00E47542" w:rsidRPr="002D21C7" w:rsidRDefault="00E47542" w:rsidP="00E47542">
      <w:pPr>
        <w:pStyle w:val="a8"/>
        <w:numPr>
          <w:ilvl w:val="0"/>
          <w:numId w:val="8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الاقتصاديه</w:t>
      </w:r>
    </w:p>
    <w:p w:rsidR="00E47542" w:rsidRDefault="00E47542" w:rsidP="00E47542">
      <w:pPr>
        <w:pStyle w:val="a8"/>
        <w:numPr>
          <w:ilvl w:val="0"/>
          <w:numId w:val="83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الاجتماعية</w:t>
      </w:r>
    </w:p>
    <w:p w:rsidR="003337FF" w:rsidRPr="003337FF" w:rsidRDefault="003337FF" w:rsidP="003337F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860FD1" w:rsidRPr="009A59ED" w:rsidRDefault="00860FD1" w:rsidP="00860FD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صياغة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ثقافة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كونية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شاملة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تغطي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مختلف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جوانب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النشاط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الإنساني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طموح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تسعى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اليه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</w:p>
    <w:p w:rsidR="00860FD1" w:rsidRPr="008F342E" w:rsidRDefault="00860FD1" w:rsidP="002E5B8A">
      <w:pPr>
        <w:numPr>
          <w:ilvl w:val="0"/>
          <w:numId w:val="165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العولمة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الثقافية</w:t>
      </w:r>
    </w:p>
    <w:p w:rsidR="00860FD1" w:rsidRPr="009A59ED" w:rsidRDefault="00860FD1" w:rsidP="002E5B8A">
      <w:pPr>
        <w:numPr>
          <w:ilvl w:val="0"/>
          <w:numId w:val="16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العولمة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الشاملة</w:t>
      </w:r>
    </w:p>
    <w:p w:rsidR="00860FD1" w:rsidRPr="009A59ED" w:rsidRDefault="00860FD1" w:rsidP="002E5B8A">
      <w:pPr>
        <w:numPr>
          <w:ilvl w:val="0"/>
          <w:numId w:val="16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العولمة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الكونية</w:t>
      </w:r>
    </w:p>
    <w:p w:rsidR="00860FD1" w:rsidRDefault="00860FD1" w:rsidP="002E5B8A">
      <w:pPr>
        <w:numPr>
          <w:ilvl w:val="0"/>
          <w:numId w:val="16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العولمة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الإنسانية</w:t>
      </w:r>
    </w:p>
    <w:p w:rsidR="003337FF" w:rsidRDefault="003337FF" w:rsidP="003337F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2A7709" w:rsidRDefault="002A7709" w:rsidP="003337F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337FF" w:rsidRPr="009A59ED" w:rsidRDefault="003337FF" w:rsidP="003337F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تطمح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العولمة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الى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صياغة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ثقافة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كونية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شاملة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تغطى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مختلف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جوانب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النشاط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لانساني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هذا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تعريف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:</w:t>
      </w:r>
    </w:p>
    <w:p w:rsidR="003337FF" w:rsidRPr="008F342E" w:rsidRDefault="003337FF" w:rsidP="002E5B8A">
      <w:pPr>
        <w:numPr>
          <w:ilvl w:val="0"/>
          <w:numId w:val="169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العولمة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الثقافية</w:t>
      </w:r>
    </w:p>
    <w:p w:rsidR="003337FF" w:rsidRPr="009A59ED" w:rsidRDefault="003337FF" w:rsidP="002E5B8A">
      <w:pPr>
        <w:numPr>
          <w:ilvl w:val="0"/>
          <w:numId w:val="16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العولمة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الشاملة</w:t>
      </w:r>
    </w:p>
    <w:p w:rsidR="003337FF" w:rsidRPr="009A59ED" w:rsidRDefault="003337FF" w:rsidP="002E5B8A">
      <w:pPr>
        <w:numPr>
          <w:ilvl w:val="0"/>
          <w:numId w:val="16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العولمة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الكونية</w:t>
      </w:r>
    </w:p>
    <w:p w:rsidR="003337FF" w:rsidRPr="009A59ED" w:rsidRDefault="003337FF" w:rsidP="002E5B8A">
      <w:pPr>
        <w:numPr>
          <w:ilvl w:val="0"/>
          <w:numId w:val="16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العولمة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الانسانية</w:t>
      </w:r>
    </w:p>
    <w:p w:rsidR="00860FD1" w:rsidRPr="00860FD1" w:rsidRDefault="00860FD1" w:rsidP="00860FD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860FD1" w:rsidRPr="009A59ED" w:rsidRDefault="00860FD1" w:rsidP="00860FD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العولمة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صيغت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داخل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التشكيل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الحضاري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والسياسي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الغربي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,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وتدور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في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اطار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العلمانيه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الشاملة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,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هذا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كلام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:- </w:t>
      </w:r>
    </w:p>
    <w:p w:rsidR="00860FD1" w:rsidRPr="008F342E" w:rsidRDefault="00860FD1" w:rsidP="002E5B8A">
      <w:pPr>
        <w:numPr>
          <w:ilvl w:val="0"/>
          <w:numId w:val="164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عبدالوهاب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المسيري</w:t>
      </w:r>
    </w:p>
    <w:p w:rsidR="00860FD1" w:rsidRPr="009A59ED" w:rsidRDefault="00860FD1" w:rsidP="002E5B8A">
      <w:pPr>
        <w:numPr>
          <w:ilvl w:val="0"/>
          <w:numId w:val="1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احمد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الحليبي</w:t>
      </w:r>
    </w:p>
    <w:p w:rsidR="00860FD1" w:rsidRPr="009A59ED" w:rsidRDefault="00860FD1" w:rsidP="002E5B8A">
      <w:pPr>
        <w:numPr>
          <w:ilvl w:val="0"/>
          <w:numId w:val="1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بدران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الحسن</w:t>
      </w:r>
    </w:p>
    <w:p w:rsidR="00C86A9A" w:rsidRDefault="00860FD1" w:rsidP="002E5B8A">
      <w:pPr>
        <w:numPr>
          <w:ilvl w:val="0"/>
          <w:numId w:val="1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طه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عبدالرحمن</w:t>
      </w:r>
    </w:p>
    <w:p w:rsidR="00860FD1" w:rsidRDefault="00860FD1" w:rsidP="00860FD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860FD1" w:rsidRPr="007139BB" w:rsidRDefault="00860FD1" w:rsidP="00860FD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السعي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الى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التذويب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الكلي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او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الجزئي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للهوية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الثقافية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يعتبر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من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معالم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:</w:t>
      </w:r>
    </w:p>
    <w:p w:rsidR="00860FD1" w:rsidRPr="009A59ED" w:rsidRDefault="00860FD1" w:rsidP="002E5B8A">
      <w:pPr>
        <w:numPr>
          <w:ilvl w:val="0"/>
          <w:numId w:val="16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التغريب</w:t>
      </w:r>
    </w:p>
    <w:p w:rsidR="00860FD1" w:rsidRPr="009A59ED" w:rsidRDefault="00860FD1" w:rsidP="002E5B8A">
      <w:pPr>
        <w:numPr>
          <w:ilvl w:val="0"/>
          <w:numId w:val="16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الاستعمار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الغربي</w:t>
      </w:r>
    </w:p>
    <w:p w:rsidR="00860FD1" w:rsidRPr="008F342E" w:rsidRDefault="00860FD1" w:rsidP="002E5B8A">
      <w:pPr>
        <w:numPr>
          <w:ilvl w:val="0"/>
          <w:numId w:val="166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العولمة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الثقافية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الغربية</w:t>
      </w:r>
    </w:p>
    <w:p w:rsidR="00860FD1" w:rsidRDefault="00860FD1" w:rsidP="002E5B8A">
      <w:pPr>
        <w:numPr>
          <w:ilvl w:val="0"/>
          <w:numId w:val="16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العولمة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الاقتصادية</w:t>
      </w:r>
    </w:p>
    <w:p w:rsidR="00860FD1" w:rsidRPr="009A59ED" w:rsidRDefault="00860FD1" w:rsidP="00860FD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860FD1" w:rsidRPr="009A59ED" w:rsidRDefault="00860FD1" w:rsidP="00860FD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تغييب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المبادئ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الدينية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والخلقية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تحت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وطأة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تأثير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الفكر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الغربي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والنظريات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المنحرفة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الدين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والقيم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>.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</w:p>
    <w:p w:rsidR="00860FD1" w:rsidRPr="009A59ED" w:rsidRDefault="00860FD1" w:rsidP="002E5B8A">
      <w:pPr>
        <w:numPr>
          <w:ilvl w:val="0"/>
          <w:numId w:val="16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معالم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العولمة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الثقافية</w:t>
      </w:r>
    </w:p>
    <w:p w:rsidR="00860FD1" w:rsidRPr="008F342E" w:rsidRDefault="00860FD1" w:rsidP="002E5B8A">
      <w:pPr>
        <w:numPr>
          <w:ilvl w:val="0"/>
          <w:numId w:val="167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اخطار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العولمة</w:t>
      </w:r>
      <w:r w:rsidRPr="008F342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الثقافية</w:t>
      </w:r>
    </w:p>
    <w:p w:rsidR="00860FD1" w:rsidRPr="009A59ED" w:rsidRDefault="00860FD1" w:rsidP="002E5B8A">
      <w:pPr>
        <w:numPr>
          <w:ilvl w:val="0"/>
          <w:numId w:val="16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أسس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العولمة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الثقافية</w:t>
      </w:r>
    </w:p>
    <w:p w:rsidR="00860FD1" w:rsidRDefault="00860FD1" w:rsidP="002E5B8A">
      <w:pPr>
        <w:numPr>
          <w:ilvl w:val="0"/>
          <w:numId w:val="16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تعريفات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العولمة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الثقافية</w:t>
      </w:r>
    </w:p>
    <w:p w:rsidR="00860FD1" w:rsidRDefault="00860FD1" w:rsidP="00860FD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E47542" w:rsidRPr="00DC6D3C" w:rsidRDefault="00DC6D3C" w:rsidP="00DC6D3C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DC6D3C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تغييب المبادئ الدينية والخلقية وفرض التأقلم مع الحضارة الغربية </w:t>
      </w:r>
    </w:p>
    <w:p w:rsidR="00DC6D3C" w:rsidRPr="008F342E" w:rsidRDefault="00DC6D3C" w:rsidP="002E5B8A">
      <w:pPr>
        <w:pStyle w:val="a7"/>
        <w:numPr>
          <w:ilvl w:val="0"/>
          <w:numId w:val="266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F342E">
        <w:rPr>
          <w:rFonts w:ascii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 xml:space="preserve">أخطار العولمة </w:t>
      </w:r>
    </w:p>
    <w:p w:rsidR="00DC6D3C" w:rsidRDefault="00DC6D3C" w:rsidP="002E5B8A">
      <w:pPr>
        <w:pStyle w:val="a7"/>
        <w:numPr>
          <w:ilvl w:val="0"/>
          <w:numId w:val="26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التربية الحديثة </w:t>
      </w:r>
    </w:p>
    <w:p w:rsidR="00DC6D3C" w:rsidRDefault="00DC6D3C" w:rsidP="002E5B8A">
      <w:pPr>
        <w:pStyle w:val="a7"/>
        <w:numPr>
          <w:ilvl w:val="0"/>
          <w:numId w:val="26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حوار الشعوب </w:t>
      </w:r>
    </w:p>
    <w:p w:rsidR="00DC6D3C" w:rsidRDefault="00DC6D3C" w:rsidP="002E5B8A">
      <w:pPr>
        <w:pStyle w:val="a7"/>
        <w:numPr>
          <w:ilvl w:val="0"/>
          <w:numId w:val="26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اثار العولمة </w:t>
      </w:r>
    </w:p>
    <w:p w:rsidR="00DC6D3C" w:rsidRPr="00DC6D3C" w:rsidRDefault="00DC6D3C" w:rsidP="00DC6D3C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0FD1" w:rsidRPr="002404AF" w:rsidRDefault="00860FD1" w:rsidP="00860F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إخضاع القيم و الأخلاق لـقانون فكرة العصرنة و النسبية من :</w:t>
      </w:r>
    </w:p>
    <w:p w:rsidR="00860FD1" w:rsidRPr="002404AF" w:rsidRDefault="00860FD1" w:rsidP="002E5B8A">
      <w:pPr>
        <w:numPr>
          <w:ilvl w:val="0"/>
          <w:numId w:val="19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sz w:val="24"/>
          <w:szCs w:val="24"/>
          <w:rtl/>
        </w:rPr>
        <w:t>أسباب العولمة الثقافية</w:t>
      </w:r>
    </w:p>
    <w:p w:rsidR="00860FD1" w:rsidRPr="008F342E" w:rsidRDefault="00860FD1" w:rsidP="002E5B8A">
      <w:pPr>
        <w:numPr>
          <w:ilvl w:val="0"/>
          <w:numId w:val="19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F342E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أخطار العولمة الثقافية</w:t>
      </w:r>
    </w:p>
    <w:p w:rsidR="00860FD1" w:rsidRPr="002404AF" w:rsidRDefault="00860FD1" w:rsidP="002E5B8A">
      <w:pPr>
        <w:numPr>
          <w:ilvl w:val="0"/>
          <w:numId w:val="19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sz w:val="24"/>
          <w:szCs w:val="24"/>
          <w:rtl/>
        </w:rPr>
        <w:t>دوافع العولمة الثقافية</w:t>
      </w:r>
    </w:p>
    <w:p w:rsidR="00860FD1" w:rsidRPr="002404AF" w:rsidRDefault="00860FD1" w:rsidP="002E5B8A">
      <w:pPr>
        <w:numPr>
          <w:ilvl w:val="0"/>
          <w:numId w:val="19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04AF">
        <w:rPr>
          <w:rFonts w:ascii="Times New Roman" w:eastAsia="Times New Roman" w:hAnsi="Times New Roman" w:cs="Times New Roman" w:hint="cs"/>
          <w:sz w:val="24"/>
          <w:szCs w:val="24"/>
          <w:rtl/>
        </w:rPr>
        <w:t>تعريفات العولمة الثقافية</w:t>
      </w:r>
    </w:p>
    <w:p w:rsidR="003337FF" w:rsidRPr="00860FD1" w:rsidRDefault="003337FF" w:rsidP="002A770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E01C6" w:rsidRPr="006E01C6" w:rsidRDefault="006E01C6" w:rsidP="006E01C6">
      <w:pPr>
        <w:pStyle w:val="a8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إن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اتخاذ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المسلمين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موقفا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من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العولمه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في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ظل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التدافع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القائم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بين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الحضارات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يحتاج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إلى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:</w:t>
      </w:r>
    </w:p>
    <w:p w:rsidR="006E01C6" w:rsidRPr="006E01C6" w:rsidRDefault="006E01C6" w:rsidP="00423B8F">
      <w:pPr>
        <w:pStyle w:val="a8"/>
        <w:numPr>
          <w:ilvl w:val="0"/>
          <w:numId w:val="113"/>
        </w:numPr>
        <w:jc w:val="both"/>
        <w:rPr>
          <w:rFonts w:asciiTheme="majorBidi" w:hAnsiTheme="majorBidi" w:cstheme="majorBidi"/>
          <w:sz w:val="24"/>
          <w:szCs w:val="24"/>
        </w:rPr>
      </w:pPr>
      <w:r w:rsidRPr="006E01C6">
        <w:rPr>
          <w:rFonts w:asciiTheme="majorBidi" w:hAnsiTheme="majorBidi" w:cstheme="majorBidi" w:hint="eastAsia"/>
          <w:sz w:val="24"/>
          <w:szCs w:val="24"/>
          <w:rtl/>
        </w:rPr>
        <w:t>قوه</w:t>
      </w:r>
      <w:r w:rsidRPr="006E01C6">
        <w:rPr>
          <w:rFonts w:asciiTheme="majorBidi" w:hAnsiTheme="majorBidi" w:cstheme="majorBidi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sz w:val="24"/>
          <w:szCs w:val="24"/>
          <w:rtl/>
        </w:rPr>
        <w:t>اقتصاديه</w:t>
      </w:r>
    </w:p>
    <w:p w:rsidR="006E01C6" w:rsidRPr="008F342E" w:rsidRDefault="006E01C6" w:rsidP="00423B8F">
      <w:pPr>
        <w:pStyle w:val="a8"/>
        <w:numPr>
          <w:ilvl w:val="0"/>
          <w:numId w:val="113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حكمه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ووعي</w:t>
      </w:r>
    </w:p>
    <w:p w:rsidR="006E01C6" w:rsidRPr="006E01C6" w:rsidRDefault="006E01C6" w:rsidP="00423B8F">
      <w:pPr>
        <w:pStyle w:val="a8"/>
        <w:numPr>
          <w:ilvl w:val="0"/>
          <w:numId w:val="113"/>
        </w:numPr>
        <w:jc w:val="both"/>
        <w:rPr>
          <w:rFonts w:asciiTheme="majorBidi" w:hAnsiTheme="majorBidi" w:cstheme="majorBidi"/>
          <w:sz w:val="24"/>
          <w:szCs w:val="24"/>
        </w:rPr>
      </w:pPr>
      <w:r w:rsidRPr="006E01C6">
        <w:rPr>
          <w:rFonts w:asciiTheme="majorBidi" w:hAnsiTheme="majorBidi" w:cstheme="majorBidi" w:hint="eastAsia"/>
          <w:sz w:val="24"/>
          <w:szCs w:val="24"/>
          <w:rtl/>
        </w:rPr>
        <w:t>جهاد</w:t>
      </w:r>
      <w:r w:rsidRPr="006E01C6">
        <w:rPr>
          <w:rFonts w:asciiTheme="majorBidi" w:hAnsiTheme="majorBidi" w:cstheme="majorBidi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sz w:val="24"/>
          <w:szCs w:val="24"/>
          <w:rtl/>
        </w:rPr>
        <w:t>مستمر</w:t>
      </w:r>
    </w:p>
    <w:p w:rsidR="002404AF" w:rsidRDefault="006E01C6" w:rsidP="00860FD1">
      <w:pPr>
        <w:pStyle w:val="a8"/>
        <w:numPr>
          <w:ilvl w:val="0"/>
          <w:numId w:val="113"/>
        </w:numPr>
        <w:jc w:val="both"/>
        <w:rPr>
          <w:rFonts w:asciiTheme="majorBidi" w:hAnsiTheme="majorBidi" w:cstheme="majorBidi"/>
          <w:sz w:val="24"/>
          <w:szCs w:val="24"/>
        </w:rPr>
      </w:pPr>
      <w:r w:rsidRPr="006E01C6">
        <w:rPr>
          <w:rFonts w:asciiTheme="majorBidi" w:hAnsiTheme="majorBidi" w:cstheme="majorBidi" w:hint="eastAsia"/>
          <w:sz w:val="24"/>
          <w:szCs w:val="24"/>
          <w:rtl/>
        </w:rPr>
        <w:t>الحذر</w:t>
      </w:r>
      <w:r w:rsidRPr="006E01C6">
        <w:rPr>
          <w:rFonts w:asciiTheme="majorBidi" w:hAnsiTheme="majorBidi" w:cstheme="majorBidi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sz w:val="24"/>
          <w:szCs w:val="24"/>
          <w:rtl/>
        </w:rPr>
        <w:t>والمقاطعه</w:t>
      </w:r>
    </w:p>
    <w:p w:rsidR="003337FF" w:rsidRPr="00860FD1" w:rsidRDefault="003337FF" w:rsidP="003337FF">
      <w:pPr>
        <w:pStyle w:val="a8"/>
        <w:ind w:left="36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2404AF" w:rsidRPr="002404AF" w:rsidRDefault="002404AF" w:rsidP="002404A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في ظل التدافع القائم بين الحضارات فـإن إتخاذ المسلمين موقفا من العولمة يحتاج إلى  :</w:t>
      </w:r>
    </w:p>
    <w:p w:rsidR="002404AF" w:rsidRPr="002404AF" w:rsidRDefault="002404AF" w:rsidP="002E5B8A">
      <w:pPr>
        <w:numPr>
          <w:ilvl w:val="0"/>
          <w:numId w:val="19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sz w:val="24"/>
          <w:szCs w:val="24"/>
          <w:rtl/>
        </w:rPr>
        <w:t>قوة إقتصادية</w:t>
      </w:r>
    </w:p>
    <w:p w:rsidR="002404AF" w:rsidRPr="008F342E" w:rsidRDefault="002404AF" w:rsidP="002E5B8A">
      <w:pPr>
        <w:numPr>
          <w:ilvl w:val="0"/>
          <w:numId w:val="19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8F342E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حكمة و وعي</w:t>
      </w:r>
    </w:p>
    <w:p w:rsidR="002404AF" w:rsidRPr="002404AF" w:rsidRDefault="002404AF" w:rsidP="002E5B8A">
      <w:pPr>
        <w:numPr>
          <w:ilvl w:val="0"/>
          <w:numId w:val="19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sz w:val="24"/>
          <w:szCs w:val="24"/>
          <w:rtl/>
        </w:rPr>
        <w:t>جهاد مستمر</w:t>
      </w:r>
    </w:p>
    <w:p w:rsidR="009A59ED" w:rsidRDefault="002404AF" w:rsidP="002E5B8A">
      <w:pPr>
        <w:numPr>
          <w:ilvl w:val="0"/>
          <w:numId w:val="19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04AF">
        <w:rPr>
          <w:rFonts w:ascii="Times New Roman" w:eastAsia="Times New Roman" w:hAnsi="Times New Roman" w:cs="Times New Roman" w:hint="cs"/>
          <w:sz w:val="24"/>
          <w:szCs w:val="24"/>
          <w:rtl/>
        </w:rPr>
        <w:t>الحذر و المقاطعة</w:t>
      </w:r>
    </w:p>
    <w:p w:rsidR="00481A0A" w:rsidRPr="002D21C7" w:rsidRDefault="00481A0A" w:rsidP="002D21C7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E8696E" w:rsidRPr="002D21C7" w:rsidRDefault="00E8696E" w:rsidP="002D21C7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2D21C7" w:rsidRPr="00481A0A" w:rsidRDefault="002D21C7" w:rsidP="002D21C7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واحدة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هذة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العبارات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خطا</w:t>
      </w:r>
    </w:p>
    <w:p w:rsidR="002D21C7" w:rsidRPr="002D21C7" w:rsidRDefault="002D21C7" w:rsidP="00423B8F">
      <w:pPr>
        <w:pStyle w:val="a8"/>
        <w:numPr>
          <w:ilvl w:val="0"/>
          <w:numId w:val="8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لم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تزل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الدول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الغربية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التي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تروج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للعولمةعلى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رغم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علمانيتها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تسير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على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الخط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المسيحي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توجهها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العام</w:t>
      </w:r>
    </w:p>
    <w:p w:rsidR="002D21C7" w:rsidRPr="008F342E" w:rsidRDefault="002D21C7" w:rsidP="00423B8F">
      <w:pPr>
        <w:pStyle w:val="a8"/>
        <w:numPr>
          <w:ilvl w:val="0"/>
          <w:numId w:val="84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العولمة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محصورة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في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الاقتصاد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وحرية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التجارة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الدولية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التي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تعد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المحرك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الرئيس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لها</w:t>
      </w:r>
    </w:p>
    <w:p w:rsidR="002D21C7" w:rsidRPr="002D21C7" w:rsidRDefault="002D21C7" w:rsidP="00423B8F">
      <w:pPr>
        <w:pStyle w:val="a8"/>
        <w:numPr>
          <w:ilvl w:val="0"/>
          <w:numId w:val="8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العولمة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ليست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مجرد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وسائل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تنقل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العقائد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والقيم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والنظم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بشكل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سريع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وليست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فكرة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خاضعه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لحرية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الفرد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او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حريات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الشعوب</w:t>
      </w:r>
      <w:r w:rsidR="00E8696E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بحيث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ياخذ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كل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واحد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منا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يريدة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منها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ويدع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مالا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يريد</w:t>
      </w:r>
    </w:p>
    <w:p w:rsidR="002D21C7" w:rsidRDefault="002D21C7" w:rsidP="00423B8F">
      <w:pPr>
        <w:pStyle w:val="a8"/>
        <w:numPr>
          <w:ilvl w:val="0"/>
          <w:numId w:val="84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العولمة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هي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تاقلم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وذوبان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معطيات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الحضارة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الغربية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بخيرها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وشرها</w:t>
      </w:r>
    </w:p>
    <w:p w:rsidR="0049190B" w:rsidRPr="002D21C7" w:rsidRDefault="0049190B" w:rsidP="002D21C7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2D21C7" w:rsidRPr="0049190B" w:rsidRDefault="002D21C7" w:rsidP="0049190B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أي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العبارات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التالية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خطأ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: </w:t>
      </w:r>
    </w:p>
    <w:p w:rsidR="002D21C7" w:rsidRPr="002D21C7" w:rsidRDefault="002D21C7" w:rsidP="00423B8F">
      <w:pPr>
        <w:pStyle w:val="a8"/>
        <w:numPr>
          <w:ilvl w:val="0"/>
          <w:numId w:val="4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ليس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القبول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المطلق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للعولمة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أو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رفضها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جملة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="0049190B">
        <w:rPr>
          <w:rFonts w:asciiTheme="majorBidi" w:hAnsiTheme="majorBidi" w:cstheme="majorBidi" w:hint="eastAsia"/>
          <w:sz w:val="24"/>
          <w:szCs w:val="24"/>
          <w:rtl/>
        </w:rPr>
        <w:t>صحيح</w:t>
      </w:r>
      <w:r w:rsidR="0049190B">
        <w:rPr>
          <w:rFonts w:asciiTheme="majorBidi" w:hAnsiTheme="majorBidi" w:cstheme="majorBidi" w:hint="cs"/>
          <w:sz w:val="24"/>
          <w:szCs w:val="24"/>
          <w:rtl/>
        </w:rPr>
        <w:t>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لأنه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مناف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="0049190B" w:rsidRPr="002D21C7">
        <w:rPr>
          <w:rFonts w:asciiTheme="majorBidi" w:hAnsiTheme="majorBidi" w:cstheme="majorBidi" w:hint="cs"/>
          <w:sz w:val="24"/>
          <w:szCs w:val="24"/>
          <w:rtl/>
        </w:rPr>
        <w:t>للحكمة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ويعرض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الشعوب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الإسلامية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لضرر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أكبر</w:t>
      </w:r>
    </w:p>
    <w:p w:rsidR="002D21C7" w:rsidRPr="002D21C7" w:rsidRDefault="002D21C7" w:rsidP="00423B8F">
      <w:pPr>
        <w:pStyle w:val="a8"/>
        <w:numPr>
          <w:ilvl w:val="0"/>
          <w:numId w:val="43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يتعين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على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المسلمين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رفض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الانسياق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العولمة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فيما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يتعارض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دينهم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وهوية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أمتهم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وإثبات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خصوصيتها</w:t>
      </w:r>
    </w:p>
    <w:p w:rsidR="002D21C7" w:rsidRPr="008F342E" w:rsidRDefault="002D21C7" w:rsidP="00423B8F">
      <w:pPr>
        <w:pStyle w:val="a8"/>
        <w:numPr>
          <w:ilvl w:val="0"/>
          <w:numId w:val="43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العولمة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لا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تستهدف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صهر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الأمم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والمجتمعات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في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بوتقة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واحدة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هي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بوتقة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الحضارة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الغربية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وعلى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الخصوص</w:t>
      </w:r>
      <w:r w:rsidRPr="008F342E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الحضارة</w:t>
      </w:r>
      <w:r w:rsidR="0049190B" w:rsidRPr="008F342E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F342E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الأمريكية</w:t>
      </w:r>
    </w:p>
    <w:p w:rsidR="002D21C7" w:rsidRDefault="002D21C7" w:rsidP="00423B8F">
      <w:pPr>
        <w:pStyle w:val="a8"/>
        <w:numPr>
          <w:ilvl w:val="0"/>
          <w:numId w:val="43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إن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استثمار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المسلمين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لما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يمتلكونو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عقيدة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صحيحة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لهو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أقوى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العناصر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المؤثرة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قلوب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المجتمعات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="0049190B" w:rsidRPr="002D21C7">
        <w:rPr>
          <w:rFonts w:asciiTheme="majorBidi" w:hAnsiTheme="majorBidi" w:cstheme="majorBidi" w:hint="cs"/>
          <w:sz w:val="24"/>
          <w:szCs w:val="24"/>
          <w:rtl/>
        </w:rPr>
        <w:t>والشعوب</w:t>
      </w:r>
      <w:r w:rsidR="0049190B" w:rsidRPr="002D21C7">
        <w:rPr>
          <w:rFonts w:asciiTheme="majorBidi" w:hAnsiTheme="majorBidi" w:cstheme="majorBidi"/>
          <w:sz w:val="24"/>
          <w:szCs w:val="24"/>
        </w:rPr>
        <w:t>.</w:t>
      </w:r>
    </w:p>
    <w:p w:rsidR="0049190B" w:rsidRPr="002D21C7" w:rsidRDefault="0049190B" w:rsidP="002D21C7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2D21C7" w:rsidRPr="0049190B" w:rsidRDefault="002D21C7" w:rsidP="002D21C7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أهم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الظواهر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الفكرية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والإجت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ماعية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التي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تعاني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منها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شعوب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العالم</w:t>
      </w:r>
    </w:p>
    <w:p w:rsidR="002D21C7" w:rsidRPr="002D21C7" w:rsidRDefault="002D21C7" w:rsidP="00423B8F">
      <w:pPr>
        <w:pStyle w:val="a8"/>
        <w:numPr>
          <w:ilvl w:val="0"/>
          <w:numId w:val="4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الخواء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الروحي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المتفشي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بين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الناس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وطغيان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المادية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="0049190B" w:rsidRPr="002D21C7">
        <w:rPr>
          <w:rFonts w:asciiTheme="majorBidi" w:hAnsiTheme="majorBidi" w:cstheme="majorBidi" w:hint="cs"/>
          <w:sz w:val="24"/>
          <w:szCs w:val="24"/>
          <w:rtl/>
        </w:rPr>
        <w:t>المتسلطة</w:t>
      </w:r>
      <w:r w:rsidR="0049190B" w:rsidRPr="002D21C7">
        <w:rPr>
          <w:rFonts w:asciiTheme="majorBidi" w:hAnsiTheme="majorBidi" w:cstheme="majorBidi"/>
          <w:sz w:val="24"/>
          <w:szCs w:val="24"/>
        </w:rPr>
        <w:t>.</w:t>
      </w:r>
    </w:p>
    <w:p w:rsidR="002D21C7" w:rsidRPr="002D21C7" w:rsidRDefault="002D21C7" w:rsidP="00423B8F">
      <w:pPr>
        <w:pStyle w:val="a8"/>
        <w:numPr>
          <w:ilvl w:val="0"/>
          <w:numId w:val="4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انتشار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الأمراض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الفتاكة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الناشئة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فساد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الأخلاق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وغياب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="0049190B" w:rsidRPr="002D21C7">
        <w:rPr>
          <w:rFonts w:asciiTheme="majorBidi" w:hAnsiTheme="majorBidi" w:cstheme="majorBidi" w:hint="cs"/>
          <w:sz w:val="24"/>
          <w:szCs w:val="24"/>
          <w:rtl/>
        </w:rPr>
        <w:t>القيم</w:t>
      </w:r>
      <w:r w:rsidR="0049190B" w:rsidRPr="002D21C7">
        <w:rPr>
          <w:rFonts w:asciiTheme="majorBidi" w:hAnsiTheme="majorBidi" w:cstheme="majorBidi"/>
          <w:sz w:val="24"/>
          <w:szCs w:val="24"/>
        </w:rPr>
        <w:t>.</w:t>
      </w:r>
    </w:p>
    <w:p w:rsidR="002D21C7" w:rsidRPr="002D21C7" w:rsidRDefault="002D21C7" w:rsidP="00423B8F">
      <w:pPr>
        <w:pStyle w:val="a8"/>
        <w:numPr>
          <w:ilvl w:val="0"/>
          <w:numId w:val="44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رواج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المخدرات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بين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="0049190B" w:rsidRPr="002D21C7">
        <w:rPr>
          <w:rFonts w:asciiTheme="majorBidi" w:hAnsiTheme="majorBidi" w:cstheme="majorBidi" w:hint="cs"/>
          <w:sz w:val="24"/>
          <w:szCs w:val="24"/>
          <w:rtl/>
        </w:rPr>
        <w:t>الأفراد</w:t>
      </w:r>
      <w:r w:rsidR="0049190B" w:rsidRPr="002D21C7">
        <w:rPr>
          <w:rFonts w:asciiTheme="majorBidi" w:hAnsiTheme="majorBidi" w:cstheme="majorBidi"/>
          <w:sz w:val="24"/>
          <w:szCs w:val="24"/>
        </w:rPr>
        <w:t>,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وابتذال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="0049190B" w:rsidRPr="002D21C7">
        <w:rPr>
          <w:rFonts w:asciiTheme="majorBidi" w:hAnsiTheme="majorBidi" w:cstheme="majorBidi" w:hint="cs"/>
          <w:sz w:val="24"/>
          <w:szCs w:val="24"/>
          <w:rtl/>
        </w:rPr>
        <w:t>الجنس</w:t>
      </w:r>
      <w:r w:rsidR="0049190B" w:rsidRPr="002D21C7">
        <w:rPr>
          <w:rFonts w:asciiTheme="majorBidi" w:hAnsiTheme="majorBidi" w:cstheme="majorBidi"/>
          <w:sz w:val="24"/>
          <w:szCs w:val="24"/>
        </w:rPr>
        <w:t>.</w:t>
      </w:r>
    </w:p>
    <w:p w:rsidR="002D21C7" w:rsidRPr="005B3CFC" w:rsidRDefault="0049190B" w:rsidP="00423B8F">
      <w:pPr>
        <w:pStyle w:val="a8"/>
        <w:numPr>
          <w:ilvl w:val="0"/>
          <w:numId w:val="44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العبارات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السابقة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كلها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تدل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على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المراد</w:t>
      </w:r>
    </w:p>
    <w:p w:rsidR="00E47542" w:rsidRDefault="00E47542" w:rsidP="00B80C60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578A2" w:rsidRDefault="00F578A2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التاسعة</w:t>
      </w:r>
    </w:p>
    <w:p w:rsidR="0049190B" w:rsidRDefault="0049190B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2D21C7" w:rsidRPr="00481A0A" w:rsidRDefault="002D21C7" w:rsidP="002D21C7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يطلق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الحوار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لغة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على</w:t>
      </w:r>
    </w:p>
    <w:p w:rsidR="002D21C7" w:rsidRPr="002D21C7" w:rsidRDefault="002D21C7" w:rsidP="00423B8F">
      <w:pPr>
        <w:pStyle w:val="a8"/>
        <w:numPr>
          <w:ilvl w:val="0"/>
          <w:numId w:val="8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الرجوع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الشيئ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الى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الشيئ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فقط</w:t>
      </w:r>
    </w:p>
    <w:p w:rsidR="002D21C7" w:rsidRPr="002D21C7" w:rsidRDefault="002D21C7" w:rsidP="00423B8F">
      <w:pPr>
        <w:pStyle w:val="a8"/>
        <w:numPr>
          <w:ilvl w:val="0"/>
          <w:numId w:val="8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المراجعه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الكلام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فقط</w:t>
      </w:r>
    </w:p>
    <w:p w:rsidR="002D21C7" w:rsidRPr="002D21C7" w:rsidRDefault="002D21C7" w:rsidP="00423B8F">
      <w:pPr>
        <w:pStyle w:val="a8"/>
        <w:numPr>
          <w:ilvl w:val="0"/>
          <w:numId w:val="8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الحبل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اذا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فتله</w:t>
      </w:r>
    </w:p>
    <w:p w:rsidR="002D21C7" w:rsidRPr="005B3CFC" w:rsidRDefault="002D21C7" w:rsidP="00423B8F">
      <w:pPr>
        <w:pStyle w:val="a8"/>
        <w:numPr>
          <w:ilvl w:val="0"/>
          <w:numId w:val="85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الرجوع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عن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الشيئ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او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المراجعه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في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الكلام</w:t>
      </w:r>
    </w:p>
    <w:p w:rsidR="00A654F4" w:rsidRDefault="00A654F4" w:rsidP="00A654F4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u w:val="single"/>
        </w:rPr>
      </w:pPr>
    </w:p>
    <w:p w:rsidR="00A654F4" w:rsidRPr="00E8696E" w:rsidRDefault="00A654F4" w:rsidP="00A654F4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E8696E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الجدال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لغة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:</w:t>
      </w:r>
      <w:r w:rsidRPr="00E8696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</w:p>
    <w:p w:rsidR="00A654F4" w:rsidRPr="002D21C7" w:rsidRDefault="00A654F4" w:rsidP="00A654F4">
      <w:pPr>
        <w:pStyle w:val="a8"/>
        <w:numPr>
          <w:ilvl w:val="0"/>
          <w:numId w:val="4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الرجوع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الشيئ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الى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الشيئ</w:t>
      </w:r>
    </w:p>
    <w:p w:rsidR="00A654F4" w:rsidRPr="002D21C7" w:rsidRDefault="00A654F4" w:rsidP="00A654F4">
      <w:pPr>
        <w:pStyle w:val="a8"/>
        <w:numPr>
          <w:ilvl w:val="0"/>
          <w:numId w:val="4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المراجعه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الكلام</w:t>
      </w:r>
    </w:p>
    <w:p w:rsidR="00A654F4" w:rsidRPr="005B3CFC" w:rsidRDefault="00A654F4" w:rsidP="00A654F4">
      <w:pPr>
        <w:pStyle w:val="a8"/>
        <w:numPr>
          <w:ilvl w:val="0"/>
          <w:numId w:val="40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من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جدل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الحبل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اذا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فتله</w:t>
      </w:r>
    </w:p>
    <w:p w:rsidR="00A654F4" w:rsidRPr="002D21C7" w:rsidRDefault="00A654F4" w:rsidP="00A654F4">
      <w:pPr>
        <w:pStyle w:val="a8"/>
        <w:numPr>
          <w:ilvl w:val="0"/>
          <w:numId w:val="4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التقدم</w:t>
      </w:r>
    </w:p>
    <w:p w:rsidR="00553920" w:rsidRPr="00343E9D" w:rsidRDefault="00553920" w:rsidP="00553920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u w:val="single"/>
          <w:rtl/>
        </w:rPr>
      </w:pPr>
    </w:p>
    <w:p w:rsidR="00553920" w:rsidRPr="00481A0A" w:rsidRDefault="00553920" w:rsidP="00553920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أكثر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ورود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الجدال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القران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الكريم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بالمعنى</w:t>
      </w:r>
    </w:p>
    <w:p w:rsidR="00553920" w:rsidRPr="005B3CFC" w:rsidRDefault="00553920" w:rsidP="00553920">
      <w:pPr>
        <w:pStyle w:val="a8"/>
        <w:numPr>
          <w:ilvl w:val="0"/>
          <w:numId w:val="86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المذموم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كقولة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تعالى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>(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وجادلوا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بالباطل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ليدحضوا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به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>الحق)</w:t>
      </w:r>
    </w:p>
    <w:p w:rsidR="00553920" w:rsidRPr="002D21C7" w:rsidRDefault="00553920" w:rsidP="00553920">
      <w:pPr>
        <w:pStyle w:val="a8"/>
        <w:numPr>
          <w:ilvl w:val="0"/>
          <w:numId w:val="86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المحمود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كقولة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sz w:val="24"/>
          <w:szCs w:val="24"/>
          <w:rtl/>
        </w:rPr>
        <w:t>(</w:t>
      </w:r>
      <w:r w:rsidRPr="002D21C7">
        <w:rPr>
          <w:rFonts w:asciiTheme="majorBidi" w:hAnsiTheme="majorBidi" w:cstheme="majorBidi"/>
          <w:sz w:val="24"/>
          <w:szCs w:val="24"/>
          <w:rtl/>
        </w:rPr>
        <w:t>ولا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تجادلوا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اهل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الكتاب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بالتي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هي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cs"/>
          <w:sz w:val="24"/>
          <w:szCs w:val="24"/>
          <w:rtl/>
        </w:rPr>
        <w:t>احسن</w:t>
      </w:r>
      <w:r>
        <w:rPr>
          <w:rFonts w:asciiTheme="majorBidi" w:hAnsiTheme="majorBidi" w:cstheme="majorBidi" w:hint="cs"/>
          <w:sz w:val="24"/>
          <w:szCs w:val="24"/>
          <w:rtl/>
        </w:rPr>
        <w:t>)</w:t>
      </w:r>
    </w:p>
    <w:p w:rsidR="00553920" w:rsidRPr="002D21C7" w:rsidRDefault="00553920" w:rsidP="00553920">
      <w:pPr>
        <w:pStyle w:val="a8"/>
        <w:numPr>
          <w:ilvl w:val="0"/>
          <w:numId w:val="86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لاهذا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ولا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ذاك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كقولة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sz w:val="24"/>
          <w:szCs w:val="24"/>
          <w:rtl/>
        </w:rPr>
        <w:t>(</w:t>
      </w:r>
      <w:r w:rsidRPr="002D21C7">
        <w:rPr>
          <w:rFonts w:asciiTheme="majorBidi" w:hAnsiTheme="majorBidi" w:cstheme="majorBidi"/>
          <w:sz w:val="24"/>
          <w:szCs w:val="24"/>
          <w:rtl/>
        </w:rPr>
        <w:t>ادع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الى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سبيل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ربك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بالحكمة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والموعظة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الحسنة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وجادلهم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بالتي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هي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احسن</w:t>
      </w:r>
      <w:r>
        <w:rPr>
          <w:rFonts w:asciiTheme="majorBidi" w:hAnsiTheme="majorBidi" w:cstheme="majorBidi" w:hint="cs"/>
          <w:sz w:val="24"/>
          <w:szCs w:val="24"/>
          <w:rtl/>
        </w:rPr>
        <w:t>)</w:t>
      </w:r>
    </w:p>
    <w:p w:rsidR="00553920" w:rsidRDefault="00553920" w:rsidP="00553920">
      <w:pPr>
        <w:pStyle w:val="a8"/>
        <w:numPr>
          <w:ilvl w:val="0"/>
          <w:numId w:val="86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لا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يوجد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اكثرية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ورد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بالمعنيين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على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حد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سواء</w:t>
      </w:r>
    </w:p>
    <w:p w:rsidR="00553920" w:rsidRDefault="00553920" w:rsidP="005B3CFC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553920" w:rsidRPr="00481A0A" w:rsidRDefault="00553920" w:rsidP="00553920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واحدة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هذة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العبارات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خطا</w:t>
      </w:r>
    </w:p>
    <w:p w:rsidR="00553920" w:rsidRPr="002D21C7" w:rsidRDefault="00553920" w:rsidP="00553920">
      <w:pPr>
        <w:pStyle w:val="a8"/>
        <w:numPr>
          <w:ilvl w:val="0"/>
          <w:numId w:val="87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الجدال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بالتي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هي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احسن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مرادف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للحوار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الايجابي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البناء</w:t>
      </w:r>
    </w:p>
    <w:p w:rsidR="00553920" w:rsidRPr="002D21C7" w:rsidRDefault="00553920" w:rsidP="00553920">
      <w:pPr>
        <w:pStyle w:val="a8"/>
        <w:numPr>
          <w:ilvl w:val="0"/>
          <w:numId w:val="87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يجمع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بين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الحوار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والجدال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معنى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تطارح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الراي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والاخذ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والرد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وقد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جمعهما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قول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الله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جل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وعلا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sz w:val="24"/>
          <w:szCs w:val="24"/>
          <w:rtl/>
        </w:rPr>
        <w:t>(</w:t>
      </w:r>
      <w:r w:rsidRPr="002D21C7">
        <w:rPr>
          <w:rFonts w:asciiTheme="majorBidi" w:hAnsiTheme="majorBidi" w:cstheme="majorBidi"/>
          <w:sz w:val="24"/>
          <w:szCs w:val="24"/>
          <w:rtl/>
        </w:rPr>
        <w:t>قد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سمع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الله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قول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التي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تجادلك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زوجها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وتشتكي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الى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الله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والله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يسمع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تحاوركما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الله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سميع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بصير</w:t>
      </w:r>
      <w:r>
        <w:rPr>
          <w:rFonts w:asciiTheme="majorBidi" w:hAnsiTheme="majorBidi" w:cstheme="majorBidi" w:hint="cs"/>
          <w:sz w:val="24"/>
          <w:szCs w:val="24"/>
          <w:rtl/>
        </w:rPr>
        <w:t>)</w:t>
      </w:r>
    </w:p>
    <w:p w:rsidR="00553920" w:rsidRPr="005B3CFC" w:rsidRDefault="00553920" w:rsidP="00553920">
      <w:pPr>
        <w:pStyle w:val="a8"/>
        <w:numPr>
          <w:ilvl w:val="0"/>
          <w:numId w:val="87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لا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يكتسب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الحوار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اهمية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بالغه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في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منظومة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الدعوة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الاسلامية</w:t>
      </w:r>
    </w:p>
    <w:p w:rsidR="002404AF" w:rsidRPr="002A7709" w:rsidRDefault="00553920" w:rsidP="002A7709">
      <w:pPr>
        <w:pStyle w:val="a8"/>
        <w:numPr>
          <w:ilvl w:val="0"/>
          <w:numId w:val="87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الحوار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اللغه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الحور</w:t>
      </w:r>
    </w:p>
    <w:p w:rsidR="002404AF" w:rsidRPr="002404AF" w:rsidRDefault="002404AF" w:rsidP="002404A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في الحوار فـإن ( ما يحقق الخير و الصلاح و الأمن و السلام و الرخاء و الطمأنينة للناس كافه ) يعتبر من  :</w:t>
      </w:r>
    </w:p>
    <w:p w:rsidR="002404AF" w:rsidRPr="005B3CFC" w:rsidRDefault="002404AF" w:rsidP="002E5B8A">
      <w:pPr>
        <w:numPr>
          <w:ilvl w:val="0"/>
          <w:numId w:val="19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B3CFC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أهداف الحوار</w:t>
      </w:r>
    </w:p>
    <w:p w:rsidR="002404AF" w:rsidRPr="002404AF" w:rsidRDefault="002404AF" w:rsidP="002E5B8A">
      <w:pPr>
        <w:numPr>
          <w:ilvl w:val="0"/>
          <w:numId w:val="19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sz w:val="24"/>
          <w:szCs w:val="24"/>
          <w:rtl/>
        </w:rPr>
        <w:t>وسائل الحوار</w:t>
      </w:r>
    </w:p>
    <w:p w:rsidR="002404AF" w:rsidRPr="002404AF" w:rsidRDefault="002404AF" w:rsidP="002E5B8A">
      <w:pPr>
        <w:numPr>
          <w:ilvl w:val="0"/>
          <w:numId w:val="19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sz w:val="24"/>
          <w:szCs w:val="24"/>
          <w:rtl/>
        </w:rPr>
        <w:t>أسس الحوار</w:t>
      </w:r>
    </w:p>
    <w:p w:rsidR="002404AF" w:rsidRPr="002404AF" w:rsidRDefault="002404AF" w:rsidP="002E5B8A">
      <w:pPr>
        <w:numPr>
          <w:ilvl w:val="0"/>
          <w:numId w:val="19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sz w:val="24"/>
          <w:szCs w:val="24"/>
          <w:rtl/>
        </w:rPr>
        <w:t>دوافع الحوار</w:t>
      </w:r>
    </w:p>
    <w:p w:rsidR="002404AF" w:rsidRDefault="002404AF" w:rsidP="002D21C7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2404AF" w:rsidRPr="002404AF" w:rsidRDefault="002404AF" w:rsidP="002404A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إرادة الوصول إلى الحق تعتبر من  :</w:t>
      </w:r>
    </w:p>
    <w:p w:rsidR="002404AF" w:rsidRPr="005B3CFC" w:rsidRDefault="002404AF" w:rsidP="002E5B8A">
      <w:pPr>
        <w:numPr>
          <w:ilvl w:val="0"/>
          <w:numId w:val="19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B3CFC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أصول الحوار</w:t>
      </w:r>
    </w:p>
    <w:p w:rsidR="002404AF" w:rsidRPr="002404AF" w:rsidRDefault="002404AF" w:rsidP="002E5B8A">
      <w:pPr>
        <w:numPr>
          <w:ilvl w:val="0"/>
          <w:numId w:val="19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sz w:val="24"/>
          <w:szCs w:val="24"/>
          <w:rtl/>
        </w:rPr>
        <w:t>أهداف الحوار</w:t>
      </w:r>
    </w:p>
    <w:p w:rsidR="002404AF" w:rsidRPr="002404AF" w:rsidRDefault="002404AF" w:rsidP="002E5B8A">
      <w:pPr>
        <w:numPr>
          <w:ilvl w:val="0"/>
          <w:numId w:val="19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sz w:val="24"/>
          <w:szCs w:val="24"/>
          <w:rtl/>
        </w:rPr>
        <w:t>أنواع الحوار</w:t>
      </w:r>
    </w:p>
    <w:p w:rsidR="002404AF" w:rsidRPr="002404AF" w:rsidRDefault="002404AF" w:rsidP="002E5B8A">
      <w:pPr>
        <w:numPr>
          <w:ilvl w:val="0"/>
          <w:numId w:val="19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04AF">
        <w:rPr>
          <w:rFonts w:ascii="Times New Roman" w:eastAsia="Times New Roman" w:hAnsi="Times New Roman" w:cs="Times New Roman" w:hint="cs"/>
          <w:sz w:val="24"/>
          <w:szCs w:val="24"/>
          <w:rtl/>
        </w:rPr>
        <w:t>آثار الحوار</w:t>
      </w:r>
    </w:p>
    <w:p w:rsidR="00481A0A" w:rsidRPr="002D21C7" w:rsidRDefault="00481A0A" w:rsidP="002D21C7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2D21C7" w:rsidRPr="00481A0A" w:rsidRDefault="002D21C7" w:rsidP="002D21C7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كثير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الحوارات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التي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تتحول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الى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جدل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عقيم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ليس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له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نقطة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محددة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ينتهي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اليها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بسبب</w:t>
      </w:r>
    </w:p>
    <w:p w:rsidR="002D21C7" w:rsidRPr="005B3CFC" w:rsidRDefault="002D21C7" w:rsidP="00423B8F">
      <w:pPr>
        <w:pStyle w:val="a8"/>
        <w:numPr>
          <w:ilvl w:val="0"/>
          <w:numId w:val="88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عدم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تحديد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الهدف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والقضية</w:t>
      </w:r>
    </w:p>
    <w:p w:rsidR="002D21C7" w:rsidRPr="002D21C7" w:rsidRDefault="002D21C7" w:rsidP="00423B8F">
      <w:pPr>
        <w:pStyle w:val="a8"/>
        <w:numPr>
          <w:ilvl w:val="0"/>
          <w:numId w:val="88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الاتفاق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على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اصل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يرجع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اليه</w:t>
      </w:r>
    </w:p>
    <w:p w:rsidR="002D21C7" w:rsidRPr="002D21C7" w:rsidRDefault="002D21C7" w:rsidP="00423B8F">
      <w:pPr>
        <w:pStyle w:val="a8"/>
        <w:numPr>
          <w:ilvl w:val="0"/>
          <w:numId w:val="88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ارادة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الوصول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الى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الحق</w:t>
      </w:r>
    </w:p>
    <w:p w:rsidR="002D21C7" w:rsidRDefault="002D21C7" w:rsidP="00423B8F">
      <w:pPr>
        <w:pStyle w:val="a8"/>
        <w:numPr>
          <w:ilvl w:val="0"/>
          <w:numId w:val="88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الاخلاص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الحوار</w:t>
      </w:r>
    </w:p>
    <w:p w:rsidR="00481A0A" w:rsidRDefault="00481A0A" w:rsidP="002D21C7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5C699E" w:rsidRDefault="005C699E" w:rsidP="002D21C7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5C699E" w:rsidRDefault="005C699E" w:rsidP="002D21C7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5C699E" w:rsidRPr="002D21C7" w:rsidRDefault="005C699E" w:rsidP="002D21C7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F578A2" w:rsidRDefault="00F578A2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العاشرة</w:t>
      </w:r>
    </w:p>
    <w:p w:rsidR="00E8696E" w:rsidRDefault="00E8696E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B44A3" w:rsidRPr="00481A0A" w:rsidRDefault="006B44A3" w:rsidP="006B44A3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احتلت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الوقت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الحاضر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موقع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الصدارة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اهتمام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الباحثين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نظرا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لاتساع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دائرتها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انحاء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العالم</w:t>
      </w:r>
    </w:p>
    <w:p w:rsidR="006B44A3" w:rsidRPr="002D21C7" w:rsidRDefault="006B44A3" w:rsidP="006B44A3">
      <w:pPr>
        <w:pStyle w:val="a8"/>
        <w:numPr>
          <w:ilvl w:val="0"/>
          <w:numId w:val="8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التنصير</w:t>
      </w:r>
    </w:p>
    <w:p w:rsidR="006B44A3" w:rsidRPr="002D21C7" w:rsidRDefault="006B44A3" w:rsidP="006B44A3">
      <w:pPr>
        <w:pStyle w:val="a8"/>
        <w:numPr>
          <w:ilvl w:val="0"/>
          <w:numId w:val="8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التبشير</w:t>
      </w:r>
    </w:p>
    <w:p w:rsidR="006B44A3" w:rsidRPr="002D21C7" w:rsidRDefault="006B44A3" w:rsidP="006B44A3">
      <w:pPr>
        <w:pStyle w:val="a8"/>
        <w:numPr>
          <w:ilvl w:val="0"/>
          <w:numId w:val="8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الاستشراق</w:t>
      </w:r>
    </w:p>
    <w:p w:rsidR="006B44A3" w:rsidRPr="005B3CFC" w:rsidRDefault="006B44A3" w:rsidP="006B44A3">
      <w:pPr>
        <w:pStyle w:val="a8"/>
        <w:numPr>
          <w:ilvl w:val="0"/>
          <w:numId w:val="89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الارهاب</w:t>
      </w:r>
    </w:p>
    <w:p w:rsidR="006B44A3" w:rsidRDefault="006B44A3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9A59ED" w:rsidRPr="009A59ED" w:rsidRDefault="009A59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يصعب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وضع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تعريف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متفق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عليه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لظاهره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الإرهاب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نظر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9A59ED" w:rsidRPr="009A59ED" w:rsidRDefault="009A59ED" w:rsidP="002E5B8A">
      <w:pPr>
        <w:numPr>
          <w:ilvl w:val="0"/>
          <w:numId w:val="1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خطورة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الظاهرة</w:t>
      </w:r>
    </w:p>
    <w:p w:rsidR="009A59ED" w:rsidRPr="005B3CFC" w:rsidRDefault="009A59ED" w:rsidP="002E5B8A">
      <w:pPr>
        <w:numPr>
          <w:ilvl w:val="0"/>
          <w:numId w:val="174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اختلاف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نظرة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الدول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الى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الظاهرة</w:t>
      </w:r>
    </w:p>
    <w:p w:rsidR="009A59ED" w:rsidRPr="009A59ED" w:rsidRDefault="009A59ED" w:rsidP="002E5B8A">
      <w:pPr>
        <w:numPr>
          <w:ilvl w:val="0"/>
          <w:numId w:val="1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اتفاقهم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على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تجريمها</w:t>
      </w:r>
    </w:p>
    <w:p w:rsidR="009A59ED" w:rsidRDefault="009A59ED" w:rsidP="002E5B8A">
      <w:pPr>
        <w:numPr>
          <w:ilvl w:val="0"/>
          <w:numId w:val="1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حداثة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الظاهرة</w:t>
      </w:r>
    </w:p>
    <w:p w:rsidR="00187427" w:rsidRPr="009A59ED" w:rsidRDefault="00187427" w:rsidP="00187427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187427" w:rsidRPr="00A97251" w:rsidRDefault="00187427" w:rsidP="0018742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إن ظاهرة الإرهاب من الظواهر التي يصعب وضع تعريف جامع مانع لها نظرا لـ  :</w:t>
      </w:r>
    </w:p>
    <w:p w:rsidR="00187427" w:rsidRPr="00A97251" w:rsidRDefault="00187427" w:rsidP="002E5B8A">
      <w:pPr>
        <w:numPr>
          <w:ilvl w:val="0"/>
          <w:numId w:val="19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خطورة الظاهرة</w:t>
      </w:r>
    </w:p>
    <w:p w:rsidR="00187427" w:rsidRPr="00A97251" w:rsidRDefault="00187427" w:rsidP="002E5B8A">
      <w:pPr>
        <w:numPr>
          <w:ilvl w:val="0"/>
          <w:numId w:val="19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حداثة الظاهرة</w:t>
      </w:r>
    </w:p>
    <w:p w:rsidR="00187427" w:rsidRPr="00A97251" w:rsidRDefault="00187427" w:rsidP="002E5B8A">
      <w:pPr>
        <w:numPr>
          <w:ilvl w:val="0"/>
          <w:numId w:val="19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إتفاقهم على تجريمها</w:t>
      </w:r>
    </w:p>
    <w:p w:rsidR="00187427" w:rsidRPr="005B3CFC" w:rsidRDefault="00187427" w:rsidP="002E5B8A">
      <w:pPr>
        <w:numPr>
          <w:ilvl w:val="0"/>
          <w:numId w:val="19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إختلاف نظرة الدول إلى الظاهرة</w:t>
      </w:r>
    </w:p>
    <w:p w:rsidR="006B44A3" w:rsidRDefault="006B44A3" w:rsidP="006B44A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rtl/>
        </w:rPr>
      </w:pPr>
    </w:p>
    <w:p w:rsidR="00D82708" w:rsidRPr="00D82708" w:rsidRDefault="00D82708" w:rsidP="00D8270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D82708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يعتبر</w:t>
      </w:r>
      <w:r w:rsidRPr="00D82708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D82708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الإرهاب</w:t>
      </w:r>
      <w:r w:rsidRPr="00D82708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D82708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ظاهره</w:t>
      </w:r>
      <w:r w:rsidRPr="00D82708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D82708" w:rsidRPr="005B3CFC" w:rsidRDefault="00D82708" w:rsidP="002E5B8A">
      <w:pPr>
        <w:numPr>
          <w:ilvl w:val="0"/>
          <w:numId w:val="250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قديمه</w:t>
      </w:r>
    </w:p>
    <w:p w:rsidR="00D82708" w:rsidRPr="00D82708" w:rsidRDefault="00D82708" w:rsidP="002E5B8A">
      <w:pPr>
        <w:numPr>
          <w:ilvl w:val="0"/>
          <w:numId w:val="25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708">
        <w:rPr>
          <w:rFonts w:ascii="Times New Roman" w:hAnsi="Times New Roman" w:cs="Times New Roman" w:hint="eastAsia"/>
          <w:sz w:val="24"/>
          <w:szCs w:val="24"/>
          <w:rtl/>
        </w:rPr>
        <w:t>جديده</w:t>
      </w:r>
    </w:p>
    <w:p w:rsidR="00D82708" w:rsidRPr="00D82708" w:rsidRDefault="00D82708" w:rsidP="002E5B8A">
      <w:pPr>
        <w:numPr>
          <w:ilvl w:val="0"/>
          <w:numId w:val="25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2708">
        <w:rPr>
          <w:rFonts w:ascii="Times New Roman" w:hAnsi="Times New Roman" w:cs="Times New Roman" w:hint="eastAsia"/>
          <w:sz w:val="24"/>
          <w:szCs w:val="24"/>
          <w:rtl/>
        </w:rPr>
        <w:t>استعماريه</w:t>
      </w:r>
    </w:p>
    <w:p w:rsidR="00D82708" w:rsidRPr="00D82708" w:rsidRDefault="00D82708" w:rsidP="002E5B8A">
      <w:pPr>
        <w:numPr>
          <w:ilvl w:val="0"/>
          <w:numId w:val="25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D82708">
        <w:rPr>
          <w:rFonts w:ascii="Times New Roman" w:hAnsi="Times New Roman" w:cs="Times New Roman" w:hint="eastAsia"/>
          <w:sz w:val="24"/>
          <w:szCs w:val="24"/>
          <w:rtl/>
        </w:rPr>
        <w:t>حادثه</w:t>
      </w:r>
    </w:p>
    <w:p w:rsidR="00D82708" w:rsidRPr="00A97251" w:rsidRDefault="00D82708" w:rsidP="006B44A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6B44A3" w:rsidRPr="007139BB" w:rsidRDefault="006B44A3" w:rsidP="006B44A3">
      <w:pPr>
        <w:pStyle w:val="a8"/>
        <w:jc w:val="both"/>
        <w:rPr>
          <w:rFonts w:asciiTheme="majorBidi" w:hAnsiTheme="majorBidi" w:cstheme="majorBidi"/>
          <w:b/>
          <w:bCs/>
          <w:color w:val="002060"/>
          <w:sz w:val="24"/>
          <w:szCs w:val="24"/>
        </w:rPr>
      </w:pP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هو</w:t>
      </w:r>
      <w:r w:rsidRPr="0049190B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(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العدوان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الذي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يمارسة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افراد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او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جماعات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او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دول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بغيا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على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الانسان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في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دينه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وعقلة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ودمة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وماله</w:t>
      </w:r>
      <w:r w:rsidRPr="007139BB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وعرضه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>)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هذا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تعريف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: </w:t>
      </w:r>
    </w:p>
    <w:p w:rsidR="006B44A3" w:rsidRPr="005B3CFC" w:rsidRDefault="006B44A3" w:rsidP="006B44A3">
      <w:pPr>
        <w:pStyle w:val="a8"/>
        <w:numPr>
          <w:ilvl w:val="0"/>
          <w:numId w:val="41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الارهاب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حسب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مجمع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الفقة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الاسلامي</w:t>
      </w:r>
    </w:p>
    <w:p w:rsidR="006B44A3" w:rsidRPr="002D21C7" w:rsidRDefault="006B44A3" w:rsidP="006B44A3">
      <w:pPr>
        <w:pStyle w:val="a8"/>
        <w:numPr>
          <w:ilvl w:val="0"/>
          <w:numId w:val="4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الارهاب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حسب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عصبة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الامم</w:t>
      </w:r>
    </w:p>
    <w:p w:rsidR="006B44A3" w:rsidRPr="002D21C7" w:rsidRDefault="006B44A3" w:rsidP="006B44A3">
      <w:pPr>
        <w:pStyle w:val="a8"/>
        <w:numPr>
          <w:ilvl w:val="0"/>
          <w:numId w:val="41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التطرف</w:t>
      </w:r>
    </w:p>
    <w:p w:rsidR="009A59ED" w:rsidRPr="006B44A3" w:rsidRDefault="006B44A3" w:rsidP="006B44A3">
      <w:pPr>
        <w:pStyle w:val="a8"/>
        <w:numPr>
          <w:ilvl w:val="0"/>
          <w:numId w:val="41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الجهاد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حسب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منظمة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الامم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المتحدة</w:t>
      </w:r>
    </w:p>
    <w:p w:rsidR="006679BB" w:rsidRPr="009A59ED" w:rsidRDefault="006679BB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9A59ED" w:rsidRPr="009A59ED" w:rsidRDefault="009A59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يشمل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صنوف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التخويف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والاذى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والتهديد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والقتل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بغير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حق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وما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يتصل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بصور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الحرابة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واخافة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السبيل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(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وقطع</w:t>
      </w:r>
      <w:r w:rsidRPr="009A59E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الطريق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وكل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أفعال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العنف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او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التهديد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)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هذا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التحديد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ينسب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الى</w:t>
      </w:r>
      <w:r w:rsidRPr="009A59E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9A59ED" w:rsidRPr="005B3CFC" w:rsidRDefault="009A59ED" w:rsidP="002E5B8A">
      <w:pPr>
        <w:numPr>
          <w:ilvl w:val="0"/>
          <w:numId w:val="173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مجمع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الفقه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الإسلامي</w:t>
      </w:r>
    </w:p>
    <w:p w:rsidR="009A59ED" w:rsidRPr="009A59ED" w:rsidRDefault="009A59ED" w:rsidP="002E5B8A">
      <w:pPr>
        <w:numPr>
          <w:ilvl w:val="0"/>
          <w:numId w:val="17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وزراء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داخلية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العرب</w:t>
      </w:r>
    </w:p>
    <w:p w:rsidR="009A59ED" w:rsidRPr="009A59ED" w:rsidRDefault="009A59ED" w:rsidP="002E5B8A">
      <w:pPr>
        <w:numPr>
          <w:ilvl w:val="0"/>
          <w:numId w:val="17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cs"/>
          <w:sz w:val="24"/>
          <w:szCs w:val="24"/>
          <w:rtl/>
        </w:rPr>
        <w:t>ه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يئة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كبار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العلماء</w:t>
      </w:r>
    </w:p>
    <w:p w:rsidR="009A59ED" w:rsidRPr="00187427" w:rsidRDefault="009A59ED" w:rsidP="002E5B8A">
      <w:pPr>
        <w:numPr>
          <w:ilvl w:val="0"/>
          <w:numId w:val="17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منظمة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الأمم</w:t>
      </w:r>
      <w:r w:rsidRPr="009A59ED">
        <w:rPr>
          <w:rFonts w:ascii="Times New Roman" w:hAnsi="Times New Roman" w:cs="Times New Roman"/>
          <w:sz w:val="24"/>
          <w:szCs w:val="24"/>
        </w:rPr>
        <w:t xml:space="preserve"> </w:t>
      </w:r>
      <w:r w:rsidRPr="009A59ED">
        <w:rPr>
          <w:rFonts w:ascii="Times New Roman" w:hAnsi="Times New Roman" w:cs="Times New Roman" w:hint="eastAsia"/>
          <w:sz w:val="24"/>
          <w:szCs w:val="24"/>
          <w:rtl/>
        </w:rPr>
        <w:t>المتحدة</w:t>
      </w:r>
    </w:p>
    <w:p w:rsidR="009A59ED" w:rsidRDefault="009A59ED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6679BB" w:rsidRDefault="006679BB" w:rsidP="009A59E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الإرهاب في تاريخ الشعوب عرفته البشرية منذ تاريخها القديم :-</w:t>
      </w:r>
    </w:p>
    <w:p w:rsidR="006679BB" w:rsidRDefault="006679BB" w:rsidP="002E5B8A">
      <w:pPr>
        <w:pStyle w:val="a7"/>
        <w:numPr>
          <w:ilvl w:val="0"/>
          <w:numId w:val="27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ظاهرة قديمة استباح قابيل قتل هابيل </w:t>
      </w:r>
    </w:p>
    <w:p w:rsidR="006679BB" w:rsidRDefault="006679BB" w:rsidP="002E5B8A">
      <w:pPr>
        <w:pStyle w:val="a7"/>
        <w:numPr>
          <w:ilvl w:val="0"/>
          <w:numId w:val="27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التطرف الديني الذي كان متفشيا في بني اسرائيل </w:t>
      </w:r>
    </w:p>
    <w:p w:rsidR="006679BB" w:rsidRDefault="006679BB" w:rsidP="002E5B8A">
      <w:pPr>
        <w:pStyle w:val="a7"/>
        <w:numPr>
          <w:ilvl w:val="0"/>
          <w:numId w:val="27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مصادرة حرية التدين على أيدي الأباطرة الرومان </w:t>
      </w:r>
    </w:p>
    <w:p w:rsidR="006679BB" w:rsidRPr="005B3CFC" w:rsidRDefault="006679BB" w:rsidP="002E5B8A">
      <w:pPr>
        <w:pStyle w:val="a7"/>
        <w:numPr>
          <w:ilvl w:val="0"/>
          <w:numId w:val="272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 xml:space="preserve">جميع ماسبق </w:t>
      </w:r>
    </w:p>
    <w:p w:rsidR="006679BB" w:rsidRPr="006679BB" w:rsidRDefault="006679BB" w:rsidP="006679BB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A97251" w:rsidRPr="00A97251" w:rsidRDefault="00A97251" w:rsidP="00A972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موقف الإسلام من الإرهاب عرفناه من خلال دراستنا , </w:t>
      </w:r>
      <w:r w:rsidRPr="007139BB">
        <w:rPr>
          <w:rFonts w:ascii="Times New Roman" w:eastAsia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و هو أن الإرهاب  </w:t>
      </w:r>
      <w:r w:rsidRPr="00A97251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:</w:t>
      </w:r>
    </w:p>
    <w:p w:rsidR="00A97251" w:rsidRPr="00A97251" w:rsidRDefault="00A97251" w:rsidP="002E5B8A">
      <w:pPr>
        <w:numPr>
          <w:ilvl w:val="0"/>
          <w:numId w:val="1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طريق للجهاد</w:t>
      </w:r>
    </w:p>
    <w:p w:rsidR="00A97251" w:rsidRPr="00A97251" w:rsidRDefault="00A97251" w:rsidP="002E5B8A">
      <w:pPr>
        <w:numPr>
          <w:ilvl w:val="0"/>
          <w:numId w:val="1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ظاهرة معقدة</w:t>
      </w:r>
    </w:p>
    <w:p w:rsidR="00A97251" w:rsidRPr="00A97251" w:rsidRDefault="00A97251" w:rsidP="002E5B8A">
      <w:pPr>
        <w:numPr>
          <w:ilvl w:val="0"/>
          <w:numId w:val="1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ظاهرة حديثة</w:t>
      </w:r>
    </w:p>
    <w:p w:rsidR="00A97251" w:rsidRPr="005B3CFC" w:rsidRDefault="00A97251" w:rsidP="002E5B8A">
      <w:pPr>
        <w:numPr>
          <w:ilvl w:val="0"/>
          <w:numId w:val="19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B3CFC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نوع من الظلم</w:t>
      </w:r>
    </w:p>
    <w:p w:rsidR="009A59ED" w:rsidRDefault="009A59ED" w:rsidP="0049190B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A97251" w:rsidRPr="00A97251" w:rsidRDefault="00A97251" w:rsidP="00A972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يقيّم الإسلام علاقة المسلم بـالمخالف له في </w:t>
      </w:r>
      <w:r w:rsidRPr="007139BB">
        <w:rPr>
          <w:rFonts w:ascii="Times New Roman" w:eastAsia="Times New Roman" w:hAnsi="Times New Roman" w:cs="Times New Roman" w:hint="cs"/>
          <w:b/>
          <w:bCs/>
          <w:color w:val="002060"/>
          <w:sz w:val="24"/>
          <w:szCs w:val="24"/>
          <w:rtl/>
        </w:rPr>
        <w:t>الدين من أهل الكتاب و غيرهم على أساس  :</w:t>
      </w:r>
    </w:p>
    <w:p w:rsidR="00A97251" w:rsidRPr="00A97251" w:rsidRDefault="00A97251" w:rsidP="002E5B8A">
      <w:pPr>
        <w:numPr>
          <w:ilvl w:val="0"/>
          <w:numId w:val="19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التكافل</w:t>
      </w:r>
    </w:p>
    <w:p w:rsidR="00A97251" w:rsidRPr="00A97251" w:rsidRDefault="00A97251" w:rsidP="002E5B8A">
      <w:pPr>
        <w:numPr>
          <w:ilvl w:val="0"/>
          <w:numId w:val="19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المعاداة و الحرابة</w:t>
      </w:r>
    </w:p>
    <w:p w:rsidR="00A97251" w:rsidRPr="005B3CFC" w:rsidRDefault="00A97251" w:rsidP="002E5B8A">
      <w:pPr>
        <w:numPr>
          <w:ilvl w:val="0"/>
          <w:numId w:val="19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B3CFC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البر و القسط</w:t>
      </w:r>
    </w:p>
    <w:p w:rsidR="00A97251" w:rsidRDefault="00A97251" w:rsidP="002E5B8A">
      <w:pPr>
        <w:numPr>
          <w:ilvl w:val="0"/>
          <w:numId w:val="19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الجهاد المستمر</w:t>
      </w:r>
    </w:p>
    <w:p w:rsidR="00C520D2" w:rsidRPr="00A97251" w:rsidRDefault="00C520D2" w:rsidP="00C520D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520D2" w:rsidRPr="00A97251" w:rsidRDefault="00C520D2" w:rsidP="00C520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يقيّم الإسلام علاقة المسلم بـالمخالف له في الدين على أساس  :</w:t>
      </w:r>
    </w:p>
    <w:p w:rsidR="00C520D2" w:rsidRPr="00C520D2" w:rsidRDefault="00C520D2" w:rsidP="002E5B8A">
      <w:pPr>
        <w:numPr>
          <w:ilvl w:val="0"/>
          <w:numId w:val="25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C520D2">
        <w:rPr>
          <w:rFonts w:ascii="Times New Roman" w:eastAsia="Times New Roman" w:hAnsi="Times New Roman" w:cs="Times New Roman" w:hint="cs"/>
          <w:sz w:val="24"/>
          <w:szCs w:val="24"/>
          <w:rtl/>
        </w:rPr>
        <w:t>البر و القسط</w:t>
      </w:r>
    </w:p>
    <w:p w:rsidR="00C520D2" w:rsidRPr="00A97251" w:rsidRDefault="00C520D2" w:rsidP="002E5B8A">
      <w:pPr>
        <w:numPr>
          <w:ilvl w:val="0"/>
          <w:numId w:val="25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الاعتراف بحقوقه وأمنه </w:t>
      </w:r>
    </w:p>
    <w:p w:rsidR="00C520D2" w:rsidRPr="005B3CFC" w:rsidRDefault="00C520D2" w:rsidP="002E5B8A">
      <w:pPr>
        <w:numPr>
          <w:ilvl w:val="0"/>
          <w:numId w:val="25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B3CFC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جميع ماسبق</w:t>
      </w:r>
    </w:p>
    <w:p w:rsidR="006B44A3" w:rsidRDefault="00C520D2" w:rsidP="002E5B8A">
      <w:pPr>
        <w:numPr>
          <w:ilvl w:val="0"/>
          <w:numId w:val="25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>تركه وإهماله</w:t>
      </w:r>
    </w:p>
    <w:p w:rsidR="00677D67" w:rsidRDefault="00677D67" w:rsidP="00677D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677D67" w:rsidRPr="00E649FD" w:rsidRDefault="00677D67" w:rsidP="00677D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E649FD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حاربت المملكة العربية السعودية الإرهاب لكونه عدوانا </w:t>
      </w:r>
    </w:p>
    <w:p w:rsidR="00677D67" w:rsidRDefault="00677D67" w:rsidP="002E5B8A">
      <w:pPr>
        <w:pStyle w:val="a7"/>
        <w:numPr>
          <w:ilvl w:val="0"/>
          <w:numId w:val="26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بالسلاح والقوة العسكرية </w:t>
      </w:r>
    </w:p>
    <w:p w:rsidR="00677D67" w:rsidRDefault="00677D67" w:rsidP="002E5B8A">
      <w:pPr>
        <w:pStyle w:val="a7"/>
        <w:numPr>
          <w:ilvl w:val="0"/>
          <w:numId w:val="26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بالنصح والحوار العلمي </w:t>
      </w:r>
    </w:p>
    <w:p w:rsidR="00677D67" w:rsidRDefault="00677D67" w:rsidP="002E5B8A">
      <w:pPr>
        <w:pStyle w:val="a7"/>
        <w:numPr>
          <w:ilvl w:val="0"/>
          <w:numId w:val="26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منظمة المؤتمر الأسلامي </w:t>
      </w:r>
    </w:p>
    <w:p w:rsidR="00677D67" w:rsidRPr="005B3CFC" w:rsidRDefault="00677D67" w:rsidP="002E5B8A">
      <w:pPr>
        <w:pStyle w:val="a7"/>
        <w:numPr>
          <w:ilvl w:val="0"/>
          <w:numId w:val="26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 xml:space="preserve">جميع ماسبق </w:t>
      </w:r>
    </w:p>
    <w:p w:rsidR="00677D67" w:rsidRPr="00677D67" w:rsidRDefault="00677D67" w:rsidP="002E5B8A">
      <w:pPr>
        <w:pStyle w:val="a7"/>
        <w:numPr>
          <w:ilvl w:val="0"/>
          <w:numId w:val="26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بالجمس الأسود </w:t>
      </w:r>
      <w:r w:rsidRPr="00677D67">
        <w:rPr>
          <w:rFonts w:ascii="Times New Roman" w:eastAsia="Times New Roman" w:hAnsi="Times New Roman" w:cs="Times New Roman"/>
          <w:sz w:val="24"/>
          <w:szCs w:val="24"/>
        </w:rPr>
        <w:sym w:font="Wingdings" w:char="F04A"/>
      </w: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خخخ أمزح </w:t>
      </w:r>
    </w:p>
    <w:p w:rsidR="00E8696E" w:rsidRDefault="00E8696E" w:rsidP="002D21C7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A7709" w:rsidRDefault="002A7709" w:rsidP="002D21C7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A7709" w:rsidRDefault="002A7709" w:rsidP="002D21C7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A7709" w:rsidRDefault="002A7709" w:rsidP="002D21C7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A7709" w:rsidRPr="002D21C7" w:rsidRDefault="002A7709" w:rsidP="002D21C7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F578A2" w:rsidRDefault="00F578A2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المحاضرة 11 </w:t>
      </w:r>
    </w:p>
    <w:p w:rsidR="0049190B" w:rsidRDefault="0049190B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BF05D1" w:rsidRPr="00BF05D1" w:rsidRDefault="00BF05D1" w:rsidP="00BF05D1">
      <w:pPr>
        <w:pStyle w:val="a8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تعد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القوميه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والعنصريه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من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أهم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النزعات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الإجتماعيه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التي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:</w:t>
      </w:r>
    </w:p>
    <w:p w:rsidR="00BF05D1" w:rsidRPr="005B3CFC" w:rsidRDefault="00BF05D1" w:rsidP="00423B8F">
      <w:pPr>
        <w:pStyle w:val="a8"/>
        <w:numPr>
          <w:ilvl w:val="0"/>
          <w:numId w:val="112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ربطت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الإنسان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منذ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القدم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بجماعته</w:t>
      </w:r>
    </w:p>
    <w:p w:rsidR="00BF05D1" w:rsidRPr="00BF05D1" w:rsidRDefault="00BF05D1" w:rsidP="00423B8F">
      <w:pPr>
        <w:pStyle w:val="a8"/>
        <w:numPr>
          <w:ilvl w:val="0"/>
          <w:numId w:val="112"/>
        </w:numPr>
        <w:jc w:val="both"/>
        <w:rPr>
          <w:rFonts w:asciiTheme="majorBidi" w:hAnsiTheme="majorBidi" w:cstheme="majorBidi"/>
          <w:sz w:val="24"/>
          <w:szCs w:val="24"/>
        </w:rPr>
      </w:pPr>
      <w:r w:rsidRPr="00BF05D1">
        <w:rPr>
          <w:rFonts w:asciiTheme="majorBidi" w:hAnsiTheme="majorBidi" w:cstheme="majorBidi" w:hint="eastAsia"/>
          <w:sz w:val="24"/>
          <w:szCs w:val="24"/>
          <w:rtl/>
        </w:rPr>
        <w:t>أحدثت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شرخا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البناء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الإجتماعي</w:t>
      </w:r>
    </w:p>
    <w:p w:rsidR="00BF05D1" w:rsidRPr="00BF05D1" w:rsidRDefault="00BF05D1" w:rsidP="00423B8F">
      <w:pPr>
        <w:pStyle w:val="a8"/>
        <w:numPr>
          <w:ilvl w:val="0"/>
          <w:numId w:val="112"/>
        </w:numPr>
        <w:jc w:val="both"/>
        <w:rPr>
          <w:rFonts w:asciiTheme="majorBidi" w:hAnsiTheme="majorBidi" w:cstheme="majorBidi"/>
          <w:sz w:val="24"/>
          <w:szCs w:val="24"/>
        </w:rPr>
      </w:pPr>
      <w:r w:rsidRPr="00BF05D1">
        <w:rPr>
          <w:rFonts w:asciiTheme="majorBidi" w:hAnsiTheme="majorBidi" w:cstheme="majorBidi" w:hint="eastAsia"/>
          <w:sz w:val="24"/>
          <w:szCs w:val="24"/>
          <w:rtl/>
        </w:rPr>
        <w:t>ولدت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التنازع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بين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الناس</w:t>
      </w:r>
    </w:p>
    <w:p w:rsidR="0049190B" w:rsidRDefault="00BF05D1" w:rsidP="00423B8F">
      <w:pPr>
        <w:pStyle w:val="a8"/>
        <w:numPr>
          <w:ilvl w:val="0"/>
          <w:numId w:val="112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BF05D1">
        <w:rPr>
          <w:rFonts w:asciiTheme="majorBidi" w:hAnsiTheme="majorBidi" w:cstheme="majorBidi" w:hint="eastAsia"/>
          <w:sz w:val="24"/>
          <w:szCs w:val="24"/>
          <w:rtl/>
        </w:rPr>
        <w:t>ظهرت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بفعل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الفكر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الغربي</w:t>
      </w:r>
    </w:p>
    <w:p w:rsidR="0049190B" w:rsidRDefault="0049190B" w:rsidP="0049190B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6E01C6" w:rsidRPr="006E01C6" w:rsidRDefault="006E01C6" w:rsidP="006E01C6">
      <w:pPr>
        <w:pStyle w:val="a8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القوميه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من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القوم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وهم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الجماعه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من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الناس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،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تجمعهم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جامعه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يقومون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لها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هذا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تعريف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القوميه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في</w:t>
      </w:r>
      <w:r w:rsidRPr="006E01C6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:</w:t>
      </w:r>
    </w:p>
    <w:p w:rsidR="006E01C6" w:rsidRPr="005B3CFC" w:rsidRDefault="006E01C6" w:rsidP="00423B8F">
      <w:pPr>
        <w:pStyle w:val="a8"/>
        <w:numPr>
          <w:ilvl w:val="0"/>
          <w:numId w:val="114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اللغه</w:t>
      </w:r>
    </w:p>
    <w:p w:rsidR="006E01C6" w:rsidRPr="006E01C6" w:rsidRDefault="006E01C6" w:rsidP="00423B8F">
      <w:pPr>
        <w:pStyle w:val="a8"/>
        <w:numPr>
          <w:ilvl w:val="0"/>
          <w:numId w:val="114"/>
        </w:numPr>
        <w:jc w:val="both"/>
        <w:rPr>
          <w:rFonts w:asciiTheme="majorBidi" w:hAnsiTheme="majorBidi" w:cstheme="majorBidi"/>
          <w:sz w:val="24"/>
          <w:szCs w:val="24"/>
        </w:rPr>
      </w:pPr>
      <w:r w:rsidRPr="006E01C6">
        <w:rPr>
          <w:rFonts w:asciiTheme="majorBidi" w:hAnsiTheme="majorBidi" w:cstheme="majorBidi" w:hint="eastAsia"/>
          <w:sz w:val="24"/>
          <w:szCs w:val="24"/>
          <w:rtl/>
        </w:rPr>
        <w:t>الإصطلاح</w:t>
      </w:r>
    </w:p>
    <w:p w:rsidR="006E01C6" w:rsidRPr="006E01C6" w:rsidRDefault="006E01C6" w:rsidP="00423B8F">
      <w:pPr>
        <w:pStyle w:val="a8"/>
        <w:numPr>
          <w:ilvl w:val="0"/>
          <w:numId w:val="114"/>
        </w:numPr>
        <w:jc w:val="both"/>
        <w:rPr>
          <w:rFonts w:asciiTheme="majorBidi" w:hAnsiTheme="majorBidi" w:cstheme="majorBidi"/>
          <w:sz w:val="24"/>
          <w:szCs w:val="24"/>
        </w:rPr>
      </w:pPr>
      <w:r w:rsidRPr="006E01C6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6E01C6">
        <w:rPr>
          <w:rFonts w:asciiTheme="majorBidi" w:hAnsiTheme="majorBidi" w:cstheme="majorBidi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sz w:val="24"/>
          <w:szCs w:val="24"/>
          <w:rtl/>
        </w:rPr>
        <w:t>الإجتماع</w:t>
      </w:r>
    </w:p>
    <w:p w:rsidR="004865AD" w:rsidRPr="009F34F3" w:rsidRDefault="006E01C6" w:rsidP="00423B8F">
      <w:pPr>
        <w:pStyle w:val="a8"/>
        <w:numPr>
          <w:ilvl w:val="0"/>
          <w:numId w:val="114"/>
        </w:numPr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 w:rsidRPr="006E01C6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6E01C6">
        <w:rPr>
          <w:rFonts w:asciiTheme="majorBidi" w:hAnsiTheme="majorBidi" w:cstheme="majorBidi"/>
          <w:sz w:val="24"/>
          <w:szCs w:val="24"/>
        </w:rPr>
        <w:t xml:space="preserve"> </w:t>
      </w:r>
      <w:r w:rsidRPr="006E01C6">
        <w:rPr>
          <w:rFonts w:asciiTheme="majorBidi" w:hAnsiTheme="majorBidi" w:cstheme="majorBidi" w:hint="eastAsia"/>
          <w:sz w:val="24"/>
          <w:szCs w:val="24"/>
          <w:rtl/>
        </w:rPr>
        <w:t>العرف</w:t>
      </w:r>
    </w:p>
    <w:p w:rsidR="009F34F3" w:rsidRDefault="009F34F3" w:rsidP="009F34F3">
      <w:pPr>
        <w:pStyle w:val="a8"/>
        <w:ind w:left="720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</w:pPr>
    </w:p>
    <w:p w:rsidR="009F34F3" w:rsidRPr="007139BB" w:rsidRDefault="009F34F3" w:rsidP="009F34F3">
      <w:pPr>
        <w:pStyle w:val="a8"/>
        <w:jc w:val="both"/>
        <w:rPr>
          <w:rFonts w:asciiTheme="majorBidi" w:hAnsiTheme="majorBidi" w:cstheme="majorBidi"/>
          <w:b/>
          <w:bCs/>
          <w:color w:val="002060"/>
          <w:sz w:val="24"/>
          <w:szCs w:val="24"/>
        </w:rPr>
      </w:pPr>
      <w:r w:rsidRPr="00FB60B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عبارة</w:t>
      </w:r>
      <w:r w:rsidRPr="00FB60B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: </w:t>
      </w:r>
      <w:r w:rsidRPr="00FB60BF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(</w:t>
      </w:r>
      <w:r w:rsidRPr="00FB60B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B60B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FB60B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B60B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القوم</w:t>
      </w:r>
      <w:r w:rsidRPr="00FB60B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B60B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هم</w:t>
      </w:r>
      <w:r w:rsidRPr="00FB60B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B60B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الجماعه</w:t>
      </w:r>
      <w:r w:rsidRPr="00FB60B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B60B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FB60B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B60B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الناس</w:t>
      </w:r>
      <w:r w:rsidRPr="00FB60B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B60B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تجمعهم</w:t>
      </w:r>
      <w:r w:rsidRPr="00FB60B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جامعة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يقومون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لها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وقوم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الرجل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عصبته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وهم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اقاربة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من</w:t>
      </w:r>
      <w:r w:rsidRPr="007139BB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ابية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او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قومة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الذين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يتعصبون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له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وينصرونه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>)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هي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Theme="majorBidi" w:hAnsiTheme="majorBidi" w:cstheme="majorBidi" w:hint="eastAsia"/>
          <w:b/>
          <w:bCs/>
          <w:color w:val="002060"/>
          <w:sz w:val="24"/>
          <w:szCs w:val="24"/>
          <w:rtl/>
        </w:rPr>
        <w:t>تعريف</w:t>
      </w:r>
      <w:r w:rsidRPr="007139BB">
        <w:rPr>
          <w:rFonts w:asciiTheme="majorBidi" w:hAnsiTheme="majorBidi" w:cstheme="majorBidi"/>
          <w:b/>
          <w:bCs/>
          <w:color w:val="002060"/>
          <w:sz w:val="24"/>
          <w:szCs w:val="24"/>
        </w:rPr>
        <w:t xml:space="preserve"> : </w:t>
      </w:r>
    </w:p>
    <w:p w:rsidR="009F34F3" w:rsidRPr="005B3CFC" w:rsidRDefault="009F34F3" w:rsidP="009F34F3">
      <w:pPr>
        <w:pStyle w:val="a8"/>
        <w:numPr>
          <w:ilvl w:val="0"/>
          <w:numId w:val="45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القوميه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في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اللغه</w:t>
      </w:r>
    </w:p>
    <w:p w:rsidR="009F34F3" w:rsidRPr="002D21C7" w:rsidRDefault="009F34F3" w:rsidP="009F34F3">
      <w:pPr>
        <w:pStyle w:val="a8"/>
        <w:numPr>
          <w:ilvl w:val="0"/>
          <w:numId w:val="4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القومية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الاصطلاح</w:t>
      </w:r>
    </w:p>
    <w:p w:rsidR="009F34F3" w:rsidRPr="002D21C7" w:rsidRDefault="009F34F3" w:rsidP="009F34F3">
      <w:pPr>
        <w:pStyle w:val="a8"/>
        <w:numPr>
          <w:ilvl w:val="0"/>
          <w:numId w:val="4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علم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الاجتماع</w:t>
      </w:r>
    </w:p>
    <w:p w:rsidR="00343E9D" w:rsidRDefault="009F34F3" w:rsidP="00426CC6">
      <w:pPr>
        <w:pStyle w:val="a8"/>
        <w:numPr>
          <w:ilvl w:val="0"/>
          <w:numId w:val="45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القومي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العرف</w:t>
      </w:r>
    </w:p>
    <w:p w:rsidR="00426CC6" w:rsidRPr="00426CC6" w:rsidRDefault="00426CC6" w:rsidP="00426CC6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426CC6" w:rsidRDefault="00426CC6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العنصرية (القومية ) </w:t>
      </w:r>
    </w:p>
    <w:p w:rsidR="00426CC6" w:rsidRPr="005B3CFC" w:rsidRDefault="00426CC6" w:rsidP="002E5B8A">
      <w:pPr>
        <w:pStyle w:val="a7"/>
        <w:numPr>
          <w:ilvl w:val="0"/>
          <w:numId w:val="253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 xml:space="preserve">تقديم الانتماء الى أصرة القوم او العنصر على ماسواها </w:t>
      </w:r>
    </w:p>
    <w:p w:rsidR="00426CC6" w:rsidRPr="00426CC6" w:rsidRDefault="00426CC6" w:rsidP="002E5B8A">
      <w:pPr>
        <w:pStyle w:val="a7"/>
        <w:numPr>
          <w:ilvl w:val="0"/>
          <w:numId w:val="25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6CC6">
        <w:rPr>
          <w:rFonts w:ascii="Times New Roman" w:hAnsi="Times New Roman" w:cs="Times New Roman" w:hint="cs"/>
          <w:sz w:val="24"/>
          <w:szCs w:val="24"/>
          <w:rtl/>
        </w:rPr>
        <w:t xml:space="preserve">التقدم العلمي </w:t>
      </w:r>
    </w:p>
    <w:p w:rsidR="00426CC6" w:rsidRPr="00426CC6" w:rsidRDefault="00426CC6" w:rsidP="002E5B8A">
      <w:pPr>
        <w:pStyle w:val="a7"/>
        <w:numPr>
          <w:ilvl w:val="0"/>
          <w:numId w:val="25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6CC6">
        <w:rPr>
          <w:rFonts w:ascii="Times New Roman" w:hAnsi="Times New Roman" w:cs="Times New Roman" w:hint="cs"/>
          <w:sz w:val="24"/>
          <w:szCs w:val="24"/>
          <w:rtl/>
        </w:rPr>
        <w:t xml:space="preserve">الروابط البشرية </w:t>
      </w:r>
    </w:p>
    <w:p w:rsidR="00426CC6" w:rsidRPr="00426CC6" w:rsidRDefault="00426CC6" w:rsidP="002E5B8A">
      <w:pPr>
        <w:pStyle w:val="a7"/>
        <w:numPr>
          <w:ilvl w:val="0"/>
          <w:numId w:val="25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6CC6">
        <w:rPr>
          <w:rFonts w:ascii="Times New Roman" w:hAnsi="Times New Roman" w:cs="Times New Roman" w:hint="cs"/>
          <w:sz w:val="24"/>
          <w:szCs w:val="24"/>
          <w:rtl/>
        </w:rPr>
        <w:t xml:space="preserve">جميع ماسبق </w:t>
      </w:r>
    </w:p>
    <w:p w:rsidR="00426CC6" w:rsidRPr="00426CC6" w:rsidRDefault="00426CC6" w:rsidP="00426CC6">
      <w:pPr>
        <w:pStyle w:val="a7"/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343E9D" w:rsidRPr="00343E9D" w:rsidRDefault="00343E9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عبارة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(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="006B44A3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شعو</w:t>
      </w:r>
      <w:r w:rsidR="006B44A3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ر قوي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لدى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الجماعة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بالانتماء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الى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آصرة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القوم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او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العنصر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،والاعتزاز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بها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)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هي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7139BB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تعريف</w:t>
      </w:r>
      <w:r w:rsidRPr="007139BB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:</w:t>
      </w:r>
    </w:p>
    <w:p w:rsidR="00343E9D" w:rsidRPr="00343E9D" w:rsidRDefault="00343E9D" w:rsidP="002E5B8A">
      <w:pPr>
        <w:numPr>
          <w:ilvl w:val="0"/>
          <w:numId w:val="17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القومية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في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اللغة</w:t>
      </w:r>
    </w:p>
    <w:p w:rsidR="00343E9D" w:rsidRPr="005B3CFC" w:rsidRDefault="00343E9D" w:rsidP="002E5B8A">
      <w:pPr>
        <w:numPr>
          <w:ilvl w:val="0"/>
          <w:numId w:val="175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القومية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في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الاصطلاح</w:t>
      </w:r>
    </w:p>
    <w:p w:rsidR="00343E9D" w:rsidRPr="00343E9D" w:rsidRDefault="00343E9D" w:rsidP="002E5B8A">
      <w:pPr>
        <w:numPr>
          <w:ilvl w:val="0"/>
          <w:numId w:val="17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علم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الاجتماع</w:t>
      </w:r>
    </w:p>
    <w:p w:rsidR="00343E9D" w:rsidRDefault="00343E9D" w:rsidP="002E5B8A">
      <w:pPr>
        <w:numPr>
          <w:ilvl w:val="0"/>
          <w:numId w:val="17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القومي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في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العرف</w:t>
      </w:r>
    </w:p>
    <w:p w:rsidR="009F34F3" w:rsidRDefault="009F34F3" w:rsidP="009F34F3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F34F3" w:rsidRPr="00481A0A" w:rsidRDefault="009F34F3" w:rsidP="009F34F3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مفهوم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القومية</w:t>
      </w:r>
      <w:r w:rsidRPr="00481A0A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481A0A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1A0A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الاصطلاح</w:t>
      </w:r>
    </w:p>
    <w:p w:rsidR="009F34F3" w:rsidRPr="005B3CFC" w:rsidRDefault="009F34F3" w:rsidP="009F34F3">
      <w:pPr>
        <w:pStyle w:val="a8"/>
        <w:numPr>
          <w:ilvl w:val="0"/>
          <w:numId w:val="90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شعور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قوي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لدى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جماعة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بالانتماء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الى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اصرة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القوم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او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العنصر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والاعتزاز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بها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والتحكم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بعقول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افراد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هذة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الجماعه</w:t>
      </w:r>
      <w:r w:rsidRPr="005B3CFC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وسلوكهم</w:t>
      </w:r>
    </w:p>
    <w:p w:rsidR="009F34F3" w:rsidRPr="002D21C7" w:rsidRDefault="009F34F3" w:rsidP="009F34F3">
      <w:pPr>
        <w:pStyle w:val="a8"/>
        <w:numPr>
          <w:ilvl w:val="0"/>
          <w:numId w:val="9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القوم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وهم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الجماعه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الناس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تجمعهم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جامعة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يقومون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بها</w:t>
      </w:r>
    </w:p>
    <w:p w:rsidR="009F34F3" w:rsidRPr="002D21C7" w:rsidRDefault="009F34F3" w:rsidP="009F34F3">
      <w:pPr>
        <w:pStyle w:val="a8"/>
        <w:numPr>
          <w:ilvl w:val="0"/>
          <w:numId w:val="9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قوم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الرجل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عصبته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وهم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اقاربه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ابية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او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قومه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الذين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يتعصبون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له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وينصرونه</w:t>
      </w:r>
    </w:p>
    <w:p w:rsidR="009F34F3" w:rsidRDefault="009F34F3" w:rsidP="009F34F3">
      <w:pPr>
        <w:pStyle w:val="a8"/>
        <w:numPr>
          <w:ilvl w:val="0"/>
          <w:numId w:val="90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العنصر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وهو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الاصل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والحسب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والعصبية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تعني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تعصب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المرء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او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الجماعه</w:t>
      </w:r>
    </w:p>
    <w:p w:rsidR="009F34F3" w:rsidRPr="00343E9D" w:rsidRDefault="009F34F3" w:rsidP="009F34F3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F34F3" w:rsidRPr="0049190B" w:rsidRDefault="009F34F3" w:rsidP="009F34F3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ظهرت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اليوم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آثار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العنصرية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استعلاء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الجنس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الابيض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على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الاسود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في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صورة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متخفية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وراء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: </w:t>
      </w:r>
    </w:p>
    <w:p w:rsidR="009F34F3" w:rsidRPr="002D21C7" w:rsidRDefault="009F34F3" w:rsidP="009F34F3">
      <w:pPr>
        <w:pStyle w:val="a8"/>
        <w:numPr>
          <w:ilvl w:val="0"/>
          <w:numId w:val="10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السياسات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العنصرية</w:t>
      </w:r>
    </w:p>
    <w:p w:rsidR="009F34F3" w:rsidRPr="002D21C7" w:rsidRDefault="009F34F3" w:rsidP="009F34F3">
      <w:pPr>
        <w:pStyle w:val="a8"/>
        <w:numPr>
          <w:ilvl w:val="0"/>
          <w:numId w:val="10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اساليب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التعامل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المهنية</w:t>
      </w:r>
    </w:p>
    <w:p w:rsidR="009F34F3" w:rsidRPr="002D21C7" w:rsidRDefault="009F34F3" w:rsidP="009F34F3">
      <w:pPr>
        <w:pStyle w:val="a8"/>
        <w:numPr>
          <w:ilvl w:val="0"/>
          <w:numId w:val="100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الاتفاقيات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المجحفة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حق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اقتصاد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الشعوب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الملونه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والسوداء</w:t>
      </w:r>
    </w:p>
    <w:p w:rsidR="009F34F3" w:rsidRPr="005B3CFC" w:rsidRDefault="009F34F3" w:rsidP="009F34F3">
      <w:pPr>
        <w:pStyle w:val="a8"/>
        <w:numPr>
          <w:ilvl w:val="0"/>
          <w:numId w:val="100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العبارات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السابقة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كلها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تدل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على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>ذلك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.</w:t>
      </w:r>
    </w:p>
    <w:p w:rsidR="00ED10FA" w:rsidRDefault="00ED10FA" w:rsidP="006E01C6">
      <w:pPr>
        <w:pStyle w:val="a8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</w:pPr>
    </w:p>
    <w:p w:rsidR="002A7709" w:rsidRDefault="002A7709" w:rsidP="006E01C6">
      <w:pPr>
        <w:pStyle w:val="a8"/>
        <w:jc w:val="both"/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</w:pPr>
    </w:p>
    <w:p w:rsidR="002A7709" w:rsidRDefault="002A7709" w:rsidP="006E01C6">
      <w:pPr>
        <w:pStyle w:val="a8"/>
        <w:jc w:val="both"/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</w:pPr>
    </w:p>
    <w:p w:rsidR="006B2B31" w:rsidRDefault="006B2B31" w:rsidP="006E01C6">
      <w:pPr>
        <w:pStyle w:val="a8"/>
        <w:jc w:val="both"/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 xml:space="preserve">جاءت حركة الصهيونية لتؤكد نظرة اليهود الى غيرهم من الأمم نظرة </w:t>
      </w:r>
    </w:p>
    <w:p w:rsidR="006B2B31" w:rsidRDefault="006B2B31" w:rsidP="002E5B8A">
      <w:pPr>
        <w:pStyle w:val="a8"/>
        <w:numPr>
          <w:ilvl w:val="0"/>
          <w:numId w:val="271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قومية </w:t>
      </w:r>
    </w:p>
    <w:p w:rsidR="006B2B31" w:rsidRDefault="006B2B31" w:rsidP="002E5B8A">
      <w:pPr>
        <w:pStyle w:val="a8"/>
        <w:numPr>
          <w:ilvl w:val="0"/>
          <w:numId w:val="271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حرية </w:t>
      </w:r>
    </w:p>
    <w:p w:rsidR="006B2B31" w:rsidRPr="005B3CFC" w:rsidRDefault="006B2B31" w:rsidP="002E5B8A">
      <w:pPr>
        <w:pStyle w:val="a8"/>
        <w:numPr>
          <w:ilvl w:val="0"/>
          <w:numId w:val="271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 xml:space="preserve">عنصرية </w:t>
      </w:r>
    </w:p>
    <w:p w:rsidR="006B2B31" w:rsidRDefault="006B2B31" w:rsidP="002E5B8A">
      <w:pPr>
        <w:pStyle w:val="a8"/>
        <w:numPr>
          <w:ilvl w:val="0"/>
          <w:numId w:val="271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لاشئ مما سبق </w:t>
      </w:r>
    </w:p>
    <w:p w:rsidR="006B2B31" w:rsidRPr="006B2B31" w:rsidRDefault="006B2B31" w:rsidP="006B2B31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4865AD" w:rsidRPr="004865AD" w:rsidRDefault="004865AD" w:rsidP="004865AD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4865AD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تعريف</w:t>
      </w:r>
      <w:r w:rsidRPr="004865AD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العصبية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لغة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:</w:t>
      </w:r>
    </w:p>
    <w:p w:rsidR="004865AD" w:rsidRPr="005B3CFC" w:rsidRDefault="004865AD" w:rsidP="00423B8F">
      <w:pPr>
        <w:pStyle w:val="a8"/>
        <w:numPr>
          <w:ilvl w:val="0"/>
          <w:numId w:val="105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من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عصب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القوم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به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عصباً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؛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أي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: 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اجتمعوا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  <w:t>حوله</w:t>
      </w:r>
    </w:p>
    <w:p w:rsidR="004865AD" w:rsidRPr="004865AD" w:rsidRDefault="004865AD" w:rsidP="00423B8F">
      <w:pPr>
        <w:pStyle w:val="a8"/>
        <w:numPr>
          <w:ilvl w:val="0"/>
          <w:numId w:val="105"/>
        </w:numPr>
        <w:jc w:val="both"/>
        <w:rPr>
          <w:rFonts w:asciiTheme="majorBidi" w:hAnsiTheme="majorBidi" w:cstheme="majorBidi"/>
          <w:sz w:val="24"/>
          <w:szCs w:val="24"/>
        </w:rPr>
      </w:pPr>
      <w:r w:rsidRPr="004865AD">
        <w:rPr>
          <w:rFonts w:asciiTheme="majorBidi" w:hAnsiTheme="majorBidi" w:cstheme="majorBidi"/>
          <w:sz w:val="24"/>
          <w:szCs w:val="24"/>
          <w:rtl/>
        </w:rPr>
        <w:t>من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الغلو</w:t>
      </w:r>
    </w:p>
    <w:p w:rsidR="004865AD" w:rsidRPr="004865AD" w:rsidRDefault="004865AD" w:rsidP="00423B8F">
      <w:pPr>
        <w:pStyle w:val="a8"/>
        <w:numPr>
          <w:ilvl w:val="0"/>
          <w:numId w:val="105"/>
        </w:numPr>
        <w:jc w:val="both"/>
        <w:rPr>
          <w:rFonts w:asciiTheme="majorBidi" w:hAnsiTheme="majorBidi" w:cstheme="majorBidi"/>
          <w:sz w:val="24"/>
          <w:szCs w:val="24"/>
        </w:rPr>
      </w:pPr>
      <w:r w:rsidRPr="004865AD">
        <w:rPr>
          <w:rFonts w:asciiTheme="majorBidi" w:hAnsiTheme="majorBidi" w:cstheme="majorBidi"/>
          <w:sz w:val="24"/>
          <w:szCs w:val="24"/>
          <w:rtl/>
        </w:rPr>
        <w:t>رابطة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استعلاء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تقوم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على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التعصب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الطبقي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والعنصري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والتمايز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بين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الناس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على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أساس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اللون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أو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النسب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أو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الثروة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أو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الجاه</w:t>
      </w:r>
      <w:r w:rsidRPr="004865AD">
        <w:rPr>
          <w:rFonts w:asciiTheme="majorBidi" w:hAnsiTheme="majorBidi" w:cstheme="majorBidi"/>
          <w:sz w:val="24"/>
          <w:szCs w:val="24"/>
        </w:rPr>
        <w:t>.</w:t>
      </w:r>
    </w:p>
    <w:p w:rsidR="004865AD" w:rsidRPr="004865AD" w:rsidRDefault="004865AD" w:rsidP="00423B8F">
      <w:pPr>
        <w:pStyle w:val="a8"/>
        <w:numPr>
          <w:ilvl w:val="0"/>
          <w:numId w:val="105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4865AD">
        <w:rPr>
          <w:rFonts w:asciiTheme="majorBidi" w:hAnsiTheme="majorBidi" w:cstheme="majorBidi"/>
          <w:sz w:val="24"/>
          <w:szCs w:val="24"/>
          <w:rtl/>
        </w:rPr>
        <w:t>من</w:t>
      </w:r>
      <w:r w:rsidRPr="004865AD">
        <w:rPr>
          <w:rFonts w:asciiTheme="majorBidi" w:hAnsiTheme="majorBidi" w:cstheme="majorBidi"/>
          <w:sz w:val="24"/>
          <w:szCs w:val="24"/>
        </w:rPr>
        <w:t xml:space="preserve"> </w:t>
      </w:r>
      <w:r w:rsidRPr="004865AD">
        <w:rPr>
          <w:rFonts w:asciiTheme="majorBidi" w:hAnsiTheme="majorBidi" w:cstheme="majorBidi"/>
          <w:sz w:val="24"/>
          <w:szCs w:val="24"/>
          <w:rtl/>
        </w:rPr>
        <w:t>التفريط</w:t>
      </w:r>
    </w:p>
    <w:p w:rsidR="004865AD" w:rsidRDefault="004865AD" w:rsidP="0049190B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2D21C7" w:rsidRPr="006D6FB2" w:rsidRDefault="002D21C7" w:rsidP="0049190B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6D6FB2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تعريف</w:t>
      </w:r>
      <w:r w:rsidRPr="006D6FB2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6D6FB2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العصبية</w:t>
      </w:r>
      <w:r w:rsidRPr="006D6FB2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6D6FB2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لغة</w:t>
      </w:r>
      <w:r w:rsidRPr="006D6FB2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: </w:t>
      </w:r>
    </w:p>
    <w:p w:rsidR="002D21C7" w:rsidRPr="002D21C7" w:rsidRDefault="002D21C7" w:rsidP="00423B8F">
      <w:pPr>
        <w:pStyle w:val="a8"/>
        <w:numPr>
          <w:ilvl w:val="0"/>
          <w:numId w:val="9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عصب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القوم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عصبا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أي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اجتمعوا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حولة</w:t>
      </w:r>
    </w:p>
    <w:p w:rsidR="002D21C7" w:rsidRPr="002D21C7" w:rsidRDefault="002D21C7" w:rsidP="00423B8F">
      <w:pPr>
        <w:pStyle w:val="a8"/>
        <w:numPr>
          <w:ilvl w:val="0"/>
          <w:numId w:val="9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المحاماة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والمدافعه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عمن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يلزمك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امرة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وتلزمة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لغرض</w:t>
      </w:r>
    </w:p>
    <w:p w:rsidR="002D21C7" w:rsidRPr="002D21C7" w:rsidRDefault="002D21C7" w:rsidP="00423B8F">
      <w:pPr>
        <w:pStyle w:val="a8"/>
        <w:numPr>
          <w:ilvl w:val="0"/>
          <w:numId w:val="99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رابطة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استعلاء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تقوم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على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التعصب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الطبققي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والعنصري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والتمايز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بين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الناس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على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اساس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اللون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او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النسب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او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الثروة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او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الجاة</w:t>
      </w:r>
    </w:p>
    <w:p w:rsidR="002D21C7" w:rsidRPr="005B3CFC" w:rsidRDefault="002D21C7" w:rsidP="00423B8F">
      <w:pPr>
        <w:pStyle w:val="a8"/>
        <w:numPr>
          <w:ilvl w:val="0"/>
          <w:numId w:val="99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الاجابتان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أ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</w:t>
      </w:r>
    </w:p>
    <w:p w:rsidR="0049190B" w:rsidRDefault="0049190B" w:rsidP="002D21C7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481A0A" w:rsidRPr="0093116C" w:rsidRDefault="00481A0A" w:rsidP="002D21C7">
      <w:pPr>
        <w:pStyle w:val="a8"/>
        <w:jc w:val="both"/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</w:pPr>
      <w:r w:rsidRPr="0093116C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 xml:space="preserve">تقوم على أساس افتراض وجود دم ازرق نبيل وآخر دم أحمر وضيع :- </w:t>
      </w:r>
    </w:p>
    <w:p w:rsidR="00481A0A" w:rsidRPr="005B3CFC" w:rsidRDefault="00481A0A" w:rsidP="00423B8F">
      <w:pPr>
        <w:pStyle w:val="a8"/>
        <w:numPr>
          <w:ilvl w:val="0"/>
          <w:numId w:val="91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 xml:space="preserve">عصبية اللون </w:t>
      </w:r>
    </w:p>
    <w:p w:rsidR="00481A0A" w:rsidRDefault="00481A0A" w:rsidP="00423B8F">
      <w:pPr>
        <w:pStyle w:val="a8"/>
        <w:numPr>
          <w:ilvl w:val="0"/>
          <w:numId w:val="91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عصبية الطبقة </w:t>
      </w:r>
    </w:p>
    <w:p w:rsidR="00481A0A" w:rsidRDefault="00481A0A" w:rsidP="00423B8F">
      <w:pPr>
        <w:pStyle w:val="a8"/>
        <w:numPr>
          <w:ilvl w:val="0"/>
          <w:numId w:val="91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عصبية القوم </w:t>
      </w:r>
    </w:p>
    <w:p w:rsidR="00481A0A" w:rsidRDefault="00481A0A" w:rsidP="00423B8F">
      <w:pPr>
        <w:pStyle w:val="a8"/>
        <w:numPr>
          <w:ilvl w:val="0"/>
          <w:numId w:val="91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عصبية العنصر </w:t>
      </w:r>
    </w:p>
    <w:p w:rsidR="0049190B" w:rsidRPr="002D21C7" w:rsidRDefault="0049190B" w:rsidP="002D21C7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F578A2" w:rsidRDefault="00F578A2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12</w:t>
      </w:r>
    </w:p>
    <w:p w:rsidR="0049190B" w:rsidRDefault="0049190B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2D21C7" w:rsidRPr="0049190B" w:rsidRDefault="002D21C7" w:rsidP="002D21C7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يعتبر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9190B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أبو</w:t>
      </w:r>
      <w:r w:rsidRPr="0049190B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الاسود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الدؤلي</w:t>
      </w:r>
    </w:p>
    <w:p w:rsidR="002D21C7" w:rsidRPr="002D21C7" w:rsidRDefault="002D21C7" w:rsidP="00423B8F">
      <w:pPr>
        <w:pStyle w:val="a8"/>
        <w:numPr>
          <w:ilvl w:val="0"/>
          <w:numId w:val="4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اول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عمل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بالتصحيح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والتضعيف</w:t>
      </w:r>
    </w:p>
    <w:p w:rsidR="002D21C7" w:rsidRPr="005B3CFC" w:rsidRDefault="002D21C7" w:rsidP="00423B8F">
      <w:pPr>
        <w:pStyle w:val="a8"/>
        <w:numPr>
          <w:ilvl w:val="0"/>
          <w:numId w:val="42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اول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من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اسس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دراسة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لغوية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عن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العرب</w:t>
      </w:r>
    </w:p>
    <w:p w:rsidR="002D21C7" w:rsidRPr="002D21C7" w:rsidRDefault="002D21C7" w:rsidP="00423B8F">
      <w:pPr>
        <w:pStyle w:val="a8"/>
        <w:numPr>
          <w:ilvl w:val="0"/>
          <w:numId w:val="4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اخر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الصحابة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موتا</w:t>
      </w:r>
    </w:p>
    <w:p w:rsidR="002D21C7" w:rsidRDefault="002D21C7" w:rsidP="00423B8F">
      <w:pPr>
        <w:pStyle w:val="a8"/>
        <w:numPr>
          <w:ilvl w:val="0"/>
          <w:numId w:val="42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مشاهير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علماء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القرن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العشرين</w:t>
      </w:r>
    </w:p>
    <w:p w:rsidR="00A97251" w:rsidRDefault="00A97251" w:rsidP="002D21C7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A97251" w:rsidRPr="007139BB" w:rsidRDefault="00A97251" w:rsidP="00A972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الدراسات اللغوية عند العرب كان لها رواد كثر , </w:t>
      </w:r>
      <w:r w:rsidRPr="007139BB">
        <w:rPr>
          <w:rFonts w:ascii="Times New Roman" w:eastAsia="Times New Roman" w:hAnsi="Times New Roman" w:cs="Times New Roman" w:hint="cs"/>
          <w:b/>
          <w:bCs/>
          <w:color w:val="002060"/>
          <w:sz w:val="24"/>
          <w:szCs w:val="24"/>
          <w:rtl/>
        </w:rPr>
        <w:t>و أول من يعتبر مؤسسا لها هو :</w:t>
      </w:r>
    </w:p>
    <w:p w:rsidR="00A97251" w:rsidRPr="00A97251" w:rsidRDefault="00A97251" w:rsidP="002E5B8A">
      <w:pPr>
        <w:numPr>
          <w:ilvl w:val="0"/>
          <w:numId w:val="19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إبن جني</w:t>
      </w:r>
    </w:p>
    <w:p w:rsidR="00A97251" w:rsidRPr="005B3CFC" w:rsidRDefault="00A97251" w:rsidP="002E5B8A">
      <w:pPr>
        <w:numPr>
          <w:ilvl w:val="0"/>
          <w:numId w:val="19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B3CFC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أبو الأسود الدؤلي</w:t>
      </w:r>
    </w:p>
    <w:p w:rsidR="00A97251" w:rsidRPr="00A97251" w:rsidRDefault="00A97251" w:rsidP="002E5B8A">
      <w:pPr>
        <w:numPr>
          <w:ilvl w:val="0"/>
          <w:numId w:val="19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الخليل بن أحمد الفراهيدي</w:t>
      </w:r>
    </w:p>
    <w:p w:rsidR="00A97251" w:rsidRPr="00A97251" w:rsidRDefault="00A97251" w:rsidP="002E5B8A">
      <w:pPr>
        <w:numPr>
          <w:ilvl w:val="0"/>
          <w:numId w:val="19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7251">
        <w:rPr>
          <w:rFonts w:ascii="Times New Roman" w:eastAsia="Times New Roman" w:hAnsi="Times New Roman" w:cs="Times New Roman" w:hint="cs"/>
          <w:sz w:val="24"/>
          <w:szCs w:val="24"/>
          <w:rtl/>
        </w:rPr>
        <w:t>سيبويه</w:t>
      </w:r>
    </w:p>
    <w:p w:rsidR="00A97251" w:rsidRPr="002D21C7" w:rsidRDefault="00A97251" w:rsidP="002D21C7">
      <w:pPr>
        <w:pStyle w:val="a8"/>
        <w:jc w:val="both"/>
        <w:rPr>
          <w:rFonts w:asciiTheme="majorBidi" w:hAnsiTheme="majorBidi" w:cstheme="majorBidi"/>
          <w:sz w:val="24"/>
          <w:szCs w:val="24"/>
        </w:rPr>
      </w:pPr>
    </w:p>
    <w:p w:rsidR="002D21C7" w:rsidRPr="002264FC" w:rsidRDefault="002D21C7" w:rsidP="002D21C7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واحدة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هذة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العبارات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خطا</w:t>
      </w:r>
    </w:p>
    <w:p w:rsidR="002D21C7" w:rsidRPr="002D21C7" w:rsidRDefault="002D21C7" w:rsidP="00423B8F">
      <w:pPr>
        <w:pStyle w:val="a8"/>
        <w:numPr>
          <w:ilvl w:val="0"/>
          <w:numId w:val="9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اللغة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العربية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باعتبارها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وعاء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للثقافة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العربية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وللحضارة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الإسلامية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فإنها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تواجه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أخطاراً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تتفاقم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="002264FC" w:rsidRPr="002D21C7">
        <w:rPr>
          <w:rFonts w:asciiTheme="majorBidi" w:hAnsiTheme="majorBidi" w:cstheme="majorBidi" w:hint="cs"/>
          <w:sz w:val="24"/>
          <w:szCs w:val="24"/>
          <w:rtl/>
        </w:rPr>
        <w:t>باطراد</w:t>
      </w:r>
      <w:r w:rsidR="002264FC" w:rsidRPr="002D21C7">
        <w:rPr>
          <w:rFonts w:asciiTheme="majorBidi" w:hAnsiTheme="majorBidi" w:cstheme="majorBidi"/>
          <w:sz w:val="24"/>
          <w:szCs w:val="24"/>
        </w:rPr>
        <w:t>.</w:t>
      </w:r>
    </w:p>
    <w:p w:rsidR="002D21C7" w:rsidRPr="002D21C7" w:rsidRDefault="002D21C7" w:rsidP="00423B8F">
      <w:pPr>
        <w:pStyle w:val="a8"/>
        <w:numPr>
          <w:ilvl w:val="0"/>
          <w:numId w:val="9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اللغة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العربية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تواجه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اخطاراً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تأتي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هيمنة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النظام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العالمي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الذي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يرفض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صياغة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العالم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الجديد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وخصوصيات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الشعوب</w:t>
      </w:r>
      <w:r w:rsidR="00952A2F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وثقافتها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="002264FC" w:rsidRPr="002D21C7">
        <w:rPr>
          <w:rFonts w:asciiTheme="majorBidi" w:hAnsiTheme="majorBidi" w:cstheme="majorBidi" w:hint="cs"/>
          <w:sz w:val="24"/>
          <w:szCs w:val="24"/>
          <w:rtl/>
        </w:rPr>
        <w:t>وأعرافها</w:t>
      </w:r>
      <w:r w:rsidR="002264FC" w:rsidRPr="002D21C7">
        <w:rPr>
          <w:rFonts w:asciiTheme="majorBidi" w:hAnsiTheme="majorBidi" w:cstheme="majorBidi"/>
          <w:sz w:val="24"/>
          <w:szCs w:val="24"/>
        </w:rPr>
        <w:t>.</w:t>
      </w:r>
    </w:p>
    <w:p w:rsidR="002D21C7" w:rsidRPr="002D21C7" w:rsidRDefault="002D21C7" w:rsidP="00423B8F">
      <w:pPr>
        <w:pStyle w:val="a8"/>
        <w:numPr>
          <w:ilvl w:val="0"/>
          <w:numId w:val="92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إن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موقع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اللغة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العربية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الصدارة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الهوية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للدفاع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عن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الأمة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واللغة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وعاء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الفكر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الذي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يصنع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المواجهة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بالتكيف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أو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بالتصلب</w:t>
      </w:r>
    </w:p>
    <w:p w:rsidR="002D21C7" w:rsidRPr="005B3CFC" w:rsidRDefault="002D21C7" w:rsidP="00423B8F">
      <w:pPr>
        <w:pStyle w:val="a8"/>
        <w:numPr>
          <w:ilvl w:val="0"/>
          <w:numId w:val="92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لا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يجوز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الاعتزاز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باللغة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="002264FC" w:rsidRPr="005B3CFC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>العربية</w:t>
      </w:r>
      <w:r w:rsidR="002264FC"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.</w:t>
      </w:r>
    </w:p>
    <w:p w:rsidR="00952A2F" w:rsidRPr="002D21C7" w:rsidRDefault="00952A2F" w:rsidP="002D21C7">
      <w:pPr>
        <w:pStyle w:val="a8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F578A2" w:rsidRDefault="00F578A2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المحاضرة 13 </w:t>
      </w:r>
    </w:p>
    <w:p w:rsidR="003D077F" w:rsidRDefault="003D077F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343E9D" w:rsidRDefault="00343E9D" w:rsidP="00952A2F">
      <w:pPr>
        <w:pStyle w:val="a8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343E9D" w:rsidRPr="00343E9D" w:rsidRDefault="00343E9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وضع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الهي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يرشد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الى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الحق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في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الاعتقادات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والى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الخير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في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السلوك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والمعاملات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هذه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تعريف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343E9D" w:rsidRPr="005B3CFC" w:rsidRDefault="00343E9D" w:rsidP="002E5B8A">
      <w:pPr>
        <w:numPr>
          <w:ilvl w:val="0"/>
          <w:numId w:val="176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الدين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في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الاصطلاح</w:t>
      </w:r>
    </w:p>
    <w:p w:rsidR="00343E9D" w:rsidRPr="00343E9D" w:rsidRDefault="00343E9D" w:rsidP="002E5B8A">
      <w:pPr>
        <w:numPr>
          <w:ilvl w:val="0"/>
          <w:numId w:val="17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الدين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في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اللغة</w:t>
      </w:r>
    </w:p>
    <w:p w:rsidR="00343E9D" w:rsidRPr="00343E9D" w:rsidRDefault="00343E9D" w:rsidP="002E5B8A">
      <w:pPr>
        <w:numPr>
          <w:ilvl w:val="0"/>
          <w:numId w:val="17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الإسلام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في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اللغة</w:t>
      </w:r>
    </w:p>
    <w:p w:rsidR="009F34F3" w:rsidRPr="002A7709" w:rsidRDefault="00343E9D" w:rsidP="002E5B8A">
      <w:pPr>
        <w:numPr>
          <w:ilvl w:val="0"/>
          <w:numId w:val="17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الإسلام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في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الاصطلاح</w:t>
      </w:r>
    </w:p>
    <w:p w:rsidR="009F34F3" w:rsidRPr="00343E9D" w:rsidRDefault="009F34F3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F58ED" w:rsidRPr="00343E9D" w:rsidRDefault="00FF58ED" w:rsidP="00FF58E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إن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المطلع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على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تاريخ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وواقع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الأديان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يجدها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ذات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حضور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مؤثر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في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حياة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الانسان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FF58ED" w:rsidRPr="005B3CFC" w:rsidRDefault="00FF58ED" w:rsidP="002E5B8A">
      <w:pPr>
        <w:numPr>
          <w:ilvl w:val="0"/>
          <w:numId w:val="181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صحيح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بالنسبة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للاديان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كلها</w:t>
      </w:r>
    </w:p>
    <w:p w:rsidR="00FF58ED" w:rsidRPr="00343E9D" w:rsidRDefault="00FF58ED" w:rsidP="002E5B8A">
      <w:pPr>
        <w:numPr>
          <w:ilvl w:val="0"/>
          <w:numId w:val="18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صحيح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بالنسبة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للاسلام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فقط</w:t>
      </w:r>
    </w:p>
    <w:p w:rsidR="00FF58ED" w:rsidRPr="00343E9D" w:rsidRDefault="00FF58ED" w:rsidP="002E5B8A">
      <w:pPr>
        <w:numPr>
          <w:ilvl w:val="0"/>
          <w:numId w:val="18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صحيح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بالنسبة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للاديان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الكتابية</w:t>
      </w:r>
    </w:p>
    <w:p w:rsidR="00FF58ED" w:rsidRPr="00343E9D" w:rsidRDefault="00FF58ED" w:rsidP="002E5B8A">
      <w:pPr>
        <w:numPr>
          <w:ilvl w:val="0"/>
          <w:numId w:val="18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غير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صحيح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تماما</w:t>
      </w:r>
    </w:p>
    <w:p w:rsidR="00FF58ED" w:rsidRDefault="00FF58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343E9D" w:rsidRPr="00343E9D" w:rsidRDefault="00343E9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ضرورة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لاستكمال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وجود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الانسان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واستقرار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حياته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وانتظام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معيشته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يستمد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منه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القوة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الدافعة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الى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(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العمل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343E9D" w:rsidRPr="00343E9D" w:rsidRDefault="00343E9D" w:rsidP="002E5B8A">
      <w:pPr>
        <w:numPr>
          <w:ilvl w:val="0"/>
          <w:numId w:val="17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الفن</w:t>
      </w:r>
    </w:p>
    <w:p w:rsidR="00343E9D" w:rsidRPr="005B3CFC" w:rsidRDefault="00343E9D" w:rsidP="002E5B8A">
      <w:pPr>
        <w:numPr>
          <w:ilvl w:val="0"/>
          <w:numId w:val="177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الدين</w:t>
      </w:r>
    </w:p>
    <w:p w:rsidR="00343E9D" w:rsidRPr="00343E9D" w:rsidRDefault="00343E9D" w:rsidP="002E5B8A">
      <w:pPr>
        <w:numPr>
          <w:ilvl w:val="0"/>
          <w:numId w:val="17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العلم</w:t>
      </w:r>
    </w:p>
    <w:p w:rsidR="00343E9D" w:rsidRDefault="00343E9D" w:rsidP="002E5B8A">
      <w:pPr>
        <w:numPr>
          <w:ilvl w:val="0"/>
          <w:numId w:val="17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الفكر</w:t>
      </w:r>
    </w:p>
    <w:p w:rsidR="009F34F3" w:rsidRDefault="009F34F3" w:rsidP="009F34F3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F34F3" w:rsidRPr="00343E9D" w:rsidRDefault="009F34F3" w:rsidP="009F34F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إدراك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الشيء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بحقيقته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>.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هذا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تعريف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العلم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عند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9F34F3" w:rsidRPr="005B3CFC" w:rsidRDefault="009F34F3" w:rsidP="002E5B8A">
      <w:pPr>
        <w:numPr>
          <w:ilvl w:val="0"/>
          <w:numId w:val="180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الراغب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الاصفهاني</w:t>
      </w:r>
    </w:p>
    <w:p w:rsidR="009F34F3" w:rsidRPr="00343E9D" w:rsidRDefault="009F34F3" w:rsidP="002E5B8A">
      <w:pPr>
        <w:numPr>
          <w:ilvl w:val="0"/>
          <w:numId w:val="18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أبو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الفرج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الاصبهاني</w:t>
      </w:r>
    </w:p>
    <w:p w:rsidR="009F34F3" w:rsidRPr="00343E9D" w:rsidRDefault="009F34F3" w:rsidP="002E5B8A">
      <w:pPr>
        <w:numPr>
          <w:ilvl w:val="0"/>
          <w:numId w:val="18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الغزالي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وابن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رشد</w:t>
      </w:r>
    </w:p>
    <w:p w:rsidR="009F34F3" w:rsidRPr="00343E9D" w:rsidRDefault="009F34F3" w:rsidP="002E5B8A">
      <w:pPr>
        <w:numPr>
          <w:ilvl w:val="0"/>
          <w:numId w:val="18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الجويني</w:t>
      </w:r>
    </w:p>
    <w:p w:rsidR="009F34F3" w:rsidRPr="00343E9D" w:rsidRDefault="009F34F3" w:rsidP="009F34F3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9F34F3" w:rsidRPr="002404AF" w:rsidRDefault="009F34F3" w:rsidP="009F34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الإعتقاد الجازم المطابق للواقع الناتج عن دليل , هذا تعريف  :</w:t>
      </w:r>
    </w:p>
    <w:p w:rsidR="009F34F3" w:rsidRPr="005B3CFC" w:rsidRDefault="009F34F3" w:rsidP="002E5B8A">
      <w:pPr>
        <w:numPr>
          <w:ilvl w:val="0"/>
          <w:numId w:val="19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B3CFC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العلم</w:t>
      </w:r>
    </w:p>
    <w:p w:rsidR="009F34F3" w:rsidRPr="002404AF" w:rsidRDefault="009F34F3" w:rsidP="002E5B8A">
      <w:pPr>
        <w:numPr>
          <w:ilvl w:val="0"/>
          <w:numId w:val="19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sz w:val="24"/>
          <w:szCs w:val="24"/>
          <w:rtl/>
        </w:rPr>
        <w:t>الدين</w:t>
      </w:r>
    </w:p>
    <w:p w:rsidR="009F34F3" w:rsidRPr="002404AF" w:rsidRDefault="009F34F3" w:rsidP="002E5B8A">
      <w:pPr>
        <w:numPr>
          <w:ilvl w:val="0"/>
          <w:numId w:val="19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sz w:val="24"/>
          <w:szCs w:val="24"/>
          <w:rtl/>
        </w:rPr>
        <w:t>العقيدة</w:t>
      </w:r>
    </w:p>
    <w:p w:rsidR="009F34F3" w:rsidRPr="002404AF" w:rsidRDefault="009F34F3" w:rsidP="002E5B8A">
      <w:pPr>
        <w:numPr>
          <w:ilvl w:val="0"/>
          <w:numId w:val="19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04AF">
        <w:rPr>
          <w:rFonts w:ascii="Times New Roman" w:eastAsia="Times New Roman" w:hAnsi="Times New Roman" w:cs="Times New Roman" w:hint="cs"/>
          <w:sz w:val="24"/>
          <w:szCs w:val="24"/>
          <w:rtl/>
        </w:rPr>
        <w:t>الإعتقاد</w:t>
      </w:r>
    </w:p>
    <w:p w:rsidR="00343E9D" w:rsidRPr="00343E9D" w:rsidRDefault="00343E9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43E9D" w:rsidRPr="00343E9D" w:rsidRDefault="00343E9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سبيل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الخلوص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العبودية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لغير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الله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تعالى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وطريق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معرفة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الله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تعالى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ومعرفة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شرعه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343E9D" w:rsidRPr="00343E9D" w:rsidRDefault="00343E9D" w:rsidP="002E5B8A">
      <w:pPr>
        <w:numPr>
          <w:ilvl w:val="0"/>
          <w:numId w:val="17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الفن</w:t>
      </w:r>
    </w:p>
    <w:p w:rsidR="00343E9D" w:rsidRPr="00343E9D" w:rsidRDefault="00343E9D" w:rsidP="002E5B8A">
      <w:pPr>
        <w:numPr>
          <w:ilvl w:val="0"/>
          <w:numId w:val="17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الدين</w:t>
      </w:r>
    </w:p>
    <w:p w:rsidR="00343E9D" w:rsidRPr="005B3CFC" w:rsidRDefault="00343E9D" w:rsidP="002E5B8A">
      <w:pPr>
        <w:numPr>
          <w:ilvl w:val="0"/>
          <w:numId w:val="178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العلم</w:t>
      </w:r>
    </w:p>
    <w:p w:rsidR="00343E9D" w:rsidRDefault="00343E9D" w:rsidP="002E5B8A">
      <w:pPr>
        <w:numPr>
          <w:ilvl w:val="0"/>
          <w:numId w:val="17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الفكر</w:t>
      </w:r>
    </w:p>
    <w:p w:rsidR="00FF58ED" w:rsidRDefault="00FF58ED" w:rsidP="00FF58E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FF58ED" w:rsidRPr="0093116C" w:rsidRDefault="00FF58ED" w:rsidP="00FF58ED">
      <w:pPr>
        <w:pStyle w:val="a8"/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</w:pPr>
      <w:r w:rsidRPr="0093116C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غاية ما يهدف إليه العلم الطبيعي ووالتجريبي كما يقول ( برتراند رسل ) وهو:</w:t>
      </w:r>
    </w:p>
    <w:p w:rsidR="00FF58ED" w:rsidRPr="002264FC" w:rsidRDefault="00FF58ED" w:rsidP="00FF58ED">
      <w:pPr>
        <w:pStyle w:val="a8"/>
        <w:numPr>
          <w:ilvl w:val="0"/>
          <w:numId w:val="96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264FC">
        <w:rPr>
          <w:rFonts w:asciiTheme="majorBidi" w:hAnsiTheme="majorBidi" w:cstheme="majorBidi" w:hint="cs"/>
          <w:sz w:val="24"/>
          <w:szCs w:val="24"/>
          <w:rtl/>
        </w:rPr>
        <w:t>اليقين والمعرفة والإدراك، وهو نقيض الجهل، وهو كما قال الراغب الأصفهاني : ( إدراك الشيء بحقيقة ) .</w:t>
      </w:r>
    </w:p>
    <w:p w:rsidR="00FF58ED" w:rsidRPr="002264FC" w:rsidRDefault="00FF58ED" w:rsidP="00FF58ED">
      <w:pPr>
        <w:pStyle w:val="a8"/>
        <w:numPr>
          <w:ilvl w:val="0"/>
          <w:numId w:val="96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264FC">
        <w:rPr>
          <w:rFonts w:asciiTheme="majorBidi" w:hAnsiTheme="majorBidi" w:cstheme="majorBidi" w:hint="cs"/>
          <w:sz w:val="24"/>
          <w:szCs w:val="24"/>
          <w:rtl/>
        </w:rPr>
        <w:t xml:space="preserve">الاعتقاد الجازم المطابق للواقع الناتج عن دليل . </w:t>
      </w:r>
    </w:p>
    <w:p w:rsidR="00FF58ED" w:rsidRPr="002264FC" w:rsidRDefault="00FF58ED" w:rsidP="00FF58ED">
      <w:pPr>
        <w:pStyle w:val="a8"/>
        <w:numPr>
          <w:ilvl w:val="0"/>
          <w:numId w:val="96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2264FC">
        <w:rPr>
          <w:rFonts w:asciiTheme="majorBidi" w:hAnsiTheme="majorBidi" w:cstheme="majorBidi" w:hint="cs"/>
          <w:sz w:val="24"/>
          <w:szCs w:val="24"/>
          <w:rtl/>
        </w:rPr>
        <w:t xml:space="preserve">مجموعة المعارف والحقائق التي وصلت إلى الإنسان عن طريق الوحي، أو توصل إليها من خلال ملاحظاته وتجاربه طوال فترة حياته . </w:t>
      </w:r>
    </w:p>
    <w:p w:rsidR="00FF58ED" w:rsidRPr="005B3CFC" w:rsidRDefault="00FF58ED" w:rsidP="00FF58ED">
      <w:pPr>
        <w:pStyle w:val="a8"/>
        <w:numPr>
          <w:ilvl w:val="0"/>
          <w:numId w:val="96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</w:rPr>
      </w:pPr>
      <w:r w:rsidRPr="005B3CFC">
        <w:rPr>
          <w:rFonts w:asciiTheme="majorBidi" w:hAnsiTheme="majorBidi" w:cstheme="majorBidi" w:hint="cs"/>
          <w:b/>
          <w:bCs/>
          <w:color w:val="FF0000"/>
          <w:sz w:val="24"/>
          <w:szCs w:val="24"/>
          <w:u w:val="single"/>
          <w:rtl/>
        </w:rPr>
        <w:t xml:space="preserve">محاولة اكتشاف حقائق معينة عن العالم ومن ثم القوانين التي تصل الحقائق ببعضها بحيث يمكن التنبؤبحوادث مستقبلية . </w:t>
      </w:r>
    </w:p>
    <w:p w:rsidR="00FF58ED" w:rsidRDefault="00FF58ED" w:rsidP="00FF58ED">
      <w:pPr>
        <w:pStyle w:val="a8"/>
        <w:rPr>
          <w:rFonts w:asciiTheme="majorBidi" w:hAnsiTheme="majorBidi" w:cstheme="majorBidi"/>
          <w:sz w:val="24"/>
          <w:szCs w:val="24"/>
          <w:rtl/>
        </w:rPr>
      </w:pPr>
    </w:p>
    <w:p w:rsidR="00FF58ED" w:rsidRPr="00343E9D" w:rsidRDefault="00FF58ED" w:rsidP="00FF58E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FF58ED" w:rsidRPr="00343E9D" w:rsidRDefault="00FF58ED" w:rsidP="00FF58E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فضيلة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الإسلام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الكبرى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انه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يفتح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للمسلمين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أبواب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المعرفة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ويحث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على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ولوجها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والتقدم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فيها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هذا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قول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FF58ED" w:rsidRPr="005B3CFC" w:rsidRDefault="00FF58ED" w:rsidP="002E5B8A">
      <w:pPr>
        <w:numPr>
          <w:ilvl w:val="0"/>
          <w:numId w:val="183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العقاد</w:t>
      </w:r>
    </w:p>
    <w:p w:rsidR="00FF58ED" w:rsidRPr="00343E9D" w:rsidRDefault="00FF58ED" w:rsidP="002E5B8A">
      <w:pPr>
        <w:numPr>
          <w:ilvl w:val="0"/>
          <w:numId w:val="18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طه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حسين</w:t>
      </w:r>
    </w:p>
    <w:p w:rsidR="00FF58ED" w:rsidRPr="00343E9D" w:rsidRDefault="00FF58ED" w:rsidP="002E5B8A">
      <w:pPr>
        <w:numPr>
          <w:ilvl w:val="0"/>
          <w:numId w:val="18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نيكولسن</w:t>
      </w:r>
    </w:p>
    <w:p w:rsidR="00FF58ED" w:rsidRPr="00343E9D" w:rsidRDefault="00FF58ED" w:rsidP="002E5B8A">
      <w:pPr>
        <w:numPr>
          <w:ilvl w:val="0"/>
          <w:numId w:val="18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مرجليوث</w:t>
      </w:r>
    </w:p>
    <w:p w:rsidR="002404AF" w:rsidRPr="00343E9D" w:rsidRDefault="002404AF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F58ED" w:rsidRPr="002404AF" w:rsidRDefault="00FF58ED" w:rsidP="00FF58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حدث صراع مرير بين رجال الكنيسة في روما و رجال العلم التجريبي :</w:t>
      </w:r>
    </w:p>
    <w:p w:rsidR="00FF58ED" w:rsidRPr="002404AF" w:rsidRDefault="00FF58ED" w:rsidP="002E5B8A">
      <w:pPr>
        <w:numPr>
          <w:ilvl w:val="0"/>
          <w:numId w:val="19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sz w:val="24"/>
          <w:szCs w:val="24"/>
          <w:rtl/>
        </w:rPr>
        <w:t>في القرن التاسع عشر</w:t>
      </w:r>
    </w:p>
    <w:p w:rsidR="00FF58ED" w:rsidRPr="002404AF" w:rsidRDefault="00FF58ED" w:rsidP="002E5B8A">
      <w:pPr>
        <w:numPr>
          <w:ilvl w:val="0"/>
          <w:numId w:val="19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sz w:val="24"/>
          <w:szCs w:val="24"/>
          <w:rtl/>
        </w:rPr>
        <w:t>في عصور النهضة</w:t>
      </w:r>
    </w:p>
    <w:p w:rsidR="00FF58ED" w:rsidRPr="002404AF" w:rsidRDefault="00FF58ED" w:rsidP="002E5B8A">
      <w:pPr>
        <w:numPr>
          <w:ilvl w:val="0"/>
          <w:numId w:val="19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2404AF">
        <w:rPr>
          <w:rFonts w:ascii="Times New Roman" w:eastAsia="Times New Roman" w:hAnsi="Times New Roman" w:cs="Times New Roman" w:hint="cs"/>
          <w:sz w:val="24"/>
          <w:szCs w:val="24"/>
          <w:rtl/>
        </w:rPr>
        <w:t>في العصور القريبة</w:t>
      </w:r>
    </w:p>
    <w:p w:rsidR="00FF58ED" w:rsidRPr="005B3CFC" w:rsidRDefault="00FF58ED" w:rsidP="002E5B8A">
      <w:pPr>
        <w:numPr>
          <w:ilvl w:val="0"/>
          <w:numId w:val="19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في القرون الوسطى</w:t>
      </w:r>
    </w:p>
    <w:p w:rsidR="00FF58ED" w:rsidRDefault="00FF58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343E9D" w:rsidRPr="00343E9D" w:rsidRDefault="00343E9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تبني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الكنيسة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لبعض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النظريات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الفلكية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والاراء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الجغرافية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يعتبر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أسباب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343E9D" w:rsidRPr="00343E9D" w:rsidRDefault="00343E9D" w:rsidP="002E5B8A">
      <w:pPr>
        <w:numPr>
          <w:ilvl w:val="0"/>
          <w:numId w:val="17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النهضة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الاوربية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والغربية</w:t>
      </w:r>
    </w:p>
    <w:p w:rsidR="00343E9D" w:rsidRPr="005B3CFC" w:rsidRDefault="00343E9D" w:rsidP="002E5B8A">
      <w:pPr>
        <w:numPr>
          <w:ilvl w:val="0"/>
          <w:numId w:val="179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صراع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الدين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والعلم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في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الغرب</w:t>
      </w:r>
    </w:p>
    <w:p w:rsidR="00343E9D" w:rsidRPr="00343E9D" w:rsidRDefault="00343E9D" w:rsidP="002E5B8A">
      <w:pPr>
        <w:numPr>
          <w:ilvl w:val="0"/>
          <w:numId w:val="17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تطور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الغرب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في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العصور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الوسطى</w:t>
      </w:r>
    </w:p>
    <w:p w:rsidR="00343E9D" w:rsidRPr="00343E9D" w:rsidRDefault="00343E9D" w:rsidP="002E5B8A">
      <w:pPr>
        <w:numPr>
          <w:ilvl w:val="0"/>
          <w:numId w:val="17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جميع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ماسبق</w:t>
      </w:r>
    </w:p>
    <w:p w:rsidR="002404AF" w:rsidRDefault="002404AF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FF58ED" w:rsidRPr="00343E9D" w:rsidRDefault="00FF58E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43E9D" w:rsidRPr="00343E9D" w:rsidRDefault="00343E9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تعسف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الكنيسة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وتسلطها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على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رجال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العلم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والفكر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كان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343E9D" w:rsidRPr="005B3CFC" w:rsidRDefault="00343E9D" w:rsidP="002E5B8A">
      <w:pPr>
        <w:numPr>
          <w:ilvl w:val="0"/>
          <w:numId w:val="182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أسباب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الصراع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بين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الدين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والعلم</w:t>
      </w:r>
    </w:p>
    <w:p w:rsidR="00343E9D" w:rsidRPr="00343E9D" w:rsidRDefault="00343E9D" w:rsidP="002E5B8A">
      <w:pPr>
        <w:numPr>
          <w:ilvl w:val="0"/>
          <w:numId w:val="18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اثار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الصراع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بين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الدين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والعلم</w:t>
      </w:r>
    </w:p>
    <w:p w:rsidR="00343E9D" w:rsidRPr="00343E9D" w:rsidRDefault="00343E9D" w:rsidP="002E5B8A">
      <w:pPr>
        <w:numPr>
          <w:ilvl w:val="0"/>
          <w:numId w:val="18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قواعد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الصراع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بين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الدين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والعلم</w:t>
      </w:r>
    </w:p>
    <w:p w:rsidR="00343E9D" w:rsidRDefault="00343E9D" w:rsidP="002E5B8A">
      <w:pPr>
        <w:numPr>
          <w:ilvl w:val="0"/>
          <w:numId w:val="18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نتائج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الصراع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بين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الدين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والعلم</w:t>
      </w:r>
    </w:p>
    <w:p w:rsidR="00FF58ED" w:rsidRDefault="00FF58ED" w:rsidP="00FF58E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FF58ED" w:rsidRPr="002264FC" w:rsidRDefault="00FF58ED" w:rsidP="00FF58ED">
      <w:pPr>
        <w:pStyle w:val="a8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واحدة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هذه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العبارات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خطأ</w:t>
      </w:r>
    </w:p>
    <w:p w:rsidR="00FF58ED" w:rsidRPr="005B3CFC" w:rsidRDefault="00FF58ED" w:rsidP="00FF58ED">
      <w:pPr>
        <w:pStyle w:val="a8"/>
        <w:numPr>
          <w:ilvl w:val="0"/>
          <w:numId w:val="93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الكنيسة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وفقت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برجال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لديهم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القدرة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على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التوفيق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بين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النصوص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المقدسة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وبين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آراء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العلماء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ونظريتهم</w:t>
      </w:r>
    </w:p>
    <w:p w:rsidR="00FF58ED" w:rsidRPr="00952A2F" w:rsidRDefault="00FF58ED" w:rsidP="00FF58ED">
      <w:pPr>
        <w:pStyle w:val="a8"/>
        <w:numPr>
          <w:ilvl w:val="0"/>
          <w:numId w:val="93"/>
        </w:numPr>
        <w:jc w:val="both"/>
        <w:rPr>
          <w:rFonts w:asciiTheme="majorBidi" w:hAnsiTheme="majorBidi" w:cstheme="majorBidi"/>
          <w:sz w:val="24"/>
          <w:szCs w:val="24"/>
        </w:rPr>
      </w:pPr>
      <w:r w:rsidRPr="00952A2F">
        <w:rPr>
          <w:rFonts w:asciiTheme="majorBidi" w:hAnsiTheme="majorBidi" w:cstheme="majorBidi" w:hint="eastAsia"/>
          <w:sz w:val="24"/>
          <w:szCs w:val="24"/>
          <w:rtl/>
        </w:rPr>
        <w:t>تفاقم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الخلاف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جعل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الطرف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الآخر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ينادي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بعزل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الكنيسة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عن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الحياة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وإقامتها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على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المنطق</w:t>
      </w:r>
    </w:p>
    <w:p w:rsidR="00FF58ED" w:rsidRPr="00952A2F" w:rsidRDefault="00FF58ED" w:rsidP="00FF58ED">
      <w:pPr>
        <w:pStyle w:val="a8"/>
        <w:numPr>
          <w:ilvl w:val="0"/>
          <w:numId w:val="93"/>
        </w:numPr>
        <w:jc w:val="both"/>
        <w:rPr>
          <w:rFonts w:asciiTheme="majorBidi" w:hAnsiTheme="majorBidi" w:cstheme="majorBidi"/>
          <w:sz w:val="24"/>
          <w:szCs w:val="24"/>
        </w:rPr>
      </w:pPr>
      <w:r w:rsidRPr="00952A2F">
        <w:rPr>
          <w:rFonts w:asciiTheme="majorBidi" w:hAnsiTheme="majorBidi" w:cstheme="majorBidi" w:hint="eastAsia"/>
          <w:sz w:val="24"/>
          <w:szCs w:val="24"/>
          <w:rtl/>
        </w:rPr>
        <w:t>أصبح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الاعتقاد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الكنيسة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بأن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كل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خطوة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يخطوها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العلم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ترفع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الإنسان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فوق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نفسه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درجة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وتنزل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الإله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عليائه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بنفس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القدر</w:t>
      </w:r>
    </w:p>
    <w:p w:rsidR="00FF58ED" w:rsidRDefault="00FF58ED" w:rsidP="00FF58ED">
      <w:pPr>
        <w:pStyle w:val="a8"/>
        <w:numPr>
          <w:ilvl w:val="0"/>
          <w:numId w:val="93"/>
        </w:numPr>
        <w:jc w:val="both"/>
        <w:rPr>
          <w:rFonts w:asciiTheme="majorBidi" w:hAnsiTheme="majorBidi" w:cstheme="majorBidi"/>
          <w:sz w:val="24"/>
          <w:szCs w:val="24"/>
          <w:rtl/>
        </w:rPr>
      </w:pPr>
      <w:r w:rsidRPr="00952A2F">
        <w:rPr>
          <w:rFonts w:asciiTheme="majorBidi" w:hAnsiTheme="majorBidi" w:cstheme="majorBidi" w:hint="eastAsia"/>
          <w:sz w:val="24"/>
          <w:szCs w:val="24"/>
          <w:rtl/>
        </w:rPr>
        <w:t>تبني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الكنيسة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لبعض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النظريات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الفلكية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والآراء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الجغرافية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أدى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إلى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تسرب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الخرافات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الوثنية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والمعلومات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البشرية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إلى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كثير</w:t>
      </w:r>
      <w:r w:rsidRPr="00952A2F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من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تعاليم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الكنيسة</w:t>
      </w:r>
    </w:p>
    <w:p w:rsidR="00FF58ED" w:rsidRPr="00FF58ED" w:rsidRDefault="00FF58ED" w:rsidP="00FF58E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952A2F" w:rsidRPr="002264FC" w:rsidRDefault="00952A2F" w:rsidP="00952A2F">
      <w:pPr>
        <w:pStyle w:val="a8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أكد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كتابة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"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التقريب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في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حدود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المنطق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"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أن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الحس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أصل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أصول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العلم؛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هو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العالم</w:t>
      </w:r>
    </w:p>
    <w:p w:rsidR="00952A2F" w:rsidRPr="00952A2F" w:rsidRDefault="00952A2F" w:rsidP="00423B8F">
      <w:pPr>
        <w:pStyle w:val="a8"/>
        <w:numPr>
          <w:ilvl w:val="0"/>
          <w:numId w:val="94"/>
        </w:numPr>
        <w:rPr>
          <w:rFonts w:asciiTheme="majorBidi" w:hAnsiTheme="majorBidi" w:cstheme="majorBidi"/>
          <w:sz w:val="24"/>
          <w:szCs w:val="24"/>
        </w:rPr>
      </w:pPr>
      <w:r w:rsidRPr="00952A2F">
        <w:rPr>
          <w:rFonts w:asciiTheme="majorBidi" w:hAnsiTheme="majorBidi" w:cstheme="majorBidi" w:hint="eastAsia"/>
          <w:sz w:val="24"/>
          <w:szCs w:val="24"/>
          <w:rtl/>
        </w:rPr>
        <w:t>ابن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تيمية</w:t>
      </w:r>
    </w:p>
    <w:p w:rsidR="00952A2F" w:rsidRPr="00952A2F" w:rsidRDefault="00952A2F" w:rsidP="00423B8F">
      <w:pPr>
        <w:pStyle w:val="a8"/>
        <w:numPr>
          <w:ilvl w:val="0"/>
          <w:numId w:val="94"/>
        </w:numPr>
        <w:rPr>
          <w:rFonts w:asciiTheme="majorBidi" w:hAnsiTheme="majorBidi" w:cstheme="majorBidi"/>
          <w:sz w:val="24"/>
          <w:szCs w:val="24"/>
        </w:rPr>
      </w:pPr>
      <w:r w:rsidRPr="00952A2F">
        <w:rPr>
          <w:rFonts w:asciiTheme="majorBidi" w:hAnsiTheme="majorBidi" w:cstheme="majorBidi" w:hint="eastAsia"/>
          <w:sz w:val="24"/>
          <w:szCs w:val="24"/>
          <w:rtl/>
        </w:rPr>
        <w:t>ابن</w:t>
      </w:r>
      <w:r w:rsidRPr="00952A2F">
        <w:rPr>
          <w:rFonts w:asciiTheme="majorBidi" w:hAnsiTheme="majorBidi" w:cstheme="majorBidi"/>
          <w:sz w:val="24"/>
          <w:szCs w:val="24"/>
        </w:rPr>
        <w:t xml:space="preserve"> </w:t>
      </w:r>
      <w:r w:rsidRPr="00952A2F">
        <w:rPr>
          <w:rFonts w:asciiTheme="majorBidi" w:hAnsiTheme="majorBidi" w:cstheme="majorBidi" w:hint="eastAsia"/>
          <w:sz w:val="24"/>
          <w:szCs w:val="24"/>
          <w:rtl/>
        </w:rPr>
        <w:t>القيم</w:t>
      </w:r>
    </w:p>
    <w:p w:rsidR="00952A2F" w:rsidRPr="005B3CFC" w:rsidRDefault="00952A2F" w:rsidP="00423B8F">
      <w:pPr>
        <w:pStyle w:val="a8"/>
        <w:numPr>
          <w:ilvl w:val="0"/>
          <w:numId w:val="94"/>
        </w:numPr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ابن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حزم</w:t>
      </w:r>
    </w:p>
    <w:p w:rsidR="00952A2F" w:rsidRDefault="00952A2F" w:rsidP="00423B8F">
      <w:pPr>
        <w:pStyle w:val="a8"/>
        <w:numPr>
          <w:ilvl w:val="0"/>
          <w:numId w:val="94"/>
        </w:numPr>
        <w:rPr>
          <w:rFonts w:asciiTheme="majorBidi" w:hAnsiTheme="majorBidi" w:cstheme="majorBidi"/>
          <w:sz w:val="24"/>
          <w:szCs w:val="24"/>
          <w:rtl/>
        </w:rPr>
      </w:pPr>
      <w:r w:rsidRPr="00952A2F">
        <w:rPr>
          <w:rFonts w:asciiTheme="majorBidi" w:hAnsiTheme="majorBidi" w:cstheme="majorBidi" w:hint="eastAsia"/>
          <w:sz w:val="24"/>
          <w:szCs w:val="24"/>
          <w:rtl/>
        </w:rPr>
        <w:t>الفارابي</w:t>
      </w:r>
    </w:p>
    <w:p w:rsidR="00952A2F" w:rsidRPr="00952A2F" w:rsidRDefault="00952A2F" w:rsidP="00952A2F">
      <w:pPr>
        <w:pStyle w:val="a8"/>
        <w:rPr>
          <w:rFonts w:asciiTheme="majorBidi" w:hAnsiTheme="majorBidi" w:cstheme="majorBidi"/>
          <w:sz w:val="24"/>
          <w:szCs w:val="24"/>
        </w:rPr>
      </w:pPr>
    </w:p>
    <w:p w:rsidR="002264FC" w:rsidRDefault="002264FC" w:rsidP="00952A2F">
      <w:pPr>
        <w:pStyle w:val="a8"/>
        <w:rPr>
          <w:rFonts w:asciiTheme="majorBidi" w:hAnsiTheme="majorBidi" w:cstheme="majorBidi"/>
          <w:sz w:val="24"/>
          <w:szCs w:val="24"/>
          <w:rtl/>
        </w:rPr>
      </w:pPr>
    </w:p>
    <w:p w:rsidR="002D21C7" w:rsidRPr="00952A2F" w:rsidRDefault="002D21C7" w:rsidP="00952A2F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F578A2" w:rsidRDefault="00F578A2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المحاضرة 14 </w:t>
      </w:r>
    </w:p>
    <w:p w:rsidR="004865AD" w:rsidRDefault="004865AD" w:rsidP="00F578A2">
      <w:pPr>
        <w:pStyle w:val="a8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1F2315" w:rsidRPr="00343E9D" w:rsidRDefault="001F2315" w:rsidP="001F231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الحديث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عن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التخلف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يجعل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مفهوم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التخلف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يتضمن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ويفترض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وجود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1F2315" w:rsidRPr="00343E9D" w:rsidRDefault="001F2315" w:rsidP="002E5B8A">
      <w:pPr>
        <w:numPr>
          <w:ilvl w:val="0"/>
          <w:numId w:val="18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قيادة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رشيدة</w:t>
      </w:r>
    </w:p>
    <w:p w:rsidR="001F2315" w:rsidRPr="00343E9D" w:rsidRDefault="001F2315" w:rsidP="002E5B8A">
      <w:pPr>
        <w:numPr>
          <w:ilvl w:val="0"/>
          <w:numId w:val="18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قيادة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متخاذلة</w:t>
      </w:r>
    </w:p>
    <w:p w:rsidR="001F2315" w:rsidRPr="005B3CFC" w:rsidRDefault="001F2315" w:rsidP="002E5B8A">
      <w:pPr>
        <w:numPr>
          <w:ilvl w:val="0"/>
          <w:numId w:val="184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نموذج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يجسد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التقدم</w:t>
      </w:r>
    </w:p>
    <w:p w:rsidR="00BF05D1" w:rsidRPr="002A7709" w:rsidRDefault="001F2315" w:rsidP="002E5B8A">
      <w:pPr>
        <w:numPr>
          <w:ilvl w:val="0"/>
          <w:numId w:val="18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نموذج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يجسد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التخلف</w:t>
      </w:r>
    </w:p>
    <w:p w:rsidR="001F2315" w:rsidRPr="00FB60BF" w:rsidRDefault="001F2315" w:rsidP="001F2315">
      <w:pPr>
        <w:pStyle w:val="a8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FB60B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تعتبر</w:t>
      </w:r>
      <w:r w:rsidRPr="00FB60B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B60B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محاولة</w:t>
      </w:r>
      <w:r w:rsidRPr="00FB60B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FB60BF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الجري</w:t>
      </w:r>
      <w:r w:rsidRPr="00FB60BF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الدائم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وراء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النموذج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65AD">
        <w:rPr>
          <w:rFonts w:asciiTheme="majorBidi" w:hAnsiTheme="majorBidi" w:cstheme="majorBidi" w:hint="eastAsia"/>
          <w:b/>
          <w:bCs/>
          <w:color w:val="E36C0A" w:themeColor="accent6" w:themeShade="BF"/>
          <w:sz w:val="24"/>
          <w:szCs w:val="24"/>
          <w:rtl/>
        </w:rPr>
        <w:t>الغربي</w:t>
      </w:r>
      <w:r w:rsidRPr="004865AD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</w:p>
    <w:p w:rsidR="001F2315" w:rsidRPr="005B3CFC" w:rsidRDefault="001F2315" w:rsidP="001F2315">
      <w:pPr>
        <w:pStyle w:val="a8"/>
        <w:numPr>
          <w:ilvl w:val="0"/>
          <w:numId w:val="46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من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اهم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اسباب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تخلف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الامة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الاسلامية</w:t>
      </w:r>
    </w:p>
    <w:p w:rsidR="001F2315" w:rsidRPr="002D21C7" w:rsidRDefault="001F2315" w:rsidP="001F2315">
      <w:pPr>
        <w:pStyle w:val="a8"/>
        <w:numPr>
          <w:ilvl w:val="0"/>
          <w:numId w:val="46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امرا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حسنا</w:t>
      </w:r>
    </w:p>
    <w:p w:rsidR="001F2315" w:rsidRPr="002D21C7" w:rsidRDefault="001F2315" w:rsidP="001F2315">
      <w:pPr>
        <w:pStyle w:val="a8"/>
        <w:numPr>
          <w:ilvl w:val="0"/>
          <w:numId w:val="46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عجزا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في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النموذج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الاسلامي</w:t>
      </w:r>
    </w:p>
    <w:p w:rsidR="001F2315" w:rsidRDefault="001F2315" w:rsidP="001F2315">
      <w:pPr>
        <w:pStyle w:val="a8"/>
        <w:numPr>
          <w:ilvl w:val="0"/>
          <w:numId w:val="46"/>
        </w:numPr>
        <w:jc w:val="both"/>
        <w:rPr>
          <w:rFonts w:asciiTheme="majorBidi" w:hAnsiTheme="majorBidi" w:cstheme="majorBidi"/>
          <w:sz w:val="24"/>
          <w:szCs w:val="24"/>
        </w:rPr>
      </w:pPr>
      <w:r w:rsidRPr="002D21C7">
        <w:rPr>
          <w:rFonts w:asciiTheme="majorBidi" w:hAnsiTheme="majorBidi" w:cstheme="majorBidi" w:hint="eastAsia"/>
          <w:sz w:val="24"/>
          <w:szCs w:val="24"/>
          <w:rtl/>
        </w:rPr>
        <w:t>انتماء</w:t>
      </w:r>
      <w:r w:rsidRPr="002D21C7">
        <w:rPr>
          <w:rFonts w:asciiTheme="majorBidi" w:hAnsiTheme="majorBidi" w:cstheme="majorBidi"/>
          <w:sz w:val="24"/>
          <w:szCs w:val="24"/>
        </w:rPr>
        <w:t xml:space="preserve"> </w:t>
      </w:r>
      <w:r w:rsidRPr="002D21C7">
        <w:rPr>
          <w:rFonts w:asciiTheme="majorBidi" w:hAnsiTheme="majorBidi" w:cstheme="majorBidi" w:hint="eastAsia"/>
          <w:sz w:val="24"/>
          <w:szCs w:val="24"/>
          <w:rtl/>
        </w:rPr>
        <w:t>للقيم</w:t>
      </w:r>
    </w:p>
    <w:p w:rsidR="001F2315" w:rsidRDefault="001F2315" w:rsidP="001F2315">
      <w:pPr>
        <w:pStyle w:val="a8"/>
        <w:ind w:left="72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1F2315" w:rsidRPr="00643303" w:rsidRDefault="001F2315" w:rsidP="001F231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اسباب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643303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تخلف</w:t>
      </w:r>
      <w:r w:rsidRPr="00643303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643303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الامة</w:t>
      </w:r>
      <w:r w:rsidRPr="00643303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643303">
        <w:rPr>
          <w:rFonts w:ascii="Times New Roman" w:hAnsi="Times New Roman" w:cs="Times New Roman" w:hint="eastAsia"/>
          <w:b/>
          <w:bCs/>
          <w:color w:val="002060"/>
          <w:sz w:val="24"/>
          <w:szCs w:val="24"/>
          <w:rtl/>
        </w:rPr>
        <w:t>الاسلامية</w:t>
      </w:r>
      <w:r w:rsidRPr="00643303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:</w:t>
      </w:r>
    </w:p>
    <w:p w:rsidR="001F2315" w:rsidRPr="00343E9D" w:rsidRDefault="001F2315" w:rsidP="002E5B8A">
      <w:pPr>
        <w:numPr>
          <w:ilvl w:val="0"/>
          <w:numId w:val="18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الجرى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وراء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التراث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الاسلامي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القديم</w:t>
      </w:r>
    </w:p>
    <w:p w:rsidR="001F2315" w:rsidRPr="005B3CFC" w:rsidRDefault="001F2315" w:rsidP="002E5B8A">
      <w:pPr>
        <w:numPr>
          <w:ilvl w:val="0"/>
          <w:numId w:val="188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الجري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وراء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النموذج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الغربي</w:t>
      </w:r>
    </w:p>
    <w:p w:rsidR="001F2315" w:rsidRPr="00343E9D" w:rsidRDefault="001F2315" w:rsidP="002E5B8A">
      <w:pPr>
        <w:numPr>
          <w:ilvl w:val="0"/>
          <w:numId w:val="18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عجز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النموذج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الاسلامي</w:t>
      </w:r>
    </w:p>
    <w:p w:rsidR="001F2315" w:rsidRPr="00343E9D" w:rsidRDefault="001F2315" w:rsidP="002E5B8A">
      <w:pPr>
        <w:numPr>
          <w:ilvl w:val="0"/>
          <w:numId w:val="18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كثرة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الازات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المحيطة</w:t>
      </w:r>
    </w:p>
    <w:p w:rsidR="001F2315" w:rsidRDefault="001F2315" w:rsidP="00BF05D1">
      <w:pPr>
        <w:pStyle w:val="a8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</w:pPr>
    </w:p>
    <w:p w:rsidR="00BF05D1" w:rsidRPr="00BF05D1" w:rsidRDefault="00BF05D1" w:rsidP="00BF05D1">
      <w:pPr>
        <w:pStyle w:val="a8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أسباب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التخلف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b/>
          <w:bCs/>
          <w:color w:val="7030A0"/>
          <w:sz w:val="24"/>
          <w:szCs w:val="24"/>
          <w:rtl/>
        </w:rPr>
        <w:t>(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التأخر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b/>
          <w:bCs/>
          <w:color w:val="7030A0"/>
          <w:sz w:val="24"/>
          <w:szCs w:val="24"/>
          <w:rtl/>
        </w:rPr>
        <w:t>)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في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العالم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الإسلامي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نوعان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: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داخليه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b/>
          <w:bCs/>
          <w:color w:val="7030A0"/>
          <w:sz w:val="24"/>
          <w:szCs w:val="24"/>
          <w:rtl/>
        </w:rPr>
        <w:t>أساسيه</w:t>
      </w:r>
      <w:r w:rsidRPr="00BF05D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:</w:t>
      </w:r>
    </w:p>
    <w:p w:rsidR="00BF05D1" w:rsidRPr="00BF05D1" w:rsidRDefault="00BF05D1" w:rsidP="00423B8F">
      <w:pPr>
        <w:pStyle w:val="a8"/>
        <w:numPr>
          <w:ilvl w:val="0"/>
          <w:numId w:val="111"/>
        </w:numPr>
        <w:jc w:val="both"/>
        <w:rPr>
          <w:rFonts w:asciiTheme="majorBidi" w:hAnsiTheme="majorBidi" w:cstheme="majorBidi"/>
          <w:sz w:val="24"/>
          <w:szCs w:val="24"/>
        </w:rPr>
      </w:pPr>
      <w:r w:rsidRPr="00BF05D1">
        <w:rPr>
          <w:rFonts w:asciiTheme="majorBidi" w:hAnsiTheme="majorBidi" w:cstheme="majorBidi" w:hint="eastAsia"/>
          <w:sz w:val="24"/>
          <w:szCs w:val="24"/>
          <w:rtl/>
        </w:rPr>
        <w:t>وخارجيه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أساسيه</w:t>
      </w:r>
    </w:p>
    <w:p w:rsidR="00BF05D1" w:rsidRPr="005B3CFC" w:rsidRDefault="00BF05D1" w:rsidP="00423B8F">
      <w:pPr>
        <w:pStyle w:val="a8"/>
        <w:numPr>
          <w:ilvl w:val="0"/>
          <w:numId w:val="111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وخارجيه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ثانويه</w:t>
      </w:r>
    </w:p>
    <w:p w:rsidR="00BF05D1" w:rsidRPr="00BF05D1" w:rsidRDefault="00BF05D1" w:rsidP="00423B8F">
      <w:pPr>
        <w:pStyle w:val="a8"/>
        <w:numPr>
          <w:ilvl w:val="0"/>
          <w:numId w:val="111"/>
        </w:numPr>
        <w:jc w:val="both"/>
        <w:rPr>
          <w:rFonts w:asciiTheme="majorBidi" w:hAnsiTheme="majorBidi" w:cstheme="majorBidi"/>
          <w:sz w:val="24"/>
          <w:szCs w:val="24"/>
        </w:rPr>
      </w:pPr>
      <w:r w:rsidRPr="00BF05D1">
        <w:rPr>
          <w:rFonts w:asciiTheme="majorBidi" w:hAnsiTheme="majorBidi" w:cstheme="majorBidi" w:hint="eastAsia"/>
          <w:sz w:val="24"/>
          <w:szCs w:val="24"/>
          <w:rtl/>
        </w:rPr>
        <w:t>وداخليه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ثانويه</w:t>
      </w:r>
    </w:p>
    <w:p w:rsidR="00BF05D1" w:rsidRDefault="00BF05D1" w:rsidP="00423B8F">
      <w:pPr>
        <w:pStyle w:val="a8"/>
        <w:numPr>
          <w:ilvl w:val="0"/>
          <w:numId w:val="111"/>
        </w:numPr>
        <w:jc w:val="both"/>
        <w:rPr>
          <w:rFonts w:asciiTheme="majorBidi" w:hAnsiTheme="majorBidi" w:cstheme="majorBidi"/>
          <w:sz w:val="24"/>
          <w:szCs w:val="24"/>
        </w:rPr>
      </w:pPr>
      <w:r w:rsidRPr="00BF05D1">
        <w:rPr>
          <w:rFonts w:asciiTheme="majorBidi" w:hAnsiTheme="majorBidi" w:cstheme="majorBidi" w:hint="eastAsia"/>
          <w:sz w:val="24"/>
          <w:szCs w:val="24"/>
          <w:rtl/>
        </w:rPr>
        <w:t>وخارجيه</w:t>
      </w:r>
      <w:r w:rsidRPr="00BF05D1">
        <w:rPr>
          <w:rFonts w:asciiTheme="majorBidi" w:hAnsiTheme="majorBidi" w:cstheme="majorBidi"/>
          <w:sz w:val="24"/>
          <w:szCs w:val="24"/>
        </w:rPr>
        <w:t xml:space="preserve"> </w:t>
      </w:r>
      <w:r w:rsidRPr="00BF05D1">
        <w:rPr>
          <w:rFonts w:asciiTheme="majorBidi" w:hAnsiTheme="majorBidi" w:cstheme="majorBidi" w:hint="eastAsia"/>
          <w:sz w:val="24"/>
          <w:szCs w:val="24"/>
          <w:rtl/>
        </w:rPr>
        <w:t>تابعه</w:t>
      </w:r>
    </w:p>
    <w:p w:rsidR="001F2315" w:rsidRPr="00BF05D1" w:rsidRDefault="001F2315" w:rsidP="00FF58ED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ED10FA" w:rsidRPr="00343E9D" w:rsidRDefault="00ED10FA" w:rsidP="00ED10FA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هناك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نوعان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أسباب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التخلف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في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العالم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الإسلامي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احدهما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أسباب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خارجية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ثانوية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والأخرى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ED10FA" w:rsidRPr="00343E9D" w:rsidRDefault="00ED10FA" w:rsidP="002E5B8A">
      <w:pPr>
        <w:numPr>
          <w:ilvl w:val="0"/>
          <w:numId w:val="18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خارجية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أساسية</w:t>
      </w:r>
    </w:p>
    <w:p w:rsidR="00ED10FA" w:rsidRPr="005B3CFC" w:rsidRDefault="00ED10FA" w:rsidP="002E5B8A">
      <w:pPr>
        <w:numPr>
          <w:ilvl w:val="0"/>
          <w:numId w:val="185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داخلية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أساسية</w:t>
      </w:r>
    </w:p>
    <w:p w:rsidR="00ED10FA" w:rsidRPr="00343E9D" w:rsidRDefault="00ED10FA" w:rsidP="002E5B8A">
      <w:pPr>
        <w:numPr>
          <w:ilvl w:val="0"/>
          <w:numId w:val="18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داخلية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ثانوية</w:t>
      </w:r>
    </w:p>
    <w:p w:rsidR="00ED10FA" w:rsidRPr="00343E9D" w:rsidRDefault="00ED10FA" w:rsidP="002E5B8A">
      <w:pPr>
        <w:numPr>
          <w:ilvl w:val="0"/>
          <w:numId w:val="18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خارجية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تابعة</w:t>
      </w:r>
    </w:p>
    <w:p w:rsidR="00343E9D" w:rsidRPr="00343E9D" w:rsidRDefault="00343E9D" w:rsidP="00343E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343E9D" w:rsidRPr="00343E9D" w:rsidRDefault="00343E9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معوقات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النهضة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الإسلامية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منها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ما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هي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ذاتية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ومنها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ماﯨي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:</w:t>
      </w:r>
    </w:p>
    <w:p w:rsidR="00343E9D" w:rsidRPr="00343E9D" w:rsidRDefault="00343E9D" w:rsidP="002E5B8A">
      <w:pPr>
        <w:numPr>
          <w:ilvl w:val="0"/>
          <w:numId w:val="18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عامة</w:t>
      </w:r>
    </w:p>
    <w:p w:rsidR="00343E9D" w:rsidRPr="005B3CFC" w:rsidRDefault="00343E9D" w:rsidP="002E5B8A">
      <w:pPr>
        <w:numPr>
          <w:ilvl w:val="0"/>
          <w:numId w:val="187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موضوعية</w:t>
      </w:r>
    </w:p>
    <w:p w:rsidR="00343E9D" w:rsidRPr="00343E9D" w:rsidRDefault="00343E9D" w:rsidP="002E5B8A">
      <w:pPr>
        <w:numPr>
          <w:ilvl w:val="0"/>
          <w:numId w:val="18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عارضة</w:t>
      </w:r>
    </w:p>
    <w:p w:rsidR="00343E9D" w:rsidRPr="00343E9D" w:rsidRDefault="00343E9D" w:rsidP="002E5B8A">
      <w:pPr>
        <w:numPr>
          <w:ilvl w:val="0"/>
          <w:numId w:val="18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rtl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لا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احد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مما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سبق</w:t>
      </w:r>
    </w:p>
    <w:p w:rsidR="00343E9D" w:rsidRPr="00343E9D" w:rsidRDefault="00343E9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</w:p>
    <w:p w:rsidR="00343E9D" w:rsidRPr="00343E9D" w:rsidRDefault="00343E9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تمزق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البناء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الاجتماعي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للامة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وسيادة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النزعة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الفردية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في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المجتمع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مما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يؤدي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الى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انعكاس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معيار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القيم</w:t>
      </w:r>
      <w:r w:rsidRPr="00343E9D">
        <w:rPr>
          <w:rFonts w:ascii="Times New Roman" w:hAnsi="Times New Roman" w:cs="Times New Roman" w:hint="cs"/>
          <w:b/>
          <w:bCs/>
          <w:color w:val="00B0F0"/>
          <w:sz w:val="24"/>
          <w:szCs w:val="24"/>
          <w:rtl/>
        </w:rPr>
        <w:t xml:space="preserve"> </w:t>
      </w:r>
    </w:p>
    <w:p w:rsidR="00343E9D" w:rsidRPr="00343E9D" w:rsidRDefault="00343E9D" w:rsidP="00343E9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هذا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b/>
          <w:bCs/>
          <w:color w:val="00B0F0"/>
          <w:sz w:val="24"/>
          <w:szCs w:val="24"/>
          <w:rtl/>
        </w:rPr>
        <w:t>يسمى</w:t>
      </w:r>
      <w:r w:rsidRPr="00343E9D">
        <w:rPr>
          <w:rFonts w:ascii="Times New Roman" w:hAnsi="Times New Roman" w:cs="Times New Roman"/>
          <w:b/>
          <w:bCs/>
          <w:color w:val="00B0F0"/>
          <w:sz w:val="24"/>
          <w:szCs w:val="24"/>
        </w:rPr>
        <w:t>:</w:t>
      </w:r>
    </w:p>
    <w:p w:rsidR="00343E9D" w:rsidRPr="00343E9D" w:rsidRDefault="00343E9D" w:rsidP="002E5B8A">
      <w:pPr>
        <w:numPr>
          <w:ilvl w:val="0"/>
          <w:numId w:val="18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القابلية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للاستعمار</w:t>
      </w:r>
    </w:p>
    <w:p w:rsidR="00343E9D" w:rsidRPr="00343E9D" w:rsidRDefault="00343E9D" w:rsidP="002E5B8A">
      <w:pPr>
        <w:numPr>
          <w:ilvl w:val="0"/>
          <w:numId w:val="18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التخلف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الشامل</w:t>
      </w:r>
    </w:p>
    <w:p w:rsidR="00343E9D" w:rsidRPr="005B3CFC" w:rsidRDefault="00343E9D" w:rsidP="002E5B8A">
      <w:pPr>
        <w:numPr>
          <w:ilvl w:val="0"/>
          <w:numId w:val="186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تحلل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شبكة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العلاقات</w:t>
      </w:r>
      <w:r w:rsidRPr="005B3CF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="Times New Roman" w:hAnsi="Times New Roman" w:cs="Times New Roman" w:hint="eastAsia"/>
          <w:b/>
          <w:bCs/>
          <w:color w:val="FF0000"/>
          <w:sz w:val="24"/>
          <w:szCs w:val="24"/>
          <w:u w:val="single"/>
          <w:rtl/>
        </w:rPr>
        <w:t>الاجتماعية</w:t>
      </w:r>
    </w:p>
    <w:p w:rsidR="00343E9D" w:rsidRDefault="00343E9D" w:rsidP="002E5B8A">
      <w:pPr>
        <w:numPr>
          <w:ilvl w:val="0"/>
          <w:numId w:val="18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جميع</w:t>
      </w:r>
      <w:r w:rsidRPr="00343E9D">
        <w:rPr>
          <w:rFonts w:ascii="Times New Roman" w:hAnsi="Times New Roman" w:cs="Times New Roman"/>
          <w:sz w:val="24"/>
          <w:szCs w:val="24"/>
        </w:rPr>
        <w:t xml:space="preserve"> </w:t>
      </w:r>
      <w:r w:rsidRPr="00343E9D">
        <w:rPr>
          <w:rFonts w:ascii="Times New Roman" w:hAnsi="Times New Roman" w:cs="Times New Roman" w:hint="eastAsia"/>
          <w:sz w:val="24"/>
          <w:szCs w:val="24"/>
          <w:rtl/>
        </w:rPr>
        <w:t>ماسبق</w:t>
      </w:r>
    </w:p>
    <w:p w:rsidR="00FB412B" w:rsidRPr="00343E9D" w:rsidRDefault="00FB412B" w:rsidP="00FB412B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rtl/>
        </w:rPr>
      </w:pPr>
    </w:p>
    <w:p w:rsidR="00FB412B" w:rsidRPr="00ED10FA" w:rsidRDefault="00FB412B" w:rsidP="00FB41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B0F0"/>
          <w:sz w:val="24"/>
          <w:szCs w:val="24"/>
          <w:rtl/>
        </w:rPr>
      </w:pPr>
      <w:r w:rsidRPr="00ED10FA">
        <w:rPr>
          <w:rFonts w:ascii="Times New Roman" w:eastAsia="Times New Roman" w:hAnsi="Times New Roman" w:cs="Times New Roman" w:hint="cs"/>
          <w:b/>
          <w:bCs/>
          <w:color w:val="00B0F0"/>
          <w:sz w:val="24"/>
          <w:szCs w:val="24"/>
          <w:rtl/>
        </w:rPr>
        <w:t>يعتبر تحلل شبكة العلاقات الإجتماعية من  :</w:t>
      </w:r>
    </w:p>
    <w:p w:rsidR="00FB412B" w:rsidRPr="00ED10FA" w:rsidRDefault="00FB412B" w:rsidP="002E5B8A">
      <w:pPr>
        <w:numPr>
          <w:ilvl w:val="0"/>
          <w:numId w:val="18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ED10FA">
        <w:rPr>
          <w:rFonts w:ascii="Times New Roman" w:eastAsia="Times New Roman" w:hAnsi="Times New Roman" w:cs="Times New Roman" w:hint="cs"/>
          <w:sz w:val="24"/>
          <w:szCs w:val="24"/>
          <w:rtl/>
        </w:rPr>
        <w:t>المعوقات الخارجية للنهضة</w:t>
      </w:r>
    </w:p>
    <w:p w:rsidR="00FB412B" w:rsidRPr="00ED10FA" w:rsidRDefault="00FB412B" w:rsidP="002E5B8A">
      <w:pPr>
        <w:numPr>
          <w:ilvl w:val="0"/>
          <w:numId w:val="18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ED10FA">
        <w:rPr>
          <w:rFonts w:ascii="Times New Roman" w:eastAsia="Times New Roman" w:hAnsi="Times New Roman" w:cs="Times New Roman" w:hint="cs"/>
          <w:sz w:val="24"/>
          <w:szCs w:val="24"/>
          <w:rtl/>
        </w:rPr>
        <w:t>المعوقات النفسية للنهضة</w:t>
      </w:r>
    </w:p>
    <w:p w:rsidR="00FB412B" w:rsidRPr="005B3CFC" w:rsidRDefault="00FB412B" w:rsidP="002E5B8A">
      <w:pPr>
        <w:numPr>
          <w:ilvl w:val="0"/>
          <w:numId w:val="18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</w:pPr>
      <w:r w:rsidRPr="005B3CFC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u w:val="single"/>
          <w:rtl/>
        </w:rPr>
        <w:t>المعوقات الإجتماعية للنهضة</w:t>
      </w:r>
    </w:p>
    <w:p w:rsidR="00FB412B" w:rsidRPr="00ED10FA" w:rsidRDefault="00FB412B" w:rsidP="002E5B8A">
      <w:pPr>
        <w:numPr>
          <w:ilvl w:val="0"/>
          <w:numId w:val="18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0FA">
        <w:rPr>
          <w:rFonts w:ascii="Times New Roman" w:eastAsia="Times New Roman" w:hAnsi="Times New Roman" w:cs="Times New Roman" w:hint="cs"/>
          <w:sz w:val="24"/>
          <w:szCs w:val="24"/>
          <w:rtl/>
        </w:rPr>
        <w:t>المعوقات الموضوعية للنهضة</w:t>
      </w:r>
    </w:p>
    <w:p w:rsidR="001F2315" w:rsidRDefault="001F2315" w:rsidP="001F2315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1F2315" w:rsidRPr="002264FC" w:rsidRDefault="001F2315" w:rsidP="001F2315">
      <w:pPr>
        <w:pStyle w:val="a8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جمع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الأكوام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المنتجات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الحضارية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أكثر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من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الاتجاه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إلى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بناء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حضارة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هو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التكديس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الناشئة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عن</w:t>
      </w:r>
      <w:r w:rsidRPr="002264FC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2264FC">
        <w:rPr>
          <w:rFonts w:asciiTheme="majorBidi" w:hAnsiTheme="majorBidi" w:cstheme="majorBidi" w:hint="eastAsia"/>
          <w:b/>
          <w:bCs/>
          <w:color w:val="00B050"/>
          <w:sz w:val="24"/>
          <w:szCs w:val="24"/>
          <w:rtl/>
        </w:rPr>
        <w:t>التكديس</w:t>
      </w:r>
    </w:p>
    <w:p w:rsidR="001F2315" w:rsidRPr="00952A2F" w:rsidRDefault="001F2315" w:rsidP="001F2315">
      <w:pPr>
        <w:pStyle w:val="a8"/>
        <w:numPr>
          <w:ilvl w:val="0"/>
          <w:numId w:val="95"/>
        </w:numPr>
        <w:rPr>
          <w:rFonts w:asciiTheme="majorBidi" w:hAnsiTheme="majorBidi" w:cstheme="majorBidi"/>
          <w:sz w:val="24"/>
          <w:szCs w:val="24"/>
        </w:rPr>
      </w:pPr>
      <w:r w:rsidRPr="00952A2F">
        <w:rPr>
          <w:rFonts w:asciiTheme="majorBidi" w:hAnsiTheme="majorBidi" w:cstheme="majorBidi" w:hint="eastAsia"/>
          <w:sz w:val="24"/>
          <w:szCs w:val="24"/>
          <w:rtl/>
        </w:rPr>
        <w:t>البناء</w:t>
      </w:r>
    </w:p>
    <w:p w:rsidR="001F2315" w:rsidRPr="005B3CFC" w:rsidRDefault="001F2315" w:rsidP="001F2315">
      <w:pPr>
        <w:pStyle w:val="a8"/>
        <w:numPr>
          <w:ilvl w:val="0"/>
          <w:numId w:val="95"/>
        </w:numPr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الحضارة</w:t>
      </w:r>
      <w:r w:rsidRPr="005B3CFC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  <w:r w:rsidRPr="005B3CFC">
        <w:rPr>
          <w:rFonts w:asciiTheme="majorBidi" w:hAnsiTheme="majorBidi" w:cstheme="majorBidi" w:hint="eastAsia"/>
          <w:b/>
          <w:bCs/>
          <w:color w:val="FF0000"/>
          <w:sz w:val="24"/>
          <w:szCs w:val="24"/>
          <w:u w:val="single"/>
          <w:rtl/>
        </w:rPr>
        <w:t>الشيئيه</w:t>
      </w:r>
    </w:p>
    <w:p w:rsidR="001F2315" w:rsidRPr="00952A2F" w:rsidRDefault="001F2315" w:rsidP="001F2315">
      <w:pPr>
        <w:pStyle w:val="a8"/>
        <w:numPr>
          <w:ilvl w:val="0"/>
          <w:numId w:val="95"/>
        </w:numPr>
        <w:rPr>
          <w:rFonts w:asciiTheme="majorBidi" w:hAnsiTheme="majorBidi" w:cstheme="majorBidi"/>
          <w:sz w:val="24"/>
          <w:szCs w:val="24"/>
        </w:rPr>
      </w:pPr>
      <w:r w:rsidRPr="00952A2F">
        <w:rPr>
          <w:rFonts w:asciiTheme="majorBidi" w:hAnsiTheme="majorBidi" w:cstheme="majorBidi" w:hint="eastAsia"/>
          <w:sz w:val="24"/>
          <w:szCs w:val="24"/>
          <w:rtl/>
        </w:rPr>
        <w:t>التخلف</w:t>
      </w:r>
    </w:p>
    <w:p w:rsidR="001F2315" w:rsidRPr="00952A2F" w:rsidRDefault="001F2315" w:rsidP="001F2315">
      <w:pPr>
        <w:pStyle w:val="a8"/>
        <w:numPr>
          <w:ilvl w:val="0"/>
          <w:numId w:val="95"/>
        </w:numPr>
        <w:rPr>
          <w:rFonts w:asciiTheme="majorBidi" w:hAnsiTheme="majorBidi" w:cstheme="majorBidi"/>
          <w:sz w:val="24"/>
          <w:szCs w:val="24"/>
          <w:rtl/>
        </w:rPr>
      </w:pPr>
      <w:r w:rsidRPr="00952A2F">
        <w:rPr>
          <w:rFonts w:asciiTheme="majorBidi" w:hAnsiTheme="majorBidi" w:cstheme="majorBidi" w:hint="eastAsia"/>
          <w:sz w:val="24"/>
          <w:szCs w:val="24"/>
          <w:rtl/>
        </w:rPr>
        <w:t>التطور</w:t>
      </w:r>
    </w:p>
    <w:p w:rsidR="00343E9D" w:rsidRDefault="00343E9D" w:rsidP="002D21C7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EF5984" w:rsidRDefault="00EF5984" w:rsidP="002D21C7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EF5984" w:rsidRDefault="00EF5984" w:rsidP="002D21C7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EF5984" w:rsidRDefault="00EF5984" w:rsidP="002D21C7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EF5984" w:rsidRDefault="00EF5984" w:rsidP="002D21C7">
      <w:pPr>
        <w:pStyle w:val="a8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EF5984" w:rsidRPr="00EF5984" w:rsidRDefault="00EF5984" w:rsidP="00EF5984">
      <w:pPr>
        <w:pStyle w:val="a8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</w:pPr>
      <w:r w:rsidRPr="00EF5984">
        <w:rPr>
          <w:rFonts w:asciiTheme="majorBidi" w:hAnsiTheme="majorBidi" w:cstheme="majorBidi" w:hint="cs"/>
          <w:b/>
          <w:bCs/>
          <w:color w:val="FF0000"/>
          <w:sz w:val="32"/>
          <w:szCs w:val="32"/>
          <w:u w:val="single"/>
          <w:rtl/>
        </w:rPr>
        <w:t xml:space="preserve"># تحديث الفصل الأول لعام 1438 </w:t>
      </w:r>
      <w:r w:rsidR="009D7A97">
        <w:rPr>
          <w:rFonts w:asciiTheme="majorBidi" w:hAnsiTheme="majorBidi" w:cstheme="majorBidi" w:hint="cs"/>
          <w:b/>
          <w:bCs/>
          <w:color w:val="FF0000"/>
          <w:sz w:val="32"/>
          <w:szCs w:val="32"/>
          <w:u w:val="single"/>
          <w:rtl/>
        </w:rPr>
        <w:t>" إراد</w:t>
      </w:r>
      <w:r w:rsidR="009D7A97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>ﻫ</w:t>
      </w:r>
      <w:r w:rsidR="009D7A97">
        <w:rPr>
          <w:rFonts w:asciiTheme="majorBidi" w:hAnsiTheme="majorBidi" w:cstheme="majorBidi" w:hint="cs"/>
          <w:b/>
          <w:bCs/>
          <w:color w:val="FF0000"/>
          <w:sz w:val="32"/>
          <w:szCs w:val="32"/>
          <w:u w:val="single"/>
          <w:rtl/>
        </w:rPr>
        <w:t xml:space="preserve"> "</w:t>
      </w:r>
    </w:p>
    <w:sectPr w:rsidR="00EF5984" w:rsidRPr="00EF5984" w:rsidSect="004444D6">
      <w:headerReference w:type="default" r:id="rId9"/>
      <w:footerReference w:type="default" r:id="rId10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2A8F" w:rsidRDefault="00622A8F" w:rsidP="009C2953">
      <w:pPr>
        <w:spacing w:after="0" w:line="240" w:lineRule="auto"/>
      </w:pPr>
      <w:r>
        <w:separator/>
      </w:r>
    </w:p>
  </w:endnote>
  <w:endnote w:type="continuationSeparator" w:id="0">
    <w:p w:rsidR="00622A8F" w:rsidRDefault="00622A8F" w:rsidP="009C2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reeSerif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21348952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C2EB4" w:rsidRDefault="00CC2EB4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22A8F"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CC2EB4" w:rsidRDefault="00CC2EB4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424815</wp:posOffset>
              </wp:positionV>
              <wp:extent cx="2647950" cy="304800"/>
              <wp:effectExtent l="0" t="0" r="0" b="0"/>
              <wp:wrapNone/>
              <wp:docPr id="119" name="Text Box 1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C2EB4" w:rsidRPr="00166E88" w:rsidRDefault="00CC2EB4">
                          <w:pPr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</w:pPr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  <w:rtl/>
                            </w:rPr>
                            <w:t xml:space="preserve">مع تمنياتي لكم بالتوفيق </w:t>
                          </w:r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sym w:font="Wingdings" w:char="F04A"/>
                          </w:r>
                          <w:r w:rsidRPr="00166E88"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t xml:space="preserve"> omjehaad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9" o:spid="_x0000_s1037" type="#_x0000_t202" style="position:absolute;left:0;text-align:left;margin-left:270pt;margin-top:33.45pt;width:208.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" filled="f" stroked="f" strokeweight=".5pt">
              <v:textbox>
                <w:txbxContent>
                  <w:p w:rsidR="00CC2EB4" w:rsidRPr="00166E88" w:rsidRDefault="00CC2EB4">
                    <w:pPr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</w:pPr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  <w:rtl/>
                      </w:rPr>
                      <w:t xml:space="preserve">مع تمنياتي لكم بالتوفيق </w:t>
                    </w:r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sym w:font="Wingdings" w:char="F04A"/>
                    </w:r>
                    <w:r w:rsidRPr="00166E88"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t xml:space="preserve"> omjehaad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2A8F" w:rsidRDefault="00622A8F" w:rsidP="009C2953">
      <w:pPr>
        <w:spacing w:after="0" w:line="240" w:lineRule="auto"/>
      </w:pPr>
      <w:r>
        <w:separator/>
      </w:r>
    </w:p>
  </w:footnote>
  <w:footnote w:type="continuationSeparator" w:id="0">
    <w:p w:rsidR="00622A8F" w:rsidRDefault="00622A8F" w:rsidP="009C29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EB4" w:rsidRDefault="00906B41">
    <w:pPr>
      <w:pStyle w:val="a5"/>
    </w:pPr>
    <w:r w:rsidRPr="00EF5984">
      <w:rPr>
        <w:noProof/>
        <w:color w:val="002060"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59867C7E" wp14:editId="1762C25F">
              <wp:simplePos x="0" y="0"/>
              <wp:positionH relativeFrom="column">
                <wp:posOffset>514350</wp:posOffset>
              </wp:positionH>
              <wp:positionV relativeFrom="paragraph">
                <wp:posOffset>150495</wp:posOffset>
              </wp:positionV>
              <wp:extent cx="114300" cy="85725"/>
              <wp:effectExtent l="57150" t="19050" r="76200" b="104775"/>
              <wp:wrapNone/>
              <wp:docPr id="5" name="مستطيل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4300" cy="85725"/>
                      </a:xfrm>
                      <a:prstGeom prst="rect">
                        <a:avLst/>
                      </a:prstGeom>
                      <a:solidFill>
                        <a:srgbClr val="002060"/>
                      </a:solidFill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18537A3" id="مستطيل 5" o:spid="_x0000_s1026" style="position:absolute;left:0;text-align:left;margin-left:40.5pt;margin-top:11.85pt;width:9pt;height:6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" fillcolor="#002060" strokecolor="#4579b8 [3044]">
              <v:shadow on="t" color="black" opacity="22937f" origin=",.5" offset="0,.63889mm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7936" behindDoc="0" locked="0" layoutInCell="1" allowOverlap="1" wp14:anchorId="0919E1F1" wp14:editId="40FD893B">
              <wp:simplePos x="0" y="0"/>
              <wp:positionH relativeFrom="column">
                <wp:posOffset>-514350</wp:posOffset>
              </wp:positionH>
              <wp:positionV relativeFrom="paragraph">
                <wp:posOffset>83820</wp:posOffset>
              </wp:positionV>
              <wp:extent cx="1066800" cy="285750"/>
              <wp:effectExtent l="0" t="0" r="19050" b="19050"/>
              <wp:wrapNone/>
              <wp:docPr id="3" name="مستطيل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66800" cy="285750"/>
                      </a:xfrm>
                      <a:prstGeom prst="rect">
                        <a:avLst/>
                      </a:prstGeom>
                      <a:ln w="3175"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F5984" w:rsidRPr="00906B41" w:rsidRDefault="00EF5984" w:rsidP="00EF5984">
                          <w:pPr>
                            <w:jc w:val="center"/>
                            <w:rPr>
                              <w:b/>
                              <w:bCs/>
                              <w:color w:val="002060"/>
                            </w:rPr>
                          </w:pPr>
                          <w:r w:rsidRPr="00906B41">
                            <w:rPr>
                              <w:rFonts w:hint="cs"/>
                              <w:b/>
                              <w:bCs/>
                              <w:color w:val="002060"/>
                              <w:rtl/>
                            </w:rPr>
                            <w:t>إختبارسنة 2-37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919E1F1" id="مستطيل 3" o:spid="_x0000_s1026" style="position:absolute;left:0;text-align:left;margin-left:-40.5pt;margin-top:6.6pt;width:84pt;height:22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" fillcolor="white [3201]" strokecolor="white [3212]" strokeweight=".25pt">
              <v:textbox>
                <w:txbxContent>
                  <w:p w:rsidR="00EF5984" w:rsidRPr="00906B41" w:rsidRDefault="00EF5984" w:rsidP="00EF5984">
                    <w:pPr>
                      <w:jc w:val="center"/>
                      <w:rPr>
                        <w:b/>
                        <w:bCs/>
                        <w:color w:val="002060"/>
                      </w:rPr>
                    </w:pPr>
                    <w:r w:rsidRPr="00906B41">
                      <w:rPr>
                        <w:rFonts w:hint="cs"/>
                        <w:b/>
                        <w:bCs/>
                        <w:color w:val="002060"/>
                        <w:rtl/>
                      </w:rPr>
                      <w:t>إختبارسنة 2-37</w:t>
                    </w:r>
                  </w:p>
                </w:txbxContent>
              </v:textbox>
            </v:rect>
          </w:pict>
        </mc:Fallback>
      </mc:AlternateContent>
    </w:r>
    <w:r w:rsidR="00CC2EB4"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E97B954" wp14:editId="7DADC678">
              <wp:simplePos x="0" y="0"/>
              <wp:positionH relativeFrom="column">
                <wp:posOffset>1819275</wp:posOffset>
              </wp:positionH>
              <wp:positionV relativeFrom="paragraph">
                <wp:posOffset>64770</wp:posOffset>
              </wp:positionV>
              <wp:extent cx="1123950" cy="247650"/>
              <wp:effectExtent l="0" t="0" r="0" b="0"/>
              <wp:wrapNone/>
              <wp:docPr id="46" name="Text Box 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23950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C2EB4" w:rsidRPr="001F104F" w:rsidRDefault="00CC2EB4" w:rsidP="00B017F1">
                          <w:pPr>
                            <w:rPr>
                              <w:b/>
                              <w:bCs/>
                              <w:color w:val="E36C0A" w:themeColor="accent6" w:themeShade="BF"/>
                            </w:rPr>
                          </w:pPr>
                          <w:r w:rsidRPr="001F104F">
                            <w:rPr>
                              <w:rFonts w:hint="cs"/>
                              <w:b/>
                              <w:bCs/>
                              <w:color w:val="E36C0A" w:themeColor="accent6" w:themeShade="BF"/>
                              <w:rtl/>
                            </w:rPr>
                            <w:t xml:space="preserve">اختبار سنة 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E36C0A" w:themeColor="accent6" w:themeShade="BF"/>
                              <w:rtl/>
                            </w:rPr>
                            <w:t>1</w:t>
                          </w:r>
                          <w:r w:rsidRPr="001F104F">
                            <w:rPr>
                              <w:rFonts w:hint="cs"/>
                              <w:b/>
                              <w:bCs/>
                              <w:color w:val="E36C0A" w:themeColor="accent6" w:themeShade="BF"/>
                              <w:rtl/>
                            </w:rPr>
                            <w:t>-3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E36C0A" w:themeColor="accent6" w:themeShade="BF"/>
                              <w:rtl/>
                            </w:rPr>
                            <w:t>7</w:t>
                          </w:r>
                          <w:r w:rsidRPr="001F104F">
                            <w:rPr>
                              <w:rFonts w:hint="cs"/>
                              <w:b/>
                              <w:bCs/>
                              <w:color w:val="E36C0A" w:themeColor="accent6" w:themeShade="BF"/>
                              <w:rtl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E97B954" id="_x0000_t202" coordsize="21600,21600" o:spt="202" path="m,l,21600r21600,l21600,xe">
              <v:stroke joinstyle="miter"/>
              <v:path gradientshapeok="t" o:connecttype="rect"/>
            </v:shapetype>
            <v:shape id="Text Box 46" o:spid="_x0000_s1027" type="#_x0000_t202" style="position:absolute;left:0;text-align:left;margin-left:143.25pt;margin-top:5.1pt;width:88.5pt;height:1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" filled="f" stroked="f" strokeweight=".5pt">
              <v:textbox>
                <w:txbxContent>
                  <w:p w:rsidR="00CC2EB4" w:rsidRPr="001F104F" w:rsidRDefault="00CC2EB4" w:rsidP="00B017F1">
                    <w:pPr>
                      <w:rPr>
                        <w:b/>
                        <w:bCs/>
                        <w:color w:val="E36C0A" w:themeColor="accent6" w:themeShade="BF"/>
                      </w:rPr>
                    </w:pPr>
                    <w:r w:rsidRPr="001F104F">
                      <w:rPr>
                        <w:rFonts w:hint="cs"/>
                        <w:b/>
                        <w:bCs/>
                        <w:color w:val="E36C0A" w:themeColor="accent6" w:themeShade="BF"/>
                        <w:rtl/>
                      </w:rPr>
                      <w:t xml:space="preserve">اختبار سنة </w:t>
                    </w:r>
                    <w:r>
                      <w:rPr>
                        <w:rFonts w:hint="cs"/>
                        <w:b/>
                        <w:bCs/>
                        <w:color w:val="E36C0A" w:themeColor="accent6" w:themeShade="BF"/>
                        <w:rtl/>
                      </w:rPr>
                      <w:t>1</w:t>
                    </w:r>
                    <w:r w:rsidRPr="001F104F">
                      <w:rPr>
                        <w:rFonts w:hint="cs"/>
                        <w:b/>
                        <w:bCs/>
                        <w:color w:val="E36C0A" w:themeColor="accent6" w:themeShade="BF"/>
                        <w:rtl/>
                      </w:rPr>
                      <w:t>-3</w:t>
                    </w:r>
                    <w:r>
                      <w:rPr>
                        <w:rFonts w:hint="cs"/>
                        <w:b/>
                        <w:bCs/>
                        <w:color w:val="E36C0A" w:themeColor="accent6" w:themeShade="BF"/>
                        <w:rtl/>
                      </w:rPr>
                      <w:t>7</w:t>
                    </w:r>
                    <w:r w:rsidRPr="001F104F">
                      <w:rPr>
                        <w:rFonts w:hint="cs"/>
                        <w:b/>
                        <w:bCs/>
                        <w:color w:val="E36C0A" w:themeColor="accent6" w:themeShade="BF"/>
                        <w:rtl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 w:rsidR="00CC2EB4"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EA3EC92" wp14:editId="41B763FF">
              <wp:simplePos x="0" y="0"/>
              <wp:positionH relativeFrom="margin">
                <wp:posOffset>2970530</wp:posOffset>
              </wp:positionH>
              <wp:positionV relativeFrom="paragraph">
                <wp:posOffset>140970</wp:posOffset>
              </wp:positionV>
              <wp:extent cx="85725" cy="85725"/>
              <wp:effectExtent l="0" t="0" r="28575" b="28575"/>
              <wp:wrapNone/>
              <wp:docPr id="30" name="Text Box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 w="6350">
                        <a:solidFill>
                          <a:schemeClr val="accent6">
                            <a:lumMod val="75000"/>
                          </a:schemeClr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C2EB4" w:rsidRDefault="00CC2EB4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EA3EC92" id="Text Box 30" o:spid="_x0000_s1028" type="#_x0000_t202" style="position:absolute;left:0;text-align:left;margin-left:233.9pt;margin-top:11.1pt;width:6.75pt;height:6.75p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" fillcolor="#e36c0a [2409]" strokecolor="#e36c0a [2409]" strokeweight=".5pt">
              <v:textbox>
                <w:txbxContent>
                  <w:p w:rsidR="00CC2EB4" w:rsidRDefault="00CC2EB4"/>
                </w:txbxContent>
              </v:textbox>
              <w10:wrap anchorx="margin"/>
            </v:shape>
          </w:pict>
        </mc:Fallback>
      </mc:AlternateContent>
    </w:r>
    <w:r w:rsidR="00CC2EB4">
      <w:rPr>
        <w:noProof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33840800" wp14:editId="6B33C416">
              <wp:simplePos x="0" y="0"/>
              <wp:positionH relativeFrom="column">
                <wp:posOffset>3057525</wp:posOffset>
              </wp:positionH>
              <wp:positionV relativeFrom="paragraph">
                <wp:posOffset>83820</wp:posOffset>
              </wp:positionV>
              <wp:extent cx="1143000" cy="276225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0" cy="2762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CC2EB4" w:rsidRPr="00316BE7" w:rsidRDefault="00CC2EB4" w:rsidP="00F33589">
                          <w:pPr>
                            <w:rPr>
                              <w:b/>
                              <w:bCs/>
                              <w:color w:val="00B050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color w:val="00B050"/>
                              <w:rtl/>
                            </w:rPr>
                            <w:t xml:space="preserve">اسئلة المباشرة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3840800" id="Text Box 2" o:spid="_x0000_s1029" type="#_x0000_t202" style="position:absolute;left:0;text-align:left;margin-left:240.75pt;margin-top:6.6pt;width:90pt;height:21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" filled="f" stroked="f" strokeweight=".5pt">
              <v:textbox>
                <w:txbxContent>
                  <w:p w:rsidR="00CC2EB4" w:rsidRPr="00316BE7" w:rsidRDefault="00CC2EB4" w:rsidP="00F33589">
                    <w:pPr>
                      <w:rPr>
                        <w:b/>
                        <w:bCs/>
                        <w:color w:val="00B050"/>
                      </w:rPr>
                    </w:pPr>
                    <w:r>
                      <w:rPr>
                        <w:rFonts w:hint="cs"/>
                        <w:b/>
                        <w:bCs/>
                        <w:color w:val="00B050"/>
                        <w:rtl/>
                      </w:rPr>
                      <w:t xml:space="preserve">اسئلة المباشرة </w:t>
                    </w:r>
                  </w:p>
                </w:txbxContent>
              </v:textbox>
            </v:shape>
          </w:pict>
        </mc:Fallback>
      </mc:AlternateContent>
    </w:r>
    <w:r w:rsidR="00CC2EB4"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3BF662E6" wp14:editId="763CE266">
              <wp:simplePos x="0" y="0"/>
              <wp:positionH relativeFrom="column">
                <wp:posOffset>4178935</wp:posOffset>
              </wp:positionH>
              <wp:positionV relativeFrom="paragraph">
                <wp:posOffset>142240</wp:posOffset>
              </wp:positionV>
              <wp:extent cx="85725" cy="85725"/>
              <wp:effectExtent l="0" t="0" r="28575" b="28575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 w="6350">
                        <a:solidFill>
                          <a:srgbClr val="00B050"/>
                        </a:solidFill>
                      </a:ln>
                      <a:effectLst/>
                    </wps:spPr>
                    <wps:txbx>
                      <w:txbxContent>
                        <w:p w:rsidR="00CC2EB4" w:rsidRDefault="00CC2EB4" w:rsidP="007E39AD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BF662E6" id="Text Box 1" o:spid="_x0000_s1030" type="#_x0000_t202" style="position:absolute;left:0;text-align:left;margin-left:329.05pt;margin-top:11.2pt;width:6.75pt;height:6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" fillcolor="#00b050" strokecolor="#00b050" strokeweight=".5pt">
              <v:textbox>
                <w:txbxContent>
                  <w:p w:rsidR="00CC2EB4" w:rsidRDefault="00CC2EB4" w:rsidP="007E39AD"/>
                </w:txbxContent>
              </v:textbox>
            </v:shape>
          </w:pict>
        </mc:Fallback>
      </mc:AlternateContent>
    </w:r>
    <w:r w:rsidR="00CC2EB4">
      <w:rPr>
        <w:noProof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18C662E3" wp14:editId="0DCC4D73">
              <wp:simplePos x="0" y="0"/>
              <wp:positionH relativeFrom="column">
                <wp:posOffset>4419599</wp:posOffset>
              </wp:positionH>
              <wp:positionV relativeFrom="paragraph">
                <wp:posOffset>55245</wp:posOffset>
              </wp:positionV>
              <wp:extent cx="1247775" cy="276225"/>
              <wp:effectExtent l="0" t="0" r="0" b="0"/>
              <wp:wrapNone/>
              <wp:docPr id="53" name="Text Box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47775" cy="2762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CC2EB4" w:rsidRPr="0093116C" w:rsidRDefault="00CC2EB4" w:rsidP="0093116C">
                          <w:pPr>
                            <w:rPr>
                              <w:b/>
                              <w:bCs/>
                              <w:color w:val="00B0F0"/>
                            </w:rPr>
                          </w:pPr>
                          <w:r w:rsidRPr="0093116C">
                            <w:rPr>
                              <w:rFonts w:hint="cs"/>
                              <w:b/>
                              <w:bCs/>
                              <w:color w:val="00B0F0"/>
                              <w:rtl/>
                            </w:rPr>
                            <w:t xml:space="preserve">اسئلة السنوات السابقة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8C662E3" id="Text Box 53" o:spid="_x0000_s1031" type="#_x0000_t202" style="position:absolute;left:0;text-align:left;margin-left:348pt;margin-top:4.35pt;width:98.25pt;height:21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" filled="f" stroked="f" strokeweight=".5pt">
              <v:textbox>
                <w:txbxContent>
                  <w:p w:rsidR="00CC2EB4" w:rsidRPr="0093116C" w:rsidRDefault="00CC2EB4" w:rsidP="0093116C">
                    <w:pPr>
                      <w:rPr>
                        <w:b/>
                        <w:bCs/>
                        <w:color w:val="00B0F0"/>
                      </w:rPr>
                    </w:pPr>
                    <w:r w:rsidRPr="0093116C">
                      <w:rPr>
                        <w:rFonts w:hint="cs"/>
                        <w:b/>
                        <w:bCs/>
                        <w:color w:val="00B0F0"/>
                        <w:rtl/>
                      </w:rPr>
                      <w:t xml:space="preserve">اسئلة السنوات السابقة   </w:t>
                    </w:r>
                  </w:p>
                </w:txbxContent>
              </v:textbox>
            </v:shape>
          </w:pict>
        </mc:Fallback>
      </mc:AlternateContent>
    </w:r>
    <w:r w:rsidR="00CC2EB4">
      <w:rPr>
        <w:noProof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71C3E3FB" wp14:editId="030DFEA9">
              <wp:simplePos x="0" y="0"/>
              <wp:positionH relativeFrom="column">
                <wp:posOffset>5626735</wp:posOffset>
              </wp:positionH>
              <wp:positionV relativeFrom="paragraph">
                <wp:posOffset>142240</wp:posOffset>
              </wp:positionV>
              <wp:extent cx="85725" cy="85725"/>
              <wp:effectExtent l="0" t="0" r="28575" b="28575"/>
              <wp:wrapNone/>
              <wp:docPr id="18" name="Text Box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rgbClr val="00B0F0"/>
                      </a:solidFill>
                      <a:ln w="6350">
                        <a:solidFill>
                          <a:srgbClr val="00B0F0"/>
                        </a:solidFill>
                      </a:ln>
                      <a:effectLst/>
                    </wps:spPr>
                    <wps:txbx>
                      <w:txbxContent>
                        <w:p w:rsidR="00CC2EB4" w:rsidRDefault="00CC2EB4" w:rsidP="007E39AD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1C3E3FB" id="Text Box 18" o:spid="_x0000_s1032" type="#_x0000_t202" style="position:absolute;left:0;text-align:left;margin-left:443.05pt;margin-top:11.2pt;width:6.75pt;height:6.7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" fillcolor="#00b0f0" strokecolor="#00b0f0" strokeweight=".5pt">
              <v:textbox>
                <w:txbxContent>
                  <w:p w:rsidR="00CC2EB4" w:rsidRDefault="00CC2EB4" w:rsidP="007E39AD"/>
                </w:txbxContent>
              </v:textbox>
            </v:shape>
          </w:pict>
        </mc:Fallback>
      </mc:AlternateContent>
    </w:r>
    <w:r w:rsidR="00CC2EB4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4AEF5137" wp14:editId="5A0B912F">
              <wp:simplePos x="0" y="0"/>
              <wp:positionH relativeFrom="margin">
                <wp:posOffset>1398905</wp:posOffset>
              </wp:positionH>
              <wp:positionV relativeFrom="paragraph">
                <wp:posOffset>140970</wp:posOffset>
              </wp:positionV>
              <wp:extent cx="85725" cy="85725"/>
              <wp:effectExtent l="0" t="0" r="28575" b="28575"/>
              <wp:wrapNone/>
              <wp:docPr id="51" name="Text Box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rgbClr val="7030A0"/>
                      </a:solidFill>
                      <a:ln w="6350">
                        <a:solidFill>
                          <a:srgbClr val="7030A0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C2EB4" w:rsidRDefault="00CC2EB4" w:rsidP="00872B7A">
                          <w:pPr>
                            <w:bidi w:val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AEF5137" id="Text Box 51" o:spid="_x0000_s1033" type="#_x0000_t202" style="position:absolute;left:0;text-align:left;margin-left:110.15pt;margin-top:11.1pt;width:6.75pt;height:6.7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" fillcolor="#7030a0" strokecolor="#7030a0" strokeweight=".5pt">
              <v:textbox>
                <w:txbxContent>
                  <w:p w:rsidR="00CC2EB4" w:rsidRDefault="00CC2EB4" w:rsidP="00872B7A">
                    <w:pPr>
                      <w:bidi w:val="0"/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CC2EB4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8CD9FA1" wp14:editId="53719803">
              <wp:simplePos x="0" y="0"/>
              <wp:positionH relativeFrom="column">
                <wp:posOffset>2752725</wp:posOffset>
              </wp:positionH>
              <wp:positionV relativeFrom="paragraph">
                <wp:posOffset>-11430</wp:posOffset>
              </wp:positionV>
              <wp:extent cx="819150" cy="247650"/>
              <wp:effectExtent l="0" t="0" r="0" b="0"/>
              <wp:wrapNone/>
              <wp:docPr id="24" name="Text Box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19150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C2EB4" w:rsidRDefault="00CC2EB4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w14:anchorId="08CD9FA1" id="Text Box 24" o:spid="_x0000_s1034" type="#_x0000_t202" style="position:absolute;left:0;text-align:left;margin-left:216.75pt;margin-top:-.9pt;width:64.5pt;height:19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" filled="f" stroked="f" strokeweight=".5pt">
              <v:textbox>
                <w:txbxContent>
                  <w:p w:rsidR="00CC2EB4" w:rsidRDefault="00CC2EB4"/>
                </w:txbxContent>
              </v:textbox>
            </v:shape>
          </w:pict>
        </mc:Fallback>
      </mc:AlternateContent>
    </w:r>
    <w:r w:rsidR="00CC2EB4"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47E19197" wp14:editId="339B3A47">
              <wp:simplePos x="0" y="0"/>
              <wp:positionH relativeFrom="margin">
                <wp:posOffset>257175</wp:posOffset>
              </wp:positionH>
              <wp:positionV relativeFrom="paragraph">
                <wp:posOffset>55245</wp:posOffset>
              </wp:positionV>
              <wp:extent cx="1143000" cy="285750"/>
              <wp:effectExtent l="0" t="0" r="0" b="0"/>
              <wp:wrapNone/>
              <wp:docPr id="50" name="Text Box 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0" cy="285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C2EB4" w:rsidRPr="001F104F" w:rsidRDefault="00CC2EB4" w:rsidP="007D5CAC">
                          <w:pPr>
                            <w:rPr>
                              <w:b/>
                              <w:bCs/>
                              <w:color w:val="7030A0"/>
                              <w:rtl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color w:val="7030A0"/>
                              <w:rtl/>
                            </w:rPr>
                            <w:t xml:space="preserve">الواجب </w:t>
                          </w:r>
                          <w:r w:rsidRPr="001F104F">
                            <w:rPr>
                              <w:rFonts w:hint="cs"/>
                              <w:b/>
                              <w:bCs/>
                              <w:color w:val="7030A0"/>
                              <w:rtl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E19197" id="Text Box 50" o:spid="_x0000_s1035" type="#_x0000_t202" style="position:absolute;left:0;text-align:left;margin-left:20.25pt;margin-top:4.35pt;width:90pt;height:22.5pt;z-index:25167462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" filled="f" stroked="f" strokeweight=".5pt">
              <v:textbox>
                <w:txbxContent>
                  <w:p w:rsidR="00CC2EB4" w:rsidRPr="001F104F" w:rsidRDefault="00CC2EB4" w:rsidP="007D5CAC">
                    <w:pPr>
                      <w:rPr>
                        <w:b/>
                        <w:bCs/>
                        <w:color w:val="7030A0"/>
                        <w:rtl/>
                      </w:rPr>
                    </w:pPr>
                    <w:r>
                      <w:rPr>
                        <w:rFonts w:hint="cs"/>
                        <w:b/>
                        <w:bCs/>
                        <w:color w:val="7030A0"/>
                        <w:rtl/>
                      </w:rPr>
                      <w:t xml:space="preserve">الواجب </w:t>
                    </w:r>
                    <w:r w:rsidRPr="001F104F">
                      <w:rPr>
                        <w:rFonts w:hint="cs"/>
                        <w:b/>
                        <w:bCs/>
                        <w:color w:val="7030A0"/>
                        <w:rtl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C2EB4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5178943" wp14:editId="52F9B684">
              <wp:simplePos x="0" y="0"/>
              <wp:positionH relativeFrom="margin">
                <wp:posOffset>152400</wp:posOffset>
              </wp:positionH>
              <wp:positionV relativeFrom="paragraph">
                <wp:posOffset>7620</wp:posOffset>
              </wp:positionV>
              <wp:extent cx="1609725" cy="247650"/>
              <wp:effectExtent l="0" t="0" r="0" b="0"/>
              <wp:wrapNone/>
              <wp:docPr id="25" name="Text Box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972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C2EB4" w:rsidRDefault="00CC2EB4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5178943" id="Text Box 25" o:spid="_x0000_s1036" type="#_x0000_t202" style="position:absolute;left:0;text-align:left;margin-left:12pt;margin-top:.6pt;width:126.75pt;height:19.5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" filled="f" stroked="f" strokeweight=".5pt">
              <v:textbox>
                <w:txbxContent>
                  <w:p w:rsidR="00CC2EB4" w:rsidRDefault="00CC2EB4"/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61372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238AA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B35C93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F969EC"/>
    <w:multiLevelType w:val="hybridMultilevel"/>
    <w:tmpl w:val="C2164C7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383A0F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26516AC"/>
    <w:multiLevelType w:val="hybridMultilevel"/>
    <w:tmpl w:val="02B64C1A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2E06901"/>
    <w:multiLevelType w:val="hybridMultilevel"/>
    <w:tmpl w:val="414673E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F80593"/>
    <w:multiLevelType w:val="hybridMultilevel"/>
    <w:tmpl w:val="E8861C2C"/>
    <w:lvl w:ilvl="0" w:tplc="4036D536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32E3685"/>
    <w:multiLevelType w:val="hybridMultilevel"/>
    <w:tmpl w:val="B05E7B8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353342B"/>
    <w:multiLevelType w:val="hybridMultilevel"/>
    <w:tmpl w:val="6B9800E8"/>
    <w:lvl w:ilvl="0" w:tplc="17E4F48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039E6734"/>
    <w:multiLevelType w:val="hybridMultilevel"/>
    <w:tmpl w:val="1264C492"/>
    <w:lvl w:ilvl="0" w:tplc="4036D536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CF5B97"/>
    <w:multiLevelType w:val="hybridMultilevel"/>
    <w:tmpl w:val="C10A0E9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8FC7DA0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4986869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5012764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63E24AE"/>
    <w:multiLevelType w:val="hybridMultilevel"/>
    <w:tmpl w:val="BDC6E66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64A698F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6AB7C9C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6D96994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73F3EDB"/>
    <w:multiLevelType w:val="hybridMultilevel"/>
    <w:tmpl w:val="3448F870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75C7244"/>
    <w:multiLevelType w:val="hybridMultilevel"/>
    <w:tmpl w:val="D472CF48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82E04DF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0969232E"/>
    <w:multiLevelType w:val="hybridMultilevel"/>
    <w:tmpl w:val="6B9800E8"/>
    <w:lvl w:ilvl="0" w:tplc="17E4F48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0A2C7126"/>
    <w:multiLevelType w:val="hybridMultilevel"/>
    <w:tmpl w:val="1C32253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A4D5FCC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0A882C2E"/>
    <w:multiLevelType w:val="hybridMultilevel"/>
    <w:tmpl w:val="27462AA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AB853BF"/>
    <w:multiLevelType w:val="hybridMultilevel"/>
    <w:tmpl w:val="151AEE2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B3E0483"/>
    <w:multiLevelType w:val="hybridMultilevel"/>
    <w:tmpl w:val="B04E210A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0B65597A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0BCE7F42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0BD9434B"/>
    <w:multiLevelType w:val="hybridMultilevel"/>
    <w:tmpl w:val="6B9800E8"/>
    <w:lvl w:ilvl="0" w:tplc="17E4F48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0CF36EC3"/>
    <w:multiLevelType w:val="hybridMultilevel"/>
    <w:tmpl w:val="6B9800E8"/>
    <w:lvl w:ilvl="0" w:tplc="17E4F48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0D3A2E7A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0D6A5047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0D942B55"/>
    <w:multiLevelType w:val="hybridMultilevel"/>
    <w:tmpl w:val="6B9800E8"/>
    <w:lvl w:ilvl="0" w:tplc="17E4F48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0DDB4AAC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0E7C5819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0F317457"/>
    <w:multiLevelType w:val="hybridMultilevel"/>
    <w:tmpl w:val="F44A711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0F515455"/>
    <w:multiLevelType w:val="hybridMultilevel"/>
    <w:tmpl w:val="36B6336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0F9917EA"/>
    <w:multiLevelType w:val="hybridMultilevel"/>
    <w:tmpl w:val="3154C8C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0FAC5F75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1013611F"/>
    <w:multiLevelType w:val="hybridMultilevel"/>
    <w:tmpl w:val="4EC8E1C8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01E12BB"/>
    <w:multiLevelType w:val="hybridMultilevel"/>
    <w:tmpl w:val="6884E700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0D03C62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14A087C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12D7689C"/>
    <w:multiLevelType w:val="hybridMultilevel"/>
    <w:tmpl w:val="F822D66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3512F4F"/>
    <w:multiLevelType w:val="hybridMultilevel"/>
    <w:tmpl w:val="4A6ED31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14606454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51C053A"/>
    <w:multiLevelType w:val="hybridMultilevel"/>
    <w:tmpl w:val="65F0474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1576077B"/>
    <w:multiLevelType w:val="hybridMultilevel"/>
    <w:tmpl w:val="42DC6676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6B558C8"/>
    <w:multiLevelType w:val="hybridMultilevel"/>
    <w:tmpl w:val="8334F34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17263CC1"/>
    <w:multiLevelType w:val="hybridMultilevel"/>
    <w:tmpl w:val="E9C6F218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183D1573"/>
    <w:multiLevelType w:val="hybridMultilevel"/>
    <w:tmpl w:val="26304EF6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184E1395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19366F38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1937001C"/>
    <w:multiLevelType w:val="hybridMultilevel"/>
    <w:tmpl w:val="E168DE0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1A711D10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1A7C422C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7" w15:restartNumberingAfterBreak="0">
    <w:nsid w:val="1B832BDD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1B843D17"/>
    <w:multiLevelType w:val="hybridMultilevel"/>
    <w:tmpl w:val="C75E0D76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1BDF01E9"/>
    <w:multiLevelType w:val="hybridMultilevel"/>
    <w:tmpl w:val="08A03A9A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1D85268C"/>
    <w:multiLevelType w:val="hybridMultilevel"/>
    <w:tmpl w:val="EBF8404A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1EE61CAD"/>
    <w:multiLevelType w:val="hybridMultilevel"/>
    <w:tmpl w:val="B9546FE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1EEB628C"/>
    <w:multiLevelType w:val="hybridMultilevel"/>
    <w:tmpl w:val="B3FEA0A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1F541B2E"/>
    <w:multiLevelType w:val="hybridMultilevel"/>
    <w:tmpl w:val="E3DAD08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1F6D6066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1FB52A8A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1FC200E5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201D2173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20EA5A8F"/>
    <w:multiLevelType w:val="hybridMultilevel"/>
    <w:tmpl w:val="CA24594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151678B"/>
    <w:multiLevelType w:val="hybridMultilevel"/>
    <w:tmpl w:val="188E5FAA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21630F50"/>
    <w:multiLevelType w:val="hybridMultilevel"/>
    <w:tmpl w:val="308CDB6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21957E4C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1FB445E"/>
    <w:multiLevelType w:val="hybridMultilevel"/>
    <w:tmpl w:val="6B9800E8"/>
    <w:lvl w:ilvl="0" w:tplc="17E4F48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3" w15:restartNumberingAfterBreak="0">
    <w:nsid w:val="22BD707A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4" w15:restartNumberingAfterBreak="0">
    <w:nsid w:val="230126DB"/>
    <w:multiLevelType w:val="hybridMultilevel"/>
    <w:tmpl w:val="94ECB14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237C7431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6" w15:restartNumberingAfterBreak="0">
    <w:nsid w:val="23AD4A7F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23D85F7C"/>
    <w:multiLevelType w:val="hybridMultilevel"/>
    <w:tmpl w:val="E228B62C"/>
    <w:lvl w:ilvl="0" w:tplc="33F257C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8" w15:restartNumberingAfterBreak="0">
    <w:nsid w:val="23F11803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24D10D70"/>
    <w:multiLevelType w:val="hybridMultilevel"/>
    <w:tmpl w:val="55AAE1B0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251139A0"/>
    <w:multiLevelType w:val="hybridMultilevel"/>
    <w:tmpl w:val="FA16C280"/>
    <w:lvl w:ilvl="0" w:tplc="DA08166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252E7CA1"/>
    <w:multiLevelType w:val="hybridMultilevel"/>
    <w:tmpl w:val="DC180248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2691551B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26B660F0"/>
    <w:multiLevelType w:val="hybridMultilevel"/>
    <w:tmpl w:val="38906A8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27F1718E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284C375C"/>
    <w:multiLevelType w:val="hybridMultilevel"/>
    <w:tmpl w:val="09A20AC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298C20C5"/>
    <w:multiLevelType w:val="hybridMultilevel"/>
    <w:tmpl w:val="9C446BA6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2A426E10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2A430695"/>
    <w:multiLevelType w:val="hybridMultilevel"/>
    <w:tmpl w:val="86D074F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2A694BE1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2B7D1CED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2B90767B"/>
    <w:multiLevelType w:val="hybridMultilevel"/>
    <w:tmpl w:val="456255B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2BE22814"/>
    <w:multiLevelType w:val="hybridMultilevel"/>
    <w:tmpl w:val="6A3869E0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2BE5214F"/>
    <w:multiLevelType w:val="hybridMultilevel"/>
    <w:tmpl w:val="F86CE5A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2C700FB1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2C754517"/>
    <w:multiLevelType w:val="hybridMultilevel"/>
    <w:tmpl w:val="7A6C21C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2CD765A2"/>
    <w:multiLevelType w:val="hybridMultilevel"/>
    <w:tmpl w:val="7EF4FE4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2CE633CF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2D832745"/>
    <w:multiLevelType w:val="hybridMultilevel"/>
    <w:tmpl w:val="887A117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2E7451AE"/>
    <w:multiLevelType w:val="hybridMultilevel"/>
    <w:tmpl w:val="7172805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2EC74460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1" w15:restartNumberingAfterBreak="0">
    <w:nsid w:val="2F2137B0"/>
    <w:multiLevelType w:val="hybridMultilevel"/>
    <w:tmpl w:val="53A2F8B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2FBA3720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3" w15:restartNumberingAfterBreak="0">
    <w:nsid w:val="300A2BD4"/>
    <w:multiLevelType w:val="hybridMultilevel"/>
    <w:tmpl w:val="5980DEFA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307B21FA"/>
    <w:multiLevelType w:val="hybridMultilevel"/>
    <w:tmpl w:val="5ABA0410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30892846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30B8402B"/>
    <w:multiLevelType w:val="hybridMultilevel"/>
    <w:tmpl w:val="E064060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30B96E80"/>
    <w:multiLevelType w:val="hybridMultilevel"/>
    <w:tmpl w:val="EAEADAC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30E755EC"/>
    <w:multiLevelType w:val="hybridMultilevel"/>
    <w:tmpl w:val="3198DF5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30E756D6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313E6046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1" w15:restartNumberingAfterBreak="0">
    <w:nsid w:val="31793E72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319304F3"/>
    <w:multiLevelType w:val="multilevel"/>
    <w:tmpl w:val="07989B92"/>
    <w:lvl w:ilvl="0">
      <w:start w:val="1"/>
      <w:numFmt w:val="bullet"/>
      <w:pStyle w:val="01"/>
      <w:lvlText w:val="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Zero"/>
      <w:pStyle w:val="02"/>
      <w:lvlText w:val="{ %2 }"/>
      <w:lvlJc w:val="left"/>
      <w:pPr>
        <w:ind w:left="1080" w:hanging="360"/>
      </w:pPr>
      <w:rPr>
        <w:rFonts w:hint="default"/>
        <w:color w:val="FF0000"/>
        <w:u w:val="single"/>
      </w:rPr>
    </w:lvl>
    <w:lvl w:ilvl="2">
      <w:start w:val="1"/>
      <w:numFmt w:val="decimal"/>
      <w:pStyle w:val="03"/>
      <w:lvlText w:val="%3)"/>
      <w:lvlJc w:val="left"/>
      <w:pPr>
        <w:ind w:left="1890" w:hanging="360"/>
      </w:pPr>
      <w:rPr>
        <w:rFonts w:hint="default"/>
      </w:rPr>
    </w:lvl>
    <w:lvl w:ilvl="3">
      <w:start w:val="1"/>
      <w:numFmt w:val="upperRoman"/>
      <w:pStyle w:val="04"/>
      <w:lvlText w:val="%4."/>
      <w:lvlJc w:val="right"/>
      <w:pPr>
        <w:ind w:left="2520" w:hanging="360"/>
      </w:pPr>
      <w:rPr>
        <w:rFonts w:hint="default"/>
        <w:color w:val="1F497D" w:themeColor="text2"/>
        <w:lang w:val="en-US"/>
      </w:rPr>
    </w:lvl>
    <w:lvl w:ilvl="4">
      <w:start w:val="1"/>
      <w:numFmt w:val="bullet"/>
      <w:pStyle w:val="05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31B34A3F"/>
    <w:multiLevelType w:val="hybridMultilevel"/>
    <w:tmpl w:val="51D85B4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31E67E99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32407CB1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6" w15:restartNumberingAfterBreak="0">
    <w:nsid w:val="32982126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349B640B"/>
    <w:multiLevelType w:val="hybridMultilevel"/>
    <w:tmpl w:val="AE2C42A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35066368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9" w15:restartNumberingAfterBreak="0">
    <w:nsid w:val="35210311"/>
    <w:multiLevelType w:val="hybridMultilevel"/>
    <w:tmpl w:val="A60247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35292A3C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355F4087"/>
    <w:multiLevelType w:val="hybridMultilevel"/>
    <w:tmpl w:val="9DDEDBC6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35A2454F"/>
    <w:multiLevelType w:val="hybridMultilevel"/>
    <w:tmpl w:val="5074CD7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36854EB2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3697762D"/>
    <w:multiLevelType w:val="hybridMultilevel"/>
    <w:tmpl w:val="E098E578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369E0FBA"/>
    <w:multiLevelType w:val="hybridMultilevel"/>
    <w:tmpl w:val="2676FC16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36DF5252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7" w15:restartNumberingAfterBreak="0">
    <w:nsid w:val="371D0792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8" w15:restartNumberingAfterBreak="0">
    <w:nsid w:val="37527335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377B218C"/>
    <w:multiLevelType w:val="hybridMultilevel"/>
    <w:tmpl w:val="93AEFFF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379D4304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1" w15:restartNumberingAfterBreak="0">
    <w:nsid w:val="38537B08"/>
    <w:multiLevelType w:val="hybridMultilevel"/>
    <w:tmpl w:val="45B6D6F6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38556202"/>
    <w:multiLevelType w:val="hybridMultilevel"/>
    <w:tmpl w:val="4246FF60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38CF28C8"/>
    <w:multiLevelType w:val="hybridMultilevel"/>
    <w:tmpl w:val="5CB0290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38E72229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5" w15:restartNumberingAfterBreak="0">
    <w:nsid w:val="39677448"/>
    <w:multiLevelType w:val="hybridMultilevel"/>
    <w:tmpl w:val="5A5CEDF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3987339F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7" w15:restartNumberingAfterBreak="0">
    <w:nsid w:val="39AA6002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8" w15:restartNumberingAfterBreak="0">
    <w:nsid w:val="3A6B5085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9" w15:restartNumberingAfterBreak="0">
    <w:nsid w:val="3B1544DA"/>
    <w:multiLevelType w:val="hybridMultilevel"/>
    <w:tmpl w:val="695EC4CA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3BBD0162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3C361EFD"/>
    <w:multiLevelType w:val="hybridMultilevel"/>
    <w:tmpl w:val="F1E0E24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3CD7465D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3CDB6C31"/>
    <w:multiLevelType w:val="hybridMultilevel"/>
    <w:tmpl w:val="BBA2CA70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3D9B33D6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3DC9022F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6" w15:restartNumberingAfterBreak="0">
    <w:nsid w:val="3DD13197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3DE95ADD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3DF76B4A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3EC07C32"/>
    <w:multiLevelType w:val="hybridMultilevel"/>
    <w:tmpl w:val="B20C1FF6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3EE04676"/>
    <w:multiLevelType w:val="hybridMultilevel"/>
    <w:tmpl w:val="A7DE8386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3FA00D24"/>
    <w:multiLevelType w:val="hybridMultilevel"/>
    <w:tmpl w:val="B59CBBF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3FD33171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3FE16524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40194D5F"/>
    <w:multiLevelType w:val="hybridMultilevel"/>
    <w:tmpl w:val="E1A86F3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406C342F"/>
    <w:multiLevelType w:val="hybridMultilevel"/>
    <w:tmpl w:val="5B262FD8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4089147D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41DB3802"/>
    <w:multiLevelType w:val="hybridMultilevel"/>
    <w:tmpl w:val="A1A60E08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41FF0C15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42DF168F"/>
    <w:multiLevelType w:val="hybridMultilevel"/>
    <w:tmpl w:val="36D4C440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43445AFC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434B4C0F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44703A42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3" w15:restartNumberingAfterBreak="0">
    <w:nsid w:val="453B2024"/>
    <w:multiLevelType w:val="hybridMultilevel"/>
    <w:tmpl w:val="87B24C0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455B01E6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5" w15:restartNumberingAfterBreak="0">
    <w:nsid w:val="479261CE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6" w15:restartNumberingAfterBreak="0">
    <w:nsid w:val="48355DAA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7" w15:restartNumberingAfterBreak="0">
    <w:nsid w:val="4978441A"/>
    <w:multiLevelType w:val="hybridMultilevel"/>
    <w:tmpl w:val="91E0C5C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49C42824"/>
    <w:multiLevelType w:val="hybridMultilevel"/>
    <w:tmpl w:val="3F621A00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4A18311E"/>
    <w:multiLevelType w:val="hybridMultilevel"/>
    <w:tmpl w:val="269CB53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4A39420D"/>
    <w:multiLevelType w:val="hybridMultilevel"/>
    <w:tmpl w:val="3C3EA9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4B4964A1"/>
    <w:multiLevelType w:val="hybridMultilevel"/>
    <w:tmpl w:val="8C28871A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4B7934BB"/>
    <w:multiLevelType w:val="hybridMultilevel"/>
    <w:tmpl w:val="2B780E8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4BC47417"/>
    <w:multiLevelType w:val="hybridMultilevel"/>
    <w:tmpl w:val="DC462AB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4DDA57F3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4DEF7FF6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4E8B703D"/>
    <w:multiLevelType w:val="hybridMultilevel"/>
    <w:tmpl w:val="5F885850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4EBB1DBC"/>
    <w:multiLevelType w:val="hybridMultilevel"/>
    <w:tmpl w:val="E700A046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 w15:restartNumberingAfterBreak="0">
    <w:nsid w:val="4F4419E2"/>
    <w:multiLevelType w:val="hybridMultilevel"/>
    <w:tmpl w:val="E228B62C"/>
    <w:lvl w:ilvl="0" w:tplc="33F257C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9" w15:restartNumberingAfterBreak="0">
    <w:nsid w:val="4F9C5833"/>
    <w:multiLevelType w:val="hybridMultilevel"/>
    <w:tmpl w:val="E5A213F0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 w15:restartNumberingAfterBreak="0">
    <w:nsid w:val="4FCA2CDE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1" w15:restartNumberingAfterBreak="0">
    <w:nsid w:val="504F36C8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2" w15:restartNumberingAfterBreak="0">
    <w:nsid w:val="50F76609"/>
    <w:multiLevelType w:val="hybridMultilevel"/>
    <w:tmpl w:val="7022241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 w15:restartNumberingAfterBreak="0">
    <w:nsid w:val="52821B29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4" w15:restartNumberingAfterBreak="0">
    <w:nsid w:val="52846A4E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 w15:restartNumberingAfterBreak="0">
    <w:nsid w:val="52E7286B"/>
    <w:multiLevelType w:val="hybridMultilevel"/>
    <w:tmpl w:val="9F3A14C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 w15:restartNumberingAfterBreak="0">
    <w:nsid w:val="53745A18"/>
    <w:multiLevelType w:val="hybridMultilevel"/>
    <w:tmpl w:val="6B9800E8"/>
    <w:lvl w:ilvl="0" w:tplc="17E4F48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7" w15:restartNumberingAfterBreak="0">
    <w:nsid w:val="53AE0253"/>
    <w:multiLevelType w:val="hybridMultilevel"/>
    <w:tmpl w:val="E32CD00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54D70A57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 w15:restartNumberingAfterBreak="0">
    <w:nsid w:val="55196635"/>
    <w:multiLevelType w:val="hybridMultilevel"/>
    <w:tmpl w:val="B1B4B5E8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 w15:restartNumberingAfterBreak="0">
    <w:nsid w:val="556B2536"/>
    <w:multiLevelType w:val="hybridMultilevel"/>
    <w:tmpl w:val="85163E38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5595046B"/>
    <w:multiLevelType w:val="hybridMultilevel"/>
    <w:tmpl w:val="6C9643B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560D7A81"/>
    <w:multiLevelType w:val="hybridMultilevel"/>
    <w:tmpl w:val="E1C6EF00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 w15:restartNumberingAfterBreak="0">
    <w:nsid w:val="562218AB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4" w15:restartNumberingAfterBreak="0">
    <w:nsid w:val="564133F1"/>
    <w:multiLevelType w:val="hybridMultilevel"/>
    <w:tmpl w:val="9EB2794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569E44EF"/>
    <w:multiLevelType w:val="hybridMultilevel"/>
    <w:tmpl w:val="79786D2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 w15:restartNumberingAfterBreak="0">
    <w:nsid w:val="56E83DF9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 w15:restartNumberingAfterBreak="0">
    <w:nsid w:val="579E00E1"/>
    <w:multiLevelType w:val="hybridMultilevel"/>
    <w:tmpl w:val="EE1E9ACA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 w15:restartNumberingAfterBreak="0">
    <w:nsid w:val="57BF0244"/>
    <w:multiLevelType w:val="hybridMultilevel"/>
    <w:tmpl w:val="58CC1E56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 w15:restartNumberingAfterBreak="0">
    <w:nsid w:val="589A4293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0" w15:restartNumberingAfterBreak="0">
    <w:nsid w:val="5965513E"/>
    <w:multiLevelType w:val="hybridMultilevel"/>
    <w:tmpl w:val="17C428A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5A68120F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2" w15:restartNumberingAfterBreak="0">
    <w:nsid w:val="5AAB2054"/>
    <w:multiLevelType w:val="hybridMultilevel"/>
    <w:tmpl w:val="DB5E3850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 w15:restartNumberingAfterBreak="0">
    <w:nsid w:val="5AEA0ED5"/>
    <w:multiLevelType w:val="hybridMultilevel"/>
    <w:tmpl w:val="8D60100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4" w15:restartNumberingAfterBreak="0">
    <w:nsid w:val="5B6204B3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5" w15:restartNumberingAfterBreak="0">
    <w:nsid w:val="5C810903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6" w15:restartNumberingAfterBreak="0">
    <w:nsid w:val="5C8808F4"/>
    <w:multiLevelType w:val="hybridMultilevel"/>
    <w:tmpl w:val="6B9800E8"/>
    <w:lvl w:ilvl="0" w:tplc="17E4F48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7" w15:restartNumberingAfterBreak="0">
    <w:nsid w:val="5D5A20D9"/>
    <w:multiLevelType w:val="hybridMultilevel"/>
    <w:tmpl w:val="AB30E0E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 w15:restartNumberingAfterBreak="0">
    <w:nsid w:val="5E202BA5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 w15:restartNumberingAfterBreak="0">
    <w:nsid w:val="5E257689"/>
    <w:multiLevelType w:val="hybridMultilevel"/>
    <w:tmpl w:val="56AED8C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 w15:restartNumberingAfterBreak="0">
    <w:nsid w:val="5E4548E7"/>
    <w:multiLevelType w:val="hybridMultilevel"/>
    <w:tmpl w:val="2B6ACD70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5EF82C9D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2" w15:restartNumberingAfterBreak="0">
    <w:nsid w:val="5EFD4B11"/>
    <w:multiLevelType w:val="hybridMultilevel"/>
    <w:tmpl w:val="1CE6078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3" w15:restartNumberingAfterBreak="0">
    <w:nsid w:val="5F6F65B2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4" w15:restartNumberingAfterBreak="0">
    <w:nsid w:val="5F92205D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 w15:restartNumberingAfterBreak="0">
    <w:nsid w:val="5FF50701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 w15:restartNumberingAfterBreak="0">
    <w:nsid w:val="5FFC14FD"/>
    <w:multiLevelType w:val="hybridMultilevel"/>
    <w:tmpl w:val="D272D61A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 w15:restartNumberingAfterBreak="0">
    <w:nsid w:val="60084B74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8" w15:restartNumberingAfterBreak="0">
    <w:nsid w:val="60654312"/>
    <w:multiLevelType w:val="hybridMultilevel"/>
    <w:tmpl w:val="96EAFED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 w15:restartNumberingAfterBreak="0">
    <w:nsid w:val="60950BDE"/>
    <w:multiLevelType w:val="hybridMultilevel"/>
    <w:tmpl w:val="C680A696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 w15:restartNumberingAfterBreak="0">
    <w:nsid w:val="60991286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1" w15:restartNumberingAfterBreak="0">
    <w:nsid w:val="613037E1"/>
    <w:multiLevelType w:val="hybridMultilevel"/>
    <w:tmpl w:val="93AEFFF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 w15:restartNumberingAfterBreak="0">
    <w:nsid w:val="61511C67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3" w15:restartNumberingAfterBreak="0">
    <w:nsid w:val="615E1B94"/>
    <w:multiLevelType w:val="hybridMultilevel"/>
    <w:tmpl w:val="8AD693E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4" w15:restartNumberingAfterBreak="0">
    <w:nsid w:val="62912AB9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5" w15:restartNumberingAfterBreak="0">
    <w:nsid w:val="6427064F"/>
    <w:multiLevelType w:val="hybridMultilevel"/>
    <w:tmpl w:val="5052F450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 w15:restartNumberingAfterBreak="0">
    <w:nsid w:val="64403812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 w15:restartNumberingAfterBreak="0">
    <w:nsid w:val="649A4100"/>
    <w:multiLevelType w:val="hybridMultilevel"/>
    <w:tmpl w:val="A9245E9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 w15:restartNumberingAfterBreak="0">
    <w:nsid w:val="656477AF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 w15:restartNumberingAfterBreak="0">
    <w:nsid w:val="658D10BC"/>
    <w:multiLevelType w:val="hybridMultilevel"/>
    <w:tmpl w:val="74BA6F86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0" w15:restartNumberingAfterBreak="0">
    <w:nsid w:val="65B1082D"/>
    <w:multiLevelType w:val="hybridMultilevel"/>
    <w:tmpl w:val="8BDA9D4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1" w15:restartNumberingAfterBreak="0">
    <w:nsid w:val="65F0057F"/>
    <w:multiLevelType w:val="hybridMultilevel"/>
    <w:tmpl w:val="3536A5D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 w15:restartNumberingAfterBreak="0">
    <w:nsid w:val="65F82B2B"/>
    <w:multiLevelType w:val="hybridMultilevel"/>
    <w:tmpl w:val="92C0351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3" w15:restartNumberingAfterBreak="0">
    <w:nsid w:val="670A427C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4" w15:restartNumberingAfterBreak="0">
    <w:nsid w:val="673947E8"/>
    <w:multiLevelType w:val="hybridMultilevel"/>
    <w:tmpl w:val="87069100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5" w15:restartNumberingAfterBreak="0">
    <w:nsid w:val="677071B6"/>
    <w:multiLevelType w:val="hybridMultilevel"/>
    <w:tmpl w:val="61A6ABD8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 w15:restartNumberingAfterBreak="0">
    <w:nsid w:val="67D64703"/>
    <w:multiLevelType w:val="hybridMultilevel"/>
    <w:tmpl w:val="ED988556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 w15:restartNumberingAfterBreak="0">
    <w:nsid w:val="67D817D6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8" w15:restartNumberingAfterBreak="0">
    <w:nsid w:val="69412BC5"/>
    <w:multiLevelType w:val="hybridMultilevel"/>
    <w:tmpl w:val="A588E4D6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9" w15:restartNumberingAfterBreak="0">
    <w:nsid w:val="695354BB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0" w15:restartNumberingAfterBreak="0">
    <w:nsid w:val="698308F9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1" w15:restartNumberingAfterBreak="0">
    <w:nsid w:val="699D065B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 w15:restartNumberingAfterBreak="0">
    <w:nsid w:val="69F10585"/>
    <w:multiLevelType w:val="hybridMultilevel"/>
    <w:tmpl w:val="DE761920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3" w15:restartNumberingAfterBreak="0">
    <w:nsid w:val="6B2243AD"/>
    <w:multiLevelType w:val="hybridMultilevel"/>
    <w:tmpl w:val="160067C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 w15:restartNumberingAfterBreak="0">
    <w:nsid w:val="6B9166BC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 w15:restartNumberingAfterBreak="0">
    <w:nsid w:val="6C1F3869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 w15:restartNumberingAfterBreak="0">
    <w:nsid w:val="6C79271B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7" w15:restartNumberingAfterBreak="0">
    <w:nsid w:val="6CA54F7C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8" w15:restartNumberingAfterBreak="0">
    <w:nsid w:val="6DAE080D"/>
    <w:multiLevelType w:val="hybridMultilevel"/>
    <w:tmpl w:val="038ECB8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9" w15:restartNumberingAfterBreak="0">
    <w:nsid w:val="6E7A1CD1"/>
    <w:multiLevelType w:val="hybridMultilevel"/>
    <w:tmpl w:val="755235A8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 w15:restartNumberingAfterBreak="0">
    <w:nsid w:val="6E7F4B1E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1" w15:restartNumberingAfterBreak="0">
    <w:nsid w:val="6F1A777E"/>
    <w:multiLevelType w:val="hybridMultilevel"/>
    <w:tmpl w:val="D744E09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2" w15:restartNumberingAfterBreak="0">
    <w:nsid w:val="6FBA0AEE"/>
    <w:multiLevelType w:val="hybridMultilevel"/>
    <w:tmpl w:val="F1B0AFF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3" w15:restartNumberingAfterBreak="0">
    <w:nsid w:val="70C7619D"/>
    <w:multiLevelType w:val="hybridMultilevel"/>
    <w:tmpl w:val="93AEFFF4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 w15:restartNumberingAfterBreak="0">
    <w:nsid w:val="71966818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5" w15:restartNumberingAfterBreak="0">
    <w:nsid w:val="7203374A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6" w15:restartNumberingAfterBreak="0">
    <w:nsid w:val="72B55ABC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7" w15:restartNumberingAfterBreak="0">
    <w:nsid w:val="73EF56FF"/>
    <w:multiLevelType w:val="hybridMultilevel"/>
    <w:tmpl w:val="692A0A1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8" w15:restartNumberingAfterBreak="0">
    <w:nsid w:val="744269BD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 w15:restartNumberingAfterBreak="0">
    <w:nsid w:val="745F2008"/>
    <w:multiLevelType w:val="hybridMultilevel"/>
    <w:tmpl w:val="1884EE3A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0" w15:restartNumberingAfterBreak="0">
    <w:nsid w:val="74B34FBF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1" w15:restartNumberingAfterBreak="0">
    <w:nsid w:val="74D3168F"/>
    <w:multiLevelType w:val="hybridMultilevel"/>
    <w:tmpl w:val="2DC8E0D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2" w15:restartNumberingAfterBreak="0">
    <w:nsid w:val="758D7041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3" w15:restartNumberingAfterBreak="0">
    <w:nsid w:val="75D117E7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4" w15:restartNumberingAfterBreak="0">
    <w:nsid w:val="764512B4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5" w15:restartNumberingAfterBreak="0">
    <w:nsid w:val="774F5109"/>
    <w:multiLevelType w:val="hybridMultilevel"/>
    <w:tmpl w:val="05C83F9A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 w15:restartNumberingAfterBreak="0">
    <w:nsid w:val="77677645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7" w15:restartNumberingAfterBreak="0">
    <w:nsid w:val="784E2CAA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8" w15:restartNumberingAfterBreak="0">
    <w:nsid w:val="788A1B58"/>
    <w:multiLevelType w:val="hybridMultilevel"/>
    <w:tmpl w:val="5FCECA7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 w15:restartNumberingAfterBreak="0">
    <w:nsid w:val="789A6D81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 w15:restartNumberingAfterBreak="0">
    <w:nsid w:val="79726580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1" w15:restartNumberingAfterBreak="0">
    <w:nsid w:val="79AE617D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2" w15:restartNumberingAfterBreak="0">
    <w:nsid w:val="7A6B33C5"/>
    <w:multiLevelType w:val="hybridMultilevel"/>
    <w:tmpl w:val="8B2CA0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 w15:restartNumberingAfterBreak="0">
    <w:nsid w:val="7AE0336D"/>
    <w:multiLevelType w:val="hybridMultilevel"/>
    <w:tmpl w:val="6B9800E8"/>
    <w:lvl w:ilvl="0" w:tplc="17E4F48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4" w15:restartNumberingAfterBreak="0">
    <w:nsid w:val="7B676CF2"/>
    <w:multiLevelType w:val="hybridMultilevel"/>
    <w:tmpl w:val="6B9800E8"/>
    <w:lvl w:ilvl="0" w:tplc="17E4F48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5" w15:restartNumberingAfterBreak="0">
    <w:nsid w:val="7C9E0122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6" w15:restartNumberingAfterBreak="0">
    <w:nsid w:val="7CB74FB5"/>
    <w:multiLevelType w:val="hybridMultilevel"/>
    <w:tmpl w:val="85324102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7" w15:restartNumberingAfterBreak="0">
    <w:nsid w:val="7CBB5834"/>
    <w:multiLevelType w:val="hybridMultilevel"/>
    <w:tmpl w:val="F810419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8" w15:restartNumberingAfterBreak="0">
    <w:nsid w:val="7D573C61"/>
    <w:multiLevelType w:val="hybridMultilevel"/>
    <w:tmpl w:val="3434FFF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9" w15:restartNumberingAfterBreak="0">
    <w:nsid w:val="7DF32F66"/>
    <w:multiLevelType w:val="hybridMultilevel"/>
    <w:tmpl w:val="1C9ABE1E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0" w15:restartNumberingAfterBreak="0">
    <w:nsid w:val="7F6812CE"/>
    <w:multiLevelType w:val="hybridMultilevel"/>
    <w:tmpl w:val="4E68558C"/>
    <w:lvl w:ilvl="0" w:tplc="DA081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2"/>
  </w:num>
  <w:num w:numId="2">
    <w:abstractNumId w:val="104"/>
  </w:num>
  <w:num w:numId="3">
    <w:abstractNumId w:val="58"/>
  </w:num>
  <w:num w:numId="4">
    <w:abstractNumId w:val="177"/>
  </w:num>
  <w:num w:numId="5">
    <w:abstractNumId w:val="11"/>
  </w:num>
  <w:num w:numId="6">
    <w:abstractNumId w:val="37"/>
  </w:num>
  <w:num w:numId="7">
    <w:abstractNumId w:val="157"/>
  </w:num>
  <w:num w:numId="8">
    <w:abstractNumId w:val="242"/>
  </w:num>
  <w:num w:numId="9">
    <w:abstractNumId w:val="41"/>
  </w:num>
  <w:num w:numId="10">
    <w:abstractNumId w:val="139"/>
  </w:num>
  <w:num w:numId="11">
    <w:abstractNumId w:val="40"/>
  </w:num>
  <w:num w:numId="12">
    <w:abstractNumId w:val="79"/>
  </w:num>
  <w:num w:numId="13">
    <w:abstractNumId w:val="182"/>
  </w:num>
  <w:num w:numId="14">
    <w:abstractNumId w:val="107"/>
  </w:num>
  <w:num w:numId="15">
    <w:abstractNumId w:val="108"/>
  </w:num>
  <w:num w:numId="16">
    <w:abstractNumId w:val="234"/>
  </w:num>
  <w:num w:numId="17">
    <w:abstractNumId w:val="59"/>
  </w:num>
  <w:num w:numId="18">
    <w:abstractNumId w:val="194"/>
  </w:num>
  <w:num w:numId="19">
    <w:abstractNumId w:val="26"/>
  </w:num>
  <w:num w:numId="20">
    <w:abstractNumId w:val="103"/>
  </w:num>
  <w:num w:numId="21">
    <w:abstractNumId w:val="171"/>
  </w:num>
  <w:num w:numId="22">
    <w:abstractNumId w:val="101"/>
  </w:num>
  <w:num w:numId="23">
    <w:abstractNumId w:val="86"/>
  </w:num>
  <w:num w:numId="24">
    <w:abstractNumId w:val="54"/>
  </w:num>
  <w:num w:numId="25">
    <w:abstractNumId w:val="131"/>
  </w:num>
  <w:num w:numId="26">
    <w:abstractNumId w:val="44"/>
  </w:num>
  <w:num w:numId="27">
    <w:abstractNumId w:val="124"/>
  </w:num>
  <w:num w:numId="28">
    <w:abstractNumId w:val="202"/>
  </w:num>
  <w:num w:numId="29">
    <w:abstractNumId w:val="238"/>
  </w:num>
  <w:num w:numId="30">
    <w:abstractNumId w:val="141"/>
  </w:num>
  <w:num w:numId="31">
    <w:abstractNumId w:val="19"/>
  </w:num>
  <w:num w:numId="32">
    <w:abstractNumId w:val="278"/>
  </w:num>
  <w:num w:numId="33">
    <w:abstractNumId w:val="38"/>
  </w:num>
  <w:num w:numId="34">
    <w:abstractNumId w:val="167"/>
  </w:num>
  <w:num w:numId="35">
    <w:abstractNumId w:val="225"/>
  </w:num>
  <w:num w:numId="36">
    <w:abstractNumId w:val="45"/>
  </w:num>
  <w:num w:numId="37">
    <w:abstractNumId w:val="159"/>
  </w:num>
  <w:num w:numId="38">
    <w:abstractNumId w:val="48"/>
  </w:num>
  <w:num w:numId="39">
    <w:abstractNumId w:val="85"/>
  </w:num>
  <w:num w:numId="40">
    <w:abstractNumId w:val="61"/>
  </w:num>
  <w:num w:numId="41">
    <w:abstractNumId w:val="279"/>
  </w:num>
  <w:num w:numId="42">
    <w:abstractNumId w:val="51"/>
  </w:num>
  <w:num w:numId="43">
    <w:abstractNumId w:val="176"/>
  </w:num>
  <w:num w:numId="44">
    <w:abstractNumId w:val="261"/>
  </w:num>
  <w:num w:numId="45">
    <w:abstractNumId w:val="132"/>
  </w:num>
  <w:num w:numId="46">
    <w:abstractNumId w:val="218"/>
  </w:num>
  <w:num w:numId="47">
    <w:abstractNumId w:val="22"/>
  </w:num>
  <w:num w:numId="48">
    <w:abstractNumId w:val="14"/>
  </w:num>
  <w:num w:numId="49">
    <w:abstractNumId w:val="168"/>
  </w:num>
  <w:num w:numId="50">
    <w:abstractNumId w:val="251"/>
  </w:num>
  <w:num w:numId="51">
    <w:abstractNumId w:val="232"/>
  </w:num>
  <w:num w:numId="52">
    <w:abstractNumId w:val="252"/>
  </w:num>
  <w:num w:numId="53">
    <w:abstractNumId w:val="117"/>
  </w:num>
  <w:num w:numId="54">
    <w:abstractNumId w:val="150"/>
  </w:num>
  <w:num w:numId="55">
    <w:abstractNumId w:val="36"/>
  </w:num>
  <w:num w:numId="56">
    <w:abstractNumId w:val="133"/>
  </w:num>
  <w:num w:numId="57">
    <w:abstractNumId w:val="63"/>
  </w:num>
  <w:num w:numId="58">
    <w:abstractNumId w:val="173"/>
  </w:num>
  <w:num w:numId="59">
    <w:abstractNumId w:val="74"/>
  </w:num>
  <w:num w:numId="60">
    <w:abstractNumId w:val="169"/>
  </w:num>
  <w:num w:numId="61">
    <w:abstractNumId w:val="191"/>
  </w:num>
  <w:num w:numId="62">
    <w:abstractNumId w:val="69"/>
  </w:num>
  <w:num w:numId="63">
    <w:abstractNumId w:val="170"/>
  </w:num>
  <w:num w:numId="64">
    <w:abstractNumId w:val="47"/>
  </w:num>
  <w:num w:numId="65">
    <w:abstractNumId w:val="151"/>
  </w:num>
  <w:num w:numId="66">
    <w:abstractNumId w:val="88"/>
  </w:num>
  <w:num w:numId="67">
    <w:abstractNumId w:val="49"/>
  </w:num>
  <w:num w:numId="68">
    <w:abstractNumId w:val="189"/>
  </w:num>
  <w:num w:numId="69">
    <w:abstractNumId w:val="277"/>
  </w:num>
  <w:num w:numId="70">
    <w:abstractNumId w:val="195"/>
  </w:num>
  <w:num w:numId="71">
    <w:abstractNumId w:val="163"/>
  </w:num>
  <w:num w:numId="72">
    <w:abstractNumId w:val="81"/>
  </w:num>
  <w:num w:numId="73">
    <w:abstractNumId w:val="280"/>
  </w:num>
  <w:num w:numId="74">
    <w:abstractNumId w:val="99"/>
  </w:num>
  <w:num w:numId="75">
    <w:abstractNumId w:val="83"/>
  </w:num>
  <w:num w:numId="76">
    <w:abstractNumId w:val="257"/>
  </w:num>
  <w:num w:numId="77">
    <w:abstractNumId w:val="230"/>
  </w:num>
  <w:num w:numId="78">
    <w:abstractNumId w:val="106"/>
  </w:num>
  <w:num w:numId="79">
    <w:abstractNumId w:val="25"/>
  </w:num>
  <w:num w:numId="80">
    <w:abstractNumId w:val="149"/>
  </w:num>
  <w:num w:numId="81">
    <w:abstractNumId w:val="121"/>
  </w:num>
  <w:num w:numId="82">
    <w:abstractNumId w:val="98"/>
  </w:num>
  <w:num w:numId="83">
    <w:abstractNumId w:val="227"/>
  </w:num>
  <w:num w:numId="84">
    <w:abstractNumId w:val="70"/>
  </w:num>
  <w:num w:numId="85">
    <w:abstractNumId w:val="272"/>
  </w:num>
  <w:num w:numId="86">
    <w:abstractNumId w:val="259"/>
  </w:num>
  <w:num w:numId="87">
    <w:abstractNumId w:val="219"/>
  </w:num>
  <w:num w:numId="88">
    <w:abstractNumId w:val="113"/>
  </w:num>
  <w:num w:numId="89">
    <w:abstractNumId w:val="212"/>
  </w:num>
  <w:num w:numId="90">
    <w:abstractNumId w:val="96"/>
  </w:num>
  <w:num w:numId="91">
    <w:abstractNumId w:val="50"/>
  </w:num>
  <w:num w:numId="92">
    <w:abstractNumId w:val="236"/>
  </w:num>
  <w:num w:numId="93">
    <w:abstractNumId w:val="203"/>
  </w:num>
  <w:num w:numId="94">
    <w:abstractNumId w:val="268"/>
  </w:num>
  <w:num w:numId="95">
    <w:abstractNumId w:val="223"/>
  </w:num>
  <w:num w:numId="96">
    <w:abstractNumId w:val="80"/>
  </w:num>
  <w:num w:numId="97">
    <w:abstractNumId w:val="24"/>
  </w:num>
  <w:num w:numId="98">
    <w:abstractNumId w:val="60"/>
  </w:num>
  <w:num w:numId="99">
    <w:abstractNumId w:val="122"/>
  </w:num>
  <w:num w:numId="100">
    <w:abstractNumId w:val="3"/>
  </w:num>
  <w:num w:numId="101">
    <w:abstractNumId w:val="6"/>
  </w:num>
  <w:num w:numId="102">
    <w:abstractNumId w:val="243"/>
  </w:num>
  <w:num w:numId="103">
    <w:abstractNumId w:val="249"/>
  </w:num>
  <w:num w:numId="104">
    <w:abstractNumId w:val="143"/>
  </w:num>
  <w:num w:numId="105">
    <w:abstractNumId w:val="8"/>
  </w:num>
  <w:num w:numId="106">
    <w:abstractNumId w:val="135"/>
  </w:num>
  <w:num w:numId="107">
    <w:abstractNumId w:val="209"/>
  </w:num>
  <w:num w:numId="108">
    <w:abstractNumId w:val="187"/>
  </w:num>
  <w:num w:numId="109">
    <w:abstractNumId w:val="91"/>
  </w:num>
  <w:num w:numId="110">
    <w:abstractNumId w:val="200"/>
  </w:num>
  <w:num w:numId="111">
    <w:abstractNumId w:val="154"/>
  </w:num>
  <w:num w:numId="112">
    <w:abstractNumId w:val="229"/>
  </w:num>
  <w:num w:numId="113">
    <w:abstractNumId w:val="197"/>
  </w:num>
  <w:num w:numId="114">
    <w:abstractNumId w:val="7"/>
  </w:num>
  <w:num w:numId="115">
    <w:abstractNumId w:val="10"/>
  </w:num>
  <w:num w:numId="116">
    <w:abstractNumId w:val="119"/>
  </w:num>
  <w:num w:numId="117">
    <w:abstractNumId w:val="190"/>
  </w:num>
  <w:num w:numId="118">
    <w:abstractNumId w:val="35"/>
  </w:num>
  <w:num w:numId="119">
    <w:abstractNumId w:val="156"/>
  </w:num>
  <w:num w:numId="120">
    <w:abstractNumId w:val="201"/>
  </w:num>
  <w:num w:numId="121">
    <w:abstractNumId w:val="97"/>
  </w:num>
  <w:num w:numId="122">
    <w:abstractNumId w:val="13"/>
  </w:num>
  <w:num w:numId="123">
    <w:abstractNumId w:val="144"/>
  </w:num>
  <w:num w:numId="124">
    <w:abstractNumId w:val="258"/>
  </w:num>
  <w:num w:numId="125">
    <w:abstractNumId w:val="146"/>
  </w:num>
  <w:num w:numId="126">
    <w:abstractNumId w:val="78"/>
  </w:num>
  <w:num w:numId="127">
    <w:abstractNumId w:val="263"/>
  </w:num>
  <w:num w:numId="128">
    <w:abstractNumId w:val="27"/>
  </w:num>
  <w:num w:numId="129">
    <w:abstractNumId w:val="228"/>
  </w:num>
  <w:num w:numId="130">
    <w:abstractNumId w:val="66"/>
  </w:num>
  <w:num w:numId="131">
    <w:abstractNumId w:val="188"/>
  </w:num>
  <w:num w:numId="132">
    <w:abstractNumId w:val="254"/>
  </w:num>
  <w:num w:numId="133">
    <w:abstractNumId w:val="114"/>
  </w:num>
  <w:num w:numId="134">
    <w:abstractNumId w:val="160"/>
  </w:num>
  <w:num w:numId="135">
    <w:abstractNumId w:val="147"/>
  </w:num>
  <w:num w:numId="136">
    <w:abstractNumId w:val="65"/>
  </w:num>
  <w:num w:numId="137">
    <w:abstractNumId w:val="148"/>
  </w:num>
  <w:num w:numId="138">
    <w:abstractNumId w:val="120"/>
  </w:num>
  <w:num w:numId="139">
    <w:abstractNumId w:val="161"/>
  </w:num>
  <w:num w:numId="140">
    <w:abstractNumId w:val="270"/>
  </w:num>
  <w:num w:numId="141">
    <w:abstractNumId w:val="52"/>
  </w:num>
  <w:num w:numId="142">
    <w:abstractNumId w:val="16"/>
  </w:num>
  <w:num w:numId="143">
    <w:abstractNumId w:val="142"/>
  </w:num>
  <w:num w:numId="144">
    <w:abstractNumId w:val="76"/>
  </w:num>
  <w:num w:numId="145">
    <w:abstractNumId w:val="269"/>
  </w:num>
  <w:num w:numId="146">
    <w:abstractNumId w:val="90"/>
  </w:num>
  <w:num w:numId="147">
    <w:abstractNumId w:val="158"/>
  </w:num>
  <w:num w:numId="148">
    <w:abstractNumId w:val="256"/>
  </w:num>
  <w:num w:numId="149">
    <w:abstractNumId w:val="57"/>
  </w:num>
  <w:num w:numId="150">
    <w:abstractNumId w:val="94"/>
  </w:num>
  <w:num w:numId="151">
    <w:abstractNumId w:val="17"/>
  </w:num>
  <w:num w:numId="152">
    <w:abstractNumId w:val="55"/>
  </w:num>
  <w:num w:numId="153">
    <w:abstractNumId w:val="71"/>
  </w:num>
  <w:num w:numId="154">
    <w:abstractNumId w:val="239"/>
  </w:num>
  <w:num w:numId="155">
    <w:abstractNumId w:val="64"/>
  </w:num>
  <w:num w:numId="156">
    <w:abstractNumId w:val="15"/>
  </w:num>
  <w:num w:numId="157">
    <w:abstractNumId w:val="220"/>
  </w:num>
  <w:num w:numId="158">
    <w:abstractNumId w:val="276"/>
  </w:num>
  <w:num w:numId="159">
    <w:abstractNumId w:val="12"/>
  </w:num>
  <w:num w:numId="160">
    <w:abstractNumId w:val="2"/>
  </w:num>
  <w:num w:numId="161">
    <w:abstractNumId w:val="67"/>
  </w:num>
  <w:num w:numId="162">
    <w:abstractNumId w:val="123"/>
  </w:num>
  <w:num w:numId="163">
    <w:abstractNumId w:val="205"/>
  </w:num>
  <w:num w:numId="164">
    <w:abstractNumId w:val="215"/>
  </w:num>
  <w:num w:numId="165">
    <w:abstractNumId w:val="175"/>
  </w:num>
  <w:num w:numId="166">
    <w:abstractNumId w:val="105"/>
  </w:num>
  <w:num w:numId="167">
    <w:abstractNumId w:val="53"/>
  </w:num>
  <w:num w:numId="168">
    <w:abstractNumId w:val="0"/>
  </w:num>
  <w:num w:numId="169">
    <w:abstractNumId w:val="140"/>
  </w:num>
  <w:num w:numId="170">
    <w:abstractNumId w:val="1"/>
  </w:num>
  <w:num w:numId="171">
    <w:abstractNumId w:val="184"/>
  </w:num>
  <w:num w:numId="172">
    <w:abstractNumId w:val="245"/>
  </w:num>
  <w:num w:numId="173">
    <w:abstractNumId w:val="109"/>
  </w:num>
  <w:num w:numId="174">
    <w:abstractNumId w:val="152"/>
  </w:num>
  <w:num w:numId="175">
    <w:abstractNumId w:val="111"/>
  </w:num>
  <w:num w:numId="176">
    <w:abstractNumId w:val="42"/>
  </w:num>
  <w:num w:numId="177">
    <w:abstractNumId w:val="89"/>
  </w:num>
  <w:num w:numId="178">
    <w:abstractNumId w:val="250"/>
  </w:num>
  <w:num w:numId="179">
    <w:abstractNumId w:val="241"/>
  </w:num>
  <w:num w:numId="180">
    <w:abstractNumId w:val="87"/>
  </w:num>
  <w:num w:numId="181">
    <w:abstractNumId w:val="174"/>
  </w:num>
  <w:num w:numId="182">
    <w:abstractNumId w:val="244"/>
  </w:num>
  <w:num w:numId="183">
    <w:abstractNumId w:val="196"/>
  </w:num>
  <w:num w:numId="184">
    <w:abstractNumId w:val="84"/>
  </w:num>
  <w:num w:numId="185">
    <w:abstractNumId w:val="116"/>
  </w:num>
  <w:num w:numId="186">
    <w:abstractNumId w:val="208"/>
  </w:num>
  <w:num w:numId="187">
    <w:abstractNumId w:val="275"/>
  </w:num>
  <w:num w:numId="188">
    <w:abstractNumId w:val="214"/>
  </w:num>
  <w:num w:numId="189">
    <w:abstractNumId w:val="240"/>
  </w:num>
  <w:num w:numId="190">
    <w:abstractNumId w:val="267"/>
  </w:num>
  <w:num w:numId="191">
    <w:abstractNumId w:val="137"/>
  </w:num>
  <w:num w:numId="192">
    <w:abstractNumId w:val="20"/>
  </w:num>
  <w:num w:numId="193">
    <w:abstractNumId w:val="28"/>
  </w:num>
  <w:num w:numId="194">
    <w:abstractNumId w:val="224"/>
  </w:num>
  <w:num w:numId="195">
    <w:abstractNumId w:val="110"/>
  </w:num>
  <w:num w:numId="196">
    <w:abstractNumId w:val="115"/>
  </w:num>
  <w:num w:numId="197">
    <w:abstractNumId w:val="162"/>
  </w:num>
  <w:num w:numId="198">
    <w:abstractNumId w:val="134"/>
  </w:num>
  <w:num w:numId="199">
    <w:abstractNumId w:val="126"/>
  </w:num>
  <w:num w:numId="200">
    <w:abstractNumId w:val="204"/>
  </w:num>
  <w:num w:numId="201">
    <w:abstractNumId w:val="264"/>
  </w:num>
  <w:num w:numId="202">
    <w:abstractNumId w:val="165"/>
  </w:num>
  <w:num w:numId="203">
    <w:abstractNumId w:val="75"/>
  </w:num>
  <w:num w:numId="204">
    <w:abstractNumId w:val="211"/>
  </w:num>
  <w:num w:numId="205">
    <w:abstractNumId w:val="23"/>
  </w:num>
  <w:num w:numId="206">
    <w:abstractNumId w:val="247"/>
  </w:num>
  <w:num w:numId="207">
    <w:abstractNumId w:val="34"/>
  </w:num>
  <w:num w:numId="208">
    <w:abstractNumId w:val="138"/>
  </w:num>
  <w:num w:numId="209">
    <w:abstractNumId w:val="166"/>
  </w:num>
  <w:num w:numId="210">
    <w:abstractNumId w:val="43"/>
  </w:num>
  <w:num w:numId="211">
    <w:abstractNumId w:val="255"/>
  </w:num>
  <w:num w:numId="212">
    <w:abstractNumId w:val="164"/>
  </w:num>
  <w:num w:numId="213">
    <w:abstractNumId w:val="262"/>
  </w:num>
  <w:num w:numId="214">
    <w:abstractNumId w:val="180"/>
  </w:num>
  <w:num w:numId="215">
    <w:abstractNumId w:val="32"/>
  </w:num>
  <w:num w:numId="216">
    <w:abstractNumId w:val="181"/>
  </w:num>
  <w:num w:numId="217">
    <w:abstractNumId w:val="222"/>
  </w:num>
  <w:num w:numId="218">
    <w:abstractNumId w:val="193"/>
  </w:num>
  <w:num w:numId="219">
    <w:abstractNumId w:val="127"/>
  </w:num>
  <w:num w:numId="220">
    <w:abstractNumId w:val="271"/>
  </w:num>
  <w:num w:numId="221">
    <w:abstractNumId w:val="233"/>
  </w:num>
  <w:num w:numId="222">
    <w:abstractNumId w:val="56"/>
  </w:num>
  <w:num w:numId="223">
    <w:abstractNumId w:val="237"/>
  </w:num>
  <w:num w:numId="224">
    <w:abstractNumId w:val="145"/>
  </w:num>
  <w:num w:numId="225">
    <w:abstractNumId w:val="130"/>
  </w:num>
  <w:num w:numId="226">
    <w:abstractNumId w:val="199"/>
  </w:num>
  <w:num w:numId="227">
    <w:abstractNumId w:val="217"/>
  </w:num>
  <w:num w:numId="228">
    <w:abstractNumId w:val="39"/>
  </w:num>
  <w:num w:numId="229">
    <w:abstractNumId w:val="260"/>
  </w:num>
  <w:num w:numId="230">
    <w:abstractNumId w:val="266"/>
  </w:num>
  <w:num w:numId="231">
    <w:abstractNumId w:val="183"/>
  </w:num>
  <w:num w:numId="232">
    <w:abstractNumId w:val="73"/>
  </w:num>
  <w:num w:numId="233">
    <w:abstractNumId w:val="213"/>
  </w:num>
  <w:num w:numId="234">
    <w:abstractNumId w:val="100"/>
  </w:num>
  <w:num w:numId="235">
    <w:abstractNumId w:val="246"/>
  </w:num>
  <w:num w:numId="236">
    <w:abstractNumId w:val="33"/>
  </w:num>
  <w:num w:numId="237">
    <w:abstractNumId w:val="274"/>
  </w:num>
  <w:num w:numId="238">
    <w:abstractNumId w:val="186"/>
  </w:num>
  <w:num w:numId="239">
    <w:abstractNumId w:val="72"/>
  </w:num>
  <w:num w:numId="240">
    <w:abstractNumId w:val="273"/>
  </w:num>
  <w:num w:numId="241">
    <w:abstractNumId w:val="30"/>
  </w:num>
  <w:num w:numId="242">
    <w:abstractNumId w:val="21"/>
  </w:num>
  <w:num w:numId="243">
    <w:abstractNumId w:val="206"/>
  </w:num>
  <w:num w:numId="244">
    <w:abstractNumId w:val="29"/>
  </w:num>
  <w:num w:numId="245">
    <w:abstractNumId w:val="9"/>
  </w:num>
  <w:num w:numId="246">
    <w:abstractNumId w:val="178"/>
  </w:num>
  <w:num w:numId="247">
    <w:abstractNumId w:val="77"/>
  </w:num>
  <w:num w:numId="248">
    <w:abstractNumId w:val="129"/>
  </w:num>
  <w:num w:numId="249">
    <w:abstractNumId w:val="253"/>
  </w:num>
  <w:num w:numId="250">
    <w:abstractNumId w:val="221"/>
  </w:num>
  <w:num w:numId="251">
    <w:abstractNumId w:val="198"/>
  </w:num>
  <w:num w:numId="252">
    <w:abstractNumId w:val="5"/>
  </w:num>
  <w:num w:numId="253">
    <w:abstractNumId w:val="179"/>
  </w:num>
  <w:num w:numId="254">
    <w:abstractNumId w:val="248"/>
  </w:num>
  <w:num w:numId="255">
    <w:abstractNumId w:val="118"/>
  </w:num>
  <w:num w:numId="256">
    <w:abstractNumId w:val="18"/>
  </w:num>
  <w:num w:numId="257">
    <w:abstractNumId w:val="231"/>
  </w:num>
  <w:num w:numId="258">
    <w:abstractNumId w:val="235"/>
  </w:num>
  <w:num w:numId="259">
    <w:abstractNumId w:val="62"/>
  </w:num>
  <w:num w:numId="260">
    <w:abstractNumId w:val="172"/>
  </w:num>
  <w:num w:numId="261">
    <w:abstractNumId w:val="95"/>
  </w:num>
  <w:num w:numId="262">
    <w:abstractNumId w:val="265"/>
  </w:num>
  <w:num w:numId="263">
    <w:abstractNumId w:val="125"/>
  </w:num>
  <w:num w:numId="264">
    <w:abstractNumId w:val="185"/>
  </w:num>
  <w:num w:numId="265">
    <w:abstractNumId w:val="207"/>
  </w:num>
  <w:num w:numId="266">
    <w:abstractNumId w:val="93"/>
  </w:num>
  <w:num w:numId="267">
    <w:abstractNumId w:val="155"/>
  </w:num>
  <w:num w:numId="268">
    <w:abstractNumId w:val="216"/>
  </w:num>
  <w:num w:numId="269">
    <w:abstractNumId w:val="68"/>
  </w:num>
  <w:num w:numId="270">
    <w:abstractNumId w:val="192"/>
  </w:num>
  <w:num w:numId="271">
    <w:abstractNumId w:val="92"/>
  </w:num>
  <w:num w:numId="272">
    <w:abstractNumId w:val="210"/>
  </w:num>
  <w:num w:numId="273">
    <w:abstractNumId w:val="128"/>
  </w:num>
  <w:num w:numId="274">
    <w:abstractNumId w:val="4"/>
  </w:num>
  <w:num w:numId="275">
    <w:abstractNumId w:val="102"/>
  </w:num>
  <w:num w:numId="276">
    <w:abstractNumId w:val="31"/>
  </w:num>
  <w:num w:numId="277">
    <w:abstractNumId w:val="46"/>
  </w:num>
  <w:num w:numId="278">
    <w:abstractNumId w:val="82"/>
  </w:num>
  <w:num w:numId="279">
    <w:abstractNumId w:val="136"/>
  </w:num>
  <w:num w:numId="280">
    <w:abstractNumId w:val="153"/>
  </w:num>
  <w:num w:numId="281">
    <w:abstractNumId w:val="226"/>
  </w:num>
  <w:numIdMacAtCleanup w:val="2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attachedTemplate r:id="rId1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DAA"/>
    <w:rsid w:val="00005BF5"/>
    <w:rsid w:val="00007C41"/>
    <w:rsid w:val="00011B54"/>
    <w:rsid w:val="00014FA5"/>
    <w:rsid w:val="000151CA"/>
    <w:rsid w:val="00016299"/>
    <w:rsid w:val="00016992"/>
    <w:rsid w:val="00020BDA"/>
    <w:rsid w:val="000215B8"/>
    <w:rsid w:val="000222D6"/>
    <w:rsid w:val="000228EE"/>
    <w:rsid w:val="00030B03"/>
    <w:rsid w:val="000340D1"/>
    <w:rsid w:val="00034487"/>
    <w:rsid w:val="00034864"/>
    <w:rsid w:val="000351EC"/>
    <w:rsid w:val="00035ED9"/>
    <w:rsid w:val="00037272"/>
    <w:rsid w:val="000403A5"/>
    <w:rsid w:val="00041A18"/>
    <w:rsid w:val="0004359D"/>
    <w:rsid w:val="000445E9"/>
    <w:rsid w:val="0004477D"/>
    <w:rsid w:val="000448EA"/>
    <w:rsid w:val="00045474"/>
    <w:rsid w:val="00046D76"/>
    <w:rsid w:val="000500A7"/>
    <w:rsid w:val="000535FE"/>
    <w:rsid w:val="000579BD"/>
    <w:rsid w:val="00057B1C"/>
    <w:rsid w:val="00062898"/>
    <w:rsid w:val="00064F94"/>
    <w:rsid w:val="00066E74"/>
    <w:rsid w:val="0007371F"/>
    <w:rsid w:val="00075AEB"/>
    <w:rsid w:val="000801D0"/>
    <w:rsid w:val="00080AD2"/>
    <w:rsid w:val="00080E3D"/>
    <w:rsid w:val="00082B4D"/>
    <w:rsid w:val="00082E55"/>
    <w:rsid w:val="00084B55"/>
    <w:rsid w:val="0009039A"/>
    <w:rsid w:val="000904F8"/>
    <w:rsid w:val="000A073D"/>
    <w:rsid w:val="000A24D4"/>
    <w:rsid w:val="000A2EA8"/>
    <w:rsid w:val="000A403C"/>
    <w:rsid w:val="000A5B46"/>
    <w:rsid w:val="000B570E"/>
    <w:rsid w:val="000B7093"/>
    <w:rsid w:val="000C0C3A"/>
    <w:rsid w:val="000C25A8"/>
    <w:rsid w:val="000C33A9"/>
    <w:rsid w:val="000C5750"/>
    <w:rsid w:val="000C655E"/>
    <w:rsid w:val="000C7595"/>
    <w:rsid w:val="000C7F0A"/>
    <w:rsid w:val="000D069B"/>
    <w:rsid w:val="000D2E22"/>
    <w:rsid w:val="000D3F55"/>
    <w:rsid w:val="000D4226"/>
    <w:rsid w:val="000E34B4"/>
    <w:rsid w:val="000E4A1F"/>
    <w:rsid w:val="000E5D70"/>
    <w:rsid w:val="000F24D1"/>
    <w:rsid w:val="000F3E4D"/>
    <w:rsid w:val="001001E5"/>
    <w:rsid w:val="001004D7"/>
    <w:rsid w:val="00100BDF"/>
    <w:rsid w:val="00101024"/>
    <w:rsid w:val="00105015"/>
    <w:rsid w:val="00105B70"/>
    <w:rsid w:val="00107C16"/>
    <w:rsid w:val="00110B10"/>
    <w:rsid w:val="00111BA2"/>
    <w:rsid w:val="00112CF3"/>
    <w:rsid w:val="0011627C"/>
    <w:rsid w:val="00116BBE"/>
    <w:rsid w:val="001175BB"/>
    <w:rsid w:val="001176C7"/>
    <w:rsid w:val="001251B0"/>
    <w:rsid w:val="001338CE"/>
    <w:rsid w:val="00133E26"/>
    <w:rsid w:val="00137A45"/>
    <w:rsid w:val="00137A4E"/>
    <w:rsid w:val="001404BD"/>
    <w:rsid w:val="00141A67"/>
    <w:rsid w:val="00145EC2"/>
    <w:rsid w:val="0015054B"/>
    <w:rsid w:val="00152750"/>
    <w:rsid w:val="0015295E"/>
    <w:rsid w:val="00163986"/>
    <w:rsid w:val="001663DB"/>
    <w:rsid w:val="00166E88"/>
    <w:rsid w:val="00171626"/>
    <w:rsid w:val="00173AB8"/>
    <w:rsid w:val="001800BB"/>
    <w:rsid w:val="001804FA"/>
    <w:rsid w:val="00181C39"/>
    <w:rsid w:val="00182C08"/>
    <w:rsid w:val="001839BC"/>
    <w:rsid w:val="00187028"/>
    <w:rsid w:val="00187427"/>
    <w:rsid w:val="00187D5C"/>
    <w:rsid w:val="00196F91"/>
    <w:rsid w:val="001973C3"/>
    <w:rsid w:val="001A4CF3"/>
    <w:rsid w:val="001A5A28"/>
    <w:rsid w:val="001A7BF4"/>
    <w:rsid w:val="001B1B0B"/>
    <w:rsid w:val="001B2D36"/>
    <w:rsid w:val="001B3939"/>
    <w:rsid w:val="001B3EB0"/>
    <w:rsid w:val="001B7D05"/>
    <w:rsid w:val="001C03A4"/>
    <w:rsid w:val="001C04AC"/>
    <w:rsid w:val="001C074C"/>
    <w:rsid w:val="001C1180"/>
    <w:rsid w:val="001C14B1"/>
    <w:rsid w:val="001C2B9C"/>
    <w:rsid w:val="001C6D72"/>
    <w:rsid w:val="001C754C"/>
    <w:rsid w:val="001D3858"/>
    <w:rsid w:val="001E1C98"/>
    <w:rsid w:val="001E3CED"/>
    <w:rsid w:val="001E4A52"/>
    <w:rsid w:val="001E6954"/>
    <w:rsid w:val="001E7864"/>
    <w:rsid w:val="001F0976"/>
    <w:rsid w:val="001F104F"/>
    <w:rsid w:val="001F2315"/>
    <w:rsid w:val="001F3D53"/>
    <w:rsid w:val="001F4412"/>
    <w:rsid w:val="001F4B92"/>
    <w:rsid w:val="001F626B"/>
    <w:rsid w:val="001F6A40"/>
    <w:rsid w:val="001F75F7"/>
    <w:rsid w:val="00200458"/>
    <w:rsid w:val="00202B3D"/>
    <w:rsid w:val="002039F3"/>
    <w:rsid w:val="00205865"/>
    <w:rsid w:val="002064CA"/>
    <w:rsid w:val="00207BEB"/>
    <w:rsid w:val="002123AA"/>
    <w:rsid w:val="0021621A"/>
    <w:rsid w:val="00220074"/>
    <w:rsid w:val="00224FEA"/>
    <w:rsid w:val="002264FC"/>
    <w:rsid w:val="00230B77"/>
    <w:rsid w:val="00231AD3"/>
    <w:rsid w:val="002321BC"/>
    <w:rsid w:val="00232BB0"/>
    <w:rsid w:val="00234ECA"/>
    <w:rsid w:val="00237759"/>
    <w:rsid w:val="00237B75"/>
    <w:rsid w:val="002404AF"/>
    <w:rsid w:val="002405CD"/>
    <w:rsid w:val="0024304E"/>
    <w:rsid w:val="0024395E"/>
    <w:rsid w:val="002529EC"/>
    <w:rsid w:val="00256234"/>
    <w:rsid w:val="00257E38"/>
    <w:rsid w:val="002611EB"/>
    <w:rsid w:val="00262A13"/>
    <w:rsid w:val="00263BBE"/>
    <w:rsid w:val="0026564D"/>
    <w:rsid w:val="00265CB2"/>
    <w:rsid w:val="0026714F"/>
    <w:rsid w:val="00270050"/>
    <w:rsid w:val="0027162A"/>
    <w:rsid w:val="00271E7D"/>
    <w:rsid w:val="00272A9A"/>
    <w:rsid w:val="0027372E"/>
    <w:rsid w:val="00274A66"/>
    <w:rsid w:val="0027656B"/>
    <w:rsid w:val="00277D6B"/>
    <w:rsid w:val="002818C1"/>
    <w:rsid w:val="00286DDB"/>
    <w:rsid w:val="00293B88"/>
    <w:rsid w:val="00294975"/>
    <w:rsid w:val="002954CF"/>
    <w:rsid w:val="00297BFC"/>
    <w:rsid w:val="002A00CE"/>
    <w:rsid w:val="002A21BB"/>
    <w:rsid w:val="002A68A3"/>
    <w:rsid w:val="002A7709"/>
    <w:rsid w:val="002B0C19"/>
    <w:rsid w:val="002B0DA5"/>
    <w:rsid w:val="002B0DE1"/>
    <w:rsid w:val="002B2394"/>
    <w:rsid w:val="002C556A"/>
    <w:rsid w:val="002C5758"/>
    <w:rsid w:val="002D160A"/>
    <w:rsid w:val="002D21C7"/>
    <w:rsid w:val="002D3C3C"/>
    <w:rsid w:val="002D7DF4"/>
    <w:rsid w:val="002E097E"/>
    <w:rsid w:val="002E1DC1"/>
    <w:rsid w:val="002E2673"/>
    <w:rsid w:val="002E2CB2"/>
    <w:rsid w:val="002E419A"/>
    <w:rsid w:val="002E4F8E"/>
    <w:rsid w:val="002E5B8A"/>
    <w:rsid w:val="002F0FF4"/>
    <w:rsid w:val="002F6891"/>
    <w:rsid w:val="003076A7"/>
    <w:rsid w:val="00307AE5"/>
    <w:rsid w:val="00307D52"/>
    <w:rsid w:val="00310ADA"/>
    <w:rsid w:val="003123E1"/>
    <w:rsid w:val="0031697F"/>
    <w:rsid w:val="00316BE7"/>
    <w:rsid w:val="00321E9B"/>
    <w:rsid w:val="0032360E"/>
    <w:rsid w:val="003337FF"/>
    <w:rsid w:val="0034169E"/>
    <w:rsid w:val="00343194"/>
    <w:rsid w:val="00343E9D"/>
    <w:rsid w:val="00346467"/>
    <w:rsid w:val="0035202E"/>
    <w:rsid w:val="00352C57"/>
    <w:rsid w:val="00353D18"/>
    <w:rsid w:val="003550F1"/>
    <w:rsid w:val="003569FA"/>
    <w:rsid w:val="003605E1"/>
    <w:rsid w:val="00363460"/>
    <w:rsid w:val="00363B01"/>
    <w:rsid w:val="00374AA6"/>
    <w:rsid w:val="00376E0F"/>
    <w:rsid w:val="0038208C"/>
    <w:rsid w:val="00383760"/>
    <w:rsid w:val="00384F11"/>
    <w:rsid w:val="00385701"/>
    <w:rsid w:val="00385984"/>
    <w:rsid w:val="003907A8"/>
    <w:rsid w:val="003967EC"/>
    <w:rsid w:val="003A0989"/>
    <w:rsid w:val="003A1C2E"/>
    <w:rsid w:val="003A41E1"/>
    <w:rsid w:val="003B02A9"/>
    <w:rsid w:val="003B37CD"/>
    <w:rsid w:val="003B3A22"/>
    <w:rsid w:val="003B4289"/>
    <w:rsid w:val="003B7332"/>
    <w:rsid w:val="003B75C0"/>
    <w:rsid w:val="003C2E91"/>
    <w:rsid w:val="003C416E"/>
    <w:rsid w:val="003C52A9"/>
    <w:rsid w:val="003C581A"/>
    <w:rsid w:val="003C78CC"/>
    <w:rsid w:val="003C7F58"/>
    <w:rsid w:val="003D0180"/>
    <w:rsid w:val="003D059A"/>
    <w:rsid w:val="003D077F"/>
    <w:rsid w:val="003D08B3"/>
    <w:rsid w:val="003D1B52"/>
    <w:rsid w:val="003D3FE5"/>
    <w:rsid w:val="003D448C"/>
    <w:rsid w:val="003D4A10"/>
    <w:rsid w:val="003D5D2D"/>
    <w:rsid w:val="003D7DA2"/>
    <w:rsid w:val="003E2BD1"/>
    <w:rsid w:val="003E3E67"/>
    <w:rsid w:val="003E44DC"/>
    <w:rsid w:val="003E6BAA"/>
    <w:rsid w:val="003F297B"/>
    <w:rsid w:val="003F5FF6"/>
    <w:rsid w:val="003F67DF"/>
    <w:rsid w:val="0040026D"/>
    <w:rsid w:val="00400ADA"/>
    <w:rsid w:val="00400F7B"/>
    <w:rsid w:val="00401D49"/>
    <w:rsid w:val="00402197"/>
    <w:rsid w:val="00403ECB"/>
    <w:rsid w:val="004049D5"/>
    <w:rsid w:val="0040593B"/>
    <w:rsid w:val="00407AF7"/>
    <w:rsid w:val="00410BAC"/>
    <w:rsid w:val="004112A8"/>
    <w:rsid w:val="00413CB2"/>
    <w:rsid w:val="00413D96"/>
    <w:rsid w:val="004214A7"/>
    <w:rsid w:val="00423524"/>
    <w:rsid w:val="00423B8F"/>
    <w:rsid w:val="004260D2"/>
    <w:rsid w:val="004264B6"/>
    <w:rsid w:val="00426CC6"/>
    <w:rsid w:val="00431BDC"/>
    <w:rsid w:val="00432013"/>
    <w:rsid w:val="004321A1"/>
    <w:rsid w:val="004339FC"/>
    <w:rsid w:val="00434552"/>
    <w:rsid w:val="00434785"/>
    <w:rsid w:val="00437930"/>
    <w:rsid w:val="0044059D"/>
    <w:rsid w:val="00442B68"/>
    <w:rsid w:val="004439D7"/>
    <w:rsid w:val="004444D6"/>
    <w:rsid w:val="004466BC"/>
    <w:rsid w:val="004501BD"/>
    <w:rsid w:val="00451C10"/>
    <w:rsid w:val="004543C7"/>
    <w:rsid w:val="004564C7"/>
    <w:rsid w:val="00457C89"/>
    <w:rsid w:val="00461DDD"/>
    <w:rsid w:val="00462165"/>
    <w:rsid w:val="00463B24"/>
    <w:rsid w:val="0046475A"/>
    <w:rsid w:val="004648BE"/>
    <w:rsid w:val="00464FFB"/>
    <w:rsid w:val="004671C4"/>
    <w:rsid w:val="004709BA"/>
    <w:rsid w:val="0047135C"/>
    <w:rsid w:val="004736AB"/>
    <w:rsid w:val="00473BCF"/>
    <w:rsid w:val="004774CF"/>
    <w:rsid w:val="00480F9B"/>
    <w:rsid w:val="00481164"/>
    <w:rsid w:val="00481A0A"/>
    <w:rsid w:val="00482560"/>
    <w:rsid w:val="00482DAB"/>
    <w:rsid w:val="004838E2"/>
    <w:rsid w:val="00485FCD"/>
    <w:rsid w:val="004865AD"/>
    <w:rsid w:val="00487356"/>
    <w:rsid w:val="00487403"/>
    <w:rsid w:val="00487DBF"/>
    <w:rsid w:val="004916DC"/>
    <w:rsid w:val="0049190B"/>
    <w:rsid w:val="0049403B"/>
    <w:rsid w:val="00496946"/>
    <w:rsid w:val="004A0049"/>
    <w:rsid w:val="004A1ACE"/>
    <w:rsid w:val="004A2390"/>
    <w:rsid w:val="004A2AE2"/>
    <w:rsid w:val="004A4979"/>
    <w:rsid w:val="004A5BB4"/>
    <w:rsid w:val="004A72E5"/>
    <w:rsid w:val="004A7EE4"/>
    <w:rsid w:val="004B25A6"/>
    <w:rsid w:val="004B4A69"/>
    <w:rsid w:val="004C0E4F"/>
    <w:rsid w:val="004C1DAA"/>
    <w:rsid w:val="004C21F7"/>
    <w:rsid w:val="004C5C95"/>
    <w:rsid w:val="004C68CB"/>
    <w:rsid w:val="004C6C15"/>
    <w:rsid w:val="004D048B"/>
    <w:rsid w:val="004D274A"/>
    <w:rsid w:val="004D2954"/>
    <w:rsid w:val="004D421D"/>
    <w:rsid w:val="004D46CC"/>
    <w:rsid w:val="004D513D"/>
    <w:rsid w:val="004D6703"/>
    <w:rsid w:val="004E1AFA"/>
    <w:rsid w:val="004E393A"/>
    <w:rsid w:val="004E3A11"/>
    <w:rsid w:val="004E469E"/>
    <w:rsid w:val="004E4CB7"/>
    <w:rsid w:val="004E632A"/>
    <w:rsid w:val="004F021D"/>
    <w:rsid w:val="004F11A9"/>
    <w:rsid w:val="004F1F23"/>
    <w:rsid w:val="004F58A1"/>
    <w:rsid w:val="005023E1"/>
    <w:rsid w:val="005028F7"/>
    <w:rsid w:val="00502BA9"/>
    <w:rsid w:val="005052AA"/>
    <w:rsid w:val="0051563B"/>
    <w:rsid w:val="00516A5F"/>
    <w:rsid w:val="00517BC9"/>
    <w:rsid w:val="005220D3"/>
    <w:rsid w:val="005226E9"/>
    <w:rsid w:val="005240E1"/>
    <w:rsid w:val="0053239A"/>
    <w:rsid w:val="00532C8A"/>
    <w:rsid w:val="005339C5"/>
    <w:rsid w:val="005345B5"/>
    <w:rsid w:val="00537197"/>
    <w:rsid w:val="00537BB4"/>
    <w:rsid w:val="00540954"/>
    <w:rsid w:val="00543D0F"/>
    <w:rsid w:val="00544EFA"/>
    <w:rsid w:val="0054540C"/>
    <w:rsid w:val="0055278F"/>
    <w:rsid w:val="00553920"/>
    <w:rsid w:val="0055402E"/>
    <w:rsid w:val="00560B85"/>
    <w:rsid w:val="00561639"/>
    <w:rsid w:val="0056374E"/>
    <w:rsid w:val="00564F92"/>
    <w:rsid w:val="00565355"/>
    <w:rsid w:val="005657E4"/>
    <w:rsid w:val="005720CE"/>
    <w:rsid w:val="00572756"/>
    <w:rsid w:val="00577B50"/>
    <w:rsid w:val="00581D11"/>
    <w:rsid w:val="00583D2C"/>
    <w:rsid w:val="00585C84"/>
    <w:rsid w:val="005862D6"/>
    <w:rsid w:val="00590FEA"/>
    <w:rsid w:val="00592402"/>
    <w:rsid w:val="00594138"/>
    <w:rsid w:val="00597C0E"/>
    <w:rsid w:val="005A04E2"/>
    <w:rsid w:val="005A138E"/>
    <w:rsid w:val="005A14A6"/>
    <w:rsid w:val="005A2142"/>
    <w:rsid w:val="005A23C6"/>
    <w:rsid w:val="005A2706"/>
    <w:rsid w:val="005A3BBC"/>
    <w:rsid w:val="005A599E"/>
    <w:rsid w:val="005A7AFE"/>
    <w:rsid w:val="005B2E8C"/>
    <w:rsid w:val="005B3CFC"/>
    <w:rsid w:val="005B4445"/>
    <w:rsid w:val="005B5BAE"/>
    <w:rsid w:val="005C213B"/>
    <w:rsid w:val="005C25C3"/>
    <w:rsid w:val="005C3294"/>
    <w:rsid w:val="005C5E87"/>
    <w:rsid w:val="005C699E"/>
    <w:rsid w:val="005D28B7"/>
    <w:rsid w:val="005D48A4"/>
    <w:rsid w:val="005D5E2E"/>
    <w:rsid w:val="005D6B92"/>
    <w:rsid w:val="005E04F5"/>
    <w:rsid w:val="005E13AC"/>
    <w:rsid w:val="005E5723"/>
    <w:rsid w:val="005E6221"/>
    <w:rsid w:val="005E6880"/>
    <w:rsid w:val="005E74DC"/>
    <w:rsid w:val="005F049D"/>
    <w:rsid w:val="005F22DD"/>
    <w:rsid w:val="005F3D9E"/>
    <w:rsid w:val="005F4E1E"/>
    <w:rsid w:val="005F64D6"/>
    <w:rsid w:val="00602518"/>
    <w:rsid w:val="006036F0"/>
    <w:rsid w:val="006054A7"/>
    <w:rsid w:val="006060B3"/>
    <w:rsid w:val="006079C1"/>
    <w:rsid w:val="00607BBD"/>
    <w:rsid w:val="0061007B"/>
    <w:rsid w:val="006144ED"/>
    <w:rsid w:val="006150FE"/>
    <w:rsid w:val="00615A0D"/>
    <w:rsid w:val="00617803"/>
    <w:rsid w:val="00620556"/>
    <w:rsid w:val="00620DC6"/>
    <w:rsid w:val="006225C5"/>
    <w:rsid w:val="00622A8F"/>
    <w:rsid w:val="00623FA8"/>
    <w:rsid w:val="006370BB"/>
    <w:rsid w:val="00641F50"/>
    <w:rsid w:val="00643303"/>
    <w:rsid w:val="006439F1"/>
    <w:rsid w:val="006473DB"/>
    <w:rsid w:val="00647BAC"/>
    <w:rsid w:val="00653017"/>
    <w:rsid w:val="0065722C"/>
    <w:rsid w:val="006607DE"/>
    <w:rsid w:val="006611CD"/>
    <w:rsid w:val="00663309"/>
    <w:rsid w:val="006635FA"/>
    <w:rsid w:val="006679BB"/>
    <w:rsid w:val="00667DA1"/>
    <w:rsid w:val="00667DBA"/>
    <w:rsid w:val="00671AB7"/>
    <w:rsid w:val="00672B64"/>
    <w:rsid w:val="00677D67"/>
    <w:rsid w:val="006812E2"/>
    <w:rsid w:val="00682B2C"/>
    <w:rsid w:val="00683338"/>
    <w:rsid w:val="00687CC3"/>
    <w:rsid w:val="00690E57"/>
    <w:rsid w:val="0069118E"/>
    <w:rsid w:val="006947DF"/>
    <w:rsid w:val="006A20D3"/>
    <w:rsid w:val="006A37CC"/>
    <w:rsid w:val="006A5E30"/>
    <w:rsid w:val="006A6F38"/>
    <w:rsid w:val="006A7AEE"/>
    <w:rsid w:val="006B0822"/>
    <w:rsid w:val="006B2B31"/>
    <w:rsid w:val="006B3213"/>
    <w:rsid w:val="006B44A3"/>
    <w:rsid w:val="006C0723"/>
    <w:rsid w:val="006C5346"/>
    <w:rsid w:val="006C7382"/>
    <w:rsid w:val="006D0F71"/>
    <w:rsid w:val="006D1542"/>
    <w:rsid w:val="006D2261"/>
    <w:rsid w:val="006D2706"/>
    <w:rsid w:val="006D3806"/>
    <w:rsid w:val="006D4265"/>
    <w:rsid w:val="006D4315"/>
    <w:rsid w:val="006D43ED"/>
    <w:rsid w:val="006D5DBA"/>
    <w:rsid w:val="006D604D"/>
    <w:rsid w:val="006D6FB2"/>
    <w:rsid w:val="006E01C6"/>
    <w:rsid w:val="006E264A"/>
    <w:rsid w:val="006E2B51"/>
    <w:rsid w:val="006E4C2A"/>
    <w:rsid w:val="006E61B6"/>
    <w:rsid w:val="006E6EA0"/>
    <w:rsid w:val="006F2C87"/>
    <w:rsid w:val="006F660E"/>
    <w:rsid w:val="006F67B5"/>
    <w:rsid w:val="00704CE3"/>
    <w:rsid w:val="00705DF4"/>
    <w:rsid w:val="00706182"/>
    <w:rsid w:val="00712A31"/>
    <w:rsid w:val="007139BB"/>
    <w:rsid w:val="00715544"/>
    <w:rsid w:val="007217E0"/>
    <w:rsid w:val="007240C4"/>
    <w:rsid w:val="00724965"/>
    <w:rsid w:val="00724E55"/>
    <w:rsid w:val="00732399"/>
    <w:rsid w:val="007333F2"/>
    <w:rsid w:val="00733FA1"/>
    <w:rsid w:val="007343A8"/>
    <w:rsid w:val="00735B35"/>
    <w:rsid w:val="00737185"/>
    <w:rsid w:val="007407E0"/>
    <w:rsid w:val="00740C03"/>
    <w:rsid w:val="00744644"/>
    <w:rsid w:val="007453D9"/>
    <w:rsid w:val="007503BE"/>
    <w:rsid w:val="007509BC"/>
    <w:rsid w:val="007633FF"/>
    <w:rsid w:val="00764951"/>
    <w:rsid w:val="00765AD8"/>
    <w:rsid w:val="0077061E"/>
    <w:rsid w:val="0077408B"/>
    <w:rsid w:val="0077526A"/>
    <w:rsid w:val="00776D01"/>
    <w:rsid w:val="00777E74"/>
    <w:rsid w:val="00782341"/>
    <w:rsid w:val="00782653"/>
    <w:rsid w:val="007828FC"/>
    <w:rsid w:val="00782B57"/>
    <w:rsid w:val="007848A6"/>
    <w:rsid w:val="00785EF2"/>
    <w:rsid w:val="007869F0"/>
    <w:rsid w:val="00786AD3"/>
    <w:rsid w:val="00791B41"/>
    <w:rsid w:val="007920FA"/>
    <w:rsid w:val="00793CE6"/>
    <w:rsid w:val="00797AA9"/>
    <w:rsid w:val="007A0186"/>
    <w:rsid w:val="007A0EF9"/>
    <w:rsid w:val="007A10C5"/>
    <w:rsid w:val="007A18A6"/>
    <w:rsid w:val="007A2B06"/>
    <w:rsid w:val="007A2E3B"/>
    <w:rsid w:val="007A4235"/>
    <w:rsid w:val="007A4C9C"/>
    <w:rsid w:val="007A77FD"/>
    <w:rsid w:val="007B2253"/>
    <w:rsid w:val="007B366F"/>
    <w:rsid w:val="007B51B2"/>
    <w:rsid w:val="007C014A"/>
    <w:rsid w:val="007C037E"/>
    <w:rsid w:val="007C108C"/>
    <w:rsid w:val="007C3C35"/>
    <w:rsid w:val="007D3A3B"/>
    <w:rsid w:val="007D46A0"/>
    <w:rsid w:val="007D5CAC"/>
    <w:rsid w:val="007D7F96"/>
    <w:rsid w:val="007E050A"/>
    <w:rsid w:val="007E122C"/>
    <w:rsid w:val="007E2256"/>
    <w:rsid w:val="007E39AD"/>
    <w:rsid w:val="007E410D"/>
    <w:rsid w:val="007E4A51"/>
    <w:rsid w:val="007E6324"/>
    <w:rsid w:val="007F6360"/>
    <w:rsid w:val="00801FDD"/>
    <w:rsid w:val="00803F5A"/>
    <w:rsid w:val="00804600"/>
    <w:rsid w:val="00807A89"/>
    <w:rsid w:val="00813250"/>
    <w:rsid w:val="00814E5F"/>
    <w:rsid w:val="0081510C"/>
    <w:rsid w:val="008165E2"/>
    <w:rsid w:val="008231B5"/>
    <w:rsid w:val="00825A5A"/>
    <w:rsid w:val="008274D4"/>
    <w:rsid w:val="00833E30"/>
    <w:rsid w:val="00834821"/>
    <w:rsid w:val="00836455"/>
    <w:rsid w:val="0084077D"/>
    <w:rsid w:val="00842AA5"/>
    <w:rsid w:val="00843379"/>
    <w:rsid w:val="00845697"/>
    <w:rsid w:val="0084691A"/>
    <w:rsid w:val="008516D2"/>
    <w:rsid w:val="00852C5B"/>
    <w:rsid w:val="00854108"/>
    <w:rsid w:val="00856AF9"/>
    <w:rsid w:val="00857E37"/>
    <w:rsid w:val="00860FD1"/>
    <w:rsid w:val="0086119F"/>
    <w:rsid w:val="00863927"/>
    <w:rsid w:val="00864FE2"/>
    <w:rsid w:val="00866326"/>
    <w:rsid w:val="0086675B"/>
    <w:rsid w:val="00866E78"/>
    <w:rsid w:val="00867FF3"/>
    <w:rsid w:val="00870C3E"/>
    <w:rsid w:val="00871FD2"/>
    <w:rsid w:val="00872B7A"/>
    <w:rsid w:val="00873252"/>
    <w:rsid w:val="00875BE4"/>
    <w:rsid w:val="008760E9"/>
    <w:rsid w:val="00877B79"/>
    <w:rsid w:val="00880540"/>
    <w:rsid w:val="008839FE"/>
    <w:rsid w:val="008872EA"/>
    <w:rsid w:val="0089098A"/>
    <w:rsid w:val="00892574"/>
    <w:rsid w:val="008956A0"/>
    <w:rsid w:val="00895DCD"/>
    <w:rsid w:val="008A3AD7"/>
    <w:rsid w:val="008B2A42"/>
    <w:rsid w:val="008B4663"/>
    <w:rsid w:val="008B47D0"/>
    <w:rsid w:val="008B56A2"/>
    <w:rsid w:val="008B5B04"/>
    <w:rsid w:val="008B60E9"/>
    <w:rsid w:val="008B7522"/>
    <w:rsid w:val="008C7D2A"/>
    <w:rsid w:val="008C7F04"/>
    <w:rsid w:val="008D5303"/>
    <w:rsid w:val="008E1C36"/>
    <w:rsid w:val="008E34C8"/>
    <w:rsid w:val="008E41D1"/>
    <w:rsid w:val="008E4956"/>
    <w:rsid w:val="008E545C"/>
    <w:rsid w:val="008E63D6"/>
    <w:rsid w:val="008E7C36"/>
    <w:rsid w:val="008F11CE"/>
    <w:rsid w:val="008F342E"/>
    <w:rsid w:val="008F6661"/>
    <w:rsid w:val="008F75E8"/>
    <w:rsid w:val="008F7A54"/>
    <w:rsid w:val="00902081"/>
    <w:rsid w:val="0090308C"/>
    <w:rsid w:val="009037DF"/>
    <w:rsid w:val="00904838"/>
    <w:rsid w:val="00905BA4"/>
    <w:rsid w:val="00905C61"/>
    <w:rsid w:val="00906B41"/>
    <w:rsid w:val="00906E91"/>
    <w:rsid w:val="0091027C"/>
    <w:rsid w:val="009112C0"/>
    <w:rsid w:val="00911E55"/>
    <w:rsid w:val="009127E2"/>
    <w:rsid w:val="00915F4F"/>
    <w:rsid w:val="00930D48"/>
    <w:rsid w:val="0093116C"/>
    <w:rsid w:val="00933558"/>
    <w:rsid w:val="00935211"/>
    <w:rsid w:val="00935818"/>
    <w:rsid w:val="0094074B"/>
    <w:rsid w:val="0095072A"/>
    <w:rsid w:val="00950E56"/>
    <w:rsid w:val="00952A2F"/>
    <w:rsid w:val="00953142"/>
    <w:rsid w:val="00953C9B"/>
    <w:rsid w:val="00960B49"/>
    <w:rsid w:val="00960C56"/>
    <w:rsid w:val="00960D02"/>
    <w:rsid w:val="00964AED"/>
    <w:rsid w:val="00967539"/>
    <w:rsid w:val="00970ADD"/>
    <w:rsid w:val="00971A46"/>
    <w:rsid w:val="00971AF8"/>
    <w:rsid w:val="00972506"/>
    <w:rsid w:val="00972E20"/>
    <w:rsid w:val="009737EC"/>
    <w:rsid w:val="00973951"/>
    <w:rsid w:val="00973DC2"/>
    <w:rsid w:val="00975488"/>
    <w:rsid w:val="00977009"/>
    <w:rsid w:val="009777BD"/>
    <w:rsid w:val="009800C1"/>
    <w:rsid w:val="009811E0"/>
    <w:rsid w:val="00981F96"/>
    <w:rsid w:val="00984284"/>
    <w:rsid w:val="009875D4"/>
    <w:rsid w:val="0099041D"/>
    <w:rsid w:val="00992779"/>
    <w:rsid w:val="00993DA7"/>
    <w:rsid w:val="009944F8"/>
    <w:rsid w:val="00995AF2"/>
    <w:rsid w:val="00996168"/>
    <w:rsid w:val="009A1140"/>
    <w:rsid w:val="009A361E"/>
    <w:rsid w:val="009A3C9E"/>
    <w:rsid w:val="009A59ED"/>
    <w:rsid w:val="009C19D3"/>
    <w:rsid w:val="009C2953"/>
    <w:rsid w:val="009C349B"/>
    <w:rsid w:val="009C55AE"/>
    <w:rsid w:val="009C647E"/>
    <w:rsid w:val="009C739D"/>
    <w:rsid w:val="009D43B6"/>
    <w:rsid w:val="009D7A97"/>
    <w:rsid w:val="009E2611"/>
    <w:rsid w:val="009E60F7"/>
    <w:rsid w:val="009F1D76"/>
    <w:rsid w:val="009F34F3"/>
    <w:rsid w:val="009F5A02"/>
    <w:rsid w:val="009F703D"/>
    <w:rsid w:val="00A000D3"/>
    <w:rsid w:val="00A01A1B"/>
    <w:rsid w:val="00A01CAC"/>
    <w:rsid w:val="00A04F1B"/>
    <w:rsid w:val="00A05202"/>
    <w:rsid w:val="00A075C2"/>
    <w:rsid w:val="00A07792"/>
    <w:rsid w:val="00A20BCA"/>
    <w:rsid w:val="00A213B2"/>
    <w:rsid w:val="00A21BD4"/>
    <w:rsid w:val="00A22EFC"/>
    <w:rsid w:val="00A26653"/>
    <w:rsid w:val="00A3008C"/>
    <w:rsid w:val="00A337A6"/>
    <w:rsid w:val="00A343F2"/>
    <w:rsid w:val="00A35701"/>
    <w:rsid w:val="00A35DE8"/>
    <w:rsid w:val="00A363A6"/>
    <w:rsid w:val="00A41C52"/>
    <w:rsid w:val="00A42F22"/>
    <w:rsid w:val="00A450C2"/>
    <w:rsid w:val="00A46C21"/>
    <w:rsid w:val="00A47591"/>
    <w:rsid w:val="00A47D19"/>
    <w:rsid w:val="00A52252"/>
    <w:rsid w:val="00A549E2"/>
    <w:rsid w:val="00A55069"/>
    <w:rsid w:val="00A569DE"/>
    <w:rsid w:val="00A5704D"/>
    <w:rsid w:val="00A617EB"/>
    <w:rsid w:val="00A61AFB"/>
    <w:rsid w:val="00A624B6"/>
    <w:rsid w:val="00A647BD"/>
    <w:rsid w:val="00A64EE9"/>
    <w:rsid w:val="00A654F4"/>
    <w:rsid w:val="00A67919"/>
    <w:rsid w:val="00A71D14"/>
    <w:rsid w:val="00A725DD"/>
    <w:rsid w:val="00A73184"/>
    <w:rsid w:val="00A744B2"/>
    <w:rsid w:val="00A75857"/>
    <w:rsid w:val="00A77E4D"/>
    <w:rsid w:val="00A81FC5"/>
    <w:rsid w:val="00A83FE7"/>
    <w:rsid w:val="00A91432"/>
    <w:rsid w:val="00A940D8"/>
    <w:rsid w:val="00A97251"/>
    <w:rsid w:val="00AA6841"/>
    <w:rsid w:val="00AA7B29"/>
    <w:rsid w:val="00AB027E"/>
    <w:rsid w:val="00AB050C"/>
    <w:rsid w:val="00AB0E9E"/>
    <w:rsid w:val="00AB4221"/>
    <w:rsid w:val="00AB5DB8"/>
    <w:rsid w:val="00AB662C"/>
    <w:rsid w:val="00AC0FAA"/>
    <w:rsid w:val="00AC364C"/>
    <w:rsid w:val="00AC3DF2"/>
    <w:rsid w:val="00AC41D8"/>
    <w:rsid w:val="00AC5765"/>
    <w:rsid w:val="00AC5BAA"/>
    <w:rsid w:val="00AC7ADD"/>
    <w:rsid w:val="00AD26D6"/>
    <w:rsid w:val="00AD4A27"/>
    <w:rsid w:val="00AD64A5"/>
    <w:rsid w:val="00AE087A"/>
    <w:rsid w:val="00AE3440"/>
    <w:rsid w:val="00AE3564"/>
    <w:rsid w:val="00AE4368"/>
    <w:rsid w:val="00AF09CB"/>
    <w:rsid w:val="00AF0C0F"/>
    <w:rsid w:val="00AF1C0E"/>
    <w:rsid w:val="00AF3417"/>
    <w:rsid w:val="00AF3F57"/>
    <w:rsid w:val="00AF764A"/>
    <w:rsid w:val="00B0177B"/>
    <w:rsid w:val="00B017F1"/>
    <w:rsid w:val="00B0387E"/>
    <w:rsid w:val="00B06346"/>
    <w:rsid w:val="00B104C7"/>
    <w:rsid w:val="00B1115B"/>
    <w:rsid w:val="00B14B68"/>
    <w:rsid w:val="00B163C6"/>
    <w:rsid w:val="00B20D9D"/>
    <w:rsid w:val="00B212FE"/>
    <w:rsid w:val="00B24504"/>
    <w:rsid w:val="00B24DE8"/>
    <w:rsid w:val="00B26CB1"/>
    <w:rsid w:val="00B27698"/>
    <w:rsid w:val="00B32FD7"/>
    <w:rsid w:val="00B3391C"/>
    <w:rsid w:val="00B34E80"/>
    <w:rsid w:val="00B35BE2"/>
    <w:rsid w:val="00B36333"/>
    <w:rsid w:val="00B42054"/>
    <w:rsid w:val="00B428CD"/>
    <w:rsid w:val="00B42DB0"/>
    <w:rsid w:val="00B43E3B"/>
    <w:rsid w:val="00B4576F"/>
    <w:rsid w:val="00B50041"/>
    <w:rsid w:val="00B507DF"/>
    <w:rsid w:val="00B51BC5"/>
    <w:rsid w:val="00B51F2A"/>
    <w:rsid w:val="00B52182"/>
    <w:rsid w:val="00B606DB"/>
    <w:rsid w:val="00B60F50"/>
    <w:rsid w:val="00B61EBC"/>
    <w:rsid w:val="00B62035"/>
    <w:rsid w:val="00B63666"/>
    <w:rsid w:val="00B637BC"/>
    <w:rsid w:val="00B63A19"/>
    <w:rsid w:val="00B63CF9"/>
    <w:rsid w:val="00B65C43"/>
    <w:rsid w:val="00B7092E"/>
    <w:rsid w:val="00B70C1A"/>
    <w:rsid w:val="00B7133D"/>
    <w:rsid w:val="00B728F9"/>
    <w:rsid w:val="00B74FEA"/>
    <w:rsid w:val="00B77D1E"/>
    <w:rsid w:val="00B80AD8"/>
    <w:rsid w:val="00B80C60"/>
    <w:rsid w:val="00B82253"/>
    <w:rsid w:val="00B8298F"/>
    <w:rsid w:val="00B85E38"/>
    <w:rsid w:val="00B87652"/>
    <w:rsid w:val="00B90820"/>
    <w:rsid w:val="00B92BB2"/>
    <w:rsid w:val="00B92E62"/>
    <w:rsid w:val="00B945B1"/>
    <w:rsid w:val="00B94937"/>
    <w:rsid w:val="00B95E50"/>
    <w:rsid w:val="00BA0ACD"/>
    <w:rsid w:val="00BA1A73"/>
    <w:rsid w:val="00BA21AC"/>
    <w:rsid w:val="00BA28DF"/>
    <w:rsid w:val="00BA3F5A"/>
    <w:rsid w:val="00BA4758"/>
    <w:rsid w:val="00BB2EDB"/>
    <w:rsid w:val="00BC2BFF"/>
    <w:rsid w:val="00BC4C1E"/>
    <w:rsid w:val="00BC5E40"/>
    <w:rsid w:val="00BC5EBF"/>
    <w:rsid w:val="00BC5F8C"/>
    <w:rsid w:val="00BD008F"/>
    <w:rsid w:val="00BD09B0"/>
    <w:rsid w:val="00BD160D"/>
    <w:rsid w:val="00BD1FA3"/>
    <w:rsid w:val="00BD24B6"/>
    <w:rsid w:val="00BD2C26"/>
    <w:rsid w:val="00BD47FA"/>
    <w:rsid w:val="00BD5A14"/>
    <w:rsid w:val="00BD5E4C"/>
    <w:rsid w:val="00BE0DE7"/>
    <w:rsid w:val="00BE2604"/>
    <w:rsid w:val="00BE308E"/>
    <w:rsid w:val="00BE35CF"/>
    <w:rsid w:val="00BE3D69"/>
    <w:rsid w:val="00BE615E"/>
    <w:rsid w:val="00BE6B3B"/>
    <w:rsid w:val="00BF04C2"/>
    <w:rsid w:val="00BF05D1"/>
    <w:rsid w:val="00BF36C9"/>
    <w:rsid w:val="00BF76E8"/>
    <w:rsid w:val="00BF7960"/>
    <w:rsid w:val="00C004BF"/>
    <w:rsid w:val="00C00DFA"/>
    <w:rsid w:val="00C03D28"/>
    <w:rsid w:val="00C03D2E"/>
    <w:rsid w:val="00C03F78"/>
    <w:rsid w:val="00C13343"/>
    <w:rsid w:val="00C143E0"/>
    <w:rsid w:val="00C156BC"/>
    <w:rsid w:val="00C16EB8"/>
    <w:rsid w:val="00C20046"/>
    <w:rsid w:val="00C2217C"/>
    <w:rsid w:val="00C235C9"/>
    <w:rsid w:val="00C254C3"/>
    <w:rsid w:val="00C25A63"/>
    <w:rsid w:val="00C26B46"/>
    <w:rsid w:val="00C32480"/>
    <w:rsid w:val="00C325AB"/>
    <w:rsid w:val="00C424F1"/>
    <w:rsid w:val="00C42978"/>
    <w:rsid w:val="00C44655"/>
    <w:rsid w:val="00C45FB8"/>
    <w:rsid w:val="00C47C52"/>
    <w:rsid w:val="00C50CA9"/>
    <w:rsid w:val="00C518EC"/>
    <w:rsid w:val="00C520D2"/>
    <w:rsid w:val="00C53F95"/>
    <w:rsid w:val="00C554A2"/>
    <w:rsid w:val="00C56B28"/>
    <w:rsid w:val="00C574A3"/>
    <w:rsid w:val="00C57EE0"/>
    <w:rsid w:val="00C60DD4"/>
    <w:rsid w:val="00C6495E"/>
    <w:rsid w:val="00C6549E"/>
    <w:rsid w:val="00C70D69"/>
    <w:rsid w:val="00C70EE0"/>
    <w:rsid w:val="00C71AFA"/>
    <w:rsid w:val="00C72494"/>
    <w:rsid w:val="00C72630"/>
    <w:rsid w:val="00C75D64"/>
    <w:rsid w:val="00C77D37"/>
    <w:rsid w:val="00C80028"/>
    <w:rsid w:val="00C84B57"/>
    <w:rsid w:val="00C85DEA"/>
    <w:rsid w:val="00C86A9A"/>
    <w:rsid w:val="00C86D1E"/>
    <w:rsid w:val="00C8787F"/>
    <w:rsid w:val="00C93FB2"/>
    <w:rsid w:val="00C943B3"/>
    <w:rsid w:val="00C9503A"/>
    <w:rsid w:val="00CA1790"/>
    <w:rsid w:val="00CA416A"/>
    <w:rsid w:val="00CA7152"/>
    <w:rsid w:val="00CB06BF"/>
    <w:rsid w:val="00CB231C"/>
    <w:rsid w:val="00CB2341"/>
    <w:rsid w:val="00CC08BE"/>
    <w:rsid w:val="00CC2EB4"/>
    <w:rsid w:val="00CC47C7"/>
    <w:rsid w:val="00CC54F3"/>
    <w:rsid w:val="00CC7346"/>
    <w:rsid w:val="00CC76B1"/>
    <w:rsid w:val="00CD1C8A"/>
    <w:rsid w:val="00CD702D"/>
    <w:rsid w:val="00CE2E35"/>
    <w:rsid w:val="00CE377B"/>
    <w:rsid w:val="00CE52AF"/>
    <w:rsid w:val="00CE7D4C"/>
    <w:rsid w:val="00CF4D97"/>
    <w:rsid w:val="00CF5B67"/>
    <w:rsid w:val="00D0049A"/>
    <w:rsid w:val="00D0142C"/>
    <w:rsid w:val="00D025FE"/>
    <w:rsid w:val="00D03DF4"/>
    <w:rsid w:val="00D13B47"/>
    <w:rsid w:val="00D1488E"/>
    <w:rsid w:val="00D16A4E"/>
    <w:rsid w:val="00D16D1B"/>
    <w:rsid w:val="00D20B30"/>
    <w:rsid w:val="00D2162B"/>
    <w:rsid w:val="00D21E6D"/>
    <w:rsid w:val="00D22DBD"/>
    <w:rsid w:val="00D233B7"/>
    <w:rsid w:val="00D24700"/>
    <w:rsid w:val="00D31890"/>
    <w:rsid w:val="00D32879"/>
    <w:rsid w:val="00D33291"/>
    <w:rsid w:val="00D3501D"/>
    <w:rsid w:val="00D378D7"/>
    <w:rsid w:val="00D407C2"/>
    <w:rsid w:val="00D42723"/>
    <w:rsid w:val="00D46E0D"/>
    <w:rsid w:val="00D47352"/>
    <w:rsid w:val="00D546B9"/>
    <w:rsid w:val="00D57BE6"/>
    <w:rsid w:val="00D60540"/>
    <w:rsid w:val="00D62C6A"/>
    <w:rsid w:val="00D664D4"/>
    <w:rsid w:val="00D67443"/>
    <w:rsid w:val="00D714D4"/>
    <w:rsid w:val="00D73DF0"/>
    <w:rsid w:val="00D74BD1"/>
    <w:rsid w:val="00D75C2F"/>
    <w:rsid w:val="00D809CD"/>
    <w:rsid w:val="00D8125E"/>
    <w:rsid w:val="00D82708"/>
    <w:rsid w:val="00D85C98"/>
    <w:rsid w:val="00D85D1A"/>
    <w:rsid w:val="00D87B8E"/>
    <w:rsid w:val="00D91340"/>
    <w:rsid w:val="00D930B6"/>
    <w:rsid w:val="00D95B85"/>
    <w:rsid w:val="00D968A9"/>
    <w:rsid w:val="00DA021F"/>
    <w:rsid w:val="00DA0430"/>
    <w:rsid w:val="00DA7510"/>
    <w:rsid w:val="00DA7936"/>
    <w:rsid w:val="00DB2031"/>
    <w:rsid w:val="00DB2937"/>
    <w:rsid w:val="00DC2DAC"/>
    <w:rsid w:val="00DC3B30"/>
    <w:rsid w:val="00DC4AE8"/>
    <w:rsid w:val="00DC6D3C"/>
    <w:rsid w:val="00DD082F"/>
    <w:rsid w:val="00DD0AB4"/>
    <w:rsid w:val="00DD0B41"/>
    <w:rsid w:val="00DD1FAA"/>
    <w:rsid w:val="00DD255E"/>
    <w:rsid w:val="00DD5437"/>
    <w:rsid w:val="00DE0D41"/>
    <w:rsid w:val="00DE163E"/>
    <w:rsid w:val="00DE2D50"/>
    <w:rsid w:val="00DE32FA"/>
    <w:rsid w:val="00DE42C1"/>
    <w:rsid w:val="00DE6089"/>
    <w:rsid w:val="00DF07AD"/>
    <w:rsid w:val="00DF1376"/>
    <w:rsid w:val="00DF17D9"/>
    <w:rsid w:val="00DF31E6"/>
    <w:rsid w:val="00DF37BD"/>
    <w:rsid w:val="00DF38FB"/>
    <w:rsid w:val="00DF5292"/>
    <w:rsid w:val="00DF554C"/>
    <w:rsid w:val="00E01FDE"/>
    <w:rsid w:val="00E02CB0"/>
    <w:rsid w:val="00E03660"/>
    <w:rsid w:val="00E04468"/>
    <w:rsid w:val="00E067B9"/>
    <w:rsid w:val="00E10954"/>
    <w:rsid w:val="00E11EDD"/>
    <w:rsid w:val="00E131A3"/>
    <w:rsid w:val="00E1389A"/>
    <w:rsid w:val="00E1556D"/>
    <w:rsid w:val="00E1588B"/>
    <w:rsid w:val="00E161FF"/>
    <w:rsid w:val="00E16BE8"/>
    <w:rsid w:val="00E207B5"/>
    <w:rsid w:val="00E24488"/>
    <w:rsid w:val="00E2625D"/>
    <w:rsid w:val="00E26F9A"/>
    <w:rsid w:val="00E27E93"/>
    <w:rsid w:val="00E305C3"/>
    <w:rsid w:val="00E323BA"/>
    <w:rsid w:val="00E324C0"/>
    <w:rsid w:val="00E36DF1"/>
    <w:rsid w:val="00E40E38"/>
    <w:rsid w:val="00E421BD"/>
    <w:rsid w:val="00E44639"/>
    <w:rsid w:val="00E47542"/>
    <w:rsid w:val="00E56708"/>
    <w:rsid w:val="00E572DB"/>
    <w:rsid w:val="00E609C0"/>
    <w:rsid w:val="00E61615"/>
    <w:rsid w:val="00E62F85"/>
    <w:rsid w:val="00E64137"/>
    <w:rsid w:val="00E641F7"/>
    <w:rsid w:val="00E649FD"/>
    <w:rsid w:val="00E664EE"/>
    <w:rsid w:val="00E721B0"/>
    <w:rsid w:val="00E81657"/>
    <w:rsid w:val="00E81849"/>
    <w:rsid w:val="00E828CA"/>
    <w:rsid w:val="00E829FE"/>
    <w:rsid w:val="00E83AFE"/>
    <w:rsid w:val="00E85A79"/>
    <w:rsid w:val="00E8696E"/>
    <w:rsid w:val="00E87C74"/>
    <w:rsid w:val="00E91FE7"/>
    <w:rsid w:val="00E93E54"/>
    <w:rsid w:val="00E94318"/>
    <w:rsid w:val="00E9563C"/>
    <w:rsid w:val="00EA4BA6"/>
    <w:rsid w:val="00EA6E42"/>
    <w:rsid w:val="00EB1FF9"/>
    <w:rsid w:val="00EB5599"/>
    <w:rsid w:val="00EB69E7"/>
    <w:rsid w:val="00EC1312"/>
    <w:rsid w:val="00EC1BD0"/>
    <w:rsid w:val="00EC2DC9"/>
    <w:rsid w:val="00ED10FA"/>
    <w:rsid w:val="00ED2138"/>
    <w:rsid w:val="00ED31BA"/>
    <w:rsid w:val="00ED3D90"/>
    <w:rsid w:val="00ED6A2E"/>
    <w:rsid w:val="00EE151C"/>
    <w:rsid w:val="00EE5324"/>
    <w:rsid w:val="00EE5617"/>
    <w:rsid w:val="00EE5D75"/>
    <w:rsid w:val="00EE7BB7"/>
    <w:rsid w:val="00EF03B7"/>
    <w:rsid w:val="00EF2227"/>
    <w:rsid w:val="00EF5984"/>
    <w:rsid w:val="00F07239"/>
    <w:rsid w:val="00F10433"/>
    <w:rsid w:val="00F10A19"/>
    <w:rsid w:val="00F11A37"/>
    <w:rsid w:val="00F14B06"/>
    <w:rsid w:val="00F15F3C"/>
    <w:rsid w:val="00F20007"/>
    <w:rsid w:val="00F200DB"/>
    <w:rsid w:val="00F2133C"/>
    <w:rsid w:val="00F23F40"/>
    <w:rsid w:val="00F32504"/>
    <w:rsid w:val="00F33589"/>
    <w:rsid w:val="00F33AD7"/>
    <w:rsid w:val="00F40929"/>
    <w:rsid w:val="00F431BE"/>
    <w:rsid w:val="00F50D4B"/>
    <w:rsid w:val="00F51996"/>
    <w:rsid w:val="00F5280B"/>
    <w:rsid w:val="00F5283A"/>
    <w:rsid w:val="00F5291B"/>
    <w:rsid w:val="00F54777"/>
    <w:rsid w:val="00F54EB1"/>
    <w:rsid w:val="00F558BD"/>
    <w:rsid w:val="00F578A2"/>
    <w:rsid w:val="00F578BB"/>
    <w:rsid w:val="00F61CEF"/>
    <w:rsid w:val="00F62FE8"/>
    <w:rsid w:val="00F65971"/>
    <w:rsid w:val="00F65FD9"/>
    <w:rsid w:val="00F67CDD"/>
    <w:rsid w:val="00F70844"/>
    <w:rsid w:val="00F70CD2"/>
    <w:rsid w:val="00F722E9"/>
    <w:rsid w:val="00F74FFF"/>
    <w:rsid w:val="00F77C0F"/>
    <w:rsid w:val="00F80E3A"/>
    <w:rsid w:val="00F83605"/>
    <w:rsid w:val="00F84E19"/>
    <w:rsid w:val="00F879B2"/>
    <w:rsid w:val="00F9119B"/>
    <w:rsid w:val="00F91988"/>
    <w:rsid w:val="00F956A4"/>
    <w:rsid w:val="00F95EA4"/>
    <w:rsid w:val="00FA5BF5"/>
    <w:rsid w:val="00FB101C"/>
    <w:rsid w:val="00FB2312"/>
    <w:rsid w:val="00FB234D"/>
    <w:rsid w:val="00FB406B"/>
    <w:rsid w:val="00FB412B"/>
    <w:rsid w:val="00FB60BF"/>
    <w:rsid w:val="00FC0638"/>
    <w:rsid w:val="00FC1DCC"/>
    <w:rsid w:val="00FC4748"/>
    <w:rsid w:val="00FC480B"/>
    <w:rsid w:val="00FC7AC3"/>
    <w:rsid w:val="00FD0057"/>
    <w:rsid w:val="00FD07A8"/>
    <w:rsid w:val="00FD07EF"/>
    <w:rsid w:val="00FD22BA"/>
    <w:rsid w:val="00FD3886"/>
    <w:rsid w:val="00FD4A41"/>
    <w:rsid w:val="00FD501D"/>
    <w:rsid w:val="00FD6623"/>
    <w:rsid w:val="00FD7C4E"/>
    <w:rsid w:val="00FE01CC"/>
    <w:rsid w:val="00FE404F"/>
    <w:rsid w:val="00FE4D59"/>
    <w:rsid w:val="00FE51A9"/>
    <w:rsid w:val="00FE5564"/>
    <w:rsid w:val="00FE5BFF"/>
    <w:rsid w:val="00FF0ED7"/>
    <w:rsid w:val="00FF225A"/>
    <w:rsid w:val="00FF32BE"/>
    <w:rsid w:val="00FF40E5"/>
    <w:rsid w:val="00FF58ED"/>
    <w:rsid w:val="00FF59A4"/>
    <w:rsid w:val="00FF7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F0DDC038-7588-4A6B-B10C-859552A64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CC2EB4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75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link w:val="a3"/>
    <w:uiPriority w:val="99"/>
    <w:semiHidden/>
    <w:rsid w:val="001C754C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175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FF0ED7"/>
    <w:rPr>
      <w:color w:val="0000FF"/>
      <w:u w:val="single"/>
    </w:rPr>
  </w:style>
  <w:style w:type="table" w:customStyle="1" w:styleId="1">
    <w:name w:val="شبكة جدول1"/>
    <w:basedOn w:val="a1"/>
    <w:next w:val="a4"/>
    <w:uiPriority w:val="59"/>
    <w:rsid w:val="00FE01C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link w:val="Char0"/>
    <w:uiPriority w:val="99"/>
    <w:unhideWhenUsed/>
    <w:rsid w:val="009C2953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link w:val="a5"/>
    <w:uiPriority w:val="99"/>
    <w:rsid w:val="009C2953"/>
    <w:rPr>
      <w:sz w:val="22"/>
      <w:szCs w:val="22"/>
    </w:rPr>
  </w:style>
  <w:style w:type="paragraph" w:styleId="a6">
    <w:name w:val="footer"/>
    <w:basedOn w:val="a"/>
    <w:link w:val="Char1"/>
    <w:uiPriority w:val="99"/>
    <w:unhideWhenUsed/>
    <w:rsid w:val="009C2953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link w:val="a6"/>
    <w:uiPriority w:val="99"/>
    <w:rsid w:val="009C2953"/>
    <w:rPr>
      <w:sz w:val="22"/>
      <w:szCs w:val="22"/>
    </w:rPr>
  </w:style>
  <w:style w:type="paragraph" w:styleId="a7">
    <w:name w:val="List Paragraph"/>
    <w:basedOn w:val="a"/>
    <w:uiPriority w:val="34"/>
    <w:qFormat/>
    <w:rsid w:val="00451C10"/>
    <w:pPr>
      <w:ind w:left="720"/>
      <w:contextualSpacing/>
    </w:pPr>
  </w:style>
  <w:style w:type="table" w:customStyle="1" w:styleId="TableGrid1">
    <w:name w:val="Table Grid1"/>
    <w:basedOn w:val="a1"/>
    <w:next w:val="a4"/>
    <w:uiPriority w:val="59"/>
    <w:rsid w:val="00451C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a1"/>
    <w:next w:val="a4"/>
    <w:uiPriority w:val="59"/>
    <w:rsid w:val="00E956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a1"/>
    <w:next w:val="a4"/>
    <w:uiPriority w:val="59"/>
    <w:rsid w:val="00A21B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link w:val="Char2"/>
    <w:uiPriority w:val="1"/>
    <w:qFormat/>
    <w:rsid w:val="003D0180"/>
    <w:pPr>
      <w:bidi/>
    </w:pPr>
    <w:rPr>
      <w:sz w:val="22"/>
      <w:szCs w:val="22"/>
    </w:rPr>
  </w:style>
  <w:style w:type="table" w:customStyle="1" w:styleId="TableGrid4">
    <w:name w:val="Table Grid4"/>
    <w:basedOn w:val="a1"/>
    <w:next w:val="a4"/>
    <w:uiPriority w:val="59"/>
    <w:rsid w:val="000F24D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a1"/>
    <w:next w:val="a4"/>
    <w:uiPriority w:val="59"/>
    <w:rsid w:val="00E5670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a2"/>
    <w:uiPriority w:val="99"/>
    <w:semiHidden/>
    <w:unhideWhenUsed/>
    <w:rsid w:val="00DF31E6"/>
  </w:style>
  <w:style w:type="paragraph" w:styleId="a9">
    <w:name w:val="Normal (Web)"/>
    <w:basedOn w:val="a"/>
    <w:uiPriority w:val="99"/>
    <w:semiHidden/>
    <w:unhideWhenUsed/>
    <w:rsid w:val="005C5E87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numbering" w:customStyle="1" w:styleId="NoList2">
    <w:name w:val="No List2"/>
    <w:next w:val="a2"/>
    <w:uiPriority w:val="99"/>
    <w:semiHidden/>
    <w:unhideWhenUsed/>
    <w:rsid w:val="00FD501D"/>
  </w:style>
  <w:style w:type="paragraph" w:customStyle="1" w:styleId="01">
    <w:name w:val="01"/>
    <w:basedOn w:val="a7"/>
    <w:qFormat/>
    <w:rsid w:val="006439F1"/>
    <w:pPr>
      <w:numPr>
        <w:numId w:val="1"/>
      </w:numPr>
      <w:spacing w:after="80"/>
      <w:jc w:val="lowKashida"/>
    </w:pPr>
    <w:rPr>
      <w:rFonts w:ascii="Sakkal Majalla" w:eastAsiaTheme="minorHAnsi" w:hAnsi="Sakkal Majalla" w:cs="Sakkal Majalla"/>
      <w:b/>
      <w:bCs/>
      <w:color w:val="984806" w:themeColor="accent6" w:themeShade="80"/>
      <w:sz w:val="26"/>
      <w:szCs w:val="26"/>
      <w:u w:val="single"/>
    </w:rPr>
  </w:style>
  <w:style w:type="paragraph" w:customStyle="1" w:styleId="02">
    <w:name w:val="02"/>
    <w:basedOn w:val="a7"/>
    <w:qFormat/>
    <w:rsid w:val="006439F1"/>
    <w:pPr>
      <w:numPr>
        <w:ilvl w:val="1"/>
        <w:numId w:val="1"/>
      </w:numPr>
      <w:spacing w:after="0"/>
      <w:ind w:left="990" w:hanging="540"/>
      <w:jc w:val="lowKashida"/>
    </w:pPr>
    <w:rPr>
      <w:rFonts w:ascii="Sakkal Majalla" w:eastAsiaTheme="minorHAnsi" w:hAnsi="Sakkal Majalla" w:cs="Sakkal Majalla"/>
      <w:b/>
      <w:bCs/>
      <w:color w:val="17365D" w:themeColor="text2" w:themeShade="BF"/>
      <w:sz w:val="26"/>
      <w:szCs w:val="26"/>
    </w:rPr>
  </w:style>
  <w:style w:type="paragraph" w:customStyle="1" w:styleId="04">
    <w:name w:val="04"/>
    <w:basedOn w:val="a7"/>
    <w:qFormat/>
    <w:rsid w:val="006439F1"/>
    <w:pPr>
      <w:numPr>
        <w:ilvl w:val="3"/>
        <w:numId w:val="1"/>
      </w:numPr>
      <w:spacing w:after="0"/>
      <w:ind w:left="1710" w:hanging="180"/>
      <w:jc w:val="lowKashida"/>
    </w:pPr>
    <w:rPr>
      <w:rFonts w:ascii="Sakkal Majalla" w:eastAsiaTheme="minorHAnsi" w:hAnsi="Sakkal Majalla" w:cs="Sakkal Majalla"/>
      <w:b/>
      <w:bCs/>
      <w:color w:val="632423" w:themeColor="accent2" w:themeShade="80"/>
      <w:sz w:val="26"/>
      <w:szCs w:val="26"/>
    </w:rPr>
  </w:style>
  <w:style w:type="paragraph" w:customStyle="1" w:styleId="03">
    <w:name w:val="03"/>
    <w:basedOn w:val="04"/>
    <w:qFormat/>
    <w:rsid w:val="006439F1"/>
    <w:pPr>
      <w:numPr>
        <w:ilvl w:val="2"/>
      </w:numPr>
      <w:ind w:left="1350"/>
    </w:pPr>
    <w:rPr>
      <w:color w:val="000000" w:themeColor="text1"/>
    </w:rPr>
  </w:style>
  <w:style w:type="paragraph" w:customStyle="1" w:styleId="05">
    <w:name w:val="05"/>
    <w:basedOn w:val="a7"/>
    <w:qFormat/>
    <w:rsid w:val="006439F1"/>
    <w:pPr>
      <w:numPr>
        <w:ilvl w:val="4"/>
        <w:numId w:val="1"/>
      </w:numPr>
      <w:spacing w:after="80"/>
      <w:ind w:left="1800" w:hanging="270"/>
      <w:jc w:val="lowKashida"/>
    </w:pPr>
    <w:rPr>
      <w:rFonts w:ascii="Sakkal Majalla" w:eastAsiaTheme="minorHAnsi" w:hAnsi="Sakkal Majalla" w:cs="Sakkal Majalla"/>
      <w:b/>
      <w:bCs/>
      <w:color w:val="C00000"/>
      <w:sz w:val="26"/>
      <w:szCs w:val="26"/>
    </w:rPr>
  </w:style>
  <w:style w:type="table" w:customStyle="1" w:styleId="GridTable4-Accent31">
    <w:name w:val="Grid Table 4 - Accent 31"/>
    <w:basedOn w:val="a1"/>
    <w:next w:val="4-31"/>
    <w:uiPriority w:val="49"/>
    <w:rsid w:val="006611CD"/>
    <w:rPr>
      <w:sz w:val="22"/>
      <w:szCs w:val="22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4-31">
    <w:name w:val="جدول شبكة 4 - تمييز 31"/>
    <w:basedOn w:val="a1"/>
    <w:uiPriority w:val="49"/>
    <w:rsid w:val="006611CD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41">
    <w:name w:val="جدول قائمة 41"/>
    <w:basedOn w:val="a1"/>
    <w:uiPriority w:val="49"/>
    <w:rsid w:val="006D2261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6">
    <w:name w:val="Medium List 1 Accent 6"/>
    <w:basedOn w:val="a1"/>
    <w:uiPriority w:val="65"/>
    <w:semiHidden/>
    <w:unhideWhenUsed/>
    <w:rsid w:val="00257E38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customStyle="1" w:styleId="ListTable1Light-Accent31">
    <w:name w:val="List Table 1 Light - Accent 31"/>
    <w:basedOn w:val="a1"/>
    <w:next w:val="1-31"/>
    <w:uiPriority w:val="46"/>
    <w:rsid w:val="00B60F50"/>
    <w:rPr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1-31">
    <w:name w:val="جدول قائمة 1 فاتح - تمييز 31"/>
    <w:basedOn w:val="a1"/>
    <w:uiPriority w:val="46"/>
    <w:rsid w:val="00B60F5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numbering" w:customStyle="1" w:styleId="NoList3">
    <w:name w:val="No List3"/>
    <w:next w:val="a2"/>
    <w:uiPriority w:val="99"/>
    <w:semiHidden/>
    <w:unhideWhenUsed/>
    <w:rsid w:val="007D5CAC"/>
  </w:style>
  <w:style w:type="character" w:customStyle="1" w:styleId="Char2">
    <w:name w:val="بلا تباعد Char"/>
    <w:basedOn w:val="a0"/>
    <w:link w:val="a8"/>
    <w:uiPriority w:val="1"/>
    <w:rsid w:val="007D5CAC"/>
    <w:rPr>
      <w:sz w:val="22"/>
      <w:szCs w:val="22"/>
    </w:rPr>
  </w:style>
  <w:style w:type="table" w:customStyle="1" w:styleId="TableGrid6">
    <w:name w:val="Table Grid6"/>
    <w:basedOn w:val="a1"/>
    <w:next w:val="a4"/>
    <w:uiPriority w:val="59"/>
    <w:rsid w:val="007D5CAC"/>
    <w:rPr>
      <w:rFonts w:ascii="Cambria" w:eastAsia="Cambria" w:hAnsi="Cambria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-Accent61">
    <w:name w:val="Light Grid - Accent 61"/>
    <w:basedOn w:val="a1"/>
    <w:next w:val="-6"/>
    <w:uiPriority w:val="62"/>
    <w:rsid w:val="007D5CAC"/>
    <w:rPr>
      <w:rFonts w:ascii="Cambria" w:eastAsia="Cambria" w:hAnsi="Cambria" w:cs="Times New Roman"/>
      <w:sz w:val="22"/>
      <w:szCs w:val="22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libri" w:eastAsia="Times New Roman" w:hAnsi="Calibri" w:cs="Arial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libri" w:eastAsia="Times New Roman" w:hAnsi="Calibri" w:cs="Arial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libri" w:eastAsia="Times New Roman" w:hAnsi="Calibri" w:cs="Arial"/>
        <w:b/>
        <w:bCs/>
      </w:rPr>
    </w:tblStylePr>
    <w:tblStylePr w:type="lastCol">
      <w:rPr>
        <w:rFonts w:ascii="Calibri" w:eastAsia="Times New Roman" w:hAnsi="Calibri" w:cs="Arial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character" w:styleId="aa">
    <w:name w:val="Placeholder Text"/>
    <w:basedOn w:val="a0"/>
    <w:uiPriority w:val="99"/>
    <w:semiHidden/>
    <w:rsid w:val="007D5CAC"/>
    <w:rPr>
      <w:color w:val="808080"/>
    </w:rPr>
  </w:style>
  <w:style w:type="table" w:styleId="-6">
    <w:name w:val="Light Grid Accent 6"/>
    <w:basedOn w:val="a1"/>
    <w:uiPriority w:val="62"/>
    <w:semiHidden/>
    <w:unhideWhenUsed/>
    <w:rsid w:val="007D5CAC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TableGrid7">
    <w:name w:val="Table Grid7"/>
    <w:basedOn w:val="a1"/>
    <w:next w:val="a4"/>
    <w:uiPriority w:val="39"/>
    <w:rsid w:val="00577B5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a1"/>
    <w:next w:val="a4"/>
    <w:uiPriority w:val="39"/>
    <w:rsid w:val="0093521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03888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2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45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5403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4840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78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6878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04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0474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19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693366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087263">
      <w:bodyDiv w:val="1"/>
      <w:marLeft w:val="150"/>
      <w:marRight w:val="15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82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6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265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0091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49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89952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95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0646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7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774575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07647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1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74646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28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67753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2145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636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215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86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76707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68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4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14583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37364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12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20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03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761714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7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11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2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07292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3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6405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64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20467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16280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2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92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51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8181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46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86388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Local\Microsoft\Windows\Temporary%20Internet%20Files\Content.IE5\SIB2I9P4\&#1605;&#1604;&#1582;&#1589;+&#1605;&#1581;&#1575;&#1587;..%5b1%5d.dot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AL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560CDF0-4DEF-4A49-9591-FD055CC9B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ملخص+محاس..[1]</Template>
  <TotalTime>2169</TotalTime>
  <Pages>1</Pages>
  <Words>6531</Words>
  <Characters>37230</Characters>
  <Application>Microsoft Office Word</Application>
  <DocSecurity>0</DocSecurity>
  <Lines>310</Lines>
  <Paragraphs>87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mz</cp:lastModifiedBy>
  <cp:revision>40</cp:revision>
  <cp:lastPrinted>2016-10-07T11:55:00Z</cp:lastPrinted>
  <dcterms:created xsi:type="dcterms:W3CDTF">2016-04-13T10:00:00Z</dcterms:created>
  <dcterms:modified xsi:type="dcterms:W3CDTF">2016-12-26T23:03:00Z</dcterms:modified>
</cp:coreProperties>
</file>