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10" w:rsidRDefault="00D82F1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والجماعة</w:t>
      </w:r>
    </w:p>
    <w:p w:rsidR="00D82F10" w:rsidRDefault="00D82F1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الثانية</w:t>
      </w:r>
    </w:p>
    <w:p w:rsidR="00D82F10" w:rsidRDefault="00D82F10">
      <w:pPr>
        <w:rPr>
          <w:sz w:val="28"/>
          <w:szCs w:val="28"/>
          <w:rtl/>
        </w:rPr>
      </w:pPr>
    </w:p>
    <w:p w:rsidR="00D82F10" w:rsidRPr="00120EB7" w:rsidRDefault="00D82F10" w:rsidP="00FD733F">
      <w:pPr>
        <w:rPr>
          <w:color w:val="FF0000"/>
          <w:sz w:val="28"/>
          <w:szCs w:val="28"/>
          <w:rtl/>
        </w:rPr>
      </w:pPr>
      <w:r w:rsidRPr="00120EB7">
        <w:rPr>
          <w:rFonts w:hint="cs"/>
          <w:color w:val="FF0000"/>
          <w:sz w:val="28"/>
          <w:szCs w:val="28"/>
          <w:rtl/>
        </w:rPr>
        <w:t>مقدمة</w:t>
      </w:r>
      <w:r w:rsidRPr="00120EB7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ذكرنا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المحاضرة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ونشأة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1898 , </w:t>
      </w:r>
      <w:r>
        <w:rPr>
          <w:rFonts w:hint="cs"/>
          <w:sz w:val="28"/>
          <w:szCs w:val="28"/>
          <w:rtl/>
        </w:rPr>
        <w:t>وكلمة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ترجمة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الأجنبي</w:t>
      </w:r>
      <w:r>
        <w:rPr>
          <w:sz w:val="28"/>
          <w:szCs w:val="28"/>
          <w:rtl/>
        </w:rPr>
        <w:t xml:space="preserve"> </w:t>
      </w:r>
      <w:r w:rsidRPr="00120EB7">
        <w:rPr>
          <w:color w:val="548DD4"/>
          <w:sz w:val="28"/>
          <w:szCs w:val="28"/>
        </w:rPr>
        <w:t xml:space="preserve">case work </w:t>
      </w:r>
      <w:r w:rsidRPr="00120EB7">
        <w:rPr>
          <w:color w:val="548DD4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نترجمها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>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نضيف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دائما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كلمة</w:t>
      </w:r>
      <w:r>
        <w:rPr>
          <w:sz w:val="28"/>
          <w:szCs w:val="28"/>
          <w:rtl/>
        </w:rPr>
        <w:t xml:space="preserve"> "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color w:val="548DD4"/>
          <w:sz w:val="28"/>
          <w:szCs w:val="28"/>
        </w:rPr>
        <w:t>social</w:t>
      </w:r>
      <w:r w:rsidRPr="00120EB7">
        <w:rPr>
          <w:color w:val="548DD4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 xml:space="preserve">"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لكي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الطبيعة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ولكي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نميزها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الأخرى</w:t>
      </w:r>
      <w:r>
        <w:rPr>
          <w:sz w:val="28"/>
          <w:szCs w:val="28"/>
          <w:rtl/>
        </w:rPr>
        <w:t xml:space="preserve"> 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لفظ</w:t>
      </w:r>
      <w:r>
        <w:rPr>
          <w:sz w:val="28"/>
          <w:szCs w:val="28"/>
          <w:rtl/>
        </w:rPr>
        <w:t xml:space="preserve"> " </w:t>
      </w:r>
      <w:r w:rsidRPr="00120EB7">
        <w:rPr>
          <w:color w:val="548DD4"/>
          <w:sz w:val="28"/>
          <w:szCs w:val="28"/>
        </w:rPr>
        <w:t>social case work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وهو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اُتفق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مجتمعنا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العربي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اتفقنا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إطلاق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عبارة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تتضمنه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مفهوم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ليصبح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الشائع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المؤلفات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العربية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>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نقول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1917 </w:t>
      </w:r>
      <w:r>
        <w:rPr>
          <w:rFonts w:hint="cs"/>
          <w:sz w:val="28"/>
          <w:szCs w:val="28"/>
          <w:rtl/>
        </w:rPr>
        <w:t>يعتبر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الرسمي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لميلاد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الرغم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العالم</w:t>
      </w:r>
      <w:r>
        <w:rPr>
          <w:sz w:val="28"/>
          <w:szCs w:val="28"/>
          <w:rtl/>
        </w:rPr>
        <w:t xml:space="preserve"> " </w:t>
      </w:r>
      <w:r w:rsidRPr="00120EB7">
        <w:rPr>
          <w:rFonts w:hint="cs"/>
          <w:color w:val="548DD4"/>
          <w:sz w:val="28"/>
          <w:szCs w:val="28"/>
          <w:rtl/>
        </w:rPr>
        <w:t>ديفن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والبعض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" </w:t>
      </w:r>
      <w:r w:rsidRPr="00120EB7">
        <w:rPr>
          <w:rFonts w:hint="cs"/>
          <w:color w:val="548DD4"/>
          <w:sz w:val="28"/>
          <w:szCs w:val="28"/>
          <w:rtl/>
        </w:rPr>
        <w:t>ويلر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المصطلح</w:t>
      </w:r>
      <w:r>
        <w:rPr>
          <w:sz w:val="28"/>
          <w:szCs w:val="28"/>
          <w:rtl/>
        </w:rPr>
        <w:t xml:space="preserve"> "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" 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1902 </w:t>
      </w:r>
      <w:r>
        <w:rPr>
          <w:rFonts w:hint="cs"/>
          <w:sz w:val="28"/>
          <w:szCs w:val="28"/>
          <w:rtl/>
        </w:rPr>
        <w:t>وكان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يقصد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وعناية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تشمل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</w:t>
      </w:r>
      <w:r>
        <w:rPr>
          <w:sz w:val="28"/>
          <w:szCs w:val="28"/>
          <w:rtl/>
        </w:rPr>
        <w:t xml:space="preserve"> 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الوقت</w:t>
      </w:r>
      <w:r>
        <w:rPr>
          <w:sz w:val="28"/>
          <w:szCs w:val="28"/>
          <w:rtl/>
        </w:rPr>
        <w:t>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1909 </w:t>
      </w:r>
      <w:r>
        <w:rPr>
          <w:rFonts w:hint="cs"/>
          <w:sz w:val="28"/>
          <w:szCs w:val="28"/>
          <w:rtl/>
        </w:rPr>
        <w:t>اقترحت</w:t>
      </w:r>
      <w:r>
        <w:rPr>
          <w:sz w:val="28"/>
          <w:szCs w:val="28"/>
          <w:rtl/>
        </w:rPr>
        <w:t xml:space="preserve"> " </w:t>
      </w:r>
      <w:r w:rsidRPr="00120EB7">
        <w:rPr>
          <w:rFonts w:hint="cs"/>
          <w:color w:val="548DD4"/>
          <w:sz w:val="28"/>
          <w:szCs w:val="28"/>
          <w:rtl/>
        </w:rPr>
        <w:t>سيموكوفيتش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تخدمها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>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سنة</w:t>
      </w:r>
      <w:r>
        <w:rPr>
          <w:sz w:val="28"/>
          <w:szCs w:val="28"/>
          <w:rtl/>
        </w:rPr>
        <w:t xml:space="preserve"> 1911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متداول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وبدأت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فنيته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تظهر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مقابلات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الأخصائيين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عملائهم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قيامهم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بالزيارات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المنزلية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وبحثهم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للحالات</w:t>
      </w:r>
      <w:r>
        <w:rPr>
          <w:sz w:val="28"/>
          <w:szCs w:val="28"/>
          <w:rtl/>
        </w:rPr>
        <w:t>.</w:t>
      </w:r>
    </w:p>
    <w:p w:rsidR="00D82F10" w:rsidRDefault="00D82F10" w:rsidP="00FD7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عامي</w:t>
      </w:r>
      <w:r>
        <w:rPr>
          <w:sz w:val="28"/>
          <w:szCs w:val="28"/>
          <w:rtl/>
        </w:rPr>
        <w:t xml:space="preserve"> 1911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1917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تحضى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باهتمام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وتقدير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الأخصائيين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وغيرهم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يتعاملون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الأمراض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تقتصر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المحتاجين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مادياً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أحياناً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مجالات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الانحراف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ووقاية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الأطفال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الانحراف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بخطى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واسعة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بفضل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وسيظهر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مناقشة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النقاط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القادمة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</w:p>
    <w:p w:rsidR="00D82F10" w:rsidRPr="00120EB7" w:rsidRDefault="00D82F10" w:rsidP="0005508F">
      <w:pPr>
        <w:rPr>
          <w:color w:val="FF0000"/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 xml:space="preserve">× </w:t>
      </w:r>
      <w:r w:rsidRPr="00120EB7">
        <w:rPr>
          <w:rFonts w:hint="cs"/>
          <w:color w:val="FF0000"/>
          <w:sz w:val="28"/>
          <w:szCs w:val="28"/>
          <w:rtl/>
        </w:rPr>
        <w:t>التطور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التاريخي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لخدمة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الفرد</w:t>
      </w:r>
      <w:r w:rsidRPr="00120EB7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متخصصة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مهنة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منذ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نشأتها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حتى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وقتنا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الحاضر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مراحل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خصائص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معينة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وحسب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الترتيب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الزمني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الشيوع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والعشوائية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أخرى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الاجتهاد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والتجربة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المهنية</w:t>
      </w:r>
      <w:r>
        <w:rPr>
          <w:sz w:val="28"/>
          <w:szCs w:val="28"/>
          <w:rtl/>
        </w:rPr>
        <w:t xml:space="preserve"> ( </w:t>
      </w:r>
      <w:r w:rsidRPr="00120EB7">
        <w:rPr>
          <w:rFonts w:hint="cs"/>
          <w:color w:val="548DD4"/>
          <w:sz w:val="28"/>
          <w:szCs w:val="28"/>
          <w:rtl/>
        </w:rPr>
        <w:t>مرحلة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النظريات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والنماذج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) , </w:t>
      </w:r>
      <w:r>
        <w:rPr>
          <w:rFonts w:hint="cs"/>
          <w:sz w:val="28"/>
          <w:szCs w:val="28"/>
          <w:rtl/>
        </w:rPr>
        <w:t>نتناول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الأولى</w:t>
      </w:r>
      <w:r>
        <w:rPr>
          <w:sz w:val="28"/>
          <w:szCs w:val="28"/>
          <w:rtl/>
        </w:rPr>
        <w:t xml:space="preserve"> :</w:t>
      </w:r>
    </w:p>
    <w:p w:rsidR="00D82F10" w:rsidRDefault="00D82F10" w:rsidP="0005508F">
      <w:pPr>
        <w:rPr>
          <w:sz w:val="28"/>
          <w:szCs w:val="28"/>
          <w:rtl/>
        </w:rPr>
      </w:pPr>
    </w:p>
    <w:p w:rsidR="00D82F10" w:rsidRPr="00120EB7" w:rsidRDefault="00D82F10" w:rsidP="0005508F">
      <w:pPr>
        <w:pStyle w:val="ListParagraph"/>
        <w:numPr>
          <w:ilvl w:val="0"/>
          <w:numId w:val="1"/>
        </w:numPr>
        <w:rPr>
          <w:color w:val="FF0000"/>
          <w:sz w:val="28"/>
          <w:szCs w:val="28"/>
        </w:rPr>
      </w:pPr>
      <w:r w:rsidRPr="00120EB7">
        <w:rPr>
          <w:rFonts w:hint="cs"/>
          <w:color w:val="FF0000"/>
          <w:sz w:val="28"/>
          <w:szCs w:val="28"/>
          <w:rtl/>
        </w:rPr>
        <w:t>مرحلة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الشيوع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والعشوائية</w:t>
      </w:r>
      <w:r w:rsidRPr="00120EB7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عاشته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منذ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فجر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وحتى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نهاية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القرن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الثامن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عشر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كظواهر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إنسانية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تلقائية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أخذت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أشكال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مختلفة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مباشر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يُـقدم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واليتامى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والمسنين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والمساكين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صحية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للمرضى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وذوي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العاهات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والمشوهين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يقدمها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أشخاص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أفراد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الشعب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الحكومات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المختلفة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ارتباط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بتأديتها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للمنتفعين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المطالبة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بشكل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دائم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بصورة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دائمة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للمنتفعين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المطالبة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وقت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وإنما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عشوائية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وغير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منتظمة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كلنا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جميع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الأديان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استثناء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حثت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مساندة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وقدمت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الأديان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كثير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للمحتاجين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وزعت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الصدقات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المستحقين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مناسبات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دينية</w:t>
      </w:r>
      <w:r>
        <w:rPr>
          <w:sz w:val="28"/>
          <w:szCs w:val="28"/>
          <w:rtl/>
        </w:rPr>
        <w:t>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الدينية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برعاية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المرضى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وذوي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العاهات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والاهتمام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برعاية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واليتامى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والأرامل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ديننا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الإسلامي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تحديد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واضح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مسئولية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أسرته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مجتمعه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وأكد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كرامة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وضرورة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احترامه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مسئول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والمحتاجين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فأوجب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الزكاة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وكيفية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توزيعها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وحقوق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وغير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أموال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وحث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الصدقات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الخ</w:t>
      </w:r>
      <w:r>
        <w:rPr>
          <w:sz w:val="28"/>
          <w:szCs w:val="28"/>
          <w:rtl/>
        </w:rPr>
        <w:t>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نتحدث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تميزت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خصائص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:</w:t>
      </w:r>
    </w:p>
    <w:p w:rsidR="00D82F10" w:rsidRDefault="00D82F10" w:rsidP="0005508F">
      <w:pPr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طابع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أقرب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العشوائية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والبساطة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مورست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للأقارب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وذوي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النفوذ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ورجال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الدين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مستقلة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خاصة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مشاعاً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تمارس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بيوت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العبادة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المساجد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الكنائس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المعابد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تمارس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الدينية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وبيوت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الإصلاح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والتشغيل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والطوائف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الغربية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والمجتمعات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الشرقية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0550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الطابع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يميز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بالشيوع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والعشوائية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تخصص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يسمى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يمارسه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متخصصون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المسألة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ملقاة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عاتق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المتطوعين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يمارسون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أعمال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بصورة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تلقائية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وبشكل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عشوائي</w:t>
      </w:r>
      <w:r>
        <w:rPr>
          <w:sz w:val="28"/>
          <w:szCs w:val="28"/>
          <w:rtl/>
        </w:rPr>
        <w:t xml:space="preserve"> .</w:t>
      </w:r>
    </w:p>
    <w:p w:rsidR="00D82F10" w:rsidRPr="00120EB7" w:rsidRDefault="00D82F10" w:rsidP="00477FDC">
      <w:pPr>
        <w:pStyle w:val="ListParagraph"/>
        <w:numPr>
          <w:ilvl w:val="0"/>
          <w:numId w:val="1"/>
        </w:numPr>
        <w:rPr>
          <w:color w:val="FF0000"/>
          <w:sz w:val="28"/>
          <w:szCs w:val="28"/>
        </w:rPr>
      </w:pPr>
      <w:r w:rsidRPr="00120EB7">
        <w:rPr>
          <w:rFonts w:hint="cs"/>
          <w:color w:val="FF0000"/>
          <w:sz w:val="28"/>
          <w:szCs w:val="28"/>
          <w:rtl/>
        </w:rPr>
        <w:t>مرحلة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الاجتهاد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والتجربة</w:t>
      </w:r>
      <w:r w:rsidRPr="00120EB7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1601 </w:t>
      </w:r>
      <w:r>
        <w:rPr>
          <w:rFonts w:hint="cs"/>
          <w:sz w:val="28"/>
          <w:szCs w:val="28"/>
          <w:rtl/>
        </w:rPr>
        <w:t>صدر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انجلترا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مسئولية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الحكومة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المباشرة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الفقراء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عبارة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محاولة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الأعمال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الخيرية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والمساعدات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الأفراد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الهيئات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الرغم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ينصلح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الأمر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زادت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الأوضاع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أسيء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استخدامه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قِبل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ودور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الإيواء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أنشئت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انتشرت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الوقت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الإيواء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أنشئت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الموبقات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الأخلاقية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النزلاء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العدوى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بينهم</w:t>
      </w:r>
      <w:r>
        <w:rPr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وظهر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العديد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الأمراض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وتحكم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المسئولين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شؤون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ذوي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الحاجة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واستغلوهم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لمصالحهم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الأوضاع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دفعت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الكثير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المصلحين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ينادوا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بضرورة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تصحيح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الأوضاع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وطالبوا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بضرورة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عزل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الأطفال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الكبار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يخصص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خاصة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عزل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المرضى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الأصحاء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والمجرمين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الأسوياء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أواخر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القرن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التاسع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عشر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حركة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كبير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الأهمية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حركة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بدأت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</w:t>
      </w:r>
      <w:r>
        <w:rPr>
          <w:sz w:val="28"/>
          <w:szCs w:val="28"/>
          <w:rtl/>
        </w:rPr>
        <w:t xml:space="preserve"> 1869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انجلترا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وبدأت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1877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أمريكا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نتيجة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للعيوب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موجودة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تطبيق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أشرنا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الحركة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الجهود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الأهلية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ميادين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والبر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ومنع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الازدواج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والتكرار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والبحث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أفضل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الأساليب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والمحتاجين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إيجاد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أساليب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الزيارات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موظفي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للفقراء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والمحتاجين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الجهود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مقدمة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لظهور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فالجهود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هؤلاء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الأصدقاء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والزوار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للقيام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بالبحث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أحوال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مقدمي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طلبات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تمثل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الجهود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البرامج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التدريبية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قادتها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حركة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.</w:t>
      </w:r>
    </w:p>
    <w:p w:rsidR="00D82F10" w:rsidRDefault="00D82F10" w:rsidP="00477FDC">
      <w:pPr>
        <w:jc w:val="both"/>
        <w:rPr>
          <w:sz w:val="28"/>
          <w:szCs w:val="28"/>
          <w:rtl/>
        </w:rPr>
      </w:pPr>
    </w:p>
    <w:p w:rsidR="00D82F10" w:rsidRDefault="00D82F10" w:rsidP="00477FDC">
      <w:pPr>
        <w:jc w:val="both"/>
        <w:rPr>
          <w:sz w:val="28"/>
          <w:szCs w:val="28"/>
          <w:rtl/>
        </w:rPr>
      </w:pPr>
    </w:p>
    <w:p w:rsidR="00D82F10" w:rsidRDefault="00D82F10" w:rsidP="00477FDC">
      <w:pPr>
        <w:jc w:val="both"/>
        <w:rPr>
          <w:sz w:val="28"/>
          <w:szCs w:val="28"/>
          <w:rtl/>
        </w:rPr>
      </w:pPr>
    </w:p>
    <w:p w:rsidR="00D82F10" w:rsidRDefault="00D82F10" w:rsidP="0034751D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120EB7">
        <w:rPr>
          <w:rFonts w:hint="cs"/>
          <w:color w:val="FF0000"/>
          <w:sz w:val="28"/>
          <w:szCs w:val="28"/>
          <w:rtl/>
        </w:rPr>
        <w:t>المرحلة</w:t>
      </w:r>
      <w:r w:rsidRPr="00120EB7">
        <w:rPr>
          <w:color w:val="FF0000"/>
          <w:sz w:val="28"/>
          <w:szCs w:val="28"/>
          <w:rtl/>
        </w:rPr>
        <w:t xml:space="preserve"> </w:t>
      </w:r>
      <w:r w:rsidRPr="00120EB7">
        <w:rPr>
          <w:rFonts w:hint="cs"/>
          <w:color w:val="FF0000"/>
          <w:sz w:val="28"/>
          <w:szCs w:val="28"/>
          <w:rtl/>
        </w:rPr>
        <w:t>المهنية</w:t>
      </w:r>
      <w:r w:rsidRPr="00120EB7">
        <w:rPr>
          <w:color w:val="FF0000"/>
          <w:sz w:val="28"/>
          <w:szCs w:val="28"/>
          <w:rtl/>
        </w:rPr>
        <w:t xml:space="preserve"> :</w:t>
      </w:r>
      <w:r>
        <w:rPr>
          <w:sz w:val="28"/>
          <w:szCs w:val="28"/>
          <w:rtl/>
        </w:rPr>
        <w:t xml:space="preserve"> " </w:t>
      </w:r>
      <w:r w:rsidRPr="00120EB7">
        <w:rPr>
          <w:rFonts w:hint="cs"/>
          <w:color w:val="548DD4"/>
          <w:sz w:val="28"/>
          <w:szCs w:val="28"/>
          <w:rtl/>
        </w:rPr>
        <w:t>مرحلة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النظريات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والنماذج</w:t>
      </w:r>
      <w:r w:rsidRPr="00120EB7">
        <w:rPr>
          <w:color w:val="548DD4"/>
          <w:sz w:val="28"/>
          <w:szCs w:val="28"/>
          <w:rtl/>
        </w:rPr>
        <w:t xml:space="preserve"> </w:t>
      </w:r>
      <w:r w:rsidRPr="00120EB7">
        <w:rPr>
          <w:rFonts w:hint="cs"/>
          <w:color w:val="548DD4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"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القرن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العشرين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كمهنة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واكتملت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مقوماتها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وأصبحت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الشمولية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زوايا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مختلفة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مجموعة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العوامل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ساعدت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ومهدت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نذكر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سبيل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المثال</w:t>
      </w:r>
      <w:r>
        <w:rPr>
          <w:sz w:val="28"/>
          <w:szCs w:val="28"/>
          <w:rtl/>
        </w:rPr>
        <w:t xml:space="preserve"> :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التقدم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الصناعي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الحروب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المتتالية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فشل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التشريعات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الوضعية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والقوانين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لمواجهة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الفقر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ظهور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وإسهاماتها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الاكتشافات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الحديثة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توصلت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ودوافعه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السلوكية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120EB7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البحوث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المصلحون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وخاصة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انجلترا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وأمريكا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كشفت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النقاب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الحاجة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التخصص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والتعمق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تفسير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حركات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وسبق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الإشارة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لها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تدرجت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محدودة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عريضة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مبهمة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واضحة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نشأت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نطاق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والاقتصادية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وطبعا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مرتبطة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امتدت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جهودها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ومشكلات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الطفولة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اتسعت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نستطيع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نقول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لتغطي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عريضة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المجالات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بعيدة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ارتبطت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ارتباط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وثيق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نقول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بالتوالي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أشكال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الطبية</w:t>
      </w:r>
      <w:r>
        <w:rPr>
          <w:sz w:val="28"/>
          <w:szCs w:val="28"/>
          <w:rtl/>
        </w:rPr>
        <w:t xml:space="preserve"> 1906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المرضى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العقليين</w:t>
      </w:r>
      <w:r>
        <w:rPr>
          <w:sz w:val="28"/>
          <w:szCs w:val="28"/>
          <w:rtl/>
        </w:rPr>
        <w:t xml:space="preserve"> 1907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ميدان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الانحراف</w:t>
      </w:r>
      <w:r>
        <w:rPr>
          <w:sz w:val="28"/>
          <w:szCs w:val="28"/>
          <w:rtl/>
        </w:rPr>
        <w:t xml:space="preserve"> 1907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~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المعوقين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وأصحاب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العاهات</w:t>
      </w:r>
      <w:r>
        <w:rPr>
          <w:sz w:val="28"/>
          <w:szCs w:val="28"/>
          <w:rtl/>
        </w:rPr>
        <w:t xml:space="preserve"> 1923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انتشرت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منذ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مختلف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والمجالات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المختلفة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كرعاية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المسنين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والمدمنين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والمجال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الصناعي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والمدرسي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نوعية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كثيرة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أساليب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المهني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فتطورت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النحو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التالي</w:t>
      </w:r>
      <w:r>
        <w:rPr>
          <w:sz w:val="28"/>
          <w:szCs w:val="28"/>
          <w:rtl/>
        </w:rPr>
        <w:t xml:space="preserve"> :</w:t>
      </w:r>
    </w:p>
    <w:p w:rsidR="00D82F10" w:rsidRPr="0036503E" w:rsidRDefault="00D82F10" w:rsidP="0034751D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تحسين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الوظيفة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الاجتماعية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للفرد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ضمن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تحسين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ويتم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تعديل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جذري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شخصية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وظروفه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بتعديل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شخصية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والظروف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المحيطة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بتعديل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النواحي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فقط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تعديل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النواحي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وحدها</w:t>
      </w:r>
      <w:r>
        <w:rPr>
          <w:sz w:val="28"/>
          <w:szCs w:val="28"/>
          <w:rtl/>
        </w:rPr>
        <w:t xml:space="preserve"> .</w:t>
      </w:r>
    </w:p>
    <w:p w:rsidR="00D82F10" w:rsidRDefault="00D82F10" w:rsidP="0034751D">
      <w:pPr>
        <w:jc w:val="both"/>
        <w:rPr>
          <w:sz w:val="28"/>
          <w:szCs w:val="28"/>
          <w:rtl/>
        </w:rPr>
      </w:pPr>
    </w:p>
    <w:p w:rsidR="00D82F10" w:rsidRDefault="00D82F10" w:rsidP="0034751D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المبكرة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ونجسدها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مراحل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:</w:t>
      </w:r>
    </w:p>
    <w:p w:rsidR="00D82F10" w:rsidRPr="0036503E" w:rsidRDefault="00D82F10" w:rsidP="00536CA9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أولا</w:t>
      </w:r>
      <w:r w:rsidRPr="0036503E">
        <w:rPr>
          <w:color w:val="FF0000"/>
          <w:sz w:val="28"/>
          <w:szCs w:val="28"/>
          <w:rtl/>
        </w:rPr>
        <w:t xml:space="preserve"> : </w:t>
      </w:r>
      <w:r w:rsidRPr="0036503E">
        <w:rPr>
          <w:rFonts w:hint="cs"/>
          <w:color w:val="FF0000"/>
          <w:sz w:val="28"/>
          <w:szCs w:val="28"/>
          <w:rtl/>
        </w:rPr>
        <w:t>المرحلة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الاجتماعية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العلمية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536CA9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تميزت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الخصائص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ترتكز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مقوله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مؤداها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احتياجات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ومشاكله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تنبع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خارجه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داخله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توفير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الغذاء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الايوائية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536CA9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نقول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وليست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الداخلية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آخر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للحياة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والعقلية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عملية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البحث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والتفسير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أنذآك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بعمليات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والنصح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لتقويم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العملاء</w:t>
      </w:r>
      <w:r>
        <w:rPr>
          <w:sz w:val="28"/>
          <w:szCs w:val="28"/>
          <w:rtl/>
        </w:rPr>
        <w:t xml:space="preserve"> .</w:t>
      </w:r>
    </w:p>
    <w:p w:rsidR="00D82F10" w:rsidRDefault="00D82F10" w:rsidP="00536CA9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ترتكز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العوامل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الخاصة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3D1EAF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تميزت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خصائص</w:t>
      </w:r>
      <w:r>
        <w:rPr>
          <w:sz w:val="28"/>
          <w:szCs w:val="28"/>
          <w:rtl/>
        </w:rPr>
        <w:t xml:space="preserve"> :</w:t>
      </w:r>
    </w:p>
    <w:p w:rsidR="00D82F10" w:rsidRDefault="00D82F10" w:rsidP="003D1EAF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أسباب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شقاء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الموقف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يتعرض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3D1EAF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ظهور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بتشخيص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أسبابها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بنفس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سائدة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</w:t>
      </w:r>
      <w:r>
        <w:rPr>
          <w:sz w:val="28"/>
          <w:szCs w:val="28"/>
          <w:rtl/>
        </w:rPr>
        <w:t xml:space="preserve"> " .</w:t>
      </w:r>
    </w:p>
    <w:p w:rsidR="00D82F10" w:rsidRDefault="00D82F10" w:rsidP="003D1EAF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كوحدة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رئيسية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تحقيق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التكيف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الإنساني</w:t>
      </w:r>
      <w:r>
        <w:rPr>
          <w:sz w:val="28"/>
          <w:szCs w:val="28"/>
          <w:rtl/>
        </w:rPr>
        <w:t xml:space="preserve"> .</w:t>
      </w:r>
    </w:p>
    <w:p w:rsidR="00D82F10" w:rsidRDefault="00D82F10" w:rsidP="004637D2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الاعتماد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المعرفة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والمستمدة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الخبرة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السائد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خبرات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العاملين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والعاملات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جمعيات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الإحسان</w:t>
      </w:r>
      <w:r>
        <w:rPr>
          <w:sz w:val="28"/>
          <w:szCs w:val="28"/>
          <w:rtl/>
        </w:rPr>
        <w:t xml:space="preserve"> .</w:t>
      </w:r>
    </w:p>
    <w:p w:rsidR="00D82F10" w:rsidRDefault="00D82F10" w:rsidP="004637D2">
      <w:pPr>
        <w:jc w:val="both"/>
        <w:rPr>
          <w:sz w:val="28"/>
          <w:szCs w:val="28"/>
          <w:rtl/>
        </w:rPr>
      </w:pPr>
    </w:p>
    <w:p w:rsidR="00D82F10" w:rsidRDefault="00D82F10" w:rsidP="004637D2">
      <w:pPr>
        <w:jc w:val="both"/>
        <w:rPr>
          <w:sz w:val="28"/>
          <w:szCs w:val="28"/>
          <w:rtl/>
        </w:rPr>
      </w:pPr>
    </w:p>
    <w:p w:rsidR="00D82F10" w:rsidRDefault="00D82F10" w:rsidP="004637D2">
      <w:pPr>
        <w:jc w:val="both"/>
        <w:rPr>
          <w:sz w:val="28"/>
          <w:szCs w:val="28"/>
          <w:rtl/>
        </w:rPr>
      </w:pPr>
    </w:p>
    <w:p w:rsidR="00D82F10" w:rsidRPr="0036503E" w:rsidRDefault="00D82F10" w:rsidP="004637D2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ثانيا</w:t>
      </w:r>
      <w:r w:rsidRPr="0036503E">
        <w:rPr>
          <w:color w:val="FF0000"/>
          <w:sz w:val="28"/>
          <w:szCs w:val="28"/>
          <w:rtl/>
        </w:rPr>
        <w:t xml:space="preserve"> : </w:t>
      </w:r>
      <w:r w:rsidRPr="0036503E">
        <w:rPr>
          <w:rFonts w:hint="cs"/>
          <w:color w:val="FF0000"/>
          <w:sz w:val="28"/>
          <w:szCs w:val="28"/>
          <w:rtl/>
        </w:rPr>
        <w:t>المرحلة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النفســـية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4637D2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معظم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تتطلب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يعانون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فالتشخيص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مدرسة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التحليل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مدرسة</w:t>
      </w:r>
      <w:r>
        <w:rPr>
          <w:sz w:val="28"/>
          <w:szCs w:val="28"/>
          <w:rtl/>
        </w:rPr>
        <w:t xml:space="preserve"> " </w:t>
      </w:r>
      <w:r w:rsidRPr="0036503E">
        <w:rPr>
          <w:rFonts w:hint="cs"/>
          <w:color w:val="548DD4"/>
          <w:sz w:val="28"/>
          <w:szCs w:val="28"/>
          <w:rtl/>
        </w:rPr>
        <w:t>فرويد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فمن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الاهتمام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بنمو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وأخصائي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المجالات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الحرب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الأولى</w:t>
      </w:r>
      <w:r>
        <w:rPr>
          <w:sz w:val="28"/>
          <w:szCs w:val="28"/>
          <w:rtl/>
        </w:rPr>
        <w:t xml:space="preserve"> .</w:t>
      </w:r>
    </w:p>
    <w:p w:rsidR="00D82F10" w:rsidRDefault="00D82F10" w:rsidP="004637D2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السائد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الفرويديه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التحليل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.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يغلب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طبعاً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التحليلية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الفرويديه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المستخدمة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المجال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والـ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أنـا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>الـ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أنـا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العليـا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العليـا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والضميـر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الأفكار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الفترة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ـ</w:t>
      </w:r>
      <w:r>
        <w:rPr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المرحلة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العلمية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المبكرة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ـ</w:t>
      </w:r>
      <w:r>
        <w:rPr>
          <w:sz w:val="28"/>
          <w:szCs w:val="28"/>
          <w:rtl/>
        </w:rPr>
        <w:t xml:space="preserve"> .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" </w:t>
      </w:r>
      <w:r w:rsidRPr="0036503E">
        <w:rPr>
          <w:rFonts w:hint="cs"/>
          <w:color w:val="548DD4"/>
          <w:sz w:val="28"/>
          <w:szCs w:val="28"/>
          <w:rtl/>
        </w:rPr>
        <w:t>النظريات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المقتبسة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النظرية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الوظيفية</w:t>
      </w:r>
      <w:r w:rsidRPr="0036503E">
        <w:rPr>
          <w:color w:val="FF0000"/>
          <w:sz w:val="28"/>
          <w:szCs w:val="28"/>
          <w:rtl/>
        </w:rPr>
        <w:t xml:space="preserve"> :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تتلخص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التفاعل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الدوافع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الغريزية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الداخلية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المؤثرات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يوجهه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شغف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التلقائي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وتعلقه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بذاته</w:t>
      </w:r>
      <w:r>
        <w:rPr>
          <w:sz w:val="28"/>
          <w:szCs w:val="28"/>
          <w:rtl/>
        </w:rPr>
        <w:t xml:space="preserve"> .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عملية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تستخدم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مصطلح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مرتبط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بالتشخيص</w:t>
      </w:r>
      <w:r>
        <w:rPr>
          <w:sz w:val="28"/>
          <w:szCs w:val="28"/>
          <w:rtl/>
        </w:rPr>
        <w:t xml:space="preserve"> .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فالمنظور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مثل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إنسان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فطرياً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إرادة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القوة</w:t>
      </w:r>
      <w:r>
        <w:rPr>
          <w:sz w:val="28"/>
          <w:szCs w:val="28"/>
          <w:rtl/>
        </w:rPr>
        <w:t xml:space="preserve"> "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الإرادة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يملكها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عطل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خلل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فإن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عملية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تنشيط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الإرادة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وتنميتها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ولتنشيطها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تمارس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تجربة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جديدة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يضع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الأخصائي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خبراته</w:t>
      </w:r>
      <w:r>
        <w:rPr>
          <w:sz w:val="28"/>
          <w:szCs w:val="28"/>
          <w:rtl/>
        </w:rPr>
        <w:t xml:space="preserve"> .</w:t>
      </w:r>
    </w:p>
    <w:p w:rsidR="00D82F10" w:rsidRDefault="00D82F10" w:rsidP="008F6108">
      <w:pPr>
        <w:jc w:val="both"/>
        <w:rPr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التجربة</w:t>
      </w:r>
      <w:r w:rsidRPr="0036503E">
        <w:rPr>
          <w:color w:val="FF0000"/>
          <w:sz w:val="28"/>
          <w:szCs w:val="28"/>
          <w:rtl/>
        </w:rPr>
        <w:t xml:space="preserve"> :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علاقة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جديدة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بمراحلها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الثلاث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ويجب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تتعدل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التجربة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شخصية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ليواجه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الأخصائي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بنفسه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يستعيد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قدرته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بشكل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سريع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المبكرة</w:t>
      </w:r>
      <w:r>
        <w:rPr>
          <w:sz w:val="28"/>
          <w:szCs w:val="28"/>
          <w:rtl/>
        </w:rPr>
        <w:t xml:space="preserve"> ..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</w:p>
    <w:p w:rsidR="00D82F10" w:rsidRPr="0036503E" w:rsidRDefault="00D82F10" w:rsidP="00447DAC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المرحلة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العلمية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المحدثة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والمعاصرة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المطوعة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المستحدثة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الخصبة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التطور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تخصص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>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الاعتماد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الاقتباس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الحرفي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الأخرى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التحليل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" </w:t>
      </w:r>
      <w:r w:rsidRPr="0036503E">
        <w:rPr>
          <w:rFonts w:hint="cs"/>
          <w:color w:val="548DD4"/>
          <w:sz w:val="28"/>
          <w:szCs w:val="28"/>
          <w:rtl/>
        </w:rPr>
        <w:t>لفرويد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ذكرنا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المبكرة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الاقتباس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وإنما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تطويع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مختارة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بعناية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لكي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تناسب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وقيم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مبادرات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الداعيـة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ومهدت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السبيل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لمزيد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الإسهامات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حتى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الوصول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استقلالية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تبعيتها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أخرى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الإبداعات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نذكر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الرواد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المحدثين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مثل</w:t>
      </w:r>
      <w:r>
        <w:rPr>
          <w:sz w:val="28"/>
          <w:szCs w:val="28"/>
          <w:rtl/>
        </w:rPr>
        <w:t xml:space="preserve"> :   </w:t>
      </w:r>
      <w:r w:rsidRPr="0036503E">
        <w:rPr>
          <w:rFonts w:hint="cs"/>
          <w:color w:val="548DD4"/>
          <w:sz w:val="28"/>
          <w:szCs w:val="28"/>
          <w:rtl/>
        </w:rPr>
        <w:t>هيلين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برلمان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فلورنس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هولس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سمولي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وارنر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ستيوارت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وغيرهم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قاموا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بتطويع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المقتبسة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لكي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تناسب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شهدت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مستحدثه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تطبيقية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انطلقت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غالبيتها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مجموعة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المطوعة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المستحدثة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Pr="0036503E" w:rsidRDefault="00D82F10" w:rsidP="00447DAC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نبدأ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بـ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سيكولوجية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الذات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79740A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عندما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يجب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نذكر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إسهامات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الفرويديين</w:t>
      </w:r>
      <w:r>
        <w:rPr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الجدد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وتقصد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أصحاب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مدرسة</w:t>
      </w:r>
      <w:r>
        <w:rPr>
          <w:sz w:val="28"/>
          <w:szCs w:val="28"/>
          <w:rtl/>
        </w:rPr>
        <w:t xml:space="preserve"> "</w:t>
      </w:r>
      <w:r w:rsidRPr="0036503E">
        <w:rPr>
          <w:rFonts w:hint="cs"/>
          <w:color w:val="548DD4"/>
          <w:sz w:val="28"/>
          <w:szCs w:val="28"/>
          <w:rtl/>
        </w:rPr>
        <w:t>فرويد</w:t>
      </w:r>
      <w:r>
        <w:rPr>
          <w:sz w:val="28"/>
          <w:szCs w:val="28"/>
          <w:rtl/>
        </w:rPr>
        <w:t xml:space="preserve">" </w:t>
      </w:r>
      <w:r>
        <w:rPr>
          <w:rFonts w:ascii="Arial" w:hAnsi="Arial"/>
          <w:b/>
          <w:bCs/>
          <w:color w:val="FF0000"/>
          <w:rtl/>
        </w:rPr>
        <w:t>المفكرينمن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المنظور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السيكوداينمي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ونذكر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منهم</w:t>
      </w:r>
      <w:r>
        <w:rPr>
          <w:sz w:val="28"/>
          <w:szCs w:val="28"/>
          <w:rtl/>
        </w:rPr>
        <w:t xml:space="preserve"> : </w:t>
      </w:r>
      <w:r w:rsidRPr="0036503E">
        <w:rPr>
          <w:rFonts w:hint="cs"/>
          <w:color w:val="548DD4"/>
          <w:sz w:val="28"/>
          <w:szCs w:val="28"/>
          <w:rtl/>
        </w:rPr>
        <w:t>هورني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أنـا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فرويد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رابابورت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إيريكسون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وغيرهم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وجد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العديد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أساتذة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البارزين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مثل</w:t>
      </w:r>
      <w:r>
        <w:rPr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جوردن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هاملتون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ويلس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جاريت</w:t>
      </w:r>
      <w:r>
        <w:rPr>
          <w:sz w:val="28"/>
          <w:szCs w:val="28"/>
          <w:rtl/>
        </w:rPr>
        <w:t xml:space="preserve"> , </w:t>
      </w:r>
      <w:r w:rsidRPr="0036503E">
        <w:rPr>
          <w:rFonts w:hint="cs"/>
          <w:color w:val="548DD4"/>
          <w:sz w:val="28"/>
          <w:szCs w:val="28"/>
          <w:rtl/>
        </w:rPr>
        <w:t>تاويل</w:t>
      </w:r>
      <w:r>
        <w:rPr>
          <w:sz w:val="28"/>
          <w:szCs w:val="28"/>
          <w:rtl/>
        </w:rPr>
        <w:t xml:space="preserve"> .. </w:t>
      </w:r>
      <w:r>
        <w:rPr>
          <w:rFonts w:hint="cs"/>
          <w:sz w:val="28"/>
          <w:szCs w:val="28"/>
          <w:rtl/>
        </w:rPr>
        <w:t>وجدوا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ألاتجاه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الجديد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سيكولوجية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يناسب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طبيعة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وتعاملها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الشعور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وشبه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الشعور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اللاشعور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وجدوا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كذالك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عودة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الاتجاه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يميز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المدرسة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الفرويديه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الذات</w:t>
      </w:r>
      <w:r w:rsidRPr="0036503E">
        <w:rPr>
          <w:color w:val="FF0000"/>
          <w:sz w:val="28"/>
          <w:szCs w:val="28"/>
          <w:rtl/>
        </w:rPr>
        <w:t xml:space="preserve"> :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منطقة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ترتبط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بالواقع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قوة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متوقفة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مدى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إدراكها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الواقع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الواقع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المتمثل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والحياة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الفترة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حياة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نسميها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السيكو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سوشيال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سيكولوجية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تمثل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عودة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الاهتمام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بالواقع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والوسط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يعيش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الوقت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الشخصية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يؤكد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تتكون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جانبين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جانب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بايولوجي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" </w:t>
      </w:r>
      <w:r>
        <w:rPr>
          <w:rFonts w:hint="cs"/>
          <w:sz w:val="28"/>
          <w:szCs w:val="28"/>
          <w:rtl/>
        </w:rPr>
        <w:t>جانب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ثقافي</w:t>
      </w:r>
      <w:r>
        <w:rPr>
          <w:sz w:val="28"/>
          <w:szCs w:val="28"/>
          <w:rtl/>
        </w:rPr>
        <w:t xml:space="preserve"> "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تعتبر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هامة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للتعرف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الجوانب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يجب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الأخصائي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الاهتمام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ليتعرف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تاريخه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كبيرة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الموقف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الإشكالي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أكدت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التركيز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الموقف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الحاضر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الظروف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الآنية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للعميل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والتركيز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الشديد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مراعاة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التقليل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قيمة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التاريخية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شأنه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إلقاء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الضوء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الموقف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الإشكالي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الحالي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وبذلك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نعالج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الشخصية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إطار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التحليلي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المعاصر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سيكولوجية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.</w:t>
      </w:r>
    </w:p>
    <w:p w:rsidR="00D82F10" w:rsidRPr="0036503E" w:rsidRDefault="00D82F10" w:rsidP="00447DAC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النظرية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السلوكية</w:t>
      </w:r>
      <w:r w:rsidRPr="0036503E">
        <w:rPr>
          <w:color w:val="FF0000"/>
          <w:sz w:val="28"/>
          <w:szCs w:val="28"/>
          <w:rtl/>
        </w:rPr>
        <w:t xml:space="preserve"> :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الرغم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ارتبطت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منذ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أواخر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القرن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الماضي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طوعت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للعلاج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منتصف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القرن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أعمال</w:t>
      </w:r>
      <w:r>
        <w:rPr>
          <w:sz w:val="28"/>
          <w:szCs w:val="28"/>
          <w:rtl/>
        </w:rPr>
        <w:t xml:space="preserve"> " </w:t>
      </w:r>
      <w:r w:rsidRPr="0036503E">
        <w:rPr>
          <w:rFonts w:hint="cs"/>
          <w:color w:val="548DD4"/>
          <w:sz w:val="28"/>
          <w:szCs w:val="28"/>
          <w:rtl/>
        </w:rPr>
        <w:t>دولار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و</w:t>
      </w:r>
      <w:r w:rsidRPr="0036503E">
        <w:rPr>
          <w:color w:val="548DD4"/>
          <w:sz w:val="28"/>
          <w:szCs w:val="28"/>
          <w:rtl/>
        </w:rPr>
        <w:t xml:space="preserve"> </w:t>
      </w:r>
      <w:r w:rsidRPr="0036503E">
        <w:rPr>
          <w:rFonts w:hint="cs"/>
          <w:color w:val="548DD4"/>
          <w:sz w:val="28"/>
          <w:szCs w:val="28"/>
          <w:rtl/>
        </w:rPr>
        <w:t>سكينر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أوائل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الخمسينيات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وامتدت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447DAC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فرضية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قوامها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توجهاته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مكتسب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غريزي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وعادات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يتعلمها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يكتسبها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بالتعلم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بالدعم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والتشجيع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تعديل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سلوكه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أللا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توافقي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إضعاف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أنماط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غير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المرغوبة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وتدعيم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وتقوية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الأنماط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السلوكية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المرغوب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.</w:t>
      </w:r>
    </w:p>
    <w:p w:rsidR="00D82F10" w:rsidRPr="0036503E" w:rsidRDefault="00D82F10" w:rsidP="00447DAC">
      <w:pPr>
        <w:jc w:val="both"/>
        <w:rPr>
          <w:color w:val="FF0000"/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النظرية</w:t>
      </w:r>
      <w:r w:rsidRPr="0036503E">
        <w:rPr>
          <w:color w:val="FF0000"/>
          <w:sz w:val="28"/>
          <w:szCs w:val="28"/>
          <w:rtl/>
        </w:rPr>
        <w:t xml:space="preserve"> </w:t>
      </w:r>
      <w:r w:rsidRPr="0036503E">
        <w:rPr>
          <w:rFonts w:hint="cs"/>
          <w:color w:val="FF0000"/>
          <w:sz w:val="28"/>
          <w:szCs w:val="28"/>
          <w:rtl/>
        </w:rPr>
        <w:t>المعرفية</w:t>
      </w:r>
      <w:r w:rsidRPr="0036503E">
        <w:rPr>
          <w:color w:val="FF0000"/>
          <w:sz w:val="28"/>
          <w:szCs w:val="28"/>
          <w:rtl/>
        </w:rPr>
        <w:t xml:space="preserve"> ( </w:t>
      </w:r>
      <w:r w:rsidRPr="0036503E">
        <w:rPr>
          <w:rFonts w:hint="cs"/>
          <w:color w:val="FF0000"/>
          <w:sz w:val="28"/>
          <w:szCs w:val="28"/>
          <w:rtl/>
        </w:rPr>
        <w:t>العقلية</w:t>
      </w:r>
      <w:r w:rsidRPr="0036503E">
        <w:rPr>
          <w:color w:val="FF0000"/>
          <w:sz w:val="28"/>
          <w:szCs w:val="28"/>
          <w:rtl/>
        </w:rPr>
        <w:t xml:space="preserve"> ) :</w:t>
      </w:r>
    </w:p>
    <w:p w:rsidR="00D82F10" w:rsidRDefault="00D82F10" w:rsidP="00EF0EE4">
      <w:pPr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عبارة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لممارسة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وظهرت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الستينيات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وترتكز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فرضيه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محوريه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مؤداها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وانفعالاته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كانت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منطقيه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غير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منطقيه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نتاج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لأفكاره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وتصوراته</w:t>
      </w:r>
      <w:r>
        <w:rPr>
          <w:sz w:val="28"/>
          <w:szCs w:val="28"/>
          <w:rtl/>
        </w:rPr>
        <w:t xml:space="preserve"> </w:t>
      </w:r>
    </w:p>
    <w:p w:rsidR="00D82F10" w:rsidRDefault="00D82F10" w:rsidP="00EF0EE4">
      <w:pPr>
        <w:jc w:val="both"/>
        <w:rPr>
          <w:sz w:val="28"/>
          <w:szCs w:val="28"/>
          <w:rtl/>
        </w:rPr>
      </w:pPr>
      <w:r w:rsidRPr="0036503E">
        <w:rPr>
          <w:rFonts w:hint="cs"/>
          <w:color w:val="FF0000"/>
          <w:sz w:val="28"/>
          <w:szCs w:val="28"/>
          <w:rtl/>
        </w:rPr>
        <w:t>الفكرة</w:t>
      </w:r>
      <w:r w:rsidRPr="0036503E">
        <w:rPr>
          <w:color w:val="FF0000"/>
          <w:sz w:val="28"/>
          <w:szCs w:val="28"/>
          <w:rtl/>
        </w:rPr>
        <w:t xml:space="preserve"> :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مضمون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الإدراك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بدوره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يثير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نوع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الأحاسيس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الأحاسيس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تشكل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ألدافعيه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للسلوك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التفكير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شعوري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قوى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شعورية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EF0EE4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يعاني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تكمن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المعاني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الخاطئة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والتصورات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الخاطئة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يملكها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العقل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العقل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المضطرب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يُحرف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الحقائق</w:t>
      </w:r>
      <w:r>
        <w:rPr>
          <w:sz w:val="28"/>
          <w:szCs w:val="28"/>
          <w:rtl/>
        </w:rPr>
        <w:t xml:space="preserve"> .</w:t>
      </w:r>
    </w:p>
    <w:p w:rsidR="00D82F10" w:rsidRDefault="00D82F10" w:rsidP="00EF0EE4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ضمن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والنمـاذج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المستحدثة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يعـرف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بـ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>:</w:t>
      </w:r>
    </w:p>
    <w:p w:rsidR="00D82F10" w:rsidRDefault="00D82F10" w:rsidP="00EF0EE4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ظهر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مطلع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الخمسينيات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مستمدة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جذورها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سيكولوجية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بالإضافة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مفاهيم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الوظيفية</w:t>
      </w:r>
      <w:r>
        <w:rPr>
          <w:sz w:val="28"/>
          <w:szCs w:val="28"/>
          <w:rtl/>
        </w:rPr>
        <w:t xml:space="preserve"> .</w:t>
      </w:r>
    </w:p>
    <w:p w:rsidR="00D82F10" w:rsidRDefault="00D82F10" w:rsidP="00174FA4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الفرضية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الرئيسية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المحورية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تفترض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يعاني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وعدم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قدرته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التصدي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يرجع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ضعف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الدافعية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لدية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تعطل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طاقاته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توفر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الفرصة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تسمح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بالتعامل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مناسبة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لحلها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لتخفيف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يجعل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يلجأ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طالباً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مادية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لمواجهة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مشكلته</w:t>
      </w:r>
      <w:r>
        <w:rPr>
          <w:sz w:val="28"/>
          <w:szCs w:val="28"/>
          <w:rtl/>
        </w:rPr>
        <w:t>.</w:t>
      </w:r>
    </w:p>
    <w:p w:rsidR="00D82F10" w:rsidRDefault="00D82F10" w:rsidP="00174FA4">
      <w:pPr>
        <w:jc w:val="both"/>
        <w:rPr>
          <w:sz w:val="28"/>
          <w:szCs w:val="28"/>
          <w:rtl/>
        </w:rPr>
      </w:pPr>
    </w:p>
    <w:p w:rsidR="00D82F10" w:rsidRDefault="00D82F10" w:rsidP="00174FA4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وتأسيساً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الفرضية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تتجه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تكنيكات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عملية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المساعدة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تحقيق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: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تحرير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تنشيط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دافعية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للتعامل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بعبارة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أخرى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تدعيم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نعطيه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"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تحرير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العقلية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والعاطفية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استثمارها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وتوظيفها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للتصدي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للمشكلة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بعبارة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أخرى</w:t>
      </w:r>
      <w:r>
        <w:rPr>
          <w:sz w:val="28"/>
          <w:szCs w:val="28"/>
          <w:rtl/>
        </w:rPr>
        <w:t xml:space="preserve"> " </w:t>
      </w:r>
      <w:r>
        <w:rPr>
          <w:rFonts w:hint="cs"/>
          <w:sz w:val="28"/>
          <w:szCs w:val="28"/>
          <w:rtl/>
        </w:rPr>
        <w:t>تحرير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وتنشيط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وظائف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لدى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"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 w:rsidRPr="0036503E">
        <w:rPr>
          <w:color w:val="FF0000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>توفير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فرص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أمام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للاستفادة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المؤسسة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وموارد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المتاحة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مشكلته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التخفيف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حدتها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لتمكينه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أداء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وظائفه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النحو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المرجو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النقطة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الحديثة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والمعاصرة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اتجاهات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مستحدثه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الأخيرة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مراحل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تطور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المرحلة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شهدت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مستحدثة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قامت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تراكمات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المداخل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المعاصرة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سبيل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المثال</w:t>
      </w:r>
      <w:r>
        <w:rPr>
          <w:sz w:val="28"/>
          <w:szCs w:val="28"/>
          <w:rtl/>
        </w:rPr>
        <w:t xml:space="preserve"> :</w:t>
      </w:r>
    </w:p>
    <w:p w:rsidR="00D82F10" w:rsidRDefault="00D82F10" w:rsidP="00880512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الأنساق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العامة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نظرية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الدور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الأنساق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الأربعة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نموذج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التدخل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الأزمات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وغيرها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كثير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ونماذج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أخرى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خدمة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.</w:t>
      </w:r>
    </w:p>
    <w:p w:rsidR="00D82F10" w:rsidRDefault="00D82F10" w:rsidP="00880512">
      <w:pPr>
        <w:jc w:val="both"/>
        <w:rPr>
          <w:sz w:val="28"/>
          <w:szCs w:val="28"/>
          <w:rtl/>
        </w:rPr>
      </w:pPr>
    </w:p>
    <w:p w:rsidR="00D82F10" w:rsidRDefault="00D82F10" w:rsidP="00120EB7">
      <w:pPr>
        <w:jc w:val="both"/>
        <w:rPr>
          <w:color w:val="595959"/>
          <w:sz w:val="28"/>
          <w:szCs w:val="28"/>
          <w:rtl/>
        </w:rPr>
      </w:pPr>
      <w:r w:rsidRPr="0036503E">
        <w:rPr>
          <w:rFonts w:hint="cs"/>
          <w:color w:val="595959"/>
          <w:sz w:val="28"/>
          <w:szCs w:val="28"/>
          <w:rtl/>
        </w:rPr>
        <w:t>ننتهي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هذا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العرض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إلى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خدمة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الفرد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المهنية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كان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ظهورها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بداية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مرحلة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جديدة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لأسلوب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مساعدة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العصر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الحديث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فكانت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طريقة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مهنية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فريدة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جعلت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فعل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الخير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علم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الإحسان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منهج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علمي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متكامل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مشكلات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مجال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لتطبيق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حصيلة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التفكير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الوضعي</w:t>
      </w:r>
      <w:r w:rsidRPr="0036503E">
        <w:rPr>
          <w:color w:val="595959"/>
          <w:sz w:val="28"/>
          <w:szCs w:val="28"/>
          <w:rtl/>
        </w:rPr>
        <w:t xml:space="preserve"> , </w:t>
      </w:r>
      <w:r w:rsidRPr="0036503E">
        <w:rPr>
          <w:rFonts w:hint="cs"/>
          <w:color w:val="595959"/>
          <w:sz w:val="28"/>
          <w:szCs w:val="28"/>
          <w:rtl/>
        </w:rPr>
        <w:t>هذا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الطبع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مكن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مهنة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خدمة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الفرد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تتحرك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بحرية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وتنطلق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بلا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حدود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تمتص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العلوم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الأخرى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معارفها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ونظرياتها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لتسخرها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لخدمة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أينما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كان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دون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تعوق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حركتها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أفكار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جامدة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أو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فلسفة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متحجرة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هدفها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رفاهية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كما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هو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موقعة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الاجتماعي</w:t>
      </w:r>
      <w:r w:rsidRPr="0036503E">
        <w:rPr>
          <w:color w:val="595959"/>
          <w:sz w:val="28"/>
          <w:szCs w:val="28"/>
          <w:rtl/>
        </w:rPr>
        <w:t xml:space="preserve"> .       </w:t>
      </w:r>
      <w:r w:rsidRPr="0036503E">
        <w:rPr>
          <w:rFonts w:hint="cs"/>
          <w:color w:val="595959"/>
          <w:sz w:val="28"/>
          <w:szCs w:val="28"/>
          <w:rtl/>
        </w:rPr>
        <w:t>وفن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الممارسين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المهنيين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يكمن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الاستفادة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المطلوبة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فيما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يوجد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في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هذه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العلوم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الإنسانية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اتجاهات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ونظريات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تمكنه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من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تصميم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النموذج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المطلوب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لمساعدة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العملاء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وفق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حاجاتهم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الفعلية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ومواقفهم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الإشكالية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التي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يتعرضون</w:t>
      </w:r>
      <w:r w:rsidRPr="0036503E">
        <w:rPr>
          <w:color w:val="595959"/>
          <w:sz w:val="28"/>
          <w:szCs w:val="28"/>
          <w:rtl/>
        </w:rPr>
        <w:t xml:space="preserve"> </w:t>
      </w:r>
      <w:r w:rsidRPr="0036503E">
        <w:rPr>
          <w:rFonts w:hint="cs"/>
          <w:color w:val="595959"/>
          <w:sz w:val="28"/>
          <w:szCs w:val="28"/>
          <w:rtl/>
        </w:rPr>
        <w:t>لها</w:t>
      </w:r>
      <w:r w:rsidRPr="0036503E">
        <w:rPr>
          <w:color w:val="595959"/>
          <w:sz w:val="28"/>
          <w:szCs w:val="28"/>
          <w:rtl/>
        </w:rPr>
        <w:t xml:space="preserve"> .</w:t>
      </w:r>
    </w:p>
    <w:p w:rsidR="00D82F10" w:rsidRDefault="00D82F10" w:rsidP="00120EB7">
      <w:pPr>
        <w:jc w:val="both"/>
        <w:rPr>
          <w:color w:val="595959"/>
          <w:sz w:val="28"/>
          <w:szCs w:val="28"/>
          <w:rtl/>
        </w:rPr>
      </w:pPr>
    </w:p>
    <w:p w:rsidR="00D82F10" w:rsidRPr="0036503E" w:rsidRDefault="00D82F10" w:rsidP="00120EB7">
      <w:pPr>
        <w:jc w:val="both"/>
        <w:rPr>
          <w:color w:val="000000"/>
          <w:sz w:val="28"/>
          <w:szCs w:val="28"/>
          <w:rtl/>
        </w:rPr>
      </w:pPr>
    </w:p>
    <w:p w:rsidR="00D82F10" w:rsidRPr="0036503E" w:rsidRDefault="00D82F10" w:rsidP="0036503E">
      <w:pPr>
        <w:rPr>
          <w:color w:val="000000"/>
          <w:sz w:val="28"/>
          <w:szCs w:val="28"/>
          <w:rtl/>
        </w:rPr>
      </w:pPr>
      <w:r w:rsidRPr="0036503E">
        <w:rPr>
          <w:rFonts w:hint="cs"/>
          <w:color w:val="000000"/>
          <w:sz w:val="28"/>
          <w:szCs w:val="28"/>
          <w:rtl/>
        </w:rPr>
        <w:t>انتهت</w:t>
      </w:r>
      <w:r w:rsidRPr="0036503E">
        <w:rPr>
          <w:color w:val="000000"/>
          <w:sz w:val="28"/>
          <w:szCs w:val="28"/>
          <w:rtl/>
        </w:rPr>
        <w:t xml:space="preserve"> </w:t>
      </w:r>
      <w:r w:rsidRPr="0036503E">
        <w:rPr>
          <w:rFonts w:hint="cs"/>
          <w:color w:val="000000"/>
          <w:sz w:val="28"/>
          <w:szCs w:val="28"/>
          <w:rtl/>
        </w:rPr>
        <w:t>المحاضرة</w:t>
      </w:r>
      <w:r w:rsidRPr="0036503E">
        <w:rPr>
          <w:color w:val="000000"/>
          <w:sz w:val="28"/>
          <w:szCs w:val="28"/>
          <w:rtl/>
        </w:rPr>
        <w:t xml:space="preserve">  </w:t>
      </w:r>
      <w:r w:rsidRPr="0036503E">
        <w:rPr>
          <w:rFonts w:hint="cs"/>
          <w:color w:val="000000"/>
          <w:sz w:val="28"/>
          <w:szCs w:val="28"/>
          <w:rtl/>
        </w:rPr>
        <w:t>دعواتكم</w:t>
      </w:r>
      <w:r w:rsidRPr="0036503E">
        <w:rPr>
          <w:color w:val="000000"/>
          <w:sz w:val="28"/>
          <w:szCs w:val="28"/>
          <w:rtl/>
        </w:rPr>
        <w:t xml:space="preserve"> </w:t>
      </w:r>
    </w:p>
    <w:p w:rsidR="00D82F10" w:rsidRPr="0036503E" w:rsidRDefault="00D82F10" w:rsidP="0036503E">
      <w:pPr>
        <w:rPr>
          <w:color w:val="000000"/>
          <w:sz w:val="28"/>
          <w:szCs w:val="28"/>
          <w:rtl/>
        </w:rPr>
      </w:pPr>
      <w:r w:rsidRPr="0036503E">
        <w:rPr>
          <w:color w:val="000000"/>
          <w:sz w:val="28"/>
          <w:szCs w:val="28"/>
          <w:rtl/>
        </w:rPr>
        <w:t>.:</w:t>
      </w:r>
      <w:r w:rsidRPr="0036503E">
        <w:rPr>
          <w:rFonts w:hint="cs"/>
          <w:color w:val="000000"/>
          <w:sz w:val="28"/>
          <w:szCs w:val="28"/>
          <w:rtl/>
        </w:rPr>
        <w:t>نونا</w:t>
      </w:r>
      <w:r w:rsidRPr="0036503E">
        <w:rPr>
          <w:color w:val="000000"/>
          <w:sz w:val="28"/>
          <w:szCs w:val="28"/>
          <w:rtl/>
        </w:rPr>
        <w:t>:.</w:t>
      </w:r>
    </w:p>
    <w:sectPr w:rsidR="00D82F10" w:rsidRPr="0036503E" w:rsidSect="004533F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96B"/>
    <w:multiLevelType w:val="hybridMultilevel"/>
    <w:tmpl w:val="A1582D76"/>
    <w:lvl w:ilvl="0" w:tplc="321CD2F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261B13"/>
    <w:multiLevelType w:val="hybridMultilevel"/>
    <w:tmpl w:val="71A668A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7FC6184"/>
    <w:multiLevelType w:val="hybridMultilevel"/>
    <w:tmpl w:val="9CA03F22"/>
    <w:lvl w:ilvl="0" w:tplc="CB2CE8A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733F"/>
    <w:rsid w:val="00022A3D"/>
    <w:rsid w:val="0005508F"/>
    <w:rsid w:val="000C4320"/>
    <w:rsid w:val="00113BE4"/>
    <w:rsid w:val="00120EB7"/>
    <w:rsid w:val="00174FA4"/>
    <w:rsid w:val="002066E9"/>
    <w:rsid w:val="0029620A"/>
    <w:rsid w:val="0034751D"/>
    <w:rsid w:val="0036503E"/>
    <w:rsid w:val="003A508B"/>
    <w:rsid w:val="003D1EAF"/>
    <w:rsid w:val="00447DAC"/>
    <w:rsid w:val="004533F2"/>
    <w:rsid w:val="004637D2"/>
    <w:rsid w:val="00477FDC"/>
    <w:rsid w:val="004C50F7"/>
    <w:rsid w:val="00536CA9"/>
    <w:rsid w:val="00563E5D"/>
    <w:rsid w:val="00594CB7"/>
    <w:rsid w:val="0077052A"/>
    <w:rsid w:val="0079740A"/>
    <w:rsid w:val="00797465"/>
    <w:rsid w:val="00880512"/>
    <w:rsid w:val="008F6108"/>
    <w:rsid w:val="00947A29"/>
    <w:rsid w:val="00952827"/>
    <w:rsid w:val="00961E60"/>
    <w:rsid w:val="00A00673"/>
    <w:rsid w:val="00A53C44"/>
    <w:rsid w:val="00C5307F"/>
    <w:rsid w:val="00D82F10"/>
    <w:rsid w:val="00EF0EE4"/>
    <w:rsid w:val="00F54982"/>
    <w:rsid w:val="00F70532"/>
    <w:rsid w:val="00F9775B"/>
    <w:rsid w:val="00FD7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982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5508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350</TotalTime>
  <Pages>10</Pages>
  <Words>2329</Words>
  <Characters>13279</Characters>
  <Application>Microsoft Office Outlook</Application>
  <DocSecurity>0</DocSecurity>
  <Lines>0</Lines>
  <Paragraphs>0</Paragraphs>
  <ScaleCrop>false</ScaleCrop>
  <Company>Dammam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KeyboardComputers</cp:lastModifiedBy>
  <cp:revision>7</cp:revision>
  <dcterms:created xsi:type="dcterms:W3CDTF">2010-10-22T12:06:00Z</dcterms:created>
  <dcterms:modified xsi:type="dcterms:W3CDTF">2010-10-23T12:43:00Z</dcterms:modified>
</cp:coreProperties>
</file>