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C08" w:rsidRPr="00DE7629" w:rsidRDefault="00864C08" w:rsidP="00DE7629">
      <w:pPr>
        <w:ind w:left="-720" w:firstLine="720"/>
        <w:rPr>
          <w:rFonts w:ascii="00 Starmap Truetype" w:hAnsi="00 Starmap Truetype" w:cs="AL-Mohanad"/>
          <w:b/>
          <w:bCs/>
          <w:i/>
          <w:iCs/>
          <w:sz w:val="36"/>
          <w:szCs w:val="36"/>
          <w:rtl/>
        </w:rPr>
      </w:pPr>
      <w:r w:rsidRPr="00DE7629">
        <w:rPr>
          <w:rFonts w:ascii="00 Starmap Truetype" w:hAnsi="00 Starmap Truetype" w:cs="AL-Mohanad" w:hint="cs"/>
          <w:b/>
          <w:bCs/>
          <w:i/>
          <w:iCs/>
          <w:sz w:val="36"/>
          <w:szCs w:val="36"/>
          <w:rtl/>
        </w:rPr>
        <w:t>مراجعة</w:t>
      </w:r>
      <w:r w:rsidRPr="00DE7629">
        <w:rPr>
          <w:rFonts w:ascii="00 Starmap Truetype" w:hAnsi="00 Starmap Truetype" w:cs="AL-Mohanad"/>
          <w:b/>
          <w:bCs/>
          <w:i/>
          <w:i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i/>
          <w:iCs/>
          <w:sz w:val="36"/>
          <w:szCs w:val="36"/>
          <w:rtl/>
        </w:rPr>
        <w:t>الأنثروبولوجيا</w:t>
      </w:r>
      <w:r w:rsidRPr="00DE7629">
        <w:rPr>
          <w:rFonts w:ascii="00 Starmap Truetype" w:hAnsi="00 Starmap Truetype" w:cs="AL-Mohanad"/>
          <w:b/>
          <w:bCs/>
          <w:i/>
          <w:iCs/>
          <w:sz w:val="36"/>
          <w:szCs w:val="36"/>
          <w:rtl/>
        </w:rPr>
        <w:t xml:space="preserve"> </w:t>
      </w:r>
    </w:p>
    <w:p w:rsidR="00864C08" w:rsidRPr="00DE7629" w:rsidRDefault="00864C08" w:rsidP="00DE7629">
      <w:pPr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يغير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كائن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وجه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الطبيعة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وإشكال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الحياة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النباتية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والحيوانية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مثلما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فعل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تفوق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جميع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الكائنات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بإستخدام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الغرائز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العقل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الفلسفة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لايوجد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بشري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بدون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الوحيد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الكائنات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الذي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تطورت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قيمه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وعاداته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يملك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تاريخ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مستمر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التقدم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النبات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الحيوان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سر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إنتصار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بقية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الكائنات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انه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الوحيد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الذي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يقف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قدميه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الكائنات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الوحيد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الذي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يقبض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الأشياء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بيديه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-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الوحيد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الذي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يستخدم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قدراته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العقلية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-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لا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يوجد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كانسان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فرد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بل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كانسان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ثقافي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مصطلح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الانثروبولوجيا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يعني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لفظياً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الخدمة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المعرفة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المنظمة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يتكون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مصطلح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الانثروبولوجيا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كلمتين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يونانيتن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لاتينيتين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عربيتين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</w:rPr>
        <w:t>ANTHRPOS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تعني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المعرفة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المنظمة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الجماعة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</w:rPr>
        <w:t xml:space="preserve">LOGOS   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تعني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الكلمة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-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المعرفة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المنظمة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ترى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الانثربولوجى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يحول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وصف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الخصائص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البيولوجية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والثقافية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للجنس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البشرى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عبر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الأزمان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مختلف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المناطق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ادمن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كوين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رايفز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مارجريت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ميد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خصائص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الشمولية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الاتجاه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الكلي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التكاملي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استخدام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المنهج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المقارن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الاعتماد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الحقلية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لتجميع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المادة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الفضولية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تركيبي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ذكر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خصائص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تهتم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شئ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صلة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بالانسان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سواء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جانبه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البيولوجي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المعنوي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ماضيه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حاضره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النظرة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الشمولية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الاتجاه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الكلي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التكاملي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الاعتماد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الحقلية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خصائص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يهتم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جانبه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المعنوي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المادي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حياته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اليومية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الشمولية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الاتجاه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الكلي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التكاملي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الاعتماد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الحقلية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الباحث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يركز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اهتمامه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المقارنة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عبر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الزمان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والمكان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وذلك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.. 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للوقوف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العموميات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التعرف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المجالات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تختلف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وتتنوع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تتشابه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ذكر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نعني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الحقلية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بالمقارنة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الماضي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الحاضر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المعايشة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الميدانية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داخل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ركز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الانثروبولوجيا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بدايته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الصناعية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المتقدمة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البدائية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سمات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البدائية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صغيرة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محدودة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الكثافة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متجانسة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تتصف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بالعزلة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بساطة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الاقتصادية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والسياسية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ذكر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عندما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نقول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الانثروبولوجيا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يهدف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تجميع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وتنسيق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المعرفة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حول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الشعوب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وثقافاتها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والسعي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للربط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والتأليف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المعارف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حول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موضوعي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منهجي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تركيبي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تنسب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بواكير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الانثربولوجى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العصور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القديمة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العصر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الحديث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الثورة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الصناعية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الأصول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النظرية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الاولى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ظهرت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العصور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القديمة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عصر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النهضة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الأوربية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الثورة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الصناعية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المتفق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عليه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مؤرخي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.........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أحدث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الإطلاق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الطبيعة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اللغويات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الانثروبولوجيا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الجذور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الاولى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لدراسات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الحروب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الرحلات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التجارية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ذكر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هناك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الدراسات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العربية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يمكن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يندرج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تحت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بند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الدراسات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الانثربولوجية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مثل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كتاب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البيروني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عن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الهند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المعاجم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الجغرافية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وضعها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الرحالة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المقدسي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وابن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بطوطة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والمسعودي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كتابات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ابن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خلدون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حول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طبيعة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العمران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البشرى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تبلور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مفهوم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بداية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القرن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>19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20 – 21 )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العوامل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والحركات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التاريخية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أسهمت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ظهور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رحلات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الرحالة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الكبار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الاكتشافات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الجغرافية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ظهور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الاتجاه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العلمي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الغرب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الثورة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التجارية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لثورة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الصناعية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رغبة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الدول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الاستعمارية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النظرالى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الشعوب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المستعمرة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وثقافاتها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ذكر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لعبت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دوراً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هاماً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تنمية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الاثنوجرافى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الوصفى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الكتابة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الشعوب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والثقافات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الغير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أوربية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الثورة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الصناعية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الثورة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التجارية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الاكتشافات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الجغرافية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الرحلات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قام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عدد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الرحالة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الكبار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المشهورين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امتدت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القرن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الثالث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حتى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القرن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الخامس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عشر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الميلادي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القرن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السابع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العشرين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ميلادي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القرن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الثاني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عشر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التاسع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عشر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الميلادي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عصر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الاكتشافات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الجغرافية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خلال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الفترة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القرنين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الخامس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عشر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والسادس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عشر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الميلادي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القرن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السابع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العشرين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ميلادي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القرن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الثاني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عشر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التاسع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عشر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الميلادي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ظهر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الاتجاه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العلمي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الغرب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القرن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العشرين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القرن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السابع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عشر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القرن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الواحد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العشرين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أدت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الديناميات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الاقتصادية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والقوى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الجديدة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أوروبا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ظهور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الحركات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خلال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القرن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التاسع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عشر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ومطلع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القرن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العشرين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الثورات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الاستعمارية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يهتم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الجانب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الطبيعي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البيولوجي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الفيزيقي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الانثروبولوجيا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الطبيعية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الانثروبولوجيا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الانثروبولوجيا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الميدانية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ترتبط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............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بعدد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الطبيعية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مثل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الأحياء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والتشريح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والوراثة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تستخدم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الوسائل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والمعملية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الاركيولوجية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البحث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الانثروبولوجيا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الطبيعية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الانثروبولوجيا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الانثروبولوجيا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الميدانية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ويختص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ككائن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ثقافى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ثفافة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مميزة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سواء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الماضي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الحاضر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وعبر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الأماكن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والازمنة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الانثروبولوجيا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الطبيعية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الانثروبولوجيا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الثقافية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الانثروبولوجيا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الميدانية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فروع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الانثروبولوجيا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الطبيعية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خصائص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البيولوجية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التطور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البشري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أشكال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التباين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والتنوع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الجماعات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والسلالات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البشرية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علاقة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بالبيئة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الطبيعية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اهمية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الخصائص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الجسمانية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الفيزيقية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الخارجية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والداخلية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ذكر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التخصصات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الفرعية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للانثروبولوجيا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الاركيولوجيا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الاثنولوجيا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الاثنوجرافيا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اللغويات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ذكر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تعنى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القديم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وتهتم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بالحفر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والتنقيب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أثار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الماضي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البعيد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بهدف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استنباط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المعرفة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حول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بناء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وتطور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ثقافته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وأنماط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حياته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الاقتصادية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القديمة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 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الاركيولوجيا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الاثنولوجيا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الاثنوجرافيا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الدارسة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المقارنة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للثقافات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الاركيولوجيا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الاثنولوجيا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الاثنوجرافيا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تبدأ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الاثنولوجيا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حيث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الاركيولوجيا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فالاركيولوجيا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تدرس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الحاضر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الماضي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المستقبل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يركز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الاثنولوجى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الحاضر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الماضي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المستقبل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المعنى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اللفظي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لكلمة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الاثنولوجيا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المنتظمة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للأجناس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والشعوب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التراث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الانسانى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للشعوب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التحليلية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المقارنة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للثقافات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المعنى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المتداول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الشائع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للاثنولوجيا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المنتظمة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للأجناس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والشعوب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التراث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الانسانى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للشعوب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-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التحليلية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المقارنة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للثقافات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الإنسانية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تخصصاً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لوصف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السلوك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وأنماطه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معينة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الاركيولوجيا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الاثنولوجيا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الاثنوجرافيا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الاثنوجرافيا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حسب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التعريف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الشائع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الثقافات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المختلفة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وصفية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غير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تفسيرية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المختلفة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تفسيرية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المنظمة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للاجناس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الشعوب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لاتشكل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الاثنوجرافيا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تخصصا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فرعياً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بذاته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وإنما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أسلوب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لرسم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ملامح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والحياة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المراد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دراستها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نشأ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هذا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الفرع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نتيجة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للعلاقة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الوثيقة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اللغة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والحياة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الاركيولوجيا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اللغويات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اللغة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الصامتة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تعني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اللغة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الاركيولوجيا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اللغويات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اللغة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الصامتة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يهتم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الباحثون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اللغويون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اللغة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نواحي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وهى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وصف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اللغة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كيفية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تطور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اللغات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وتأثيرها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بعضها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البعض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تشخيص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العلاقة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القوية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لغة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معينة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وناطقيها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اللغة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الصامتة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ذكر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نعني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الحركات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والإيماءات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والإشارات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وصف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اللغة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تشخيص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العلاقة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القوية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لغة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معينة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وناطقيها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اللغة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الصامتة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نعني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الصيغ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والجمل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والتراكيب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وتصريف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الأفعال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وصف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اللغة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كيفية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تطور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اللغات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وتأثيرها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بعضها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البعض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اللغة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الصامتة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جوهر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تقديم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معرفة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متكاملة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الطبيعية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جوهرها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سطحية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بيولوجية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كيميائية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الطبيعية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تدرس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ككائن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بيولوجي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وتحلل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الاختلافات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السلالية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ولذلك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علاقتها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قوية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الجغرافيا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اللغويات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التشريح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تلك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الدراسات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تستخدم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المنهج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العلمي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المظاهر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المختلفة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للحياة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الانسانية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اللغويات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العلوم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هناك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تشابها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وتداخلاً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واضحاً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موضوعات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الطبيعية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الاثنوجرافيا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الاثنولوجيا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تختلف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موضوعات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والاثنولوجيا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التركيز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نوعية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مناهج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البحث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المستخدمة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انواع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السلالات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المدروسة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دارس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الانثروبولوجيا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الطبيعية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الالمام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الوراثة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التشريح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الاحياء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الاثار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ذكر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علاقة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الطبيعية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الآثار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علاقة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واضحة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خصوصا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يتعلق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الحفريات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-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السلالات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اللغويات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وعلاقتها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التاريخ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قديمة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تشترك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والإنسانيات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الفن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الموسيقى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اللغة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استمدت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دراسات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التأثير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المتبادل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والفرد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والتكيف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الكثير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مفاهيم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النفس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الفردي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النفس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ذكر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استخدمت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الانثروبولوجيا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بعض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المقاييس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والاختبارات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النفسية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يعرف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ميدان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النفسية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بـ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النفس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الفردي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والشخصية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المقارنة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الحديث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تهتم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بتناول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موضوعات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الموسيقى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عادة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المستوى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شعبي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صغيرة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اطار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ثقافي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كلاهما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تركز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الإنسانيات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موضوعات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الموسيقى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مستوى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شعبي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صغيرة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عام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اطار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ثقافي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كلاهما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منهج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يلتزم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الشمول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والترابط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أساس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وحدة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متكاملة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الكيان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الجسماني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والتراث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المنهج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دراسات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يرى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ضرورة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استخدام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أساليب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البحث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العلمي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الفهم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المتكامل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للحياة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ذكر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تدل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معان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وتصورات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متعددة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تعتمد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الغرض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استخدامها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السياق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الذي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تُستخدم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ذكر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تعنى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العرب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الدرجة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الفهم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والحذق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وسرعة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الاداب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السلوك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يرتبط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مفهوم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بمعناها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الشائع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ذهن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كثير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الأفراد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بـ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الدرجة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الشهادة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القدرة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التحدث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بلغة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أجنبية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اداب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السلوك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والكياسة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ذكر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ليس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الضروري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يكون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المثقف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متعلماً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حاصلاً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درجة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يحتل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مفهوم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مكانة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مميزة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ويرجع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ذلك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أهمية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فهم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وأفراده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بأنها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ذلك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المركب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الذي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يشمل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العادات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والتقاليد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يكتسبها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حيث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فرد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بواس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تايلور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روث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بندكت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يعرف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بأنها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تحتوى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مظاهر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العادات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لدى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جماعة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,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وردود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أفعال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الفرد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حيث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تأثرها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بعادات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الجماعة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يعيش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بواس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تايلور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روث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بندكت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يرى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الحضارة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ذلك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المركب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الذي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يشمل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المعرفة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والفن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والقانون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والأخلاق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والعرف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,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القدرات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والعادات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الأخرى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يكتسبها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بوصفه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عضواً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بواس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تايلور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روث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بندكت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يشير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المركب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تعريف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تايلور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ينظر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إليها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أنها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كيان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بناء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متماسك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مفهوم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الوحدة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والشمولية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ذكر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أشكال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التعبير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القولية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الشفهية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وغير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القولية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الأدائية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الموسيقى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الفن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القانون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يعبر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الأفكار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والقيم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السائدة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الموسيقى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الفن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القانون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المقصود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تعريف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تايلور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النتاج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الذي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يميز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الإنتاج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الفني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ذكر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يتضمن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التشريعات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والقواعد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الرسمية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تحدد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حقوق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وواجبات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الأفراد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الموسيقى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القانون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عامة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يتفق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عليها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جميع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الأفراد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ويلتزمون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بتطبيقها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وإتباعها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وإلا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سوف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يواجهون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بالعقوبات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الرسمية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وغير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الرسمية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الموسيقى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القانون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تمتاز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انها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تكتسب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صفة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الجبرية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الإلزام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والجمعية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الموسيقى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القانون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تتضمن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نسق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والأخلاقية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السائدة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القانون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الاخلاق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مجموعة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المبادئ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والمعايير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الجمعية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تعارف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عليها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الناس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بشكل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غير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رسمي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,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تستمد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قوتها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الماضي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التراث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العرف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القانون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الاخلاق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مزيجاً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والقوانين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تلزم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الأفراد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يتصرفوا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بطريقة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معينة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العرف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القانون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الاخلاق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يعد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تعريف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تايلور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للثقافةً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تعريفاً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شاملاً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أعطى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أبعادها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المميزة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يعزلها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الواقع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الذي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نشأت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خطأ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يميل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والحضارة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التمييز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التوحيد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عدم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التمييز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معايير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التمييز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الحضارة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الجانب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المادي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التقدم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الارتقاء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الجزء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يركز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العلماء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الذين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يميزون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والحضارة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الجانب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المعنوي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مرتبط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بـ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الحضارة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كلاهما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يركز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العلماء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الذين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يميزون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الحضارة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الجانب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المادي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مرتبط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بـ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الحضارة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كلاهما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اختر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العبارة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الافضل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تعبيراً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يلي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مفهوم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يفتقر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الجانب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المادي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-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إن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الجانب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المسيطرعلى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هو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الجانب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المعنوي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كلاهما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صحيح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يرتبط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مفهوم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بالتقدم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والارتقاء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الأمام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وإلى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الأفضل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دائماً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الحضارة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كلاهما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ترتبط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بمفهوم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فهي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تؤلف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مركباً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أنها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تشمل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عناصر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متعددة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متداخلة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الحضارة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كلاهما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ترتبط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..............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بمفهوم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الجزء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فهي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غالباً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ترتبط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بالجانب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المادي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التقنية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الحضارة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كلاهما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لأنها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تميز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سائر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الكائنات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الأخرى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إنسانية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عامة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شاملة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سلوك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الكائنات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غير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منطقي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متدرج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غريزي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لأنها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ليست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حكراً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سائر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إنسانية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عامة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شاملة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.................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القاسم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المشترك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الأفراد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الذين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ينتمون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معين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نسبية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لانها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تختلف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اخر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ينطبق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ليس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بالضرورة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ينطبق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أخر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ذكر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خصوصية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لانها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تختلف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اخر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ينطبق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ليس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بالضرورة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أن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ينطبق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أخر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ذكر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تختلف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داخل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الواحد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تتغير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الواحد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عبر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الزمان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وإن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هذا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التغير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بطيئاً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ويسمى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هذا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التغيير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النسبية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الزمانية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النسبية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العصرية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الانسبية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تعتبر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فطرية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غريزية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مكتسبة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يكتسب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خلال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الفطرة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الخبرة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يكتسب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الطفل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أنماط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السلوك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وعناصر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السائدة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الذي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يعيش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خلال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الفطرة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الغريزة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التنشئة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تحافظ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استمراريتها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خلال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الجذور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التاريخية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التكيف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انتقالها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جيل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إلى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أخر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المحاولات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يستخدمها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أفراد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معين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للتكيف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البيئة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الطبيعية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بشكل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يمكنهم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البقاء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والاستمرار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والازدهار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النسبية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التكيف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الخصوصية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وسيلة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هامة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وسائل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التكيف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تمثل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وسيلة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ثقافية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للتكيف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البيئة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انماط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السكن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لنسبية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الخصوصية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توجد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العصر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الحديث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منعزلة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الأخرى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الأخرى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مفهوم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الاتساق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التكامل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لايدركه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ابناء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نفسها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ابناء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المختلفة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ذكر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القدرة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استخدام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الرموز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وتفسيرها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أحد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العوامل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الهامة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تميز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سائر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الكائنات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نتاج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ثقافي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وخاصية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أهميتها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عملية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الاتصال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والتفاعل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النسبية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التكيف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الرموز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الرموز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وسيلة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هامة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عملية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وتحصيل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المعرفة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,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فهي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تساعد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تيسير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عملية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الفهم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يستخدم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مصطلح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النمط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بصورة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كبيرة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يرتبط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النمط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بنسق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السائدة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القيم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النسبية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الذي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تتكرر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خصائص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وسمات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معينة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مشتركة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ناجمة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العلاقات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الموجودة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العناصر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والوحدات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المؤلفة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النمط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الثقافي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العناصر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أشار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.........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قبل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خمسة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قرون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بطبعه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بحكم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تكوينه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البيولوجي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تايلور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ابن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خلدون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الماوردي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يرى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عصرنا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الحالي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بحكم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تكوينه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البيولوجي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بطبعه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غير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يضطر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للتعاون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الآخرين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بقصد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إشباع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حاجاته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الضرورية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تنمية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ثقافته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ذكر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الوسائل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والأجهزة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تتولي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تنظيم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العلاقات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المجالات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المختلفة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للحياة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كنظم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الزواج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والأسرة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,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والنظم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الاقتصادية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والتربوية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الوسائل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النظم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السلوك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مجموع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العلاقات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تربط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الفرد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بالآخرين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,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وبالموجهات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والأحكام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والقيم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تحكم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هذه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العلاقات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,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يتم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تنظيمه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بواسطة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وسائل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ابتدعتها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وتعرف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اصطلاحاً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بالنظم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الوسائل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السلوك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مجتمعة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بطريقة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متداخلة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ومتكاملة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إطار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مجموعة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العلاقات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الجوهرية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المتساندة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يشار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إليها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.. 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البناء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السلوك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مجموعة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العلاقات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الجوهرية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المتساندة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البناء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السلوك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الزواج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ظاهرة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مستمرة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طويلة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الامد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ونعني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بذلك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انها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غير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قابلة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للانفصال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............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ظاهرة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مؤقتة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يعرفها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الحيوان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وتعتبر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اتحاد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بيولوجي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فقط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الزواج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التزاوج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كلاهما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.............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ظاهرة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مستمرة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طويلة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الامد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يعرفها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يعرفها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الحيوان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وهي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عبارة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اتحاد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بيولوجي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الزواج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التزاوج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كلاهما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زواج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الرجل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الواحد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للمرأة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الواحدة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الزواج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التعددي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الزواج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الفردي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الزواج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الجمعي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زواج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الرجل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الواحد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بأكثر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إمراة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نفس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الوقت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الزواج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الجمعي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تعدد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الازواج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تعدد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الزوجات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زواج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المرأة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الواحدة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بأكثر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رجل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نفس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الوقت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الزواج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الجمعي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تعدد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الازواج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تعدد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الزوجات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الانكحة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هدمها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الاسلام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تعدد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الازواج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تعدد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الزوجات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كلاهما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انواع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الزواج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التعددي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الفردي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-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الجمعي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يرى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.....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الزواج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الفردي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الآحادي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ظاهرة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حديثة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تاريخ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يعرفه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حديثاً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تايلور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مورجان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وستر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مارك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يرى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الزواج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الفردي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الزواج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الأصل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عند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تايلور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مورجان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وستر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مارك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يسمح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بزواج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عدد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محدد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النساء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سواه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المفتوحة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المحدودة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الطبقية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ليس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هناك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لعدد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الزوجات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المفتوحة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المحدودة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الطبقية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يسمح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بتعدد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الزوجات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للطبقة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فقط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الطبقي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الفوضوي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يحق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لأي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فرد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الزواج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بأكثر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زوجة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المجتمعي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الطبقي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الفوضوي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تكون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الزوجة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الأولى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السيدة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الأولى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,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باقي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الزوجات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يكن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زوجات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الطبقة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المتمايز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غير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المتمايز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كلاهما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جميع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الزوجات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مرتبة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مكانة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واحدة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المتمايز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غير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المتمايز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كلاهما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المحارم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القرابية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بالضرورة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محارم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دائمة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يرجع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محارم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القربى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عامل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التنشئة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المنزلية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المشتركة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للأبناء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هذه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التنشئة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المشتركة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تشكل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عاطفة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ذات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طابع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أخوى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التفسير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التفسير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النفسي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التفسير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البيولوجي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يرجع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ظاهرة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المحارم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الأثر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السلبي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للزواج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القرابي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الضيق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التكوين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البيولوجي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والفسيولوجي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والنفسي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التفسير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التفسير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النفسي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التفسير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البيولوجي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يفسر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المحارم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خلال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الوظيفة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تؤديها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وهى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نقل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التفسير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الوظيفي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التفسير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النفسي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التفسير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البيولوجي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يرى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محارم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القربى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أساس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وأصل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ولولا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المحارم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قد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التفسير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الثقافي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التفسير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النفسي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التفسير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البيولوجي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يعتبر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الانجاب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هدفاً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محورياً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بيولوجياً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اجتماعياً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الوحدة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تتم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بداخلها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عملية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الإنجاب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والذي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يتحول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داخلها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إنجاب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بيولوجي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يسمى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بالإنجاب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التنشئة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الاسرة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البناء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إنجاب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أفراد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ينتمون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معين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معينة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طريق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عملية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التنشئة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 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الإنجاب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البناء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الوحدة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تتكون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مجموعة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العلاقات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الزوج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والزوجة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والأبناء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ثم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تحكم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هذه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العلاقات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,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تعريف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بنائياً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تنظيمياً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وظيفياً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) 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الوحدة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الإقامة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المنزلية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المحلية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المشتركة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وتربطها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روابط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ومشاعر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مشتركة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,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تعريف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بنائياً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تنظيمياً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وظيفياً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) 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الوحدة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المؤسسة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بوظائف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محددة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وهى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الوظيفة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الإنجابية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والاقتصادية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والتنشئة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بالإضافة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بعض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الوظائف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تختلف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أخر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,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تعريف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بنائياً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تنظيمياً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وظيفياً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) 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الأسرة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ظاهرة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إنسانية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عامة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عرفتها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جميع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وجميع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مختلف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الأمكنة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والأزمنة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وهذا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وظيفة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شمولية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عمومية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تكاملية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بتنظيم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الإشباع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خلال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العلاقات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الشرعية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خلال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وظيفة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التكامل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التكافل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الاشباع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بإنجاب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أعضاء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جدد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باستمرار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خلال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وظيفة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التكافل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الانجاب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الاشباع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تعني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الوظيفة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حفظ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النوع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البشرى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الانقراض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التكافلية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الانجابية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الانسانية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العامل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الاقتصادي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يكون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أحيانا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ً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عاملاً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مهماً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تشكيل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السياسة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الإنجابية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للأسرة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البسيطة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ذات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الإمكانات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المادية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القليلة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تحاول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الأسر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انتاج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افراد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تزيد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تنقص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توازن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الوظيفة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الأساسية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للأسرة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الاشباع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الانجاب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التنشئة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عملية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تحويل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الأفراد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البيولوجيين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أفراد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اجتماعيين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التنشئة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البناء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البناء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التدريجي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للشخصية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..      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التنشئة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البناء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تعتبر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التنشئة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عملية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ثقافية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عملية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ذكر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وظيفة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التكافل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الاقتصادي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وتكامل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الأدوار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الاقتصادية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إطار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المعمول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,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الوظيفة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للاسرة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الاقتصادية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التنشئة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التكافلية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يتم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كثير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الانسانية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وفقاً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لـ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النوع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ذكر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يختلف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لأخر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اختلافا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كبيراً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,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وقد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يختلف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نفس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فترة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زمنية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أخرى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غرس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الدينية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وتدعيم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الممارسات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والمعتقدات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والشعائر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الدينية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,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الوظيفة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للاسرة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الدينية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الاقتصادية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السياسية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الفرد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المكانة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ترتبط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بالتفاوت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الثروة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والنفوذ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والهيبة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,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الوظيفة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للاسرة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الدينية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الاقتصادية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السياسية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تتكون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الزوج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والزوجة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والأبناء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الصغار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غير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المتزوجين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الاولية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المركبة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الممتدة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الأسرة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تضم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عضويتها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أخوة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غير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أشقاء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كالأسرة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تتكون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الزوج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وزوجاته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وأبناء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الزوجات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سواء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الزواج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الحالي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زواج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سابق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الاولية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المركبة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الممتدة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الأسرة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تمتد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لثلاثة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أجيال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أكثر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وتبقى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متضامنة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ومتماسكة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وتتسم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بالسكن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المشترك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الاولية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المركبة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الممتدة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السائد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الغربية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الحديثة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غير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التقليدية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الاولية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المركبة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الممتدة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يتصل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بكيفية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تحديد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أقربائه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المبدا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القرابي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رابطة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مبادئ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القرابية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يعتمد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تتبع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السلالة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طريق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الذكور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الآباء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للأبناء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المبدا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الاموي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رابطة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المبدا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الابوي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مبادئ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القرابية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يعتمد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تتبع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السلالة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طريق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الإناث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الأمهات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للأبناء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المبدا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الاموي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رابطة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المبدا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الابوي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تبعاً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للعمر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والنوع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ذكر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أنثى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الطبيعي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الحقيقي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التكنولوجي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الطبيعي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سمة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لجميع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تعتمد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البسيطة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الطبيعي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الحقيقي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التكنولوجي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القائم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التخصص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القيام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بأعمال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تتطلب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مهارات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وخبرات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الطبيعي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الحقيقي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التكنولوجي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يقوم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الإعاشية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بمختلف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أنواعها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الطبيعي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الحقيقي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التكنولوجي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تلعب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دوراً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مباشراً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تحديد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طبيعة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السائد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نمط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الإنتاج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التكنولوجيا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ذكر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تعتمد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الحديثة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الطبيعي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الحقيقي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التكنولوجي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تطورت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وتعقدت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التكنولوجيا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استطاعت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تحويل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الأعمال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المطلوبة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عمليات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التصنيع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عمليات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بسيطة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مجزأة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............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المبدأ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الاول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الذي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يحكم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الحياة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الاقتصادية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التبادل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التضامن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..............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المبدأ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الثاني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الذي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يحكم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الحياة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الاقتصادية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التبادل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التضامن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التبادل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أساس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الحياة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بصفة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عامة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والحياة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الاقتصادية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بصفة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خاصة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تبادل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القيمة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المنفعة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الناس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الذين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يعيشون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مكان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واحد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وزمان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واحد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التبادل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التضامن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يكتسب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التبادل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أهمية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البسيطة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الحديثة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الاعاشية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أشكال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التبادل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المقايضة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السوق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الكولا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ذكر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أبسط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أنواع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التبادل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المقايضة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السوق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الكولا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التبادل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الأني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والمباشر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لسلعة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خدمة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,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قيمة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أخرى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بمثيلتها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الدخول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التزامات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لاحقة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آجلة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فكرة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الائتمان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المقايضة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السوق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الكولا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يرتبط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المقايضة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النقود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بدائل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النقود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الشكل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الأكثر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تعقيداً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للتبادل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المقايضة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السوق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الكولا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الكولا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التبادل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البسيطة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الهند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السعودية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جزر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الترويرياند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الباسفيك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وتتبعه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قبائل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المايا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الملينزية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الماليزية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تظهر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القانونية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الكولا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بسبب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يقوم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الثقة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والشرف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تبادل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لسلع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تجارية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تمثل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فائض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الإنتاج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الجزر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أطراف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التبادل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حلفاء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سياسيون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تظهر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الدينية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الكولا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بسبب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يقوم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والشرف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يرتبط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بمعتقداتهم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المتوارثة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أطراف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التبادل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حلفاء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سياسيون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تظهر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الكولا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بسبب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يقوم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والشرف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تبادل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لسلع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تجارية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تمثل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فائض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الإنتاج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الجزر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الشراكة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الكولا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تمثل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علاقة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صداقة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قوية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تظهر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لسياسية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الكولا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بسبب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يقوم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والشرف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تبادل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لسلع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تجارية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تمثل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فائض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الإنتاج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الجزر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أطراف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التبادل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هم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حلفاء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سياسيون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تظهر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التجارية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الكولا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بسبب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يقوم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والشرف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به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تبادل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لسلع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تجارية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تمثل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فائض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الإنتاج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الجزر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أطراف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التبادل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حلفاء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سياسيون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ترتبط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الاقتصادية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والمبادئ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تحكم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تلك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ارتباطاً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وثيقا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بنوعية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نمط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البيئة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الطبيعية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تسعى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إبراز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النسق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الايكولوجي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تكامله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النسق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الايكولوجية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النمطية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الملكية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الاسكيمو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جماعية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خاصة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كلاهما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تميز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البيئة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الاسكيمو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انها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بيئة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قاحلة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-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شديدة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البرودة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شحيحة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الموارو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التكنولوجيا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يسود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تقسيم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الاسكيمو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النوعي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الطبيعي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الحقيقي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يعتمد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الاقتصادي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الاسكيمو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الزراعة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الصناعة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الصيد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والجمع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والالتقاط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البيئة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تتسم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بقلة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الموارد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وتناثرها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وانتشارها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,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وقيامها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أساس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والالتقاط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والصيد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تمثل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قوام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-</w:t>
      </w:r>
      <w:r w:rsidRPr="00DE7629">
        <w:rPr>
          <w:rFonts w:cs="AL-Mohanad"/>
          <w:b/>
          <w:bCs/>
          <w:color w:val="000000"/>
          <w:kern w:val="24"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وحدة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إنتاجية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استهلاكية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-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وحدة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مستقلة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الوحدة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السياسية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المستقرة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............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الجماعة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المناسبة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الاقتصادي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القائم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الالتقاط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الصيد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الجماعة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الصغيرة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الجماعات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الكبيرة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كلاهما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المظاهر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والأساليب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والعمليات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تهدف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حفظ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الوضع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واستقراره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الاقتصادي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الحياة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السياسية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التنشئة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أكد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إبن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خلدون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ضرورة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وجود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وازع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يزع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الناس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بعضهم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البعض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العلاقة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الوثيقة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البيئة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جهة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والنظم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الاقتصادية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والثقافية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جهة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أخرى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وهي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علاقة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متبادلة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ومتداخلة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تشكل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نسقا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متكاملا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متساندا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ايكولوجياً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اجتماعياً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كلاهما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يعرف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رادكليف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براون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السياسي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بأنه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ذلك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الجزء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الكلي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الذي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يعني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بحفظ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الوضع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حدود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إقليمية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رادكليف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براون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ابن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خلدون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يصنف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حيث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نظم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الحكم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مركزية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لامركزية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كلاهما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توجد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الحكومات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وتشير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الحديثة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مركزية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لامركزية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كلاهما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تفتقر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وجود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الحكومات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وتشير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التقليدية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والبسيطة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مركزية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لامركزية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كلاهما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الجزاءات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الأخلاقية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الطقوسية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الجمعية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الرأي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الوساطة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العشائري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وسائل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وأساليب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الاستقرار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مركزية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لامركزية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كلاهما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جزاءات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تمارس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العديد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الصغيرة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ترتبط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بقدرة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خاصة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قوة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طقوسية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يمارسها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بعض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الأشخاص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لإنزال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العقاب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يخالف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الجماعة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يعمل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إيذاء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الجماعة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,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ويُعتقد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مثل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هذه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القوة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تسبب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المرض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الفشل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أوالعقم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الجزاءات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الطقوسية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الجزاءات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الاخلاقية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الجزاءات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الجمعية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مثل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الاستهجان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والاحتقار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يخالف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الجماعة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الجزاءات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الطقوسية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الجزاءات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الاخلاقية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الجزاءات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الجمعية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الرأي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السائد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والغالب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الجماعة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يتعلق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بالموقف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قضية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معينة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بالرفض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القبول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الجزاءات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الطقوسية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الراي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العام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الجزاءات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الجمعية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إصدار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الجماعة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حكماً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فرد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حالة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ارتكابه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فعلاً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يعتقد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أنه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جريمة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تمثل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خطراً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الجماعة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الجزاءات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الطقوسية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الجزاءات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الاخلاقية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الجزاءات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الجمعية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تظهر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الجزاءات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الجمعية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الحديثة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البسيطة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العشائرية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الوساطة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الأفراد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والجماعات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المتنازعة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أهم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وسائل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حفظ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عادة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يقوم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بمهمة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الوساطة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رجال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الدين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الاغنياء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تلعب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الوساطة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دورا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هاماً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استقرار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البسيطة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بـ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العشائري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الحديث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اللاديني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يتم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خلالها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تقصي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الوقائع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بطريقة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منظمة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لتحقيق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هدف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الوسيلة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الاسلوب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البحث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أسلوب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لتنظيم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النشاط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المنهج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الاسلوب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البحث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معنى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المنهج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اللغة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المقارنة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الوقوف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الغيبيات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الطريق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إلى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هدف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مجموعة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القواعد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العملية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العامة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تحدد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الإجراءات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والعمليات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العقلية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تُتبع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أجل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الوصول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الحقائق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البحث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المنهج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العلمي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الاسلوب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مايستخدمه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العالم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فهم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ظاهرة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المنهج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الاسلوب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البحث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ولكل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أساليبه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الخاصة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تتفق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طبيعة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الظواهر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يدرسها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,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ظاهرة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أسلوب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مناسب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لدراستها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صح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خطا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مساعدات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لحواس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تساعده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إجراء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الملاحظات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الدقيقة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للظواهر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يدرسها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؛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كالترمومتر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والميكروسكوب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الاداة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الاسلوب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المنهج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الادوات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يستخدمها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الباحثون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الموازيين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الترمومتر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الميكروسكوب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المقابلة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والملاحظة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بالمشاركة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الحالة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مجموعة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التكوينات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الفرضية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المترابطة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,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والتعريفات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والقضايا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تقدم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وجهة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نظر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نسقيه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الظواهر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بتحديد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العلاقة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المتغيرات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بهدف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تفسيرها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والتنبؤ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الاسلوب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المنهج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العلمي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النظرية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الأهداف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الآثار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استخدام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تركه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آثار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مادية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وصف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وتفسير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تطور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متابعة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نمو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عبر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ملايين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السنين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ذكر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الاهداف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للانثروبولوجيا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الطبيعية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الحفريات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ملاحظة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سلوك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الرئيسيات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التباين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بين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الجماعات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البشرية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القياس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البشري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وهو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طريقة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يستخدمها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العلماء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الخصائص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الجسمية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الحفريات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الاثار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الأنثربومتري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يحفر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عليه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صخور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القشرة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الأرضية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بقايا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وآثار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الحياة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السابقة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نباتية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كانت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حيوانية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الحفريات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الاثار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الأنثربومتري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يهتم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بالعثور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الحفريات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الاثار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الانثروبولوجيا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الطبيعية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الاثنوجرافيا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يهتم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بالعثور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الأشياء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صنعها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العصور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القديمة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كالأدوات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الحجرية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والفخارية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الاثار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الانثروبولوجيا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الطبيعية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الاثنوجرافيا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يستطيع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الباحث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الاركيولوجي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يتعرف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نوعية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الحياة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يعيشها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الناس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خلال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شكل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المكان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ومساحته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مكان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الدفن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فحص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العظام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والمخلفات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النباتية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التشخيص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الدقيق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لبعض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المؤشرات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المادية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يستطيع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الباحث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الاركيولوجي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يتعرف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حجم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السكان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خلال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شكل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المكان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ومساحته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مكان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الدفن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فحص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والمخلفات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النباتية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التشخيص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الدقيق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لبعض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المؤشرات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المادية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يستطيع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الباحث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الاركيولوجي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يتعرف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التنظيم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التفاوت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خلال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شكل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المكان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ومساحته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مكان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الدفن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فحص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العظام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والمخلفات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النباتية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التشخيص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الدقيق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لبعض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المؤشرات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المادية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تمثل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مصدراً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للتعرف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حجم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الكائن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وتغذيته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الاسنان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الجمجمة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المخلفات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النباتية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تساعد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...........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التعرف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حجم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المخ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وشكله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الاسنان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الجمجمة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المخلفات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النباتية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طريقة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الانثربولوجيين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الاجتماعيين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والثقافيين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لفهم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والشعوب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المنهج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العلمي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الحقلية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بعد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الناس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وثقافاتهم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مكان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إقامتهم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الطبيعي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ويقيم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الباحث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فترة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طويلة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موضوع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يلاحظ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سلوك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أعضائه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ويشاركهم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مختلف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نواحي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نشاطهم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,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ويحاول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فهم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وجهة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نظرهم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المنهج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العلمي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الحقلية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بعد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تفسيرها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يأتي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خلال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الملاحظة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بالمشاركة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(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المنهج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العلمي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الحقلية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المقاييس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الاحصائية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المبادئ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تعتمد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عليها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الحقلية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إن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أفضل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أداة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لفهم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الثقافات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الغريبة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علينا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هي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فكر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ومشاعره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وعواطفه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 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ضرورة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النظر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إلى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خلال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منظور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أهلها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,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خلال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منظور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الملاحظ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العلمي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ضرورة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أي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منظور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تكاملي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ومترابط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نقصد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بالمنظور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التكاملي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الحقلية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أفضل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أداة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لفهم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الثقافات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الغريبة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علينا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هي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فكر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الإنسان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ومشاعره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وعواطفه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ضرورة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النظر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خلال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منظور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أهلها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,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خلال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منظور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الملاحظ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العلمي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ضرورة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ثقافة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أي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منظور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تكاملي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ومترابط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تهدف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الحقلية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إلى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الحصول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دراسات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.......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للشعوب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والثقافات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المختلفة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إثنوجرافية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–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سياسية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الأسس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الرئيسية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لإجراء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الدراسة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الحقلية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عند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مالنوفسكي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لدى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الباحث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أهداف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علمية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حقيقية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يكون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معرفة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بفوائد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ومقاييس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الاثنوجرافيا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الحديثة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-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أن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يضع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الباحث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نفسه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أوضاع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أو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أحوال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جيدة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للقيام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بالبحث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الاثنوجرافي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الباحث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أن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يطبق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عدداً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الطرق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الخاصة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استخدام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وترتيب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الأمثلة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والشواهد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ويتضح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الأسس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وضعها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مالنوفسكي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لدراسته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الميدانية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الباحث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الانثربولوجي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أن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يعتمد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على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الملاحظة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بالمشاركة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لجمع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مادته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العلمية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 -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الملاحظة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بدون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مشاركة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-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الملاحظة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المقننة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الباحث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يعيش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كعضو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المجتمع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يشارك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مناشط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الحياة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اليومية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,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ويراقب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عن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بعد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خلال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الملاحظة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بالمشاركة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الملاحظة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بدون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مشاركة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الملاحظة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المقننة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يقوم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الباحث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بضبط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الأوقات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والأماكن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ونوع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الأنشطة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..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الملاحظة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بالمشاركة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الملاحظة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بدون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مشاركة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الملاحظة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المقننة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)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numPr>
          <w:ilvl w:val="0"/>
          <w:numId w:val="1"/>
        </w:numPr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يجرى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الباحث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ملاحظته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دون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التدخل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في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الأنشطة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اليومية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لأفراد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الجماعة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>(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الملاحظة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بالمشاركة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 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الملاحظة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بدون</w:t>
      </w:r>
      <w:r w:rsidRPr="00DE7629">
        <w:rPr>
          <w:rFonts w:ascii="00 Starmap Truetype" w:hAnsi="00 Starmap Truetype" w:cs="AL-Mohanad"/>
          <w:b/>
          <w:bCs/>
          <w:sz w:val="36"/>
          <w:szCs w:val="36"/>
          <w:u w:val="single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u w:val="single"/>
          <w:rtl/>
        </w:rPr>
        <w:t>مشاركة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-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الملاحظة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 </w:t>
      </w:r>
      <w:r w:rsidRPr="00DE7629">
        <w:rPr>
          <w:rFonts w:ascii="00 Starmap Truetype" w:hAnsi="00 Starmap Truetype" w:cs="AL-Mohanad" w:hint="cs"/>
          <w:b/>
          <w:bCs/>
          <w:sz w:val="36"/>
          <w:szCs w:val="36"/>
          <w:rtl/>
        </w:rPr>
        <w:t>المقننة</w:t>
      </w:r>
      <w:r w:rsidRPr="00DE7629">
        <w:rPr>
          <w:rFonts w:ascii="00 Starmap Truetype" w:hAnsi="00 Starmap Truetype" w:cs="AL-Mohanad"/>
          <w:b/>
          <w:bCs/>
          <w:sz w:val="36"/>
          <w:szCs w:val="36"/>
          <w:rtl/>
        </w:rPr>
        <w:t xml:space="preserve">) </w:t>
      </w: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</w:rPr>
      </w:pP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u w:val="single"/>
        </w:rPr>
      </w:pPr>
    </w:p>
    <w:p w:rsidR="00864C08" w:rsidRPr="00DE7629" w:rsidRDefault="00864C08" w:rsidP="00DE7629">
      <w:pPr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sz w:val="36"/>
          <w:szCs w:val="36"/>
          <w:rtl/>
        </w:rPr>
      </w:pPr>
    </w:p>
    <w:p w:rsidR="00864C08" w:rsidRPr="00DE7629" w:rsidRDefault="00864C08" w:rsidP="00DE7629">
      <w:pPr>
        <w:pStyle w:val="ListParagraph"/>
        <w:ind w:left="-720" w:firstLine="720"/>
        <w:rPr>
          <w:rFonts w:ascii="00 Starmap Truetype" w:hAnsi="00 Starmap Truetype" w:cs="AL-Mohanad"/>
          <w:b/>
          <w:bCs/>
          <w:color w:val="0070C0"/>
          <w:sz w:val="36"/>
          <w:szCs w:val="36"/>
        </w:rPr>
      </w:pPr>
    </w:p>
    <w:sectPr w:rsidR="00864C08" w:rsidRPr="00DE7629" w:rsidSect="00DE7629">
      <w:headerReference w:type="default" r:id="rId7"/>
      <w:footerReference w:type="default" r:id="rId8"/>
      <w:pgSz w:w="11906" w:h="16838"/>
      <w:pgMar w:top="1440" w:right="1106" w:bottom="1440" w:left="9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4C08" w:rsidRDefault="00864C08" w:rsidP="00D3039D">
      <w:pPr>
        <w:spacing w:after="0" w:line="240" w:lineRule="auto"/>
      </w:pPr>
      <w:r>
        <w:separator/>
      </w:r>
    </w:p>
  </w:endnote>
  <w:endnote w:type="continuationSeparator" w:id="1">
    <w:p w:rsidR="00864C08" w:rsidRDefault="00864C08" w:rsidP="00D30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00 Starmap Truetype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L-Mohana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4C08" w:rsidRDefault="00864C0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4C08" w:rsidRDefault="00864C08" w:rsidP="00D3039D">
      <w:pPr>
        <w:spacing w:after="0" w:line="240" w:lineRule="auto"/>
      </w:pPr>
      <w:r>
        <w:separator/>
      </w:r>
    </w:p>
  </w:footnote>
  <w:footnote w:type="continuationSeparator" w:id="1">
    <w:p w:rsidR="00864C08" w:rsidRDefault="00864C08" w:rsidP="00D303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4C08" w:rsidRDefault="00864C08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2811090" o:spid="_x0000_s2049" type="#_x0000_t136" style="position:absolute;left:0;text-align:left;margin-left:0;margin-top:0;width:455.4pt;height:130.1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sto MT&quot;;font-size:1pt" string="  الفـــآرووق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34B0E"/>
    <w:multiLevelType w:val="hybridMultilevel"/>
    <w:tmpl w:val="57E0BE0E"/>
    <w:lvl w:ilvl="0" w:tplc="C750E2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D2CB4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9C4283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8E6531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8081E2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829282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3C4BB4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E6D372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2EB94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46C503D"/>
    <w:multiLevelType w:val="hybridMultilevel"/>
    <w:tmpl w:val="FBEE92BA"/>
    <w:lvl w:ilvl="0" w:tplc="7D96844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640AA4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EE0FAA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378E826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5CCA5A2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0246EA4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BEEC910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946BDE0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3642832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5C15A5B"/>
    <w:multiLevelType w:val="hybridMultilevel"/>
    <w:tmpl w:val="4B20913C"/>
    <w:lvl w:ilvl="0" w:tplc="566A7A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EF839B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4091B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E8852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46451E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C2ACB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7F49E9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4CC2370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B2A2C5A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08E746E7"/>
    <w:multiLevelType w:val="hybridMultilevel"/>
    <w:tmpl w:val="7EB8F86A"/>
    <w:lvl w:ilvl="0" w:tplc="B6E4EAB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D04CDB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A50A8F0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B6E762A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47C1D0E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3F66706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7149E6A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BA25D6E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9604DD2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40D76FE"/>
    <w:multiLevelType w:val="hybridMultilevel"/>
    <w:tmpl w:val="9C503DBA"/>
    <w:lvl w:ilvl="0" w:tplc="59580CD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8968236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CCC8956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1C13DC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9EAF10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26469E2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7A036E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BA03740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494BD5A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364236FC"/>
    <w:multiLevelType w:val="hybridMultilevel"/>
    <w:tmpl w:val="50320104"/>
    <w:lvl w:ilvl="0" w:tplc="315849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8EBCC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D90ECC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8D43D5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3FCEB38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E81810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F0E6068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3DA0A30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CD2E5D0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3D0B027E"/>
    <w:multiLevelType w:val="hybridMultilevel"/>
    <w:tmpl w:val="A246D298"/>
    <w:lvl w:ilvl="0" w:tplc="9DFC723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B8EB3F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A7481A2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A72B26A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0C011E4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4F615B4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3640378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AD64424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35E5196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411E6C1B"/>
    <w:multiLevelType w:val="hybridMultilevel"/>
    <w:tmpl w:val="4B846DAC"/>
    <w:lvl w:ilvl="0" w:tplc="C56C764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1E6BC5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8FA82B2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056710A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38C5E6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C68A20A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0781304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B1EDD82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E280FE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46CF2738"/>
    <w:multiLevelType w:val="hybridMultilevel"/>
    <w:tmpl w:val="8404FC32"/>
    <w:lvl w:ilvl="0" w:tplc="9280ABB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A8E7B0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04C81C2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0C2B56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9D883F6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6664D58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0360488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8124C40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E3692F6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544D511C"/>
    <w:multiLevelType w:val="hybridMultilevel"/>
    <w:tmpl w:val="A7F4AE5C"/>
    <w:lvl w:ilvl="0" w:tplc="7992728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6149F7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8EE53FC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F381A72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7A7D1A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0A62F3E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2D24802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72084E4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8242244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55A73FCD"/>
    <w:multiLevelType w:val="hybridMultilevel"/>
    <w:tmpl w:val="39CA4AA2"/>
    <w:lvl w:ilvl="0" w:tplc="B68A5B0C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3A4620"/>
    <w:multiLevelType w:val="hybridMultilevel"/>
    <w:tmpl w:val="FB58253E"/>
    <w:lvl w:ilvl="0" w:tplc="088C3BD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0FEC9B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CC8FBD6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B22E782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8465DEC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2F25CCC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D82A286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F3CC582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61E577C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59B9629A"/>
    <w:multiLevelType w:val="hybridMultilevel"/>
    <w:tmpl w:val="00AC0714"/>
    <w:lvl w:ilvl="0" w:tplc="095678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8E6E3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EA626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2A2E2E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B10C06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5EBCC2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6AD308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D673A4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38637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5BC97975"/>
    <w:multiLevelType w:val="hybridMultilevel"/>
    <w:tmpl w:val="BFA47000"/>
    <w:lvl w:ilvl="0" w:tplc="0F8A92F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D88C71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188FD86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60EDBD8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C0EB186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DEED5C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88C1B0E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91A0B24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C9A7B60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627A3B2C"/>
    <w:multiLevelType w:val="hybridMultilevel"/>
    <w:tmpl w:val="AA086C00"/>
    <w:lvl w:ilvl="0" w:tplc="D6AABE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22C5AB6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2A08934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396611C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5896E6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DE54FA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DD0825A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F824F0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8D6F5A4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6CEE2DD2"/>
    <w:multiLevelType w:val="hybridMultilevel"/>
    <w:tmpl w:val="1E6C9486"/>
    <w:lvl w:ilvl="0" w:tplc="5BFAD8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1B060C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44D7C2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182472E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5F49668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EA4A95A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54EAA60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86D6A4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E40C86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6E190C17"/>
    <w:multiLevelType w:val="hybridMultilevel"/>
    <w:tmpl w:val="06E27CE2"/>
    <w:lvl w:ilvl="0" w:tplc="6F86EAB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950414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772E16A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8E4706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8280CA6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768C6CC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5D621B6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81AF866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B104A28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7E3B78AD"/>
    <w:multiLevelType w:val="hybridMultilevel"/>
    <w:tmpl w:val="D15C340C"/>
    <w:lvl w:ilvl="0" w:tplc="FA5C2BE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A487A6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CAA1FB0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CBC7AB8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54833B0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06A583A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71E01EE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65E72E8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C0055FE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0"/>
  </w:num>
  <w:num w:numId="2">
    <w:abstractNumId w:val="0"/>
  </w:num>
  <w:num w:numId="3">
    <w:abstractNumId w:val="7"/>
  </w:num>
  <w:num w:numId="4">
    <w:abstractNumId w:val="5"/>
  </w:num>
  <w:num w:numId="5">
    <w:abstractNumId w:val="2"/>
  </w:num>
  <w:num w:numId="6">
    <w:abstractNumId w:val="12"/>
  </w:num>
  <w:num w:numId="7">
    <w:abstractNumId w:val="16"/>
  </w:num>
  <w:num w:numId="8">
    <w:abstractNumId w:val="9"/>
  </w:num>
  <w:num w:numId="9">
    <w:abstractNumId w:val="3"/>
  </w:num>
  <w:num w:numId="10">
    <w:abstractNumId w:val="8"/>
  </w:num>
  <w:num w:numId="11">
    <w:abstractNumId w:val="4"/>
  </w:num>
  <w:num w:numId="12">
    <w:abstractNumId w:val="1"/>
  </w:num>
  <w:num w:numId="13">
    <w:abstractNumId w:val="17"/>
  </w:num>
  <w:num w:numId="14">
    <w:abstractNumId w:val="13"/>
  </w:num>
  <w:num w:numId="15">
    <w:abstractNumId w:val="15"/>
  </w:num>
  <w:num w:numId="16">
    <w:abstractNumId w:val="14"/>
  </w:num>
  <w:num w:numId="17">
    <w:abstractNumId w:val="11"/>
  </w:num>
  <w:num w:numId="1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002C0"/>
    <w:rsid w:val="00015D4C"/>
    <w:rsid w:val="00053425"/>
    <w:rsid w:val="00074DFD"/>
    <w:rsid w:val="000837E4"/>
    <w:rsid w:val="000901BA"/>
    <w:rsid w:val="00092509"/>
    <w:rsid w:val="000A3521"/>
    <w:rsid w:val="001127FD"/>
    <w:rsid w:val="001D0C6D"/>
    <w:rsid w:val="001E51C5"/>
    <w:rsid w:val="001F070E"/>
    <w:rsid w:val="0020316C"/>
    <w:rsid w:val="002527A3"/>
    <w:rsid w:val="002B1B46"/>
    <w:rsid w:val="002F1252"/>
    <w:rsid w:val="00380E91"/>
    <w:rsid w:val="00392C90"/>
    <w:rsid w:val="00421A23"/>
    <w:rsid w:val="00427D04"/>
    <w:rsid w:val="00444A48"/>
    <w:rsid w:val="004779FA"/>
    <w:rsid w:val="004800D0"/>
    <w:rsid w:val="00512591"/>
    <w:rsid w:val="0052334B"/>
    <w:rsid w:val="0056451E"/>
    <w:rsid w:val="00564C9E"/>
    <w:rsid w:val="005B1411"/>
    <w:rsid w:val="005E67C9"/>
    <w:rsid w:val="00600799"/>
    <w:rsid w:val="006B2AAD"/>
    <w:rsid w:val="006F7492"/>
    <w:rsid w:val="0077012F"/>
    <w:rsid w:val="00785418"/>
    <w:rsid w:val="00807348"/>
    <w:rsid w:val="00830996"/>
    <w:rsid w:val="0083784D"/>
    <w:rsid w:val="00864C08"/>
    <w:rsid w:val="00882833"/>
    <w:rsid w:val="008B1D27"/>
    <w:rsid w:val="0093482B"/>
    <w:rsid w:val="00A214B9"/>
    <w:rsid w:val="00A4423B"/>
    <w:rsid w:val="00AB37F7"/>
    <w:rsid w:val="00AE3055"/>
    <w:rsid w:val="00AF1A8D"/>
    <w:rsid w:val="00B9282B"/>
    <w:rsid w:val="00C876A8"/>
    <w:rsid w:val="00CA69B7"/>
    <w:rsid w:val="00CB0BA9"/>
    <w:rsid w:val="00D03D20"/>
    <w:rsid w:val="00D14BDA"/>
    <w:rsid w:val="00D222A9"/>
    <w:rsid w:val="00D3039D"/>
    <w:rsid w:val="00D764CE"/>
    <w:rsid w:val="00D85453"/>
    <w:rsid w:val="00DE7629"/>
    <w:rsid w:val="00DF0EB6"/>
    <w:rsid w:val="00DF7F0E"/>
    <w:rsid w:val="00E01357"/>
    <w:rsid w:val="00E01957"/>
    <w:rsid w:val="00E25AC9"/>
    <w:rsid w:val="00E7472F"/>
    <w:rsid w:val="00EB3875"/>
    <w:rsid w:val="00EB54F4"/>
    <w:rsid w:val="00EB6AF9"/>
    <w:rsid w:val="00F002C0"/>
    <w:rsid w:val="00F378A0"/>
    <w:rsid w:val="00F905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27FD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F002C0"/>
    <w:pPr>
      <w:ind w:left="720"/>
    </w:pPr>
  </w:style>
  <w:style w:type="paragraph" w:styleId="NormalWeb">
    <w:name w:val="Normal (Web)"/>
    <w:basedOn w:val="Normal"/>
    <w:uiPriority w:val="99"/>
    <w:semiHidden/>
    <w:rsid w:val="00564C9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D303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3039D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D303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3039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08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0546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80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0533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80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0550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80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0531">
          <w:marLeft w:val="0"/>
          <w:marRight w:val="547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80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0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0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056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80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056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80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0534">
          <w:marLeft w:val="0"/>
          <w:marRight w:val="1166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80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0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0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0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0555">
          <w:marLeft w:val="0"/>
          <w:marRight w:val="1166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80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0535">
          <w:marLeft w:val="0"/>
          <w:marRight w:val="180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8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053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80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057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80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052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80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0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0547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80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0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0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0549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80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0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0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0540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80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0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0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0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0558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80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056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80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738</TotalTime>
  <Pages>44</Pages>
  <Words>4670</Words>
  <Characters>26620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2011-11-27T14:05:00Z</dcterms:created>
  <dcterms:modified xsi:type="dcterms:W3CDTF">2012-04-03T07:06:00Z</dcterms:modified>
</cp:coreProperties>
</file>