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75F" w:rsidRPr="007A493B" w:rsidRDefault="00FD075F" w:rsidP="00BD718E">
      <w:pPr>
        <w:jc w:val="lowKashida"/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تابع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تكملة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الاسئلة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من</w:t>
      </w:r>
      <w:r w:rsidRPr="007A493B">
        <w:rPr>
          <w:sz w:val="28"/>
          <w:szCs w:val="28"/>
          <w:rtl/>
        </w:rPr>
        <w:t xml:space="preserve"> 11 </w:t>
      </w:r>
      <w:r w:rsidRPr="007A493B">
        <w:rPr>
          <w:rFonts w:hint="cs"/>
          <w:sz w:val="28"/>
          <w:szCs w:val="28"/>
          <w:rtl/>
        </w:rPr>
        <w:t>الى</w:t>
      </w:r>
      <w:r w:rsidRPr="007A493B">
        <w:rPr>
          <w:sz w:val="28"/>
          <w:szCs w:val="28"/>
          <w:rtl/>
        </w:rPr>
        <w:t xml:space="preserve"> 14 </w:t>
      </w:r>
    </w:p>
    <w:p w:rsidR="00FD075F" w:rsidRPr="007A493B" w:rsidRDefault="00FD075F" w:rsidP="00001CA9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 1: </w:t>
      </w:r>
      <w:r w:rsidRPr="007A493B">
        <w:rPr>
          <w:rFonts w:hint="cs"/>
          <w:color w:val="1F497D"/>
          <w:sz w:val="28"/>
          <w:szCs w:val="28"/>
          <w:rtl/>
        </w:rPr>
        <w:t>احتلت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مسألة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تعريف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كلمة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التثاقف</w:t>
      </w:r>
      <w:r w:rsidRPr="007A493B">
        <w:rPr>
          <w:color w:val="1F497D"/>
          <w:sz w:val="28"/>
          <w:szCs w:val="28"/>
          <w:rtl/>
        </w:rPr>
        <w:t xml:space="preserve"> ( </w:t>
      </w:r>
      <w:r w:rsidRPr="007A493B">
        <w:rPr>
          <w:rFonts w:hint="cs"/>
          <w:color w:val="1F497D"/>
          <w:sz w:val="28"/>
          <w:szCs w:val="28"/>
          <w:rtl/>
        </w:rPr>
        <w:t>المثاقفة</w:t>
      </w:r>
      <w:r w:rsidRPr="007A493B">
        <w:rPr>
          <w:color w:val="1F497D"/>
          <w:sz w:val="28"/>
          <w:szCs w:val="28"/>
          <w:rtl/>
        </w:rPr>
        <w:t xml:space="preserve"> ) </w:t>
      </w:r>
      <w:r w:rsidRPr="007A493B">
        <w:rPr>
          <w:rFonts w:hint="cs"/>
          <w:color w:val="1F497D"/>
          <w:sz w:val="28"/>
          <w:szCs w:val="28"/>
          <w:rtl/>
        </w:rPr>
        <w:t>وتحديد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نطاق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العمل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الذي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تنطبق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مكان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الصدارة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عام؟</w:t>
      </w:r>
    </w:p>
    <w:p w:rsidR="00FD075F" w:rsidRPr="007A493B" w:rsidRDefault="00FD075F" w:rsidP="00001CA9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1/  1935</w:t>
      </w:r>
    </w:p>
    <w:p w:rsidR="00FD075F" w:rsidRPr="007A493B" w:rsidRDefault="00FD075F" w:rsidP="00001CA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2/  1944</w:t>
      </w:r>
    </w:p>
    <w:p w:rsidR="00FD075F" w:rsidRPr="007A493B" w:rsidRDefault="00FD075F" w:rsidP="00001CA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3/ 1940</w:t>
      </w:r>
    </w:p>
    <w:p w:rsidR="00FD075F" w:rsidRPr="007A493B" w:rsidRDefault="00FD075F" w:rsidP="00001CA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4/ 1988</w:t>
      </w:r>
    </w:p>
    <w:p w:rsidR="00FD075F" w:rsidRPr="007A493B" w:rsidRDefault="00FD075F" w:rsidP="00001CA9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2: </w:t>
      </w:r>
      <w:r w:rsidRPr="007A493B">
        <w:rPr>
          <w:rFonts w:hint="cs"/>
          <w:color w:val="1F497D"/>
          <w:sz w:val="28"/>
          <w:szCs w:val="28"/>
          <w:rtl/>
        </w:rPr>
        <w:t>ثمة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مفهوم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أخر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مرادف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لكلمة</w:t>
      </w:r>
      <w:r w:rsidRPr="007A493B">
        <w:rPr>
          <w:color w:val="1F497D"/>
          <w:sz w:val="28"/>
          <w:szCs w:val="28"/>
          <w:rtl/>
        </w:rPr>
        <w:t xml:space="preserve"> ( </w:t>
      </w:r>
      <w:r w:rsidRPr="007A493B">
        <w:rPr>
          <w:rFonts w:hint="cs"/>
          <w:color w:val="1F497D"/>
          <w:sz w:val="28"/>
          <w:szCs w:val="28"/>
          <w:rtl/>
        </w:rPr>
        <w:t>المثاقفة</w:t>
      </w:r>
      <w:r w:rsidRPr="007A493B">
        <w:rPr>
          <w:color w:val="1F497D"/>
          <w:sz w:val="28"/>
          <w:szCs w:val="28"/>
          <w:rtl/>
        </w:rPr>
        <w:t>)</w:t>
      </w:r>
      <w:r w:rsidRPr="007A493B">
        <w:rPr>
          <w:rFonts w:hint="cs"/>
          <w:color w:val="1F497D"/>
          <w:sz w:val="28"/>
          <w:szCs w:val="28"/>
          <w:rtl/>
        </w:rPr>
        <w:t>هو</w:t>
      </w:r>
      <w:r w:rsidRPr="007A493B">
        <w:rPr>
          <w:color w:val="1F497D"/>
          <w:sz w:val="28"/>
          <w:szCs w:val="28"/>
          <w:rtl/>
        </w:rPr>
        <w:t xml:space="preserve"> ( </w:t>
      </w:r>
      <w:r w:rsidRPr="007A493B">
        <w:rPr>
          <w:rFonts w:hint="cs"/>
          <w:color w:val="1F497D"/>
          <w:sz w:val="28"/>
          <w:szCs w:val="28"/>
          <w:rtl/>
        </w:rPr>
        <w:t>المناقلة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الثقافية</w:t>
      </w:r>
      <w:r w:rsidRPr="007A493B">
        <w:rPr>
          <w:color w:val="1F497D"/>
          <w:sz w:val="28"/>
          <w:szCs w:val="28"/>
          <w:rtl/>
        </w:rPr>
        <w:t xml:space="preserve">) </w:t>
      </w:r>
      <w:r w:rsidRPr="007A493B">
        <w:rPr>
          <w:rFonts w:hint="cs"/>
          <w:color w:val="1F497D"/>
          <w:sz w:val="28"/>
          <w:szCs w:val="28"/>
          <w:rtl/>
        </w:rPr>
        <w:t>الذي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ظهر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للمرة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الأولى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عام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001CA9">
      <w:pPr>
        <w:rPr>
          <w:color w:val="000000"/>
          <w:sz w:val="28"/>
          <w:szCs w:val="28"/>
          <w:rtl/>
        </w:rPr>
      </w:pPr>
      <w:r w:rsidRPr="007A493B">
        <w:rPr>
          <w:color w:val="000000"/>
          <w:sz w:val="28"/>
          <w:szCs w:val="28"/>
          <w:rtl/>
        </w:rPr>
        <w:t>1/  1935</w:t>
      </w:r>
    </w:p>
    <w:p w:rsidR="00FD075F" w:rsidRPr="007A493B" w:rsidRDefault="00FD075F" w:rsidP="00001CA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2/  1944</w:t>
      </w:r>
    </w:p>
    <w:p w:rsidR="00FD075F" w:rsidRPr="007A493B" w:rsidRDefault="00FD075F" w:rsidP="00001CA9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3/ 1940</w:t>
      </w:r>
    </w:p>
    <w:p w:rsidR="00FD075F" w:rsidRPr="007A493B" w:rsidRDefault="00FD075F" w:rsidP="00001CA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4/ 1988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3: </w:t>
      </w:r>
      <w:r w:rsidRPr="007A493B">
        <w:rPr>
          <w:rFonts w:hint="cs"/>
          <w:color w:val="1F497D"/>
          <w:sz w:val="28"/>
          <w:szCs w:val="28"/>
          <w:rtl/>
        </w:rPr>
        <w:t>رواد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الاتجاه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التواصلي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تعد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الأولى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تبني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الاتجاه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التواصلي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التغيير</w:t>
      </w:r>
      <w:r w:rsidRPr="007A493B">
        <w:rPr>
          <w:color w:val="1F497D"/>
          <w:sz w:val="28"/>
          <w:szCs w:val="28"/>
          <w:rtl/>
        </w:rPr>
        <w:t xml:space="preserve"> ( </w:t>
      </w:r>
      <w:r w:rsidRPr="007A493B">
        <w:rPr>
          <w:rFonts w:hint="cs"/>
          <w:color w:val="1F497D"/>
          <w:sz w:val="28"/>
          <w:szCs w:val="28"/>
          <w:rtl/>
        </w:rPr>
        <w:t>الاجتماعي</w:t>
      </w:r>
      <w:r w:rsidRPr="007A493B">
        <w:rPr>
          <w:color w:val="1F497D"/>
          <w:sz w:val="28"/>
          <w:szCs w:val="28"/>
          <w:rtl/>
        </w:rPr>
        <w:t xml:space="preserve"> / </w:t>
      </w:r>
      <w:r w:rsidRPr="007A493B">
        <w:rPr>
          <w:rFonts w:hint="cs"/>
          <w:color w:val="1F497D"/>
          <w:sz w:val="28"/>
          <w:szCs w:val="28"/>
          <w:rtl/>
        </w:rPr>
        <w:t>الثقافي</w:t>
      </w:r>
      <w:r w:rsidRPr="007A493B">
        <w:rPr>
          <w:color w:val="1F497D"/>
          <w:sz w:val="28"/>
          <w:szCs w:val="28"/>
          <w:rtl/>
        </w:rPr>
        <w:t xml:space="preserve">)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ميد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الرائدة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جيرار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لكلرك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اميل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دور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كايم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براون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4:  </w:t>
      </w:r>
      <w:r w:rsidRPr="007A493B">
        <w:rPr>
          <w:rFonts w:hint="cs"/>
          <w:color w:val="1F497D"/>
          <w:sz w:val="28"/>
          <w:szCs w:val="28"/>
          <w:rtl/>
        </w:rPr>
        <w:t>فقد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أجرت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ميد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مجتمع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الهنود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الحمر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أمريكا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ومدى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تأثره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بالمستعمرين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البيض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خلال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احتكاكه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قرن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5A6310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أوائل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الثلاثينات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من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القرن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العشرين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5A6310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نهاية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التاسع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عشر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وبداية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العشرين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التاسع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عشر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العشرين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5: </w:t>
      </w:r>
      <w:r w:rsidRPr="007A493B">
        <w:rPr>
          <w:rFonts w:hint="cs"/>
          <w:color w:val="1F497D"/>
          <w:sz w:val="28"/>
          <w:szCs w:val="28"/>
          <w:rtl/>
        </w:rPr>
        <w:t>ركز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معظم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الباحثين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جل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اهتماماتهم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عمليات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التواصل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الثقافي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الشعوب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الأفريقية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وما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أحدثه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تغيير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ثقافي؟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في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انجلترا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أمريكا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السعودية</w:t>
      </w:r>
    </w:p>
    <w:p w:rsidR="00FD075F" w:rsidRPr="007A493B" w:rsidRDefault="00FD075F" w:rsidP="00715646">
      <w:pPr>
        <w:rPr>
          <w:color w:val="1F497D"/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سويسرا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6: </w:t>
      </w:r>
      <w:r w:rsidRPr="007A493B">
        <w:rPr>
          <w:rFonts w:hint="cs"/>
          <w:color w:val="1F497D"/>
          <w:sz w:val="28"/>
          <w:szCs w:val="28"/>
          <w:rtl/>
        </w:rPr>
        <w:t>حيث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اتخذ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العديد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حثين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الفرنسيين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موقفآ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لتبني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مفهوم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مفهوم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النسبية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2/</w:t>
      </w:r>
      <w:r w:rsidRPr="007A493B">
        <w:rPr>
          <w:rFonts w:hint="cs"/>
          <w:color w:val="FF0000"/>
          <w:sz w:val="28"/>
          <w:szCs w:val="28"/>
          <w:rtl/>
        </w:rPr>
        <w:t>مفهوم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النسبية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الثقافية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مفهوم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للتثاقف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مفهوم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التثقيف</w:t>
      </w:r>
    </w:p>
    <w:p w:rsidR="00FD075F" w:rsidRPr="007A493B" w:rsidRDefault="00FD075F" w:rsidP="002C0802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7: </w:t>
      </w:r>
      <w:r w:rsidRPr="007A493B">
        <w:rPr>
          <w:rFonts w:hint="cs"/>
          <w:color w:val="1F497D"/>
          <w:sz w:val="28"/>
          <w:szCs w:val="28"/>
          <w:rtl/>
        </w:rPr>
        <w:t>وفي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الاتجاه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الفرنسي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كتب</w:t>
      </w:r>
      <w:r w:rsidRPr="007A493B">
        <w:rPr>
          <w:color w:val="1F497D"/>
          <w:sz w:val="28"/>
          <w:szCs w:val="28"/>
          <w:rtl/>
        </w:rPr>
        <w:t xml:space="preserve">  _</w:t>
      </w:r>
      <w:r w:rsidRPr="007A493B">
        <w:rPr>
          <w:rFonts w:hint="cs"/>
          <w:color w:val="1F497D"/>
          <w:sz w:val="28"/>
          <w:szCs w:val="28"/>
          <w:rtl/>
        </w:rPr>
        <w:t>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الاستعمار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أتاح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للأنثربولوجيا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شروط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عمل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وتسهيلات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تتح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للباحثين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قبل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وبذلك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أسهم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التقدم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الحاصل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الانسانية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نشر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فكرة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تجدد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الانسانية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الفرنسية؟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ميد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الرائدة</w:t>
      </w:r>
    </w:p>
    <w:p w:rsidR="00FD075F" w:rsidRPr="007A493B" w:rsidRDefault="00FD075F" w:rsidP="002C0802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جيرار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لكلرك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اميل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دور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كايم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براون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</w:p>
    <w:p w:rsidR="00FD075F" w:rsidRPr="007A493B" w:rsidRDefault="00FD075F" w:rsidP="002C0802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8: </w:t>
      </w:r>
      <w:r w:rsidRPr="007A493B">
        <w:rPr>
          <w:rFonts w:hint="cs"/>
          <w:color w:val="1F497D"/>
          <w:sz w:val="28"/>
          <w:szCs w:val="28"/>
          <w:rtl/>
        </w:rPr>
        <w:t>اذا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مفهوم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النسبية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الثقافية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عكس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اتجاهآ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أيديولوجيآ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خاصآ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وارتبط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بمرحلة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تاريخية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معينه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الظروف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رافقته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تغيرت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بعد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الحرب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الحرب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العالمية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الاولى</w:t>
      </w:r>
    </w:p>
    <w:p w:rsidR="00FD075F" w:rsidRPr="007A493B" w:rsidRDefault="00FD075F" w:rsidP="002C0802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الحرب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العالمية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الثانية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الحرب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العالمية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الثالثة</w:t>
      </w:r>
    </w:p>
    <w:p w:rsidR="00FD075F" w:rsidRPr="007A493B" w:rsidRDefault="00FD075F" w:rsidP="002C0802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الحرب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العالمية</w:t>
      </w:r>
    </w:p>
    <w:p w:rsidR="00FD075F" w:rsidRPr="007A493B" w:rsidRDefault="00FD075F" w:rsidP="002C0802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9: </w:t>
      </w:r>
      <w:r w:rsidRPr="007A493B">
        <w:rPr>
          <w:rFonts w:hint="cs"/>
          <w:color w:val="1F497D"/>
          <w:sz w:val="28"/>
          <w:szCs w:val="28"/>
          <w:rtl/>
        </w:rPr>
        <w:t>يرى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العالم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فكرة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تطبيق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الوظيفة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المجتمعات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الانسانية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تقوم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المماثلة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الحياة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والحياة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العضوية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910B4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 1/ </w:t>
      </w:r>
      <w:r w:rsidRPr="007A493B">
        <w:rPr>
          <w:rFonts w:hint="cs"/>
          <w:sz w:val="28"/>
          <w:szCs w:val="28"/>
          <w:rtl/>
        </w:rPr>
        <w:t>ميد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الرائدة</w:t>
      </w:r>
    </w:p>
    <w:p w:rsidR="00FD075F" w:rsidRPr="007A493B" w:rsidRDefault="00FD075F" w:rsidP="001D6A2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جيرار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لكلرك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1D6A25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3/ </w:t>
      </w:r>
      <w:r w:rsidRPr="007A493B">
        <w:rPr>
          <w:rFonts w:hint="cs"/>
          <w:color w:val="FF0000"/>
          <w:sz w:val="28"/>
          <w:szCs w:val="28"/>
          <w:rtl/>
        </w:rPr>
        <w:t>اميل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دور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كايم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1D6A2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براون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>10:</w:t>
      </w:r>
      <w:r w:rsidRPr="007A493B">
        <w:rPr>
          <w:rFonts w:hint="cs"/>
          <w:color w:val="1F497D"/>
          <w:sz w:val="28"/>
          <w:szCs w:val="28"/>
          <w:rtl/>
        </w:rPr>
        <w:t>اتجاهات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تفسير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نشأة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الوظيفية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يرى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الوظيفية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نشأت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ظل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التكالب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الأوربي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بعد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الثورة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الصناعية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نهاية</w:t>
      </w:r>
      <w:r w:rsidRPr="007A493B">
        <w:rPr>
          <w:sz w:val="28"/>
          <w:szCs w:val="28"/>
          <w:rtl/>
        </w:rPr>
        <w:t xml:space="preserve"> 19 _ </w:t>
      </w:r>
      <w:r w:rsidRPr="007A493B">
        <w:rPr>
          <w:rFonts w:hint="cs"/>
          <w:sz w:val="28"/>
          <w:szCs w:val="28"/>
          <w:rtl/>
        </w:rPr>
        <w:t>وبداية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20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يرى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نشوء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الوظيفية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الأنثربولوجيا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كان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رد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فعل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تجاه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الدراسات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امتازبها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القرن</w:t>
      </w:r>
      <w:r w:rsidRPr="007A493B">
        <w:rPr>
          <w:sz w:val="28"/>
          <w:szCs w:val="28"/>
          <w:rtl/>
        </w:rPr>
        <w:t xml:space="preserve"> 19 </w:t>
      </w:r>
    </w:p>
    <w:p w:rsidR="00FD075F" w:rsidRPr="007A493B" w:rsidRDefault="00FD075F" w:rsidP="006E706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يرى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عالم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اميل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دور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كايم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4/ 1+2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11: </w:t>
      </w:r>
      <w:r w:rsidRPr="007A493B">
        <w:rPr>
          <w:rFonts w:hint="cs"/>
          <w:color w:val="1F497D"/>
          <w:sz w:val="28"/>
          <w:szCs w:val="28"/>
          <w:rtl/>
        </w:rPr>
        <w:t>فقد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سخر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الاستعمار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علم</w:t>
      </w:r>
      <w:r w:rsidRPr="007A493B">
        <w:rPr>
          <w:color w:val="1F497D"/>
          <w:sz w:val="28"/>
          <w:szCs w:val="28"/>
          <w:rtl/>
        </w:rPr>
        <w:t xml:space="preserve"> ____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الأبحاث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أجل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تهيئة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المناخ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الملائم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للمنفذين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الفعليين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لأهدافه؟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علم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الانثربولوجيا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الانسان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الأثار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الأجتماعي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>12:</w:t>
      </w:r>
      <w:r w:rsidRPr="007A493B">
        <w:rPr>
          <w:rFonts w:hint="cs"/>
          <w:color w:val="1F497D"/>
          <w:sz w:val="28"/>
          <w:szCs w:val="28"/>
          <w:rtl/>
        </w:rPr>
        <w:t>ويرى</w:t>
      </w:r>
      <w:r w:rsidRPr="007A493B">
        <w:rPr>
          <w:color w:val="1F497D"/>
          <w:sz w:val="28"/>
          <w:szCs w:val="28"/>
          <w:rtl/>
        </w:rPr>
        <w:t xml:space="preserve"> __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فكرة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الوظيفة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تطبق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النظم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تستند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التماثل</w:t>
      </w:r>
      <w:r w:rsidRPr="007A493B">
        <w:rPr>
          <w:color w:val="1F497D"/>
          <w:sz w:val="28"/>
          <w:szCs w:val="28"/>
          <w:rtl/>
        </w:rPr>
        <w:t xml:space="preserve"> (</w:t>
      </w:r>
      <w:r w:rsidRPr="007A493B">
        <w:rPr>
          <w:rFonts w:hint="cs"/>
          <w:color w:val="1F497D"/>
          <w:sz w:val="28"/>
          <w:szCs w:val="28"/>
          <w:rtl/>
        </w:rPr>
        <w:t>المماثلة</w:t>
      </w:r>
      <w:r w:rsidRPr="007A493B">
        <w:rPr>
          <w:color w:val="1F497D"/>
          <w:sz w:val="28"/>
          <w:szCs w:val="28"/>
          <w:rtl/>
        </w:rPr>
        <w:t xml:space="preserve">)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الحياة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والحياة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البيولوجية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1D6A2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 1/ </w:t>
      </w:r>
      <w:r w:rsidRPr="007A493B">
        <w:rPr>
          <w:rFonts w:hint="cs"/>
          <w:sz w:val="28"/>
          <w:szCs w:val="28"/>
          <w:rtl/>
        </w:rPr>
        <w:t>ميد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الرائدة</w:t>
      </w:r>
    </w:p>
    <w:p w:rsidR="00FD075F" w:rsidRPr="007A493B" w:rsidRDefault="00FD075F" w:rsidP="001D6A2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جيرار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لكلرك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1D6A2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اميل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دور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كايم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1D6A25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براون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13: </w:t>
      </w:r>
      <w:r w:rsidRPr="007A493B">
        <w:rPr>
          <w:rFonts w:hint="cs"/>
          <w:color w:val="1F497D"/>
          <w:sz w:val="28"/>
          <w:szCs w:val="28"/>
          <w:rtl/>
        </w:rPr>
        <w:t>الموضوعات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والقضايا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تقع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اطار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اهتمام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الانسان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فهي؟</w:t>
      </w:r>
    </w:p>
    <w:p w:rsidR="00FD075F" w:rsidRPr="007A493B" w:rsidRDefault="00FD075F" w:rsidP="00E86A5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التغيرات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تنجم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ظاهرة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التحضير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E86A5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 </w:t>
      </w:r>
      <w:r w:rsidRPr="007A493B">
        <w:rPr>
          <w:rFonts w:hint="cs"/>
          <w:sz w:val="28"/>
          <w:szCs w:val="28"/>
          <w:rtl/>
        </w:rPr>
        <w:t>العمليات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المتصلة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بعمليات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الهجرة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والتوطين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E86A5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 </w:t>
      </w:r>
      <w:r w:rsidRPr="007A493B">
        <w:rPr>
          <w:rFonts w:hint="cs"/>
          <w:sz w:val="28"/>
          <w:szCs w:val="28"/>
          <w:rtl/>
        </w:rPr>
        <w:t>الأبعاد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والثقافية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المرتبطة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بالقضايا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السكانية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الدول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النامية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14: </w:t>
      </w:r>
      <w:r w:rsidRPr="007A493B">
        <w:rPr>
          <w:rFonts w:hint="cs"/>
          <w:color w:val="1F497D"/>
          <w:sz w:val="28"/>
          <w:szCs w:val="28"/>
          <w:rtl/>
        </w:rPr>
        <w:t>حدد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قضايا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المجتمع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المعاصر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قضايا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والمرض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اتخاذ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الطبي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E86A59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أهمية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العوامل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للخدمة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15:  </w:t>
      </w:r>
      <w:r w:rsidRPr="007A493B">
        <w:rPr>
          <w:rFonts w:hint="cs"/>
          <w:color w:val="1F497D"/>
          <w:sz w:val="28"/>
          <w:szCs w:val="28"/>
          <w:rtl/>
        </w:rPr>
        <w:t>يعد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المجال</w:t>
      </w:r>
      <w:r w:rsidRPr="007A493B">
        <w:rPr>
          <w:color w:val="1F497D"/>
          <w:sz w:val="28"/>
          <w:szCs w:val="28"/>
          <w:rtl/>
        </w:rPr>
        <w:t xml:space="preserve"> _ </w:t>
      </w:r>
      <w:r w:rsidRPr="007A493B">
        <w:rPr>
          <w:rFonts w:hint="cs"/>
          <w:color w:val="1F497D"/>
          <w:sz w:val="28"/>
          <w:szCs w:val="28"/>
          <w:rtl/>
        </w:rPr>
        <w:t>أبرز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المجالات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يوظف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علماء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الانسان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معارفهم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النظرية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واجراءتهم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المنهجية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القاء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الضوء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العلاقة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المتبادلة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الجوانب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البيولوجية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والثقافية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المجال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الصحي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المجال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الثقافي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المجال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التعليمي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sz w:val="28"/>
          <w:szCs w:val="28"/>
          <w:rtl/>
        </w:rPr>
        <w:t>4/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جميع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ذكر</w:t>
      </w:r>
      <w:r w:rsidRPr="007A493B">
        <w:rPr>
          <w:color w:val="1F497D"/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16:  </w:t>
      </w:r>
      <w:r w:rsidRPr="007A493B">
        <w:rPr>
          <w:rFonts w:hint="cs"/>
          <w:color w:val="1F497D"/>
          <w:sz w:val="28"/>
          <w:szCs w:val="28"/>
          <w:rtl/>
        </w:rPr>
        <w:t>الرعاية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الصحية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لايمكن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فهمها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جيدى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خلال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وضعها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السياق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الصغير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الاجتماعي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الكبير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الثقافي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الصحة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والمرض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908CD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17: </w:t>
      </w:r>
      <w:r w:rsidRPr="007A493B">
        <w:rPr>
          <w:rFonts w:hint="cs"/>
          <w:color w:val="1F497D"/>
          <w:sz w:val="28"/>
          <w:szCs w:val="28"/>
          <w:rtl/>
        </w:rPr>
        <w:t>لقد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القى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علماء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الأنثروبولوجيا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الضوء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العلاقة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الممارسات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الطبية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والثقافية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الشعبية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الشعوب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ممايجسد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ملامح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المنظور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الثقافي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ويعمقة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وبدأ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المنظور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عام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حينما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قدم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</w:t>
      </w:r>
      <w:r w:rsidRPr="007A493B">
        <w:rPr>
          <w:color w:val="1F497D"/>
          <w:sz w:val="28"/>
          <w:szCs w:val="28"/>
          <w:rtl/>
        </w:rPr>
        <w:t xml:space="preserve"> (</w:t>
      </w:r>
      <w:r w:rsidRPr="007A493B">
        <w:rPr>
          <w:rFonts w:hint="cs"/>
          <w:color w:val="1F497D"/>
          <w:sz w:val="28"/>
          <w:szCs w:val="28"/>
          <w:rtl/>
        </w:rPr>
        <w:t>الطب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والسحر</w:t>
      </w:r>
      <w:r w:rsidRPr="007A493B">
        <w:rPr>
          <w:color w:val="1F497D"/>
          <w:sz w:val="28"/>
          <w:szCs w:val="28"/>
          <w:rtl/>
        </w:rPr>
        <w:t xml:space="preserve">)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908CD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ريفرز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عام</w:t>
      </w:r>
      <w:r w:rsidRPr="007A493B">
        <w:rPr>
          <w:color w:val="FF0000"/>
          <w:sz w:val="28"/>
          <w:szCs w:val="28"/>
          <w:rtl/>
        </w:rPr>
        <w:t xml:space="preserve"> 1927</w:t>
      </w:r>
      <w:r w:rsidRPr="007A493B">
        <w:rPr>
          <w:rFonts w:hint="cs"/>
          <w:color w:val="FF0000"/>
          <w:sz w:val="28"/>
          <w:szCs w:val="28"/>
          <w:rtl/>
        </w:rPr>
        <w:t>م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وستر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مارك</w:t>
      </w:r>
      <w:r w:rsidRPr="007A493B">
        <w:rPr>
          <w:sz w:val="28"/>
          <w:szCs w:val="28"/>
          <w:rtl/>
        </w:rPr>
        <w:t xml:space="preserve"> </w:t>
      </w:r>
      <w:smartTag w:uri="urn:schemas-microsoft-com:office:smarttags" w:element="metricconverter">
        <w:smartTagPr>
          <w:attr w:name="ProductID" w:val="1999 م"/>
        </w:smartTagPr>
        <w:r w:rsidRPr="007A493B">
          <w:rPr>
            <w:sz w:val="28"/>
            <w:szCs w:val="28"/>
            <w:rtl/>
          </w:rPr>
          <w:t xml:space="preserve">1999 </w:t>
        </w:r>
        <w:r w:rsidRPr="007A493B">
          <w:rPr>
            <w:rFonts w:hint="cs"/>
            <w:sz w:val="28"/>
            <w:szCs w:val="28"/>
            <w:rtl/>
          </w:rPr>
          <w:t>م</w:t>
        </w:r>
      </w:smartTag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مورجان</w:t>
      </w:r>
    </w:p>
    <w:p w:rsidR="00FD075F" w:rsidRPr="007A493B" w:rsidRDefault="00FD075F" w:rsidP="007908CD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مرجان</w:t>
      </w:r>
      <w:r w:rsidRPr="007A493B">
        <w:rPr>
          <w:sz w:val="28"/>
          <w:szCs w:val="28"/>
          <w:rtl/>
        </w:rPr>
        <w:t xml:space="preserve"> 1988</w:t>
      </w:r>
      <w:r w:rsidRPr="007A493B">
        <w:rPr>
          <w:rFonts w:hint="cs"/>
          <w:sz w:val="28"/>
          <w:szCs w:val="28"/>
          <w:rtl/>
        </w:rPr>
        <w:t>م</w:t>
      </w:r>
    </w:p>
    <w:p w:rsidR="00FD075F" w:rsidRPr="007A493B" w:rsidRDefault="00FD075F" w:rsidP="00D15CFC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18: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تفسيرها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لأسباب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المرض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ينطلق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بنية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المجتمع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ومافيها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توترات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وضغوط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علاقات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الناس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كالتنافس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والغيرة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D15CFC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 </w:t>
      </w:r>
      <w:r w:rsidRPr="007A493B">
        <w:rPr>
          <w:rFonts w:hint="cs"/>
          <w:color w:val="FF0000"/>
          <w:sz w:val="28"/>
          <w:szCs w:val="28"/>
          <w:rtl/>
        </w:rPr>
        <w:t>أنها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تشخيصية</w:t>
      </w:r>
    </w:p>
    <w:p w:rsidR="00FD075F" w:rsidRPr="007A493B" w:rsidRDefault="00FD075F" w:rsidP="00D15CF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تفسيرية</w:t>
      </w:r>
    </w:p>
    <w:p w:rsidR="00FD075F" w:rsidRPr="007A493B" w:rsidRDefault="00FD075F" w:rsidP="00D15CF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أجتماعية</w:t>
      </w:r>
    </w:p>
    <w:p w:rsidR="00FD075F" w:rsidRPr="007A493B" w:rsidRDefault="00FD075F" w:rsidP="00D15CF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ثقافية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D15CFC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19: </w:t>
      </w:r>
      <w:r w:rsidRPr="007A493B">
        <w:rPr>
          <w:rFonts w:hint="cs"/>
          <w:color w:val="1F497D"/>
          <w:sz w:val="28"/>
          <w:szCs w:val="28"/>
          <w:rtl/>
        </w:rPr>
        <w:t>أنها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تبحث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تفسير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سوء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الحظ</w:t>
      </w:r>
      <w:r w:rsidRPr="007A493B">
        <w:rPr>
          <w:color w:val="1F497D"/>
          <w:sz w:val="28"/>
          <w:szCs w:val="28"/>
          <w:rtl/>
        </w:rPr>
        <w:t xml:space="preserve"> (</w:t>
      </w:r>
      <w:r w:rsidRPr="007A493B">
        <w:rPr>
          <w:rFonts w:hint="cs"/>
          <w:color w:val="1F497D"/>
          <w:sz w:val="28"/>
          <w:szCs w:val="28"/>
          <w:rtl/>
        </w:rPr>
        <w:t>المرض</w:t>
      </w:r>
      <w:r w:rsidRPr="007A493B">
        <w:rPr>
          <w:color w:val="1F497D"/>
          <w:sz w:val="28"/>
          <w:szCs w:val="28"/>
          <w:rtl/>
        </w:rPr>
        <w:t xml:space="preserve">) </w:t>
      </w:r>
      <w:r w:rsidRPr="007A493B">
        <w:rPr>
          <w:rFonts w:hint="cs"/>
          <w:color w:val="1F497D"/>
          <w:sz w:val="28"/>
          <w:szCs w:val="28"/>
          <w:rtl/>
        </w:rPr>
        <w:t>بدلا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الكشف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سببه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الفيزيقي؟</w:t>
      </w:r>
    </w:p>
    <w:p w:rsidR="00FD075F" w:rsidRPr="007A493B" w:rsidRDefault="00FD075F" w:rsidP="00F87836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تشخيصية</w:t>
      </w:r>
    </w:p>
    <w:p w:rsidR="00FD075F" w:rsidRPr="007A493B" w:rsidRDefault="00FD075F" w:rsidP="00F87836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أنها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تفسيرية</w:t>
      </w:r>
    </w:p>
    <w:p w:rsidR="00FD075F" w:rsidRPr="007A493B" w:rsidRDefault="00FD075F" w:rsidP="00F87836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أجتماعية</w:t>
      </w:r>
    </w:p>
    <w:p w:rsidR="00FD075F" w:rsidRPr="007A493B" w:rsidRDefault="00FD075F" w:rsidP="00F87836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أنها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ثقافية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D15CFC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20: </w:t>
      </w:r>
      <w:r w:rsidRPr="007A493B">
        <w:rPr>
          <w:rFonts w:hint="cs"/>
          <w:color w:val="1F497D"/>
          <w:sz w:val="28"/>
          <w:szCs w:val="28"/>
          <w:rtl/>
        </w:rPr>
        <w:t>التضامن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وانتشرت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المنافسة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والاحتكار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والصراع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المختلفة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فأعقبها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أمراض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جديدة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تسمى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D15CF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أمراض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خاصة</w:t>
      </w:r>
    </w:p>
    <w:p w:rsidR="00FD075F" w:rsidRPr="007A493B" w:rsidRDefault="00FD075F" w:rsidP="00D15CFC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أمراض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العصر</w:t>
      </w:r>
    </w:p>
    <w:p w:rsidR="00FD075F" w:rsidRPr="007A493B" w:rsidRDefault="00FD075F" w:rsidP="00F6641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أمراض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جديدة</w:t>
      </w:r>
    </w:p>
    <w:p w:rsidR="00FD075F" w:rsidRPr="007A493B" w:rsidRDefault="00FD075F" w:rsidP="00D15CF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4/ 1+3</w:t>
      </w:r>
    </w:p>
    <w:p w:rsidR="00FD075F" w:rsidRPr="007A493B" w:rsidRDefault="00FD075F" w:rsidP="003C6051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21: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اتخاذ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القرار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الطبي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عملية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معقدة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داخل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المجتمعات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3C6051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 </w:t>
      </w:r>
      <w:r w:rsidRPr="007A493B">
        <w:rPr>
          <w:rFonts w:hint="cs"/>
          <w:color w:val="FF0000"/>
          <w:sz w:val="28"/>
          <w:szCs w:val="28"/>
          <w:rtl/>
        </w:rPr>
        <w:t>التقليدية</w:t>
      </w:r>
    </w:p>
    <w:p w:rsidR="00FD075F" w:rsidRPr="007A493B" w:rsidRDefault="00FD075F" w:rsidP="003C6051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الحديثة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3C6051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المتقدمة</w:t>
      </w:r>
    </w:p>
    <w:p w:rsidR="00FD075F" w:rsidRPr="007A493B" w:rsidRDefault="00FD075F" w:rsidP="003C6051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جميع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ذكر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>22:</w:t>
      </w:r>
      <w:r w:rsidRPr="007A493B">
        <w:rPr>
          <w:rFonts w:hint="cs"/>
          <w:color w:val="1F497D"/>
          <w:sz w:val="28"/>
          <w:szCs w:val="28"/>
          <w:rtl/>
        </w:rPr>
        <w:t>القرار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وسلطة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اتخاذ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وتنفيذه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ببناء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الأسرة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الممتدة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إذن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فليس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المريض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حل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أمره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ليتخذ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قرارا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طبيآ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حتى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وإن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أسرة؟</w:t>
      </w:r>
    </w:p>
    <w:p w:rsidR="00FD075F" w:rsidRPr="007A493B" w:rsidRDefault="00FD075F" w:rsidP="00F6641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أسرة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غنية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أسرة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كبيرة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3/ </w:t>
      </w:r>
      <w:r w:rsidRPr="007A493B">
        <w:rPr>
          <w:rFonts w:hint="cs"/>
          <w:color w:val="FF0000"/>
          <w:sz w:val="28"/>
          <w:szCs w:val="28"/>
          <w:rtl/>
        </w:rPr>
        <w:t>أسرة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صغيرة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أسرة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فقيرة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23: </w:t>
      </w:r>
      <w:r w:rsidRPr="007A493B">
        <w:rPr>
          <w:rFonts w:hint="cs"/>
          <w:color w:val="1F497D"/>
          <w:sz w:val="28"/>
          <w:szCs w:val="28"/>
          <w:rtl/>
        </w:rPr>
        <w:t>أهمية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العوامل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للخدمة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الصحية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لقد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أثبت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المدخل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للخدمة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أهميتة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لفهم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طبيعة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العلاقة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بينه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وبين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والمرض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يضع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المدخل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اعتباره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أيضا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المعايير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المرتبطه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بالمريض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والاستجابة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له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المدخل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يهتم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بالعلاقة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والمؤسسات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الأخرى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24: </w:t>
      </w:r>
      <w:r w:rsidRPr="007A493B">
        <w:rPr>
          <w:rFonts w:hint="cs"/>
          <w:color w:val="1F497D"/>
          <w:sz w:val="28"/>
          <w:szCs w:val="28"/>
          <w:rtl/>
        </w:rPr>
        <w:t>يتضاءل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تأثير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شبكة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العلاقات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المعقدة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والالتزامات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والمسؤوليات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القرار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حين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يتضخم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التأثير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المجتمعات</w:t>
      </w:r>
      <w:r w:rsidRPr="007A493B">
        <w:rPr>
          <w:color w:val="1F497D"/>
          <w:sz w:val="28"/>
          <w:szCs w:val="28"/>
          <w:rtl/>
        </w:rPr>
        <w:t xml:space="preserve"> _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المجتمعات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الكبيرة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المجتمعات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المتخلفة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المجتمعات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الحديثة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جميع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ذكر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25: </w:t>
      </w:r>
      <w:r w:rsidRPr="007A493B">
        <w:rPr>
          <w:rFonts w:hint="cs"/>
          <w:color w:val="1F497D"/>
          <w:sz w:val="28"/>
          <w:szCs w:val="28"/>
          <w:rtl/>
        </w:rPr>
        <w:t>قضايا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التنمية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9F7D17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1/</w:t>
      </w:r>
      <w:r w:rsidRPr="007A493B">
        <w:rPr>
          <w:rFonts w:hint="cs"/>
          <w:sz w:val="28"/>
          <w:szCs w:val="28"/>
          <w:rtl/>
        </w:rPr>
        <w:t>كانت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النظرية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التقليدية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السائدة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الماضي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تعتبر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المشكلة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مجرد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الحصول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المعرفة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التكنولوجية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اللازمة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للدخول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عملية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التنمية</w:t>
      </w:r>
    </w:p>
    <w:p w:rsidR="00FD075F" w:rsidRPr="007A493B" w:rsidRDefault="00FD075F" w:rsidP="00451B8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بولوجيين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مختلف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أنحاء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قد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قاموا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خلال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دراسات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عديدة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ببيان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التنمية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إنما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عملية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كلية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شاملة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متكاملة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نفس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الوقت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وليست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جزئية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توضيح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العقبات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المختلفة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تقف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حجرعثرة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تنفيذ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البرامج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4/ 1+2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26: </w:t>
      </w:r>
      <w:r w:rsidRPr="007A493B">
        <w:rPr>
          <w:rFonts w:hint="cs"/>
          <w:color w:val="1F497D"/>
          <w:sz w:val="28"/>
          <w:szCs w:val="28"/>
          <w:rtl/>
        </w:rPr>
        <w:t>كما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تؤدي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الأنثروبولوجيا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دورا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فعالا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تقديم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البرامج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التنموية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المجسدة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عديد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المشروعات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فيمجالات؟</w:t>
      </w:r>
    </w:p>
    <w:p w:rsidR="00FD075F" w:rsidRPr="007A493B" w:rsidRDefault="00FD075F" w:rsidP="00297FE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الزراعة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التعليم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الصحة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الزراعة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التعليم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الصحة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،الصناعة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الصحة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الصناعة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الزراعة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الصحة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: 27: </w:t>
      </w:r>
      <w:r w:rsidRPr="007A493B">
        <w:rPr>
          <w:rFonts w:hint="cs"/>
          <w:color w:val="1F497D"/>
          <w:sz w:val="28"/>
          <w:szCs w:val="28"/>
          <w:rtl/>
        </w:rPr>
        <w:t>يمكن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إجمال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الأدوار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يمكن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للأنثروبولوجي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يقومهأ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للإسهام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نجاح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عملية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التنمية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ببرامجها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المختلفة؟</w:t>
      </w:r>
    </w:p>
    <w:p w:rsidR="00FD075F" w:rsidRPr="007A493B" w:rsidRDefault="00FD075F" w:rsidP="00CD3A58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توظيف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الأنثروبولوجية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تشخيص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السمات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البنائية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للمجتمعات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النامية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والمختلفة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السواءو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توضيح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العقبات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المختلفة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تقف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حجرعثر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تنفيذ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البرامج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المشاركة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وضع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وتنفيذ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وتقويم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البرامج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النامية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28:  </w:t>
      </w:r>
      <w:r w:rsidRPr="007A493B">
        <w:rPr>
          <w:rFonts w:hint="cs"/>
          <w:color w:val="1F497D"/>
          <w:sz w:val="28"/>
          <w:szCs w:val="28"/>
          <w:rtl/>
        </w:rPr>
        <w:t>توظيف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الأنثروبولوجية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تشخيص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السمات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البنائية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للمجتمعات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النامية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والمختلفة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السواءوهي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</w:t>
      </w:r>
      <w:r w:rsidRPr="007A493B">
        <w:rPr>
          <w:rFonts w:hint="cs"/>
          <w:color w:val="FF0000"/>
          <w:sz w:val="28"/>
          <w:szCs w:val="28"/>
          <w:rtl/>
        </w:rPr>
        <w:t>اقتصاديا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سياسيا،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عائليا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قرابيا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تعليميا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اقتصاديا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تعليميا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سياسيا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عائليا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تعليميا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سياسيا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29: </w:t>
      </w:r>
      <w:r w:rsidRPr="007A493B">
        <w:rPr>
          <w:rFonts w:hint="cs"/>
          <w:color w:val="1F497D"/>
          <w:sz w:val="28"/>
          <w:szCs w:val="28"/>
          <w:rtl/>
        </w:rPr>
        <w:t>توضيح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العقبات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المختلفة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تقف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حجرعثر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تنفيذ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البرامج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الصحية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التعليمية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الاقتصادية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30: </w:t>
      </w:r>
      <w:r w:rsidRPr="007A493B">
        <w:rPr>
          <w:rFonts w:hint="cs"/>
          <w:color w:val="1F497D"/>
          <w:sz w:val="28"/>
          <w:szCs w:val="28"/>
          <w:rtl/>
        </w:rPr>
        <w:t>يمكن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يتحقق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قضايا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الإعلام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الأثر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خلال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دراسة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الوظائف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تؤديها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الرسالة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الإعلامية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أثر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المضامين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مستوى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الفردي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والجماعي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تقييم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الأثار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ضوء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مراعاة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الخصوصية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الثقافية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لكل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مجتمع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ناحية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وتكوينته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والاقتصادية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ناحية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أخرى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31: </w:t>
      </w:r>
      <w:r w:rsidRPr="007A493B">
        <w:rPr>
          <w:rFonts w:hint="cs"/>
          <w:color w:val="1F497D"/>
          <w:sz w:val="28"/>
          <w:szCs w:val="28"/>
          <w:rtl/>
        </w:rPr>
        <w:t>يمكن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لعلم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الإنسان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يساهم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قضايا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الأسرة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بدور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فعال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طريق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إجراء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مجموعة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الدراسات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بالتعاون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المتخصصين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أخرى؟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النفس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الاقتصادي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3/ </w:t>
      </w:r>
      <w:r w:rsidRPr="007A493B">
        <w:rPr>
          <w:rFonts w:hint="cs"/>
          <w:color w:val="FF0000"/>
          <w:sz w:val="28"/>
          <w:szCs w:val="28"/>
          <w:rtl/>
        </w:rPr>
        <w:t>علم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النفس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علم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الاقتصادي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علم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الثقافة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32: </w:t>
      </w:r>
      <w:r w:rsidRPr="007A493B">
        <w:rPr>
          <w:rFonts w:hint="cs"/>
          <w:color w:val="1F497D"/>
          <w:sz w:val="28"/>
          <w:szCs w:val="28"/>
          <w:rtl/>
        </w:rPr>
        <w:t>أهمية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الأنثربومتري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واستخداماته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العملية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يختص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الأنثروبومتري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بقياسات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جسم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الإنسان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وهي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تتضمن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أبعاد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الجسم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كما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القياسات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الأنثروبومترية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تعد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إحدى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الوسائل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الهامة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تقويم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نمو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الفرد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أما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المجال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الطبي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فقد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ثبت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ارتباط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المقاييس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الجسمية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بالعديد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القدرات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الحركية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والتفوق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الأنشطة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المختلفة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82575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33: </w:t>
      </w:r>
      <w:r w:rsidRPr="007A493B">
        <w:rPr>
          <w:rFonts w:hint="cs"/>
          <w:color w:val="1F497D"/>
          <w:sz w:val="28"/>
          <w:szCs w:val="28"/>
          <w:rtl/>
        </w:rPr>
        <w:t>يعد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السلوك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الإجرامي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محوراللاهتمام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جانب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الكثير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المتخصصين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العلوم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البيولوجية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والجنائية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البيولوجية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والاجتماعية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3/ </w:t>
      </w:r>
      <w:r w:rsidRPr="007A493B">
        <w:rPr>
          <w:rFonts w:hint="cs"/>
          <w:color w:val="FF0000"/>
          <w:sz w:val="28"/>
          <w:szCs w:val="28"/>
          <w:rtl/>
        </w:rPr>
        <w:t>البيولوجية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والجنائية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والاجتماعية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الجنائية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والاجتماعية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003C6B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34: </w:t>
      </w:r>
      <w:r w:rsidRPr="007A493B">
        <w:rPr>
          <w:rFonts w:hint="cs"/>
          <w:color w:val="1F497D"/>
          <w:sz w:val="28"/>
          <w:szCs w:val="28"/>
          <w:rtl/>
        </w:rPr>
        <w:t>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أتسع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حقل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الأنثربولوجيا</w:t>
      </w:r>
      <w:r w:rsidRPr="007A493B">
        <w:rPr>
          <w:color w:val="1F497D"/>
          <w:sz w:val="28"/>
          <w:szCs w:val="28"/>
          <w:rtl/>
        </w:rPr>
        <w:t xml:space="preserve"> _____ </w:t>
      </w:r>
      <w:r w:rsidRPr="007A493B">
        <w:rPr>
          <w:rFonts w:hint="cs"/>
          <w:color w:val="1F497D"/>
          <w:sz w:val="28"/>
          <w:szCs w:val="28"/>
          <w:rtl/>
        </w:rPr>
        <w:t>بشكل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كاد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يتناول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جميع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مظاهر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الجسم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العضوية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وجميع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الملامح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الفيزيولوجية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والتشريحية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المختلفة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F82575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 </w:t>
      </w:r>
      <w:r w:rsidRPr="007A493B">
        <w:rPr>
          <w:rFonts w:hint="cs"/>
          <w:sz w:val="28"/>
          <w:szCs w:val="28"/>
          <w:rtl/>
        </w:rPr>
        <w:t>الأنثروبولوجيا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الاجتماعية</w:t>
      </w:r>
    </w:p>
    <w:p w:rsidR="00FD075F" w:rsidRPr="007A493B" w:rsidRDefault="00FD075F" w:rsidP="00003C6B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الأنثروبولوجيا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الجنائية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الأنثروبولوجيا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الصحية</w:t>
      </w:r>
    </w:p>
    <w:p w:rsidR="00FD075F" w:rsidRPr="007A493B" w:rsidRDefault="00FD075F" w:rsidP="00003C6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الأنثروبولوجيا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الثقافية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35:  </w:t>
      </w:r>
      <w:r w:rsidRPr="007A493B">
        <w:rPr>
          <w:rFonts w:hint="cs"/>
          <w:color w:val="1F497D"/>
          <w:sz w:val="28"/>
          <w:szCs w:val="28"/>
          <w:rtl/>
        </w:rPr>
        <w:t>هناك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أساليب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وأدوات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أخرى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للبحث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الميداني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أخذ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البينات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والمسوح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المعلومات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الخاصة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ببيانات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النسب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والقرابة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المقابلات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36: </w:t>
      </w:r>
      <w:r w:rsidRPr="007A493B">
        <w:rPr>
          <w:rFonts w:hint="cs"/>
          <w:color w:val="1F497D"/>
          <w:sz w:val="28"/>
          <w:szCs w:val="28"/>
          <w:rtl/>
        </w:rPr>
        <w:t>يقوم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الباحث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بأخذ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البينات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ترتبط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بالمجتمع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وتشمل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هذه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البينات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على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1/</w:t>
      </w:r>
      <w:r w:rsidRPr="007A493B">
        <w:rPr>
          <w:rFonts w:hint="cs"/>
          <w:sz w:val="28"/>
          <w:szCs w:val="28"/>
          <w:rtl/>
        </w:rPr>
        <w:t>عدد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السكان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عدد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البيوت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والعائلات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ومعدل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حجم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العائلة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البينات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الخاصة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بملكيات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الأفراد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4/ </w:t>
      </w:r>
      <w:r w:rsidRPr="007A493B">
        <w:rPr>
          <w:rFonts w:hint="cs"/>
          <w:color w:val="FF0000"/>
          <w:sz w:val="28"/>
          <w:szCs w:val="28"/>
          <w:rtl/>
        </w:rPr>
        <w:t>جميع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ما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ذكر</w:t>
      </w:r>
      <w:r w:rsidRPr="007A493B">
        <w:rPr>
          <w:color w:val="FF0000"/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37: </w:t>
      </w:r>
      <w:r w:rsidRPr="007A493B">
        <w:rPr>
          <w:rFonts w:hint="cs"/>
          <w:color w:val="1F497D"/>
          <w:sz w:val="28"/>
          <w:szCs w:val="28"/>
          <w:rtl/>
        </w:rPr>
        <w:t>جمع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المعلومات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الخاصة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بعلاقات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النسب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4270D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ابتكر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الانثربولوجيون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أشكالآ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رمزية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وخطوط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رسم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توضحية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يستخدمها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الأنثربولوجيون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لتقسيم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النسب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بشكل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دقيق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وتتطلب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عملية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التوثيق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هذة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المقابلات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أفراد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المجتمع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وخاصة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كبار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السن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تمثل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العلاقات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القرابية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والقيم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المصاحبة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لها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نظاما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ايدولوجيا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عاما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يؤثرباشكال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مترابطة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ومتداخلة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جوانب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كثيرة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حياة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الأفراد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1829B8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يستخدم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الباحث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المقننة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تحديد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الموضوع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بصورة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دقيقة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4/ 1+2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38: </w:t>
      </w:r>
      <w:r w:rsidRPr="007A493B">
        <w:rPr>
          <w:rFonts w:hint="cs"/>
          <w:color w:val="1F497D"/>
          <w:sz w:val="28"/>
          <w:szCs w:val="28"/>
          <w:rtl/>
        </w:rPr>
        <w:t>هناك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أنواع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المقابلات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ومنها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المفتوحة،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المقننة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المطولة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1829B8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2/ </w:t>
      </w:r>
      <w:r w:rsidRPr="007A493B">
        <w:rPr>
          <w:rFonts w:hint="cs"/>
          <w:color w:val="FF0000"/>
          <w:sz w:val="28"/>
          <w:szCs w:val="28"/>
          <w:rtl/>
        </w:rPr>
        <w:t>المقابلة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المفتوحة،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المقابلة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المقننة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المقابلة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المطولة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،المقابلات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الإخباريين</w:t>
      </w:r>
    </w:p>
    <w:p w:rsidR="00FD075F" w:rsidRPr="007A493B" w:rsidRDefault="00FD075F" w:rsidP="001829B8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المفتوحة،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المقابلة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المقننة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الإخباريين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المفتوحة،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المقننة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39: </w:t>
      </w:r>
      <w:r w:rsidRPr="007A493B">
        <w:rPr>
          <w:rFonts w:hint="cs"/>
          <w:color w:val="1F497D"/>
          <w:sz w:val="28"/>
          <w:szCs w:val="28"/>
          <w:rtl/>
        </w:rPr>
        <w:t>إن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أفضل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أنواع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المقابلات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بدقتها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وتفاصيلها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هي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تلك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يجريها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الباحث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مع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1829B8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 xml:space="preserve">1/   </w:t>
      </w:r>
      <w:r w:rsidRPr="007A493B">
        <w:rPr>
          <w:rFonts w:hint="cs"/>
          <w:color w:val="FF0000"/>
          <w:sz w:val="28"/>
          <w:szCs w:val="28"/>
          <w:rtl/>
        </w:rPr>
        <w:t>مع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أحد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مخبريه</w:t>
      </w:r>
      <w:r w:rsidRPr="007A493B">
        <w:rPr>
          <w:color w:val="FF0000"/>
          <w:sz w:val="28"/>
          <w:szCs w:val="28"/>
          <w:rtl/>
        </w:rPr>
        <w:t xml:space="preserve"> </w:t>
      </w:r>
      <w:r w:rsidRPr="007A493B">
        <w:rPr>
          <w:rFonts w:hint="cs"/>
          <w:color w:val="FF0000"/>
          <w:sz w:val="28"/>
          <w:szCs w:val="28"/>
          <w:rtl/>
        </w:rPr>
        <w:t>الأساسيين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الطبيب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>3/</w:t>
      </w:r>
      <w:r w:rsidRPr="007A493B">
        <w:rPr>
          <w:rFonts w:hint="cs"/>
          <w:sz w:val="28"/>
          <w:szCs w:val="28"/>
          <w:rtl/>
        </w:rPr>
        <w:t>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العامل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4/ </w:t>
      </w:r>
      <w:r w:rsidRPr="007A493B">
        <w:rPr>
          <w:rFonts w:hint="cs"/>
          <w:sz w:val="28"/>
          <w:szCs w:val="28"/>
          <w:rtl/>
        </w:rPr>
        <w:t>جميع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ذكر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40: </w:t>
      </w:r>
      <w:r w:rsidRPr="007A493B">
        <w:rPr>
          <w:rFonts w:hint="cs"/>
          <w:color w:val="1F497D"/>
          <w:sz w:val="28"/>
          <w:szCs w:val="28"/>
          <w:rtl/>
        </w:rPr>
        <w:t>الانثربولوجيا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النفسية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تمكنت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استخدام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أساليب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وأدوات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بحثية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مستخدمة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في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علم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النفس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مثل؟</w:t>
      </w:r>
    </w:p>
    <w:p w:rsidR="00FD075F" w:rsidRPr="007A493B" w:rsidRDefault="00FD075F" w:rsidP="001829B8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الأ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ختبارات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الإسقاطيه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الإسقاطية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F22A64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جمع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مادة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الأحلام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وتفسيرها</w:t>
      </w:r>
    </w:p>
    <w:p w:rsidR="00FD075F" w:rsidRPr="007A493B" w:rsidRDefault="00FD075F" w:rsidP="00F22A64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4/ 1+3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41: </w:t>
      </w:r>
      <w:r w:rsidRPr="007A493B">
        <w:rPr>
          <w:rFonts w:hint="cs"/>
          <w:color w:val="1F497D"/>
          <w:sz w:val="28"/>
          <w:szCs w:val="28"/>
          <w:rtl/>
        </w:rPr>
        <w:t>مقارنة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طريقة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المسح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الاجتماعي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والدراسة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الانثربولوجية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69758C" w:rsidRDefault="00FD075F" w:rsidP="008F2A4C">
      <w:pPr>
        <w:jc w:val="center"/>
        <w:rPr>
          <w:color w:val="FF0000"/>
          <w:kern w:val="24"/>
          <w:sz w:val="32"/>
          <w:szCs w:val="32"/>
        </w:rPr>
      </w:pPr>
      <w:r w:rsidRPr="0069758C">
        <w:rPr>
          <w:rFonts w:hint="cs"/>
          <w:color w:val="FF0000"/>
          <w:kern w:val="24"/>
          <w:sz w:val="32"/>
          <w:szCs w:val="32"/>
          <w:rtl/>
        </w:rPr>
        <w:t>جدول</w:t>
      </w:r>
      <w:r w:rsidRPr="0069758C">
        <w:rPr>
          <w:color w:val="FF0000"/>
          <w:kern w:val="24"/>
          <w:sz w:val="32"/>
          <w:szCs w:val="32"/>
          <w:rtl/>
        </w:rPr>
        <w:t xml:space="preserve">  </w:t>
      </w:r>
      <w:r w:rsidRPr="0069758C">
        <w:rPr>
          <w:rFonts w:hint="cs"/>
          <w:color w:val="FF0000"/>
          <w:kern w:val="24"/>
          <w:sz w:val="32"/>
          <w:szCs w:val="32"/>
          <w:rtl/>
        </w:rPr>
        <w:t>مقارنة</w:t>
      </w:r>
      <w:r w:rsidRPr="0069758C">
        <w:rPr>
          <w:color w:val="FF0000"/>
          <w:kern w:val="24"/>
          <w:sz w:val="32"/>
          <w:szCs w:val="32"/>
          <w:rtl/>
        </w:rPr>
        <w:t xml:space="preserve"> </w:t>
      </w:r>
    </w:p>
    <w:tbl>
      <w:tblPr>
        <w:tblpPr w:leftFromText="180" w:rightFromText="180" w:vertAnchor="text" w:horzAnchor="margin" w:tblpXSpec="center" w:tblpY="142"/>
        <w:bidiVisual/>
        <w:tblW w:w="9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488"/>
        <w:gridCol w:w="4820"/>
      </w:tblGrid>
      <w:tr w:rsidR="00FD075F" w:rsidRPr="00FC4236" w:rsidTr="00FC4236">
        <w:trPr>
          <w:trHeight w:val="1199"/>
        </w:trPr>
        <w:tc>
          <w:tcPr>
            <w:tcW w:w="4488" w:type="dxa"/>
          </w:tcPr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color w:val="FF0000"/>
                <w:kern w:val="24"/>
                <w:sz w:val="32"/>
                <w:szCs w:val="32"/>
              </w:rPr>
            </w:pPr>
            <w:r w:rsidRPr="00FC4236">
              <w:rPr>
                <w:color w:val="FF0000"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color w:val="FF0000"/>
                <w:kern w:val="24"/>
                <w:sz w:val="32"/>
                <w:szCs w:val="32"/>
                <w:rtl/>
              </w:rPr>
              <w:t>المسح</w:t>
            </w:r>
            <w:r w:rsidRPr="00FC4236">
              <w:rPr>
                <w:color w:val="FF0000"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color w:val="FF0000"/>
                <w:kern w:val="24"/>
                <w:sz w:val="32"/>
                <w:szCs w:val="32"/>
                <w:rtl/>
              </w:rPr>
              <w:t>الاجتماعي</w:t>
            </w:r>
            <w:r w:rsidRPr="00FC4236">
              <w:rPr>
                <w:color w:val="FF0000"/>
                <w:kern w:val="24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820" w:type="dxa"/>
          </w:tcPr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color w:val="FF0000"/>
                <w:kern w:val="24"/>
                <w:sz w:val="32"/>
                <w:szCs w:val="32"/>
              </w:rPr>
            </w:pPr>
            <w:r w:rsidRPr="00FC4236">
              <w:rPr>
                <w:rFonts w:hint="cs"/>
                <w:color w:val="FF0000"/>
                <w:kern w:val="24"/>
                <w:sz w:val="32"/>
                <w:szCs w:val="32"/>
                <w:rtl/>
              </w:rPr>
              <w:t>الدراسة</w:t>
            </w:r>
            <w:r w:rsidRPr="00FC4236">
              <w:rPr>
                <w:color w:val="FF0000"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color w:val="FF0000"/>
                <w:kern w:val="24"/>
                <w:sz w:val="32"/>
                <w:szCs w:val="32"/>
                <w:rtl/>
              </w:rPr>
              <w:t>الانثربولوجية</w:t>
            </w:r>
          </w:p>
        </w:tc>
      </w:tr>
      <w:tr w:rsidR="00FD075F" w:rsidRPr="00FC4236" w:rsidTr="00FC4236">
        <w:trPr>
          <w:trHeight w:val="1278"/>
        </w:trPr>
        <w:tc>
          <w:tcPr>
            <w:tcW w:w="4488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kern w:val="24"/>
                <w:sz w:val="32"/>
                <w:szCs w:val="32"/>
                <w:rtl/>
              </w:rPr>
              <w:t xml:space="preserve">1-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تتجه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الدراسة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المسوح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الاجتماعية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المستخدمة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الاجتماع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إلى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اختيار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عينة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بطريقة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عشوائية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أو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غير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ذلك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طرق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اختيار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العينة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  <w:tc>
          <w:tcPr>
            <w:tcW w:w="4820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- 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بينما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يدرس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الاثنوجرافيين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مجتمعات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محلية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كاملة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وحية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تعيش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أحوالها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الطبيعية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</w:tr>
      <w:tr w:rsidR="00FD075F" w:rsidRPr="00FC4236" w:rsidTr="00FC4236">
        <w:trPr>
          <w:trHeight w:val="1278"/>
        </w:trPr>
        <w:tc>
          <w:tcPr>
            <w:tcW w:w="4488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2-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بينما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غالبية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باحثي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الدراسات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المسحية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لا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يهتمون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بالاتصال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المباشر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مع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المبحوثين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الذين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يُطلب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منهم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وضع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إجابات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أسئلة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محددة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 </w:t>
            </w:r>
          </w:p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</w:rPr>
            </w:pPr>
          </w:p>
        </w:tc>
        <w:tc>
          <w:tcPr>
            <w:tcW w:w="4820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-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يجري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الاثنوجرافيين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دراساتهم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الميدانية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طريق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الاتصال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والمعايشة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المباشرين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,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ويحاول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الاثنوجرافيين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أيضاً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ودائما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بناء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علاقات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تواصل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مع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أبناء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المجتمع</w:t>
            </w:r>
          </w:p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</w:rPr>
            </w:pPr>
          </w:p>
        </w:tc>
      </w:tr>
      <w:tr w:rsidR="00FD075F" w:rsidRPr="00FC4236" w:rsidTr="00FC4236">
        <w:trPr>
          <w:trHeight w:val="2173"/>
        </w:trPr>
        <w:tc>
          <w:tcPr>
            <w:tcW w:w="4488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28"/>
                <w:szCs w:val="28"/>
                <w:rtl/>
              </w:rPr>
            </w:pPr>
            <w:r w:rsidRPr="00FC4236">
              <w:rPr>
                <w:kern w:val="24"/>
                <w:sz w:val="28"/>
                <w:szCs w:val="28"/>
                <w:rtl/>
              </w:rPr>
              <w:t xml:space="preserve">3-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بينما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ينظر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الباحث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الاجتماعي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في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المسح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الاجتماعي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إلى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الناس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على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أنهم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ممثلين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للمجتمع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أو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جماعات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سكانية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كبيرة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,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كمجيبين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على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الأسئلة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التي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وردت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في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28"/>
                <w:szCs w:val="28"/>
                <w:rtl/>
              </w:rPr>
              <w:t>الاستبيان</w:t>
            </w:r>
            <w:r w:rsidRPr="00FC4236">
              <w:rPr>
                <w:kern w:val="24"/>
                <w:sz w:val="28"/>
                <w:szCs w:val="28"/>
                <w:rtl/>
              </w:rPr>
              <w:t xml:space="preserve">   </w:t>
            </w:r>
          </w:p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</w:rPr>
            </w:pPr>
          </w:p>
        </w:tc>
        <w:tc>
          <w:tcPr>
            <w:tcW w:w="4820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  <w:rtl/>
              </w:rPr>
            </w:pPr>
            <w:r w:rsidRPr="00FC4236">
              <w:rPr>
                <w:kern w:val="24"/>
                <w:sz w:val="32"/>
                <w:szCs w:val="32"/>
                <w:rtl/>
              </w:rPr>
              <w:t xml:space="preserve">-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يصل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الباحث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الأنثربولوجي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إلى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معرفة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إخبارييه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,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والتعامل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معهم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أنهم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أشخاص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حقيقيين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لذا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فانه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يهتم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بحياتهم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الكلية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</w:tr>
      <w:tr w:rsidR="00FD075F" w:rsidRPr="00FC4236" w:rsidTr="00FC4236">
        <w:trPr>
          <w:trHeight w:val="1278"/>
        </w:trPr>
        <w:tc>
          <w:tcPr>
            <w:tcW w:w="4488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4-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البحث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الاجتماعي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يتم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عادة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جماعات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سكانية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كبيرة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ومتنوعة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فإنه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يعتمد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أساليب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التحليل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الإحصائي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للوصول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للنتائج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  <w:tc>
          <w:tcPr>
            <w:tcW w:w="4820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b/>
                <w:bCs/>
                <w:kern w:val="24"/>
                <w:sz w:val="32"/>
                <w:szCs w:val="32"/>
                <w:rtl/>
              </w:rPr>
            </w:pP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-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بينما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يعتمد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الأثنوجرافيون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دراساتهم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عينات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أصغر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حجماً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وربما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أقل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تنوعاً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,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ولذلك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فهم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ليسوا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بحاجة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إلى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معرفة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الأساليب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b/>
                <w:bCs/>
                <w:kern w:val="24"/>
                <w:sz w:val="32"/>
                <w:szCs w:val="32"/>
                <w:rtl/>
              </w:rPr>
              <w:t>الإحصائية</w:t>
            </w:r>
            <w:r w:rsidRPr="00FC4236">
              <w:rPr>
                <w:b/>
                <w:bCs/>
                <w:kern w:val="24"/>
                <w:sz w:val="32"/>
                <w:szCs w:val="32"/>
                <w:rtl/>
              </w:rPr>
              <w:t xml:space="preserve"> 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</w:tr>
      <w:tr w:rsidR="00FD075F" w:rsidRPr="00FC4236" w:rsidTr="00FC4236">
        <w:trPr>
          <w:trHeight w:val="1278"/>
        </w:trPr>
        <w:tc>
          <w:tcPr>
            <w:tcW w:w="4488" w:type="dxa"/>
          </w:tcPr>
          <w:p w:rsidR="00FD075F" w:rsidRPr="00FC4236" w:rsidRDefault="00FD075F" w:rsidP="00FC4236">
            <w:p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  <w:rtl/>
              </w:rPr>
            </w:pPr>
            <w:r w:rsidRPr="00FC4236">
              <w:rPr>
                <w:kern w:val="24"/>
                <w:sz w:val="32"/>
                <w:szCs w:val="32"/>
                <w:rtl/>
              </w:rPr>
              <w:t xml:space="preserve">5-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بينما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نرى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عادة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الباحث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الاجتماعي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يشير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مقدمة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دراسته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,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أو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كتابه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إلى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الفروض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التي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وضعها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وإطاره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النظري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لدراسة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ظاهرة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معينة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,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أو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جماعة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ما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وكيف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اختار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المقاييس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وأنواع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الأسئلة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وكيف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تم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الحصول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على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الإجابات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و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الإحصاءات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  <w:tc>
          <w:tcPr>
            <w:tcW w:w="4820" w:type="dxa"/>
          </w:tcPr>
          <w:p w:rsidR="00FD075F" w:rsidRPr="00FC4236" w:rsidRDefault="00FD075F" w:rsidP="00FC423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540" w:hanging="540"/>
              <w:rPr>
                <w:kern w:val="24"/>
                <w:sz w:val="32"/>
                <w:szCs w:val="32"/>
                <w:rtl/>
              </w:rPr>
            </w:pP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نرى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المقابل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غالبية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الإثنوجرافيين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يصفون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بإسهاب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في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مقدمة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دراساتهم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ما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يمكن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أن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نسميه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تجاربهم</w:t>
            </w:r>
            <w:r w:rsidRPr="00FC4236">
              <w:rPr>
                <w:kern w:val="24"/>
                <w:sz w:val="32"/>
                <w:szCs w:val="32"/>
                <w:rtl/>
              </w:rPr>
              <w:t xml:space="preserve"> </w:t>
            </w:r>
            <w:r w:rsidRPr="00FC4236">
              <w:rPr>
                <w:rFonts w:hint="cs"/>
                <w:kern w:val="24"/>
                <w:sz w:val="32"/>
                <w:szCs w:val="32"/>
                <w:rtl/>
              </w:rPr>
              <w:t>الذاتية</w:t>
            </w:r>
          </w:p>
          <w:p w:rsidR="00FD075F" w:rsidRPr="00FC4236" w:rsidRDefault="00FD075F" w:rsidP="00FC4236">
            <w:pPr>
              <w:tabs>
                <w:tab w:val="left" w:pos="999"/>
              </w:tabs>
              <w:spacing w:after="0" w:line="240" w:lineRule="auto"/>
              <w:jc w:val="center"/>
              <w:rPr>
                <w:kern w:val="24"/>
                <w:sz w:val="32"/>
                <w:szCs w:val="32"/>
              </w:rPr>
            </w:pPr>
          </w:p>
        </w:tc>
      </w:tr>
    </w:tbl>
    <w:p w:rsidR="00FD075F" w:rsidRDefault="00FD075F" w:rsidP="008F2A4C"/>
    <w:p w:rsidR="00FD075F" w:rsidRPr="007A493B" w:rsidRDefault="00FD075F" w:rsidP="00082F7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جدول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بأعداده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لجل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يسهل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علينا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الحفظ</w:t>
      </w:r>
    </w:p>
    <w:p w:rsidR="00FD075F" w:rsidRPr="007A493B" w:rsidRDefault="00FD075F" w:rsidP="00F22A64">
      <w:pPr>
        <w:rPr>
          <w:color w:val="1F497D"/>
          <w:sz w:val="28"/>
          <w:szCs w:val="28"/>
          <w:rtl/>
        </w:rPr>
      </w:pPr>
    </w:p>
    <w:p w:rsidR="00FD075F" w:rsidRPr="007A493B" w:rsidRDefault="00FD075F" w:rsidP="00297FEC">
      <w:pPr>
        <w:rPr>
          <w:color w:val="1F497D"/>
          <w:sz w:val="28"/>
          <w:szCs w:val="28"/>
          <w:rtl/>
        </w:rPr>
      </w:pPr>
      <w:r w:rsidRPr="007A493B">
        <w:rPr>
          <w:color w:val="1F497D"/>
          <w:sz w:val="28"/>
          <w:szCs w:val="28"/>
          <w:rtl/>
        </w:rPr>
        <w:t xml:space="preserve">42: </w:t>
      </w:r>
      <w:r w:rsidRPr="007A493B">
        <w:rPr>
          <w:rFonts w:hint="cs"/>
          <w:color w:val="1F497D"/>
          <w:sz w:val="28"/>
          <w:szCs w:val="28"/>
          <w:rtl/>
        </w:rPr>
        <w:t>بالرغم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من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وجود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نقاط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أختلاف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الدراسات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الانثربولوجية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الحقلية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والدراسات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المسحية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إلا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أن</w:t>
      </w:r>
      <w:r w:rsidRPr="007A493B">
        <w:rPr>
          <w:color w:val="1F497D"/>
          <w:sz w:val="28"/>
          <w:szCs w:val="28"/>
          <w:rtl/>
        </w:rPr>
        <w:t xml:space="preserve">  </w:t>
      </w:r>
      <w:r w:rsidRPr="007A493B">
        <w:rPr>
          <w:rFonts w:hint="cs"/>
          <w:color w:val="1F497D"/>
          <w:sz w:val="28"/>
          <w:szCs w:val="28"/>
          <w:rtl/>
        </w:rPr>
        <w:t>اليوم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قد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ظهر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التقاء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واضحآ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وتقاربآ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بينهما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ويعود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ذلك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لأسباب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أهمها</w:t>
      </w:r>
      <w:r w:rsidRPr="007A493B">
        <w:rPr>
          <w:color w:val="1F497D"/>
          <w:sz w:val="28"/>
          <w:szCs w:val="28"/>
          <w:rtl/>
        </w:rPr>
        <w:t xml:space="preserve"> </w:t>
      </w:r>
      <w:r w:rsidRPr="007A493B">
        <w:rPr>
          <w:rFonts w:hint="cs"/>
          <w:color w:val="1F497D"/>
          <w:sz w:val="28"/>
          <w:szCs w:val="28"/>
          <w:rtl/>
        </w:rPr>
        <w:t>؟</w:t>
      </w:r>
    </w:p>
    <w:p w:rsidR="00FD075F" w:rsidRPr="007A493B" w:rsidRDefault="00FD075F" w:rsidP="007A493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1/ </w:t>
      </w:r>
      <w:r w:rsidRPr="007A493B">
        <w:rPr>
          <w:rFonts w:hint="cs"/>
          <w:sz w:val="28"/>
          <w:szCs w:val="28"/>
          <w:rtl/>
        </w:rPr>
        <w:t>التشابه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المتزايد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المجتمعات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والظواهر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والموضوعات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المجتمعات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المعقدة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7A493B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2/ </w:t>
      </w:r>
      <w:r w:rsidRPr="007A493B">
        <w:rPr>
          <w:rFonts w:hint="cs"/>
          <w:sz w:val="28"/>
          <w:szCs w:val="28"/>
          <w:rtl/>
        </w:rPr>
        <w:t>طور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بعض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الباحثين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أساليب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الدراسة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وبدأوا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يستخدمون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العينات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والمسوح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والاعتماد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أحيانآ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فريق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البحث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والاستخدام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المتزايد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للأدوات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التكنولوجية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كأجهزة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التصوير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والتسجيل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وغيرها</w:t>
      </w:r>
    </w:p>
    <w:p w:rsidR="00FD075F" w:rsidRPr="007A493B" w:rsidRDefault="00FD075F" w:rsidP="00297FEC">
      <w:pPr>
        <w:rPr>
          <w:sz w:val="28"/>
          <w:szCs w:val="28"/>
          <w:rtl/>
        </w:rPr>
      </w:pPr>
      <w:r w:rsidRPr="007A493B">
        <w:rPr>
          <w:sz w:val="28"/>
          <w:szCs w:val="28"/>
          <w:rtl/>
        </w:rPr>
        <w:t xml:space="preserve">3/ </w:t>
      </w:r>
      <w:r w:rsidRPr="007A493B">
        <w:rPr>
          <w:rFonts w:hint="cs"/>
          <w:sz w:val="28"/>
          <w:szCs w:val="28"/>
          <w:rtl/>
        </w:rPr>
        <w:t>البحث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الاجتماعي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يتم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عادة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على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جمعات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سكانية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كبيرة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ومتنوعة</w:t>
      </w:r>
      <w:r w:rsidRPr="007A493B">
        <w:rPr>
          <w:sz w:val="28"/>
          <w:szCs w:val="28"/>
          <w:rtl/>
        </w:rPr>
        <w:t xml:space="preserve"> </w:t>
      </w:r>
    </w:p>
    <w:p w:rsidR="00FD075F" w:rsidRDefault="00FD075F" w:rsidP="00297FEC">
      <w:pPr>
        <w:rPr>
          <w:color w:val="FF0000"/>
          <w:sz w:val="28"/>
          <w:szCs w:val="28"/>
          <w:rtl/>
        </w:rPr>
      </w:pPr>
      <w:r w:rsidRPr="007A493B">
        <w:rPr>
          <w:color w:val="FF0000"/>
          <w:sz w:val="28"/>
          <w:szCs w:val="28"/>
          <w:rtl/>
        </w:rPr>
        <w:t>4/ 1+2</w:t>
      </w:r>
    </w:p>
    <w:p w:rsidR="00FD075F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kern w:val="24"/>
          <w:sz w:val="28"/>
          <w:szCs w:val="28"/>
          <w:rtl/>
        </w:rPr>
      </w:pPr>
      <w:r w:rsidRPr="00662E87">
        <w:rPr>
          <w:sz w:val="28"/>
          <w:szCs w:val="28"/>
          <w:rtl/>
        </w:rPr>
        <w:t>43</w:t>
      </w:r>
      <w:r w:rsidRPr="00662E87">
        <w:rPr>
          <w:color w:val="1F497D"/>
          <w:sz w:val="28"/>
          <w:szCs w:val="28"/>
          <w:rtl/>
        </w:rPr>
        <w:t xml:space="preserve">: </w:t>
      </w:r>
      <w:r w:rsidRPr="00990B8A">
        <w:rPr>
          <w:rFonts w:hint="cs"/>
          <w:kern w:val="24"/>
          <w:sz w:val="28"/>
          <w:szCs w:val="28"/>
          <w:rtl/>
        </w:rPr>
        <w:t>يستخدم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الانثربولوجيون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النفسيون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هذا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النوع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من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المقابلات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للبحث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في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موضوعات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ثقافية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للتعرف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علي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وجهة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نظر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الأفراد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في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المجتمع</w:t>
      </w:r>
      <w:r w:rsidRPr="00990B8A">
        <w:rPr>
          <w:kern w:val="24"/>
          <w:sz w:val="28"/>
          <w:szCs w:val="28"/>
          <w:rtl/>
        </w:rPr>
        <w:t xml:space="preserve">, </w:t>
      </w:r>
      <w:r w:rsidRPr="00990B8A">
        <w:rPr>
          <w:rFonts w:hint="cs"/>
          <w:kern w:val="24"/>
          <w:sz w:val="28"/>
          <w:szCs w:val="28"/>
          <w:rtl/>
        </w:rPr>
        <w:t>وفهم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النظرة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الباطنية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الخاصة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بثقافة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المجتمع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وتستخدم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هذه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الطريقة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في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دراسة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القادة</w:t>
      </w:r>
      <w:r w:rsidRPr="00990B8A">
        <w:rPr>
          <w:kern w:val="24"/>
          <w:sz w:val="28"/>
          <w:szCs w:val="28"/>
          <w:rtl/>
        </w:rPr>
        <w:t xml:space="preserve">. 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من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أي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نوع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من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المقابلات؟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color w:val="FF0000"/>
          <w:sz w:val="28"/>
          <w:szCs w:val="28"/>
          <w:rtl/>
        </w:rPr>
      </w:pPr>
      <w:r w:rsidRPr="00662E87">
        <w:rPr>
          <w:color w:val="FF0000"/>
          <w:sz w:val="28"/>
          <w:szCs w:val="28"/>
          <w:rtl/>
        </w:rPr>
        <w:t xml:space="preserve">1/ </w:t>
      </w:r>
      <w:r w:rsidRPr="00662E87">
        <w:rPr>
          <w:rFonts w:hint="cs"/>
          <w:color w:val="FF0000"/>
          <w:sz w:val="28"/>
          <w:szCs w:val="28"/>
          <w:rtl/>
        </w:rPr>
        <w:t>المقابلة</w:t>
      </w:r>
      <w:r w:rsidRPr="00662E87">
        <w:rPr>
          <w:color w:val="FF0000"/>
          <w:sz w:val="28"/>
          <w:szCs w:val="28"/>
          <w:rtl/>
        </w:rPr>
        <w:t xml:space="preserve"> </w:t>
      </w:r>
      <w:r w:rsidRPr="00662E87">
        <w:rPr>
          <w:rFonts w:hint="cs"/>
          <w:color w:val="FF0000"/>
          <w:sz w:val="28"/>
          <w:szCs w:val="28"/>
          <w:rtl/>
        </w:rPr>
        <w:t>المطولة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 w:rsidRPr="00662E87">
        <w:rPr>
          <w:sz w:val="28"/>
          <w:szCs w:val="28"/>
          <w:rtl/>
        </w:rPr>
        <w:t>2/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المقننة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 w:rsidRPr="00662E87">
        <w:rPr>
          <w:sz w:val="28"/>
          <w:szCs w:val="28"/>
          <w:rtl/>
        </w:rPr>
        <w:t>3/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الإخبارية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 w:rsidRPr="00662E87">
        <w:rPr>
          <w:sz w:val="28"/>
          <w:szCs w:val="28"/>
          <w:rtl/>
        </w:rPr>
        <w:t>4/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المفتوحة</w:t>
      </w:r>
    </w:p>
    <w:p w:rsidR="00FD075F" w:rsidRPr="00990B8A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kern w:val="24"/>
          <w:sz w:val="28"/>
          <w:szCs w:val="28"/>
          <w:rtl/>
        </w:rPr>
      </w:pPr>
      <w:r>
        <w:rPr>
          <w:color w:val="1F497D"/>
          <w:sz w:val="28"/>
          <w:szCs w:val="28"/>
          <w:rtl/>
        </w:rPr>
        <w:t>44:</w:t>
      </w:r>
      <w:r w:rsidRPr="00662E87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ويحرص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الباحث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في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المقابلة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على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تحديد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الموضوع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بصورة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دقيقة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ويضع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أسئلة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محددة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بحيث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تمكنه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من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ضبط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إجابات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الإخباري</w:t>
      </w:r>
      <w:r w:rsidRPr="00990B8A">
        <w:rPr>
          <w:kern w:val="24"/>
          <w:sz w:val="28"/>
          <w:szCs w:val="28"/>
          <w:rtl/>
        </w:rPr>
        <w:t xml:space="preserve"> , </w:t>
      </w:r>
      <w:r w:rsidRPr="00990B8A">
        <w:rPr>
          <w:rFonts w:hint="cs"/>
          <w:kern w:val="24"/>
          <w:sz w:val="28"/>
          <w:szCs w:val="28"/>
          <w:rtl/>
        </w:rPr>
        <w:t>وعدم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السماح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له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بالخروج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عن</w:t>
      </w:r>
      <w:r w:rsidRPr="00990B8A">
        <w:rPr>
          <w:kern w:val="24"/>
          <w:sz w:val="28"/>
          <w:szCs w:val="28"/>
          <w:rtl/>
        </w:rPr>
        <w:t xml:space="preserve"> </w:t>
      </w:r>
      <w:r w:rsidRPr="00990B8A">
        <w:rPr>
          <w:rFonts w:hint="cs"/>
          <w:kern w:val="24"/>
          <w:sz w:val="28"/>
          <w:szCs w:val="28"/>
          <w:rtl/>
        </w:rPr>
        <w:t>الموضوع</w:t>
      </w:r>
      <w:r w:rsidRPr="00990B8A">
        <w:rPr>
          <w:kern w:val="24"/>
          <w:sz w:val="28"/>
          <w:szCs w:val="28"/>
          <w:rtl/>
        </w:rPr>
        <w:t xml:space="preserve">   </w:t>
      </w:r>
    </w:p>
    <w:p w:rsidR="00FD075F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rPr>
          <w:kern w:val="24"/>
          <w:sz w:val="28"/>
          <w:szCs w:val="28"/>
          <w:rtl/>
        </w:rPr>
      </w:pPr>
      <w:r w:rsidRPr="00990B8A">
        <w:rPr>
          <w:rFonts w:hint="cs"/>
          <w:kern w:val="24"/>
          <w:sz w:val="28"/>
          <w:szCs w:val="28"/>
          <w:rtl/>
        </w:rPr>
        <w:t>المقابلات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من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أي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نوع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من</w:t>
      </w:r>
      <w:r>
        <w:rPr>
          <w:kern w:val="24"/>
          <w:sz w:val="28"/>
          <w:szCs w:val="28"/>
          <w:rtl/>
        </w:rPr>
        <w:t xml:space="preserve"> </w:t>
      </w:r>
      <w:r>
        <w:rPr>
          <w:rFonts w:hint="cs"/>
          <w:kern w:val="24"/>
          <w:sz w:val="28"/>
          <w:szCs w:val="28"/>
          <w:rtl/>
        </w:rPr>
        <w:t>المقابلات؟</w:t>
      </w:r>
    </w:p>
    <w:p w:rsidR="00FD075F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rPr>
          <w:kern w:val="24"/>
          <w:sz w:val="28"/>
          <w:szCs w:val="28"/>
          <w:rtl/>
        </w:rPr>
      </w:pP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>
        <w:rPr>
          <w:kern w:val="24"/>
          <w:sz w:val="28"/>
          <w:szCs w:val="28"/>
          <w:rtl/>
        </w:rPr>
        <w:t xml:space="preserve">1/ 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المطولة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color w:val="FF0000"/>
          <w:sz w:val="28"/>
          <w:szCs w:val="28"/>
          <w:rtl/>
        </w:rPr>
      </w:pPr>
      <w:r w:rsidRPr="00662E87">
        <w:rPr>
          <w:color w:val="FF0000"/>
          <w:sz w:val="28"/>
          <w:szCs w:val="28"/>
          <w:rtl/>
        </w:rPr>
        <w:t xml:space="preserve">2/ </w:t>
      </w:r>
      <w:r w:rsidRPr="00662E87">
        <w:rPr>
          <w:rFonts w:hint="cs"/>
          <w:color w:val="FF0000"/>
          <w:sz w:val="28"/>
          <w:szCs w:val="28"/>
          <w:rtl/>
        </w:rPr>
        <w:t>المقابلة</w:t>
      </w:r>
      <w:r w:rsidRPr="00662E87">
        <w:rPr>
          <w:color w:val="FF0000"/>
          <w:sz w:val="28"/>
          <w:szCs w:val="28"/>
          <w:rtl/>
        </w:rPr>
        <w:t xml:space="preserve"> </w:t>
      </w:r>
      <w:r w:rsidRPr="00662E87">
        <w:rPr>
          <w:rFonts w:hint="cs"/>
          <w:color w:val="FF0000"/>
          <w:sz w:val="28"/>
          <w:szCs w:val="28"/>
          <w:rtl/>
        </w:rPr>
        <w:t>المقننة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 w:rsidRPr="00662E87">
        <w:rPr>
          <w:sz w:val="28"/>
          <w:szCs w:val="28"/>
          <w:rtl/>
        </w:rPr>
        <w:t>3/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</w:rPr>
        <w:t>الإخبارية</w:t>
      </w:r>
    </w:p>
    <w:p w:rsidR="00FD075F" w:rsidRPr="00662E87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sz w:val="28"/>
          <w:szCs w:val="28"/>
          <w:rtl/>
        </w:rPr>
      </w:pPr>
      <w:r>
        <w:rPr>
          <w:kern w:val="24"/>
          <w:sz w:val="28"/>
          <w:szCs w:val="28"/>
          <w:rtl/>
        </w:rPr>
        <w:t>4</w:t>
      </w:r>
      <w:r>
        <w:rPr>
          <w:sz w:val="28"/>
          <w:szCs w:val="28"/>
          <w:rtl/>
        </w:rPr>
        <w:t>/</w:t>
      </w:r>
      <w:r w:rsidRPr="00662E87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المقابلة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المفتوحة</w:t>
      </w:r>
    </w:p>
    <w:p w:rsidR="00FD075F" w:rsidRPr="00990B8A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rPr>
          <w:kern w:val="24"/>
          <w:sz w:val="28"/>
          <w:szCs w:val="28"/>
          <w:rtl/>
        </w:rPr>
      </w:pPr>
    </w:p>
    <w:p w:rsidR="00FD075F" w:rsidRDefault="00FD075F" w:rsidP="00662E87">
      <w:p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color w:val="1F497D"/>
          <w:sz w:val="28"/>
          <w:szCs w:val="28"/>
          <w:rtl/>
        </w:rPr>
      </w:pPr>
    </w:p>
    <w:p w:rsidR="00FD075F" w:rsidRPr="00662E87" w:rsidRDefault="00FD075F" w:rsidP="00297FEC">
      <w:pPr>
        <w:rPr>
          <w:color w:val="1F497D"/>
          <w:sz w:val="28"/>
          <w:szCs w:val="28"/>
          <w:rtl/>
        </w:rPr>
      </w:pPr>
    </w:p>
    <w:p w:rsidR="00FD075F" w:rsidRPr="007A493B" w:rsidRDefault="00FD075F" w:rsidP="00297FEC">
      <w:pPr>
        <w:rPr>
          <w:sz w:val="28"/>
          <w:szCs w:val="28"/>
          <w:rtl/>
        </w:rPr>
      </w:pP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rFonts w:hint="cs"/>
          <w:sz w:val="28"/>
          <w:szCs w:val="28"/>
          <w:rtl/>
        </w:rPr>
        <w:t>انتهت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المراجعة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والحمد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الله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شاملة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جميع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ملخص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المادة</w:t>
      </w:r>
      <w:r w:rsidRPr="007A493B">
        <w:rPr>
          <w:sz w:val="28"/>
          <w:szCs w:val="28"/>
          <w:rtl/>
        </w:rPr>
        <w:t xml:space="preserve"> </w:t>
      </w:r>
    </w:p>
    <w:p w:rsidR="00FD075F" w:rsidRPr="007A493B" w:rsidRDefault="00FD075F" w:rsidP="00BB1B7F">
      <w:pPr>
        <w:rPr>
          <w:sz w:val="28"/>
          <w:szCs w:val="28"/>
          <w:rtl/>
        </w:rPr>
      </w:pPr>
      <w:r w:rsidRPr="007A493B">
        <w:rPr>
          <w:rFonts w:hint="cs"/>
          <w:sz w:val="28"/>
          <w:szCs w:val="28"/>
          <w:rtl/>
        </w:rPr>
        <w:t>دعواااااااااااااااتكم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لي</w:t>
      </w:r>
      <w:r w:rsidRPr="007A493B">
        <w:rPr>
          <w:sz w:val="28"/>
          <w:szCs w:val="28"/>
          <w:rtl/>
        </w:rPr>
        <w:t xml:space="preserve">  </w:t>
      </w:r>
      <w:r w:rsidRPr="007A493B">
        <w:rPr>
          <w:rFonts w:hint="cs"/>
          <w:sz w:val="28"/>
          <w:szCs w:val="28"/>
          <w:rtl/>
        </w:rPr>
        <w:t>هدوووي</w:t>
      </w:r>
      <w:r w:rsidRPr="007A493B">
        <w:rPr>
          <w:sz w:val="28"/>
          <w:szCs w:val="28"/>
          <w:rtl/>
        </w:rPr>
        <w:t xml:space="preserve"> </w:t>
      </w:r>
      <w:r w:rsidRPr="007A493B">
        <w:rPr>
          <w:rFonts w:hint="cs"/>
          <w:sz w:val="28"/>
          <w:szCs w:val="28"/>
          <w:rtl/>
        </w:rPr>
        <w:t>المزعجه</w:t>
      </w:r>
    </w:p>
    <w:sectPr w:rsidR="00FD075F" w:rsidRPr="007A493B" w:rsidSect="00B43A5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75F" w:rsidRDefault="00FD075F" w:rsidP="00C722B7">
      <w:pPr>
        <w:spacing w:after="0" w:line="240" w:lineRule="auto"/>
      </w:pPr>
      <w:r>
        <w:separator/>
      </w:r>
    </w:p>
  </w:endnote>
  <w:endnote w:type="continuationSeparator" w:id="0">
    <w:p w:rsidR="00FD075F" w:rsidRDefault="00FD075F" w:rsidP="00C72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75F" w:rsidRDefault="00FD075F">
    <w:pPr>
      <w:pStyle w:val="Footer"/>
      <w:jc w:val="center"/>
    </w:pPr>
  </w:p>
  <w:p w:rsidR="00FD075F" w:rsidRDefault="00FD075F">
    <w:pPr>
      <w:pStyle w:val="Footer"/>
      <w:jc w:val="center"/>
    </w:pPr>
    <w:fldSimple w:instr=" PAGE    \* MERGEFORMAT ">
      <w:r w:rsidRPr="00BD718E">
        <w:rPr>
          <w:rFonts w:cs="Calibri"/>
          <w:noProof/>
          <w:rtl/>
          <w:lang w:val="ar-SA"/>
        </w:rPr>
        <w:t>5</w:t>
      </w:r>
    </w:fldSimple>
  </w:p>
  <w:p w:rsidR="00FD075F" w:rsidRDefault="00FD07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75F" w:rsidRDefault="00FD075F" w:rsidP="00C722B7">
      <w:pPr>
        <w:spacing w:after="0" w:line="240" w:lineRule="auto"/>
      </w:pPr>
      <w:r>
        <w:separator/>
      </w:r>
    </w:p>
  </w:footnote>
  <w:footnote w:type="continuationSeparator" w:id="0">
    <w:p w:rsidR="00FD075F" w:rsidRDefault="00FD075F" w:rsidP="00C722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D30021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72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7FA"/>
    <w:rsid w:val="00001CA9"/>
    <w:rsid w:val="00002BAE"/>
    <w:rsid w:val="00003C6B"/>
    <w:rsid w:val="00025233"/>
    <w:rsid w:val="00082F7B"/>
    <w:rsid w:val="001667D7"/>
    <w:rsid w:val="001829B8"/>
    <w:rsid w:val="001B5121"/>
    <w:rsid w:val="001C5363"/>
    <w:rsid w:val="001D6A25"/>
    <w:rsid w:val="002337FA"/>
    <w:rsid w:val="00297FEC"/>
    <w:rsid w:val="002C0802"/>
    <w:rsid w:val="00353679"/>
    <w:rsid w:val="003C6051"/>
    <w:rsid w:val="004270DB"/>
    <w:rsid w:val="00451B8C"/>
    <w:rsid w:val="004945AC"/>
    <w:rsid w:val="005A6310"/>
    <w:rsid w:val="00644A6F"/>
    <w:rsid w:val="00662E87"/>
    <w:rsid w:val="0067067D"/>
    <w:rsid w:val="0069758C"/>
    <w:rsid w:val="006C3ED0"/>
    <w:rsid w:val="006E7065"/>
    <w:rsid w:val="007111C0"/>
    <w:rsid w:val="00715646"/>
    <w:rsid w:val="007908CD"/>
    <w:rsid w:val="007A493B"/>
    <w:rsid w:val="008173C5"/>
    <w:rsid w:val="008B7C81"/>
    <w:rsid w:val="008F2A4C"/>
    <w:rsid w:val="00910B4B"/>
    <w:rsid w:val="00981152"/>
    <w:rsid w:val="00990B8A"/>
    <w:rsid w:val="009C3C55"/>
    <w:rsid w:val="009F7D17"/>
    <w:rsid w:val="00AF7023"/>
    <w:rsid w:val="00B43A57"/>
    <w:rsid w:val="00BB1B7F"/>
    <w:rsid w:val="00BD718E"/>
    <w:rsid w:val="00C22FB8"/>
    <w:rsid w:val="00C722B7"/>
    <w:rsid w:val="00CD3A58"/>
    <w:rsid w:val="00D15CFC"/>
    <w:rsid w:val="00D47839"/>
    <w:rsid w:val="00D83DD3"/>
    <w:rsid w:val="00DE6A21"/>
    <w:rsid w:val="00E86A59"/>
    <w:rsid w:val="00F22A64"/>
    <w:rsid w:val="00F6641B"/>
    <w:rsid w:val="00F82575"/>
    <w:rsid w:val="00F87836"/>
    <w:rsid w:val="00FC4236"/>
    <w:rsid w:val="00FD0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152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722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722B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722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722B7"/>
    <w:rPr>
      <w:rFonts w:cs="Times New Roman"/>
    </w:rPr>
  </w:style>
  <w:style w:type="table" w:styleId="TableGrid">
    <w:name w:val="Table Grid"/>
    <w:basedOn w:val="TableNormal"/>
    <w:uiPriority w:val="99"/>
    <w:rsid w:val="008F2A4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350</TotalTime>
  <Pages>8</Pages>
  <Words>1663</Words>
  <Characters>9484</Characters>
  <Application>Microsoft Office Outlook</Application>
  <DocSecurity>0</DocSecurity>
  <Lines>0</Lines>
  <Paragraphs>0</Paragraphs>
  <ScaleCrop>false</ScaleCrop>
  <Company>By DR.Ahmed Saker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ADMIN</cp:lastModifiedBy>
  <cp:revision>14</cp:revision>
  <dcterms:created xsi:type="dcterms:W3CDTF">2011-12-11T20:26:00Z</dcterms:created>
  <dcterms:modified xsi:type="dcterms:W3CDTF">2012-05-08T11:50:00Z</dcterms:modified>
</cp:coreProperties>
</file>