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00B" w:rsidRPr="00FD2B3E" w:rsidRDefault="00EC100B" w:rsidP="008D78B3">
      <w:pPr>
        <w:rPr>
          <w:b/>
          <w:bCs/>
          <w:rtl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1" o:spid="_x0000_s1029" type="#_x0000_t75" style="position:absolute;left:0;text-align:left;margin-left:-30.2pt;margin-top:-22.7pt;width:172.35pt;height:107.05pt;z-index:251658240;visibility:visible">
            <v:imagedata r:id="rId7" o:title=""/>
            <w10:wrap type="square"/>
          </v:shape>
        </w:pic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بأستاذ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المقرر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tab/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الاسم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الناجي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حامد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أستاذ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مشارك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الدراسات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الكلية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الآداب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الجامعة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فيصل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الجوال</w:t>
      </w:r>
      <w:r w:rsidRPr="00FD2B3E">
        <w:rPr>
          <w:b/>
          <w:bCs/>
          <w:rtl/>
        </w:rPr>
        <w:t xml:space="preserve">:0536771183 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البريد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الالكتروني</w:t>
      </w:r>
      <w:r w:rsidRPr="00FD2B3E">
        <w:rPr>
          <w:b/>
          <w:bCs/>
          <w:rtl/>
        </w:rPr>
        <w:t>:</w:t>
      </w:r>
      <w:r w:rsidRPr="00FD2B3E">
        <w:rPr>
          <w:b/>
          <w:bCs/>
        </w:rPr>
        <w:t>eadam@kfu.edu.sa/ alnagies@yahoo.co.u</w:t>
      </w:r>
    </w:p>
    <w:p w:rsidR="00EC100B" w:rsidRPr="00FD2B3E" w:rsidRDefault="00EC100B" w:rsidP="00D56168">
      <w:pPr>
        <w:tabs>
          <w:tab w:val="left" w:pos="3461"/>
        </w:tabs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  <w:r w:rsidRPr="00FD2B3E">
        <w:rPr>
          <w:b/>
          <w:bCs/>
          <w:rtl/>
        </w:rPr>
        <w:br w:type="textWrapping" w:clear="all"/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56168">
      <w:pPr>
        <w:jc w:val="center"/>
        <w:rPr>
          <w:b/>
          <w:bCs/>
          <w:sz w:val="96"/>
          <w:szCs w:val="96"/>
          <w:rtl/>
        </w:rPr>
      </w:pPr>
      <w:r w:rsidRPr="00FD2B3E">
        <w:rPr>
          <w:rFonts w:hint="cs"/>
          <w:b/>
          <w:bCs/>
          <w:sz w:val="96"/>
          <w:szCs w:val="96"/>
          <w:rtl/>
        </w:rPr>
        <w:t>مادة</w:t>
      </w:r>
      <w:r w:rsidRPr="00FD2B3E">
        <w:rPr>
          <w:b/>
          <w:bCs/>
          <w:sz w:val="96"/>
          <w:szCs w:val="96"/>
          <w:rtl/>
        </w:rPr>
        <w:t xml:space="preserve"> </w:t>
      </w:r>
      <w:r w:rsidRPr="00FD2B3E">
        <w:rPr>
          <w:rFonts w:hint="cs"/>
          <w:b/>
          <w:bCs/>
          <w:sz w:val="96"/>
          <w:szCs w:val="96"/>
          <w:rtl/>
        </w:rPr>
        <w:t>حقــــــــــــــــوق</w:t>
      </w:r>
      <w:r w:rsidRPr="00FD2B3E">
        <w:rPr>
          <w:b/>
          <w:bCs/>
          <w:sz w:val="96"/>
          <w:szCs w:val="96"/>
          <w:rtl/>
        </w:rPr>
        <w:t xml:space="preserve"> </w:t>
      </w:r>
      <w:r w:rsidRPr="00FD2B3E">
        <w:rPr>
          <w:rFonts w:hint="cs"/>
          <w:b/>
          <w:bCs/>
          <w:sz w:val="96"/>
          <w:szCs w:val="96"/>
          <w:rtl/>
        </w:rPr>
        <w:t>الانســـــــــان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62106A">
      <w:pPr>
        <w:jc w:val="center"/>
        <w:rPr>
          <w:b/>
          <w:bCs/>
          <w:sz w:val="40"/>
          <w:szCs w:val="40"/>
          <w:rtl/>
        </w:rPr>
      </w:pPr>
      <w:r w:rsidRPr="00FD2B3E">
        <w:rPr>
          <w:rFonts w:hint="cs"/>
          <w:b/>
          <w:bCs/>
          <w:sz w:val="40"/>
          <w:szCs w:val="40"/>
          <w:rtl/>
        </w:rPr>
        <w:t>ميمي</w:t>
      </w:r>
      <w:r w:rsidRPr="00FD2B3E">
        <w:rPr>
          <w:b/>
          <w:bCs/>
          <w:sz w:val="40"/>
          <w:szCs w:val="40"/>
          <w:rtl/>
        </w:rPr>
        <w:t xml:space="preserve"> </w:t>
      </w:r>
      <w:r w:rsidRPr="00FD2B3E">
        <w:rPr>
          <w:rFonts w:hint="cs"/>
          <w:b/>
          <w:bCs/>
          <w:sz w:val="40"/>
          <w:szCs w:val="40"/>
          <w:rtl/>
        </w:rPr>
        <w:t>السنافيه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الأولى</w:t>
      </w:r>
      <w:r w:rsidRPr="00FD2B3E">
        <w:rPr>
          <w:b/>
          <w:bCs/>
          <w:u w:val="single"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محتويات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التفرقة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تمهيد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باتت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ونقاش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الأدبيات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المعاصرة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إيمانا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قاطبة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كيانه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ومقوماته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الكائنات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السؤال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الذي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يطرح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هذا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السياق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ماهي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الانسان؟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كيف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نشأت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وتطورت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عبر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التاريخ؟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لاشك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الإعراب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1948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والقرارات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1993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مقتطفات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ديباجة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الأمم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المتحدة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الانسان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10 </w:t>
      </w:r>
      <w:r w:rsidRPr="00FD2B3E">
        <w:rPr>
          <w:rFonts w:hint="cs"/>
          <w:b/>
          <w:bCs/>
          <w:rtl/>
        </w:rPr>
        <w:t>كانون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>/</w:t>
      </w:r>
      <w:r w:rsidRPr="00FD2B3E">
        <w:rPr>
          <w:rFonts w:hint="cs"/>
          <w:b/>
          <w:bCs/>
          <w:rtl/>
        </w:rPr>
        <w:t>ديسمبر</w:t>
      </w:r>
      <w:r w:rsidRPr="00FD2B3E">
        <w:rPr>
          <w:b/>
          <w:bCs/>
          <w:rtl/>
        </w:rPr>
        <w:t xml:space="preserve"> 1948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وأصدرته،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الصفحات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التالية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تدعو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وتوزيعه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وقراءته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وشرحه،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ولاسيما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الأقاليم</w:t>
      </w:r>
      <w:r w:rsidRPr="00FD2B3E">
        <w:rPr>
          <w:b/>
          <w:bCs/>
          <w:rtl/>
        </w:rPr>
        <w:t>".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المتأصلة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المتساوية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الثابتة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وحزمت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تدافع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بالرقي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أفسح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الادراك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للوفاء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تستهدفه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والأمم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يخفى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F36F6E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u w:val="single"/>
          <w:rtl/>
        </w:rPr>
        <w:t>مفهوم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النفي</w:t>
      </w:r>
      <w:r w:rsidRPr="00FD2B3E">
        <w:rPr>
          <w:b/>
          <w:bCs/>
          <w:rtl/>
        </w:rPr>
        <w:t xml:space="preserve"> , </w:t>
      </w:r>
      <w:r w:rsidRPr="00FD2B3E">
        <w:rPr>
          <w:rFonts w:hint="cs"/>
          <w:b/>
          <w:bCs/>
          <w:rtl/>
        </w:rPr>
        <w:t>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أسماء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وجل</w:t>
      </w:r>
      <w:r w:rsidRPr="00FD2B3E">
        <w:rPr>
          <w:b/>
          <w:bCs/>
          <w:rtl/>
        </w:rPr>
        <w:t xml:space="preserve"> . (</w:t>
      </w:r>
      <w:r w:rsidRPr="00FD2B3E">
        <w:rPr>
          <w:rFonts w:hint="cs"/>
          <w:b/>
          <w:bCs/>
          <w:rtl/>
        </w:rPr>
        <w:t>ويعلمون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المبين</w:t>
      </w:r>
      <w:r w:rsidRPr="00FD2B3E">
        <w:rPr>
          <w:b/>
          <w:bCs/>
          <w:rtl/>
        </w:rPr>
        <w:t xml:space="preserve"> )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هو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النصيب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الواجب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سواء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للفرد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أو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الجماعة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الإطلاق،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وانطلاقا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الرفيعة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وانتشار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الادبيات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الرؤى،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المفكرين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ورفاهيته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كائن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ويحميها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مراحله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جماعي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توافرها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</w:t>
      </w:r>
      <w:r w:rsidRPr="00FD2B3E">
        <w:rPr>
          <w:b/>
          <w:bCs/>
          <w:rtl/>
        </w:rPr>
        <w:t xml:space="preserve">_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لاعتبارات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النوع،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>: (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خصائصنا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وملكاتنا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ومهارتنا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وتحكيم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ضمائرنا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نرضي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حاجاتنا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الضرورية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حاجاتنا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بالتساوي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التنازل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المقومات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هذه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التعريفات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السالفة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الذكر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ترتكز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مجموعة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الخصائص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منها</w:t>
      </w:r>
      <w:r w:rsidRPr="00FD2B3E">
        <w:rPr>
          <w:b/>
          <w:bCs/>
          <w:u w:val="single"/>
          <w:rtl/>
        </w:rPr>
        <w:t xml:space="preserve"> 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المنحى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المنظور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النزعة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اللصيقة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والمجتمع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والمعنوية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المكونة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اكسبها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وقبولا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أوسع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وحرصا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تختص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: 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طابع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فهي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لكل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البشر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أينما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كانوا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ومهما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كانوا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رجالاً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ونساء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تشتري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تكتسب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تورث،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ببساطة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متأصلة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>.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والفلسفات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والنظريات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مضمون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بغض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ولدنا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أحرارا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ومتساوين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انتزاعها؛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بلده،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تنتهكها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.. </w:t>
      </w:r>
      <w:r w:rsidRPr="00FD2B3E">
        <w:rPr>
          <w:rFonts w:hint="cs"/>
          <w:b/>
          <w:bCs/>
          <w:rtl/>
        </w:rPr>
        <w:t>فحقوق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ثابتة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للتصرف</w:t>
      </w:r>
      <w:r w:rsidRPr="00FD2B3E">
        <w:rPr>
          <w:b/>
          <w:bCs/>
          <w:rtl/>
        </w:rPr>
        <w:t xml:space="preserve">".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يتمتعوا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لائقة</w:t>
      </w:r>
      <w:r w:rsidRPr="00FD2B3E">
        <w:rPr>
          <w:b/>
          <w:bCs/>
          <w:rtl/>
        </w:rPr>
        <w:t xml:space="preserve"> .. </w:t>
      </w:r>
      <w:r w:rsidRPr="00FD2B3E">
        <w:rPr>
          <w:rFonts w:hint="cs"/>
          <w:b/>
          <w:bCs/>
          <w:rtl/>
        </w:rPr>
        <w:t>فحقوق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للتجزؤ</w:t>
      </w:r>
      <w:r w:rsidRPr="00FD2B3E">
        <w:rPr>
          <w:b/>
          <w:bCs/>
          <w:rtl/>
        </w:rPr>
        <w:t>".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الانسان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متطورة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ومتجددة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فهي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تواكب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تطورات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العصر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لتشمل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مختلف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مناحي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الحياة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التفرقة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تحياه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حداٌ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بعيداٌ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المصطلحات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يرتكز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يشاركون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توقفوا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وتقييد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وأساليب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كثيراً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وكثيراً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تستخدم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وتغيرات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يغطي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منطقة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تعسف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وبطش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تتجلى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تكاملاٌ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مطلقاٌ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للتفرقة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المجحفة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اعتبارات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بالإنسان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أيا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موطنه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الأرضية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ومع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ذلك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فإن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ثمة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فروقا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قانون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والقانون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الدولي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وجوه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ينطبق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والمقاتلين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والممتلكات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وتوجيه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بينما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لصيقا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يخاطب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رعايا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بينما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يخاطب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إهدار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>.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التدابير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بمقرراته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وأحكامه،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وإصدار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جزائية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لتتلاءم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ومبادئه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وتفعيل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وأجهزتها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والوكالات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وأساليب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رعايا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انتهكت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حرماتهم،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المرتكبين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ثم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فالقانونان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يؤكدان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إنسانية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ووجوب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حمايته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دوما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الأوقات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وتحت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كافة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الظروف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الثانية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br/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والحضارة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الارتكاز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والعقائدية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سعيا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لإصلاح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وذاتيته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البدينة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والنفسية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تمكينا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المضيئة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احدثتها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والحضارات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اعادته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روحية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ومعنوية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تفرضه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والتعايش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الحياتي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الاطار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الفلسفي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والتاريخي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الصياغ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قطعتها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تبدو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لموضوع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الاضطرابات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والمنازعات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والطغيان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الفلاسفة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والمفكرين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والفرد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الفيلسوف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أفلاطون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مؤلفيه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جمهورية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أفلاطون</w:t>
      </w:r>
      <w:r w:rsidRPr="00FD2B3E">
        <w:rPr>
          <w:b/>
          <w:bCs/>
          <w:rtl/>
        </w:rPr>
        <w:t xml:space="preserve">" " </w:t>
      </w:r>
      <w:r w:rsidRPr="00FD2B3E">
        <w:rPr>
          <w:rFonts w:hint="cs"/>
          <w:b/>
          <w:bCs/>
          <w:rtl/>
        </w:rPr>
        <w:t>والقوانين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وكانت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رفاهية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الروماني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ومتطلباته،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جذورها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الروماني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وقد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جمع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كتابات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وآراء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أبرز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فقهاء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القانون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الروماني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خاصة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المفكر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والفقيه</w:t>
      </w:r>
      <w:r w:rsidRPr="00FD2B3E">
        <w:rPr>
          <w:b/>
          <w:bCs/>
          <w:u w:val="single"/>
          <w:rtl/>
        </w:rPr>
        <w:t xml:space="preserve"> (</w:t>
      </w:r>
      <w:r w:rsidRPr="00FD2B3E">
        <w:rPr>
          <w:rFonts w:hint="cs"/>
          <w:b/>
          <w:bCs/>
          <w:u w:val="single"/>
          <w:rtl/>
        </w:rPr>
        <w:t>شيشرون</w:t>
      </w:r>
      <w:r w:rsidRPr="00FD2B3E">
        <w:rPr>
          <w:b/>
          <w:bCs/>
          <w:u w:val="single"/>
          <w:rtl/>
        </w:rPr>
        <w:t xml:space="preserve">) </w:t>
      </w:r>
      <w:r w:rsidRPr="00FD2B3E">
        <w:rPr>
          <w:rFonts w:hint="cs"/>
          <w:b/>
          <w:bCs/>
          <w:u w:val="single"/>
          <w:rtl/>
        </w:rPr>
        <w:t>صاحب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فكرة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القانون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الوضعي،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مدونة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نشرها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عام</w:t>
      </w:r>
      <w:r w:rsidRPr="00FD2B3E">
        <w:rPr>
          <w:b/>
          <w:bCs/>
          <w:u w:val="single"/>
          <w:rtl/>
        </w:rPr>
        <w:t xml:space="preserve"> 533</w:t>
      </w:r>
      <w:r w:rsidRPr="00FD2B3E">
        <w:rPr>
          <w:rFonts w:hint="cs"/>
          <w:b/>
          <w:bCs/>
          <w:u w:val="single"/>
          <w:rtl/>
        </w:rPr>
        <w:t>م</w:t>
      </w:r>
      <w:r w:rsidRPr="00FD2B3E">
        <w:rPr>
          <w:b/>
          <w:bCs/>
          <w:u w:val="single"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النهضة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الوسيط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والمحكومين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المرحلة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الأشهر</w:t>
      </w:r>
      <w:r w:rsidRPr="00FD2B3E">
        <w:rPr>
          <w:b/>
          <w:bCs/>
          <w:rtl/>
        </w:rPr>
        <w:t xml:space="preserve"> " </w:t>
      </w:r>
      <w:r w:rsidRPr="00FD2B3E">
        <w:rPr>
          <w:rFonts w:hint="cs"/>
          <w:b/>
          <w:bCs/>
          <w:rtl/>
        </w:rPr>
        <w:t>جروسيوس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يلقب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بأبو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مؤلفه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والحرب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الانجليزي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لوك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ففي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كتابه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"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فاعلية،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يراقب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ويحافظ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يخالف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قواعده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لظهور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الديمقراطية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كأسلوب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أثرا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تدعيم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البلاد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الرأسمالية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سابقا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أثرا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تباين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التوازن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أولا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موقف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عصبة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الأمم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قضية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تأسيسها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صراع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مسلّح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وأثبتت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فشلها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تطلّب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استبدالها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الخارجية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البريطاني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ادوارد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جراي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وتبنّاها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وودرو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ويلسون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عقدت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10 </w:t>
      </w:r>
      <w:r w:rsidRPr="00FD2B3E">
        <w:rPr>
          <w:rFonts w:hint="cs"/>
          <w:b/>
          <w:bCs/>
          <w:rtl/>
        </w:rPr>
        <w:t>يناير</w:t>
      </w:r>
      <w:r w:rsidRPr="00FD2B3E">
        <w:rPr>
          <w:b/>
          <w:bCs/>
          <w:rtl/>
        </w:rPr>
        <w:t xml:space="preserve"> 1920 </w:t>
      </w:r>
      <w:r w:rsidRPr="00FD2B3E">
        <w:rPr>
          <w:rFonts w:hint="cs"/>
          <w:b/>
          <w:bCs/>
          <w:rtl/>
        </w:rPr>
        <w:t>وغيرت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فيرساي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تناولت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الألماني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بمسؤولية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النهاية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تألف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وعشرين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الآتية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موقف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عصبة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الأمم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قضية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والشرف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التقييد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المعاهدات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>-</w:t>
      </w:r>
      <w:r w:rsidRPr="00FD2B3E">
        <w:rPr>
          <w:rFonts w:hint="cs"/>
          <w:b/>
          <w:bCs/>
          <w:rtl/>
        </w:rPr>
        <w:t>حاولت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مراحلها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بتثبيت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أقدامها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واثبات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ونجحت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المراحل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كنزاع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فنلندا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آلاند،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والنزاع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الألباني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مرحلة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استمرت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عامي</w:t>
      </w:r>
      <w:r w:rsidRPr="00FD2B3E">
        <w:rPr>
          <w:b/>
          <w:bCs/>
          <w:rtl/>
        </w:rPr>
        <w:t xml:space="preserve"> 1924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1932</w:t>
      </w:r>
      <w:r w:rsidRPr="00FD2B3E">
        <w:rPr>
          <w:rFonts w:hint="cs"/>
          <w:b/>
          <w:bCs/>
          <w:rtl/>
        </w:rPr>
        <w:t>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وبلغت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ذروة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ألمانيا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1929 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بوصفها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وخارجها</w:t>
      </w:r>
      <w:r w:rsidRPr="00FD2B3E">
        <w:rPr>
          <w:b/>
          <w:bCs/>
          <w:rtl/>
        </w:rPr>
        <w:t xml:space="preserve"> ..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الأعاصير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هزات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المتزايد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..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الغزو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الياباني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لمنشوريا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1931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استطاعت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وتبعه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الغزو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الإيطالي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للحبشة،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وأخيراً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هتلر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ضربته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وأُعلِنَت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فانهارت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عملياً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وأسباب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فشل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العصبة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هي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نهائياً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اعتماد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التصويت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بالإجماع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الأغلبية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السوفيتي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غزوه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لفنلندا،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ايطاليا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واليابان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الدائمين،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ألمانيا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قصيرة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د</w:t>
      </w:r>
      <w:r w:rsidRPr="00FD2B3E">
        <w:rPr>
          <w:b/>
          <w:bCs/>
          <w:rtl/>
        </w:rPr>
        <w:t xml:space="preserve">-  </w:t>
      </w:r>
      <w:r w:rsidRPr="00FD2B3E">
        <w:rPr>
          <w:rFonts w:hint="cs"/>
          <w:b/>
          <w:bCs/>
          <w:rtl/>
        </w:rPr>
        <w:t>بطء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الحسم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هـ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التفات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لمصالحهم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الاكتراث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انقضائها</w:t>
      </w:r>
      <w:r w:rsidRPr="00FD2B3E">
        <w:rPr>
          <w:b/>
          <w:bCs/>
          <w:rtl/>
        </w:rPr>
        <w:t xml:space="preserve">  4/18/ 1946 </w:t>
      </w:r>
      <w:r w:rsidRPr="00FD2B3E">
        <w:rPr>
          <w:rFonts w:hint="cs"/>
          <w:b/>
          <w:bCs/>
          <w:rtl/>
        </w:rPr>
        <w:t>م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مجهودات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قاصرة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ومحدودة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ووقعت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ميثاقها</w:t>
      </w:r>
      <w:r w:rsidRPr="00FD2B3E">
        <w:rPr>
          <w:b/>
          <w:bCs/>
          <w:rtl/>
        </w:rPr>
        <w:t xml:space="preserve"> 51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بـسان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فرانسيسكو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سنة</w:t>
      </w:r>
      <w:r w:rsidRPr="00FD2B3E">
        <w:rPr>
          <w:b/>
          <w:bCs/>
          <w:rtl/>
        </w:rPr>
        <w:t xml:space="preserve"> 1945 </w:t>
      </w:r>
      <w:r w:rsidRPr="00FD2B3E">
        <w:rPr>
          <w:rFonts w:hint="cs"/>
          <w:b/>
          <w:bCs/>
          <w:rtl/>
        </w:rPr>
        <w:t>ومركزها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نيويورك،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ولعبت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عظيما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وحيويا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الهائلة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طياتها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مضمون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يقتصر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1945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 1966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توظيف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الغرض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تتبلور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إنشائها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بالنهج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يقتصر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الاشعاع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والحضاري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قارتي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امريكا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والجنوبية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برياح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فاتخذت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وتأثرت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المنطقة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الإضافي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تطورت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بمثابة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تتويج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1924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نوفمبر</w:t>
      </w:r>
      <w:r w:rsidRPr="00FD2B3E">
        <w:rPr>
          <w:b/>
          <w:bCs/>
          <w:rtl/>
        </w:rPr>
        <w:t xml:space="preserve"> 1989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سبتمبر</w:t>
      </w:r>
      <w:r w:rsidRPr="00FD2B3E">
        <w:rPr>
          <w:b/>
          <w:bCs/>
          <w:rtl/>
        </w:rPr>
        <w:t xml:space="preserve"> 1990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البروتوكولين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واستغلال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الإباحية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مايو</w:t>
      </w:r>
      <w:r w:rsidRPr="00FD2B3E">
        <w:rPr>
          <w:b/>
          <w:bCs/>
          <w:rtl/>
        </w:rPr>
        <w:t xml:space="preserve"> 2000 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يناير</w:t>
      </w:r>
      <w:r w:rsidRPr="00FD2B3E">
        <w:rPr>
          <w:b/>
          <w:bCs/>
          <w:rtl/>
        </w:rPr>
        <w:t xml:space="preserve"> 2002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الثالثة</w:t>
      </w:r>
      <w:r w:rsidRPr="00FD2B3E">
        <w:rPr>
          <w:b/>
          <w:bCs/>
          <w:rtl/>
        </w:rPr>
        <w:br/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تمهيد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طغيان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الكنيسة،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بأكملها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خضعت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للاستعمار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الحديث،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المظالم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والاستبداد،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تحظى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كنموذج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للأديان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السماوية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سبقته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واضعا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اجمع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بمنظومته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العقائدية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والحضارية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بغرض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وإصلاح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احواله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صلاحه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صلاحا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اعوجاجه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وفساد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وتخريب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العمران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ارتكزت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تتوخى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غرو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إِنِّي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جَاعِلٌ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الأَرْضِ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خَلِيفَة</w:t>
      </w:r>
      <w:r w:rsidRPr="00FD2B3E">
        <w:rPr>
          <w:b/>
          <w:bCs/>
          <w:rtl/>
        </w:rPr>
        <w:t xml:space="preserve">»  </w:t>
      </w:r>
      <w:r w:rsidRPr="00FD2B3E">
        <w:rPr>
          <w:rFonts w:hint="cs"/>
          <w:b/>
          <w:bCs/>
          <w:rtl/>
        </w:rPr>
        <w:t>والخلافة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نيابة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وجل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مفضلا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المخلوقات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منزلة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بمنزلة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عظيمة،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إبراز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المنزلة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وضع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ميزة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وأول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ضمانة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وهي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إسقاط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الألوهية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البشر،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فالحاكمية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تعالى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وحده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باعتبارها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أخص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خصائص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الألوهية؛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وبذلك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يخضع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بشر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لبشر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غيره،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يرتفع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أحد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أحد،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جميع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الناس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قدم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المساواة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أمام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رب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العالمين</w:t>
      </w:r>
      <w:r w:rsidRPr="00FD2B3E">
        <w:rPr>
          <w:b/>
          <w:bCs/>
          <w:u w:val="single"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بمقتضى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آدميته،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: ﴿ </w:t>
      </w:r>
      <w:r w:rsidRPr="00FD2B3E">
        <w:rPr>
          <w:rFonts w:hint="cs"/>
          <w:b/>
          <w:bCs/>
          <w:rtl/>
        </w:rPr>
        <w:t>يَا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أَيُّهَا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النَّاسُ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اتَّقُوا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رَبَّكُمُ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الَّذِي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خَلَقَكُمْ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نَفْسٍ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وَاحِدَةٍ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وَخَلَقَ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مِنْهَا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زَوْجَهَا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وَبَثَّ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مِنْهُمَا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رِجَالًا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كَثِيرًا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وَنِسَاءً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وَاتَّقُوا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الَّذِي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تَسَاءَلُونَ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بِهِ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وَالْأَرْحَامَ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إِنَّ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كَانَ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عَلَيْكُمْ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رَقِيبًا</w:t>
      </w:r>
      <w:r w:rsidRPr="00FD2B3E">
        <w:rPr>
          <w:b/>
          <w:bCs/>
          <w:rtl/>
        </w:rPr>
        <w:t xml:space="preserve"> ﴾(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النساء</w:t>
      </w:r>
      <w:r w:rsidRPr="00FD2B3E">
        <w:rPr>
          <w:b/>
          <w:bCs/>
          <w:rtl/>
        </w:rPr>
        <w:t>) (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 xml:space="preserve"> 1)  </w:t>
      </w:r>
      <w:r w:rsidRPr="00FD2B3E">
        <w:rPr>
          <w:rFonts w:hint="cs"/>
          <w:b/>
          <w:bCs/>
          <w:rtl/>
        </w:rPr>
        <w:t>فالشريعة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بمقتضى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لإسلامه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إيمانه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﴿</w:t>
      </w:r>
      <w:r w:rsidRPr="00FD2B3E">
        <w:rPr>
          <w:rFonts w:hint="cs"/>
          <w:b/>
          <w:bCs/>
          <w:rtl/>
        </w:rPr>
        <w:t>إِنَّ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أَكْرَمَكُمْ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عِنْدَ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أَتْقَاكُم</w:t>
      </w:r>
      <w:r w:rsidRPr="00FD2B3E">
        <w:rPr>
          <w:b/>
          <w:bCs/>
          <w:rtl/>
        </w:rPr>
        <w:t xml:space="preserve"> ﴾( 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الحجرات</w:t>
      </w:r>
      <w:r w:rsidRPr="00FD2B3E">
        <w:rPr>
          <w:b/>
          <w:bCs/>
          <w:rtl/>
        </w:rPr>
        <w:t xml:space="preserve">) ( 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>13).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الأصوليون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حارسا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إيمانيا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يوجه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صاحبه</w:t>
      </w:r>
      <w:r w:rsidRPr="00FD2B3E">
        <w:rPr>
          <w:b/>
          <w:bCs/>
          <w:rtl/>
        </w:rPr>
        <w:t xml:space="preserve">   </w:t>
      </w:r>
      <w:r w:rsidRPr="00FD2B3E">
        <w:rPr>
          <w:rFonts w:hint="cs"/>
          <w:b/>
          <w:bCs/>
          <w:rtl/>
        </w:rPr>
        <w:t>فيدفعه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وسلم</w:t>
      </w:r>
      <w:r w:rsidRPr="00FD2B3E">
        <w:rPr>
          <w:b/>
          <w:bCs/>
          <w:rtl/>
        </w:rPr>
        <w:t xml:space="preserve"> :«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كأنك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يراك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يُعتبر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إن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يضع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إطارا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الشريعة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لحفظ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, </w:t>
      </w:r>
      <w:r w:rsidRPr="00FD2B3E">
        <w:rPr>
          <w:rFonts w:hint="cs"/>
          <w:b/>
          <w:bCs/>
          <w:u w:val="single"/>
          <w:rtl/>
        </w:rPr>
        <w:t>فلا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حدود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بمعنى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آخر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ليست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مطلقة</w:t>
      </w:r>
      <w:r w:rsidRPr="00FD2B3E">
        <w:rPr>
          <w:b/>
          <w:bCs/>
          <w:u w:val="single"/>
          <w:rtl/>
        </w:rPr>
        <w:t xml:space="preserve">, </w:t>
      </w:r>
      <w:r w:rsidRPr="00FD2B3E">
        <w:rPr>
          <w:rFonts w:hint="cs"/>
          <w:b/>
          <w:bCs/>
          <w:u w:val="single"/>
          <w:rtl/>
        </w:rPr>
        <w:t>بل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مقيدة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بقيود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وحدود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شرعية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يقف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عندها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المسلم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يتعداها</w:t>
      </w:r>
      <w:r w:rsidRPr="00FD2B3E">
        <w:rPr>
          <w:b/>
          <w:bCs/>
          <w:u w:val="single"/>
          <w:rtl/>
        </w:rPr>
        <w:t xml:space="preserve"> .</w:t>
      </w:r>
    </w:p>
    <w:p w:rsidR="00EC100B" w:rsidRPr="00FD2B3E" w:rsidRDefault="00EC100B" w:rsidP="0032775E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الشارع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الحكيم،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حصنا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منيعا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يحفز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يتعداه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امتثالا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القربات،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وركيزة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ركائز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الإيمان،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المعاصي،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وسلم</w:t>
      </w:r>
      <w:r w:rsidRPr="00FD2B3E">
        <w:rPr>
          <w:b/>
          <w:bCs/>
          <w:rtl/>
        </w:rPr>
        <w:t xml:space="preserve">: "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وعرضه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ويقول</w:t>
      </w:r>
      <w:r w:rsidRPr="00FD2B3E">
        <w:rPr>
          <w:b/>
          <w:bCs/>
          <w:rtl/>
        </w:rPr>
        <w:t>: "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آذى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ذميا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فأنا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خصمه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القيامة</w:t>
      </w:r>
      <w:r w:rsidRPr="00FD2B3E">
        <w:rPr>
          <w:b/>
          <w:bCs/>
          <w:rtl/>
        </w:rPr>
        <w:t xml:space="preserve">".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ولازمت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تلازما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انفكاك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للغير،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يستساغ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سبحانه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وتعالى</w:t>
      </w:r>
      <w:r w:rsidRPr="00FD2B3E">
        <w:rPr>
          <w:b/>
          <w:bCs/>
          <w:rtl/>
        </w:rPr>
        <w:t xml:space="preserve">:﴿ </w:t>
      </w:r>
      <w:r w:rsidRPr="00FD2B3E">
        <w:rPr>
          <w:rFonts w:hint="cs"/>
          <w:b/>
          <w:bCs/>
          <w:rtl/>
        </w:rPr>
        <w:t>إِنْ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تَنْصُرُوا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يَنْصُرْكُمْ</w:t>
      </w:r>
      <w:r w:rsidRPr="00FD2B3E">
        <w:rPr>
          <w:b/>
          <w:bCs/>
          <w:rtl/>
        </w:rPr>
        <w:t xml:space="preserve"> ﴾(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محمد</w:t>
      </w:r>
      <w:r w:rsidRPr="00FD2B3E">
        <w:rPr>
          <w:b/>
          <w:bCs/>
          <w:rtl/>
        </w:rPr>
        <w:t xml:space="preserve"> ) (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 xml:space="preserve"> 7)  ﴿ </w:t>
      </w:r>
      <w:r w:rsidRPr="00FD2B3E">
        <w:rPr>
          <w:rFonts w:hint="cs"/>
          <w:b/>
          <w:bCs/>
          <w:rtl/>
        </w:rPr>
        <w:t>وَلَوْ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أَهْلَ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الْكِتَابِ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آَمَنُوا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وَاتَّقَوْا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لَكَفَّرْنَا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عَنْهُمْ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سَيِّئَاتِهِمْ</w:t>
      </w:r>
      <w:r w:rsidRPr="00FD2B3E">
        <w:rPr>
          <w:b/>
          <w:bCs/>
          <w:rtl/>
        </w:rPr>
        <w:t xml:space="preserve"> ﴾(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المائدة</w:t>
      </w:r>
      <w:r w:rsidRPr="00FD2B3E">
        <w:rPr>
          <w:b/>
          <w:bCs/>
          <w:rtl/>
        </w:rPr>
        <w:t xml:space="preserve"> ) (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 xml:space="preserve"> 65)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القضائي،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الإبراء،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يستسمحه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تظهر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مواعظ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أوامر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أقامَ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). 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الخاضعين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اللغة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وثابتة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التبديل؛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تحصينها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بالنصوص،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والجمود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فرضوه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بالأغلبية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ليست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مطلقة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مقيدة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بعدم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التعارض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مقاصد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الشريعة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الإسلامية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التفضيل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وخلافة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المذكور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( </w:t>
      </w:r>
      <w:r w:rsidRPr="00FD2B3E">
        <w:rPr>
          <w:rFonts w:hint="cs"/>
          <w:b/>
          <w:bCs/>
          <w:rtl/>
        </w:rPr>
        <w:t>إِنِّي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جَاعِلٌ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الأَرْضِ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خَلِيفَةً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كرامته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وهبه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إياها،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الحقوق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النهي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والتنابز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بالألقاب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>:{</w:t>
      </w:r>
      <w:r w:rsidRPr="00FD2B3E">
        <w:rPr>
          <w:rFonts w:hint="cs"/>
          <w:b/>
          <w:bCs/>
          <w:rtl/>
        </w:rPr>
        <w:t>وَلا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تَنَابَزُوا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بِالألْقَابِ</w:t>
      </w:r>
      <w:r w:rsidRPr="00FD2B3E">
        <w:rPr>
          <w:b/>
          <w:bCs/>
          <w:rtl/>
        </w:rPr>
        <w:t xml:space="preserve"> }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الغيبة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>: {</w:t>
      </w:r>
      <w:r w:rsidRPr="00FD2B3E">
        <w:rPr>
          <w:rFonts w:hint="cs"/>
          <w:b/>
          <w:bCs/>
          <w:rtl/>
        </w:rPr>
        <w:t>وَلاَ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يَغْتَب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بَّعْضُكُم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بَعْضاً</w:t>
      </w:r>
      <w:r w:rsidRPr="00FD2B3E">
        <w:rPr>
          <w:b/>
          <w:bCs/>
          <w:rtl/>
        </w:rPr>
        <w:t>}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السخرية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وكشف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عوراتهم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بالمسلم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>: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الانتحار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والاجهاض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حفظاً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.  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مكفولاً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ثالثاً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لتأمينه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الانحراف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وينبني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ذلك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أحكام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>: {</w:t>
      </w:r>
      <w:r w:rsidRPr="00FD2B3E">
        <w:rPr>
          <w:rFonts w:hint="cs"/>
          <w:b/>
          <w:bCs/>
          <w:rtl/>
        </w:rPr>
        <w:t>وَلاَ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تَقْتُلُواْ</w:t>
      </w:r>
      <w:r w:rsidRPr="00FD2B3E">
        <w:rPr>
          <w:b/>
          <w:bCs/>
          <w:rtl/>
        </w:rPr>
        <w:t xml:space="preserve"> ٱ</w:t>
      </w:r>
      <w:r w:rsidRPr="00FD2B3E">
        <w:rPr>
          <w:rFonts w:hint="cs"/>
          <w:b/>
          <w:bCs/>
          <w:rtl/>
        </w:rPr>
        <w:t>لنَّفْسَ</w:t>
      </w:r>
      <w:r w:rsidRPr="00FD2B3E">
        <w:rPr>
          <w:b/>
          <w:bCs/>
          <w:rtl/>
        </w:rPr>
        <w:t xml:space="preserve"> ٱ</w:t>
      </w:r>
      <w:r w:rsidRPr="00FD2B3E">
        <w:rPr>
          <w:rFonts w:hint="cs"/>
          <w:b/>
          <w:bCs/>
          <w:rtl/>
        </w:rPr>
        <w:t>لَّتِى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حَرَّمَ</w:t>
      </w:r>
      <w:r w:rsidRPr="00FD2B3E">
        <w:rPr>
          <w:b/>
          <w:bCs/>
          <w:rtl/>
        </w:rPr>
        <w:t xml:space="preserve"> ٱ</w:t>
      </w:r>
      <w:r w:rsidRPr="00FD2B3E">
        <w:rPr>
          <w:rFonts w:hint="cs"/>
          <w:b/>
          <w:bCs/>
          <w:rtl/>
        </w:rPr>
        <w:t>للَّهُ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إِلاَّ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بِ</w:t>
      </w:r>
      <w:r w:rsidRPr="00FD2B3E">
        <w:rPr>
          <w:b/>
          <w:bCs/>
          <w:rtl/>
        </w:rPr>
        <w:t>ٱ</w:t>
      </w:r>
      <w:r w:rsidRPr="00FD2B3E">
        <w:rPr>
          <w:rFonts w:hint="cs"/>
          <w:b/>
          <w:bCs/>
          <w:rtl/>
        </w:rPr>
        <w:t>لْحَقّ</w:t>
      </w:r>
      <w:r w:rsidRPr="00FD2B3E">
        <w:rPr>
          <w:b/>
          <w:bCs/>
          <w:rtl/>
        </w:rPr>
        <w:t xml:space="preserve">} 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سد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الذرائع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المؤدية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للقتل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وهذا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صور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كثيرة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فمنها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1- 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وسلم</w:t>
      </w:r>
      <w:r w:rsidRPr="00FD2B3E">
        <w:rPr>
          <w:b/>
          <w:bCs/>
          <w:rtl/>
        </w:rPr>
        <w:t>: ((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</w:t>
      </w:r>
      <w:r w:rsidRPr="00FD2B3E">
        <w:rPr>
          <w:b/>
          <w:bCs/>
          <w:rtl/>
        </w:rPr>
        <w:t>))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b/>
          <w:bCs/>
          <w:rtl/>
        </w:rPr>
        <w:t xml:space="preserve">2- 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مقاتلة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وسلم</w:t>
      </w:r>
      <w:r w:rsidRPr="00FD2B3E">
        <w:rPr>
          <w:b/>
          <w:bCs/>
          <w:rtl/>
        </w:rPr>
        <w:t>: ((</w:t>
      </w:r>
      <w:r w:rsidRPr="00FD2B3E">
        <w:rPr>
          <w:rFonts w:hint="cs"/>
          <w:b/>
          <w:bCs/>
          <w:rtl/>
        </w:rPr>
        <w:t>سباب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فسوق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كفر</w:t>
      </w:r>
      <w:r w:rsidRPr="00FD2B3E">
        <w:rPr>
          <w:b/>
          <w:bCs/>
          <w:rtl/>
        </w:rPr>
        <w:t>))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القصاص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القتل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>: {</w:t>
      </w:r>
      <w:r w:rsidRPr="00FD2B3E">
        <w:rPr>
          <w:rFonts w:hint="cs"/>
          <w:b/>
          <w:bCs/>
          <w:rtl/>
        </w:rPr>
        <w:t>يَا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أَيُّهَا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الَّذِينَ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آمَنُواْ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كُتِبَ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عَلَيْكُمُ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الْقِصَاصُ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فِي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الْقَتْلَى</w:t>
      </w:r>
      <w:r w:rsidRPr="00FD2B3E">
        <w:rPr>
          <w:b/>
          <w:bCs/>
          <w:rtl/>
        </w:rPr>
        <w:t xml:space="preserve"> }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الانتحار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إباحة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المحظورات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للضرورة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الجنين</w:t>
      </w:r>
      <w:r w:rsidRPr="00FD2B3E">
        <w:rPr>
          <w:b/>
          <w:bCs/>
          <w:rtl/>
        </w:rPr>
        <w:t xml:space="preserve">                                        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والمقصود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تكاليف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فطري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الاسلامية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وتتضافر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إرساء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بينها</w:t>
      </w:r>
      <w:r w:rsidRPr="00FD2B3E">
        <w:rPr>
          <w:b/>
          <w:bCs/>
          <w:rtl/>
        </w:rPr>
        <w:t>: (</w:t>
      </w:r>
      <w:r w:rsidRPr="00FD2B3E">
        <w:rPr>
          <w:rFonts w:hint="cs"/>
          <w:b/>
          <w:bCs/>
          <w:rtl/>
        </w:rPr>
        <w:t>يَا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أَيُّهَا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النَّاسُ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إِنَّا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خَلَقْنَاكُمْ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ذَكَرٍ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وَأُنثَى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وَجَعَلْنَاكُمْ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شُعُوبًا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وَقَبَائِلَ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لِتَعَارَفُوا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إِنَّ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أَكْرَمَكُمْ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عِنْدَ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أَتْقَاكُمْ</w:t>
      </w:r>
      <w:r w:rsidRPr="00FD2B3E">
        <w:rPr>
          <w:b/>
          <w:bCs/>
          <w:rtl/>
        </w:rPr>
        <w:t>)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نعمة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عباده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ثابت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خمس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العرض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والعقل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المسؤولة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اضطهاد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فوضى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باستثناء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بطوعه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واختياره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الخروج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كما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تشمل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الحرية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التعبير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الرأي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والاجتهاد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حدود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أباحه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تعالى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الشورى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عليه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الشرع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شروطه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وأدواته</w:t>
      </w:r>
      <w:r w:rsidRPr="00FD2B3E">
        <w:rPr>
          <w:b/>
          <w:bCs/>
          <w:u w:val="single"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تتردد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مشروعاً،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بالمعروف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حراماً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كاتهام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كذباً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وزوراً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سمي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أحراراً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والهجرة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والمراسلات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التقاضي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بمعنى</w:t>
      </w:r>
      <w:r w:rsidRPr="00FD2B3E">
        <w:rPr>
          <w:b/>
          <w:bCs/>
          <w:u w:val="single"/>
          <w:rtl/>
        </w:rPr>
        <w:t>(</w:t>
      </w:r>
      <w:r w:rsidRPr="00FD2B3E">
        <w:rPr>
          <w:rFonts w:hint="cs"/>
          <w:b/>
          <w:bCs/>
          <w:u w:val="single"/>
          <w:rtl/>
        </w:rPr>
        <w:t>اللجوء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القضاء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الشرعي</w:t>
      </w:r>
      <w:r w:rsidRPr="00FD2B3E">
        <w:rPr>
          <w:b/>
          <w:bCs/>
          <w:u w:val="single"/>
          <w:rtl/>
        </w:rPr>
        <w:t>)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واستعداده،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لمعيشته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وحياته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وتقديرا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نهضة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والتعليم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النبوية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الترغيب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كتمان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تعليم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الأهل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عن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أبي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موسى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رضي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قال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قال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رسول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صلى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عليه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وسلم</w:t>
      </w:r>
      <w:r w:rsidRPr="00FD2B3E">
        <w:rPr>
          <w:b/>
          <w:bCs/>
          <w:u w:val="single"/>
          <w:rtl/>
        </w:rPr>
        <w:t>: ((</w:t>
      </w:r>
      <w:r w:rsidRPr="00FD2B3E">
        <w:rPr>
          <w:rFonts w:hint="cs"/>
          <w:b/>
          <w:bCs/>
          <w:u w:val="single"/>
          <w:rtl/>
        </w:rPr>
        <w:t>ثلاثة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لهم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أجران</w:t>
      </w:r>
      <w:r w:rsidRPr="00FD2B3E">
        <w:rPr>
          <w:b/>
          <w:bCs/>
          <w:u w:val="single"/>
          <w:rtl/>
        </w:rPr>
        <w:t xml:space="preserve">)) </w:t>
      </w:r>
      <w:r w:rsidRPr="00FD2B3E">
        <w:rPr>
          <w:rFonts w:hint="cs"/>
          <w:b/>
          <w:bCs/>
          <w:u w:val="single"/>
          <w:rtl/>
        </w:rPr>
        <w:t>وذكر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منهم</w:t>
      </w:r>
      <w:r w:rsidRPr="00FD2B3E">
        <w:rPr>
          <w:b/>
          <w:bCs/>
          <w:u w:val="single"/>
          <w:rtl/>
        </w:rPr>
        <w:t>: ((</w:t>
      </w:r>
      <w:r w:rsidRPr="00FD2B3E">
        <w:rPr>
          <w:rFonts w:hint="cs"/>
          <w:b/>
          <w:bCs/>
          <w:u w:val="single"/>
          <w:rtl/>
        </w:rPr>
        <w:t>ورجل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كانت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عنده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أمة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فأدبها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فأحسن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تأديبها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وعلمها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فأحسن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تعليمها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ثم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أعتقها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فتزوجها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فله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أجران</w:t>
      </w:r>
      <w:r w:rsidRPr="00FD2B3E">
        <w:rPr>
          <w:b/>
          <w:bCs/>
          <w:u w:val="single"/>
          <w:rtl/>
        </w:rPr>
        <w:t>)).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والتكافل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الخاضعين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</w:p>
    <w:p w:rsidR="00EC100B" w:rsidRPr="00FD2B3E" w:rsidRDefault="00EC100B" w:rsidP="00F36F6E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الرابعة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1945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1948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العهدان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19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المقدمة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نريد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نوغل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إحداث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أصابت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كرامته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نريد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مفادها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والعناية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بدرجات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متفاوتة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ساهمت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( 1948 ) </w:t>
      </w:r>
      <w:r w:rsidRPr="00FD2B3E">
        <w:rPr>
          <w:rFonts w:hint="cs"/>
          <w:b/>
          <w:bCs/>
          <w:rtl/>
        </w:rPr>
        <w:t>والاتفاقيتين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المعقودتين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( 1966) </w:t>
      </w:r>
      <w:r w:rsidRPr="00FD2B3E">
        <w:rPr>
          <w:rFonts w:hint="cs"/>
          <w:b/>
          <w:bCs/>
          <w:rtl/>
        </w:rPr>
        <w:t>بالإضافة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>-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البروتوكول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( 1948) </w:t>
      </w:r>
      <w:r w:rsidRPr="00FD2B3E">
        <w:rPr>
          <w:rFonts w:hint="cs"/>
          <w:b/>
          <w:bCs/>
          <w:rtl/>
        </w:rPr>
        <w:t>والاتفاقيتين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(1966) </w:t>
      </w:r>
      <w:r w:rsidRPr="00FD2B3E">
        <w:rPr>
          <w:rFonts w:hint="cs"/>
          <w:b/>
          <w:bCs/>
          <w:rtl/>
        </w:rPr>
        <w:t>بالإضافة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البروتوكول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الشق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دولياً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للقانون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الشق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داخلي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الواحدة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والمعاهدات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تنهض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ينبثق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حريات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>:-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أولاً</w:t>
      </w:r>
      <w:r w:rsidRPr="00FD2B3E">
        <w:rPr>
          <w:b/>
          <w:bCs/>
          <w:u w:val="single"/>
          <w:rtl/>
        </w:rPr>
        <w:t xml:space="preserve">: </w:t>
      </w:r>
      <w:r w:rsidRPr="00FD2B3E">
        <w:rPr>
          <w:rFonts w:hint="cs"/>
          <w:b/>
          <w:bCs/>
          <w:u w:val="single"/>
          <w:rtl/>
        </w:rPr>
        <w:t>الاتفاقيات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والمواثيق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والإعلانات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الدولية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ذات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الطابع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0B210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تشمل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هذه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الطائفة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الأولى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يلي</w:t>
      </w:r>
      <w:r w:rsidRPr="00FD2B3E">
        <w:rPr>
          <w:b/>
          <w:bCs/>
          <w:u w:val="single"/>
          <w:rtl/>
        </w:rPr>
        <w:t>:-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1 -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 –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(1948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3 -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>(1966).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 –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(1966).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5 –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أصدرتها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1963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المتخلفين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1971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د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المعاقين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1975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هـ</w:t>
      </w:r>
      <w:r w:rsidRPr="00FD2B3E">
        <w:rPr>
          <w:b/>
          <w:bCs/>
          <w:rtl/>
        </w:rPr>
        <w:t xml:space="preserve">–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1982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–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,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1983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   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>:-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 –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.   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 –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</w:t>
      </w:r>
      <w:r w:rsidRPr="00FD2B3E">
        <w:rPr>
          <w:b/>
          <w:bCs/>
          <w:rtl/>
        </w:rPr>
        <w:t xml:space="preserve">, </w:t>
      </w:r>
      <w:r w:rsidRPr="00FD2B3E">
        <w:rPr>
          <w:rFonts w:hint="cs"/>
          <w:b/>
          <w:bCs/>
          <w:rtl/>
        </w:rPr>
        <w:t>وجرائم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, </w:t>
      </w:r>
      <w:r w:rsidRPr="00FD2B3E">
        <w:rPr>
          <w:rFonts w:hint="cs"/>
          <w:b/>
          <w:bCs/>
          <w:rtl/>
        </w:rPr>
        <w:t>والجرائم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3–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4–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وحرياتهم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>5–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والأسرة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6 – </w:t>
      </w:r>
      <w:r w:rsidRPr="00FD2B3E">
        <w:rPr>
          <w:rFonts w:hint="cs"/>
          <w:b/>
          <w:bCs/>
          <w:rtl/>
        </w:rPr>
        <w:t>الاتفاقات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والبروتوكولات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بالمحاربين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والأسرى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والمدنيين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الاسترشادية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مجموعات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الاسترشادية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أصدرتها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    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الاسترشادية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المثال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1– </w:t>
      </w:r>
      <w:r w:rsidRPr="00FD2B3E">
        <w:rPr>
          <w:rFonts w:hint="cs"/>
          <w:b/>
          <w:bCs/>
          <w:rtl/>
        </w:rPr>
        <w:t>الضمانات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يواجهون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الإعدام</w:t>
      </w:r>
      <w:r w:rsidRPr="00FD2B3E">
        <w:rPr>
          <w:b/>
          <w:bCs/>
          <w:rtl/>
        </w:rPr>
        <w:t xml:space="preserve"> (1984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2–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يتعرضون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الاحتجاز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السجن</w:t>
      </w:r>
      <w:r w:rsidRPr="00FD2B3E">
        <w:rPr>
          <w:b/>
          <w:bCs/>
          <w:rtl/>
        </w:rPr>
        <w:t xml:space="preserve"> (1988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3–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السجناء</w:t>
      </w:r>
      <w:r w:rsidRPr="00FD2B3E">
        <w:rPr>
          <w:b/>
          <w:bCs/>
          <w:rtl/>
        </w:rPr>
        <w:t xml:space="preserve"> (1990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4–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الأحداث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المجردين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حريتهم</w:t>
      </w:r>
      <w:r w:rsidRPr="00FD2B3E">
        <w:rPr>
          <w:b/>
          <w:bCs/>
          <w:rtl/>
        </w:rPr>
        <w:t xml:space="preserve"> (1990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).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> 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1945: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التناول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الموضوع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بديباجة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«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فشلت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أمريكا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اللاتينية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تعدادا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نقاش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جملتها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عاتق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حمايتها،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يتظلموا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بحقوقهم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المجتمعات،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إثارة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التساؤلات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المقصود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المقصود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والتطبيق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ونسبية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1948: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10 </w:t>
      </w:r>
      <w:r w:rsidRPr="00FD2B3E">
        <w:rPr>
          <w:rFonts w:hint="cs"/>
          <w:b/>
          <w:bCs/>
          <w:rtl/>
        </w:rPr>
        <w:t>ديسمبر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لميلاد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وثلاثين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بوصفه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b/>
          <w:bCs/>
          <w:rtl/>
        </w:rPr>
        <w:t xml:space="preserve">2 -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.             4 –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5 –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.                       6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7 –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والمعتقد</w:t>
      </w:r>
      <w:r w:rsidRPr="00FD2B3E">
        <w:rPr>
          <w:b/>
          <w:bCs/>
          <w:rtl/>
        </w:rPr>
        <w:t xml:space="preserve">.             8 –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9 –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الملكية</w:t>
      </w:r>
      <w:r w:rsidRPr="00FD2B3E">
        <w:rPr>
          <w:b/>
          <w:bCs/>
          <w:rtl/>
        </w:rPr>
        <w:t xml:space="preserve"> .                                10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بالجنسية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11 –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التقاضي</w:t>
      </w:r>
      <w:r w:rsidRPr="00FD2B3E">
        <w:rPr>
          <w:b/>
          <w:bCs/>
          <w:rtl/>
        </w:rPr>
        <w:t xml:space="preserve"> .                              12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واشتمل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22-27.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       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شملت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بالأساس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1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2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الفراغ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3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والرفاهية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b/>
          <w:bCs/>
          <w:rtl/>
        </w:rPr>
        <w:t xml:space="preserve">4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b/>
          <w:bCs/>
          <w:rtl/>
        </w:rPr>
        <w:t xml:space="preserve">5 –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للمجتمع</w:t>
      </w:r>
      <w:r w:rsidRPr="00FD2B3E">
        <w:rPr>
          <w:b/>
          <w:bCs/>
          <w:rtl/>
        </w:rPr>
        <w:t>...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خلافا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وبالتالي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إلزامية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الفاعلة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والمؤثرة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انواعها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وأدبية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يستهان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اصدار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العشرات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استندت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أحكامه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أوحى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بالجزء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الأكبر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أوساط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تُرجمت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صادقت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تسنَّ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بلدانها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تصادق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السمات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البارزة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الواضح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وبالتالي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وتجعله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الأربعة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لإنجازها</w:t>
      </w:r>
      <w:r w:rsidRPr="00FD2B3E">
        <w:rPr>
          <w:b/>
          <w:bCs/>
          <w:rtl/>
        </w:rPr>
        <w:t xml:space="preserve"> ,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( 1948 )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( 1966) </w:t>
      </w:r>
      <w:r w:rsidRPr="00FD2B3E">
        <w:rPr>
          <w:rFonts w:hint="cs"/>
          <w:b/>
          <w:bCs/>
          <w:rtl/>
        </w:rPr>
        <w:t>اعتمدت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جسدتا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, </w:t>
      </w:r>
      <w:r w:rsidRPr="00FD2B3E">
        <w:rPr>
          <w:rFonts w:hint="cs"/>
          <w:b/>
          <w:bCs/>
          <w:rtl/>
        </w:rPr>
        <w:t>والعهد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مضافا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بروتوكول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اختياريا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وتؤلف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الثلاثة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بالشرعة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العهدان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اتجهت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تحويل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وافقت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وجدير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التصديق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1976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الأدنى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35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المذكورة،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والديانة،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السلمي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عاتق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العضو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تصدق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إحدى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وثلاثين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بمسئوليتها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لشعوبها،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مناسبة،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0B210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اسم</w:t>
      </w:r>
      <w:r w:rsidRPr="00FD2B3E">
        <w:rPr>
          <w:b/>
          <w:bCs/>
          <w:rtl/>
        </w:rPr>
        <w:t xml:space="preserve"> « </w:t>
      </w:r>
      <w:r w:rsidRPr="00FD2B3E">
        <w:rPr>
          <w:rFonts w:hint="cs"/>
          <w:b/>
          <w:bCs/>
          <w:rtl/>
        </w:rPr>
        <w:t>الشرعية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»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الخامسة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واكب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جغرافية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وحضارية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وينحصر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إقليمية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ذكرها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الحاضر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لغموضها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عبارتها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ف</w:t>
      </w:r>
      <w:r w:rsidRPr="00FD2B3E">
        <w:rPr>
          <w:b/>
          <w:bCs/>
          <w:rtl/>
        </w:rPr>
        <w:t xml:space="preserve">7)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باشرت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التفريع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فأصدرت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1948 «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صاغته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رقم</w:t>
      </w:r>
      <w:r w:rsidRPr="00FD2B3E">
        <w:rPr>
          <w:b/>
          <w:bCs/>
          <w:rtl/>
        </w:rPr>
        <w:t xml:space="preserve"> 217 (3) </w:t>
      </w:r>
      <w:r w:rsidRPr="00FD2B3E">
        <w:rPr>
          <w:rFonts w:hint="cs"/>
          <w:b/>
          <w:bCs/>
          <w:rtl/>
        </w:rPr>
        <w:t>وكانت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بقرارها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9/12/1948 </w:t>
      </w:r>
      <w:r w:rsidRPr="00FD2B3E">
        <w:rPr>
          <w:rFonts w:hint="cs"/>
          <w:b/>
          <w:bCs/>
          <w:rtl/>
        </w:rPr>
        <w:t>أقرت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ومعاقبة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ويقع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وثلاثين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مسلسلة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أربع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فئات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وتتناول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والشخصية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وتتناول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بالمجموع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 </w:t>
      </w: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بادرت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نموذجاً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رائدا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تلتزم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الموقعة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باحترامها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التوقيع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1953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وتمثل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هذه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الاتفاقية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نموذجا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دوليا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رائدا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مجال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تعزيز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وكفالة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الضمانات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الدولية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تلتزم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الدول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الموقعة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باحترامها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ويرجع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ذلك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إلى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أمرين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متلافية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الانتقادات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متلافية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الانتقادات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أطرافها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ننسى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المنضوية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كسويسرا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والدانمارك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وبعضها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وهما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بوجوتا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لعام</w:t>
      </w:r>
      <w:r w:rsidRPr="00FD2B3E">
        <w:rPr>
          <w:b/>
          <w:bCs/>
          <w:rtl/>
        </w:rPr>
        <w:t xml:space="preserve"> 1948 </w:t>
      </w:r>
      <w:r w:rsidRPr="00FD2B3E">
        <w:rPr>
          <w:rFonts w:hint="cs"/>
          <w:b/>
          <w:bCs/>
          <w:rtl/>
        </w:rPr>
        <w:t>المنشئ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وتعديلاتها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التوقيع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30/</w:t>
      </w:r>
      <w:r w:rsidRPr="00FD2B3E">
        <w:rPr>
          <w:rFonts w:hint="cs"/>
          <w:b/>
          <w:bCs/>
          <w:rtl/>
        </w:rPr>
        <w:t>نيسان</w:t>
      </w:r>
      <w:r w:rsidRPr="00FD2B3E">
        <w:rPr>
          <w:b/>
          <w:bCs/>
          <w:rtl/>
        </w:rPr>
        <w:t xml:space="preserve">/ 1948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13/</w:t>
      </w:r>
      <w:r w:rsidRPr="00FD2B3E">
        <w:rPr>
          <w:rFonts w:hint="cs"/>
          <w:b/>
          <w:bCs/>
          <w:rtl/>
        </w:rPr>
        <w:t>ديسمبر</w:t>
      </w:r>
      <w:r w:rsidRPr="00FD2B3E">
        <w:rPr>
          <w:b/>
          <w:bCs/>
          <w:rtl/>
        </w:rPr>
        <w:t xml:space="preserve">/1951.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.</w:t>
      </w:r>
      <w:r w:rsidRPr="00FD2B3E">
        <w:rPr>
          <w:rFonts w:hint="cs"/>
          <w:b/>
          <w:bCs/>
          <w:rtl/>
        </w:rPr>
        <w:t>ودعت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الاستشارية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الوزارية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ابرام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1969 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البداية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تفصيلية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بوجوتا</w:t>
      </w:r>
      <w:r w:rsidRPr="00FD2B3E">
        <w:rPr>
          <w:b/>
          <w:bCs/>
          <w:rtl/>
        </w:rPr>
        <w:t xml:space="preserve"> 1948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يلزم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وبعد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نشطت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تعديلات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موسعة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بوجوتا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والتربوية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CC043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نمط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وعقدت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خوسيه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عاصمة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كوستاريكا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7-12/</w:t>
      </w:r>
      <w:r w:rsidRPr="00FD2B3E">
        <w:rPr>
          <w:rFonts w:hint="cs"/>
          <w:b/>
          <w:bCs/>
          <w:rtl/>
        </w:rPr>
        <w:t>نوفمبر</w:t>
      </w:r>
      <w:r w:rsidRPr="00FD2B3E">
        <w:rPr>
          <w:b/>
          <w:bCs/>
          <w:rtl/>
        </w:rPr>
        <w:t xml:space="preserve"> /1969.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صادق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18/</w:t>
      </w:r>
      <w:r w:rsidRPr="00FD2B3E">
        <w:rPr>
          <w:rFonts w:hint="cs"/>
          <w:b/>
          <w:bCs/>
          <w:rtl/>
        </w:rPr>
        <w:t>حزيران</w:t>
      </w:r>
      <w:r w:rsidRPr="00FD2B3E">
        <w:rPr>
          <w:b/>
          <w:bCs/>
          <w:rtl/>
        </w:rPr>
        <w:t xml:space="preserve"> /1978 </w:t>
      </w:r>
      <w:r w:rsidRPr="00FD2B3E">
        <w:rPr>
          <w:rFonts w:hint="cs"/>
          <w:b/>
          <w:bCs/>
          <w:rtl/>
        </w:rPr>
        <w:t>وأصبح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تلتزم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صادقت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يتبنى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بـ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والشعوب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المنعقد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نيروبي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24-27/</w:t>
      </w:r>
      <w:r w:rsidRPr="00FD2B3E">
        <w:rPr>
          <w:rFonts w:hint="cs"/>
          <w:b/>
          <w:bCs/>
          <w:rtl/>
        </w:rPr>
        <w:t>حزيران</w:t>
      </w:r>
      <w:r w:rsidRPr="00FD2B3E">
        <w:rPr>
          <w:b/>
          <w:bCs/>
          <w:rtl/>
        </w:rPr>
        <w:t xml:space="preserve">/1981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21/</w:t>
      </w:r>
      <w:r w:rsidRPr="00FD2B3E">
        <w:rPr>
          <w:rFonts w:hint="cs"/>
          <w:b/>
          <w:bCs/>
          <w:rtl/>
        </w:rPr>
        <w:t>تشرين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>/1986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المدافعون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أفريقيا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تدرجاً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وإمكانية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تزعن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وقرارات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الفعالية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يتلمسها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أمريكا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اللاتينية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ويأتي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ضعف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الصياغة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انطلاقا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اعزه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الحضارات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اكدت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وتحقيقا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الخالدة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السماوية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والتسامح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وإيماناً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مدافعاً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ثرواتها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وتنميتها،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وإيمانا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مفهومها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والمتكامل،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وإيماناً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وتكافؤ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ورفضاً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وتهديداً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وإقراراً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بالارتباط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وتأكيداً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القاهرة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صريحة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استجابة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للتطورات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3/ 12/ 1968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الثمرة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بمبادرة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وعقد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أول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مؤتمر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عربي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بيروت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عام</w:t>
      </w:r>
      <w:r w:rsidRPr="00FD2B3E">
        <w:rPr>
          <w:b/>
          <w:bCs/>
          <w:u w:val="single"/>
          <w:rtl/>
        </w:rPr>
        <w:t xml:space="preserve"> 1969</w:t>
      </w:r>
      <w:r w:rsidRPr="00FD2B3E">
        <w:rPr>
          <w:rFonts w:hint="cs"/>
          <w:b/>
          <w:bCs/>
          <w:u w:val="single"/>
          <w:rtl/>
        </w:rPr>
        <w:t>م</w:t>
      </w:r>
      <w:r w:rsidRPr="00FD2B3E">
        <w:rPr>
          <w:b/>
          <w:bCs/>
          <w:u w:val="single"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بتاريخ</w:t>
      </w:r>
      <w:r w:rsidRPr="00FD2B3E">
        <w:rPr>
          <w:b/>
          <w:bCs/>
          <w:rtl/>
        </w:rPr>
        <w:t xml:space="preserve"> 1997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إهدارها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يتألف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ديباجة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وخمس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وستون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- 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إجازة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والمغادرة</w:t>
      </w:r>
      <w:r w:rsidRPr="00FD2B3E">
        <w:rPr>
          <w:b/>
          <w:bCs/>
          <w:rtl/>
        </w:rPr>
        <w:t xml:space="preserve"> - 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الجنسية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والأحزاب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عرفاً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ملزما</w:t>
      </w:r>
      <w:r w:rsidRPr="00FD2B3E">
        <w:rPr>
          <w:b/>
          <w:bCs/>
          <w:rtl/>
        </w:rPr>
        <w:t xml:space="preserve"> ً.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.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استنفاذ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والمقصود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والفقه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الأصلية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المكتوبة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الوزارات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اللوائح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التأسيسية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الدستوري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الدستوري</w:t>
      </w:r>
      <w:r w:rsidRPr="00FD2B3E">
        <w:rPr>
          <w:b/>
          <w:bCs/>
          <w:rtl/>
        </w:rPr>
        <w:t xml:space="preserve">( </w:t>
      </w:r>
      <w:r w:rsidRPr="00FD2B3E">
        <w:rPr>
          <w:rFonts w:hint="cs"/>
          <w:b/>
          <w:bCs/>
          <w:rtl/>
        </w:rPr>
        <w:t>الدستور</w:t>
      </w:r>
      <w:r w:rsidRPr="00FD2B3E">
        <w:rPr>
          <w:b/>
          <w:bCs/>
          <w:rtl/>
        </w:rPr>
        <w:t>)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>)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الفرعي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اللوائح</w:t>
      </w:r>
      <w:r w:rsidRPr="00FD2B3E">
        <w:rPr>
          <w:b/>
          <w:bCs/>
          <w:rtl/>
        </w:rPr>
        <w:t>)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العرف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ظهورا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اعتياد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اعتقادهم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الخروج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توقيع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ومعاونا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والمتأمل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استقرت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وتعارف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الطيبة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مكتوباً،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القرآن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النبوية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وتشريعها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المدون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بحيث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وأحاديث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الراشدين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المعتمدين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بمعنى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دستوراً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وتشريعاً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مكتوبة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رابعا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يستخلصها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وشعور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والتوازن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تبدو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لاسيما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أدركنا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لاتفاقها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الفطرة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ووفقا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لاصقة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لاصقة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بشخصيته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وكيانه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والادبي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وسمعته،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مزاولة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ويستطيع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الاستفادة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وممارستها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الامتناع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وتجاوزا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الاحتياطية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احتياطي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تفسيري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بالفصل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المنازعات،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والثاني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تستخلص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اتباعها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نقصده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الفقه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والفلسفة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لاسيما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جروسيوس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كتاباته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الفطرة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ويمليه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والتفكير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ساهمت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“</w:t>
      </w:r>
      <w:r w:rsidRPr="00FD2B3E">
        <w:rPr>
          <w:rFonts w:hint="cs"/>
          <w:b/>
          <w:bCs/>
          <w:rtl/>
        </w:rPr>
        <w:t>مونتسكيو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جان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رسو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فرنسا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لوك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جريمي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بنتام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إنجلترا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بيرس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>”</w:t>
      </w:r>
      <w:r w:rsidRPr="00FD2B3E">
        <w:rPr>
          <w:rFonts w:hint="cs"/>
          <w:b/>
          <w:bCs/>
          <w:rtl/>
        </w:rPr>
        <w:t>وليام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جيمس</w:t>
      </w:r>
      <w:r w:rsidRPr="00FD2B3E">
        <w:rPr>
          <w:b/>
          <w:bCs/>
          <w:rtl/>
        </w:rPr>
        <w:t xml:space="preserve">”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وتمكين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رفاهيته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وسعادته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السادسة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وواجباته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والتنموية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فئات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>1</w:t>
      </w:r>
      <w:r w:rsidRPr="00FD2B3E">
        <w:rPr>
          <w:rFonts w:hint="cs"/>
          <w:b/>
          <w:bCs/>
          <w:rtl/>
        </w:rPr>
        <w:t>ــ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")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مرتبطة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التالية</w:t>
      </w:r>
      <w:r w:rsidRPr="00FD2B3E">
        <w:rPr>
          <w:b/>
          <w:bCs/>
          <w:rtl/>
        </w:rPr>
        <w:t>: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والتحرر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العبودية؛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والتفكير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والتجمع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>2</w:t>
      </w:r>
      <w:r w:rsidRPr="00FD2B3E">
        <w:rPr>
          <w:rFonts w:hint="cs"/>
          <w:b/>
          <w:bCs/>
          <w:rtl/>
        </w:rPr>
        <w:t>ــ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")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مرتبطة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للمعيشة؛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والمأكل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والمأوى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>3</w:t>
      </w:r>
      <w:r w:rsidRPr="00FD2B3E">
        <w:rPr>
          <w:rFonts w:hint="cs"/>
          <w:b/>
          <w:bCs/>
          <w:rtl/>
        </w:rPr>
        <w:t>ــ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والتنموية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")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ومصونة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التدمير؛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تقسيمات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تنقسم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قسمين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هما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المقررة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للجماعة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أمثلتها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الترشيح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الوظائف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المقررة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قسمين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مسكنه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وتسمي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مزاولة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يرغبها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تنشأ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نتيجة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نوعان</w:t>
      </w:r>
      <w:r w:rsidRPr="00FD2B3E">
        <w:rPr>
          <w:b/>
          <w:bCs/>
          <w:rtl/>
        </w:rPr>
        <w:t xml:space="preserve"> 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كــحق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الولاية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أولاده،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توجيه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زوجته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وتأديبها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الانتفاع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نوعين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اللصيقة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وأساسها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مهدرا،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مؤكدة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وتأمينه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وصفته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بعبارة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للتأكيد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أسبقيته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وأهميته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الإعدام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الجرائم،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نهائي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الثامنة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عشرة،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الحوامل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نتيجة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ويتضمن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مقبوض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الهرب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عصيان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الموت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حرصت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والايذاء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الجسماني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العقوبات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الوحشية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المذكورة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تعريفا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العقوبات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الاسترشاد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والعقوبات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ومطلقا،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يكترث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المحيطة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بالحدث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يتجه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انتماءاتهم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والتفكير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والاعتقاد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الأخلاقية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الايجابية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واجتماعية</w:t>
      </w:r>
      <w:r w:rsidRPr="00FD2B3E">
        <w:rPr>
          <w:b/>
          <w:bCs/>
          <w:rtl/>
        </w:rPr>
        <w:t xml:space="preserve">. 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اعتناق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الإيجابية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تبناها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رفض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تتناقض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تبناها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تدريس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ديانته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وتفكيره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وعقيدته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اشترط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قيودا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والنظام،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الاخلاق،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والعائلية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ومسكنه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ومراسلاته،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الديمقراطية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الرفاهية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الجرائم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الغير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بطرق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صحيحه،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رغما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بمختلف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التنصت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التعسفيين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إبلاغ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بأسباب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اعتقاله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والاتهامات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قاض،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يحاكم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سراحه،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محبوس،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وللمعتقل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إكراه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الطرفين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>.</w:t>
      </w: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 w:rsidP="00D43A36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السابعة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اولاً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والعقيدة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 :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نز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والعقيدة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يندرج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فهناك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مثلاً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العبادة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الممتلكات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يتناولها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الباحثون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بالدراسة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الميتافيزيقية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F36F6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الميتافيزيقية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ميلاده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يستطيع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تبديلها،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والمسئولية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بمعاملات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كتابة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الوصايا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وابرام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العقود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استطاعة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أنشطتهم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إكراه،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المنظّمة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للمجتمع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والمذاهب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المتعلّقة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وأهمّها،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يؤكّد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الفرديّة،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النّظام،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إلّا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بشرطيّ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ينظّم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الّذي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قدّس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واعتبرها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التّنظيم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السّياسي،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وهكذا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أداةً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تحقّق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والفرديّة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إضافةً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الاشتراكي،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التدخّل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الجزئي،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مذهب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معتدلاً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المذهبين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السّابقين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وهكذا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النّظام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السّياسي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المتّبع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يمكّننا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اتّساع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تقلّص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المسموحة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ثوبها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وتشير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نبذ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العبودية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خضوع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لتسيد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الأنواع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السابقة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المفكرون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بوجهها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الإيجابي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بوجهها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السلبي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فيرون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تتجلى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المحددات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الإيجابي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فالشخص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الإمكانيات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تساعده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يوظف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لأقصى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ممكنة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هؤلاء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المفكرين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.    </w:t>
      </w:r>
    </w:p>
    <w:p w:rsidR="00EC100B" w:rsidRPr="00FD2B3E" w:rsidRDefault="00EC100B" w:rsidP="00D6182C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امتلاك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التفضيلات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والخيارات،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والموضوعي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البدائل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المطروحة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تجاوزته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تنقلب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الفوضوية،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يلزمه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وتجئ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المميزة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الديمقراطية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والديكتاتورية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ويترافق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المتضمنة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يعتنق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وطقوس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تشترط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تكتب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تعاقبها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انتقدت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خارجيا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واقناع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وأخيرا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ويشار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بمصطلح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بكونه</w:t>
      </w:r>
      <w:r w:rsidRPr="00FD2B3E">
        <w:rPr>
          <w:b/>
          <w:bCs/>
          <w:rtl/>
        </w:rPr>
        <w:t xml:space="preserve"> «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الجماهير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وتفضيلاتها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القطاع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تحظى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بعينها</w:t>
      </w:r>
      <w:r w:rsidRPr="00FD2B3E">
        <w:rPr>
          <w:b/>
          <w:bCs/>
          <w:rtl/>
        </w:rPr>
        <w:t>»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تصنيفات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الجمهور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ويشمل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الأغلبية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همومها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المباشرة،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تكترث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الخارجية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لبلادها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تواجهها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تأثيراتها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المنعكسة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الجمهور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الواعي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ويتكون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الأقلية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أرقى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تعليما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بالشئون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وهؤلاء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النخبة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النخبة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وتتكون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الواسع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المحترفين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البرلمان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وأقطاب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والمسئولين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الحكوميين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الديمقراطية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برزت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قياسه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أدوات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استمارة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استطلاع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مفتوحة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مغلقة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بنعم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يحذر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الغموض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المطروحة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ايماءات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الإجابات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المقابلة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الباحث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الميداني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الاستجابات،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الاتصاف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بالموضوعية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الأسئلة،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معقولية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الأسئلة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صياغتها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بأسلوب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مبهم</w:t>
      </w:r>
      <w:r w:rsidRPr="00FD2B3E">
        <w:rPr>
          <w:b/>
          <w:bCs/>
          <w:rtl/>
        </w:rPr>
        <w:t>..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المكالمة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التليفونية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انتشاراً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تغطى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أوسع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وتكلفتها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يسيرة،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تليفون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فيتعذر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الموضوعات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القصيرة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محدودة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فعال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يريد،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يريد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ثالثاً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يريد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رابعاً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أبعاده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نزيهة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الإدلاء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بالأصوات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مشاركته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الفعالة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والقرارات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وتتوزع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تقليدية،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التصويت،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مناقشات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حضور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الندوات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والمؤتمرات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الاتصال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بالمسئولين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التقليدية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فبعضها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الشكوى،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وبعضها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كالتظاهر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ونهب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وتخريب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الممتلكات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الأهلية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وتنقسم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توافرها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يمارسوا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ستيوارت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الكفاية،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ودينياً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بالنصاب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الملاك،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يحوزون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الناخبة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قناعة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أنصار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بوطنه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وتجعله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بأموره،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الأغنياء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وتنعكس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آثار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لصاحبها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بالكفاية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والكفاية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القراءة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والكتابة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دراسية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وتبرر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الآخذة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برغبتها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الارتقاء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الناخب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المغرضة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المضللة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ودينيا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قيوداً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بريطانيا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الإدلاء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بأصواتهم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لرجالات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1939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المكسيكي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1917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مانعا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قساوسة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الكنيسة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الإدلاء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بأصواتهم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بالاقتراع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تقيده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بأيٍ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الثلاثة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الذكر،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بالاقتراع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إطلاقه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البطاقة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تحديداً</w:t>
      </w:r>
      <w:r w:rsidRPr="00FD2B3E">
        <w:rPr>
          <w:b/>
          <w:bCs/>
          <w:rtl/>
        </w:rPr>
        <w:t>: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الإقامة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والحيلولة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تتراوح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وسنتين،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بريطانيا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بثلاثة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انتخابية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ومضني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يصرفها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تحصلت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قسط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وتبوئها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الصدارة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واثباتها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لكفاءتها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بواجباتها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للنضج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والخبرة،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لبلوغ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الرشد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غالبا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يتطابق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الرشد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إما</w:t>
      </w:r>
      <w:r w:rsidRPr="00FD2B3E">
        <w:rPr>
          <w:b/>
          <w:bCs/>
          <w:rtl/>
        </w:rPr>
        <w:t xml:space="preserve"> 18 </w:t>
      </w:r>
      <w:r w:rsidRPr="00FD2B3E">
        <w:rPr>
          <w:rFonts w:hint="cs"/>
          <w:b/>
          <w:bCs/>
          <w:rtl/>
        </w:rPr>
        <w:t>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21 </w:t>
      </w:r>
      <w:r w:rsidRPr="00FD2B3E">
        <w:rPr>
          <w:rFonts w:hint="cs"/>
          <w:b/>
          <w:bCs/>
          <w:rtl/>
        </w:rPr>
        <w:t>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25 </w:t>
      </w:r>
      <w:r w:rsidRPr="00FD2B3E">
        <w:rPr>
          <w:rFonts w:hint="cs"/>
          <w:b/>
          <w:bCs/>
          <w:rtl/>
        </w:rPr>
        <w:t>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تقدير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الصلاحية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الاقتراع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حسن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أمثلتها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السرقة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والرشوة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والاختلاس،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ناقص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كالمجنون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المعتوه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يبرأ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فيسترد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كاملة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العرق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ثمة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أفريقيا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البائد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1994.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المواطنة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شرطا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وعلاقته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أوثق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بأرضه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وأهله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7-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العسكرية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درجت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أبنائها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المنخرطين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سلكها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والطاعة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والانضباط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العسكرية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بالحيلولة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تأثيراتها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المتفاعلة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0C206D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الثامنة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التماثل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تستخدم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بمعنيين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أولهما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معنوي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تأسيسا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بالطبيعة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يؤهلهم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الامتيازات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وثانيهما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توزيعي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توزيع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الامتيازات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يضحي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ومرفوض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وحرصا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تكريس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1965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ودخلت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1969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التطبيقية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رابعا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التقاضي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بوصفه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الموجودين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أجانب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–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والمحاكمات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الاستثنائية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الطوارئ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كوارث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يتوجب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تقييد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والجماعات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مؤكدة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والعدالة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التحديد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إبلاغ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محامي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إبلاغ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ايذائه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معنويا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افتراض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البراءة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إدانته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7-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باستثناء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تقضى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8-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مناقشة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استدعاء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المطبقة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الاتهام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9-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بمترجم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القضائية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10-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رجعي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الأفعال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اللاحقة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لتاريخ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11-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الاستئناف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أعلى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ختام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حقائق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جائز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بالميراث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بالتقادم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الاستعمال</w:t>
      </w:r>
      <w:r w:rsidRPr="00FD2B3E">
        <w:rPr>
          <w:b/>
          <w:bCs/>
          <w:rtl/>
        </w:rPr>
        <w:t>.</w:t>
      </w:r>
    </w:p>
    <w:p w:rsidR="00EC100B" w:rsidRPr="00FD2B3E" w:rsidRDefault="00EC100B" w:rsidP="000C206D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لصاحبها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التعويض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الخصائص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بسمتين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هامتين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الأوطان،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وترتيبا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هاتين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المصلحتين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الأخير،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بخلاف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- 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فحسب،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تتجاوز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التقاعس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–</w:t>
      </w:r>
      <w:r w:rsidRPr="00FD2B3E">
        <w:rPr>
          <w:rFonts w:hint="cs"/>
          <w:b/>
          <w:bCs/>
          <w:rtl/>
        </w:rPr>
        <w:t>كالحق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الانتخاب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مثلا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طالما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توافرت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 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والمحلية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والتوظيف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المنتج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مزدوج،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فحسب،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التعطل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وتؤثر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معنوياته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ويشترط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مجزيا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حقيقية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للتوظيف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ومكافاة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تساوي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والصحة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يكتسب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أوضحته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انخفاض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ولإعمال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منتج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ودائم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الأثمان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متناسبة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المحدودة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والشرائح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ارتباط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العوامل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التوظف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يفتح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والتناسب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والأثمان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ثالثا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لتوفيرها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متمثلة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والعلاجية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كفاءة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بالمجان،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المستشفيات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والأدوية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بأسعار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رمزية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تتمشى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بأنها</w:t>
      </w:r>
      <w:r w:rsidRPr="00FD2B3E">
        <w:rPr>
          <w:b/>
          <w:bCs/>
          <w:rtl/>
        </w:rPr>
        <w:t xml:space="preserve"> «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الجسماني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والعاهات</w:t>
      </w:r>
      <w:r w:rsidRPr="00FD2B3E">
        <w:rPr>
          <w:b/>
          <w:bCs/>
          <w:rtl/>
        </w:rPr>
        <w:t>»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رابعا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ركيزة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لملاحقة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استثماراً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تزود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والسلوكية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والتخصصية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الارتقاء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الاهتمام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يلاحظ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وتراجع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وتباين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تكافؤ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خامسا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والنقابات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يجتمعوا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ليعبروا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آرائهم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ندوات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محاضرات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مناقشات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فيعني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وتستهدف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ولديها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ويعلن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أغراضها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إرغام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الخيرية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مكونة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وتمثيل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مهنتهم،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مصالحهم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إدارتها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بالمرة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سادسا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التأمينات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بأنها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بمقتضاه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للمؤمن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يدفعها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هؤلاء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لحسابهم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ومساهمة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للمؤمن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كالبطالة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والشيخوخة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وإصابات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والوفاة</w:t>
      </w:r>
      <w:r w:rsidRPr="00FD2B3E">
        <w:rPr>
          <w:b/>
          <w:bCs/>
          <w:rtl/>
        </w:rPr>
        <w:t>.</w:t>
      </w: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المزايا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التأمينات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للمؤمن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قضائيا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استحقاقها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b/>
          <w:bCs/>
          <w:rtl/>
        </w:rPr>
        <w:t>-</w:t>
      </w:r>
      <w:r w:rsidRPr="00FD2B3E">
        <w:rPr>
          <w:rFonts w:hint="cs"/>
          <w:b/>
          <w:bCs/>
          <w:rtl/>
        </w:rPr>
        <w:t>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حاضره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ومستقبله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والمعونات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للفقراء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والمعوزين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الرزق،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تمويلها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الضرائب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الخزانة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التأمينات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تنطبق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استحقاقها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سابعا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ترتكز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وصغيرها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طقوسها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جزءاً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واختلاف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ورعايتها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التاريخي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الروحي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روح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التسامح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والصداقة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أما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الصعيد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الفردي،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فإن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الثقافية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ترتكز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على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ما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يلي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بالفنون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والآداب،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للنتاجات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والأدبية</w:t>
      </w:r>
      <w:r w:rsidRPr="00FD2B3E">
        <w:rPr>
          <w:b/>
          <w:bCs/>
          <w:rtl/>
        </w:rPr>
        <w:t>.</w:t>
      </w: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F515C5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التاسعة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تقسيمات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والغرب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الاعلانيين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الإناء</w:t>
      </w:r>
      <w:r w:rsidRPr="00FD2B3E">
        <w:rPr>
          <w:b/>
          <w:bCs/>
          <w:rtl/>
        </w:rPr>
        <w:t xml:space="preserve">,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المكروه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تقسيمات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أوسع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بطائفة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المترتب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العباد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شمولية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تخاطب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ألوانهم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وأماكنهم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وأجناسهم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شمولية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الدنيوية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والأخروية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اختلاف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اللطيف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الخبير،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فمصدرها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المتصف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وإتباع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والأزمان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اقتضت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استقلالية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الحاكمية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الأمور،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بخلاف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تتأثر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بالفلسفات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والشرائع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والغرب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والغرب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وأعدلها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. </w:t>
      </w:r>
      <w:r w:rsidRPr="00FD2B3E">
        <w:rPr>
          <w:rFonts w:hint="cs"/>
          <w:b/>
          <w:bCs/>
          <w:rtl/>
        </w:rPr>
        <w:t>وليس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يشعر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بالضعف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لَيّ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أعناق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لتوافق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المواد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ومبادئه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يرجعون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الأصلية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الكتاب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تنتمي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قديماً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وحديثاً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القاهرة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1411</w:t>
      </w:r>
      <w:r w:rsidRPr="00FD2B3E">
        <w:rPr>
          <w:rFonts w:hint="cs"/>
          <w:b/>
          <w:bCs/>
          <w:rtl/>
        </w:rPr>
        <w:t>هـ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خمساً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وعشرين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مستخلصة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الضوابط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والمقارنة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الإعلان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والإعلان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وتنفيذية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أدبية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الممتنعين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تنفيذها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>):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بأسلوب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والموعظة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الحسنة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الإكراه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العنف</w:t>
      </w:r>
      <w:r w:rsidRPr="00FD2B3E">
        <w:rPr>
          <w:b/>
          <w:bCs/>
          <w:rtl/>
        </w:rPr>
        <w:t>.</w:t>
      </w:r>
    </w:p>
    <w:p w:rsidR="00EC100B" w:rsidRPr="00FD2B3E" w:rsidRDefault="00EC100B" w:rsidP="00F515C5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الإفصاح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إفشاء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الأسرار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الإضرار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تعزيراً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إباحة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بالناس،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بالتقديم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والمفاسد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تعارضت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المفسدة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رجح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ويؤخذ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بالأكبر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القتل،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مفسدة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المترتبة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قتله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أكبر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إعطاء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وإرساء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وإطفاء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الثأر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وعقائده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ومثله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العليا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وأهله،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ورسوله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وكتابه،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الخلاعة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والفجور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المقارنة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بين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الإعلان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الإسلامي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والإعلان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العالمي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لحقوق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المصدر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يعلمون،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ويترتب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التبديل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الأعوام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والضغط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المستضعفة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شؤونها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التكريم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الإلهي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بعبودية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زادت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زادت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والعكس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صحيح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:</w:t>
      </w:r>
      <w:r w:rsidRPr="00FD2B3E">
        <w:rPr>
          <w:rFonts w:hint="cs"/>
          <w:b/>
          <w:bCs/>
          <w:rtl/>
        </w:rPr>
        <w:t>الوضعي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ثابت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مرتكباً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الرذيلة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الأسبقية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الميلادي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للجنس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عنصرية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موجهاً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طالبت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رفضت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التصادم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(16)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الزوج،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(18)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الوضوح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القرآن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والسُنة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تجاوزها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وانتهاكها،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فحرمت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القتل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حفاظاً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والقذف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حفاظاً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الأعراض،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والاحتكار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حفاظاً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الكسب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مفهوم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للتقنيات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التفصيلية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تحددها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ولهذا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تتباين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المناداة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14 </w:t>
      </w:r>
      <w:r w:rsidRPr="00FD2B3E">
        <w:rPr>
          <w:rFonts w:hint="cs"/>
          <w:b/>
          <w:bCs/>
          <w:rtl/>
        </w:rPr>
        <w:t>قرناً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وتنفيذية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ملزمة</w:t>
      </w:r>
      <w:r w:rsidRPr="00FD2B3E">
        <w:rPr>
          <w:b/>
          <w:bCs/>
          <w:rtl/>
        </w:rPr>
        <w:t>.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صراحة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واكتفت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خاضعة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لاعتبارات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الحكام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7-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الغاية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عبودية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الضرورات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والعرض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الحاجيات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الوجود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مكارم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والعادات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تشريع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إثبات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وصياغة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الحضارة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للحضارة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الغربية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باعتبارها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المنشأ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والأخلاق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إباحتهم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للربا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والزنا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أولاً</w:t>
      </w: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بجنسية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جنسيته</w:t>
      </w:r>
      <w:r w:rsidRPr="00FD2B3E">
        <w:rPr>
          <w:b/>
          <w:bCs/>
          <w:rtl/>
        </w:rPr>
        <w:t>)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الانخراط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التشكيلات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والاتحادية</w:t>
      </w:r>
      <w:r w:rsidRPr="00FD2B3E">
        <w:rPr>
          <w:b/>
          <w:bCs/>
          <w:rtl/>
        </w:rPr>
        <w:t xml:space="preserve">  (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بصيغة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>).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ثانياً</w:t>
      </w: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المكتسب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إفناء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البريئين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كالشيخ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والطفل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الجرحى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التمثيل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بالموتى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والحروب،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لاحقة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4-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إتلاف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وتخريب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المباني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5-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الإنفاق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الرجل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6-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الجنين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7-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الأبوين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والأقارب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القربى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الضوابط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والمقارنة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8-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والدنيوية،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9-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آخر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10-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الربا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11-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بالمعروف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المنكر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12-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مقدساته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الإهانة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إثارة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الكراهية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أغلب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أحراراً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الملاحظات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والمآخذ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والنواقص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>: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يكسبها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أدبية،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الدستور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التشريعية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دنيوياً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أخروياً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تتضمن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يستطيع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صاحب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مقرون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بالواجب</w:t>
      </w:r>
      <w:r w:rsidRPr="00FD2B3E">
        <w:rPr>
          <w:b/>
          <w:bCs/>
          <w:rtl/>
        </w:rPr>
        <w:t xml:space="preserve">  ﴿</w:t>
      </w:r>
      <w:r w:rsidRPr="00FD2B3E">
        <w:rPr>
          <w:rFonts w:hint="cs"/>
          <w:b/>
          <w:bCs/>
          <w:rtl/>
        </w:rPr>
        <w:t>إِنْ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تَنْصُرُوا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اللَّهَ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يَنْصُرْكُمْ</w:t>
      </w:r>
      <w:r w:rsidRPr="00FD2B3E">
        <w:rPr>
          <w:b/>
          <w:bCs/>
          <w:rtl/>
        </w:rPr>
        <w:t>﴾  (</w:t>
      </w:r>
      <w:r w:rsidRPr="00FD2B3E">
        <w:rPr>
          <w:rFonts w:hint="cs"/>
          <w:b/>
          <w:bCs/>
          <w:rtl/>
        </w:rPr>
        <w:t>سورة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محمد</w:t>
      </w:r>
      <w:r w:rsidRPr="00FD2B3E">
        <w:rPr>
          <w:b/>
          <w:bCs/>
          <w:rtl/>
        </w:rPr>
        <w:t>) (</w:t>
      </w:r>
      <w:r w:rsidRPr="00FD2B3E">
        <w:rPr>
          <w:rFonts w:hint="cs"/>
          <w:b/>
          <w:bCs/>
          <w:rtl/>
        </w:rPr>
        <w:t>آية</w:t>
      </w:r>
      <w:r w:rsidRPr="00FD2B3E">
        <w:rPr>
          <w:b/>
          <w:bCs/>
          <w:rtl/>
        </w:rPr>
        <w:t xml:space="preserve"> 7) 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قِبل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سبحانه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وتعالى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دقيقا،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لإلزام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حصانة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والقانون،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ومحكومون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يخضعون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وللقانون؛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شرط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يهوديا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نصرانيا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مجوسيا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وهكذا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مخالفته،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مرتدا؛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أعطي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ابتداء،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إكراه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الأسباب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مرتداً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مراعاة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للمعتقدات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تخالف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الزواج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واللادينية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الوثائق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الإجهاض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نتيجة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للإباحية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تعيشها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اغلب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مخالف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ومناقض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لدعوة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38408E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العاشر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السليمة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المقدمة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نتعرض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المحاضرة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لمجموع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ككل،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للجماعة،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الخالصة</w:t>
      </w:r>
      <w:r w:rsidRPr="00FD2B3E">
        <w:rPr>
          <w:b/>
          <w:bCs/>
          <w:rtl/>
        </w:rPr>
        <w:t>.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والاقليمية،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عكس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لتسوية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الأولي</w:t>
      </w:r>
      <w:r w:rsidRPr="00FD2B3E">
        <w:rPr>
          <w:b/>
          <w:bCs/>
          <w:rtl/>
        </w:rPr>
        <w:t xml:space="preserve"> 1914-1918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1939-1944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الماثلة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الذهن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جمعاء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المحرمة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>.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ظاهرة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زالت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. - </w:t>
      </w: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المنشئ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هدفاً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»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12 </w:t>
      </w:r>
      <w:r w:rsidRPr="00FD2B3E">
        <w:rPr>
          <w:rFonts w:hint="cs"/>
          <w:b/>
          <w:bCs/>
          <w:rtl/>
        </w:rPr>
        <w:t>نوفمبر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1984 </w:t>
      </w:r>
      <w:r w:rsidRPr="00FD2B3E">
        <w:rPr>
          <w:rFonts w:hint="cs"/>
          <w:b/>
          <w:bCs/>
          <w:rtl/>
        </w:rPr>
        <w:t>إعلاناً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وأعربت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رغبة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وأمانيها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ووصفت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المقدس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>: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وسيطرة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ثرواتها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بالإرادة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1919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غرابة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كبريطانيا،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فرنسا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وظلت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الاستعمارية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1945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هدفه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هداية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تصرفهم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عندما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بتاريخ</w:t>
      </w:r>
      <w:r w:rsidRPr="00FD2B3E">
        <w:rPr>
          <w:b/>
          <w:bCs/>
          <w:rtl/>
        </w:rPr>
        <w:t xml:space="preserve"> 14/ 12/ 1960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عنوان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المستعمرة</w:t>
      </w:r>
      <w:r w:rsidRPr="00FD2B3E">
        <w:rPr>
          <w:b/>
          <w:bCs/>
          <w:rtl/>
        </w:rPr>
        <w:t>»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المدعوم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بأغلبية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والمستند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أصدرت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1986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>»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بخصوص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الطعام،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والمسكن،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والملبس،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والتعليم،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 1966.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صراحة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بأبعادها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واعتبار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تستجيب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تستجيب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الموافقة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شعوبها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يتطلبه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أبعاد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الموافقة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أصبحت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مكسباً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بالغة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المتخلفة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وتربط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بنظرها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وغايتها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اعلان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متكاملة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أبعاد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وثقافية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لرفاهية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اصطلاحات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اصطلاح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المستدامة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وعرفت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المتواصلة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المستدامة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حساب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التضحية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بقدرات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المستقبلية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جهازا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للعناية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أطلقت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للتنمية</w:t>
      </w:r>
      <w:r w:rsidRPr="00FD2B3E">
        <w:rPr>
          <w:b/>
          <w:bCs/>
          <w:rtl/>
        </w:rPr>
        <w:t xml:space="preserve"> (</w:t>
      </w:r>
      <w:r w:rsidRPr="00FD2B3E">
        <w:rPr>
          <w:b/>
          <w:bCs/>
        </w:rPr>
        <w:t>UNDP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ويطلق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الإنمائي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التنموي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الإنمائي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مشاركته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المؤتمرات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السليمة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جانبان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عضوي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ومضمونه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واستمرار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كوكب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الأرض،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تراثاً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مشتركاً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وبالصالح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المثابة،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تلتزم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وأجهزتها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والتجمعات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وحمايتها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نتكلم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ذاتها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التلوث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والتدهور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فوظيفي،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بالوظيفة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والغاية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اهتمامات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ومضمونه،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أخطاراً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لصحته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تهيأ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وتصان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متوازنة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لشخصيته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فكأن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وظيفة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والتدابير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يلائم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متوازنة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ونموه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نتكلم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»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وبمفهومه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الوظيفي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يظهر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المقابل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للحق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فبقدر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وصيانتها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المتكاملة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ومواردها،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وتدهورها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تدهور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تنميته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متوازن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والانتفاع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يكفل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لائقة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متكاملة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لشخصيته،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ومواردها،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وتنميتها،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مصادر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تدهورها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وتلوثها</w:t>
      </w:r>
      <w:r w:rsidRPr="00FD2B3E">
        <w:rPr>
          <w:b/>
          <w:bCs/>
          <w:rtl/>
        </w:rPr>
        <w:t xml:space="preserve">». </w:t>
      </w:r>
    </w:p>
    <w:p w:rsidR="00EC100B" w:rsidRPr="00FD2B3E" w:rsidRDefault="00EC100B" w:rsidP="00926283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خصائص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البيئة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الخاصية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جديد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حديث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النشأة،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تفاقمت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المخاطر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شهادة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ميلاد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انعقاد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مؤتمر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لتدارس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5-16 </w:t>
      </w:r>
      <w:r w:rsidRPr="00FD2B3E">
        <w:rPr>
          <w:rFonts w:hint="cs"/>
          <w:b/>
          <w:bCs/>
          <w:rtl/>
        </w:rPr>
        <w:t>يونيو</w:t>
      </w:r>
      <w:r w:rsidRPr="00FD2B3E">
        <w:rPr>
          <w:b/>
          <w:bCs/>
          <w:rtl/>
        </w:rPr>
        <w:t xml:space="preserve"> 1972 </w:t>
      </w:r>
      <w:r w:rsidRPr="00FD2B3E">
        <w:rPr>
          <w:rFonts w:hint="cs"/>
          <w:b/>
          <w:bCs/>
          <w:rtl/>
        </w:rPr>
        <w:t>بمدينة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استكهولم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السويد،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ويكفي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يوم</w:t>
      </w:r>
      <w:r w:rsidRPr="00FD2B3E">
        <w:rPr>
          <w:b/>
          <w:bCs/>
          <w:rtl/>
        </w:rPr>
        <w:t xml:space="preserve"> 5 </w:t>
      </w:r>
      <w:r w:rsidRPr="00FD2B3E">
        <w:rPr>
          <w:rFonts w:hint="cs"/>
          <w:b/>
          <w:bCs/>
          <w:rtl/>
        </w:rPr>
        <w:t>يونيو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الخاصية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زمني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يلعب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مضمونه،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الحاضر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المقبلة،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والثروات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تراثاً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مشتركاً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ملكاً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جيل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تسعى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الثروات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الأجيال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المستقبلية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أُستقبلت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الخاصية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التضامن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مقتضاه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وتضافر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لتأكيد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وممارسته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تستطيع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بمفردها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حمايتها</w:t>
      </w:r>
      <w:r w:rsidRPr="00FD2B3E">
        <w:rPr>
          <w:b/>
          <w:bCs/>
          <w:rtl/>
        </w:rPr>
        <w:t>.</w:t>
      </w: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38408E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الحادية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عشر</w:t>
      </w:r>
      <w:r w:rsidRPr="00FD2B3E">
        <w:rPr>
          <w:b/>
          <w:bCs/>
          <w:u w:val="single"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                                   -  </w:t>
      </w:r>
      <w:r w:rsidRPr="00FD2B3E">
        <w:rPr>
          <w:rFonts w:hint="cs"/>
          <w:b/>
          <w:bCs/>
          <w:rtl/>
        </w:rPr>
        <w:t>اليونسكو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                                 -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الفاو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                                   - </w:t>
      </w: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                     -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للاجئين</w:t>
      </w:r>
      <w:r w:rsidRPr="00FD2B3E">
        <w:rPr>
          <w:b/>
          <w:bCs/>
          <w:rtl/>
        </w:rPr>
        <w:t xml:space="preserve">                     - </w:t>
      </w:r>
      <w:r w:rsidRPr="00FD2B3E">
        <w:rPr>
          <w:rFonts w:hint="cs"/>
          <w:b/>
          <w:bCs/>
          <w:rtl/>
        </w:rPr>
        <w:t>مفوضية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لشئون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للبيئة</w:t>
      </w:r>
      <w:r w:rsidRPr="00FD2B3E">
        <w:rPr>
          <w:b/>
          <w:bCs/>
          <w:rtl/>
        </w:rPr>
        <w:t xml:space="preserve">                           - </w:t>
      </w: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قدمًا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تأسست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1919 </w:t>
      </w:r>
      <w:r w:rsidRPr="00FD2B3E">
        <w:rPr>
          <w:rFonts w:hint="cs"/>
          <w:b/>
          <w:bCs/>
          <w:rtl/>
        </w:rPr>
        <w:t>كجزء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فرساي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عصبة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تملك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هيكلية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الأطراف،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اتحادات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يشاركون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شركاء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ممثّلين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حكوميين،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الحاكمة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دوليًّا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تصوغ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المقاييس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مواصفات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دنيا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المتعلّقة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بالعمل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تقدّم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وتدعم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مستقلّة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وأصحاب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وتقترح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الاستشارية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ومرضية،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اختيارياً،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ملائم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تهتم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السلمي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اليونسكو</w:t>
      </w:r>
      <w:r w:rsidRPr="00FD2B3E">
        <w:rPr>
          <w:b/>
          <w:bCs/>
          <w:rtl/>
        </w:rPr>
        <w:t xml:space="preserve">: </w:t>
      </w:r>
      <w:r w:rsidRPr="00FD2B3E">
        <w:rPr>
          <w:b/>
          <w:bCs/>
          <w:rtl/>
        </w:rPr>
        <w:br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الرائدة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ترجمة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اليونسكو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حوار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والاتصال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والمعلومات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اليونسكو،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أولويتين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عامتين،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هما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أفريقيا</w:t>
      </w:r>
      <w:r w:rsidRPr="00FD2B3E">
        <w:rPr>
          <w:b/>
          <w:bCs/>
          <w:rtl/>
        </w:rPr>
        <w:t xml:space="preserve"> ,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الشاملة،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تأمين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تسخير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والسياسات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لأغراض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التحديات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المستجدة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والحوار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الثقافات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السلام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38408E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استيعابية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والاتصال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متخصصة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تعاونا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الاختصاص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معالجة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بالصحة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بلوغ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للشعوب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تنسّق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وتديرها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وتضمّ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أنشطتها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والدعم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التقني،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ومعالجة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المواصفات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والمقاييس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وتطبيقها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الصحيح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وتؤمّن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فتحدّد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الانتساب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الراغبة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إرساء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رسمية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حاليًّا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بمراجعة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آليّاتها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وإجراءاتها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تعاونها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وتنظم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للمساعدات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الفاو</w:t>
      </w:r>
      <w:r w:rsidRPr="00FD2B3E">
        <w:rPr>
          <w:b/>
          <w:bCs/>
          <w:rtl/>
        </w:rPr>
        <w:t>(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والزراعة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>):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تأسيسها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1943( </w:t>
      </w:r>
      <w:r w:rsidRPr="00FD2B3E">
        <w:rPr>
          <w:rFonts w:hint="cs"/>
          <w:b/>
          <w:bCs/>
          <w:rtl/>
        </w:rPr>
        <w:t>أربعة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وأربعون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دائمةٍ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والزراعة</w:t>
      </w:r>
      <w:r w:rsidRPr="00FD2B3E">
        <w:rPr>
          <w:b/>
          <w:bCs/>
          <w:rtl/>
        </w:rPr>
        <w:t>).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محوري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بغية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تمكين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يكفيهم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الجيدة،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ملؤها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النشاط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والصحة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النهوض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التغذية،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الإنتاجية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الزراعية،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المعيشية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الريف،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والإسهام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نمو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تفويض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تشجيع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واستقرار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سعر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الصرف،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وتحفيز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النمو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مؤقّتة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لتسهيل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ميزان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مدفوعاتها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يقدّم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الأعضاء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صندوق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حتّى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بولايتها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الالزامية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المنازعات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المنازعات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الآتية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تفسير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معاهدة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المعاهدات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الوقائع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ثبتت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خرقا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ـ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التعويض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المترتب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خرق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التعويض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يشكّل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ويعمل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تنسيق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والوكالات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المختصّة،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يضمّ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المستدامة،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يعقد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الرئيسي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ونيويورك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مناوبةً</w:t>
      </w:r>
      <w:r w:rsidRPr="00FD2B3E">
        <w:rPr>
          <w:b/>
          <w:bCs/>
          <w:rtl/>
        </w:rPr>
        <w:t>.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تقدّم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ترشيحها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استشارية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ويمكن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تقسيم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الاستشارية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تسمح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بحضور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عامّة،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متخصّصة،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شاملة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8D78B3">
      <w:pPr>
        <w:jc w:val="both"/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المهتمّة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بالموضوع،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تثبت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خبرتها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المرتكزة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تجاربها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وتمثيليّتها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فتنظر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بعدئذٍ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الدوليةّ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نيويورك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بترشيحها</w:t>
      </w:r>
      <w:r w:rsidRPr="00FD2B3E">
        <w:rPr>
          <w:b/>
          <w:bCs/>
          <w:rtl/>
        </w:rPr>
        <w:t>.</w:t>
      </w:r>
    </w:p>
    <w:p w:rsidR="00EC100B" w:rsidRPr="00FD2B3E" w:rsidRDefault="00EC100B" w:rsidP="008D78B3">
      <w:pPr>
        <w:jc w:val="both"/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الوظيفية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انشأها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1946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اثنين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وثلاثين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ينتخبون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حضور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اجتماعاتها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والاقتصادية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والثقافية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لتلفت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والنساء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مقترحات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التنفيذ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وفعلا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ومشروعات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اوضاع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ويجوز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تتلقى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بلاغات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إزاء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كشف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بغية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توصيات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بالسياسات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المشكلات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الواسعة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الانتشار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يشكّل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1C7706">
      <w:pPr>
        <w:tabs>
          <w:tab w:val="left" w:pos="5591"/>
        </w:tabs>
        <w:rPr>
          <w:b/>
          <w:bCs/>
          <w:rtl/>
        </w:rPr>
      </w:pPr>
      <w:r w:rsidRPr="00FD2B3E">
        <w:rPr>
          <w:b/>
          <w:bCs/>
          <w:rtl/>
        </w:rPr>
        <w:tab/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ويؤمّن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برنامجها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"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غذائية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وفعّالة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لملايين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والمهجّرين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الطوارئ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برامجه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كطب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وقائي؛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ويشجّع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الاكتفاء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الغذائي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”.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تأخذ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شراكة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سيّما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مراقبة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الأغذية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وتوزيعها،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مخاطر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المجاعة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مفوضية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عنيت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والمشردين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الجنسية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والعائدين،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التدابير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وإيجاد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ودائمة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لمشكلاتهم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1949 </w:t>
      </w:r>
      <w:r w:rsidRPr="00FD2B3E">
        <w:rPr>
          <w:rFonts w:hint="cs"/>
          <w:b/>
          <w:bCs/>
          <w:rtl/>
        </w:rPr>
        <w:t>مفوضية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أنشئت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للطفولة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اليونيسيف</w:t>
      </w:r>
      <w:r w:rsidRPr="00FD2B3E">
        <w:rPr>
          <w:b/>
          <w:bCs/>
          <w:rtl/>
        </w:rPr>
        <w:t>):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عقدت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1946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للطفولة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العاجلة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الغذاء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والعقاقير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والملبس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أوروبا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1950 </w:t>
      </w:r>
      <w:r w:rsidRPr="00FD2B3E">
        <w:rPr>
          <w:rFonts w:hint="cs"/>
          <w:b/>
          <w:bCs/>
          <w:rtl/>
        </w:rPr>
        <w:t>أحدثت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تغييرا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الولاية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بالبرامج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المفيدة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لأطفال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البلدان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سنوات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قررت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تواصل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للطفولة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مسمى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والإنمائية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للبيئة</w:t>
      </w:r>
      <w:r w:rsidRPr="00FD2B3E">
        <w:rPr>
          <w:b/>
          <w:bCs/>
          <w:rtl/>
        </w:rPr>
        <w:t>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1972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لرصد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وتشجيع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المتسمة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تمارسها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الدوائر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وقطاع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الاعمال،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ويضطلع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التصحر،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المياه،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ومكافحة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التلوث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والبحري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والجوي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يقدم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وظائفه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بمثابة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تنسيق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يضطلع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بالبحوث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والدراسات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الأخرى،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ويتابع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بإنقاذ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بتنسيق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الاتصال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926283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ونشرها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المطبوعات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Default="00EC100B" w:rsidP="00926283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sz w:val="28"/>
          <w:szCs w:val="28"/>
          <w:u w:val="single"/>
        </w:rPr>
      </w:pPr>
      <w:r w:rsidRPr="00FD2B3E">
        <w:rPr>
          <w:rFonts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FD2B3E">
        <w:rPr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sz w:val="28"/>
          <w:szCs w:val="28"/>
          <w:highlight w:val="magenta"/>
          <w:u w:val="single"/>
          <w:rtl/>
        </w:rPr>
        <w:t>الثانية</w:t>
      </w:r>
      <w:r w:rsidRPr="00FD2B3E">
        <w:rPr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sz w:val="28"/>
          <w:szCs w:val="28"/>
          <w:highlight w:val="magenta"/>
          <w:u w:val="single"/>
          <w:rtl/>
        </w:rPr>
        <w:t>عشر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293EB7">
      <w:pPr>
        <w:numPr>
          <w:ilvl w:val="0"/>
          <w:numId w:val="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تعريف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ثمة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تعدو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تجمعاً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يضم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تسمى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ربحاً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المتنوعة،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وعادة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تمويل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اشتراكات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المعونات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تكتسب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ارتباطها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بجنسية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بعينها،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نشاطها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وخدماتها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ينحصر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بذاتها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والمشاهد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تضطلع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متعاظم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وكفالة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الواجب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تعزي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المتزايدة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صفات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ثلاث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تتحلى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u w:val="single"/>
          <w:rtl/>
        </w:rPr>
        <w:t>المرونة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صغر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حجم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طابعها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الرسمي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الاستجابة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ومطالب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u w:val="single"/>
          <w:rtl/>
        </w:rPr>
        <w:t>الاستقلال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استناداً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تمويلها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والبشرية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تتحرر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بدرجة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القيود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u w:val="single"/>
          <w:rtl/>
        </w:rPr>
        <w:t>النفاذية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الجماهيرية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العريضة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والقدرة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أنشطتها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فقيرة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ونائية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توضيح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مختصر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3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أطلقها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الانجليزي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بيتر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بينسون</w:t>
      </w:r>
      <w:r w:rsidRPr="00FD2B3E">
        <w:rPr>
          <w:rFonts w:hint="eastAsia"/>
          <w:b/>
          <w:bCs/>
          <w:rtl/>
        </w:rPr>
        <w:t>»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1961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عنوان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السجناء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المنسيون</w:t>
      </w:r>
      <w:r w:rsidRPr="00FD2B3E">
        <w:rPr>
          <w:rFonts w:hint="eastAsia"/>
          <w:b/>
          <w:bCs/>
          <w:rtl/>
        </w:rPr>
        <w:t>»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ليتحرك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لبدء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وتختص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الفوري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يسجنون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يعتقلون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بسبب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قناعاتهم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الدينية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ضمائرهم،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شريطة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لجأوا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استخدامه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وتتحدد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أنحاء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المرأة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وقعوا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براثن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الفقر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الإعدام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معارضة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ومحاربة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الإرهاب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إطلاق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اللاجئين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والمهاجرين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الأسلحة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وتلجأ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أجل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توجيه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خطابات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الحاجزة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يعولونهم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ايفاد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مراقبين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لحضور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هؤلاء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تبني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الاختفاء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بالضغط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لمعرفة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تنظيم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لتعبئة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الأصل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نشأة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يرجع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السويسريين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1863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5"/>
        </w:num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الصعيد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المتضررين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النـزاعات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والعنف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القوانين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لضحايا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ويعتمد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تمويله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التبرعات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ولقد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اضطلعت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محوري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لجمعيات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1969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يمارس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الانشطة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1- </w:t>
      </w:r>
      <w:r w:rsidRPr="00FD2B3E">
        <w:rPr>
          <w:rFonts w:hint="cs"/>
          <w:b/>
          <w:bCs/>
          <w:rtl/>
        </w:rPr>
        <w:t>زيارة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المحتجزين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زيارة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والمعتقلين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أوقفوا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النزاعات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المسلحة،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المحتجزين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يعاملون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وإنسانية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2-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طبقا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لعام</w:t>
      </w:r>
      <w:r w:rsidRPr="00FD2B3E">
        <w:rPr>
          <w:b/>
          <w:bCs/>
          <w:rtl/>
        </w:rPr>
        <w:t xml:space="preserve"> 1949 </w:t>
      </w:r>
      <w:r w:rsidRPr="00FD2B3E">
        <w:rPr>
          <w:rFonts w:hint="cs"/>
          <w:b/>
          <w:bCs/>
          <w:rtl/>
        </w:rPr>
        <w:t>وبروتوكوليها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الإضافيين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لعام</w:t>
      </w:r>
      <w:r w:rsidRPr="00FD2B3E">
        <w:rPr>
          <w:b/>
          <w:bCs/>
          <w:rtl/>
        </w:rPr>
        <w:t xml:space="preserve"> 1977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القتال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لخطر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الهجمات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صيانتهم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خطر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وحمايتهم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3- </w:t>
      </w:r>
      <w:r w:rsidRPr="00FD2B3E">
        <w:rPr>
          <w:rFonts w:hint="cs"/>
          <w:b/>
          <w:bCs/>
          <w:rtl/>
        </w:rPr>
        <w:t>الصحة</w:t>
      </w:r>
      <w:r w:rsidRPr="00FD2B3E">
        <w:rPr>
          <w:b/>
          <w:bCs/>
          <w:rtl/>
        </w:rPr>
        <w:t xml:space="preserve"> : </w:t>
      </w:r>
      <w:r w:rsidRPr="00FD2B3E">
        <w:rPr>
          <w:rFonts w:hint="cs"/>
          <w:b/>
          <w:bCs/>
          <w:rtl/>
        </w:rPr>
        <w:t>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والعلاجية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المتضررين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النـزاعات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4- </w:t>
      </w:r>
      <w:r w:rsidRPr="00FD2B3E">
        <w:rPr>
          <w:rFonts w:hint="cs"/>
          <w:b/>
          <w:bCs/>
          <w:rtl/>
        </w:rPr>
        <w:t>ترسيخ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تذكر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الفاعلة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بالتزاماتها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وبصفة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الاتحاد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للصليب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جمعياته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يستغنى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يتصل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الاستثنائية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i/>
          <w:iCs/>
          <w:rtl/>
        </w:rPr>
        <w:t>المحكمة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الأوروبية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لحقوق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الإنسان</w:t>
      </w:r>
      <w:r w:rsidRPr="00FD2B3E">
        <w:rPr>
          <w:b/>
          <w:bCs/>
          <w:i/>
          <w:iCs/>
          <w:rtl/>
        </w:rPr>
        <w:t>: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7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النوعي</w:t>
      </w:r>
      <w:r w:rsidRPr="00FD2B3E">
        <w:rPr>
          <w:b/>
          <w:bCs/>
          <w:rtl/>
        </w:rPr>
        <w:t>)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أنشأته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لعام</w:t>
      </w:r>
      <w:r w:rsidRPr="00FD2B3E">
        <w:rPr>
          <w:b/>
          <w:bCs/>
          <w:rtl/>
        </w:rPr>
        <w:t xml:space="preserve"> 1950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ناطت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والإشراف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وبروتوكولاتها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المكملة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7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بالأغلبية،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مسببة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ونهائية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للاستئناف،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للأطراف،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ويوجد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الاوربية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مدينة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ستراسبورج</w:t>
      </w:r>
      <w:r w:rsidRPr="00FD2B3E">
        <w:rPr>
          <w:rFonts w:hint="eastAsia"/>
          <w:b/>
          <w:bCs/>
          <w:rtl/>
        </w:rPr>
        <w:t>»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الفرنسية،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ويبلغ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أعضائها</w:t>
      </w:r>
      <w:r w:rsidRPr="00FD2B3E">
        <w:rPr>
          <w:b/>
          <w:bCs/>
          <w:rtl/>
        </w:rPr>
        <w:t xml:space="preserve"> 44 </w:t>
      </w:r>
      <w:r w:rsidRPr="00FD2B3E">
        <w:rPr>
          <w:rFonts w:hint="cs"/>
          <w:b/>
          <w:bCs/>
          <w:rtl/>
        </w:rPr>
        <w:t>قاضيا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كآلية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1 –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كآلية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1998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أربع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الالتجاء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مسألة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نطاق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اختصاصها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>:-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ب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ج</w:t>
      </w:r>
      <w:r w:rsidRPr="00FD2B3E">
        <w:rPr>
          <w:b/>
          <w:bCs/>
          <w:rtl/>
        </w:rPr>
        <w:t xml:space="preserve"> –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استنفاد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الداخلية</w:t>
      </w:r>
      <w:r w:rsidRPr="00FD2B3E">
        <w:rPr>
          <w:b/>
          <w:bCs/>
          <w:rtl/>
        </w:rPr>
        <w:t xml:space="preserve"> ,</w:t>
      </w:r>
      <w:r w:rsidRPr="00FD2B3E">
        <w:rPr>
          <w:rFonts w:hint="cs"/>
          <w:b/>
          <w:bCs/>
          <w:rtl/>
        </w:rPr>
        <w:t>وفقاً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لقواعد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الصلة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numPr>
          <w:ilvl w:val="0"/>
          <w:numId w:val="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د</w:t>
      </w:r>
      <w:r w:rsidRPr="00FD2B3E">
        <w:rPr>
          <w:b/>
          <w:bCs/>
          <w:rtl/>
        </w:rPr>
        <w:t xml:space="preserve"> -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المرفوعة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 2- </w:t>
      </w:r>
      <w:r w:rsidRPr="00FD2B3E">
        <w:rPr>
          <w:rFonts w:hint="cs"/>
          <w:b/>
          <w:bCs/>
          <w:rtl/>
        </w:rPr>
        <w:t>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دخول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البروتوكول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رقم</w:t>
      </w:r>
      <w:r w:rsidRPr="00FD2B3E">
        <w:rPr>
          <w:b/>
          <w:bCs/>
          <w:rtl/>
        </w:rPr>
        <w:t xml:space="preserve">11 </w:t>
      </w:r>
      <w:r w:rsidRPr="00FD2B3E">
        <w:rPr>
          <w:rFonts w:hint="cs"/>
          <w:b/>
          <w:bCs/>
          <w:rtl/>
        </w:rPr>
        <w:t>حيز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النفاذ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جانبين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numPr>
          <w:ilvl w:val="0"/>
          <w:numId w:val="9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إلغاء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الأوروبية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أضحت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الوحيدة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امتثال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الاطراف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لالتزاماتها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المشمولة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والبروتوكولات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الملحقة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9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يتمثل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أحقيته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اللجوء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الحاجة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موافقة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برابطة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جنسية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i/>
          <w:iCs/>
          <w:rtl/>
        </w:rPr>
        <w:t>المنظمة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العربية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لحقوق</w:t>
      </w:r>
      <w:r w:rsidRPr="00FD2B3E">
        <w:rPr>
          <w:b/>
          <w:bCs/>
          <w:i/>
          <w:iCs/>
          <w:rtl/>
        </w:rPr>
        <w:t xml:space="preserve"> </w:t>
      </w:r>
      <w:r w:rsidRPr="00FD2B3E">
        <w:rPr>
          <w:rFonts w:hint="cs"/>
          <w:b/>
          <w:bCs/>
          <w:i/>
          <w:iCs/>
          <w:rtl/>
        </w:rPr>
        <w:t>الإنسان</w:t>
      </w:r>
      <w:r w:rsidRPr="00FD2B3E">
        <w:rPr>
          <w:b/>
          <w:bCs/>
          <w:i/>
          <w:iCs/>
          <w:rtl/>
        </w:rPr>
        <w:t>: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10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أنشأت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1983 </w:t>
      </w:r>
      <w:r w:rsidRPr="00FD2B3E">
        <w:rPr>
          <w:rFonts w:hint="cs"/>
          <w:b/>
          <w:bCs/>
          <w:rtl/>
        </w:rPr>
        <w:t>بناء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يربو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الاتجاهات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الفكرية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المتنوعة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والمستهدفة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تنظيمي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مؤسسي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لانصار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المثقفين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والقاهرة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مقر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0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وتستهف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وحرياتهم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للانتهاك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أهدافها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السعي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الإفراج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للاعتقال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التعسفي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والسجناء</w:t>
      </w:r>
      <w:r w:rsidRPr="00FD2B3E">
        <w:rPr>
          <w:b/>
          <w:bCs/>
          <w:rtl/>
        </w:rPr>
        <w:t xml:space="preserve">.  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استقلال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المحاماة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كافةً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الاعتراض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محاكمات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الاغاثة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للمتهمين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والمحكوم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يعولونهم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الضمير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الاشخاص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تعرضوا</w:t>
      </w:r>
      <w:r w:rsidRPr="00FD2B3E">
        <w:rPr>
          <w:b/>
          <w:bCs/>
          <w:rtl/>
        </w:rPr>
        <w:t>-</w:t>
      </w:r>
      <w:r w:rsidRPr="00FD2B3E">
        <w:rPr>
          <w:rFonts w:hint="cs"/>
          <w:b/>
          <w:bCs/>
          <w:rtl/>
        </w:rPr>
        <w:t>بأي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الوجوه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لمعاملة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إهدار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الدساتير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numPr>
          <w:ilvl w:val="0"/>
          <w:numId w:val="1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الشأن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العفو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numPr>
          <w:ilvl w:val="0"/>
          <w:numId w:val="1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إقرار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وتعميق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المشروع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وتمسكه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numPr>
          <w:ilvl w:val="0"/>
          <w:numId w:val="13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1987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السنوي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مشتملا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منصرم،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مركزاً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العادلة،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السجناء،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بالإضافة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وأبرزها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الثالثة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عشر</w:t>
      </w:r>
    </w:p>
    <w:p w:rsidR="00EC100B" w:rsidRPr="00FD2B3E" w:rsidRDefault="00EC100B" w:rsidP="00293EB7">
      <w:pPr>
        <w:numPr>
          <w:ilvl w:val="0"/>
          <w:numId w:val="1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293EB7">
      <w:pPr>
        <w:numPr>
          <w:ilvl w:val="0"/>
          <w:numId w:val="1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</w:p>
    <w:p w:rsidR="00EC100B" w:rsidRPr="00FD2B3E" w:rsidRDefault="00EC100B" w:rsidP="00293EB7">
      <w:pPr>
        <w:numPr>
          <w:ilvl w:val="0"/>
          <w:numId w:val="15"/>
        </w:numPr>
        <w:rPr>
          <w:b/>
          <w:bCs/>
          <w:rtl/>
        </w:rPr>
      </w:pPr>
      <w:r w:rsidRPr="00FD2B3E">
        <w:rPr>
          <w:b/>
          <w:bCs/>
        </w:rPr>
        <w:t xml:space="preserve"> </w:t>
      </w:r>
      <w:r w:rsidRPr="00FD2B3E">
        <w:rPr>
          <w:rFonts w:hint="cs"/>
          <w:b/>
          <w:bCs/>
          <w:rtl/>
        </w:rPr>
        <w:t>يصادف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</w:t>
      </w:r>
      <w:r w:rsidRPr="00FD2B3E">
        <w:rPr>
          <w:b/>
          <w:bCs/>
          <w:rtl/>
        </w:rPr>
        <w:t xml:space="preserve"> (</w:t>
      </w:r>
      <w:r w:rsidRPr="00FD2B3E">
        <w:rPr>
          <w:rFonts w:hint="cs"/>
          <w:b/>
          <w:bCs/>
          <w:rtl/>
        </w:rPr>
        <w:t>ديسمبر</w:t>
      </w:r>
      <w:r w:rsidRPr="00FD2B3E">
        <w:rPr>
          <w:b/>
          <w:bCs/>
          <w:rtl/>
        </w:rPr>
        <w:t xml:space="preserve">)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ذكرى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نادى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اليوم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طريق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وعالمية،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ومراعاتها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بصورة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فاعلة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وجهودها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وتجنيبها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عرضة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للانتهاك،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فإنها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طويلة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مضت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توحيد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وجاءت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أكثر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وصيانة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مستقلة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مسمى</w:t>
      </w:r>
      <w:r w:rsidRPr="00FD2B3E">
        <w:rPr>
          <w:b/>
          <w:bCs/>
          <w:rtl/>
        </w:rPr>
        <w:t xml:space="preserve"> "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"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برئيس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مجلس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الوزراء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5"/>
        </w:num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وتهدف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والإسهام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>.</w:t>
      </w:r>
      <w:r w:rsidRPr="00FD2B3E">
        <w:rPr>
          <w:rFonts w:hint="cs"/>
          <w:b/>
          <w:bCs/>
          <w:rtl/>
        </w:rPr>
        <w:t>وتكون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بإبداء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والمشورة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أبرز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اختصاصات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يلي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numPr>
          <w:ilvl w:val="0"/>
          <w:numId w:val="16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تنفيذ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السارية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يتعلق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والكشف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التجاوزات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المخالفة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المعمول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تشكل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انتهاكا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الشأن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16"/>
        </w:numPr>
        <w:tabs>
          <w:tab w:val="left" w:pos="720"/>
        </w:tabs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الشكاوى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صحتها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واتخاذ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شأنها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17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واقتراح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والتدريب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والإعلام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وغيرها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8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إنشائها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ملموسة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شكاوى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ومراجعة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التشريعات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8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حظيت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بدعمٍ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مطلق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إعداد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برنامج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ثقافة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بالمملكة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18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تحاول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إدراجِ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المراحل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المختلفة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بإدراجها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مادةً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مستقلة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التعليم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وبالفعل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معظم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الجامعات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الفترة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الماضية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بزيارات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متعددة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التوقيف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والموقوفين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بزيارة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ولبنان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والأردن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والإمارات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واليمن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19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الاطلاع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الموقوفين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ملاحظات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0"/>
        </w:numPr>
        <w:tabs>
          <w:tab w:val="left" w:pos="720"/>
        </w:tabs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دائما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بزيارات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متعددة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التوقيف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الإيواء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للتحقق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الصحية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للسجناء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والموقوفين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بزيارة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سوريا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ولبنان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والأردن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والإمارات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والولايات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المتحدة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الأمريكية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واليمن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وتم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الاطلاع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الموقوفين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مستمرة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الزيارات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ملاحظات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numPr>
          <w:ilvl w:val="0"/>
          <w:numId w:val="21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أيضا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إنشاء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الوطنية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1"/>
        </w:numPr>
        <w:rPr>
          <w:b/>
          <w:bCs/>
          <w:rtl/>
        </w:rPr>
      </w:pPr>
      <w:r w:rsidRPr="00FD2B3E">
        <w:rPr>
          <w:b/>
          <w:bCs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أنشئت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 18 /1 / 1425</w:t>
      </w:r>
      <w:r w:rsidRPr="00FD2B3E">
        <w:rPr>
          <w:rFonts w:hint="cs"/>
          <w:b/>
          <w:bCs/>
          <w:rtl/>
        </w:rPr>
        <w:t>هـ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الموافق</w:t>
      </w:r>
      <w:r w:rsidRPr="00FD2B3E">
        <w:rPr>
          <w:b/>
          <w:bCs/>
          <w:rtl/>
        </w:rPr>
        <w:t xml:space="preserve"> 9 /3 /2004</w:t>
      </w:r>
      <w:r w:rsidRPr="00FD2B3E">
        <w:rPr>
          <w:rFonts w:hint="cs"/>
          <w:b/>
          <w:bCs/>
          <w:rtl/>
        </w:rPr>
        <w:t>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لأحكام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والمواثيق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تنبثق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قامت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بدورٍ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متابعة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والعالمية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وصدر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نُشرا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داخل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الإشارة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التجاوزات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حدثت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الأجهزة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وختما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التوجيهات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ويأتي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السماح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تضمنته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انتقادات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دعم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الانتقادات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خاطئة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لبعض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الحكومية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انضمت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المتعلقة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بحماية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سبيل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المثال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الاتفاقية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أشكال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التمييز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العنصري،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والميثاق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وبانضمام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المعاهدات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تصبح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جزءاً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لمراجعة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الأنظمة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انسجامها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المعاهدات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2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وبتطبيق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للشريعةِ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وجعْلها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مصدراً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لأحكامها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وقواعدها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أسبق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ميدان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أسبقها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أغلب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تكريم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وضمانات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الآتــي</w:t>
      </w:r>
      <w:r w:rsidRPr="00FD2B3E">
        <w:rPr>
          <w:b/>
          <w:bCs/>
          <w:rtl/>
        </w:rPr>
        <w:t>: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3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يقوم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العربية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والشورى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والمساواة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تحمي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الدولة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تكْفُل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وأسرته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الطوارئ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والعجز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والشيخوخة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توفِّر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مواطنيها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والمقيمين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إقليمها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جريمة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بناءً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شرعي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اللاحقة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مستقلة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قضائهم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الإسلامية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التقاضي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مكفول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بالنسبة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والمقيمين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4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الرغم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شمولية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حِرْص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المملكة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تأصيل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دفعها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لإصدار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القضاء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وديوان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المظالم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والادعاء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الرقابة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الشورى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المناطق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ثم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المرافعات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الشرعية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والمحاماة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فضلاً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الإجراءات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الجزائية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ارتكز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عددٍ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تؤكد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هـو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أحقية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الاستعانة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بمحامٍ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للدفاع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مرحلتيْ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والمحاكمة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حظْر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إيذاء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المقبوض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جسدياً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معنوياً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تعريضه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للتعذيب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المهينة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مِن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قِبَل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سلطات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الضبط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تفتيشه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توقيفه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سجنه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الأحوال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المنصوص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نظاماً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وللمدة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المحددة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المختصة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الإبلاغ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فوراً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يوقف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بأسباب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القبض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توقيفه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الاتصال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الإبلاغ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استجواب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إرادته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تحليفه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استعمال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الإكراه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ضده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جواز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أخذ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اعتراف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بالقوة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تأثير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ضغطٍ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إكراه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إذا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بالتهمة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المنسوبة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تسمع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أقواله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تفصيلاً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وتناقشه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فيها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علانية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الجلسات</w:t>
      </w:r>
      <w:r w:rsidRPr="00FD2B3E">
        <w:rPr>
          <w:b/>
          <w:bCs/>
          <w:rtl/>
        </w:rPr>
        <w:t xml:space="preserve">  </w:t>
      </w:r>
      <w:r w:rsidRPr="00FD2B3E">
        <w:rPr>
          <w:rFonts w:hint="cs"/>
          <w:b/>
          <w:bCs/>
          <w:rtl/>
        </w:rPr>
        <w:t>وحتى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نظر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دعوى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جلسة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فلابد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تلاوة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جلسة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علنية</w:t>
      </w:r>
      <w:r w:rsidRPr="00FD2B3E">
        <w:rPr>
          <w:b/>
          <w:bCs/>
          <w:rtl/>
        </w:rPr>
        <w:t xml:space="preserve"> 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المحكوم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الإدانة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بالتعويض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المعنوي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أصابه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ضرر</w:t>
      </w:r>
      <w:r w:rsidRPr="00FD2B3E">
        <w:rPr>
          <w:b/>
          <w:bCs/>
          <w:rtl/>
        </w:rPr>
        <w:t xml:space="preserve"> 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u w:val="single"/>
          <w:rtl/>
        </w:rPr>
        <w:t>الخلاصة</w:t>
      </w:r>
      <w:r w:rsidRPr="00FD2B3E">
        <w:rPr>
          <w:b/>
          <w:bCs/>
          <w:rtl/>
        </w:rPr>
        <w:t xml:space="preserve"> 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خلاصة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القول،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كبيرة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السعودية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الخاصة،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وكفلت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تطبيقها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والمحافظة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u w:val="single"/>
        </w:rPr>
      </w:pPr>
      <w:r w:rsidRPr="00FD2B3E">
        <w:rPr>
          <w:rFonts w:hint="cs"/>
          <w:b/>
          <w:bCs/>
          <w:highlight w:val="magenta"/>
          <w:u w:val="single"/>
          <w:rtl/>
        </w:rPr>
        <w:t>المحاضرة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الرابعة</w:t>
      </w:r>
      <w:r w:rsidRPr="00FD2B3E">
        <w:rPr>
          <w:b/>
          <w:bCs/>
          <w:highlight w:val="magenta"/>
          <w:u w:val="single"/>
          <w:rtl/>
        </w:rPr>
        <w:t xml:space="preserve"> </w:t>
      </w:r>
      <w:r w:rsidRPr="00FD2B3E">
        <w:rPr>
          <w:rFonts w:hint="cs"/>
          <w:b/>
          <w:bCs/>
          <w:highlight w:val="magenta"/>
          <w:u w:val="single"/>
          <w:rtl/>
        </w:rPr>
        <w:t>عشر</w:t>
      </w:r>
    </w:p>
    <w:p w:rsidR="00EC100B" w:rsidRPr="00FD2B3E" w:rsidRDefault="00EC100B" w:rsidP="00293EB7">
      <w:pPr>
        <w:numPr>
          <w:ilvl w:val="0"/>
          <w:numId w:val="2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وواجبات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293EB7">
      <w:pPr>
        <w:numPr>
          <w:ilvl w:val="0"/>
          <w:numId w:val="2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الأسس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الفلسفية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293EB7">
      <w:pPr>
        <w:numPr>
          <w:ilvl w:val="0"/>
          <w:numId w:val="2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293EB7">
      <w:pPr>
        <w:numPr>
          <w:ilvl w:val="0"/>
          <w:numId w:val="25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العلوم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تضم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مجموعة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العلوم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التخصصية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مثل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النفس،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الاقتصاد،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السياسة،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لتقديم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متكاملة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يحتاجها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ورفع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التخصصات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خلال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حكومية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منظمات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خاصة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الفئات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المهمشة</w:t>
      </w:r>
      <w:r w:rsidRPr="00FD2B3E">
        <w:rPr>
          <w:b/>
          <w:bCs/>
          <w:rtl/>
        </w:rPr>
        <w:t xml:space="preserve">-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اشباع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مشكلاتهم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الحلقة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المدعمة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والحاجات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الايمان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وقيمته،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يعيش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تلائمه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ويرضاها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وتأسيساً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متخصص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حلولاً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المحتاج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يتبعها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لمقابلة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الاحتياجات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تكافؤ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يتاح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قدرات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.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والفرصة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المتكافئة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متصلان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اتصالاً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وثيقاً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بمسئولياته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وأسرته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ينتمي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يحظى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المطلوبة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لسد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احتياجاتهم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الأساسية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6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جميعاً،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لتفاعل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استفادتهم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يزيد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وشعورهم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u w:val="single"/>
          <w:rtl/>
        </w:rPr>
      </w:pPr>
      <w:r w:rsidRPr="00FD2B3E">
        <w:rPr>
          <w:rFonts w:hint="cs"/>
          <w:b/>
          <w:bCs/>
          <w:u w:val="single"/>
          <w:rtl/>
        </w:rPr>
        <w:t>حقوق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الإنسان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والتنمية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البشرية</w:t>
      </w:r>
      <w:r w:rsidRPr="00FD2B3E">
        <w:rPr>
          <w:b/>
          <w:bCs/>
          <w:u w:val="single"/>
          <w:rtl/>
        </w:rPr>
        <w:t xml:space="preserve"> </w:t>
      </w:r>
    </w:p>
    <w:p w:rsidR="00EC100B" w:rsidRPr="00FD2B3E" w:rsidRDefault="00EC100B" w:rsidP="00293EB7">
      <w:pPr>
        <w:numPr>
          <w:ilvl w:val="0"/>
          <w:numId w:val="27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اعتماد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متبادل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والمجتمع،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يتحمل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المسئولية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المتبادلة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البعض،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إزالة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العقبات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تدعيم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الكريمة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numPr>
          <w:ilvl w:val="0"/>
          <w:numId w:val="27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لتوفير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يحتاجون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أساس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مكونات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ثلاث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numPr>
          <w:ilvl w:val="0"/>
          <w:numId w:val="2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القانونية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الجماعية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الأفراد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28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التوزيع</w:t>
      </w:r>
      <w:r w:rsidRPr="00FD2B3E">
        <w:rPr>
          <w:b/>
          <w:bCs/>
          <w:rtl/>
        </w:rPr>
        <w:t xml:space="preserve">: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ترتبط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نحو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أفراده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numPr>
          <w:ilvl w:val="0"/>
          <w:numId w:val="29"/>
        </w:num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وتدعيم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الإنسان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الشعور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بالمساواة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هناك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يلتزم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كموجهات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>: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1-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المساعدة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الذاتية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ويقصد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وكذلك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ومساعدة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ويندمج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الأولى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والذي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يولد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الناس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أحرارا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متساوين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الكرامة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وهبوا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عقلاً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وضميراً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يعاملوا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بعضاً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بروح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الأخلاء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2-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التقبل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يقضي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يتقبل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المجالات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جماعة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مجتمعاً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محلياً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ينبغي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يكون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وبالتالي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الاعتبارات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الحكم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اتفاقاً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19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والتعبير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ويشمل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اعتناق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وانتقاء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الأفكار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وتلقيها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وإذاعتها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وسيلة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دون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التقيد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الجغرافية</w:t>
      </w:r>
      <w:r w:rsidRPr="00FD2B3E">
        <w:rPr>
          <w:b/>
          <w:bCs/>
          <w:rtl/>
        </w:rPr>
        <w:t>.</w:t>
      </w:r>
      <w:r w:rsidRPr="00FD2B3E">
        <w:rPr>
          <w:b/>
          <w:bCs/>
        </w:rPr>
        <w:t xml:space="preserve">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حق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تقرير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المصير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يعترف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يختارها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لنفسه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يتجه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الوجهة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يرغبها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بإرادته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تنسجم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قيمه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ومعتقداته،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يعني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التجاء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تنازل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فرض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أراء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أثناء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احتراماً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مصيره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المادتين</w:t>
      </w:r>
      <w:r w:rsidRPr="00FD2B3E">
        <w:rPr>
          <w:b/>
          <w:bCs/>
          <w:rtl/>
        </w:rPr>
        <w:t xml:space="preserve"> 2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3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«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الشخصية</w:t>
      </w:r>
      <w:r w:rsidRPr="00FD2B3E">
        <w:rPr>
          <w:rFonts w:hint="eastAsia"/>
          <w:b/>
          <w:bCs/>
          <w:rtl/>
        </w:rPr>
        <w:t>»</w:t>
      </w:r>
      <w:r w:rsidRPr="00FD2B3E">
        <w:rPr>
          <w:b/>
          <w:bCs/>
          <w:rtl/>
        </w:rPr>
        <w:t xml:space="preserve">.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4-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المشاركة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وتعتبر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المعمول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فالأخصائي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مشكلات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وحدات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بقدر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يساعدهم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تفهم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مشكلاتهم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ورسم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الخطط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لعلاج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المشكلات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معتمدين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الامكانيات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الذاتية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المتاحة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البيئة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المحيطة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ويتفق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21</w:t>
      </w:r>
      <w:r w:rsidRPr="00FD2B3E">
        <w:rPr>
          <w:rFonts w:hint="cs"/>
          <w:b/>
          <w:bCs/>
          <w:rtl/>
        </w:rPr>
        <w:t>،</w:t>
      </w:r>
      <w:r w:rsidRPr="00FD2B3E">
        <w:rPr>
          <w:b/>
          <w:bCs/>
          <w:rtl/>
        </w:rPr>
        <w:t xml:space="preserve"> 27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إدارة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الشؤون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لبلاده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سواء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بواسطة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ممثلين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يختارهم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اختيار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حر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مبادئ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5- </w:t>
      </w:r>
      <w:r w:rsidRPr="00FD2B3E">
        <w:rPr>
          <w:rFonts w:hint="cs"/>
          <w:b/>
          <w:bCs/>
          <w:u w:val="single"/>
          <w:rtl/>
        </w:rPr>
        <w:t>مبدأ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السرية</w:t>
      </w:r>
      <w:r w:rsidRPr="00FD2B3E">
        <w:rPr>
          <w:b/>
          <w:bCs/>
          <w:u w:val="single"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تأتي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حفظ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يحصلون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ومعلومات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وعدم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اذاعتها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ونجد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المبدأ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العالمي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لحقوق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الانسان،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الثالثة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تمتع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الفرد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بحقه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الحياة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والحرية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وسلامة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أذى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هذا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الأذى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مباشر،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مادي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معنوي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1-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وواجبات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العاملين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نحو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أنفسهم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الاحتفاظ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عالية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الشخصي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يتلاءم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طبيعة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الحرص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ذاته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بحيث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يتطور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وظائفه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يؤدى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طبقاً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لأعلى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الأمانة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والاستقامة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المطلوبة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0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يتنبه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أولوية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بأداء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مهامه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بأعلى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الكفاءة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2-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تجاه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المستفيدين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من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الخدمات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1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يعطى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اولوية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لاهتمامات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1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يبذل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لتشجيع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أقصى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يمكن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حق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تقرير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المصير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للمستفيدين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1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خصوصية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والاحتفاظ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بسرية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بياناتهم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1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تجنب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هدايا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إقامة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شخصية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3-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تجاه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زملائه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العمل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2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زملائه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باحترام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ومجاملة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واخلاص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توجيه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نقد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سلبي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مبرر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له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2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التعاون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زملائه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والتخصصات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الاخرى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لخدمة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المستفيدين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وتكامل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2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طلب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النصيحة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والمشورة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2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يجب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ألا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يسلك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أخلاقي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تجاه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زملائه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يتدخل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ليعدل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السلوك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الاخلاقي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الزملاء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المتفق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rFonts w:hint="cs"/>
          <w:b/>
          <w:bCs/>
          <w:rtl/>
        </w:rPr>
        <w:t>أهم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</w:t>
      </w:r>
      <w:r w:rsidRPr="00FD2B3E">
        <w:rPr>
          <w:b/>
          <w:bCs/>
          <w:rtl/>
        </w:rPr>
        <w:t xml:space="preserve">: 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4-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في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مؤسسات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العمل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وجوب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الحدود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والمعايير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علاقاتهم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يشرفون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يوجهونهم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أو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يدربونهم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كفاءتهم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المهنية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يؤدوا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مسئولية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الآخرين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مؤشرات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ومحكات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واضحة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ومعلنة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وبطريقة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ضرورة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الاحتفاظ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بالسجلات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بطريقة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سرية،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التسجيل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السليم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الاعلان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تقدمها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وشروط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عليها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3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المؤسسة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5-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تجاه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تخصصاتهم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المهنية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4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الالتزام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معارف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ومهارات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وقيم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وأهداف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التخصص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ضوء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استخدام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وسائل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والتقييم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والدراسة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اللازمة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ذلك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4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العمل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منع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الممارسات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غير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الأخلاقية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ضمانا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تخصصه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التأييد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المجتمعي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4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المتخصصين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الجوانب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يعلموا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أنفسهم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وطلابهم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وزملائهم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ممارسات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البحث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العلمي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للوصول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لنتائج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موضوعية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والسعي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للارتقاء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بالتخصص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  <w:r w:rsidRPr="00FD2B3E">
        <w:rPr>
          <w:b/>
          <w:bCs/>
          <w:u w:val="single"/>
          <w:rtl/>
        </w:rPr>
        <w:t xml:space="preserve">6- </w:t>
      </w:r>
      <w:r w:rsidRPr="00FD2B3E">
        <w:rPr>
          <w:rFonts w:hint="cs"/>
          <w:b/>
          <w:bCs/>
          <w:u w:val="single"/>
          <w:rtl/>
        </w:rPr>
        <w:t>الالتزامات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الأخلاقية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تجاه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المجتمع</w:t>
      </w:r>
      <w:r w:rsidRPr="00FD2B3E">
        <w:rPr>
          <w:b/>
          <w:bCs/>
          <w:u w:val="single"/>
          <w:rtl/>
        </w:rPr>
        <w:t xml:space="preserve"> </w:t>
      </w:r>
      <w:r w:rsidRPr="00FD2B3E">
        <w:rPr>
          <w:rFonts w:hint="cs"/>
          <w:b/>
          <w:bCs/>
          <w:u w:val="single"/>
          <w:rtl/>
        </w:rPr>
        <w:t>ككل</w:t>
      </w:r>
      <w:r w:rsidRPr="00FD2B3E">
        <w:rPr>
          <w:b/>
          <w:bCs/>
          <w:u w:val="single"/>
          <w:rtl/>
        </w:rPr>
        <w:t>:</w:t>
      </w:r>
    </w:p>
    <w:p w:rsidR="00EC100B" w:rsidRPr="00FD2B3E" w:rsidRDefault="00EC100B" w:rsidP="00293EB7">
      <w:pPr>
        <w:numPr>
          <w:ilvl w:val="0"/>
          <w:numId w:val="35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جهود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والتنمية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المجتمع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كافة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مستويات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التعامل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المطالبة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معيشية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أفضل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إطار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تحقيق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العدالة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الاجتماعية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5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تعزيز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مشاركة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وضع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برامج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ومشروعات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الرعاية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وفقاً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لاحتياجاتهم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الحقيقية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numPr>
          <w:ilvl w:val="0"/>
          <w:numId w:val="35"/>
        </w:numPr>
        <w:tabs>
          <w:tab w:val="left" w:pos="720"/>
        </w:tabs>
        <w:rPr>
          <w:b/>
          <w:bCs/>
          <w:rtl/>
        </w:rPr>
      </w:pPr>
      <w:r w:rsidRPr="00FD2B3E">
        <w:rPr>
          <w:rFonts w:hint="cs"/>
          <w:b/>
          <w:bCs/>
          <w:rtl/>
        </w:rPr>
        <w:t>أن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يوفر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فرصاً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لحصول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المواطنين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على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الخدمات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التي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يحتاجونها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مع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بذل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الجهد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لزيادة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الموارد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وتحسين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الظروف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لإشباع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الاحتياجات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ومواجهة</w:t>
      </w:r>
      <w:r w:rsidRPr="00FD2B3E">
        <w:rPr>
          <w:b/>
          <w:bCs/>
          <w:rtl/>
        </w:rPr>
        <w:t xml:space="preserve"> </w:t>
      </w:r>
      <w:r w:rsidRPr="00FD2B3E">
        <w:rPr>
          <w:rFonts w:hint="cs"/>
          <w:b/>
          <w:bCs/>
          <w:rtl/>
        </w:rPr>
        <w:t>المشكلات</w:t>
      </w:r>
      <w:r w:rsidRPr="00FD2B3E">
        <w:rPr>
          <w:b/>
          <w:bCs/>
          <w:rtl/>
        </w:rPr>
        <w:t>.</w:t>
      </w: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 w:rsidP="00293EB7">
      <w:pPr>
        <w:rPr>
          <w:b/>
          <w:bCs/>
          <w:rtl/>
        </w:rPr>
      </w:pPr>
    </w:p>
    <w:p w:rsidR="00EC100B" w:rsidRPr="00FD2B3E" w:rsidRDefault="00EC100B">
      <w:pPr>
        <w:rPr>
          <w:b/>
          <w:bCs/>
        </w:rPr>
      </w:pPr>
    </w:p>
    <w:p w:rsidR="00EC100B" w:rsidRPr="00FD2B3E" w:rsidRDefault="00EC100B" w:rsidP="00926283">
      <w:pPr>
        <w:rPr>
          <w:b/>
          <w:bCs/>
          <w:rtl/>
        </w:rPr>
      </w:pPr>
    </w:p>
    <w:p w:rsidR="00EC100B" w:rsidRPr="00FD2B3E" w:rsidRDefault="00EC100B" w:rsidP="008D78B3">
      <w:pPr>
        <w:rPr>
          <w:b/>
          <w:bCs/>
          <w:rtl/>
        </w:rPr>
      </w:pPr>
      <w:bookmarkStart w:id="0" w:name="_GoBack"/>
      <w:bookmarkEnd w:id="0"/>
    </w:p>
    <w:sectPr w:rsidR="00EC100B" w:rsidRPr="00FD2B3E" w:rsidSect="008D78B3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100B" w:rsidRDefault="00EC100B" w:rsidP="00F36F6E">
      <w:pPr>
        <w:spacing w:after="0" w:line="240" w:lineRule="auto"/>
      </w:pPr>
      <w:r>
        <w:separator/>
      </w:r>
    </w:p>
  </w:endnote>
  <w:endnote w:type="continuationSeparator" w:id="0">
    <w:p w:rsidR="00EC100B" w:rsidRDefault="00EC100B" w:rsidP="00F36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00B" w:rsidRDefault="00EC100B">
    <w:pPr>
      <w:pStyle w:val="Footer"/>
    </w:pPr>
    <w:fldSimple w:instr="PAGE   \* MERGEFORMAT">
      <w:r w:rsidRPr="00FD2B3E">
        <w:rPr>
          <w:noProof/>
          <w:rtl/>
          <w:lang w:val="ar-SA"/>
        </w:rPr>
        <w:t>57</w:t>
      </w:r>
    </w:fldSimple>
  </w:p>
  <w:p w:rsidR="00EC100B" w:rsidRDefault="00EC100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100B" w:rsidRDefault="00EC100B" w:rsidP="00F36F6E">
      <w:pPr>
        <w:spacing w:after="0" w:line="240" w:lineRule="auto"/>
      </w:pPr>
      <w:r>
        <w:separator/>
      </w:r>
    </w:p>
  </w:footnote>
  <w:footnote w:type="continuationSeparator" w:id="0">
    <w:p w:rsidR="00EC100B" w:rsidRDefault="00EC100B" w:rsidP="00F36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00B" w:rsidRDefault="00EC100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7" o:spid="_x0000_s2049" type="#_x0000_t136" style="position:absolute;left:0;text-align:left;margin-left:0;margin-top:0;width:409.85pt;height:175.6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يمي السنافيه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00B" w:rsidRDefault="00EC100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8" o:spid="_x0000_s2050" type="#_x0000_t136" style="position:absolute;left:0;text-align:left;margin-left:0;margin-top:0;width:409.85pt;height:175.65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يمي السنافيه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00B" w:rsidRDefault="00EC100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6" o:spid="_x0000_s2051" type="#_x0000_t136" style="position:absolute;left:0;text-align:left;margin-left:0;margin-top:0;width:409.85pt;height:175.65pt;rotation:315;z-index:-25165977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يمي السنافيه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E143B"/>
    <w:multiLevelType w:val="hybridMultilevel"/>
    <w:tmpl w:val="AB00C0EE"/>
    <w:lvl w:ilvl="0" w:tplc="F35A80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2A52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7856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9C4C4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34A5D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E6ACA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429C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DA003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2065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5554157"/>
    <w:multiLevelType w:val="hybridMultilevel"/>
    <w:tmpl w:val="E570B8C6"/>
    <w:lvl w:ilvl="0" w:tplc="1C3C93D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D620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3856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E2BF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D6F82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8CA0F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C8593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E6511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CE1A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8C63A3B"/>
    <w:multiLevelType w:val="hybridMultilevel"/>
    <w:tmpl w:val="3B64F6BC"/>
    <w:lvl w:ilvl="0" w:tplc="1FEAB5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5AE25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10543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3C23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96462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44934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8064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DC3D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06436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B713EC"/>
    <w:multiLevelType w:val="hybridMultilevel"/>
    <w:tmpl w:val="CBE6CBDA"/>
    <w:lvl w:ilvl="0" w:tplc="E18EAF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06810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3A9B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C69B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504D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387D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4454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D444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EE660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64A419E"/>
    <w:multiLevelType w:val="hybridMultilevel"/>
    <w:tmpl w:val="3D10F214"/>
    <w:lvl w:ilvl="0" w:tplc="AF608D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189B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87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1C8A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4CA2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161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3086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F89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66A5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C187C2B"/>
    <w:multiLevelType w:val="hybridMultilevel"/>
    <w:tmpl w:val="9A2AE7E0"/>
    <w:lvl w:ilvl="0" w:tplc="0D966E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BEE09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C4E5F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E8B0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9085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AE0B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70E7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B8B18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C885D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ED5082A"/>
    <w:multiLevelType w:val="hybridMultilevel"/>
    <w:tmpl w:val="D8CC9BAC"/>
    <w:lvl w:ilvl="0" w:tplc="B24229D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7239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EA53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566F9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DDE8A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0C510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1E67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54B45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A80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BF06367"/>
    <w:multiLevelType w:val="hybridMultilevel"/>
    <w:tmpl w:val="7CEAB3EC"/>
    <w:lvl w:ilvl="0" w:tplc="F86E31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16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B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CE85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2ACF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6A45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06FC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A8A3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3C22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01721D7"/>
    <w:multiLevelType w:val="hybridMultilevel"/>
    <w:tmpl w:val="EDEAF09E"/>
    <w:lvl w:ilvl="0" w:tplc="8A72D3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6EA1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6200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D84EB4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CCA9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D6B2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21A61F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0E097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2C4DA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54A2334"/>
    <w:multiLevelType w:val="hybridMultilevel"/>
    <w:tmpl w:val="5D526AC2"/>
    <w:lvl w:ilvl="0" w:tplc="1FD23E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B8378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92F4E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B448FD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CA18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1A673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6201E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38515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D4EC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0165CC"/>
    <w:multiLevelType w:val="hybridMultilevel"/>
    <w:tmpl w:val="2578B95C"/>
    <w:lvl w:ilvl="0" w:tplc="859C2E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FA90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66A17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5E55E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C246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E471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76D8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46548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3A68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BEA46DE"/>
    <w:multiLevelType w:val="hybridMultilevel"/>
    <w:tmpl w:val="864EF592"/>
    <w:lvl w:ilvl="0" w:tplc="63DEDA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1C9C2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880E9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DE445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88C01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4CB1B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963D3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AECF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F402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F7D6979"/>
    <w:multiLevelType w:val="hybridMultilevel"/>
    <w:tmpl w:val="2A0C998C"/>
    <w:lvl w:ilvl="0" w:tplc="0540A7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B806A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8AB7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9AD08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B2893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F6B8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5637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0A9ED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5AC14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72B6D69"/>
    <w:multiLevelType w:val="hybridMultilevel"/>
    <w:tmpl w:val="2F4ABA0C"/>
    <w:lvl w:ilvl="0" w:tplc="D86682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4A6A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3A6C0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44965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FC8A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1A012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0290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AC18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2ADC7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87F7C8A"/>
    <w:multiLevelType w:val="hybridMultilevel"/>
    <w:tmpl w:val="00E84298"/>
    <w:lvl w:ilvl="0" w:tplc="0B9005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549A9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6A6D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8272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D4A72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3EA5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681C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86E0C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3ADCD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9B274F5"/>
    <w:multiLevelType w:val="hybridMultilevel"/>
    <w:tmpl w:val="76308CB8"/>
    <w:lvl w:ilvl="0" w:tplc="199A94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1643B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628E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D232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9E97B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C05A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96D49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5CE0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4EA4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EDA41A4"/>
    <w:multiLevelType w:val="hybridMultilevel"/>
    <w:tmpl w:val="CE5E98C4"/>
    <w:lvl w:ilvl="0" w:tplc="1C007E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AE75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743D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0A64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64B8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80C9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A0511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C88E4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5E58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16B37B7"/>
    <w:multiLevelType w:val="hybridMultilevel"/>
    <w:tmpl w:val="276E1514"/>
    <w:lvl w:ilvl="0" w:tplc="28C8F9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526CA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84FFE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109C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1A837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98081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96F8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6E1F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FEB6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53CE43EC"/>
    <w:multiLevelType w:val="hybridMultilevel"/>
    <w:tmpl w:val="F4A64A02"/>
    <w:lvl w:ilvl="0" w:tplc="B4DE5E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902F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66747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9452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0E039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62EF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A443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D0813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70D44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4EE6E1F"/>
    <w:multiLevelType w:val="hybridMultilevel"/>
    <w:tmpl w:val="D6C60570"/>
    <w:lvl w:ilvl="0" w:tplc="F4E20D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EE56B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6CEC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F826C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26C95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58ACE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1C47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D0B93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F8DDA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56595C8D"/>
    <w:multiLevelType w:val="hybridMultilevel"/>
    <w:tmpl w:val="AB0EEC38"/>
    <w:lvl w:ilvl="0" w:tplc="C9464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1078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22D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A63A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9AA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4C2F8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ECD8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FC7C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E46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CD80F52"/>
    <w:multiLevelType w:val="hybridMultilevel"/>
    <w:tmpl w:val="B94406EC"/>
    <w:lvl w:ilvl="0" w:tplc="E10C2B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6600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7293C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5687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044C7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569F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4C4A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0A56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0CC4A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622740C2"/>
    <w:multiLevelType w:val="hybridMultilevel"/>
    <w:tmpl w:val="46F236EC"/>
    <w:lvl w:ilvl="0" w:tplc="5F4AEFA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A217A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502B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F2387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90CA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26415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ACAD5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FAEE4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184D2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69C27D95"/>
    <w:multiLevelType w:val="hybridMultilevel"/>
    <w:tmpl w:val="3D5443F6"/>
    <w:lvl w:ilvl="0" w:tplc="C01EE0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365F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605F7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7CE62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28BB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6498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088D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6A1C4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D2C0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6B9C7B66"/>
    <w:multiLevelType w:val="hybridMultilevel"/>
    <w:tmpl w:val="AC7ECEB4"/>
    <w:lvl w:ilvl="0" w:tplc="492C9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02D6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800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7871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2AE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EA45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E2DD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84E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5A7A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6D104C95"/>
    <w:multiLevelType w:val="hybridMultilevel"/>
    <w:tmpl w:val="6166FD80"/>
    <w:lvl w:ilvl="0" w:tplc="D09EB2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F8C76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401EF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E2A7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40CA3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AA359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4C52E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E60C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52647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6F141BDC"/>
    <w:multiLevelType w:val="hybridMultilevel"/>
    <w:tmpl w:val="043A72C4"/>
    <w:lvl w:ilvl="0" w:tplc="532043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906EF3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769C7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AA2B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E6F7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1207D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0C365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043D5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92CB2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6F96207C"/>
    <w:multiLevelType w:val="hybridMultilevel"/>
    <w:tmpl w:val="E3444752"/>
    <w:lvl w:ilvl="0" w:tplc="6364812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8E17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D678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14E5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A046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E0A5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40C9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7246C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328D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73D33AE7"/>
    <w:multiLevelType w:val="hybridMultilevel"/>
    <w:tmpl w:val="EC52AA62"/>
    <w:lvl w:ilvl="0" w:tplc="0B34396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54FF9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E6E82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3C8DF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7E520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B8675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CA03F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D247C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6E53D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4355C45"/>
    <w:multiLevelType w:val="hybridMultilevel"/>
    <w:tmpl w:val="060A1D4A"/>
    <w:lvl w:ilvl="0" w:tplc="1674B3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EC19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7646F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E8D78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EEFF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26241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2A85DE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D2156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0E47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788C5F2C"/>
    <w:multiLevelType w:val="hybridMultilevel"/>
    <w:tmpl w:val="E64E0152"/>
    <w:lvl w:ilvl="0" w:tplc="04DA79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6089B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6BB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6F485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DC99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A6F0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92E9B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502E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0217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7B3E473B"/>
    <w:multiLevelType w:val="hybridMultilevel"/>
    <w:tmpl w:val="B5AC073C"/>
    <w:lvl w:ilvl="0" w:tplc="D8000B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48C7A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A8BA5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7C3B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36826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48C4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360F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84BA6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B81F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7CA80663"/>
    <w:multiLevelType w:val="hybridMultilevel"/>
    <w:tmpl w:val="6DB06C4E"/>
    <w:lvl w:ilvl="0" w:tplc="7BAAD0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4C3B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E8A3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C3C96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AC1B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B2A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4C3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5C2B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806A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7D8F398D"/>
    <w:multiLevelType w:val="hybridMultilevel"/>
    <w:tmpl w:val="0E843F9C"/>
    <w:lvl w:ilvl="0" w:tplc="D83C07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C45A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086A9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0042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BA6E8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8693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58CDA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F2882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7C7A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7EB663D6"/>
    <w:multiLevelType w:val="hybridMultilevel"/>
    <w:tmpl w:val="B6D23056"/>
    <w:lvl w:ilvl="0" w:tplc="E10AC7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6082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B6853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B23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1471C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50F0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DCB1B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CAD8C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BACCD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1"/>
  </w:num>
  <w:num w:numId="2">
    <w:abstractNumId w:val="3"/>
  </w:num>
  <w:num w:numId="3">
    <w:abstractNumId w:val="21"/>
  </w:num>
  <w:num w:numId="4">
    <w:abstractNumId w:val="28"/>
  </w:num>
  <w:num w:numId="5">
    <w:abstractNumId w:val="10"/>
  </w:num>
  <w:num w:numId="6">
    <w:abstractNumId w:val="6"/>
  </w:num>
  <w:num w:numId="7">
    <w:abstractNumId w:val="16"/>
  </w:num>
  <w:num w:numId="8">
    <w:abstractNumId w:val="22"/>
  </w:num>
  <w:num w:numId="9">
    <w:abstractNumId w:val="17"/>
  </w:num>
  <w:num w:numId="10">
    <w:abstractNumId w:val="15"/>
  </w:num>
  <w:num w:numId="11">
    <w:abstractNumId w:val="2"/>
  </w:num>
  <w:num w:numId="12">
    <w:abstractNumId w:val="9"/>
  </w:num>
  <w:num w:numId="13">
    <w:abstractNumId w:val="30"/>
  </w:num>
  <w:num w:numId="14">
    <w:abstractNumId w:val="26"/>
  </w:num>
  <w:num w:numId="15">
    <w:abstractNumId w:val="0"/>
  </w:num>
  <w:num w:numId="16">
    <w:abstractNumId w:val="24"/>
  </w:num>
  <w:num w:numId="17">
    <w:abstractNumId w:val="20"/>
  </w:num>
  <w:num w:numId="18">
    <w:abstractNumId w:val="25"/>
  </w:num>
  <w:num w:numId="19">
    <w:abstractNumId w:val="31"/>
  </w:num>
  <w:num w:numId="20">
    <w:abstractNumId w:val="27"/>
  </w:num>
  <w:num w:numId="21">
    <w:abstractNumId w:val="14"/>
  </w:num>
  <w:num w:numId="22">
    <w:abstractNumId w:val="13"/>
  </w:num>
  <w:num w:numId="23">
    <w:abstractNumId w:val="7"/>
  </w:num>
  <w:num w:numId="24">
    <w:abstractNumId w:val="32"/>
  </w:num>
  <w:num w:numId="25">
    <w:abstractNumId w:val="12"/>
  </w:num>
  <w:num w:numId="26">
    <w:abstractNumId w:val="1"/>
  </w:num>
  <w:num w:numId="27">
    <w:abstractNumId w:val="34"/>
  </w:num>
  <w:num w:numId="28">
    <w:abstractNumId w:val="4"/>
  </w:num>
  <w:num w:numId="29">
    <w:abstractNumId w:val="18"/>
  </w:num>
  <w:num w:numId="30">
    <w:abstractNumId w:val="29"/>
  </w:num>
  <w:num w:numId="31">
    <w:abstractNumId w:val="19"/>
  </w:num>
  <w:num w:numId="32">
    <w:abstractNumId w:val="5"/>
  </w:num>
  <w:num w:numId="33">
    <w:abstractNumId w:val="33"/>
  </w:num>
  <w:num w:numId="34">
    <w:abstractNumId w:val="8"/>
  </w:num>
  <w:num w:numId="3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3A36"/>
    <w:rsid w:val="000B210D"/>
    <w:rsid w:val="000C206D"/>
    <w:rsid w:val="001C7706"/>
    <w:rsid w:val="00293EB7"/>
    <w:rsid w:val="0032775E"/>
    <w:rsid w:val="0038408E"/>
    <w:rsid w:val="00591751"/>
    <w:rsid w:val="005A5C7E"/>
    <w:rsid w:val="0062106A"/>
    <w:rsid w:val="00864A60"/>
    <w:rsid w:val="008D78B3"/>
    <w:rsid w:val="00926283"/>
    <w:rsid w:val="00932926"/>
    <w:rsid w:val="00AD4FF8"/>
    <w:rsid w:val="00C34C80"/>
    <w:rsid w:val="00CB6CF8"/>
    <w:rsid w:val="00CC0433"/>
    <w:rsid w:val="00D43A36"/>
    <w:rsid w:val="00D56168"/>
    <w:rsid w:val="00D6182C"/>
    <w:rsid w:val="00E07E71"/>
    <w:rsid w:val="00EC100B"/>
    <w:rsid w:val="00F36F6E"/>
    <w:rsid w:val="00F515C5"/>
    <w:rsid w:val="00FD2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C7E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36F6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36F6E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56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561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57</Pages>
  <Words>17783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اللغة العربية</cp:lastModifiedBy>
  <cp:revision>2</cp:revision>
  <dcterms:created xsi:type="dcterms:W3CDTF">2015-05-10T19:47:00Z</dcterms:created>
  <dcterms:modified xsi:type="dcterms:W3CDTF">2015-05-10T19:47:00Z</dcterms:modified>
</cp:coreProperties>
</file>