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67702" w:rsidRPr="00C32BE3" w:rsidRDefault="00667702">
      <w:pPr>
        <w:rPr>
          <w:rFonts w:ascii="Arial" w:hAnsi="Arial"/>
          <w:sz w:val="24"/>
          <w:szCs w:val="24"/>
          <w:rtl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  <w:rtl/>
        </w:rPr>
        <w:t>الأفلام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السينمائية والشفافيات وبرمجيات الحاسب الآلي أمثلة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على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وسائل البصيرة المجردة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الوسائل المحسوسة بالعمل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الوسائل التعليمية الضوئية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الوسائل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الناطقة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2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شرح المعلم للدرس أمام طلابه مثال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على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الاتصال الفردي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الاتصال الجماعي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الاتصال الذاتي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الاتصال الجماهيري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3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أي العبارات التالية يصف مخروط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الخبرة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تزداد الخبرات واقعية كلما اتجهنا لقمة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المخروط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تقع الخبرات الحسية المباشرة في قاعدة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المخروط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يصنف الوسائل التعليمية على أساس الحواس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الخمس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قسمت الوسائل التعليمية في خمس مجموعات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رئيسية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4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النواة التي ينمو حولها أي نظام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هي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الحدود التي تحيط بالمنظومة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ومكوناتها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العلاقات التي تربط أجزاء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المنظومة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البيئة التي تقع خارج حدود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المنظومة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الأهداف التي تسعة المنظمة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لتحقيقها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5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أي العبارات التالية يصف عملية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الاتصال وصفا خاطئا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تؤثر الظروف الاجتماعية المحيطة بعملية الاتصال على قبول أو رفض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الرسالة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لا يوجد للظروف النفسية لدى المرسل أو المستقبل أي تأثير على عملية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الاتصال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تتوقف عملية الاتصال على المثيرات في إحداث التغيير في سلوك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المستقبل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تتطلب عملية الاتصال استخدام الأجهزة العصبية لكل من المرسل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والمستقبل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6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عندما يشرح معلم الرياضيات معادلة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الدائرة معتمدا على الرموز الرياضية فإن المعلم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يكتسب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إجابة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خبرة تعليمية مجردة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خبرة مصورة مشاهدة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خبرة ممثلة درامية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خبرة هادفة مباشرة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</w:t>
      </w:r>
      <w:r w:rsidRPr="00C32BE3">
        <w:rPr>
          <w:rFonts w:ascii="Arial" w:hAnsi="Arial"/>
          <w:b/>
          <w:bCs/>
          <w:sz w:val="24"/>
          <w:szCs w:val="24"/>
        </w:rPr>
        <w:t xml:space="preserve"> 7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1. </w:t>
      </w:r>
      <w:r w:rsidRPr="00C32BE3">
        <w:rPr>
          <w:rFonts w:ascii="Arial" w:hAnsi="Arial"/>
          <w:b/>
          <w:bCs/>
          <w:sz w:val="24"/>
          <w:szCs w:val="24"/>
          <w:rtl/>
        </w:rPr>
        <w:t>من مقومات نجاح عملية الاتصال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 المتعلقة بالمرسل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a.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سهولة استخدام قناة الاتصال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تلبية الرسالة لحاجات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المستقبلين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معرفة خصائص المستقبلين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d.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مناسبة زمن الاتصال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وتوقيته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هدا الواجب الاول بس مالقيت الخيارات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بس الاجابه الصحيحة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 الأول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1_ </w:t>
      </w:r>
      <w:r w:rsidRPr="00C32BE3">
        <w:rPr>
          <w:rFonts w:ascii="Arial" w:hAnsi="Arial"/>
          <w:b/>
          <w:bCs/>
          <w:sz w:val="24"/>
          <w:szCs w:val="24"/>
          <w:rtl/>
        </w:rPr>
        <w:t>لبرمجيات الحاسوبية التي يتم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تصميمها بطريقة التعليم المبرمج تسمى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b. </w:t>
      </w:r>
      <w:r w:rsidRPr="00C32BE3">
        <w:rPr>
          <w:rFonts w:ascii="Arial" w:hAnsi="Arial"/>
          <w:b/>
          <w:bCs/>
          <w:sz w:val="24"/>
          <w:szCs w:val="24"/>
          <w:rtl/>
        </w:rPr>
        <w:t>برمجيات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الخصوصي الفردي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_______________________________________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 2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التعلم من الحاسب الآلي يطلق عندما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b/>
          <w:bCs/>
          <w:sz w:val="24"/>
          <w:szCs w:val="24"/>
          <w:rtl/>
        </w:rPr>
        <w:t>يقوم الحاسب الآلي بدور المعلم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الموقف التعليمي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____________________________________________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 3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بروتوكولات الإنترنت هي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b/>
          <w:bCs/>
          <w:sz w:val="24"/>
          <w:szCs w:val="24"/>
          <w:rtl/>
        </w:rPr>
        <w:t>مجموعة من معايير وقواعد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الاتصال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_______________________________________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 4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خطوات التصميم التعليمي لبرمجيات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الوسائط المتعددة تسير وفق الترتيب التالي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b/>
          <w:bCs/>
          <w:sz w:val="24"/>
          <w:szCs w:val="24"/>
          <w:rtl/>
        </w:rPr>
        <w:t>التحليل, التصميم, الإنتاج</w:t>
      </w:r>
      <w:r w:rsidRPr="00C32BE3">
        <w:rPr>
          <w:rFonts w:ascii="Arial" w:hAnsi="Arial"/>
          <w:b/>
          <w:bCs/>
          <w:sz w:val="24"/>
          <w:szCs w:val="24"/>
        </w:rPr>
        <w:t xml:space="preserve">, </w:t>
      </w:r>
      <w:r w:rsidRPr="00C32BE3">
        <w:rPr>
          <w:rFonts w:ascii="Arial" w:hAnsi="Arial"/>
          <w:b/>
          <w:bCs/>
          <w:sz w:val="24"/>
          <w:szCs w:val="24"/>
          <w:rtl/>
        </w:rPr>
        <w:t>التقويم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____________________________________________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السؤال 5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أي من المتطلبات التالية لا يُحتاج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إليه في التعليم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c. </w:t>
      </w:r>
      <w:r w:rsidRPr="00C32BE3">
        <w:rPr>
          <w:rFonts w:ascii="Arial" w:hAnsi="Arial"/>
          <w:b/>
          <w:bCs/>
          <w:sz w:val="24"/>
          <w:szCs w:val="24"/>
          <w:rtl/>
        </w:rPr>
        <w:t>تشييد جامعات حكومية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مجانية لتستوعب الأعداد الطلابية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هاالسؤالين جو المستوى اللي قبلنا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الامتحان سويت بحث وطلعتهم من الانقاض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النواه اللي ينمو حولها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اي نظام هي</w:t>
      </w:r>
      <w:r w:rsidRPr="00C32BE3">
        <w:rPr>
          <w:rFonts w:ascii="Arial" w:hAnsi="Arial"/>
          <w:b/>
          <w:bCs/>
          <w:sz w:val="24"/>
          <w:szCs w:val="24"/>
        </w:rPr>
        <w:t xml:space="preserve"> ...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1-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الاهداف التي تسعى المنظومة الى تحقيقها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او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الحدود التي تحيط بالمنظومة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ومكوناتها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او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العلاقة التي تربط اجزاء المنظومة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والرابعة ؟؟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والسؤال الثاني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  <w:rtl/>
        </w:rPr>
        <w:t>مصطلح تقنيات التربية يصف استخدام التقنيات في الحاله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التالية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شرح درس رياضيات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نقل محاضرة في نظم الانتساب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المطور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>3-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تحليل ظاهرة الطلاق في مركز التنمية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الاسرية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...&lt;&lt;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وهذي اللي اخترتها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او 4- انشاء قاعدة بيانات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للفقراء بمعية خيرية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هذي الاسئله من الدكتور بالمحاظره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الاخيره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نموذج من اسئلة الاختبار لمادة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التقنيات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طبعاً قال الدكتور الاسئله واضحه مثل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هذا النموذج ليست غامضه ولاتتعب نفسك في التعاريف الغامضه ولا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التواريخ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*</w:t>
      </w:r>
      <w:r w:rsidRPr="00C32BE3">
        <w:rPr>
          <w:rFonts w:ascii="Arial" w:hAnsi="Arial"/>
          <w:b/>
          <w:bCs/>
          <w:sz w:val="24"/>
          <w:szCs w:val="24"/>
          <w:rtl/>
        </w:rPr>
        <w:t>اختار\ي الاجابه الصحيحه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ممايلي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1- </w:t>
      </w:r>
      <w:r w:rsidRPr="00C32BE3">
        <w:rPr>
          <w:rFonts w:ascii="Arial" w:hAnsi="Arial"/>
          <w:b/>
          <w:bCs/>
          <w:sz w:val="24"/>
          <w:szCs w:val="24"/>
          <w:rtl/>
        </w:rPr>
        <w:t>أي الخيارات التاليه لايمثل وسيلة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تعليميه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أ‌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كرسي الطالب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الحاسب الالي ج-المتحف التاريخي د-المسرحيه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2- </w:t>
      </w:r>
      <w:r w:rsidRPr="00C32BE3">
        <w:rPr>
          <w:rFonts w:ascii="Arial" w:hAnsi="Arial"/>
          <w:b/>
          <w:bCs/>
          <w:sz w:val="24"/>
          <w:szCs w:val="24"/>
          <w:rtl/>
        </w:rPr>
        <w:t>عندما تستخدم التقنيه في ادارة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المؤسسات التعليميه فان المصطلح الصحيح الذي يصف ذلك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هو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أ‌تقنيات التعلم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التقنيات في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تقنيات التربيه د- التقنيات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التربيه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3- </w:t>
      </w:r>
      <w:r w:rsidRPr="00C32BE3">
        <w:rPr>
          <w:rFonts w:ascii="Arial" w:hAnsi="Arial"/>
          <w:b/>
          <w:bCs/>
          <w:sz w:val="24"/>
          <w:szCs w:val="24"/>
          <w:rtl/>
        </w:rPr>
        <w:t>العلاقة بين مصطلح التربيه ومصطلح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 تتلخص في انهما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ا</w:t>
      </w:r>
      <w:r w:rsidRPr="00C32BE3">
        <w:rPr>
          <w:rFonts w:ascii="Arial" w:hAnsi="Arial"/>
          <w:b/>
          <w:bCs/>
          <w:sz w:val="24"/>
          <w:szCs w:val="24"/>
        </w:rPr>
        <w:t xml:space="preserve">_ </w:t>
      </w:r>
      <w:r w:rsidRPr="00C32BE3">
        <w:rPr>
          <w:rFonts w:ascii="Arial" w:hAnsi="Arial"/>
          <w:b/>
          <w:bCs/>
          <w:sz w:val="24"/>
          <w:szCs w:val="24"/>
          <w:rtl/>
        </w:rPr>
        <w:t>مترادفان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متضادان ج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التربيه اعم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واشمل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 التعليم اعم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واشمل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4- </w:t>
      </w:r>
      <w:r w:rsidRPr="00C32BE3">
        <w:rPr>
          <w:rFonts w:ascii="Arial" w:hAnsi="Arial"/>
          <w:b/>
          <w:bCs/>
          <w:sz w:val="24"/>
          <w:szCs w:val="24"/>
          <w:rtl/>
        </w:rPr>
        <w:t>المصطلح الذي يصف استخدام التقنيه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في تحليل ظاهرة الطلاق في مركز التنميه الاسريه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هو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أ_التقنيات في التعليم ب- تقنيات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 ج- التقنيات في التربيه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د- تقنيات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التربيه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5- </w:t>
      </w:r>
      <w:r w:rsidRPr="00C32BE3">
        <w:rPr>
          <w:rFonts w:ascii="Arial" w:hAnsi="Arial"/>
          <w:b/>
          <w:bCs/>
          <w:sz w:val="24"/>
          <w:szCs w:val="24"/>
          <w:rtl/>
        </w:rPr>
        <w:t>تقسيم الوسائل التعليميه الى سمعيه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وبصريه وسمعبصريه على اساس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_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الحواس التي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تخاطبها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دورها في التدريس ج- علاقتهما بالاتصال د- منحى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النظم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6- </w:t>
      </w:r>
      <w:r w:rsidRPr="00C32BE3">
        <w:rPr>
          <w:rFonts w:ascii="Arial" w:hAnsi="Arial"/>
          <w:b/>
          <w:bCs/>
          <w:sz w:val="24"/>
          <w:szCs w:val="24"/>
          <w:rtl/>
        </w:rPr>
        <w:t>البرمجيه الحاسوبيه التي يستخدمها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المتعلم لاكتساب المعارف والخبرات والمهارات تعد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وسائل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 تعليميه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تعلميه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سمعيه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بصريه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7-</w:t>
      </w:r>
      <w:r w:rsidRPr="00C32BE3">
        <w:rPr>
          <w:rFonts w:ascii="Arial" w:hAnsi="Arial"/>
          <w:b/>
          <w:bCs/>
          <w:sz w:val="24"/>
          <w:szCs w:val="24"/>
          <w:rtl/>
        </w:rPr>
        <w:t>انطلاقاً من عملية الاتصال التعليمي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فان الوسيله التعليميه تمثل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أ_المرسل ب- الرساله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ج- قناة الاتصال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 التغذيه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الراجعه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8-</w:t>
      </w:r>
      <w:r w:rsidRPr="00C32BE3">
        <w:rPr>
          <w:rFonts w:ascii="Arial" w:hAnsi="Arial"/>
          <w:b/>
          <w:bCs/>
          <w:sz w:val="24"/>
          <w:szCs w:val="24"/>
          <w:rtl/>
        </w:rPr>
        <w:t>مر مفهوم الوسائل التعليميه بعدة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مراحل وقد ظهر مفهوم "تقنيات التعليم" في مرحلة التسميه على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اساس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 الحواس التي تخاطبها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دورها في التدريس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علاقتهما بالاتصال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منحى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النظم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9- </w:t>
      </w:r>
      <w:r w:rsidRPr="00C32BE3">
        <w:rPr>
          <w:rFonts w:ascii="Arial" w:hAnsi="Arial"/>
          <w:b/>
          <w:bCs/>
          <w:sz w:val="24"/>
          <w:szCs w:val="24"/>
          <w:rtl/>
        </w:rPr>
        <w:t>أي من العناصر التاليه لايدخل ضمن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عناصر الموقف التعليمي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أ_التشويش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المعلم ج- المتعلم د- الوسيلة التعليميه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10- </w:t>
      </w:r>
      <w:r w:rsidRPr="00C32BE3">
        <w:rPr>
          <w:rFonts w:ascii="Arial" w:hAnsi="Arial"/>
          <w:b/>
          <w:bCs/>
          <w:sz w:val="24"/>
          <w:szCs w:val="24"/>
          <w:rtl/>
        </w:rPr>
        <w:t>قدرة الوسائل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التعليميه على تعزيز سلوكيات المتعلم الايجابيه وتعديل سلوكياته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السلبيه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أ_منعدمه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جيده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مفقوده د- مؤكده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11- </w:t>
      </w:r>
      <w:r w:rsidRPr="00C32BE3">
        <w:rPr>
          <w:rFonts w:ascii="Arial" w:hAnsi="Arial"/>
          <w:b/>
          <w:bCs/>
          <w:sz w:val="24"/>
          <w:szCs w:val="24"/>
          <w:rtl/>
        </w:rPr>
        <w:t>تسمى العوامل التي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تحفز المتعلم نحو اكتساب المعارف والخبرات والمهارات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 اللفظيه ب- الايجابيه ج- الدافعيه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الإثرائيه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12- </w:t>
      </w:r>
      <w:r w:rsidRPr="00C32BE3">
        <w:rPr>
          <w:rFonts w:ascii="Arial" w:hAnsi="Arial"/>
          <w:b/>
          <w:bCs/>
          <w:sz w:val="24"/>
          <w:szCs w:val="24"/>
          <w:rtl/>
        </w:rPr>
        <w:t>المدرسه التي قدمت اسلوب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المبرمج كنظريه تعليميه هي المدرسه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أ_المعرفيه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البرمجيه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التعاونيه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السلوكيه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13- </w:t>
      </w:r>
      <w:r w:rsidRPr="00C32BE3">
        <w:rPr>
          <w:rFonts w:ascii="Arial" w:hAnsi="Arial"/>
          <w:b/>
          <w:bCs/>
          <w:sz w:val="24"/>
          <w:szCs w:val="24"/>
          <w:rtl/>
        </w:rPr>
        <w:t>يتم التاكد من مطابقة محتوى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التعليميه لمضمون محتوى المقرر الدراسي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مرحلة.......الوسيلة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_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اعداد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استخدام ج- تقويم د-الانتهاء من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14-</w:t>
      </w:r>
      <w:r w:rsidRPr="00C32BE3">
        <w:rPr>
          <w:rFonts w:ascii="Arial" w:hAnsi="Arial"/>
          <w:b/>
          <w:bCs/>
          <w:sz w:val="24"/>
          <w:szCs w:val="24"/>
          <w:rtl/>
        </w:rPr>
        <w:t>أي الوسائل التعليميه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التاليه تعد وسيلة سمعبصريه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أ_الاذاعه المدرسيه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التلفاز التعليمي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اللغه اللفظيه د- الرموز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البصريه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14- </w:t>
      </w:r>
      <w:r w:rsidRPr="00C32BE3">
        <w:rPr>
          <w:rFonts w:ascii="Arial" w:hAnsi="Arial"/>
          <w:b/>
          <w:bCs/>
          <w:sz w:val="24"/>
          <w:szCs w:val="24"/>
          <w:rtl/>
        </w:rPr>
        <w:t>مقارنة بالوسائل التعليميه المصنعه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محليا فان الوسائل التعليميه الجاهزه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أ_اضععف اتقانا ب- اقل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عموميه ج- اغلى ثمناً د-اكثر مللا</w:t>
      </w:r>
      <w:r w:rsidRPr="00C32BE3">
        <w:rPr>
          <w:rFonts w:ascii="Arial" w:hAnsi="Arial"/>
          <w:b/>
          <w:bCs/>
          <w:sz w:val="24"/>
          <w:szCs w:val="24"/>
        </w:rPr>
        <w:t>&lt;&lt;</w:t>
      </w:r>
      <w:r w:rsidRPr="00C32BE3">
        <w:rPr>
          <w:rFonts w:ascii="Arial" w:hAnsi="Arial"/>
          <w:b/>
          <w:bCs/>
          <w:sz w:val="24"/>
          <w:szCs w:val="24"/>
          <w:rtl/>
        </w:rPr>
        <w:t>جوابها مب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موجود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16-</w:t>
      </w:r>
      <w:r w:rsidRPr="00C32BE3">
        <w:rPr>
          <w:rFonts w:ascii="Arial" w:hAnsi="Arial"/>
          <w:b/>
          <w:bCs/>
          <w:sz w:val="24"/>
          <w:szCs w:val="24"/>
          <w:rtl/>
        </w:rPr>
        <w:t>من امثلة الوسائل التعليميه التي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تعرض ضوئيا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أ_العينات ب- النماذج ج- المجسمات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الشفافيات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17-</w:t>
      </w:r>
      <w:r w:rsidRPr="00C32BE3">
        <w:rPr>
          <w:rFonts w:ascii="Arial" w:hAnsi="Arial"/>
          <w:b/>
          <w:bCs/>
          <w:sz w:val="24"/>
          <w:szCs w:val="24"/>
          <w:rtl/>
        </w:rPr>
        <w:t>تعد الزيارات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الميدانيه من حيث عدد المستفيدين منها 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>_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جماعيه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جماهيريه ج- فرديه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د-شخصيه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18-...........</w:t>
      </w:r>
      <w:r w:rsidRPr="00C32BE3">
        <w:rPr>
          <w:rFonts w:ascii="Arial" w:hAnsi="Arial"/>
          <w:b/>
          <w:bCs/>
          <w:sz w:val="24"/>
          <w:szCs w:val="24"/>
          <w:rtl/>
        </w:rPr>
        <w:t>تعد من الوسائل التعيميه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الجماهيريه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أ_الهاتف التعليمي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برامج التلفزيون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ج- الاذاعه المدرسيه د- المجهر الالكتروني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19- </w:t>
      </w:r>
      <w:r w:rsidRPr="00C32BE3">
        <w:rPr>
          <w:rFonts w:ascii="Arial" w:hAnsi="Arial"/>
          <w:b/>
          <w:bCs/>
          <w:sz w:val="24"/>
          <w:szCs w:val="24"/>
          <w:rtl/>
        </w:rPr>
        <w:t>الوسائل المتحركه هي التي تعتمد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على عنصر الحركه ومن امثلتها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أ_الصور الفوتوغرافيه ب- الرسوم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اليدويه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الالعاب الالكترونيه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د-التسجيلات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الصوتيه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20-</w:t>
      </w:r>
      <w:r w:rsidRPr="00C32BE3">
        <w:rPr>
          <w:rFonts w:ascii="Arial" w:hAnsi="Arial"/>
          <w:b/>
          <w:bCs/>
          <w:sz w:val="24"/>
          <w:szCs w:val="24"/>
          <w:rtl/>
        </w:rPr>
        <w:t>الوسائل التعليميه التي لاتتطلب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استجابه نشطه من المتعلم تسمى وسائل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>_</w:t>
      </w:r>
      <w:r w:rsidRPr="00C32BE3">
        <w:rPr>
          <w:rFonts w:ascii="Arial" w:hAnsi="Arial"/>
          <w:b/>
          <w:bCs/>
          <w:sz w:val="24"/>
          <w:szCs w:val="24"/>
          <w:rtl/>
        </w:rPr>
        <w:t>تفاعليه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 كسوله ج- خامله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سلبيه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21-</w:t>
      </w:r>
      <w:r w:rsidRPr="00C32BE3">
        <w:rPr>
          <w:rFonts w:ascii="Arial" w:hAnsi="Arial"/>
          <w:b/>
          <w:bCs/>
          <w:sz w:val="24"/>
          <w:szCs w:val="24"/>
          <w:rtl/>
        </w:rPr>
        <w:t>تم تصنيف الوسائل التعيميه في مخروط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الخبرة بناء على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الخبره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المكتسبه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ب-الحواس المخاطبه ج-الموقف التربوي د-الاتصال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22- </w:t>
      </w:r>
      <w:r w:rsidRPr="00C32BE3">
        <w:rPr>
          <w:rFonts w:ascii="Arial" w:hAnsi="Arial"/>
          <w:b/>
          <w:bCs/>
          <w:sz w:val="24"/>
          <w:szCs w:val="24"/>
          <w:rtl/>
        </w:rPr>
        <w:t>عندما يتدرب الطيارون على مهارات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الطيران بقيادة طائرة حقيقيه فان يكتسبون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خبره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أ_معدله ب- مباشره ج</w:t>
      </w:r>
      <w:r w:rsidRPr="00C32BE3">
        <w:rPr>
          <w:rFonts w:ascii="Arial" w:hAnsi="Arial"/>
          <w:b/>
          <w:bCs/>
          <w:sz w:val="24"/>
          <w:szCs w:val="24"/>
        </w:rPr>
        <w:t>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ممثلة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د-مجرده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23- </w:t>
      </w:r>
      <w:r w:rsidRPr="00C32BE3">
        <w:rPr>
          <w:rFonts w:ascii="Arial" w:hAnsi="Arial"/>
          <w:b/>
          <w:bCs/>
          <w:sz w:val="24"/>
          <w:szCs w:val="24"/>
          <w:rtl/>
        </w:rPr>
        <w:t>من امثلة الوسائل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التعليميه التي تكسب الطالب خبرة تعليميه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مجرده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أ_المسرحيات ب-الرحلات ج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الرموز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د-المتاحف</w:t>
      </w:r>
    </w:p>
    <w:p w:rsidR="00667702" w:rsidRPr="00C32BE3" w:rsidRDefault="00667702" w:rsidP="004944A1">
      <w:pPr>
        <w:rPr>
          <w:rFonts w:ascii="Arial" w:hAnsi="Arial"/>
          <w:b/>
          <w:bCs/>
          <w:sz w:val="24"/>
          <w:szCs w:val="24"/>
          <w:rtl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من معايير التربية المعلوماتية السليمة امتلاك قدرات في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البحث عن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المعلومات في مصادرة محددة</w:t>
      </w: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  <w:rtl/>
        </w:rPr>
        <w:t>ب- توليد معلومات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قديمة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نقد المعلومات وتحليلها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استيعاب المهارات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16- </w:t>
      </w:r>
      <w:r w:rsidRPr="00C32BE3">
        <w:rPr>
          <w:rFonts w:ascii="Arial" w:hAnsi="Arial"/>
          <w:b/>
          <w:bCs/>
          <w:sz w:val="24"/>
          <w:szCs w:val="24"/>
          <w:rtl/>
        </w:rPr>
        <w:t>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المهارات العقلية العليا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حفظ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المعلومة . ب- حفظ المعلومة واختزانها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بناء المعلومة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الفهم والتحليل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  </w:t>
      </w:r>
      <w:r w:rsidRPr="00C32BE3">
        <w:rPr>
          <w:rFonts w:ascii="Arial" w:hAnsi="Arial"/>
          <w:b/>
          <w:bCs/>
          <w:sz w:val="24"/>
          <w:szCs w:val="24"/>
          <w:rtl/>
        </w:rPr>
        <w:t>&lt;&lt;  اذا كان سؤال  من معايير تربيه معلوماتيه الاجابه بتكون فقره أ اما اذا كان سؤال من مهارات العقلية دنيا الاجابه بتكون فقره ب فهمتو:</w:t>
      </w:r>
    </w:p>
    <w:p w:rsidR="00667702" w:rsidRPr="00C32BE3" w:rsidRDefault="00667702" w:rsidP="004944A1">
      <w:pPr>
        <w:rPr>
          <w:rFonts w:ascii="Arial" w:hAnsi="Arial"/>
          <w:b/>
          <w:bCs/>
          <w:sz w:val="24"/>
          <w:szCs w:val="24"/>
          <w:rtl/>
        </w:rPr>
      </w:pPr>
      <w:r w:rsidRPr="00C32BE3">
        <w:rPr>
          <w:rFonts w:ascii="Arial" w:hAnsi="Arial"/>
          <w:b/>
          <w:bCs/>
          <w:sz w:val="24"/>
          <w:szCs w:val="24"/>
          <w:rtl/>
        </w:rPr>
        <w:t xml:space="preserve">  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اشتق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اسم الحاسب الآلي من وظيفته الرئيسية التي أخترع من اجل المساعدة على القيام بها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إجراء تقنيات التعليم..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إجراء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العمليات الحسابية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الرياضيات</w:t>
      </w: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  <w:rtl/>
        </w:rPr>
        <w:t>د- أ و 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  <w:t>(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30- </w:t>
      </w:r>
      <w:r w:rsidRPr="00C32BE3">
        <w:rPr>
          <w:rFonts w:ascii="Arial" w:hAnsi="Arial"/>
          <w:b/>
          <w:bCs/>
          <w:sz w:val="24"/>
          <w:szCs w:val="24"/>
          <w:rtl/>
        </w:rPr>
        <w:t>أبرز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العوامل المؤثرة على تطبيق الحاسب التعليمي هو عامل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اقتصادي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عامل 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عامل خارجي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عامل داخلي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  <w:rtl/>
        </w:rPr>
        <w:t>&lt;&lt;قلنا الجواب  اقتصادي لانها من ابرز العوامل اما اذا كان سؤال من العوامل  المؤثره ماقال ابرز العوامل على تطبيق الحاسب تعليمي الجواب عامل داخلي وعامل خارجي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</w:p>
    <w:p w:rsidR="00667702" w:rsidRPr="00C32BE3" w:rsidRDefault="00667702" w:rsidP="005911A2">
      <w:pPr>
        <w:pStyle w:val="ListParagraph"/>
        <w:ind w:left="930"/>
        <w:rPr>
          <w:rFonts w:ascii="Arial" w:hAnsi="Arial"/>
          <w:b/>
          <w:bCs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تفاعل منظم بين كل من العنصر البشري المشارك في عملية التعليم والمواد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بهدف تحقيق الأهداف أو حل مشكلات التعليم هو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أ-تقنيات التربية. ب-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تقنيات التعليم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ج_العمليات. د-تقنيات في التعليم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2- </w:t>
      </w:r>
      <w:r w:rsidRPr="00C32BE3">
        <w:rPr>
          <w:rFonts w:ascii="Arial" w:hAnsi="Arial"/>
          <w:b/>
          <w:bCs/>
          <w:sz w:val="24"/>
          <w:szCs w:val="24"/>
          <w:rtl/>
        </w:rPr>
        <w:t>من الأسس التي يقوم عليها منحى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النظم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أ-الفروق الفردية. ب- إعداد الرسائل المناسبة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تحديد الخواص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الثانوية للوسائل. د-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إعداد مجموعة الوسائل المناسبة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3- </w:t>
      </w:r>
      <w:r w:rsidRPr="00C32BE3">
        <w:rPr>
          <w:rFonts w:ascii="Arial" w:hAnsi="Arial"/>
          <w:b/>
          <w:bCs/>
          <w:sz w:val="24"/>
          <w:szCs w:val="24"/>
          <w:rtl/>
        </w:rPr>
        <w:t>من العناصر الرئيسية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للعملية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-المعلم والمتعلم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ب_إثراء التعليم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توفير الوقت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د- ضبط السلوك وتعديله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4- </w:t>
      </w:r>
      <w:r w:rsidRPr="00C32BE3">
        <w:rPr>
          <w:rFonts w:ascii="Arial" w:hAnsi="Arial"/>
          <w:b/>
          <w:bCs/>
          <w:sz w:val="24"/>
          <w:szCs w:val="24"/>
          <w:rtl/>
        </w:rPr>
        <w:t>من الأدوار الأساسية في العملية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التعليمية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أ-المعلم والمتعلم. ب-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توفير الوقت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ج-بساطة الوسيلة التعليمية.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سهولة الاستخدام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5- </w:t>
      </w:r>
      <w:r w:rsidRPr="00C32BE3">
        <w:rPr>
          <w:rFonts w:ascii="Arial" w:hAnsi="Arial"/>
          <w:b/>
          <w:bCs/>
          <w:sz w:val="24"/>
          <w:szCs w:val="24"/>
          <w:rtl/>
        </w:rPr>
        <w:t>تصنف الوسائل التعليمية حسب فاعليتها إلى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وسائل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سلبية وايجابية. ب- وسائل ثابتة ومتحركة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ج-وسائل رئيسية وإضافية 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وسائل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سلبية ونشطة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6- </w:t>
      </w:r>
      <w:r w:rsidRPr="00C32BE3">
        <w:rPr>
          <w:rFonts w:ascii="Arial" w:hAnsi="Arial"/>
          <w:b/>
          <w:bCs/>
          <w:sz w:val="24"/>
          <w:szCs w:val="24"/>
          <w:rtl/>
        </w:rPr>
        <w:t>التصنيف الأكثر شيوعا وشمولا في وسائل التعليم هو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التصنيف على أساس دورها في عملية التعليم والتعلم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ب- التصنيف على أساس الخبرات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مخروط الخبرة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د- التصنيف على أساس فاعليتها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7- </w:t>
      </w:r>
      <w:r w:rsidRPr="00C32BE3">
        <w:rPr>
          <w:rFonts w:ascii="Arial" w:hAnsi="Arial"/>
          <w:b/>
          <w:bCs/>
          <w:sz w:val="24"/>
          <w:szCs w:val="24"/>
          <w:rtl/>
        </w:rPr>
        <w:t>تعتبر الصور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المتحركة من وسائل التعليم في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وسائل المحسوس بالعمل 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وسائل المحسوس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بالملاحظة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 وسائل البصيرة المجردة . ج- جميع ما سبق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8- </w:t>
      </w:r>
      <w:r w:rsidRPr="00C32BE3">
        <w:rPr>
          <w:rFonts w:ascii="Arial" w:hAnsi="Arial"/>
          <w:b/>
          <w:bCs/>
          <w:sz w:val="24"/>
          <w:szCs w:val="24"/>
          <w:rtl/>
        </w:rPr>
        <w:t>ما يستخدمه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المعلم من أدوات ووسائل حسية في توصيل فكرة أو عناصر مادة دراسية إلى التلاميذ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بأسلوب منظم وشيق يساعد على عملية التعليم وتقبل الطلاب للمادة الدراسية 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المفاهيم. ب- النظريات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- الوسائل</w:t>
      </w:r>
      <w:r w:rsidRPr="00C32BE3">
        <w:rPr>
          <w:rFonts w:ascii="Arial" w:hAnsi="Arial"/>
          <w:b/>
          <w:bCs/>
          <w:sz w:val="24"/>
          <w:szCs w:val="24"/>
          <w:rtl/>
        </w:rPr>
        <w:t>. د- الأساليب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9- </w:t>
      </w:r>
      <w:r w:rsidRPr="00C32BE3">
        <w:rPr>
          <w:rFonts w:ascii="Arial" w:hAnsi="Arial"/>
          <w:b/>
          <w:bCs/>
          <w:sz w:val="24"/>
          <w:szCs w:val="24"/>
          <w:rtl/>
        </w:rPr>
        <w:t>مفهوم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مركب يشترك فيه العنصر البشري بأساليبه مع المواد للعمل على تحليل المشكلات المتصلة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بجميع جوانب النمو الإنساني هو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تقنيات التعليم . ب- التقنيات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مخروط الخبرة.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تقنيات التربية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10- </w:t>
      </w:r>
      <w:r w:rsidRPr="00C32BE3">
        <w:rPr>
          <w:rFonts w:ascii="Arial" w:hAnsi="Arial"/>
          <w:b/>
          <w:bCs/>
          <w:sz w:val="24"/>
          <w:szCs w:val="24"/>
          <w:rtl/>
        </w:rPr>
        <w:t>مجموعة من العناصر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المتفاعلة التي تكون كلا مركبا من منهج ومعلمين ومدربين وترابط كل ذلك في نظام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متكامل هي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مخروط الخبرة. ب- تقنيات التربية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لنظام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العمليات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>11-</w:t>
      </w:r>
      <w:r w:rsidRPr="00C32BE3">
        <w:rPr>
          <w:rFonts w:ascii="Arial" w:hAnsi="Arial"/>
          <w:b/>
          <w:bCs/>
          <w:sz w:val="24"/>
          <w:szCs w:val="24"/>
          <w:rtl/>
        </w:rPr>
        <w:t>هي عبارة عن الناتج الفعلي للعمليات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تغذية راجعة.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مخرجات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عمليات. د- مد خلا ت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12- </w:t>
      </w:r>
      <w:r w:rsidRPr="00C32BE3">
        <w:rPr>
          <w:rFonts w:ascii="Arial" w:hAnsi="Arial"/>
          <w:b/>
          <w:bCs/>
          <w:sz w:val="24"/>
          <w:szCs w:val="24"/>
          <w:rtl/>
        </w:rPr>
        <w:t>عبارة عن مصفوفة من الموارد 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أنواع مختلفة تم توفيرها لتحقيق غايات محددة 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التغذية راجعة.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المخرجات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العمليات 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المد خلا 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13- </w:t>
      </w:r>
      <w:r w:rsidRPr="00C32BE3">
        <w:rPr>
          <w:rFonts w:ascii="Arial" w:hAnsi="Arial"/>
          <w:b/>
          <w:bCs/>
          <w:sz w:val="24"/>
          <w:szCs w:val="24"/>
          <w:rtl/>
        </w:rPr>
        <w:t>من أشكال الاتصال التعليمي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الاتصال الصحي . ب- الاتصال الداخلي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الاتصال النفسي 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الاتصال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الجماهيري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14- </w:t>
      </w:r>
      <w:r w:rsidRPr="00C32BE3">
        <w:rPr>
          <w:rFonts w:ascii="Arial" w:hAnsi="Arial"/>
          <w:b/>
          <w:bCs/>
          <w:sz w:val="24"/>
          <w:szCs w:val="24"/>
          <w:rtl/>
        </w:rPr>
        <w:t>من معوقات الاتصال التعليمي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  <w:rtl/>
        </w:rPr>
        <w:t>&lt;&lt;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الجواب العامل النفسي والفيزيائي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العامل الفيزيائي. ب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العامل الاجتماعي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العامل النفسي . د - العامل الشخصي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16- </w:t>
      </w:r>
      <w:r w:rsidRPr="00C32BE3">
        <w:rPr>
          <w:rFonts w:ascii="Arial" w:hAnsi="Arial"/>
          <w:b/>
          <w:bCs/>
          <w:sz w:val="24"/>
          <w:szCs w:val="24"/>
          <w:rtl/>
        </w:rPr>
        <w:t>من المهارات العقلية العليا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حفظ المعلومة . ب- حفظ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المعلومة واختزانها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بناء المعلومة 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الفهم والتحليل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والاستنتاج</w:t>
      </w:r>
    </w:p>
    <w:p w:rsidR="00667702" w:rsidRPr="00C32BE3" w:rsidRDefault="00667702" w:rsidP="00115C75">
      <w:pPr>
        <w:pStyle w:val="ListParagraph"/>
        <w:ind w:left="930"/>
        <w:rPr>
          <w:rFonts w:ascii="Arial" w:hAnsi="Arial"/>
          <w:b/>
          <w:bCs/>
          <w:sz w:val="24"/>
          <w:szCs w:val="24"/>
          <w:rtl/>
        </w:rPr>
      </w:pPr>
      <w:r w:rsidRPr="00C32BE3">
        <w:rPr>
          <w:rFonts w:ascii="Arial" w:hAnsi="Arial"/>
          <w:b/>
          <w:bCs/>
          <w:sz w:val="24"/>
          <w:szCs w:val="24"/>
          <w:rtl/>
        </w:rPr>
        <w:t>اما اذا كان سؤال من مهارات العقلي  الدنيا الجواب راح يكون فقره ب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17- </w:t>
      </w:r>
      <w:r w:rsidRPr="00C32BE3">
        <w:rPr>
          <w:rFonts w:ascii="Arial" w:hAnsi="Arial"/>
          <w:b/>
          <w:bCs/>
          <w:sz w:val="24"/>
          <w:szCs w:val="24"/>
          <w:rtl/>
        </w:rPr>
        <w:t>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معايير التربية المعلوماتية السليمة امتلاك قدرات في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البحث عن المعلومات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مصادرة محددة. ب- توليد معلومات قديمة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نقد المعلومات وتحليلها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 استيعاب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المهارات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18- </w:t>
      </w:r>
      <w:r w:rsidRPr="00C32BE3">
        <w:rPr>
          <w:rFonts w:ascii="Arial" w:hAnsi="Arial"/>
          <w:b/>
          <w:bCs/>
          <w:sz w:val="24"/>
          <w:szCs w:val="24"/>
          <w:rtl/>
        </w:rPr>
        <w:t>هو المرفق في المؤسسة التعليمية متخصص في عرض وحفظ وإنتاج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المواد بصيغها المختلفة بهدف بناء التربية المعلوماتية المتمثلة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مركز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المصادر المتعددة . ب- مركز الوسائط التربوية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مركز مصادر التعلم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 مركز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النظام للتعلم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19- </w:t>
      </w:r>
      <w:r w:rsidRPr="00C32BE3">
        <w:rPr>
          <w:rFonts w:ascii="Arial" w:hAnsi="Arial"/>
          <w:b/>
          <w:bCs/>
          <w:sz w:val="24"/>
          <w:szCs w:val="24"/>
          <w:rtl/>
        </w:rPr>
        <w:t>الهدف الرئيسي من إنشاء مركز مصادر التعلم هو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توفير المكتبات . ب- توفير الوقت والجهد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دعم التعليم . د-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دعم أهداف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المؤسسة التعليمية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20- </w:t>
      </w:r>
      <w:r w:rsidRPr="00C32BE3">
        <w:rPr>
          <w:rFonts w:ascii="Arial" w:hAnsi="Arial"/>
          <w:b/>
          <w:bCs/>
          <w:sz w:val="24"/>
          <w:szCs w:val="24"/>
          <w:rtl/>
        </w:rPr>
        <w:t>من وحدات مركز مصادر التعلم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وحدة الكشف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ب- وحدة التكييف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 –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وحدة الأشراف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د- وحدة التقييم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21- </w:t>
      </w:r>
      <w:r w:rsidRPr="00C32BE3">
        <w:rPr>
          <w:rFonts w:ascii="Arial" w:hAnsi="Arial"/>
          <w:b/>
          <w:bCs/>
          <w:sz w:val="24"/>
          <w:szCs w:val="24"/>
          <w:rtl/>
        </w:rPr>
        <w:t>من إجراءات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وسياسات المركز تيسير اختيار المواد التعليمية وصيانتها ولتحقيق ذلك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التأكد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 xml:space="preserve">من سلامة المواد وتحديثها </w:t>
      </w:r>
      <w:r w:rsidRPr="00C32BE3">
        <w:rPr>
          <w:rFonts w:ascii="Arial" w:hAnsi="Arial"/>
          <w:b/>
          <w:bCs/>
          <w:sz w:val="24"/>
          <w:szCs w:val="24"/>
          <w:rtl/>
        </w:rPr>
        <w:t>. ب- تأمين ميزانية مخصصة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توافق الأجهزة. د- نظام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اختيار المواد وحيازتها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22- </w:t>
      </w:r>
      <w:r w:rsidRPr="00C32BE3">
        <w:rPr>
          <w:rFonts w:ascii="Arial" w:hAnsi="Arial"/>
          <w:b/>
          <w:bCs/>
          <w:sz w:val="24"/>
          <w:szCs w:val="24"/>
          <w:rtl/>
        </w:rPr>
        <w:t>من الأسس التي ينبغي مراعاتها فيما يتعلق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بالعاملين 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اختيار العاملين بناء على أعمارهم. ب- التقييم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الدعم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والمساندة والتشجيع</w:t>
      </w:r>
      <w:r w:rsidRPr="00C32BE3">
        <w:rPr>
          <w:rFonts w:ascii="Arial" w:hAnsi="Arial"/>
          <w:b/>
          <w:bCs/>
          <w:sz w:val="24"/>
          <w:szCs w:val="24"/>
          <w:rtl/>
        </w:rPr>
        <w:t>. د- التعاون والمشاركة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23- </w:t>
      </w:r>
      <w:r w:rsidRPr="00C32BE3">
        <w:rPr>
          <w:rFonts w:ascii="Arial" w:hAnsi="Arial"/>
          <w:b/>
          <w:bCs/>
          <w:sz w:val="24"/>
          <w:szCs w:val="24"/>
          <w:rtl/>
        </w:rPr>
        <w:t>تتصف بسهولة الاستخدام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ووضوح التعليمات وجودة التصميم وارتفاع الفاعلية وانخفاض التكلفة يجب أن تكون في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العمليات الإلكترونية. ب- العمليات الافتراضية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المكتبة الإلكترونية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د- المكتبة الافتراضية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24- </w:t>
      </w:r>
      <w:r w:rsidRPr="00C32BE3">
        <w:rPr>
          <w:rFonts w:ascii="Arial" w:hAnsi="Arial"/>
          <w:b/>
          <w:bCs/>
          <w:sz w:val="24"/>
          <w:szCs w:val="24"/>
          <w:rtl/>
        </w:rPr>
        <w:t>من خصائص المكتبة الافتراضية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توفير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الجهد والوقت. ب- توفير فهرس إلكتروني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توفير بيئة مناسبة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 توفير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المواد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25- </w:t>
      </w:r>
      <w:r w:rsidRPr="00C32BE3">
        <w:rPr>
          <w:rFonts w:ascii="Arial" w:hAnsi="Arial"/>
          <w:b/>
          <w:bCs/>
          <w:sz w:val="24"/>
          <w:szCs w:val="24"/>
          <w:rtl/>
        </w:rPr>
        <w:t>اشتق اسم الحاسب الآلي من وظيفته الرئيسية التي أخترع من اجل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المساعدة على القيام بها وهي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إجراء تقنيات التعليم..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إجراء العمليات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الحسابية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من الرياضيات. د- أ و 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26- </w:t>
      </w:r>
      <w:r w:rsidRPr="00C32BE3">
        <w:rPr>
          <w:rFonts w:ascii="Arial" w:hAnsi="Arial"/>
          <w:b/>
          <w:bCs/>
          <w:sz w:val="24"/>
          <w:szCs w:val="24"/>
          <w:rtl/>
        </w:rPr>
        <w:t>تم اختراع الحاسبات المصغرة في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  <w:rtl/>
        </w:rPr>
        <w:t>&lt;&lt;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ماراح يجي سؤال بهلطريقه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في عام 1946 ب- في عام 1947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في أواخر السبعينات . د- في أواخر العصر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الجديد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27- </w:t>
      </w:r>
      <w:r w:rsidRPr="00C32BE3">
        <w:rPr>
          <w:rFonts w:ascii="Arial" w:hAnsi="Arial"/>
          <w:b/>
          <w:bCs/>
          <w:sz w:val="24"/>
          <w:szCs w:val="24"/>
          <w:rtl/>
        </w:rPr>
        <w:t>هو جهاز تتم برمجته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ليقوم باستقبال البيانات والتعليمات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وتخزينها ومعالجتها واستخراج معلومات منها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الحاسبة.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الحاسب الآلي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البرمجيات . د- التحليل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28- </w:t>
      </w:r>
      <w:r w:rsidRPr="00C32BE3">
        <w:rPr>
          <w:rFonts w:ascii="Arial" w:hAnsi="Arial"/>
          <w:b/>
          <w:bCs/>
          <w:sz w:val="24"/>
          <w:szCs w:val="24"/>
          <w:rtl/>
        </w:rPr>
        <w:t>ما هو الذي لا يعد من المحاور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الرئيسية للعلاقة بين الحاسب والمنظومة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التعلم عن الحاسب الآلي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التعلم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مع الحاسب الآلي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التعلم من الحاسب الآلي . د- التعلم في الحاسب الآلي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29- </w:t>
      </w:r>
      <w:r w:rsidRPr="00C32BE3">
        <w:rPr>
          <w:rFonts w:ascii="Arial" w:hAnsi="Arial"/>
          <w:b/>
          <w:bCs/>
          <w:sz w:val="24"/>
          <w:szCs w:val="24"/>
          <w:rtl/>
        </w:rPr>
        <w:t>من أسباب دخول الحاسب الآلي في المؤسسات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سبب صحي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سبب تعليمي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سبب اقليمي . د- سبب اقتصادي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30- </w:t>
      </w:r>
      <w:r w:rsidRPr="00C32BE3">
        <w:rPr>
          <w:rFonts w:ascii="Arial" w:hAnsi="Arial"/>
          <w:b/>
          <w:bCs/>
          <w:sz w:val="24"/>
          <w:szCs w:val="24"/>
          <w:rtl/>
        </w:rPr>
        <w:t>أبرز العوامل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المؤثرة على تطبيق الحاسب التعليمي هو عامل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أ- اقتصادي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عامل تعليمي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عامل خارجي . د- عامل داخلي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31- </w:t>
      </w:r>
      <w:r w:rsidRPr="00C32BE3">
        <w:rPr>
          <w:rFonts w:ascii="Arial" w:hAnsi="Arial"/>
          <w:b/>
          <w:bCs/>
          <w:sz w:val="24"/>
          <w:szCs w:val="24"/>
          <w:rtl/>
        </w:rPr>
        <w:t>من أنواع البرمجيات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  <w:rtl/>
        </w:rPr>
        <w:t>&lt;&lt;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الجواب فقره ب وج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برمجيات التقييم 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برمجيات فردية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برمجيات الألعاب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د- برمجيات الحاسب التعليمية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32- </w:t>
      </w:r>
      <w:r w:rsidRPr="00C32BE3">
        <w:rPr>
          <w:rFonts w:ascii="Arial" w:hAnsi="Arial"/>
          <w:b/>
          <w:bCs/>
          <w:sz w:val="24"/>
          <w:szCs w:val="24"/>
          <w:rtl/>
        </w:rPr>
        <w:t>ما هو الذي لا يعتبر من خصائص الوسائط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المتعددة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التفاعلية . ب- الكونية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الجماعية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د-التنوع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 ل</w:t>
      </w:r>
      <w:r w:rsidRPr="00C32BE3">
        <w:rPr>
          <w:rFonts w:ascii="Arial" w:hAnsi="Arial"/>
          <w:b/>
          <w:bCs/>
          <w:sz w:val="24"/>
          <w:szCs w:val="24"/>
        </w:rPr>
        <w:t xml:space="preserve"> lP </w:t>
      </w:r>
      <w:r w:rsidRPr="00C32BE3">
        <w:rPr>
          <w:rFonts w:ascii="Arial" w:hAnsi="Arial"/>
          <w:b/>
          <w:bCs/>
          <w:sz w:val="24"/>
          <w:szCs w:val="24"/>
          <w:rtl/>
        </w:rPr>
        <w:t>هو عبارة عن رقم مكون من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من خمسة أجزاء 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من أربعة أجزاء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من ثلاثة أجزاء . د – غير ذلك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 ل</w:t>
      </w:r>
      <w:r w:rsidRPr="00C32BE3">
        <w:rPr>
          <w:rFonts w:ascii="Arial" w:hAnsi="Arial"/>
          <w:b/>
          <w:bCs/>
          <w:sz w:val="24"/>
          <w:szCs w:val="24"/>
        </w:rPr>
        <w:t xml:space="preserve"> lP </w:t>
      </w:r>
      <w:r w:rsidRPr="00C32BE3">
        <w:rPr>
          <w:rFonts w:ascii="Arial" w:hAnsi="Arial"/>
          <w:b/>
          <w:bCs/>
          <w:sz w:val="24"/>
          <w:szCs w:val="24"/>
          <w:rtl/>
        </w:rPr>
        <w:t>هو بروتوكول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التحكم في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النقل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التحكم في الفرز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الشبكة . د- الإنترنت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t xml:space="preserve">- www </w:t>
      </w:r>
      <w:r w:rsidRPr="00C32BE3">
        <w:rPr>
          <w:rFonts w:ascii="Arial" w:hAnsi="Arial"/>
          <w:b/>
          <w:bCs/>
          <w:sz w:val="24"/>
          <w:szCs w:val="24"/>
          <w:rtl/>
        </w:rPr>
        <w:t>هي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اختصار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الإنترنت 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الويب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الشبكة العنكبوتية . د- الشبكة للمتصفح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36- </w:t>
      </w:r>
      <w:r w:rsidRPr="00C32BE3">
        <w:rPr>
          <w:rFonts w:ascii="Arial" w:hAnsi="Arial"/>
          <w:b/>
          <w:bCs/>
          <w:sz w:val="24"/>
          <w:szCs w:val="24"/>
          <w:rtl/>
        </w:rPr>
        <w:t>من المشكلات التي تقف أمام مستخدمي الإنترنت هي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كثرة محركات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البحث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قلة محركات البحث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تزايد المعلومات الجغرافية . د – قلة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المعلومات التربوية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37- </w:t>
      </w:r>
      <w:r w:rsidRPr="00C32BE3">
        <w:rPr>
          <w:rFonts w:ascii="Arial" w:hAnsi="Arial"/>
          <w:b/>
          <w:bCs/>
          <w:sz w:val="24"/>
          <w:szCs w:val="24"/>
          <w:rtl/>
        </w:rPr>
        <w:t>قدرة الطلاب على المشاركة بنشاط في تعليمهم هو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- التعلم الشخصي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التعلم الإلكتروني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التعلم الذاتي . د- التعلم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السريع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</w:p>
    <w:p w:rsidR="00667702" w:rsidRPr="00C32BE3" w:rsidRDefault="00667702" w:rsidP="00AA55B0">
      <w:pPr>
        <w:pStyle w:val="ListParagraph"/>
        <w:ind w:left="930"/>
        <w:rPr>
          <w:rFonts w:ascii="Arial" w:hAnsi="Arial"/>
          <w:b/>
          <w:bCs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38- </w:t>
      </w:r>
      <w:r w:rsidRPr="00C32BE3">
        <w:rPr>
          <w:rFonts w:ascii="Arial" w:hAnsi="Arial"/>
          <w:b/>
          <w:bCs/>
          <w:sz w:val="24"/>
          <w:szCs w:val="24"/>
          <w:rtl/>
        </w:rPr>
        <w:t>من سلبيات استخدام الإنترنت في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نسخ معلومات واستخدامها كأنها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شخصية</w:t>
      </w:r>
      <w:r w:rsidRPr="00C32BE3">
        <w:rPr>
          <w:rFonts w:ascii="Arial" w:hAnsi="Arial"/>
          <w:b/>
          <w:bCs/>
          <w:sz w:val="24"/>
          <w:szCs w:val="24"/>
          <w:rtl/>
        </w:rPr>
        <w:t>. ب- عدم التقيد بساعات معينة. ج- المرونة. د- المحادثة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39- </w:t>
      </w:r>
      <w:r w:rsidRPr="00C32BE3">
        <w:rPr>
          <w:rFonts w:ascii="Arial" w:hAnsi="Arial"/>
          <w:b/>
          <w:bCs/>
          <w:sz w:val="24"/>
          <w:szCs w:val="24"/>
          <w:rtl/>
        </w:rPr>
        <w:t>من بيئات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 الإلكتروني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بيئات افتراضية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بيئات علمية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بيئات تقليدية</w:t>
      </w:r>
      <w:r w:rsidRPr="00C32BE3">
        <w:rPr>
          <w:rFonts w:ascii="Arial" w:hAnsi="Arial"/>
          <w:b/>
          <w:bCs/>
          <w:sz w:val="24"/>
          <w:szCs w:val="24"/>
        </w:rPr>
        <w:t xml:space="preserve"> . </w:t>
      </w:r>
      <w:r w:rsidRPr="00C32BE3">
        <w:rPr>
          <w:rFonts w:ascii="Arial" w:hAnsi="Arial"/>
          <w:b/>
          <w:bCs/>
          <w:sz w:val="24"/>
          <w:szCs w:val="24"/>
          <w:rtl/>
        </w:rPr>
        <w:t>د- بيئات عملية</w:t>
      </w: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40- </w:t>
      </w:r>
      <w:r w:rsidRPr="00C32BE3">
        <w:rPr>
          <w:rFonts w:ascii="Arial" w:hAnsi="Arial"/>
          <w:b/>
          <w:bCs/>
          <w:sz w:val="24"/>
          <w:szCs w:val="24"/>
          <w:rtl/>
        </w:rPr>
        <w:t>من فوائد التعليم الإلكتروني بالنسبة للمعلم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تقليل المناهج.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تقليل الأعباء الإدارية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تكوين اتجاهات ايجابية. د- تقليل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الاتصال بالمعلم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41- </w:t>
      </w:r>
      <w:r w:rsidRPr="00C32BE3">
        <w:rPr>
          <w:rFonts w:ascii="Arial" w:hAnsi="Arial"/>
          <w:b/>
          <w:bCs/>
          <w:sz w:val="24"/>
          <w:szCs w:val="24"/>
          <w:rtl/>
        </w:rPr>
        <w:t>من مزايا التعليم الإلكتروني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المرونة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الجهد. ب-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تنمية مهارات التواصل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عدم تساوي الفرص التعليمية . د- الاتصال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المباشر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42- </w:t>
      </w:r>
      <w:r w:rsidRPr="00C32BE3">
        <w:rPr>
          <w:rFonts w:ascii="Arial" w:hAnsi="Arial"/>
          <w:b/>
          <w:bCs/>
          <w:sz w:val="24"/>
          <w:szCs w:val="24"/>
          <w:rtl/>
        </w:rPr>
        <w:t>يمكن تصنيف التعليم عن بعد حسب التزامن إلى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أ‌اتصال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متزامن وغير متزامن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ب- اتصال سلبي وايجابي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اتصال مرن وغير مرن . د- غير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ذلك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43- </w:t>
      </w:r>
      <w:r w:rsidRPr="00C32BE3">
        <w:rPr>
          <w:rFonts w:ascii="Arial" w:hAnsi="Arial"/>
          <w:b/>
          <w:bCs/>
          <w:sz w:val="24"/>
          <w:szCs w:val="24"/>
          <w:rtl/>
        </w:rPr>
        <w:t>من فوائد التعليم الإلكتروني في التدريس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أ- استخدام الحاسب</w:t>
      </w:r>
      <w:r w:rsidRPr="00C32BE3">
        <w:rPr>
          <w:rFonts w:ascii="Arial" w:hAnsi="Arial"/>
          <w:b/>
          <w:bCs/>
          <w:sz w:val="24"/>
          <w:szCs w:val="24"/>
        </w:rPr>
        <w:t xml:space="preserve">. </w:t>
      </w:r>
      <w:r w:rsidRPr="00C32BE3">
        <w:rPr>
          <w:rFonts w:ascii="Arial" w:hAnsi="Arial"/>
          <w:b/>
          <w:bCs/>
          <w:sz w:val="24"/>
          <w:szCs w:val="24"/>
          <w:rtl/>
        </w:rPr>
        <w:t>ب- استخدام الإنترنت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تقديم الإرشاد. د- التخطيط للتعليم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44- </w:t>
      </w:r>
      <w:r w:rsidRPr="00C32BE3">
        <w:rPr>
          <w:rFonts w:ascii="Arial" w:hAnsi="Arial"/>
          <w:b/>
          <w:bCs/>
          <w:sz w:val="24"/>
          <w:szCs w:val="24"/>
          <w:rtl/>
        </w:rPr>
        <w:t>المقصود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بالفصل الذكي هو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حجرة الدراسة التقليدية</w:t>
      </w:r>
      <w:r w:rsidRPr="00C32BE3">
        <w:rPr>
          <w:rFonts w:ascii="Arial" w:hAnsi="Arial"/>
          <w:b/>
          <w:bCs/>
          <w:sz w:val="24"/>
          <w:szCs w:val="24"/>
          <w:rtl/>
        </w:rPr>
        <w:t>. ب- معمل الحاسب الآلي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الفصل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الافتراضي د- المختبر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45- </w:t>
      </w:r>
      <w:r w:rsidRPr="00C32BE3">
        <w:rPr>
          <w:rFonts w:ascii="Arial" w:hAnsi="Arial"/>
          <w:b/>
          <w:bCs/>
          <w:sz w:val="24"/>
          <w:szCs w:val="24"/>
          <w:rtl/>
        </w:rPr>
        <w:t>من أقسام التعليم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قسم التعليم . ب- قسم التدريب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ج- قسم التحليل.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د- أ + 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46- </w:t>
      </w:r>
      <w:r w:rsidRPr="00C32BE3">
        <w:rPr>
          <w:rFonts w:ascii="Arial" w:hAnsi="Arial"/>
          <w:b/>
          <w:bCs/>
          <w:sz w:val="24"/>
          <w:szCs w:val="24"/>
          <w:rtl/>
        </w:rPr>
        <w:t>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متطلبات التعليم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أ- نظام الحاسب الآلي</w:t>
      </w:r>
      <w:r w:rsidRPr="00C32BE3">
        <w:rPr>
          <w:rFonts w:ascii="Arial" w:hAnsi="Arial"/>
          <w:b/>
          <w:bCs/>
          <w:sz w:val="24"/>
          <w:szCs w:val="24"/>
          <w:rtl/>
        </w:rPr>
        <w:t>. ب- قفازات اللمس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أجهزة مساعدة. د- بناء أنظمة وتشريعات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47 – </w:t>
      </w:r>
      <w:r w:rsidRPr="00C32BE3">
        <w:rPr>
          <w:rFonts w:ascii="Arial" w:hAnsi="Arial"/>
          <w:b/>
          <w:bCs/>
          <w:sz w:val="24"/>
          <w:szCs w:val="24"/>
          <w:rtl/>
        </w:rPr>
        <w:t>من أهم العوامل التي تساهم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زيادة انتشار تقنيات التعليم الافتراضي حول العالم منها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تميزها بغنى وتنوع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المواد التعليمية . ب- الحل الأمثل لتعليمهم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ج- التخلص من الكثير من المشاكل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الاجتماعية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 . د- الحاجة المستمرة للتعليم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48- </w:t>
      </w:r>
      <w:r w:rsidRPr="00C32BE3">
        <w:rPr>
          <w:rFonts w:ascii="Arial" w:hAnsi="Arial"/>
          <w:b/>
          <w:bCs/>
          <w:sz w:val="24"/>
          <w:szCs w:val="24"/>
          <w:rtl/>
        </w:rPr>
        <w:t>من ميزات التعليم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أ-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تقوية الاعتماد على النفس</w:t>
      </w:r>
      <w:r w:rsidRPr="00C32BE3">
        <w:rPr>
          <w:rFonts w:ascii="Arial" w:hAnsi="Arial"/>
          <w:b/>
          <w:bCs/>
          <w:sz w:val="24"/>
          <w:szCs w:val="24"/>
          <w:rtl/>
        </w:rPr>
        <w:t>. ب- وجود قاعات جاهزة وحديثة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وجود مكتبات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كبيرة . د- دراسة التخصصات المتوفرة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49- </w:t>
      </w:r>
      <w:r w:rsidRPr="00C32BE3">
        <w:rPr>
          <w:rFonts w:ascii="Arial" w:hAnsi="Arial"/>
          <w:b/>
          <w:bCs/>
          <w:sz w:val="24"/>
          <w:szCs w:val="24"/>
          <w:rtl/>
        </w:rPr>
        <w:t>من أساليب التعليم الافتراضي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تقديم الدروس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أسلوب الفصل العام. ب- أسلوب الفصل الافتراضي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أسلوب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التعليم الذاتي .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د- ب +ج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50- </w:t>
      </w:r>
      <w:r w:rsidRPr="00C32BE3">
        <w:rPr>
          <w:rFonts w:ascii="Arial" w:hAnsi="Arial"/>
          <w:b/>
          <w:bCs/>
          <w:sz w:val="24"/>
          <w:szCs w:val="24"/>
          <w:rtl/>
        </w:rPr>
        <w:t>من تطبيقات التعليم الافتراضي في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أ- التصميم. ب- التنفيذ</w:t>
      </w:r>
      <w:r w:rsidRPr="00C32BE3">
        <w:rPr>
          <w:rFonts w:ascii="Arial" w:hAnsi="Arial"/>
          <w:b/>
          <w:bCs/>
          <w:sz w:val="24"/>
          <w:szCs w:val="24"/>
        </w:rPr>
        <w:t>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ج- حل المشاكل. د- جميع ما سبق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</w:p>
    <w:p w:rsidR="00667702" w:rsidRPr="00C32BE3" w:rsidRDefault="00667702" w:rsidP="005911A2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أسئلة مراجعة المحاضرة الأولى ( تقنيات التعلم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)</w:t>
      </w:r>
    </w:p>
    <w:p w:rsidR="00667702" w:rsidRPr="00C32BE3" w:rsidRDefault="00667702" w:rsidP="005911A2">
      <w:pPr>
        <w:pStyle w:val="ListParagraph"/>
        <w:ind w:left="930"/>
        <w:rPr>
          <w:rFonts w:ascii="Arial" w:hAnsi="Arial"/>
          <w:b/>
          <w:bCs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س1: تقنيات التعليم هو تفاعل منظم بين كل من</w:t>
      </w:r>
      <w:r w:rsidRPr="00C32BE3">
        <w:rPr>
          <w:rFonts w:ascii="Arial" w:hAnsi="Arial"/>
          <w:b/>
          <w:bCs/>
          <w:sz w:val="24"/>
          <w:szCs w:val="24"/>
        </w:rPr>
        <w:t xml:space="preserve"> ...................</w:t>
      </w:r>
      <w:r w:rsidRPr="00C32BE3">
        <w:rPr>
          <w:rFonts w:ascii="Arial" w:hAnsi="Arial"/>
          <w:b/>
          <w:bCs/>
          <w:sz w:val="24"/>
          <w:szCs w:val="24"/>
          <w:rtl/>
        </w:rPr>
        <w:t>بهدف تحقيق الأهداف التعليمية أو حل مشكلات التعليم</w:t>
      </w:r>
      <w:r w:rsidRPr="00C32BE3">
        <w:rPr>
          <w:rFonts w:ascii="Arial" w:hAnsi="Arial"/>
          <w:b/>
          <w:bCs/>
          <w:sz w:val="24"/>
          <w:szCs w:val="24"/>
        </w:rPr>
        <w:t xml:space="preserve"> 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rtl/>
        </w:rPr>
        <w:t>أ‌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العنصر البشري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المشارك في عملية التعليم والأجهزة والآلات</w:t>
      </w:r>
    </w:p>
    <w:p w:rsidR="00667702" w:rsidRPr="00C32BE3" w:rsidRDefault="00667702" w:rsidP="005911A2">
      <w:pPr>
        <w:pStyle w:val="NormalWeb"/>
        <w:bidi/>
        <w:jc w:val="center"/>
        <w:rPr>
          <w:rFonts w:ascii="Arial" w:hAnsi="Arial" w:cs="Arial"/>
          <w:color w:val="auto"/>
          <w:sz w:val="24"/>
          <w:szCs w:val="24"/>
        </w:rPr>
      </w:pP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العنصر البشري والأدوات التعليمية والمواد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العنصر البشري المشارك في عملية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والأجهزة والآلات والأدوات التعليمية والمواد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س2: استخدام مستحدثات التقنية المعاصرة وتطبيقاتها في المؤسسات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 للإفادة منها في إدارة تلك المؤسسات تعريف يدل على مصطلح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أ+ب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س3: عندما يستخدم وكيل المدرسة الحاسب الآلي من أجل إعداد جدول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للمدرسين نسمي ذلك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س4: عندما يستخدم المعلم التقنيات المستحدثة نسمي ذلك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س5: كل عملية تعليم لا بد أن تؤدي بالضرورة إلى عملية 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كل عملية تعليم ليس بالضرورة أن تؤدي إلى عملية 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س6: عندما يقوم محاضر ويلقي محاضرة في مركز التنمية الأسرية عن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العلاقة المثلى بين الزوجين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س7: عندما يقوم المحاضر باستخدام التقنية واستخدام برامج من أجل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تحليل الأرقام ومعرفة نسبة العنوسة على سبيل المثال فإنها تسمى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س8: مفهوم مركب يشترك فيه العنصر البشري بأفكاره وأساليبه 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الأجهزة والأدوات والمواد بإمكاناتها للعمل على تحليل القضايا والمشكلات المتصلة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بجميع جوانب النمو الإنساني واقتراح الحلول المناسبة لها والعمل على تنفيذ تلك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الحلول وتقويم نتائجها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س9: استخدام تطبيقات التقنية المعاصرة في إدارة العمل بجميع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المؤسسات ذات الطابع التربوي لخدمة غايات تربوية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محددة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س10: عندما تقوم جمعية البر الخيرية بتنظيم حفلات أو إعداد مطبوعات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أجل توضيح أنشطتهم فإن استخدام التقنيات هنا يسمى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س11: عندما يقوم مدرب اجتماعي بإلقاء محاضرة عن ظاهرة ضرب الأولاد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وانعكاسها وحلولها ونتائجها فإننا نسمي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ذلك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س12: عندما يقوم مدير المؤسسة في استخدام التقنيات في عمله الإداري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نسمي ذلك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تقنيات في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س13: كل ما يستخدمه المعلم من أدوات ووسائل حسية تستخدم مع اللفظ أو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بدونه في توصيل رسالة أو فكرة أو عناصر المادة الدراسية إلى التلاميذ بأسلوب منظم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ومشوق يساعد على فاعلية عملية التعليم وزيادة تقبل الطلاب للمادة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الدراسية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تقنيات في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س14: دور الوسائل التعليمية في تحسين عمليتي التعليم والتعلم يظهر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إثراء التعليم. 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توفير الوقت والجهد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استثارة اهتمام المتعلم وإشباع حاجته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التغلب على 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الزمانية والمكانية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والمساعدة على تدريب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الحواس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س15: الألفاظ المجردة بدون 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تعليمية قد تتسبب في تعطيل الفهم إذا كان لها مدلولات أخرى في ذهن 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صواب. الوسائل التعليمية تقلل من اللفظية وتزيد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من تقارب المعاني بين المعلم والمتعلم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س14: دور الوسائل التعليمية في تحسين عمليتي التعليم والتعلم يظهر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زيادة المشاركة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الإيجابية للمتعلم في اكتساب 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ضبط السلوك وتعديله. و مراعاة الفروق الفردية بين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رفع مستوى الإدراك. 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زيادة الدافعية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س1: العوامل الداعية لاستخدام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التطور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الكبير في الدور الذي يلعبه المعلم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ظهور النظريات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المتعددة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التطور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التقني للأجهزة والأدوات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س2: مع تطور الحديث للعملية التعليمية أصبح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المعلم هو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أساس وهدف العملية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المتعلم هو أساس وهدف العملية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المعلم هو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الموجه للعملية التعليمية والمشرف عليها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ب+ت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س3: أثبتت النظريات المتعددة التعليمية أن وسيلة التعليم تعزز وترسخ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أكبر قدر ممكن من التعلم مما لفت نظر المعلمين والمربين لأهمية الوسيلة العلمية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س4: اثبتت الأبحاث الميدانية أهمية التطور التقني في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 مما دفع التربويون لدمجها في المنظومة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س5: إذا كان محتوى الدرس مهارات حركية فالوسيلة المناسبة 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أجهزة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صوتية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شريط فيديو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س6: إذا كان محتوى الدرس طريقة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النطق لبعض الألفاظ فالوسيلة المناسبة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أجهزة صوتية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شريط فيديو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س7: هناك أسس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ومعايير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لاختيار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 فيما يتعلق بالموقف التعليمي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ملائمة الوسيلة لمحتوى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الدرس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مناسبة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الوسيلة لأعمار التلاميذ ومستواهم العلمي وخبراتهم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السابقة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حجم ومجموع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س8: : هناك أسس ومعايير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لاختيار الوسيلة التعليمية فيما يتعلق بالوسيلة العلمية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صحة وسلامة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المعلومات التي تقدمها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صحة وسلامة الوسيلة.و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الأمان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ارتباط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محتوى الوسيلة بموضوع الدرس. و البساطة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س9: كلما كانت الوسيلة ملائمة للمحتوى المطلوب تنفيذه وتحقيقه كلما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كان وصول المعلومة وثباتها أكثر وأعمق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س10: الحصول على الوسيلة وتجريبها قبل استخدامها في الموقف التعليمي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مراحل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التقويم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مرحلة الإعداد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(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التحضير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رسم خطة لاستخدام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س11: مرحلة الإعداد ( التحضير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الحصول 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الوسيلة وتجريبها قبل استخدامها في الموقف التعليمي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صحة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المعلومات الواردة بالوسيلة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ملائمة الوسيلة لمستوى نضج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س12: رسم خطة لاستخدام الوسيلة يكون بــــــ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تحديدتسلسلالأحداثفيالموقفالتعليمي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 المشكلاتالتييمٌكنأنتسهمالوسيلٌةالتعليمية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فيالإجابةعنها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الأدواروالأنشطةالتييقومبهالمتعلمأثناءاستخدامالوسيلةفيالموقف التعليمي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س13: ترتيب المقاعد - تجهيز السبورة - شاشة العرض – وضع جهاز العرض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توفر نوع التيار الكهربائي في 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الإعداد (التحضير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رسم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خطة لاستخدام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إعداد بيئة العرض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(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المكان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تهيئة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إثارةدافعيةٌواهتمامالطلابوجذبانتباههملموضوعالدرس في 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الإعداد (التحضير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رسم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خطة لاستخدام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إعداد بيئة العرض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(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المكان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تهيئة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س15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التحكمفيالإضاءةفيحالةاستخدامالعروضالضوئيةو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التحكمفيالصوتفيحالةاستخدامالوسابلالتعليمة السمعية في 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الإعداد (التحضير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رسم خطة لاستخدام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إعداد 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العرض (المكان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تهيئة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س16: تشغيل جهاز عرض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مرحلة الاستخدام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مرحلة رسم خطة لاستخدام الوسيلة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إعداد 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العرض (المكان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تهيئة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س17: التقويم يقتصر على المرحلة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النهائية من مراحل الوسيلة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على جميع مراحل الوسيلة التعليمية والمتعلمين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س1: الأفلام الصامتة المتحركة منها أو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الثابتة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السمعية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السمعية 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س2: الإذاعة المدرسية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السمعية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السمعية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س3: عرض فلم تعليمي عن طريق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التلفاز التعليمي الناطقة والمتحركة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السمعية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السمعية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البصرية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س4: هي كل وسيلة تنتج في مصانع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متخصصة بكميات كبيرة و من إيجابياتها مستوى الدقة والإتقان مرتفع جداً ومن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سلبياتها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قيمتها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تكون غالبا باهظة الثمن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جاهزة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مواد مصنعة محلياً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س5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 كل وسيله أو 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خام ينتجها المتعلم أو المعلم وتكون موجودة في المدرسة أو البيئة التي يعيشها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مواد جاهزة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مواد مصنعة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محلياً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س6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الكتب التي توزعها وزارة التربية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جاهزة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المواد المصنعة محلياً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س7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ايجابياتها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تكون غالبا زهيده تكاليف والمتعلم بيكتسب خبرة في انتاجها وفي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عملهاومن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سلبياتها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قد لا تكون متقنه وغير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شامله للمعلومات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أ- المواد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جاهزة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المواد مصنعة محلياً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س8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عرض الأفلام السينمائيه التعليميه والأفلام الثابته من الوسائل التعليمية الضوئية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ومن أبرز مميزاتها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تشويق التلاميذ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جذب انتباه الطلبة لدرس و زياده التفاعل 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تسمح لعدد كبير من تلاميذ بمشاهدتها في نفس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الوقت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س9: العينات ونماذج والمجسمات واللوح والخرائط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والمعارض والمتاحف والعروض التوضيحيه والعملية من أمثلة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العرض الضوئي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العرض الغير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ضوئي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 : عندما يعرض المعلم شريحة على مجهر إلكتروني فإن ذلك يعد وسيلة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الجماهيرية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الفردية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الجماعية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س11: خروج المعلم مع الطلبة في زيارة ميدانية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الجماهيرية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الفردية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الجماعية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س12 : بث محاضرة توعوية عن أضرار التدخين من خلال التلفاز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الجماهيرية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الفردية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الجماعية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س13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تصنف الوسائل التعليمية التالية على أساس خاصية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الصوت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الصور والرسوم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والمجسمات والأفلام غير الناطقة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س14: يعد الحاسب التعليمي الناطق..من وسائل التعليم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الغير اللفظية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اللفظية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س15: خريطه المملكة العربية السعودية وفيها 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الدولة ومناطقها المهمة تعد من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اللفظية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الوسائل الثابتة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المتحركة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س16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كل وسيله تعليمية تعتمد عنصر الحركة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 عرضها تكون أقل إثارة وتشويق من الوسيلة الثابتة كما أنها مكلفة مادياً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أكثر إثارة وتشويق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وجذب لانتباه 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س17: الوسائل السلبية 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التي تكون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ضارة وغير مفيدة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مثل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المذياع والأشرطة الصوتية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تتطلب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استجابة من 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ب+ت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س18: التعليم بمساعدة الحاسب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يتطلب استجابة من 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تتطلب استجابة وتفاعل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من 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 السلبية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س19: تعد معامل اللغات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المتممة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الرئيسية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الإضافية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س20: استخدام ورقة خاصة بعد مشاهده لوسيلة برنامج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تلفازي لتجربه 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المتممة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الرئيسية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الإضافية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د‌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س21: استخدام وسيله الإنترنت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المتممة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الرئيسية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الإضافية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تعتمد على الحواس والعمل 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الملاحظة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س2: الخبرة التي تلاحظ إما عن طريق البصر أو السمع فالمتعلم هنا ليس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له دور وإنما يشاهد ويركز ويسمع ويدقق من أجل اكتساب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الملاحظة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س3: هي الخبرة التي لا تعتمد على السمع والبصر أو العمل(الممارسة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وإنما تعمل على العقل أي تحليل عقلي لما يشاهده ويسمعه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الخبرات 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الملاحظة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س4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تقع في قاعدة المخروط وهي المستوى الأول في الخبرة العملية وهي أكثر عمليه وأقلها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تجريداً وتعرف بأنها أي موقف تعليمي يمارس فيه المتعلم مواقف واقعية لاكتساب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وهي أفضل أنواع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س5: شخص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نريد توظيفه في الدفاع المدني وأعطيناه تدريب لموقف واقعي في بيت فيه حريق وطلبنا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منه أن ينقذ هذا البيت من الحريق فهذا نسميه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س6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 الخبرة التعليمية التي يكتسبها المتعلم نتيجة اعتماده على وسيله معدلة إذا 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تتوفر وسيله مباشره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س7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نلجأ لهذه الخبرة لصعوبة أيجاد البيئة الواقعية أو التكلفة الباهظة للبيئة الواقعية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س8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طالب طيران في مراحل ما قبل الطيران يركب نموذج لطائرة غير حقيقة ولكنها تشبه بشكل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كبير طائرة الحقيقة فيبدأ يعمل بمحاكاة عمليه لطيران لكنه في الحقيقة مازال 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الأرض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يسمى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س9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 تلك الخبرات التي يكتسبها المتعلم عن طريق ممارسة عمليه تعتمد على التمثيل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والدراما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س10: عندما يطلب المعلم من طالب أن يطبق إسعافات أوليه على طالب آخر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ولكن الطالب ليس مريض نسمي هذه 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غير 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س10: نعتمد عليها إذا تعذر على المعلم أو المتعلم توفير 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المباشرة أو الغير مباشرة البديلة أو المعدلة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س11: تقع في المستوى ثالث بالمخروط(الهرم) وآخر مستويات 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العملية وتقل الواقعية فيها عن الخبرة المباشرة والغير المباشرة إلا أنها تكون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الأنسب في بعض المواقف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الهادفة المباشرة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س12: عندما يقوم طلاب بعمل مسرحيه يمثل فيها طلاب قضيه عن بر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الوالدين من خلال هذه مسرحيه يكتسب 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خبرة بديلة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خبرة هادفة مباشرة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خبرة ممثلة (الدرامية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)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س13: تشترك الخبرة البديلة و الخبرة الهادفة المباشرة و الخبرة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الممثلة (الدرامية ) في وصول الخبرة للمتعلم عن طريق العمل والاندماج والمشاركة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الواقعية بالحواس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س14: تعتمد على السمع والبصر ولا تتيح للمتعلم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التعلم بالممارسة والعمل الفعلي ويندرج تحتها خمس مستويات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الخبرات 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الملاحظة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س15: معلم يقوم بصنع كرسي أمام طلابه وطلاب فقط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يشاهدون ويلاحظون فأنه أوجدهم في موقف حقيقي ولكنهم لم يقوموا بالدور يعد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الزيارات والرحلات الميدانية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العروض التوضيحية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الصور المتحركة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س16: اصطحاب المعلم لطلابه إلى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حديقة الحيوانات لتعرف على أنواع الحيوانات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الزيارات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والرحلات الميدانية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العروض التوضيحية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الصور المتحركة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س16: الزيارات والرحلات الميدانية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مثل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اصطحاب المعلم لطلابه إلى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معرض الأجهزة التعليمية أو معرض المنتجات الزراعية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اصطحاب المعلم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لطلاب إلى حديقة الحيوانات لتعرف على أنواع الحيوانات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اصطحاب المعلم لطلاب إلى متحف تاريخي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س17: من وسائل التعليم زيارة المعارض والمتاحف التعليمية مثل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اصطحاب المعلم لطلابه إلى معرض الأجهزة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التعليمية أو معرض المنتجات الزراعية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اصطحاب المعلم لطلابه إلى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حديقة الحيوانات لتعرف على أنواع الحيوانات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ح‌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اصطحاب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المعلم لطلابه إلى متحف تاريخي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أ+ت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س18 : من أبرز أمثلة التعلم بالصور المتحركة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مشاهدة أفلام رسوم المتحركة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مشاهدة تلفاز 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صور لحيوانات 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أ+ب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س19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أمثلة الصور الثابتة وهي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الشرائح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الخرائط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الشفافات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س20 : تخاطب العقل مباشرة وتتطلب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معرفة سابقة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الخبرة الملاحظة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الخبرة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س21: عباره عن صور تحتوي على شيء معين بدون أن تحمل هذه صورة دلالات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على هذا المحتوى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 يجب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ان تكون عند المتعلم خبره سابقة فيه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الرموز المصورة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الرموز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س22: الرسوم البيانية والعلامات الإرشادية أمثلة 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الرموز المصورة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الرموز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س23: الحروف والأرقام ورموز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الكيميائية ورياضية المعادلات الرموز الجبرية مثل : س2+ ص= قطاع ناقص متجه لأعلى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هذه خبره 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الرموز المصورة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الرموز المجردة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س24 : الفصل بين هذه المستويات وتلك الأنواع لا يعني أن كلاً منها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بمعزل عن الآخر.فهناك تكامل بين تلك المستويات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س25: قد يعتمد المعلم على الرموز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اللفظية - أكثر الوسائل تجريداً - إلى جانب اعتماده على الخبرة الهادفة المباشرة 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آن واحد لشرح موضوع معين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س1: ظهرت بدايات مفهوم منحى النظم في كتابات فلاسفة الإغريق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أ- 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ب- 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فلاسفة اليونان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س2: بدأ التطبيق الفعلي لمدخل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المنظومات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 القرن التاسع عشر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أثناء الحرب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العالمية الثانية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 منتصف القرن العشرين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س3: بدأ الاهتمام بتطبيق مدخل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المنظومات في المؤسسات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 القرن التاسع عشر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أثناء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الحرب العالمية الثانية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في منتصف القرن العشرين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س4: هو : مجموعة من العناصر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المتفاعلة التي تكون كُلاًّ مركبا من منهج ومعلمين ومتدربين في 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متكامل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تحليل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التخطيط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لحل المشكلة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التنفيذ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والتقويم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النظام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س5: يشمل مدخل النظم ثلاثة أنشطة هي تحليل النظم والتخطيط لحل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المشكلة والتنفيذ والتقويم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س6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تشمل تحديد المشكلة وأهداف التعلم وحاجة النظام كالموارد البشرية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والتعليمية والمالية والوقت ومستويات 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تحليل النظم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التخطيط لحل المشكلة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التنفيذ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والتقويم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النظام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س7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يشمل تحديد طبيعة المشكلة ومعرفة أهداف البرنامج واختيار الوسائل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الفعالة لتحقيق 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تحليل النظم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التخطيط لحل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المشكلة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التنفيذ والتقويم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النظام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س8: النواة التي ينمو حولها 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س9: اختيار المعلمين الأكفاء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والمتعلمين الذين ينتقون المناهج والمقررات يعدون بالنسبة للمنظومة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س10: تحيط بمكوناتها ووظائفها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وتحفظ هويتها بدرجة ما عن البيئة المحيطة بها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س11: الظروف التي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تقع وراء حدود المنظومة وقد تؤثر إيجاباً أو سلباً عليها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س12: تمثل ديناميكية تفاعل وعمل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هذه المنظومة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النموذج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س13: تربط النظم مع بعضها البعض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المكونات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العلاقات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س14: أجزاء النظام تتكون من المدخلات والعمليات والمخرجات والتغذية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الراجعة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س15: أي العبارات صحيحة في المدخلات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عبارة عن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مصفوفة من الموارد من أنواع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مختلفة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قد يتوالى ورود المدخلات إلى النظام في تدفق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مستمر أو في تدفقات متقطعة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البيئة المحيطة هي مصدر أساسي للحصول 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المدخلات لأي 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كما أنه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تختلف أنواع المدخلات بحسب النظام والأهداف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التي يسعى لتحقيقها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س16: تتمثل في طاقات وقدارات الأفراد ورغباتهم واتجاهاتهم وأنماط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سلوكهم ذات العلاقة بنشاط 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وأهدافه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 مادية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مدخلات إنسانية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(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بشرية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 معنوية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المؤثرات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س17: تتمثل في أموال ومعدات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وتجهيزات ومواد تصل جميعها إلى النظام لاستخدامها 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عملياته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مدخلات مادية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 إنسانية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(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بشرية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معنوية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المؤثرات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البيئية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س18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تضم معلومات عن الظروف والأوضاع المحيطة بالنظام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وما يسودهم من قيم ومعتقدات وأفكار وقوانين وضوابط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 مادية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إنسانية (بشرية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مدخلات معنوية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المؤثرات البيئية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س19: لا تدخل في عمل النظام ولكن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تؤثر تأثيرا خارجيا قد يسهل أو يعيق عمل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مادية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إنسانية (بشرية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).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مدخلات معنوية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المؤثرات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البيئية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س20 : العمليات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الأنشطة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الهادفة إلى تحويل المدخلات وتغييرها من طبيعتها الأولى إلى شكل آخر يتناسب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رغبات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النظام وأهدافه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 هذا الجزء يتم القيام بالواجبات والإجراءات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التي يتحقق من خلالها وصول النظام إلى أهدافه فعلا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يتوقف نجاح النظام بدرجة كبيرة على كفاءتها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وقدرتها على استيعاب المدخلات المتاحة والإفادة منها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وهي مترابطة ومتكاملة بعضها 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البعض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س21: المخرجات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الأنشطة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الهادفة إلى تحويل المدخلات وتغييرها من طبيعتها الأولى إلى شكل آخر يتناسب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رغبات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النظام وأهدافه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هي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عبارة عن الناتج الفعلي للعمليات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أو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ما يسعى النظام لتحقيقه بشكل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مستمر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 عبارة عن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مصفوفة من الموارد من أنواع مختلفة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س22: تتحدد مخرجات أي نظام وفق أهداف 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ووظائفه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س23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إذا كان هدف نظام ما إعداد معلمين فإن المخرجات المتوقعة له 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معلمون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مؤهلون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متعلمين موهبين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س24: إذا كان هدف نظام آخر إنتاج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سيارات فإن المخرجات المتوقعة له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مصنع بمساحة كافية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آلات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لصناعة السيارات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سيارات جديدة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عمال مهرة مبتكرين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س25: تتوقف جودة المخرجات على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عاملين هما نوعية المدخلات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ومستوى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س26: انتقاء الطلاب بمعدلات مرتفعة .. اساتذة لديهم كفاءة عالية 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جامعة ما فهو يدل على عامل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نوعية المدخلات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مستوى العمليات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س27: التغذية الراجعة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الأنشطة الهادفة إلى تحويل المدخلات وتغييرها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 طبيعتها الأولى إلى شكل آخر يتناسب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رغبات النظام وأهدافه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عبارة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عن الناتج الفعلي للعمليات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ما يسعى النظام لتحقيقه بشكل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مستمر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هي عبارة عن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مصفوفة من الموارد من أنواع مختلفة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وهي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عبارة عن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قياس مدى تحقيق الأهداف الأساسية للنظام بدراسة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مخرجاته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س28: إذا كانت المخرجات مقبولة ومتفقة مع الأهداف كان النظام فعالا،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إذا كان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الجهد المبذول في النظام أكبر من المخرجات فإن النظام يعاني من خلل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س29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وظيفة التغذية الراجعة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تكمن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الموازنة بين العمليات والمخرجات وتنظيم الجهود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بين المدخلات والمخرجات وتنظيم الجهود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س30: تشمل التغذية الراجعة تقييم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للمدخلات والعمليات فقط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للمدخلات والمخرجات والعمليات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س31: مدخلات في مشروع 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كالمدرسة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معلم متعلم.. المنهج الدراسي .. المعامل والمختبرات ..حاسبات آلية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.. ..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السبورات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طرق التدريس .. التدريب .. إكساب المهارات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عرض الوسائل ..الرحلات الزيارات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معرفه وثقافة ..مجموعة مهارات يستطيع 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ممارستها .. قيم وأخلاق غرسها النظام في نفوس الطلبة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س32: العمليات في مشروع تعليمي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كالمدرسة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معلم متعلم.. المنهج الدراسي .. المعامل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والمختبرات ..حاسبات آلية .. .. السبورات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طرق التدريس .. التدريب .. إكساب المهارات .. عرض الوسائل ..الرحلات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الزيارات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معرفه وثقافة ..مجموعة مهارات يستطيع الطلاب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ممارستها .. قيم وأخلاق غرسها النظام في نفوس الطلبة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س33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المخرجات في مشروع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تعليمي كالمدرسة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معلم متعلم.. المنهج الدراسي .. المعامل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والمختبرات ..حاسبات آلية .. .. السبورات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طرق التدريس .. التدريب .. إكساب المهارات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عرض الوسائل ..الرحلات الزيارات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معرفه وثقافة ..مجموعة مهارات يستطيع الطلاب ممارستها .. قيم وأخلاق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غرسها النظام في نفوس الطلبة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لا شيء مما سبق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س34: إذا كانت النظرة السابقة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لمفهوم تقنيات التعليم تقتصر على استخدام الأجهزة والآلات في العملية التعليمية،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فإن النظرة الحديثة لها أعم وأشمل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س35 : أي العبارات التالية صحيحة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المدخلات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تتمثل في المتعلم والوسائل والأدوات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العمليات وهي ما يتبعه المعلم من إجراءات 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الموقف التعليمي لتحقيق 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المخرجات وهي الأهداف التعليمية المراد تحقيقها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داخل البيئة المدرسية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كلها صحيحة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س36: المنهج النظامي يساعد في إخراج العملية التعليمية من مرحلة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التخبط والعشوائية إلى مرحلة المنهجية النظامية والعملية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المنطقية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س37: تتمثل أهمية منحى النظم في التعليم في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تنظيم وتطوير العملية التعليمية بعناصرها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وعملياتها وأنظمتها كافة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تغير مفهوم الفصل الدراسي في ضوء النظرة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التكاملية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للتقنيات والنظام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تغير دور المتعلم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والمعلم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جنَّب المعلم الوقوع في الكثير 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الفوضى والعشوائية في المواقف التعليمية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وساعد في انتقاء واختيار الوسائل التعليمية المناسبة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للمتعلمين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جميع ما سبق صحيح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س38: يرى كمب جانبين إيجابيين لأسلوب الأنظمة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إن أسلوب النظم يعني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أكثر من مجرد الآلات والأجهزة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أسلوب النظم في الوقت الحاضر يمكن تطبيقه على المشاكل التنظيمية والعملية بشكل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واسع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صواب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خطأ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س39: نموذج كمب النظامي تتألف خطته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أ‌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ثماني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خطوات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ب‌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ست خطوات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سبع خطوات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ث‌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تسع خطوات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خطوات كمب .. أرجو الاطلاع عليها وفهمها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1-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ذكر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المواضيع والأهداف العامة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مايجب ان يتعلم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2-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 خصائص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الاختيار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3-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الأهداف السلوكية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4-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تحديد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المحتوى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5-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إجراء امتحان قبلي لتحديد مستوى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المتعلمين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6-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اختيار النشاطات التعليمية التعلمية التي تساعد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على تحقيق الأهداف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7-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تنسيق الخدمات المساندة كالميزانية والموظفين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والتسهيلات والأجهزة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8-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تقويم تعلم الطلبة لغايات التحسين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والتعديل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>.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المعلم في السابق كان محور للعمليه تعليميه اما المتعلم كان مجرد متلقي للمعلومات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ولكن معا تطور اصبح الاعتماد على المتعلم اما المعلم فكان مشرف وموجه للمتعلم هذه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من العوامل المسنخدمه في الوسيله التعليمه التي ادت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الى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ظهور النظريات التعليميه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المتعدده2-التطور التقني للأجهزه والأدوات3</w:t>
      </w:r>
      <w:r w:rsidRPr="00C32BE3">
        <w:rPr>
          <w:rFonts w:ascii="Arial" w:hAnsi="Arial"/>
          <w:b/>
          <w:bCs/>
          <w:sz w:val="24"/>
          <w:szCs w:val="24"/>
        </w:rPr>
        <w:t>-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الكبير في دور الذي يلعبه المعلم</w:t>
      </w:r>
      <w:r w:rsidRPr="00C32BE3">
        <w:rPr>
          <w:rFonts w:ascii="Arial" w:hAnsi="Arial"/>
          <w:b/>
          <w:bCs/>
          <w:sz w:val="24"/>
          <w:szCs w:val="24"/>
        </w:rPr>
        <w:t xml:space="preserve"> 4-2-3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أدى ظهور كثير من العوامل التي دعت لضرورة استخدام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تعليميه في الموقف تعليمي بهدف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تحسين العملية تعليميه</w:t>
      </w:r>
      <w:r w:rsidRPr="00C32BE3">
        <w:rPr>
          <w:rFonts w:ascii="Arial" w:hAnsi="Arial"/>
          <w:b/>
          <w:bCs/>
          <w:sz w:val="24"/>
          <w:szCs w:val="24"/>
        </w:rPr>
        <w:t xml:space="preserve"> 2- </w:t>
      </w:r>
      <w:r w:rsidRPr="00C32BE3">
        <w:rPr>
          <w:rFonts w:ascii="Arial" w:hAnsi="Arial"/>
          <w:b/>
          <w:bCs/>
          <w:sz w:val="24"/>
          <w:szCs w:val="24"/>
          <w:rtl/>
        </w:rPr>
        <w:t>مساعدة المعلم في تحقيق الأهداف التعليميه المنشودة 3- التطور الهائل والمستمر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 xml:space="preserve">في الوسيله تعليميه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4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- 1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و2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3- </w:t>
      </w:r>
      <w:r w:rsidRPr="00C32BE3">
        <w:rPr>
          <w:rFonts w:ascii="Arial" w:hAnsi="Arial"/>
          <w:b/>
          <w:bCs/>
          <w:sz w:val="24"/>
          <w:szCs w:val="24"/>
          <w:rtl/>
        </w:rPr>
        <w:t>هي من العوامل التي دعت استخدام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وسيله تعليميه تنص على ان الوسيله تعليميه تلعب دور كبير جداً في تعزيز وترسيخ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وتحقيق أكبر قدر منالتعلم وركزت على وسيله تعليميه من خلال بحوث ودراسات ميدانيه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جعلت المثقفين وتربويون ان يلتفتو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للوسيله</w:t>
      </w:r>
      <w:r w:rsidRPr="00C32BE3">
        <w:rPr>
          <w:rFonts w:ascii="Arial" w:hAnsi="Arial"/>
          <w:b/>
          <w:bCs/>
          <w:sz w:val="24"/>
          <w:szCs w:val="24"/>
        </w:rPr>
        <w:t>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  <w:u w:val="single"/>
        </w:rPr>
        <w:t>1-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ظهور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النظريات التعليميه المتعدده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>2</w:t>
      </w:r>
      <w:r w:rsidRPr="00C32BE3">
        <w:rPr>
          <w:rFonts w:ascii="Arial" w:hAnsi="Arial"/>
          <w:b/>
          <w:bCs/>
          <w:sz w:val="24"/>
          <w:szCs w:val="24"/>
        </w:rPr>
        <w:t>-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 التقني للأجهزه والأدوات3-التطور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الكبير في دور الذي يلعبه المعلم</w:t>
      </w:r>
      <w:r w:rsidRPr="00C32BE3">
        <w:rPr>
          <w:rFonts w:ascii="Arial" w:hAnsi="Arial"/>
          <w:b/>
          <w:bCs/>
          <w:sz w:val="24"/>
          <w:szCs w:val="24"/>
        </w:rPr>
        <w:t xml:space="preserve"> 4-2-3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</w:t>
      </w:r>
    </w:p>
    <w:p w:rsidR="00667702" w:rsidRPr="00C32BE3" w:rsidRDefault="00667702" w:rsidP="006F084B">
      <w:pPr>
        <w:spacing w:after="27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-</w:t>
      </w:r>
      <w:r w:rsidRPr="00C32BE3">
        <w:rPr>
          <w:rFonts w:ascii="Arial" w:hAnsi="Arial"/>
          <w:b/>
          <w:bCs/>
          <w:sz w:val="24"/>
          <w:szCs w:val="24"/>
          <w:rtl/>
        </w:rPr>
        <w:t>من الأسس والمعاير في اختيار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التعليميه في الموقف تعليمي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المعلومات التي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تقدمها الوسيله والبساطه</w:t>
      </w:r>
      <w:r w:rsidRPr="00C32BE3">
        <w:rPr>
          <w:rFonts w:ascii="Arial" w:hAnsi="Arial"/>
          <w:b/>
          <w:bCs/>
          <w:sz w:val="24"/>
          <w:szCs w:val="24"/>
        </w:rPr>
        <w:br/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وارتباط الوسيله والمحتوى بموضوع درس</w:t>
      </w:r>
      <w:r w:rsidRPr="00C32BE3">
        <w:rPr>
          <w:rFonts w:ascii="Arial" w:hAnsi="Arial"/>
          <w:b/>
          <w:bCs/>
          <w:sz w:val="24"/>
          <w:szCs w:val="24"/>
        </w:rPr>
        <w:br/>
        <w:t>3-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ان تناسب مع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حجم ومجموع طلاب وخبراتهم وان يكون محتوى تعليمي ملائم للوسيله وتناسب حجم الوسيله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معا مجموع طلاب</w:t>
      </w:r>
      <w:r w:rsidRPr="00C32BE3">
        <w:rPr>
          <w:rFonts w:ascii="Arial" w:hAnsi="Arial"/>
          <w:b/>
          <w:bCs/>
          <w:sz w:val="24"/>
          <w:szCs w:val="24"/>
          <w:u w:val="single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4- 1 </w:t>
      </w:r>
      <w:r w:rsidRPr="00C32BE3">
        <w:rPr>
          <w:rFonts w:ascii="Arial" w:hAnsi="Arial"/>
          <w:b/>
          <w:bCs/>
          <w:sz w:val="24"/>
          <w:szCs w:val="24"/>
          <w:rtl/>
        </w:rPr>
        <w:t>و2 صحيح</w:t>
      </w:r>
      <w:r w:rsidRPr="00C32BE3">
        <w:rPr>
          <w:rFonts w:ascii="Arial" w:hAnsi="Arial"/>
          <w:b/>
          <w:bCs/>
          <w:sz w:val="24"/>
          <w:szCs w:val="24"/>
        </w:rPr>
        <w:br/>
        <w:t>.................................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 xml:space="preserve">5- </w:t>
      </w:r>
      <w:r w:rsidRPr="00C32BE3">
        <w:rPr>
          <w:rFonts w:ascii="Arial" w:hAnsi="Arial"/>
          <w:b/>
          <w:bCs/>
          <w:sz w:val="24"/>
          <w:szCs w:val="24"/>
          <w:rtl/>
        </w:rPr>
        <w:t>من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الأسس والمعاير في اختيار الوسيله التعليميه في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br/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المعلومات التي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تقدمها الوسيله والبساطه</w:t>
      </w:r>
      <w:r w:rsidRPr="00C32BE3">
        <w:rPr>
          <w:rFonts w:ascii="Arial" w:hAnsi="Arial"/>
          <w:b/>
          <w:bCs/>
          <w:sz w:val="24"/>
          <w:szCs w:val="24"/>
        </w:rPr>
        <w:br/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وارتباط الوسيله والمحتوى بموضوع درس</w:t>
      </w:r>
      <w:r w:rsidRPr="00C32BE3">
        <w:rPr>
          <w:rFonts w:ascii="Arial" w:hAnsi="Arial"/>
          <w:b/>
          <w:bCs/>
          <w:sz w:val="24"/>
          <w:szCs w:val="24"/>
        </w:rPr>
        <w:br/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ان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تناسب مع حجم ومجموع طلاب وخبراتهم وان يكون محتوى تعليمي ملائم للوسيله وتناسب حجم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معا مجموع طلاب</w:t>
      </w:r>
      <w:r w:rsidRPr="00C32BE3">
        <w:rPr>
          <w:rFonts w:ascii="Arial" w:hAnsi="Arial"/>
          <w:b/>
          <w:bCs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4- 1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و2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صحيح</w:t>
      </w:r>
      <w:r w:rsidRPr="00C32BE3">
        <w:rPr>
          <w:rFonts w:ascii="Arial" w:hAnsi="Arial"/>
          <w:b/>
          <w:bCs/>
          <w:sz w:val="24"/>
          <w:szCs w:val="24"/>
        </w:rPr>
        <w:br/>
        <w:t>.................................</w:t>
      </w:r>
    </w:p>
    <w:p w:rsidR="00667702" w:rsidRPr="00C32BE3" w:rsidRDefault="00667702" w:rsidP="006F084B">
      <w:pPr>
        <w:spacing w:after="27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5- </w:t>
      </w:r>
      <w:r w:rsidRPr="00C32BE3">
        <w:rPr>
          <w:rFonts w:ascii="Arial" w:hAnsi="Arial"/>
          <w:b/>
          <w:bCs/>
          <w:sz w:val="24"/>
          <w:szCs w:val="24"/>
          <w:rtl/>
        </w:rPr>
        <w:t>من الأسس والمعاير في اختيار الوسيله التعليميه في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تعليميه</w:t>
      </w:r>
      <w:r w:rsidRPr="00C32BE3">
        <w:rPr>
          <w:rFonts w:ascii="Arial" w:hAnsi="Arial"/>
          <w:b/>
          <w:bCs/>
          <w:sz w:val="24"/>
          <w:szCs w:val="24"/>
        </w:rPr>
        <w:t>: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المعلومات التي تقدمها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والبساطه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2-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الوسيله وارتباط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والمحتوى بموضوع درس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ان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تناسب مع حجم ومجموع طلاب وخبراتهم وان يكون محتوى تعليمي ملائم للوسيله وتناسب حجم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الوسيله معا مجموع طلاب</w:t>
      </w:r>
      <w:r w:rsidRPr="00C32BE3">
        <w:rPr>
          <w:rFonts w:ascii="Arial" w:hAnsi="Arial"/>
          <w:sz w:val="24"/>
          <w:szCs w:val="24"/>
          <w:u w:val="single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4- 1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و2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صحيح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..................................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6-</w:t>
      </w:r>
      <w:r w:rsidRPr="00C32BE3">
        <w:rPr>
          <w:rFonts w:ascii="Arial" w:hAnsi="Arial"/>
          <w:b/>
          <w:bCs/>
          <w:sz w:val="24"/>
          <w:szCs w:val="24"/>
          <w:rtl/>
        </w:rPr>
        <w:t>من مراحل استخدام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 والدور الكبير الذي يلعبه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المعلم وظهور نضريات متعدده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2- 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 التقني للأجهزه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والادوات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3-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التحضير والاستعداد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والاستخدام والتقويم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4-1</w:t>
      </w:r>
      <w:r w:rsidRPr="00C32BE3">
        <w:rPr>
          <w:rFonts w:ascii="Arial" w:hAnsi="Arial"/>
          <w:b/>
          <w:bCs/>
          <w:sz w:val="24"/>
          <w:szCs w:val="24"/>
          <w:rtl/>
        </w:rPr>
        <w:t>و2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7-</w:t>
      </w:r>
      <w:r w:rsidRPr="00C32BE3">
        <w:rPr>
          <w:rFonts w:ascii="Arial" w:hAnsi="Arial"/>
          <w:b/>
          <w:bCs/>
          <w:sz w:val="24"/>
          <w:szCs w:val="24"/>
          <w:rtl/>
        </w:rPr>
        <w:t>من عوامل التي دعت لاستخدام الوسائل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 والدور الكبير الذي يلعبه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المعلم وظهور نضريات متعدده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2- </w:t>
      </w:r>
      <w:r w:rsidRPr="00C32BE3">
        <w:rPr>
          <w:rFonts w:ascii="Arial" w:hAnsi="Arial"/>
          <w:b/>
          <w:bCs/>
          <w:sz w:val="24"/>
          <w:szCs w:val="24"/>
          <w:rtl/>
        </w:rPr>
        <w:t>التطور التقني للأجهزه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والادوات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3- </w:t>
      </w:r>
      <w:r w:rsidRPr="00C32BE3">
        <w:rPr>
          <w:rFonts w:ascii="Arial" w:hAnsi="Arial"/>
          <w:b/>
          <w:bCs/>
          <w:sz w:val="24"/>
          <w:szCs w:val="24"/>
          <w:rtl/>
        </w:rPr>
        <w:t>التحضير والاستعداد والاستخدام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والتقويم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>4-1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و2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8-</w:t>
      </w:r>
      <w:r w:rsidRPr="00C32BE3">
        <w:rPr>
          <w:rFonts w:ascii="Arial" w:hAnsi="Arial"/>
          <w:b/>
          <w:bCs/>
          <w:sz w:val="24"/>
          <w:szCs w:val="24"/>
          <w:rtl/>
        </w:rPr>
        <w:t>هي مرحله لاتقتصر على مرحله محدده وانما تشتمل على جميع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مراحل استخدام الوسيله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مرحل الاعداد والاستعداد 2- مرحله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الاستخدام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>3-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مرحله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التقويم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4- </w:t>
      </w:r>
      <w:r w:rsidRPr="00C32BE3">
        <w:rPr>
          <w:rFonts w:ascii="Arial" w:hAnsi="Arial"/>
          <w:b/>
          <w:bCs/>
          <w:sz w:val="24"/>
          <w:szCs w:val="24"/>
          <w:rtl/>
        </w:rPr>
        <w:t>جميع ماسبق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هو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9-</w:t>
      </w:r>
      <w:r w:rsidRPr="00C32BE3">
        <w:rPr>
          <w:rFonts w:ascii="Arial" w:hAnsi="Arial"/>
          <w:b/>
          <w:bCs/>
          <w:sz w:val="24"/>
          <w:szCs w:val="24"/>
          <w:rtl/>
        </w:rPr>
        <w:t>مرحله من مراحل استخدام الوسيله تعليميه تقوم بتقويم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المتعلمين من خلال اختبارات ومقايس..الخ وتقويم الوسيله تعليمه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نفسها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مرحل الاعداد والاستعداد 2- مرحله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الاستخدام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مرحله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التقويم</w:t>
      </w:r>
      <w:r w:rsidRPr="00C32BE3">
        <w:rPr>
          <w:rFonts w:ascii="Arial" w:hAnsi="Arial"/>
          <w:b/>
          <w:bCs/>
          <w:sz w:val="24"/>
          <w:szCs w:val="24"/>
        </w:rPr>
        <w:t xml:space="preserve"> 4- </w:t>
      </w:r>
      <w:r w:rsidRPr="00C32BE3">
        <w:rPr>
          <w:rFonts w:ascii="Arial" w:hAnsi="Arial"/>
          <w:b/>
          <w:bCs/>
          <w:sz w:val="24"/>
          <w:szCs w:val="24"/>
          <w:rtl/>
        </w:rPr>
        <w:t>جميع ماسبق هو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 xml:space="preserve">10- </w:t>
      </w:r>
      <w:r w:rsidRPr="00C32BE3">
        <w:rPr>
          <w:rFonts w:ascii="Arial" w:hAnsi="Arial"/>
          <w:b/>
          <w:bCs/>
          <w:sz w:val="24"/>
          <w:szCs w:val="24"/>
          <w:rtl/>
        </w:rPr>
        <w:t>هي اعداد لبيئه العرض(المكان) وترسم خطه لاستخدام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وتهيئه للمتعلمين تسمى هذه المرحله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مرحلة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مرحل الاعداد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والاستعداد</w:t>
      </w:r>
      <w:r w:rsidRPr="00C32BE3">
        <w:rPr>
          <w:rFonts w:ascii="Arial" w:hAnsi="Arial"/>
          <w:b/>
          <w:bCs/>
          <w:sz w:val="24"/>
          <w:szCs w:val="24"/>
        </w:rPr>
        <w:t xml:space="preserve"> 2- </w:t>
      </w:r>
      <w:r w:rsidRPr="00C32BE3">
        <w:rPr>
          <w:rFonts w:ascii="Arial" w:hAnsi="Arial"/>
          <w:b/>
          <w:bCs/>
          <w:sz w:val="24"/>
          <w:szCs w:val="24"/>
          <w:rtl/>
        </w:rPr>
        <w:t>مرحله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الاستخدام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مرحله التقويم 4- جميع ماسبق هو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........................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11-</w:t>
      </w:r>
      <w:r w:rsidRPr="00C32BE3">
        <w:rPr>
          <w:rFonts w:ascii="Arial" w:hAnsi="Arial"/>
          <w:b/>
          <w:bCs/>
          <w:sz w:val="24"/>
          <w:szCs w:val="24"/>
          <w:rtl/>
        </w:rPr>
        <w:t>هي التي تعرض للوسيله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امام المتعلمين ووتأكد من تفاعل طلاب مع الوسيله وتعليق على الوسيله واعاده لعرض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والاجابه عن أي استفسارات تسمى هذه المرحله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مرحله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مرحل الاعداد والاستعداد 2</w:t>
      </w:r>
      <w:r w:rsidRPr="00C32BE3">
        <w:rPr>
          <w:rFonts w:ascii="Arial" w:hAnsi="Arial"/>
          <w:b/>
          <w:b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مرحله الاستخدام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مرحله التقويم 4- جميع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ماسبق هو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................................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12-</w:t>
      </w:r>
      <w:r w:rsidRPr="00C32BE3">
        <w:rPr>
          <w:rFonts w:ascii="Arial" w:hAnsi="Arial"/>
          <w:b/>
          <w:bCs/>
          <w:sz w:val="24"/>
          <w:szCs w:val="24"/>
          <w:rtl/>
        </w:rPr>
        <w:t>هي ملائمه وسله المحتوى لدرس ومناسبتها لأعمار التلاميذ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ومستواهم علمي وخبراتهم سابقه ومناسبه حجم الوسيله لمجموع طلاب هذا من معاير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استخدام واختيار الوسيله تعليميه في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نفسها</w:t>
      </w:r>
      <w:r w:rsidRPr="00C32BE3">
        <w:rPr>
          <w:rFonts w:ascii="Arial" w:hAnsi="Arial"/>
          <w:b/>
          <w:bCs/>
          <w:sz w:val="24"/>
          <w:szCs w:val="24"/>
        </w:rPr>
        <w:t xml:space="preserve"> 2-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الموقف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تعليمي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نفسها والموقف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4- </w:t>
      </w:r>
      <w:r w:rsidRPr="00C32BE3">
        <w:rPr>
          <w:rFonts w:ascii="Arial" w:hAnsi="Arial"/>
          <w:b/>
          <w:bCs/>
          <w:sz w:val="24"/>
          <w:szCs w:val="24"/>
          <w:rtl/>
        </w:rPr>
        <w:t>جميع ماسبق هو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  <w:r w:rsidRPr="00C32BE3">
        <w:rPr>
          <w:rFonts w:ascii="Arial" w:hAnsi="Arial"/>
          <w:sz w:val="24"/>
          <w:szCs w:val="24"/>
        </w:rPr>
        <w:br/>
        <w:t>............................</w:t>
      </w:r>
    </w:p>
    <w:p w:rsidR="00667702" w:rsidRPr="00C32BE3" w:rsidRDefault="00667702" w:rsidP="006F084B">
      <w:pPr>
        <w:spacing w:after="0" w:line="240" w:lineRule="auto"/>
        <w:rPr>
          <w:rFonts w:ascii="Arial" w:hAnsi="Arial"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13-</w:t>
      </w:r>
      <w:r w:rsidRPr="00C32BE3">
        <w:rPr>
          <w:rFonts w:ascii="Arial" w:hAnsi="Arial"/>
          <w:b/>
          <w:bCs/>
          <w:sz w:val="24"/>
          <w:szCs w:val="24"/>
          <w:rtl/>
        </w:rPr>
        <w:t>صحه وسلامه المعلومات وصحه سلامه الوسيله وبساطتها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وأمانها وارتباط محتوى الوسيله بموضوع الدرس هذا من معاير استخدام واختيار الوسيله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تعليميه في</w:t>
      </w:r>
      <w:r w:rsidRPr="00C32BE3">
        <w:rPr>
          <w:rFonts w:ascii="Arial" w:hAnsi="Arial"/>
          <w:b/>
          <w:bCs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  <w:u w:val="single"/>
        </w:rPr>
        <w:t>1-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الوسيله</w:t>
      </w:r>
      <w:r w:rsidRPr="00C32BE3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u w:val="single"/>
          <w:rtl/>
        </w:rPr>
        <w:t>نفسها</w:t>
      </w:r>
      <w:r w:rsidRPr="00C32BE3">
        <w:rPr>
          <w:rFonts w:ascii="Arial" w:hAnsi="Arial"/>
          <w:b/>
          <w:bCs/>
          <w:sz w:val="24"/>
          <w:szCs w:val="24"/>
        </w:rPr>
        <w:t xml:space="preserve"> 2- </w:t>
      </w:r>
      <w:r w:rsidRPr="00C32BE3">
        <w:rPr>
          <w:rFonts w:ascii="Arial" w:hAnsi="Arial"/>
          <w:b/>
          <w:bCs/>
          <w:sz w:val="24"/>
          <w:szCs w:val="24"/>
          <w:rtl/>
        </w:rPr>
        <w:t>الموقف تعليمي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>3-</w:t>
      </w:r>
      <w:r w:rsidRPr="00C32BE3">
        <w:rPr>
          <w:rFonts w:ascii="Arial" w:hAnsi="Arial"/>
          <w:b/>
          <w:bCs/>
          <w:sz w:val="24"/>
          <w:szCs w:val="24"/>
          <w:rtl/>
        </w:rPr>
        <w:t>الوسيله نفسها والموقف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تعليمي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sz w:val="24"/>
          <w:szCs w:val="24"/>
        </w:rPr>
        <w:t xml:space="preserve">4- </w:t>
      </w:r>
      <w:r w:rsidRPr="00C32BE3">
        <w:rPr>
          <w:rFonts w:ascii="Arial" w:hAnsi="Arial"/>
          <w:b/>
          <w:bCs/>
          <w:sz w:val="24"/>
          <w:szCs w:val="24"/>
          <w:rtl/>
        </w:rPr>
        <w:t>جميع ماسبق هو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صحيح</w:t>
      </w:r>
    </w:p>
    <w:p w:rsidR="00667702" w:rsidRPr="00C32BE3" w:rsidRDefault="00667702" w:rsidP="006F084B">
      <w:pPr>
        <w:pStyle w:val="NormalWeb"/>
        <w:bidi/>
        <w:jc w:val="center"/>
        <w:rPr>
          <w:rFonts w:ascii="Arial" w:hAnsi="Arial" w:cs="Arial"/>
          <w:color w:val="auto"/>
          <w:sz w:val="24"/>
          <w:szCs w:val="24"/>
        </w:rPr>
      </w:pP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تسمى الحاسه التي اذا فقدها الأنسان ولكنه بقي اكثر تفاعلاً وأكثر علماً وخبره وهو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انسان يستطيع تعامل معا الحياه بشكل اكبر هذه حاسه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حاسه السمع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حاسه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البصر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حاسه السمع والبصر4- لاشيء مما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الوسيله التي تستعمل فيها جزء من السمع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والجزء الاخر من البصر تسمى 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بصريه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سمعيه</w:t>
      </w:r>
      <w:r w:rsidRPr="00C32BE3">
        <w:rPr>
          <w:rFonts w:ascii="Arial" w:hAnsi="Arial" w:cs="Arial"/>
          <w:color w:val="auto"/>
          <w:sz w:val="24"/>
          <w:szCs w:val="24"/>
        </w:rPr>
        <w:t>3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السمع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والبصر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لاشيء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لو صور تلفزيون سعودي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محاظره لأستاذ جامعي حول موضوع تعليمي محدد وشاهدها ناس عبر الأنترنت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فرديه2-جماعيه3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جماهيريه</w:t>
      </w:r>
      <w:r w:rsidRPr="00C32BE3">
        <w:rPr>
          <w:rFonts w:ascii="Arial" w:hAnsi="Arial" w:cs="Arial"/>
          <w:color w:val="auto"/>
          <w:sz w:val="24"/>
          <w:szCs w:val="24"/>
        </w:rPr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لاشيء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المعلومات التي ترد الى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حاسه السمع تكون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أقل واصغر من حاسه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البصر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اكثر واكبر من حاسه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البصر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أقل واصغر من حاسه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السمع بصريه4-اكبر واكثر من حاسه السمع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بصريه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5-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يعرض معلم على طلابه فلم تعليمي صامت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فيه عرض للحيوانات المفترسه بصورة متحركه ولكن لايوجد بلفلم صوت تسمى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سمعيه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بصريه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بصريه 4-لاشيء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6-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وسيله من عيوبها قيمتها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تكون باهضه الثمن ومزاياها مستوى دقه والاتقان يكون كبير جدا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جاهزه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مصنعه محليا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مصنعه 4-مواد مصنعه وجاهزه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7-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يعرض معلم خريطه للملكه بلفصل امام طلاب ويشرح من خلالها تسمى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فرديه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جماعيه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جماهيريه 4- لاشيء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8-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يعرض معلم بروجكتر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لعرض درس بماده الجغرافيا عالبور بوينت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تعرض ضوئيا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لاتعرض ضوئيا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جميع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ماسبق صحيح 4-جميع ىماسبق غير 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9-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ايجابياتها سهله الانتاج وغير مكلفه تعتبر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وسائل متحركه 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وسائل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ثابته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3- 1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و2 صحيح 4-1و2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خاطىء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10-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 صامته من امثلتها الصور و يطلق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عليها وسيله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نمطيه 2-وسيله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غير نمطيه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لفظيه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غير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اللفظيه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تتعبر المعارض والمتاحف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تعرض ضوئيا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لاتعرض ضوئيا</w:t>
      </w:r>
      <w:r w:rsidRPr="00C32BE3">
        <w:rPr>
          <w:rFonts w:ascii="Arial" w:hAnsi="Arial" w:cs="Arial"/>
          <w:color w:val="auto"/>
          <w:sz w:val="24"/>
          <w:szCs w:val="24"/>
        </w:rPr>
        <w:br/>
        <w:t>3-1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و2 صحيح 4-1و2 غير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الاذاعه المدرسيه تعتبر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تصنيف الوسائل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البصريه 2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السمعيه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السمع بصريه 4- لاشيء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ياتي المتعلم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ويستعرض عينه من خلية نبات من خلال مجهر الكتروني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فرديه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جماعيه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جماهيريه4- فرديه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وجماعيه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15-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عيوب المواد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الجاهزه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احيانا تكون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غير متقنه 2-غير شامله للمعلومات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قيمتها تكون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باهضه الثمن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16-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وسيله يستخدم فيها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المعلم الحاسب الألي ويعرضها على البروجكتر بطريقه البور بوينت لطلابه في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شرحه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رئيسيه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متممه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اضافيه 4-لاشيء مماسبق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17-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يأتي معلم بلوحه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فيها خريطه للملكه عربيه سعوديه ووضع حدودها وبدء يسأل طلاب عن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حدودهاوماعاصمه مملكه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نشطه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سلبيه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ايجابيه 4- 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ممله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18-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شرائح البور بوينت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نستخدم فيها تسجيلات صوتيه لشرح تسمى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بصريه 2- 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سمعيه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سمع بصريه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لاشيء مما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19-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مميزاتها تشويق تلاميذ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وجذب انتباهم وزياده تفاعل ومن عيوبها تكون مكلفه ماديا وتتطلب وجود اجهزه وتكون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عديمه عند انقطاع تيار كهربائي تسمى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 تعرض ضوئيا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لاتعرض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ضوئيا</w:t>
      </w:r>
      <w:r w:rsidRPr="00C32BE3">
        <w:rPr>
          <w:rFonts w:ascii="Arial" w:hAnsi="Arial" w:cs="Arial"/>
          <w:color w:val="auto"/>
          <w:sz w:val="24"/>
          <w:szCs w:val="24"/>
        </w:rPr>
        <w:br/>
        <w:t>2- 1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و2 صحيح 4</w:t>
      </w:r>
      <w:r w:rsidRPr="00C32BE3">
        <w:rPr>
          <w:rFonts w:ascii="Arial" w:hAnsi="Arial" w:cs="Arial"/>
          <w:color w:val="auto"/>
          <w:sz w:val="24"/>
          <w:szCs w:val="24"/>
        </w:rPr>
        <w:t>- 1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و2 خاطىء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20-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ياتي معلم بخريطه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وعليها حدود للمملكه ومناطق ..الخ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ثابته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متحركه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ثابته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ومتحركه 4- لاشيء 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21-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يشرح معلم على السبوره وطلاب كانو مجرد مشاهدين ومستمعين للمعلومات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نشطه 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سلبيه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جيده 4- 1و2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وضيفتها تكمل نقص الحاصل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بلوسيله الأساسيه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رئيسيه 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وسيله المتممه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الاضافيه 4- لاشيء مما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يعتبر الفلم السينمائي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التعليمي وبرامج الحاسب اتعليميه والفيديو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 تعرض ضوئيا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لاتعرض ضوئيا</w:t>
      </w:r>
      <w:r w:rsidRPr="00C32BE3">
        <w:rPr>
          <w:rFonts w:ascii="Arial" w:hAnsi="Arial" w:cs="Arial"/>
          <w:color w:val="auto"/>
          <w:sz w:val="24"/>
          <w:szCs w:val="24"/>
        </w:rPr>
        <w:br/>
        <w:t>4- 1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و3 صحيح 4- 1و2 خاطىء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يأتي متعلم بلوحه من انتاجه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مصنعه محليا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جاهزه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مواد طبيعيه 4- مواد مصنعه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فقط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25-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يأتي معلم بوسيله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أخرى لتكمله نقص الحاصل بلوسيله التي لم تؤدي وضيفتها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رئيسيه 2- وسيله المتممه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الاضافيه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جميع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ماسبق خاطىء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26-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يشرح معلم الخريطه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للمملكه (حدودها ومناطقها وعاصمتها ..الخ) وبعد ماخلص اعطى كل طالب ورقه فيها رسمه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للملكه وطلب منهم تحديد مناطقها وعاصمتها وبعد ذللك أتى لهم بوسيله اخرى ليـتأكد من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اجوبتهم تسمى هالوسيله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رئيسيه 2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المتممه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وسيله الاضافيه 4-جميع ماسبق خاطىء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tblCellMar>
          <w:top w:w="90" w:type="dxa"/>
          <w:left w:w="90" w:type="dxa"/>
          <w:bottom w:w="90" w:type="dxa"/>
          <w:right w:w="90" w:type="dxa"/>
        </w:tblCellMar>
        <w:tblLook w:val="00A0"/>
      </w:tblPr>
      <w:tblGrid>
        <w:gridCol w:w="8296"/>
        <w:gridCol w:w="220"/>
      </w:tblGrid>
      <w:tr w:rsidR="00667702" w:rsidRPr="00C32BE3">
        <w:trPr>
          <w:gridAfter w:val="1"/>
          <w:tblCellSpacing w:w="0" w:type="dxa"/>
          <w:jc w:val="center"/>
        </w:trPr>
        <w:tc>
          <w:tcPr>
            <w:tcW w:w="0" w:type="auto"/>
            <w:tcBorders>
              <w:top w:val="single" w:sz="6" w:space="0" w:color="003E69"/>
              <w:right w:val="single" w:sz="6" w:space="0" w:color="CCCCCC"/>
            </w:tcBorders>
            <w:shd w:val="clear" w:color="auto" w:fill="F6F6F6"/>
          </w:tcPr>
          <w:p w:rsidR="00667702" w:rsidRPr="00C32BE3" w:rsidRDefault="00667702" w:rsidP="006F084B">
            <w:pPr>
              <w:spacing w:before="100" w:beforeAutospacing="1" w:after="100" w:afterAutospacing="1" w:line="240" w:lineRule="auto"/>
              <w:jc w:val="center"/>
              <w:rPr>
                <w:rFonts w:ascii="Arial" w:hAnsi="Arial"/>
                <w:sz w:val="24"/>
                <w:szCs w:val="24"/>
              </w:rPr>
            </w:pPr>
            <w:r w:rsidRPr="00C32BE3">
              <w:rPr>
                <w:rFonts w:ascii="Arial" w:hAnsi="Arial"/>
                <w:sz w:val="24"/>
                <w:szCs w:val="24"/>
              </w:rPr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قام طلاب بعمل مسرحيه تتناول قضيه الصلاه واخذ كل طالب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دوره فهذا طالب دوره مسلم والاخر الكافر.الخ تسمى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خبره المعارض والمتاحف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التعليميه 2-العروض التوضييحيه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3-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الخبره الممثله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غير المباشره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س2+س0=قطاع ناقص متجه لأعلى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خبره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ملاحظه لصور الثابته 2- ملاحظه لصور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الثابته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مجرده لرموز المصوره 4</w:t>
            </w:r>
            <w:r w:rsidRPr="00C32BE3">
              <w:rPr>
                <w:rFonts w:ascii="Arial" w:hAnsi="Arial"/>
                <w:sz w:val="24"/>
                <w:szCs w:val="24"/>
              </w:rPr>
              <w:t>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مجرده لرموز مجرده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عندما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نقدم لطبيب جثه ونطلب منه تشريح هذه الجثه تسمى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الدراميه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الممثله 2-الخبره غير المباشره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الخبره المباشره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العروض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التوضيحيه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معلم يقوم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بدور قياده الطائره وطلاب كانو مجرد مشاهدين ومستمعين له تسمى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الدراميه الممثله 2-الخبره غير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المباشره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المباشره 4</w:t>
            </w:r>
            <w:r w:rsidRPr="00C32BE3">
              <w:rPr>
                <w:rFonts w:ascii="Arial" w:hAnsi="Arial"/>
                <w:sz w:val="24"/>
                <w:szCs w:val="24"/>
              </w:rPr>
              <w:t>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العروض التوضيحيه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5-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عندما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أقود سياره فأجد أمامي بلشارع سهم بللون الأزرق تسمى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1-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الرموز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الثابته 2- الرموز المجرده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الرموز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المصوره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الرموز المتحركه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6-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زياره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لمتحف العلوم هذه خبره تسمى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المعارض والمتاحف العالميه 2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-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الزيارات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والرحلات الميدانيه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المباشره 4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غير المباشره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7-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عندما اقوم بمشاهده فلم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سينمائي فهذه الخبره تسمى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المعارض والمتاحف 2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الزيارات والرحلات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2-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اصور الثابته 4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-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الصور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المتحركه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8-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عندما يطلب المعلم من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طالب ان يطبق اسعافات اوليه على طالب الاخر ولكن طالب ليس مريض نسمي هذه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الدراميه الممثله 2</w:t>
            </w:r>
            <w:r w:rsidRPr="00C32BE3">
              <w:rPr>
                <w:rFonts w:ascii="Arial" w:hAnsi="Arial"/>
                <w:sz w:val="24"/>
                <w:szCs w:val="24"/>
              </w:rPr>
              <w:t>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الخبره غير المباشره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الخبره المباشره 4-العروض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التوضيحيه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</w:p>
        </w:tc>
      </w:tr>
      <w:tr w:rsidR="00667702" w:rsidRPr="00C32BE3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</w:tcPr>
          <w:p w:rsidR="00667702" w:rsidRPr="00C32BE3" w:rsidRDefault="00667702" w:rsidP="006F084B">
            <w:pPr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667702" w:rsidRPr="00C32BE3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</w:tcPr>
          <w:p w:rsidR="00667702" w:rsidRPr="00C32BE3" w:rsidRDefault="00667702" w:rsidP="006F084B">
            <w:pPr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  <w:r w:rsidRPr="00C32BE3">
              <w:rPr>
                <w:rFonts w:ascii="Arial" w:hAnsi="Arial"/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</w:tcPr>
          <w:p w:rsidR="00667702" w:rsidRPr="00C32BE3" w:rsidRDefault="00667702" w:rsidP="006F084B">
            <w:pPr>
              <w:spacing w:after="0" w:line="240" w:lineRule="auto"/>
              <w:jc w:val="right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</w:tbl>
    <w:p w:rsidR="00667702" w:rsidRPr="00C32BE3" w:rsidRDefault="00667702" w:rsidP="005911A2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b/>
          <w:bCs/>
          <w:sz w:val="24"/>
          <w:szCs w:val="24"/>
        </w:rPr>
        <w:t>1-</w:t>
      </w:r>
      <w:r w:rsidRPr="00C32BE3">
        <w:rPr>
          <w:rFonts w:ascii="Arial" w:hAnsi="Arial"/>
          <w:b/>
          <w:bCs/>
          <w:sz w:val="24"/>
          <w:szCs w:val="24"/>
          <w:rtl/>
        </w:rPr>
        <w:t>هي مجموعه من العناصر المتفاعله التي تكون كلا مركبا مثل</w:t>
      </w:r>
      <w:r w:rsidRPr="00C32BE3">
        <w:rPr>
          <w:rFonts w:ascii="Arial" w:hAnsi="Arial"/>
          <w:b/>
          <w:b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sz w:val="24"/>
          <w:szCs w:val="24"/>
          <w:rtl/>
        </w:rPr>
        <w:t>شركه في نظام متكامل</w:t>
      </w:r>
      <w:r w:rsidRPr="00C32BE3">
        <w:rPr>
          <w:rFonts w:ascii="Arial" w:hAnsi="Arial"/>
          <w:b/>
          <w:bCs/>
          <w:sz w:val="24"/>
          <w:szCs w:val="24"/>
        </w:rPr>
        <w:t xml:space="preserve">: </w:t>
      </w: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</w:rPr>
        <w:t>1-</w:t>
      </w:r>
      <w:r w:rsidRPr="00C32BE3">
        <w:rPr>
          <w:rFonts w:ascii="Arial" w:hAnsi="Arial"/>
          <w:sz w:val="24"/>
          <w:szCs w:val="24"/>
          <w:rtl/>
        </w:rPr>
        <w:t>تقنيات تعليم 2-تقنيات تربيه</w:t>
      </w:r>
      <w:r w:rsidRPr="00C32BE3">
        <w:rPr>
          <w:rFonts w:ascii="Arial" w:hAnsi="Arial"/>
          <w:sz w:val="24"/>
          <w:szCs w:val="24"/>
        </w:rPr>
        <w:t xml:space="preserve"> </w:t>
      </w: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  <w:u w:val="single"/>
        </w:rPr>
        <w:t>3-</w:t>
      </w:r>
      <w:r w:rsidRPr="00C32BE3">
        <w:rPr>
          <w:rFonts w:ascii="Arial" w:hAnsi="Arial"/>
          <w:sz w:val="24"/>
          <w:szCs w:val="24"/>
          <w:u w:val="single"/>
          <w:rtl/>
        </w:rPr>
        <w:t>النظام</w:t>
      </w:r>
      <w:r w:rsidRPr="00C32BE3">
        <w:rPr>
          <w:rFonts w:ascii="Arial" w:hAnsi="Arial"/>
          <w:sz w:val="24"/>
          <w:szCs w:val="24"/>
        </w:rPr>
        <w:t xml:space="preserve"> 4-</w:t>
      </w:r>
      <w:r w:rsidRPr="00C32BE3">
        <w:rPr>
          <w:rFonts w:ascii="Arial" w:hAnsi="Arial"/>
          <w:sz w:val="24"/>
          <w:szCs w:val="24"/>
          <w:rtl/>
        </w:rPr>
        <w:t>الوسيله</w:t>
      </w:r>
    </w:p>
    <w:p w:rsidR="00667702" w:rsidRPr="00C32BE3" w:rsidRDefault="00667702" w:rsidP="006F084B">
      <w:pPr>
        <w:pStyle w:val="NormalWeb"/>
        <w:bidi/>
        <w:jc w:val="center"/>
        <w:rPr>
          <w:rFonts w:ascii="Arial" w:hAnsi="Arial" w:cs="Arial"/>
          <w:color w:val="auto"/>
          <w:sz w:val="24"/>
          <w:szCs w:val="24"/>
        </w:rPr>
      </w:pPr>
      <w:r w:rsidRPr="00C32BE3">
        <w:rPr>
          <w:rFonts w:ascii="Arial" w:hAnsi="Arial" w:cs="Arial"/>
          <w:color w:val="auto"/>
          <w:sz w:val="24"/>
          <w:szCs w:val="24"/>
        </w:rPr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تحديد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للمشكله التي اواجها كضعف في مستوى تعليم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تحليل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النظم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التخطيط لحل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المشكله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التنفيذ 4-التنفيذ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والتقويم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تحديد لعناصر المشلكه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وجمع البيانات والمعلومات المرتبطه بلمشكله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تحليل النظم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التخطيط لحل المشكله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التنفيذ 4-التنفيذ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والتقويم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عباره عن انشاء مدرسه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وتعاقد معا المعلمين و تصميم المقرارات ثم اقوم بعمليه مراجعه لما عملته تسمى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الانشطه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تحليل النظم 2-التخطيط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لحل المشكله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التنفيذ 4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التنفيذ والتقويم</w:t>
      </w:r>
      <w:r w:rsidRPr="00C32BE3">
        <w:rPr>
          <w:rFonts w:ascii="Arial" w:hAnsi="Arial" w:cs="Arial"/>
          <w:color w:val="auto"/>
          <w:sz w:val="24"/>
          <w:szCs w:val="24"/>
        </w:rPr>
        <w:br/>
        <w:t>7-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المدرسه الأهليه المعلم يستقبل طلاب وعنده انشطه يريد يحققها فليس له الحق بتدخل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بشؤؤن الاسريه لطلاب هاذا يدل على انا المنظومه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لها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اهداف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حدود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كيانات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علاقات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8-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العوامل او الظروف التي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تقع خارج اسوار المنظومه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البيئه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الكيانت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النموذج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color w:val="auto"/>
          <w:sz w:val="24"/>
          <w:szCs w:val="24"/>
        </w:rPr>
        <w:br/>
        <w:t>9-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هو الذي يبين لنا اتجاه وانسياب انشطه هذه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المنظوه من خلال تفاعل هذه الكيانات والاجزاء فيما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بينها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البيئه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الكيانت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النموذج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الحدود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كل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الموارد التي تدخل بلنظام من أجل تحقيق غاياته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وأهدافه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b/>
          <w:bCs/>
          <w:color w:val="auto"/>
          <w:sz w:val="24"/>
          <w:szCs w:val="24"/>
          <w:rtl/>
        </w:rPr>
        <w:t>العمليات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b/>
          <w:bCs/>
          <w:color w:val="auto"/>
          <w:sz w:val="24"/>
          <w:szCs w:val="24"/>
          <w:u w:val="single"/>
          <w:rtl/>
        </w:rPr>
        <w:t>المد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خلات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المخرجات 4-تغذيه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الراجعه</w:t>
      </w:r>
      <w:r w:rsidRPr="00C32BE3">
        <w:rPr>
          <w:rFonts w:ascii="Arial" w:hAnsi="Arial" w:cs="Arial"/>
          <w:color w:val="auto"/>
          <w:sz w:val="24"/>
          <w:szCs w:val="24"/>
        </w:rPr>
        <w:br/>
        <w:t>13-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التي تتمثل في طاقات وقدرات ورغبات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الافراد وانماط سلوكهم التي لها علاقه بنشاط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نظامي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مدخلات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بشريه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ماديه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معنويه 4-مدخلات بيشيه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خارجيه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الاموال والادوات والتجهيزات داخله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بنظام من اجل تحقيق اهدافها والاستفاده منها في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عملياته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بشريه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مدخلات ماديه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معنويه 4-مدخلات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بيشيه خارجيه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15-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الأوضاع المحيطه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بلنظام كثقافه المجتمع وتطوره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بشريه 2-مدخلات ماديه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مدخلات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معنويه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4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بيشيه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خارجيه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16-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التي ليست من صميم عمل نظام ولكنها قد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تؤثر فيه سلبا أو ايجاباً كلغبار وقد تيسر او تعيق عمل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بشريه 2-مدخلات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ماديه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مدخلات معنويه 4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مدخلات بيشيه خارجيه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17-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جميع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الأنشه او الممارسات التي تحول المدخلات الى مخرجات لتحقيق وصول نظام الى اهدافه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فعلا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العمليات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المدخلات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المخرجات 4-التغذيه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الراجعه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18-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نجاح نظام العمليات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لتحققيق اهدافه يتوقف على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كفاءه العمليات واستيعاب المدخلات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نوعيه المدخلات ومستوى العمليات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العلاقه بين العمليات والمخرجات 4-جميع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ماسبق</w:t>
      </w:r>
      <w:r w:rsidRPr="00C32BE3">
        <w:rPr>
          <w:rFonts w:ascii="Arial" w:hAnsi="Arial" w:cs="Arial"/>
          <w:color w:val="auto"/>
          <w:sz w:val="24"/>
          <w:szCs w:val="24"/>
        </w:rPr>
        <w:br/>
        <w:t>19-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هو عباره عن مجموعه نواتج الفعليه للعمليات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المطبقه لمدخلات نظام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العمليات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المدخلات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المخرجات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4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التغذيه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الراجعه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20-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هي عباره عن قياس او تحقق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تحقيق نظام لأهدافه الأساسيه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العمليات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المدخلات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المخرجات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التغذيه الراجعه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تشتمل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تغذيه راجعه على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تقيم المدخلات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والعمليات والمخرجات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نوعيه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المدخلات ومستوى العمليات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كفاءه العمليات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واستيعاب المدخلات 4-جميع ماسبق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المنحى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نظامي وتقنيات تعليم</w:t>
      </w:r>
      <w:r w:rsidRPr="00C32BE3">
        <w:rPr>
          <w:rFonts w:ascii="Arial" w:hAnsi="Arial" w:cs="Arial"/>
          <w:color w:val="auto"/>
          <w:sz w:val="24"/>
          <w:szCs w:val="24"/>
        </w:rPr>
        <w:br/>
        <w:t>1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توجد بينهم علاقه ارتباطيه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حيث ان تقنيات تعليم جزء لايتجزء من المنحى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نظامي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لاتوجد بينهم علاقه ارتباطيه بحيث المنحى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نظامي يكون بمعزل عن تقنيات تعليم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يستخدم ماتوفر لديه من وسائل في العمليه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المنحى نظامي وتقنيات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 يستخدمان فقط في العمليه تعليميه لتنظيم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المنهج</w:t>
      </w:r>
      <w:r w:rsidRPr="00C32BE3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هو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أي شخص يقوم بتوجيه رساله الى الاخرين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المرسل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/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المصدر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المستقبل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التغذيه الراجعه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الرساله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لوكان طلاب امامي بلصف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بدون ان استخدم وسيله (قناه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)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هذا يعني بأن الاتصال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مكتوب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الشكلي</w:t>
      </w:r>
      <w:r w:rsidRPr="00C32BE3">
        <w:rPr>
          <w:rFonts w:ascii="Arial" w:hAnsi="Arial" w:cs="Arial"/>
          <w:color w:val="auto"/>
          <w:sz w:val="24"/>
          <w:szCs w:val="24"/>
        </w:rPr>
        <w:br/>
        <w:t>3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الاتصال شفهي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غير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اللفظي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المدرس قبل ان يبدء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بدخول على طلابه لشرح بنصف ساعه يبدء بتحدث يخاطب نفسه من داخل هاذا نوع من الاتصال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يسمى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الفردي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الذاتي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الجماعي 4-الاتصال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الجماهيريه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يسأل طالب معلمه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نسمي هذا الاتصال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الاتصال الفردي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الذاتي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الجماعي 4-الاتصال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الجماهيريه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المراسله البريديه بين صديق وصديقه هذا نوع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يسمى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فردي مباشر</w:t>
      </w:r>
      <w:r w:rsidRPr="00C32BE3">
        <w:rPr>
          <w:rFonts w:ascii="Arial" w:hAnsi="Arial" w:cs="Arial"/>
          <w:color w:val="auto"/>
          <w:sz w:val="24"/>
          <w:szCs w:val="24"/>
        </w:rPr>
        <w:t>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اتصال فردي غير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مباشر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فردي ايجابي 4-اتصال فردي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سلبي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يلقى معلم محظره داخل الفصل لكن هناك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بعض من طلاب يتعرضون حالياً لأمور نفسيه مزعجه كوفاه قريب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تغذيه راجعه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بيئه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االمستقبل 4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المصدر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المسرح المدرسي نسمي هذا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جماهريه 2-اتصال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فردي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اتصال جماعي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ذاتي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محاظره تلفزيونيه عبر قناه من القنوات يستمع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لها مليون شخص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المسرح المدرسي نسمي هذا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اتصالجماهريه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2</w:t>
      </w:r>
      <w:r w:rsidRPr="00C32BE3">
        <w:rPr>
          <w:rFonts w:ascii="Arial" w:hAnsi="Arial" w:cs="Arial"/>
          <w:color w:val="auto"/>
          <w:sz w:val="24"/>
          <w:szCs w:val="24"/>
        </w:rPr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فردي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جماعي 4-اتصال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ذاتي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b/>
          <w:bCs/>
          <w:i/>
          <w:iCs/>
          <w:color w:val="auto"/>
          <w:sz w:val="24"/>
          <w:szCs w:val="24"/>
          <w:rtl/>
        </w:rPr>
        <w:t>أي العبارات التالية تصف نموذج</w:t>
      </w:r>
      <w:r w:rsidRPr="00C32BE3">
        <w:rPr>
          <w:rFonts w:ascii="Arial" w:hAnsi="Arial" w:cs="Arial"/>
          <w:b/>
          <w:bCs/>
          <w:i/>
          <w:iCs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b/>
          <w:bCs/>
          <w:i/>
          <w:iCs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b/>
          <w:bCs/>
          <w:i/>
          <w:iCs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هو عباره عن رسم بياني او مخطط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انسيابي يربط لنا عناصر عمليه الاتصال الاساسيه</w:t>
      </w:r>
      <w:r w:rsidRPr="00C32BE3">
        <w:rPr>
          <w:rFonts w:ascii="Arial" w:hAnsi="Arial" w:cs="Arial"/>
          <w:color w:val="auto"/>
          <w:sz w:val="24"/>
          <w:szCs w:val="24"/>
          <w:rtl/>
        </w:rPr>
        <w:t xml:space="preserve"> بعضها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ببعض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هو عباره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عن رساله بين مرسل ومستقبل يحدث بينهم تغذيه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راجعه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تنجح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عمليه الاتصال اذا فهم المستقبل رساله المرسل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القناه هي الاساس في عمليه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نموذج كمب 4-جميع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ماسبق 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يشرح معلم درس لطلابه وبعدها طرح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اسئله على طلابه حول هذا درس فتلقى اجابات تسمى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هذه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بيئه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تغذيه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راجعه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المصدر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المستقبل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عندمايقوم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شخص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بأرسل رساله عن طريق حركه معينه هذا يعتبر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مكتوب 2-اتصال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شفهي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الشكلي</w:t>
      </w:r>
      <w:r w:rsidRPr="00C32BE3">
        <w:rPr>
          <w:rFonts w:ascii="Arial" w:hAnsi="Arial" w:cs="Arial"/>
          <w:color w:val="auto"/>
          <w:sz w:val="24"/>
          <w:szCs w:val="24"/>
        </w:rPr>
        <w:t>4-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الاتصال غير اللفظي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تعتبر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رسوم البيانيه من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الاتصال مكتوب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شفهي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اتصال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شكلي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اتصال غير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اللفظي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عندما يأتي شخص ويقرء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مجله او جريده فهو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مرسل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مستقبل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تغذيه راجعه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قناه</w:t>
      </w:r>
    </w:p>
    <w:p w:rsidR="00667702" w:rsidRPr="00C32BE3" w:rsidRDefault="00667702" w:rsidP="006F084B">
      <w:pPr>
        <w:spacing w:after="0" w:line="240" w:lineRule="auto"/>
        <w:jc w:val="center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  <w:rtl/>
        </w:rPr>
        <w:t>لو اتى احدهم يقرء مقال في صحيفه هذا يعتبر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اتصال</w:t>
      </w:r>
      <w:r w:rsidRPr="00C32BE3">
        <w:rPr>
          <w:rFonts w:ascii="Arial" w:hAnsi="Arial"/>
          <w:sz w:val="24"/>
          <w:szCs w:val="24"/>
        </w:rPr>
        <w:t>:</w:t>
      </w:r>
    </w:p>
    <w:p w:rsidR="00667702" w:rsidRPr="00C32BE3" w:rsidRDefault="00667702" w:rsidP="006F084B">
      <w:pPr>
        <w:pStyle w:val="ListParagraph"/>
        <w:ind w:left="930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</w:rPr>
        <w:t>-</w:t>
      </w:r>
      <w:r w:rsidRPr="00C32BE3">
        <w:rPr>
          <w:rFonts w:ascii="Arial" w:hAnsi="Arial"/>
          <w:sz w:val="24"/>
          <w:szCs w:val="24"/>
          <w:u w:val="single"/>
          <w:rtl/>
        </w:rPr>
        <w:t>اتصال</w:t>
      </w:r>
      <w:r w:rsidRPr="00C32BE3">
        <w:rPr>
          <w:rFonts w:ascii="Arial" w:hAnsi="Arial"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  <w:u w:val="single"/>
          <w:rtl/>
        </w:rPr>
        <w:t>مكتوب</w:t>
      </w:r>
      <w:r w:rsidRPr="00C32BE3">
        <w:rPr>
          <w:rFonts w:ascii="Arial" w:hAnsi="Arial"/>
          <w:sz w:val="24"/>
          <w:szCs w:val="24"/>
        </w:rPr>
        <w:t xml:space="preserve"> 2-</w:t>
      </w:r>
      <w:r w:rsidRPr="00C32BE3">
        <w:rPr>
          <w:rFonts w:ascii="Arial" w:hAnsi="Arial"/>
          <w:sz w:val="24"/>
          <w:szCs w:val="24"/>
          <w:rtl/>
        </w:rPr>
        <w:t>اتصال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شفهي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اتصال الشكلي</w:t>
      </w:r>
      <w:r w:rsidRPr="00C32BE3">
        <w:rPr>
          <w:rFonts w:ascii="Arial" w:hAnsi="Arial"/>
          <w:sz w:val="24"/>
          <w:szCs w:val="24"/>
        </w:rPr>
        <w:t>4-</w:t>
      </w:r>
      <w:r w:rsidRPr="00C32BE3">
        <w:rPr>
          <w:rFonts w:ascii="Arial" w:hAnsi="Arial"/>
          <w:sz w:val="24"/>
          <w:szCs w:val="24"/>
          <w:rtl/>
        </w:rPr>
        <w:t>الاتصال غير اللفظي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rtl/>
        </w:rPr>
        <w:t>هي أي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فكره او وسيله تنقل من المصدر الى مستقبل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1-</w:t>
      </w:r>
      <w:r w:rsidRPr="00C32BE3">
        <w:rPr>
          <w:rFonts w:ascii="Arial" w:hAnsi="Arial"/>
          <w:sz w:val="24"/>
          <w:szCs w:val="24"/>
          <w:u w:val="single"/>
          <w:rtl/>
        </w:rPr>
        <w:t>رساله</w:t>
      </w:r>
      <w:r w:rsidRPr="00C32BE3">
        <w:rPr>
          <w:rFonts w:ascii="Arial" w:hAnsi="Arial"/>
          <w:sz w:val="24"/>
          <w:szCs w:val="24"/>
        </w:rPr>
        <w:t xml:space="preserve"> 2- </w:t>
      </w:r>
      <w:r w:rsidRPr="00C32BE3">
        <w:rPr>
          <w:rFonts w:ascii="Arial" w:hAnsi="Arial"/>
          <w:sz w:val="24"/>
          <w:szCs w:val="24"/>
          <w:rtl/>
        </w:rPr>
        <w:t>المرسل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المستقبل</w:t>
      </w:r>
      <w:r w:rsidRPr="00C32BE3">
        <w:rPr>
          <w:rFonts w:ascii="Arial" w:hAnsi="Arial"/>
          <w:sz w:val="24"/>
          <w:szCs w:val="24"/>
        </w:rPr>
        <w:t xml:space="preserve"> 4-</w:t>
      </w:r>
      <w:r w:rsidRPr="00C32BE3">
        <w:rPr>
          <w:rFonts w:ascii="Arial" w:hAnsi="Arial"/>
          <w:sz w:val="24"/>
          <w:szCs w:val="24"/>
          <w:rtl/>
        </w:rPr>
        <w:t>القناه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rtl/>
        </w:rPr>
        <w:t>تعتبر المقاله الصحفيه عنصر من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عناصر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1-</w:t>
      </w:r>
      <w:r w:rsidRPr="00C32BE3">
        <w:rPr>
          <w:rFonts w:ascii="Arial" w:hAnsi="Arial"/>
          <w:sz w:val="24"/>
          <w:szCs w:val="24"/>
          <w:u w:val="single"/>
          <w:rtl/>
        </w:rPr>
        <w:t>رساله</w:t>
      </w:r>
      <w:r w:rsidRPr="00C32BE3">
        <w:rPr>
          <w:rFonts w:ascii="Arial" w:hAnsi="Arial"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</w:rPr>
        <w:t xml:space="preserve">2- </w:t>
      </w:r>
      <w:r w:rsidRPr="00C32BE3">
        <w:rPr>
          <w:rFonts w:ascii="Arial" w:hAnsi="Arial"/>
          <w:sz w:val="24"/>
          <w:szCs w:val="24"/>
          <w:rtl/>
        </w:rPr>
        <w:t>المرسل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المستقبل</w:t>
      </w:r>
      <w:r w:rsidRPr="00C32BE3">
        <w:rPr>
          <w:rFonts w:ascii="Arial" w:hAnsi="Arial"/>
          <w:sz w:val="24"/>
          <w:szCs w:val="24"/>
        </w:rPr>
        <w:t xml:space="preserve"> 4-</w:t>
      </w:r>
      <w:r w:rsidRPr="00C32BE3">
        <w:rPr>
          <w:rFonts w:ascii="Arial" w:hAnsi="Arial"/>
          <w:sz w:val="24"/>
          <w:szCs w:val="24"/>
          <w:rtl/>
        </w:rPr>
        <w:t>القناه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rtl/>
        </w:rPr>
        <w:t>عندما يلقي الشاعر قصديته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يعتبر</w:t>
      </w:r>
      <w:r w:rsidRPr="00C32BE3">
        <w:rPr>
          <w:rFonts w:ascii="Arial" w:hAnsi="Arial"/>
          <w:sz w:val="24"/>
          <w:szCs w:val="24"/>
        </w:rPr>
        <w:br/>
        <w:t>1--</w:t>
      </w:r>
      <w:r w:rsidRPr="00C32BE3">
        <w:rPr>
          <w:rFonts w:ascii="Arial" w:hAnsi="Arial"/>
          <w:sz w:val="24"/>
          <w:szCs w:val="24"/>
          <w:rtl/>
        </w:rPr>
        <w:t>رساله</w:t>
      </w:r>
      <w:r w:rsidRPr="00C32BE3">
        <w:rPr>
          <w:rFonts w:ascii="Arial" w:hAnsi="Arial"/>
          <w:sz w:val="24"/>
          <w:szCs w:val="24"/>
        </w:rPr>
        <w:t xml:space="preserve">2- </w:t>
      </w:r>
      <w:r w:rsidRPr="00C32BE3">
        <w:rPr>
          <w:rFonts w:ascii="Arial" w:hAnsi="Arial"/>
          <w:sz w:val="24"/>
          <w:szCs w:val="24"/>
          <w:rtl/>
        </w:rPr>
        <w:t>المرسل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المستقبل</w:t>
      </w:r>
      <w:r w:rsidRPr="00C32BE3">
        <w:rPr>
          <w:rFonts w:ascii="Arial" w:hAnsi="Arial"/>
          <w:sz w:val="24"/>
          <w:szCs w:val="24"/>
        </w:rPr>
        <w:t xml:space="preserve"> 4-</w:t>
      </w:r>
      <w:r w:rsidRPr="00C32BE3">
        <w:rPr>
          <w:rFonts w:ascii="Arial" w:hAnsi="Arial"/>
          <w:sz w:val="24"/>
          <w:szCs w:val="24"/>
          <w:rtl/>
        </w:rPr>
        <w:t>القناه</w:t>
      </w:r>
      <w:r w:rsidRPr="00C32BE3">
        <w:rPr>
          <w:rFonts w:ascii="Arial" w:hAnsi="Arial"/>
          <w:sz w:val="24"/>
          <w:szCs w:val="24"/>
        </w:rPr>
        <w:br/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tblCellMar>
          <w:top w:w="90" w:type="dxa"/>
          <w:left w:w="90" w:type="dxa"/>
          <w:bottom w:w="90" w:type="dxa"/>
          <w:right w:w="90" w:type="dxa"/>
        </w:tblCellMar>
        <w:tblLook w:val="00A0"/>
      </w:tblPr>
      <w:tblGrid>
        <w:gridCol w:w="8296"/>
        <w:gridCol w:w="220"/>
      </w:tblGrid>
      <w:tr w:rsidR="00667702" w:rsidRPr="00C32BE3">
        <w:trPr>
          <w:gridAfter w:val="1"/>
          <w:tblCellSpacing w:w="0" w:type="dxa"/>
          <w:jc w:val="center"/>
        </w:trPr>
        <w:tc>
          <w:tcPr>
            <w:tcW w:w="0" w:type="auto"/>
            <w:tcBorders>
              <w:top w:val="single" w:sz="6" w:space="0" w:color="003E69"/>
              <w:right w:val="single" w:sz="6" w:space="0" w:color="CCCCCC"/>
            </w:tcBorders>
            <w:shd w:val="clear" w:color="auto" w:fill="F6F6F6"/>
          </w:tcPr>
          <w:p w:rsidR="00667702" w:rsidRPr="00C32BE3" w:rsidRDefault="00667702" w:rsidP="006F084B">
            <w:pPr>
              <w:spacing w:before="100" w:beforeAutospacing="1" w:after="100" w:afterAutospacing="1" w:line="240" w:lineRule="auto"/>
              <w:jc w:val="center"/>
              <w:rPr>
                <w:rFonts w:ascii="Arial" w:hAnsi="Arial"/>
                <w:sz w:val="24"/>
                <w:szCs w:val="24"/>
              </w:rPr>
            </w:pPr>
            <w:r w:rsidRPr="00C32BE3">
              <w:rPr>
                <w:rFonts w:ascii="Arial" w:hAnsi="Arial"/>
                <w:sz w:val="24"/>
                <w:szCs w:val="24"/>
              </w:rPr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هو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مرفق بلمؤسسه تعليميه يقوم بحفظ وعرض وانتاج المواد تعليميه بصيغها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المختلفه</w:t>
            </w:r>
            <w:r w:rsidRPr="00C32BE3">
              <w:rPr>
                <w:rFonts w:ascii="Arial" w:hAnsi="Arial"/>
                <w:sz w:val="24"/>
                <w:szCs w:val="24"/>
              </w:rPr>
              <w:t>.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الاتصال تعليمي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النظام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التربيه المعلوماتيه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مركز مصادر التعلم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الفرق بين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المكتبه الشامله ومركز مصادر تعلم</w:t>
            </w:r>
            <w:r w:rsidRPr="00C32BE3">
              <w:rPr>
                <w:rFonts w:ascii="Arial" w:hAnsi="Arial"/>
                <w:sz w:val="24"/>
                <w:szCs w:val="24"/>
              </w:rPr>
              <w:t>.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المكتبه شامله تكون شامله لجميع الكتب ومركز مصادر تعلم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يركز على المعلومه وكيفيه بنائها في عقل المتعلم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ووجدانه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t>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المكتبه تكون شامله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لجميع المعلومات والكتب ومركز مصادر تعلم يركز على البحث عن المعلومه من كتب وجرائد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..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الخ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3- 1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و2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صحيح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جميع ماسبق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خاطىء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3-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يهدف مركز مصادر التعلم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الى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بناء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u w:val="single"/>
                <w:rtl/>
              </w:rPr>
              <w:t>تربيه المعلوماتيه</w:t>
            </w:r>
            <w:r w:rsidRPr="00C32BE3">
              <w:rPr>
                <w:rFonts w:ascii="Arial" w:hAnsi="Arial"/>
                <w:sz w:val="24"/>
                <w:szCs w:val="24"/>
                <w:u w:val="single"/>
              </w:rPr>
              <w:t xml:space="preserve"> 2</w:t>
            </w:r>
            <w:r w:rsidRPr="00C32BE3">
              <w:rPr>
                <w:rFonts w:ascii="Arial" w:hAnsi="Arial"/>
                <w:sz w:val="24"/>
                <w:szCs w:val="24"/>
              </w:rPr>
              <w:t>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دعم الوسائل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تعليميه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دعم الاجهزه التقنيه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جميع ماسبق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 xml:space="preserve">4-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الهدف رئيسي من انشاء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مركز مصادر تعلم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دعم اهداف المؤسسه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تعليميه التي ينتمي اليهاالمركز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بناء تربيه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معلوماتيه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دعم الاجهزه التقنيه 4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-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دعم الوسائل تعليميه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5–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البحث عن المعلومه من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مصادر متعدده والوصول اليها بكفاءه وفعاليه وهمها واستيعابها والقدره على نقدها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وتحليلها واستنتاج معلومه جديده وتطبيق مهارات التفكير نقاد والابتكاري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يعتبر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من اهداف مركز مصادر تعلم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معايير مصادر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تعلم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محتويات مركز مصادر تعلم 4-وحدات مركز مصادر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تعلم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6-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تقوم باستقبال جمهور المركز وتقديم خدمات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لهم وتنظيم تداول مصادر تعلم من مواد واجهزه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الاداره والاشراف والمتابعه 2-وحده التجهيز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والاعداد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التطوير المهني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الاستقبال والتداول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7-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وضيفتها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تنظيم حيازه مصادر تعلم من مواد واجهزه للأستفاده منها داخل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المركز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الاداره والاشراف والمتابعه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التجهيز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والاعداد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التطوير المهني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الاستقبال والتداول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8-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تقوم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بلقيام بلمهام المرتبطه باعداد الخظه مركز واهدافه وسياسته وخدماته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وميزانيته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الاداره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والاشراف والمتابعه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التجهيز والاعداد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التطوير المهني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الاستقبال والتداول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9-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تقوم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بتنفيذ البرامج ودورات التدريبيه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الاداره والاشراف والمتابعه 2-وحده التجهيز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والاعداد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التطوير المهني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وحده الاستقبال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والتداول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10-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من محتويات مركز مصادر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التعلم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مواد ووسائل تعليميه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2-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اجهزه تقنيه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مرافق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جميع ماسبق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</w:rPr>
              <w:br/>
              <w:t>11-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من اهداف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مركز مصادر التعلم</w:t>
            </w:r>
            <w:r w:rsidRPr="00C32BE3">
              <w:rPr>
                <w:rFonts w:ascii="Arial" w:hAnsi="Arial"/>
                <w:sz w:val="24"/>
                <w:szCs w:val="24"/>
              </w:rPr>
              <w:t>: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توفير بيئه تعليميه غنيه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بمصادر معلوماتيه متنوعه 2-تنميه مهارات التفكير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العليا</w:t>
            </w:r>
            <w:r w:rsidRPr="00C32BE3">
              <w:rPr>
                <w:rFonts w:ascii="Arial" w:hAnsi="Arial"/>
                <w:sz w:val="24"/>
                <w:szCs w:val="24"/>
              </w:rPr>
              <w:br/>
              <w:t>3-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تطوير مهارات التعلم وتعليم الحديثه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4-</w:t>
            </w:r>
            <w:r w:rsidRPr="00C32BE3">
              <w:rPr>
                <w:rFonts w:ascii="Arial" w:hAnsi="Arial"/>
                <w:sz w:val="24"/>
                <w:szCs w:val="24"/>
                <w:rtl/>
              </w:rPr>
              <w:t>جميع ماسبق</w:t>
            </w:r>
            <w:r w:rsidRPr="00C32BE3"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</w:tr>
      <w:tr w:rsidR="00667702" w:rsidRPr="00C32BE3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</w:tcPr>
          <w:p w:rsidR="00667702" w:rsidRPr="00C32BE3" w:rsidRDefault="00667702" w:rsidP="006F084B">
            <w:pPr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667702" w:rsidRPr="00C32BE3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</w:tcPr>
          <w:p w:rsidR="00667702" w:rsidRPr="00C32BE3" w:rsidRDefault="00667702" w:rsidP="006F084B">
            <w:pPr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  <w:r w:rsidRPr="00C32BE3">
              <w:rPr>
                <w:rFonts w:ascii="Arial" w:hAnsi="Arial"/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</w:tcPr>
          <w:p w:rsidR="00667702" w:rsidRPr="00C32BE3" w:rsidRDefault="00667702" w:rsidP="006F084B">
            <w:pPr>
              <w:spacing w:after="0" w:line="240" w:lineRule="auto"/>
              <w:jc w:val="right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</w:tbl>
    <w:p w:rsidR="00667702" w:rsidRPr="00C32BE3" w:rsidRDefault="00667702" w:rsidP="006F084B">
      <w:pPr>
        <w:pStyle w:val="NormalWeb"/>
        <w:bidi/>
        <w:jc w:val="center"/>
        <w:rPr>
          <w:rFonts w:ascii="Arial" w:hAnsi="Arial" w:cs="Arial"/>
          <w:color w:val="auto"/>
          <w:sz w:val="24"/>
          <w:szCs w:val="24"/>
        </w:rPr>
      </w:pP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rtl/>
        </w:rPr>
        <w:t>تدريبات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عوامل نجاح العلاقه تعاونيه بين المعلم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واختصاصي مركز مصادر تعلم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ادراك الدور الجوهري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لمركز مصادر تعلم والمتبعه دوريه وتقويم المستمر لخطه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المركز</w:t>
      </w:r>
      <w:r w:rsidRPr="00C32BE3">
        <w:rPr>
          <w:rFonts w:ascii="Arial" w:hAnsi="Arial" w:cs="Arial"/>
          <w:color w:val="auto"/>
          <w:sz w:val="24"/>
          <w:szCs w:val="24"/>
        </w:rPr>
        <w:br/>
        <w:t>2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ان يكون لدى معلم اتجاهات ايجابيه وفهم صحيح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نحو المركز ودور اختصاصيه وان تقوم مؤسسات تعليميه بتذليل العقبات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الاداريه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التعاون مع المعلمين والمتعلمين والاشراف على انتاج وحدات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ومشاركه المعلمين في اقامه انشطه 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اختيار العاملين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بلمركز بناء على تخصصاتهم وقدراتهم وتميزهم وتطوير وصف وظيفي لكل فئه من الفئات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العاملين بلمركز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الأسس التي ينبغي مراعاتها بلعاملين في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مركز مصادر التعلم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ادراك الدور الجوهري لمركز مصادر تعلم والمتبعه دوريه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وتقويم المستمر لخطه المركز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 يكون لدى معلم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اتجاهات ايجابيه وفهم صحيح نحو المركز ودور اختصاصيه وان تقوم مؤسسات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بتذليل العقبات الاداريه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التعاون مع المعلمين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والمتعلمين والاشراف على انتاج وحدات تعليميه ومشاركه المعلمين في اقامه انشطه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اختيار العاملين بلمركز بناء على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تخصصاتهم وقدراتهم وتميزهم وتطوير وصف وظيفي لكل فئه من الفئات العاملين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بلمركز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يتمكن المركز من تحقيق رسالته واداء وضيفته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وتلبيه الحاجات تعليميه لجمهوره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اذا كانت المواد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 من مصدر واحد متجدد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2--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اذذا كانت المواد تعليميه متجدده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ومتنوعه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اذا كانت المواد تعليميه من مصادر متنوعه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قديمه</w:t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اذا كانت المواد تعليميه كفائتها عاليه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ومتنوعه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الأسس المنهجيه التي ينبغي ان يراعيها مركز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مصادر تعلم نحو الاجهزه تقنيه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توفير مواد تعليميه من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مصادر متعدده واتباع سياسه مرنه لاختيار المواد تعليميه وتيسير تداولها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واعارتها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تأمين ميزانيه مناسبه للمركز من الأداره المركزيه وتوفير مصادر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ميزانيه ذاتيه وتوقع ضروف طارئه تقتضي ميزانيه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اضافيه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 الفهرس الالكتروني ونظام البحث في قواعد البيانات المعلوماتيه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ودمج التقنيات الحاسوبيه في الانشطه 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4-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توافق الاجهزه معا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المواد التعليميه في المركز واختيار الاجهزه بناء على معايير نوعيه وتنفيذ صيانه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دوريه للاجهزه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5-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الاسس التي ينبغي مراعاتها عند تعامل مع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ميزانيه المركز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توفير مواد تعليميه من مصادر متعدده واتباع سياسه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مرنه لاختيار المواد تعليميه وتيسير تداولها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واعارتها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2-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تأمين ميزانيه مناسبه للمركز من الأداره المركزيه وتوفير مصادر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ميزانيه ذاتيه وتوقع ضروف طارئه تقتضي ميزانيه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اضافيه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 الفهرس الالكتروني ونظام البحث في قواعد البيانات المعلوماتيه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ودمج التقنيات الحاسوبيه في الانشطه 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توافق الاجهزه معا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المواد التعليميه في المركز واختيار الاجهزه بناء على معايير نوعيه وتنفيذ صيانه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دوريه للاجهزه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6-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تشتمل العمليات الالكترونيه بمركز مصادر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تعلم</w:t>
      </w:r>
      <w:r w:rsidRPr="00C32BE3">
        <w:rPr>
          <w:rFonts w:ascii="Arial" w:hAnsi="Arial" w:cs="Arial"/>
          <w:color w:val="auto"/>
          <w:sz w:val="24"/>
          <w:szCs w:val="24"/>
        </w:rPr>
        <w:t>: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1-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 دوريات والمجلات والجرائد ونظام تداول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واستعار المواد تعليميه والاجهزه تقنيه فقط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تأمين ميزانيه مناسبه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للمركز من الأداره المركزيه وتوفير مصادر ميزانيه ذاتيه وتوقع ضروف طارئه تقتضي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ميزانيه اضافيه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 الفهرس الالكتروني ونظام البحث في قواعد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البيانات المعلوماتيه ودمج التقنيات الحاسوبيه في الانشطه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4- 1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و3 صحيح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7-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من الامور ضرور يه التي ينبغي على المركز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الاخذ بها نحو المواد 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توفير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مواد تعليميه من مصادر متعدده واتباع سياسه مرنه لاختيار المواد تعليميه وتيسير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تداولها واعارتها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تأمين ميزانيه مناسبه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للمركز من الأداره المركزيه وتوفير مصادر ميزانيه ذاتيه وتوقع ضروف طارئه تقتضي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ميزانيه اضافيه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نظام الفهرس الالكتروني ونظام البحث في قواعد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البيانات المعلوماتيه ودمج التقنيات الحاسوبيه في الانشطه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4-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توافق الاجهزه معا المواد التعليميه في المركز واختيار الاجهزه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بناء على معايير نوعيه وتنفيذ صيانه دوريه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للاجهزه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8-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دور اختصاصي مركز مصادر تعلم لتعزيز تربيه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المعلوماتيه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ادراك الدور الجوهري لمركز مصادر تعلم والمتبعه دوريه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وتقويم المستمر لخطه المركز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 يكون لدى معلم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اتجاهات ايجابيه وفهم صحيح نحو المركز ودور اختصاصيه وان تقوم مؤسسات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بتذليل العقبات الاداريه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التعاون مع المعلمين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والمتعلمين والاشراف على انتاج وحدات تعليميه ومشاركه المعلمين في اقامه انشطه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اختيار العاملين بلمركز بناء على تخصصاتهم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وقدراتهم وتميزهم وتطوير وصف وظيفي لكل فئه من الفئات العاملين بلمركز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9-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دور المؤسسه تعليميه في تفعيل مركز مصادر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التعلم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>-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ادراك الدور الجوهري لمركز مصادر تعلم والمتبعه دوريه وتقويم المستمر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لخطه المركز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 يكون لدى معلم اتجاهات ايجابيه وفهم صحيح نحو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المركز ودور اختصاصيه وان تقوم مؤسسات تعليميه بتذليل العقبات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الاداريه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التعاون مع المعلمين والمتعلمين والاشراف على انتاج وحدات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ومشاركه المعلمين في اقامه انشطه 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اختيار العاملين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بلمركز بناء على تخصصاتهم وقدراتهم وتميزهم وتطوير وصف وظيفي لكل فئه من الفئات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العاملين بلمركز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10-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الدور رئيسي للأجهزه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التقنيه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حفظ المواد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2-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عرض المواد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تعليميه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3-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حفظ وعرض وانتاج مواد تعليميه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المختلفه</w:t>
      </w:r>
      <w:r w:rsidRPr="00C32BE3">
        <w:rPr>
          <w:rFonts w:ascii="Arial" w:hAnsi="Arial" w:cs="Arial"/>
          <w:color w:val="auto"/>
          <w:sz w:val="24"/>
          <w:szCs w:val="24"/>
        </w:rPr>
        <w:br/>
        <w:t xml:space="preserve">4-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انتاج المواد تعليميه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المختلفه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</w:rPr>
        <w:br/>
        <w:t>11-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عملية اختيار الاجهزه تقنيه تتوقف على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عوامل</w:t>
      </w:r>
      <w:r w:rsidRPr="00C32BE3">
        <w:rPr>
          <w:rFonts w:ascii="Arial" w:hAnsi="Arial" w:cs="Arial"/>
          <w:color w:val="auto"/>
          <w:sz w:val="24"/>
          <w:szCs w:val="24"/>
        </w:rPr>
        <w:br/>
        <w:t>1-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ان تكون مواد تعليميه متجدده ومتنوعه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المصادر</w:t>
      </w:r>
      <w:r w:rsidRPr="00C32BE3">
        <w:rPr>
          <w:rFonts w:ascii="Arial" w:hAnsi="Arial" w:cs="Arial"/>
          <w:color w:val="auto"/>
          <w:sz w:val="24"/>
          <w:szCs w:val="24"/>
        </w:rPr>
        <w:br/>
        <w:t>2-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نوعيتها وكفائتها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</w:rPr>
        <w:br/>
        <w:t>3-</w:t>
      </w:r>
      <w:r w:rsidRPr="00C32BE3">
        <w:rPr>
          <w:rFonts w:ascii="Arial" w:hAnsi="Arial" w:cs="Arial"/>
          <w:color w:val="auto"/>
          <w:sz w:val="24"/>
          <w:szCs w:val="24"/>
          <w:rtl/>
        </w:rPr>
        <w:t>تكلفتها</w:t>
      </w:r>
      <w:r w:rsidRPr="00C32BE3">
        <w:rPr>
          <w:rFonts w:ascii="Arial" w:hAnsi="Arial" w:cs="Arial"/>
          <w:color w:val="auto"/>
          <w:sz w:val="24"/>
          <w:szCs w:val="24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rtl/>
        </w:rPr>
        <w:t>وصيانتها</w:t>
      </w:r>
      <w:r w:rsidRPr="00C32BE3">
        <w:rPr>
          <w:rFonts w:ascii="Arial" w:hAnsi="Arial" w:cs="Arial"/>
          <w:color w:val="auto"/>
          <w:sz w:val="24"/>
          <w:szCs w:val="24"/>
        </w:rPr>
        <w:br/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5-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نوعيتها وتكلفتها وكفاءتها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  <w:r w:rsidRPr="00C32BE3">
        <w:rPr>
          <w:rFonts w:ascii="Arial" w:hAnsi="Arial" w:cs="Arial"/>
          <w:color w:val="auto"/>
          <w:sz w:val="24"/>
          <w:szCs w:val="24"/>
          <w:u w:val="single"/>
          <w:rtl/>
        </w:rPr>
        <w:t>وصيانتها</w:t>
      </w:r>
      <w:r w:rsidRPr="00C32BE3">
        <w:rPr>
          <w:rFonts w:ascii="Arial" w:hAnsi="Arial" w:cs="Arial"/>
          <w:color w:val="auto"/>
          <w:sz w:val="24"/>
          <w:szCs w:val="24"/>
          <w:u w:val="single"/>
        </w:rPr>
        <w:t xml:space="preserve"> </w:t>
      </w:r>
    </w:p>
    <w:p w:rsidR="00667702" w:rsidRPr="00C32BE3" w:rsidRDefault="00667702" w:rsidP="006F084B">
      <w:pPr>
        <w:pStyle w:val="ListParagraph"/>
        <w:ind w:left="930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</w:rPr>
        <w:t>12-</w:t>
      </w:r>
      <w:r w:rsidRPr="00C32BE3">
        <w:rPr>
          <w:rFonts w:ascii="Arial" w:hAnsi="Arial"/>
          <w:sz w:val="24"/>
          <w:szCs w:val="24"/>
          <w:rtl/>
        </w:rPr>
        <w:t>تطوير وصف وظيفي لكل فئة من فئات العاملين في المركز مصادر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تعلم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1-</w:t>
      </w:r>
      <w:r w:rsidRPr="00C32BE3">
        <w:rPr>
          <w:rFonts w:ascii="Arial" w:hAnsi="Arial"/>
          <w:sz w:val="24"/>
          <w:szCs w:val="24"/>
          <w:u w:val="single"/>
          <w:rtl/>
        </w:rPr>
        <w:t>الأسس التي ينبغي مراعاتها بلعاملين</w:t>
      </w:r>
      <w:r w:rsidRPr="00C32BE3">
        <w:rPr>
          <w:rFonts w:ascii="Arial" w:hAnsi="Arial"/>
          <w:b/>
          <w:bCs/>
          <w:sz w:val="24"/>
          <w:szCs w:val="24"/>
        </w:rPr>
        <w:br/>
      </w:r>
    </w:p>
    <w:p w:rsidR="00667702" w:rsidRPr="00C32BE3" w:rsidRDefault="00667702" w:rsidP="006F084B">
      <w:pPr>
        <w:spacing w:line="240" w:lineRule="auto"/>
        <w:rPr>
          <w:rStyle w:val="Strong"/>
          <w:rFonts w:ascii="Arial" w:hAnsi="Arial" w:cs="Arial"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t>2-</w:t>
      </w:r>
      <w:r w:rsidRPr="00C32BE3">
        <w:rPr>
          <w:rFonts w:ascii="Arial" w:hAnsi="Arial"/>
          <w:sz w:val="24"/>
          <w:szCs w:val="24"/>
          <w:rtl/>
        </w:rPr>
        <w:t>الأسس التي ينبغي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مراعاتها بلأجهزه التقنيه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دور اختصاصي مركز مصادر تعلم</w:t>
      </w:r>
      <w:r w:rsidRPr="00C32BE3">
        <w:rPr>
          <w:rFonts w:ascii="Arial" w:hAnsi="Arial"/>
          <w:sz w:val="24"/>
          <w:szCs w:val="24"/>
        </w:rPr>
        <w:br/>
        <w:t>4-</w:t>
      </w:r>
      <w:r w:rsidRPr="00C32BE3">
        <w:rPr>
          <w:rFonts w:ascii="Arial" w:hAnsi="Arial"/>
          <w:sz w:val="24"/>
          <w:szCs w:val="24"/>
          <w:rtl/>
        </w:rPr>
        <w:t>الأسس التي ينبغي مراعاتها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بلميزانيه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  <w:t>13-</w:t>
      </w:r>
      <w:r w:rsidRPr="00C32BE3">
        <w:rPr>
          <w:rFonts w:ascii="Arial" w:hAnsi="Arial"/>
          <w:sz w:val="24"/>
          <w:szCs w:val="24"/>
          <w:rtl/>
        </w:rPr>
        <w:t>الأشراف على انتاج وحدات تعليميه متعدده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الوسائط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  <w:t>1-</w:t>
      </w:r>
      <w:r w:rsidRPr="00C32BE3">
        <w:rPr>
          <w:rFonts w:ascii="Arial" w:hAnsi="Arial"/>
          <w:sz w:val="24"/>
          <w:szCs w:val="24"/>
          <w:rtl/>
        </w:rPr>
        <w:t>الأسس التي ينبغي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مراعاتها بلعاملين</w:t>
      </w:r>
      <w:r w:rsidRPr="00C32BE3">
        <w:rPr>
          <w:rFonts w:ascii="Arial" w:hAnsi="Arial"/>
          <w:sz w:val="24"/>
          <w:szCs w:val="24"/>
        </w:rPr>
        <w:br/>
        <w:t>2-</w:t>
      </w:r>
      <w:r w:rsidRPr="00C32BE3">
        <w:rPr>
          <w:rFonts w:ascii="Arial" w:hAnsi="Arial"/>
          <w:sz w:val="24"/>
          <w:szCs w:val="24"/>
          <w:rtl/>
        </w:rPr>
        <w:t>الأسس التي ينبغي مراعاتها بلأجهزه التقنيه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3-</w:t>
      </w:r>
      <w:r w:rsidRPr="00C32BE3">
        <w:rPr>
          <w:rFonts w:ascii="Arial" w:hAnsi="Arial"/>
          <w:sz w:val="24"/>
          <w:szCs w:val="24"/>
          <w:u w:val="single"/>
          <w:rtl/>
        </w:rPr>
        <w:t>دور اختصاصي مركز مصادر</w:t>
      </w:r>
      <w:r w:rsidRPr="00C32BE3">
        <w:rPr>
          <w:rFonts w:ascii="Arial" w:hAnsi="Arial"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  <w:u w:val="single"/>
          <w:rtl/>
        </w:rPr>
        <w:t>التعلم</w:t>
      </w:r>
      <w:r w:rsidRPr="00C32BE3">
        <w:rPr>
          <w:rFonts w:ascii="Arial" w:hAnsi="Arial"/>
          <w:sz w:val="24"/>
          <w:szCs w:val="24"/>
        </w:rPr>
        <w:br/>
        <w:t>4-</w:t>
      </w:r>
      <w:r w:rsidRPr="00C32BE3">
        <w:rPr>
          <w:rFonts w:ascii="Arial" w:hAnsi="Arial"/>
          <w:sz w:val="24"/>
          <w:szCs w:val="24"/>
          <w:rtl/>
        </w:rPr>
        <w:t>الأسس التي ينبغي مراعاتها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بلميزانيه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  <w:t>14-</w:t>
      </w:r>
      <w:r w:rsidRPr="00C32BE3">
        <w:rPr>
          <w:rFonts w:ascii="Arial" w:hAnsi="Arial"/>
          <w:sz w:val="24"/>
          <w:szCs w:val="24"/>
          <w:rtl/>
        </w:rPr>
        <w:t>تأمين ميزانيه مناسبه للمركز من الأداره المركزيه التي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تتبعها المؤسسه تعليميه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  <w:t>1-</w:t>
      </w:r>
      <w:r w:rsidRPr="00C32BE3">
        <w:rPr>
          <w:rFonts w:ascii="Arial" w:hAnsi="Arial"/>
          <w:sz w:val="24"/>
          <w:szCs w:val="24"/>
          <w:rtl/>
        </w:rPr>
        <w:t>الأسس التي ينبغي مراعاتها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بلعاملين</w:t>
      </w:r>
      <w:r w:rsidRPr="00C32BE3">
        <w:rPr>
          <w:rFonts w:ascii="Arial" w:hAnsi="Arial"/>
          <w:sz w:val="24"/>
          <w:szCs w:val="24"/>
        </w:rPr>
        <w:br/>
        <w:t>2-</w:t>
      </w:r>
      <w:r w:rsidRPr="00C32BE3">
        <w:rPr>
          <w:rFonts w:ascii="Arial" w:hAnsi="Arial"/>
          <w:sz w:val="24"/>
          <w:szCs w:val="24"/>
          <w:rtl/>
        </w:rPr>
        <w:t>الأسس التي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ينبغي مراعاتها بلأجهزه التقنيه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دور اختصاصي مركز مصادر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التعلم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4-</w:t>
      </w:r>
      <w:r w:rsidRPr="00C32BE3">
        <w:rPr>
          <w:rFonts w:ascii="Arial" w:hAnsi="Arial"/>
          <w:sz w:val="24"/>
          <w:szCs w:val="24"/>
          <w:u w:val="single"/>
          <w:rtl/>
        </w:rPr>
        <w:t>الأسس التي ينبغي مراعاتها</w:t>
      </w:r>
      <w:r w:rsidRPr="00C32BE3">
        <w:rPr>
          <w:rFonts w:ascii="Arial" w:hAnsi="Arial"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  <w:u w:val="single"/>
          <w:rtl/>
        </w:rPr>
        <w:t>بلميزانيه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  <w:t>15-</w:t>
      </w:r>
      <w:r w:rsidRPr="00C32BE3">
        <w:rPr>
          <w:rFonts w:ascii="Arial" w:hAnsi="Arial"/>
          <w:sz w:val="24"/>
          <w:szCs w:val="24"/>
          <w:rtl/>
        </w:rPr>
        <w:t>اعداد خطه مسبقه لعملية شراء الأجهزه وتوفيرها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وتطويرها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  <w:t>1-</w:t>
      </w:r>
      <w:r w:rsidRPr="00C32BE3">
        <w:rPr>
          <w:rFonts w:ascii="Arial" w:hAnsi="Arial"/>
          <w:sz w:val="24"/>
          <w:szCs w:val="24"/>
          <w:rtl/>
        </w:rPr>
        <w:t>الأسس التي ينبغي مراعاتها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بلعاملين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2-</w:t>
      </w:r>
      <w:r w:rsidRPr="00C32BE3">
        <w:rPr>
          <w:rFonts w:ascii="Arial" w:hAnsi="Arial"/>
          <w:sz w:val="24"/>
          <w:szCs w:val="24"/>
          <w:u w:val="single"/>
          <w:rtl/>
        </w:rPr>
        <w:t>الأسس التي ينبغي مراعاتها بلأجهزه</w:t>
      </w:r>
      <w:r w:rsidRPr="00C32BE3">
        <w:rPr>
          <w:rFonts w:ascii="Arial" w:hAnsi="Arial"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sz w:val="24"/>
          <w:szCs w:val="24"/>
          <w:u w:val="single"/>
          <w:rtl/>
        </w:rPr>
        <w:t>تقنيه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دور اختصاصي مركز مصادر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تعلم</w:t>
      </w:r>
      <w:r w:rsidRPr="00C32BE3">
        <w:rPr>
          <w:rFonts w:ascii="Arial" w:hAnsi="Arial"/>
          <w:sz w:val="24"/>
          <w:szCs w:val="24"/>
        </w:rPr>
        <w:br/>
        <w:t>4-</w:t>
      </w:r>
      <w:r w:rsidRPr="00C32BE3">
        <w:rPr>
          <w:rFonts w:ascii="Arial" w:hAnsi="Arial"/>
          <w:sz w:val="24"/>
          <w:szCs w:val="24"/>
          <w:rtl/>
        </w:rPr>
        <w:t>الأسس التي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ينبغي مراعاتها بلميزانيه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  <w:t>16-</w:t>
      </w:r>
      <w:r w:rsidRPr="00C32BE3">
        <w:rPr>
          <w:rFonts w:ascii="Arial" w:hAnsi="Arial"/>
          <w:sz w:val="24"/>
          <w:szCs w:val="24"/>
          <w:rtl/>
        </w:rPr>
        <w:t>دورها هو حفظ وعرض وانتاج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المواد تعليميه المختلفه</w:t>
      </w:r>
      <w:r w:rsidRPr="00C32BE3">
        <w:rPr>
          <w:rFonts w:ascii="Arial" w:hAnsi="Arial"/>
          <w:sz w:val="24"/>
          <w:szCs w:val="24"/>
        </w:rPr>
        <w:br/>
        <w:t>1-</w:t>
      </w:r>
      <w:r w:rsidRPr="00C32BE3">
        <w:rPr>
          <w:rFonts w:ascii="Arial" w:hAnsi="Arial"/>
          <w:sz w:val="24"/>
          <w:szCs w:val="24"/>
          <w:rtl/>
        </w:rPr>
        <w:t>المواد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تعليميه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2-</w:t>
      </w:r>
      <w:r w:rsidRPr="00C32BE3">
        <w:rPr>
          <w:rFonts w:ascii="Arial" w:hAnsi="Arial"/>
          <w:sz w:val="24"/>
          <w:szCs w:val="24"/>
          <w:u w:val="single"/>
          <w:rtl/>
        </w:rPr>
        <w:t>الاجهزه التقنيه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العمليات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الألكترونيه</w:t>
      </w:r>
      <w:r w:rsidRPr="00C32BE3">
        <w:rPr>
          <w:rFonts w:ascii="Arial" w:hAnsi="Arial"/>
          <w:sz w:val="24"/>
          <w:szCs w:val="24"/>
        </w:rPr>
        <w:br/>
        <w:t>4-</w:t>
      </w:r>
      <w:r w:rsidRPr="00C32BE3">
        <w:rPr>
          <w:rFonts w:ascii="Arial" w:hAnsi="Arial"/>
          <w:sz w:val="24"/>
          <w:szCs w:val="24"/>
          <w:rtl/>
        </w:rPr>
        <w:t>الميزانيه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  <w:t>17-</w:t>
      </w:r>
      <w:r w:rsidRPr="00C32BE3">
        <w:rPr>
          <w:rFonts w:ascii="Arial" w:hAnsi="Arial"/>
          <w:sz w:val="24"/>
          <w:szCs w:val="24"/>
          <w:rtl/>
        </w:rPr>
        <w:t>هي قلب مركز مصادر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التعلم</w:t>
      </w:r>
      <w:r w:rsidRPr="00C32BE3">
        <w:rPr>
          <w:rFonts w:ascii="Arial" w:hAnsi="Arial"/>
          <w:sz w:val="24"/>
          <w:szCs w:val="24"/>
        </w:rPr>
        <w:t>: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  <w:u w:val="single"/>
        </w:rPr>
        <w:t>1-</w:t>
      </w:r>
      <w:r w:rsidRPr="00C32BE3">
        <w:rPr>
          <w:rFonts w:ascii="Arial" w:hAnsi="Arial"/>
          <w:sz w:val="24"/>
          <w:szCs w:val="24"/>
          <w:u w:val="single"/>
          <w:rtl/>
        </w:rPr>
        <w:t>المواد تعليميه</w:t>
      </w:r>
      <w:r w:rsidRPr="00C32BE3">
        <w:rPr>
          <w:rFonts w:ascii="Arial" w:hAnsi="Arial"/>
          <w:sz w:val="24"/>
          <w:szCs w:val="24"/>
        </w:rPr>
        <w:br/>
        <w:t>2-</w:t>
      </w:r>
      <w:r w:rsidRPr="00C32BE3">
        <w:rPr>
          <w:rFonts w:ascii="Arial" w:hAnsi="Arial"/>
          <w:sz w:val="24"/>
          <w:szCs w:val="24"/>
          <w:rtl/>
        </w:rPr>
        <w:t>الاجهزه تقنيه</w:t>
      </w:r>
      <w:r w:rsidRPr="00C32BE3">
        <w:rPr>
          <w:rFonts w:ascii="Arial" w:hAnsi="Arial"/>
          <w:sz w:val="24"/>
          <w:szCs w:val="24"/>
        </w:rPr>
        <w:br/>
        <w:t>3-</w:t>
      </w:r>
      <w:r w:rsidRPr="00C32BE3">
        <w:rPr>
          <w:rFonts w:ascii="Arial" w:hAnsi="Arial"/>
          <w:sz w:val="24"/>
          <w:szCs w:val="24"/>
          <w:rtl/>
        </w:rPr>
        <w:t>العمليات</w:t>
      </w:r>
      <w:r w:rsidRPr="00C32BE3">
        <w:rPr>
          <w:rFonts w:ascii="Arial" w:hAnsi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  <w:rtl/>
        </w:rPr>
        <w:t>الالكترونيه</w:t>
      </w:r>
      <w:r w:rsidRPr="00C32BE3">
        <w:rPr>
          <w:rFonts w:ascii="Arial" w:hAnsi="Arial"/>
          <w:sz w:val="24"/>
          <w:szCs w:val="24"/>
        </w:rPr>
        <w:br/>
        <w:t>4-</w:t>
      </w:r>
      <w:r w:rsidRPr="00C32BE3">
        <w:rPr>
          <w:rFonts w:ascii="Arial" w:hAnsi="Arial"/>
          <w:sz w:val="24"/>
          <w:szCs w:val="24"/>
          <w:rtl/>
        </w:rPr>
        <w:t>الميزانيه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_1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يقوم مدرب اجتماعي بمحاضره عن ظاهره ضرب الأولاد أو انعكاساتها السيئة في التربية وطريقه حلولها ونتائجها وغير ذللك واستخدام تقنيات في هذا المجال فماذا نقصد بهذا الاستخدام؟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تقنياتتعليم2_تقنيات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3_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قنيات التربيه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4</w:t>
      </w:r>
      <w:r w:rsidRPr="00C32BE3">
        <w:rPr>
          <w:rStyle w:val="Strong"/>
          <w:rFonts w:ascii="Arial" w:hAnsi="Arial" w:cs="Arial"/>
          <w:sz w:val="24"/>
          <w:szCs w:val="24"/>
        </w:rPr>
        <w:t>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في التربية</w:t>
      </w:r>
    </w:p>
    <w:tbl>
      <w:tblPr>
        <w:bidiVisual/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14"/>
      </w:tblGrid>
      <w:tr w:rsidR="00667702" w:rsidRPr="00C32BE3">
        <w:tc>
          <w:tcPr>
            <w:tcW w:w="9962" w:type="dxa"/>
          </w:tcPr>
          <w:p w:rsidR="00667702" w:rsidRPr="00C32BE3" w:rsidRDefault="00667702" w:rsidP="005C2D21">
            <w:pPr>
              <w:spacing w:after="0" w:line="240" w:lineRule="auto"/>
              <w:rPr>
                <w:rStyle w:val="Strong"/>
                <w:rFonts w:ascii="Arial" w:hAnsi="Arial" w:cs="Arial"/>
                <w:sz w:val="24"/>
                <w:szCs w:val="24"/>
              </w:rPr>
            </w:pP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لبش ماقلنا تقنيات في التربية؟؟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لأنه ألقى محاضره عن ظاهره الأولاد ووجد لها حلول و ونتائجها وتأثيرها سيء على الأولاد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أما إذا صار فيها شي اسمه أداره يعني يدير الشيء بدون وجود حلول واو إلقاء محاضره بتكون تقنيات في التربية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</w:p>
        </w:tc>
      </w:tr>
    </w:tbl>
    <w:p w:rsidR="00667702" w:rsidRPr="00C32BE3" w:rsidRDefault="00667702" w:rsidP="006F084B">
      <w:pPr>
        <w:spacing w:line="240" w:lineRule="auto"/>
        <w:rPr>
          <w:rStyle w:val="Strong"/>
          <w:rFonts w:ascii="Arial" w:hAnsi="Arial" w:cs="Arial"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 xml:space="preserve">2-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عندما يستخدم وكيل المدرسة التقنيات او الحاسب الآلي من أجل أعداد جدول طلاب او معلمين فماذا نسمي هذا الاستخدام؟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1_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تقنيات التعليم </w:t>
      </w:r>
      <w:r w:rsidRPr="00C32BE3">
        <w:rPr>
          <w:rStyle w:val="Strong"/>
          <w:rFonts w:ascii="Arial" w:hAnsi="Arial" w:cs="Arial"/>
          <w:sz w:val="24"/>
          <w:szCs w:val="24"/>
        </w:rPr>
        <w:t>2_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التربيه4-تقنيات في التربي</w:t>
      </w:r>
      <w:r w:rsidRPr="00C32BE3">
        <w:rPr>
          <w:rFonts w:ascii="Arial" w:hAnsi="Arial"/>
          <w:sz w:val="24"/>
          <w:szCs w:val="24"/>
        </w:rPr>
        <w:br/>
      </w:r>
    </w:p>
    <w:p w:rsidR="00667702" w:rsidRPr="00C32BE3" w:rsidRDefault="00667702" w:rsidP="006F084B">
      <w:pPr>
        <w:spacing w:line="240" w:lineRule="auto"/>
        <w:rPr>
          <w:rStyle w:val="Strong"/>
          <w:rFonts w:ascii="Arial" w:hAnsi="Arial" w:cs="Arial"/>
          <w:sz w:val="24"/>
          <w:szCs w:val="24"/>
          <w:rtl/>
        </w:rPr>
      </w:pPr>
    </w:p>
    <w:tbl>
      <w:tblPr>
        <w:bidiVisual/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14"/>
      </w:tblGrid>
      <w:tr w:rsidR="00667702" w:rsidRPr="00C32BE3">
        <w:tc>
          <w:tcPr>
            <w:tcW w:w="9962" w:type="dxa"/>
          </w:tcPr>
          <w:p w:rsidR="00667702" w:rsidRPr="00C32BE3" w:rsidRDefault="00667702" w:rsidP="005C2D21">
            <w:pPr>
              <w:spacing w:after="0" w:line="240" w:lineRule="auto"/>
              <w:rPr>
                <w:rStyle w:val="Strong"/>
                <w:rFonts w:ascii="Arial" w:hAnsi="Arial" w:cs="Arial"/>
                <w:sz w:val="24"/>
                <w:szCs w:val="24"/>
              </w:rPr>
            </w:pP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لبش ماقلنا تقنيات التعليم؟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لأنه الوكيل هنا وضيفته يدير عمله وليس تعليم طلاب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أي شي يصير فيه إداره من قبل مسؤل بيكون تقنيات في التعليم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أما إذا كان استخدامه لهذه التقنية لتعليم طلاب المعلم لطلاب بيكون تقنيات في التعليم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</w:p>
        </w:tc>
      </w:tr>
    </w:tbl>
    <w:p w:rsidR="00667702" w:rsidRPr="00C32BE3" w:rsidRDefault="00667702" w:rsidP="006F084B">
      <w:pPr>
        <w:spacing w:line="240" w:lineRule="auto"/>
        <w:rPr>
          <w:rFonts w:ascii="Arial" w:hAnsi="Arial"/>
          <w:sz w:val="24"/>
          <w:szCs w:val="24"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هو علم او حقل من أنواع المعرفة يهتم ويركز على عمليه توظيف التقنيات (الأداة_الآلات_الاجهزه) في عمليه تعليمية</w:t>
      </w:r>
      <w:r w:rsidRPr="00C32BE3">
        <w:rPr>
          <w:rStyle w:val="Strong"/>
          <w:rFonts w:ascii="Arial" w:hAnsi="Arial" w:cs="Arial"/>
          <w:sz w:val="24"/>
          <w:szCs w:val="24"/>
        </w:rPr>
        <w:t>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التعليم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 </w:t>
      </w:r>
      <w:r w:rsidRPr="00C32BE3">
        <w:rPr>
          <w:rStyle w:val="Strong"/>
          <w:rFonts w:ascii="Arial" w:hAnsi="Arial" w:cs="Arial"/>
          <w:sz w:val="24"/>
          <w:szCs w:val="24"/>
        </w:rPr>
        <w:t>2-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التربيه4- تقنيات في التربية</w:t>
      </w:r>
      <w:r w:rsidRPr="00C32BE3">
        <w:rPr>
          <w:rFonts w:ascii="Arial" w:hAnsi="Arial"/>
          <w:sz w:val="24"/>
          <w:szCs w:val="24"/>
        </w:rPr>
        <w:br/>
      </w:r>
    </w:p>
    <w:tbl>
      <w:tblPr>
        <w:bidiVisual/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14"/>
      </w:tblGrid>
      <w:tr w:rsidR="00667702" w:rsidRPr="00C32BE3">
        <w:tc>
          <w:tcPr>
            <w:tcW w:w="9962" w:type="dxa"/>
          </w:tcPr>
          <w:p w:rsidR="00667702" w:rsidRPr="00C32BE3" w:rsidRDefault="00667702" w:rsidP="005C2D21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لبش ماقلنا تقنيات في التعليم؟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لأنه تقنيه مستخدمه في توظيف العملية التعليمية يعني تعليم طلاب شي أكيد بتكون تقنيات تعليم</w:t>
            </w:r>
            <w:r w:rsidRPr="00C32BE3">
              <w:rPr>
                <w:rFonts w:ascii="Arial" w:hAnsi="Arial"/>
                <w:sz w:val="24"/>
                <w:szCs w:val="24"/>
              </w:rPr>
              <w:br/>
            </w:r>
            <w:r w:rsidRPr="00C32BE3">
              <w:rPr>
                <w:rStyle w:val="Strong"/>
                <w:rFonts w:ascii="Arial" w:hAnsi="Arial" w:cs="Arial"/>
                <w:sz w:val="24"/>
                <w:szCs w:val="24"/>
                <w:rtl/>
              </w:rPr>
              <w:t>ومثل ماقلنا إذا صارت تقنيه مستخدمه لأداره عمله بتكون تقنيات في تعليم</w:t>
            </w:r>
          </w:p>
        </w:tc>
      </w:tr>
    </w:tbl>
    <w:p w:rsidR="00667702" w:rsidRPr="00C32BE3" w:rsidRDefault="00667702" w:rsidP="006F084B">
      <w:pPr>
        <w:spacing w:line="240" w:lineRule="auto"/>
        <w:rPr>
          <w:rFonts w:ascii="Arial" w:hAnsi="Arial"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4-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هو استخدام المدير التقنية بالمؤسسة التربوية من اجل أداره عمله</w:t>
      </w:r>
      <w:r w:rsidRPr="00C32BE3">
        <w:rPr>
          <w:rStyle w:val="Strong"/>
          <w:rFonts w:ascii="Arial" w:hAnsi="Arial" w:cs="Arial"/>
          <w:sz w:val="24"/>
          <w:szCs w:val="24"/>
        </w:rPr>
        <w:t>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التعليم 2-تقنيات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التربيه4</w:t>
      </w:r>
      <w:r w:rsidRPr="00C32BE3">
        <w:rPr>
          <w:rStyle w:val="Strong"/>
          <w:rFonts w:ascii="Arial" w:hAnsi="Arial" w:cs="Arial"/>
          <w:sz w:val="24"/>
          <w:szCs w:val="24"/>
        </w:rPr>
        <w:t xml:space="preserve">- 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في التربية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5-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هي الوسيلة او الأداة المستخدمة في تقنيات التعليم وتقنيات في التعليم وتقنيات التربوية وتقنيات في التربية من اجل الوصول للمعلومة بطريقه منظمه ومشوقه؟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الوسائل المساعدة 2- الوسائل تربويه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الوسائل تعليمية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 4- تقنيات تعليمية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6-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هو جزء أساسي وركن أساسي من أركان العملية تعليمية؟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التقنيات في التعليم 2- التقنيات 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الوسيلة تعليمية 4-تقنيات تربيه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7--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تستخدم في أداره المؤسسة وتسهيل عمليتها؟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تعليمية 2-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التربية 4-تقنيات في التربية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  <w:rtl/>
        </w:rPr>
        <w:t>ملاحظه: عندما يستخدم المعلم التقنية من أجل شرح: تسمى تقنيات 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  <w:rtl/>
        </w:rPr>
        <w:t>أما عندما يستخدم المدير المدرسة الأداة من اجل أداره مدرسه: تقنيات في التعليم</w:t>
      </w:r>
    </w:p>
    <w:p w:rsidR="00667702" w:rsidRPr="00C32BE3" w:rsidRDefault="00667702" w:rsidP="006F084B">
      <w:pPr>
        <w:spacing w:line="240" w:lineRule="auto"/>
        <w:rPr>
          <w:rFonts w:ascii="Arial" w:hAnsi="Arial"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8-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استخدام المحاضر محاضره في مركز تنميه الأسرية عن تربيه الأولاد وظاهره العنوسه وظاهره الطلاق ونتائجها وتأثيرها وإيجاد حلول لها نمسي هذه تقنيه ؟؟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 2- 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التربية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 4- تقنيات في التربية</w:t>
      </w:r>
    </w:p>
    <w:p w:rsidR="00667702" w:rsidRPr="00C32BE3" w:rsidRDefault="00667702" w:rsidP="006F084B">
      <w:pPr>
        <w:spacing w:line="240" w:lineRule="auto"/>
        <w:rPr>
          <w:rFonts w:ascii="Arial" w:hAnsi="Arial"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9-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الفرق بين التقنيات تعليم وتقنيات في التعليم؟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تعليم تكون من خلال المعلم أما تقنيات في تعليم تكون بالمدير (أداره عمله</w:t>
      </w:r>
      <w:r w:rsidRPr="00C32BE3">
        <w:rPr>
          <w:rStyle w:val="Strong"/>
          <w:rFonts w:ascii="Arial" w:hAnsi="Arial" w:cs="Arial"/>
          <w:sz w:val="24"/>
          <w:szCs w:val="24"/>
          <w:u w:val="single"/>
        </w:rPr>
        <w:t>)</w:t>
      </w:r>
      <w:r w:rsidRPr="00C32BE3">
        <w:rPr>
          <w:rStyle w:val="Strong"/>
          <w:rFonts w:ascii="Arial" w:hAnsi="Arial" w:cs="Arial"/>
          <w:sz w:val="24"/>
          <w:szCs w:val="24"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2-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 تكون من خلال المدير (أداره عمله) أما تقنيات في تعليم تكون من خلال المعلم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 xml:space="preserve">3-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 تكون بين المعلم ومدير من خلال أداره عملهم أما تقنيات في تعليم تكون بين المعلم نفسه وتفاعل طلاب معه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4-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جميع ماسبق غير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10-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تكون خارج نطاق المدرسة وترفع من مستوى نمو الإنساني والعيش السعيد</w:t>
      </w:r>
      <w:r w:rsidRPr="00C32BE3">
        <w:rPr>
          <w:rStyle w:val="Strong"/>
          <w:rFonts w:ascii="Arial" w:hAnsi="Arial" w:cs="Arial"/>
          <w:sz w:val="24"/>
          <w:szCs w:val="24"/>
        </w:rPr>
        <w:t>.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تعليم2-تقنيات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-3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 xml:space="preserve">تقنيات التربية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4-تقنيات في التربية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 xml:space="preserve">11-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دورها تحسين عمليه التعليم والتعلم؟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 2-تقنيات التربية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الوسائل تعليمية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 4- جميع ماسبق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 xml:space="preserve">12-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دور الوسيلة التعليمية في عمليه التعليم والتعلم؟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تيسير المعلومات 2-تحديد المعلومات الخاطئة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تقريب المفهوم محتوى التعليمي 4- 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جميع ماسبق صحيح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كل ما يؤدي للوصول إن يصل الى محتوى تعليمي او مهارة او مرونة يرجع هذا؟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في التعليم 2-تقنيات 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تقنيات التربية 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4الوسيله تعليمية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 xml:space="preserve">14- 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هدفها تحقيق الأهداف التعليمية وحل مشكلات التعليم</w:t>
      </w:r>
      <w:r w:rsidRPr="00C32BE3">
        <w:rPr>
          <w:rStyle w:val="Strong"/>
          <w:rFonts w:ascii="Arial" w:hAnsi="Arial" w:cs="Arial"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  <w:u w:val="single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التعليم2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- 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التربيه4- تقنيات في التربية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15-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هدفها الإفادة وأداره المؤسسات التعليميه على الوجه الصحيح</w:t>
      </w:r>
      <w:r w:rsidRPr="00C32BE3">
        <w:rPr>
          <w:rStyle w:val="Strong"/>
          <w:rFonts w:ascii="Arial" w:hAnsi="Arial" w:cs="Arial"/>
          <w:sz w:val="24"/>
          <w:szCs w:val="24"/>
        </w:rPr>
        <w:t xml:space="preserve">: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تعليم2-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تقنيات في التعليم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تقنيات تربيه4- تقنيات في التربية</w:t>
      </w:r>
    </w:p>
    <w:p w:rsidR="00667702" w:rsidRPr="00C32BE3" w:rsidRDefault="00667702" w:rsidP="003B1A7C">
      <w:pPr>
        <w:jc w:val="center"/>
        <w:rPr>
          <w:rStyle w:val="apple-style-span"/>
          <w:rFonts w:ascii="Arial" w:hAnsi="Arial" w:cs="Arial"/>
          <w:b/>
          <w:bCs/>
          <w:sz w:val="24"/>
          <w:szCs w:val="24"/>
          <w:rtl/>
        </w:rPr>
      </w:pP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16-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دور الوسائل تعليمية في عمليه تعليم وتعلم؟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1-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 xml:space="preserve">إثراء المتعلم وتوفير وقته وجهده 2- الاعتماد على اللفظية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Style w:val="Strong"/>
          <w:rFonts w:ascii="Arial" w:hAnsi="Arial" w:cs="Arial"/>
          <w:sz w:val="24"/>
          <w:szCs w:val="24"/>
        </w:rPr>
        <w:t>3-</w:t>
      </w:r>
      <w:r w:rsidRPr="00C32BE3">
        <w:rPr>
          <w:rStyle w:val="Strong"/>
          <w:rFonts w:ascii="Arial" w:hAnsi="Arial" w:cs="Arial"/>
          <w:sz w:val="24"/>
          <w:szCs w:val="24"/>
          <w:rtl/>
        </w:rPr>
        <w:t>أثاره المتعلم وإشباع حاجته وزيادة دافعيه 4-</w:t>
      </w:r>
      <w:r w:rsidRPr="00C32BE3">
        <w:rPr>
          <w:rStyle w:val="Strong"/>
          <w:rFonts w:ascii="Arial" w:hAnsi="Arial" w:cs="Arial"/>
          <w:sz w:val="24"/>
          <w:szCs w:val="24"/>
          <w:u w:val="single"/>
          <w:rtl/>
        </w:rPr>
        <w:t>1-3 صحيح</w:t>
      </w:r>
      <w:r w:rsidRPr="00C32BE3">
        <w:rPr>
          <w:rFonts w:ascii="Arial" w:hAnsi="Arial"/>
          <w:sz w:val="24"/>
          <w:szCs w:val="24"/>
        </w:rPr>
        <w:br/>
      </w:r>
    </w:p>
    <w:p w:rsidR="00667702" w:rsidRPr="00C32BE3" w:rsidRDefault="00667702" w:rsidP="00C32BE3">
      <w:pPr>
        <w:rPr>
          <w:rFonts w:ascii="Arial" w:hAnsi="Arial"/>
          <w:b/>
          <w:bCs/>
          <w:i/>
          <w:iCs/>
          <w:sz w:val="24"/>
          <w:szCs w:val="24"/>
        </w:rPr>
      </w:pPr>
      <w:r w:rsidRPr="00C32BE3">
        <w:rPr>
          <w:rStyle w:val="apple-style-span"/>
          <w:rFonts w:ascii="Arial" w:hAnsi="Arial" w:cs="Arial"/>
          <w:sz w:val="24"/>
          <w:szCs w:val="24"/>
          <w:rtl/>
        </w:rPr>
        <w:t xml:space="preserve"> </w:t>
      </w:r>
      <w:r w:rsidRPr="00C32BE3">
        <w:rPr>
          <w:rFonts w:ascii="Arial" w:hAnsi="Arial"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النواة التي ينمو حولها أي نظام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هي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A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الأهداف التي تسعة المنظمة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لتحقيقها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>B.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الحدود التي تحيط بالمنظومة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ومكوناتها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C.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البيئة التي تقع خارج حدود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المنظومة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>D.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العلاقات التي تربط أجزاء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المنظومة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2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أي العبارات التالية يصف عملية الاتصال وصفا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خاطئا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>A.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تتطلب عملية الاتصال استخدام الأجهزة العصبية لكل من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المرسل والمستقبل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>B.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لا يوجد للظروف النفسية لدى المرسل أو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المستقبل أي تأثير على عملية الاتصال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C.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تتوقف عملية الاتصال على المثيرات في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إحداث التغيير في سلوك المستقبل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D.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تؤثر الظروف الاجتماعية المحيطة بعملية الاتصال على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قبول أو رفض الرسالة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3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من مقومات نجاح عملية الاتصال التعليمي المتعلقة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بالمرسل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A.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سهولة استخدام قناة الاتصال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>B.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تلبية الرسالة لحاجات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المستقبلين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C.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معرفة خصائص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المستقبلين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D.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مناسبة زمن الاتصال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وتوقيته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  <w:t xml:space="preserve">,, 1-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الأفلام السينمائية والشفافيات وبرمجيات الحاسب الآلي أمثلة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على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‌أ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الوسائل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التعليمية الناطقة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‌ب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وسائل البصيرة المجردة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‌ج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الوسائل المحسوسة بالعمل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‌د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الوسائل التعليمية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الضوئية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</w:p>
    <w:p w:rsidR="00667702" w:rsidRPr="00C32BE3" w:rsidRDefault="00667702" w:rsidP="00525B29">
      <w:pPr>
        <w:spacing w:after="0" w:line="240" w:lineRule="auto"/>
        <w:rPr>
          <w:rFonts w:ascii="Arial" w:hAnsi="Arial"/>
          <w:b/>
          <w:bCs/>
          <w:i/>
          <w:iCs/>
          <w:sz w:val="24"/>
          <w:szCs w:val="24"/>
        </w:rPr>
      </w:pP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2-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شرح المعلم للدرس أمام طلابه مثال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على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</w:p>
    <w:p w:rsidR="00667702" w:rsidRPr="00C32BE3" w:rsidRDefault="00667702" w:rsidP="00525B29">
      <w:pPr>
        <w:spacing w:after="270" w:line="240" w:lineRule="auto"/>
        <w:rPr>
          <w:rFonts w:ascii="Arial" w:hAnsi="Arial"/>
          <w:b/>
          <w:bCs/>
          <w:i/>
          <w:iCs/>
          <w:sz w:val="24"/>
          <w:szCs w:val="24"/>
        </w:rPr>
      </w:pP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‌أ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الاتصال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الجماهيري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‌ب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الاتصال الجماعي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‌ج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الاتصال الفردي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‌د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الاتصال الذاتي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</w:p>
    <w:p w:rsidR="00667702" w:rsidRPr="00C32BE3" w:rsidRDefault="00667702" w:rsidP="00525B29">
      <w:pPr>
        <w:spacing w:after="0" w:line="240" w:lineRule="auto"/>
        <w:rPr>
          <w:rFonts w:ascii="Arial" w:hAnsi="Arial"/>
          <w:b/>
          <w:bCs/>
          <w:i/>
          <w:iCs/>
          <w:sz w:val="24"/>
          <w:szCs w:val="24"/>
        </w:rPr>
      </w:pP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3-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أي العبارات التالية يصف مخروط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الخبرة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:</w:t>
      </w:r>
    </w:p>
    <w:p w:rsidR="00667702" w:rsidRPr="00C32BE3" w:rsidRDefault="00667702" w:rsidP="00C32BE3">
      <w:pPr>
        <w:rPr>
          <w:rFonts w:ascii="Arial" w:hAnsi="Arial"/>
          <w:sz w:val="24"/>
          <w:szCs w:val="24"/>
          <w:rtl/>
        </w:rPr>
      </w:pP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‌أ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يصنف الوسائل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التعليمية على أساس الحواس الخمس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‌ب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تزداد الخبرات واقعية كلما اتجهنا لقمة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المخروط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‌ج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تقع الخبرات الحسية المباشرة في قاعدة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  <w:rtl/>
        </w:rPr>
        <w:t>المخروط</w:t>
      </w:r>
      <w:r w:rsidRPr="00C32BE3">
        <w:rPr>
          <w:rFonts w:ascii="Arial" w:hAnsi="Arial"/>
          <w:b/>
          <w:bCs/>
          <w:i/>
          <w:iCs/>
          <w:sz w:val="24"/>
          <w:szCs w:val="24"/>
          <w:u w:val="single"/>
        </w:rPr>
        <w:t>.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br/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‌د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-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قسمت الوسائل</w:t>
      </w:r>
      <w:r w:rsidRPr="00C32BE3"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r w:rsidRPr="00C32BE3">
        <w:rPr>
          <w:rFonts w:ascii="Arial" w:hAnsi="Arial"/>
          <w:b/>
          <w:bCs/>
          <w:i/>
          <w:iCs/>
          <w:sz w:val="24"/>
          <w:szCs w:val="24"/>
          <w:rtl/>
        </w:rPr>
        <w:t>التعليمية في خمس مجموعات رئيسية</w:t>
      </w:r>
      <w:r w:rsidRPr="00C32BE3">
        <w:rPr>
          <w:rFonts w:ascii="Arial" w:hAnsi="Arial"/>
          <w:sz w:val="24"/>
          <w:szCs w:val="24"/>
        </w:rPr>
        <w:br/>
      </w:r>
    </w:p>
    <w:sectPr w:rsidR="00667702" w:rsidRPr="00C32BE3" w:rsidSect="00613D0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702" w:rsidRDefault="00667702" w:rsidP="004944A1">
      <w:pPr>
        <w:spacing w:after="0" w:line="240" w:lineRule="auto"/>
      </w:pPr>
      <w:r>
        <w:separator/>
      </w:r>
    </w:p>
  </w:endnote>
  <w:endnote w:type="continuationSeparator" w:id="0">
    <w:p w:rsidR="00667702" w:rsidRDefault="00667702" w:rsidP="00494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702" w:rsidRDefault="00667702" w:rsidP="004944A1">
      <w:pPr>
        <w:spacing w:after="0" w:line="240" w:lineRule="auto"/>
      </w:pPr>
      <w:r>
        <w:separator/>
      </w:r>
    </w:p>
  </w:footnote>
  <w:footnote w:type="continuationSeparator" w:id="0">
    <w:p w:rsidR="00667702" w:rsidRDefault="00667702" w:rsidP="00494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C1103"/>
    <w:multiLevelType w:val="hybridMultilevel"/>
    <w:tmpl w:val="CD3E74A4"/>
    <w:lvl w:ilvl="0" w:tplc="1F46248E">
      <w:start w:val="1"/>
      <w:numFmt w:val="decimal"/>
      <w:lvlText w:val="%1)"/>
      <w:lvlJc w:val="left"/>
      <w:pPr>
        <w:ind w:left="570" w:hanging="57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isplayBackgroundShape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32AE"/>
    <w:rsid w:val="00062AB2"/>
    <w:rsid w:val="00081203"/>
    <w:rsid w:val="00115C75"/>
    <w:rsid w:val="00141F9F"/>
    <w:rsid w:val="00274900"/>
    <w:rsid w:val="002C32AE"/>
    <w:rsid w:val="00386F3A"/>
    <w:rsid w:val="003B1A7C"/>
    <w:rsid w:val="00461E58"/>
    <w:rsid w:val="0046316E"/>
    <w:rsid w:val="004944A1"/>
    <w:rsid w:val="00525B29"/>
    <w:rsid w:val="005911A2"/>
    <w:rsid w:val="005C2D21"/>
    <w:rsid w:val="00613D03"/>
    <w:rsid w:val="00667702"/>
    <w:rsid w:val="006D08CC"/>
    <w:rsid w:val="006F084B"/>
    <w:rsid w:val="006F085B"/>
    <w:rsid w:val="00763407"/>
    <w:rsid w:val="007727A6"/>
    <w:rsid w:val="00861101"/>
    <w:rsid w:val="0087390A"/>
    <w:rsid w:val="00AA55B0"/>
    <w:rsid w:val="00B8776E"/>
    <w:rsid w:val="00BB78D6"/>
    <w:rsid w:val="00C32BE3"/>
    <w:rsid w:val="00D5510C"/>
    <w:rsid w:val="00E458F3"/>
    <w:rsid w:val="00E75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407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A55B0"/>
    <w:pPr>
      <w:ind w:left="720"/>
    </w:pPr>
  </w:style>
  <w:style w:type="paragraph" w:styleId="NormalWeb">
    <w:name w:val="Normal (Web)"/>
    <w:basedOn w:val="Normal"/>
    <w:uiPriority w:val="99"/>
    <w:rsid w:val="005911A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styleId="Strong">
    <w:name w:val="Strong"/>
    <w:basedOn w:val="DefaultParagraphFont"/>
    <w:uiPriority w:val="99"/>
    <w:qFormat/>
    <w:rsid w:val="006F084B"/>
    <w:rPr>
      <w:rFonts w:cs="Times New Roman"/>
      <w:b/>
      <w:bCs/>
    </w:rPr>
  </w:style>
  <w:style w:type="table" w:styleId="TableGrid">
    <w:name w:val="Table Grid"/>
    <w:basedOn w:val="TableNormal"/>
    <w:uiPriority w:val="99"/>
    <w:rsid w:val="006F08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3B1A7C"/>
    <w:rPr>
      <w:rFonts w:cs="Times New Roman"/>
    </w:rPr>
  </w:style>
  <w:style w:type="character" w:customStyle="1" w:styleId="apple-style-span">
    <w:name w:val="apple-style-span"/>
    <w:basedOn w:val="DefaultParagraphFont"/>
    <w:uiPriority w:val="99"/>
    <w:rsid w:val="003B1A7C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4944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944A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944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944A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66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66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38">
                  <w:marLeft w:val="335"/>
                  <w:marRight w:val="335"/>
                  <w:marTop w:val="84"/>
                  <w:marBottom w:val="3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466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666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66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66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121</TotalTime>
  <Pages>41</Pages>
  <Words>9302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ZAHRH</dc:creator>
  <cp:keywords/>
  <dc:description/>
  <cp:lastModifiedBy>HAMDAN</cp:lastModifiedBy>
  <cp:revision>12</cp:revision>
  <dcterms:created xsi:type="dcterms:W3CDTF">2011-08-09T23:27:00Z</dcterms:created>
  <dcterms:modified xsi:type="dcterms:W3CDTF">2011-05-10T06:41:00Z</dcterms:modified>
</cp:coreProperties>
</file>