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/>
  <w:body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مربع نص 1" o:spid="_x0000_s1027" type="#_x0000_t202" style="position:absolute;left:0;text-align:left;margin-left:-35.25pt;margin-top:0;width:450.7pt;height:2in;z-index:251658240;visibility:visible" strokecolor="#c0504d" strokeweight="2pt">
            <v:textbox>
              <w:txbxContent>
                <w:p w:rsidR="0015445E" w:rsidRPr="0039418A" w:rsidRDefault="0015445E" w:rsidP="00976FF0">
                  <w:pPr>
                    <w:jc w:val="center"/>
                    <w:rPr>
                      <w:b/>
                      <w:bCs/>
                      <w:color w:val="8064A2"/>
                      <w:spacing w:val="10"/>
                      <w:sz w:val="72"/>
                      <w:szCs w:val="72"/>
                    </w:rPr>
                  </w:pPr>
                  <w:r w:rsidRPr="0039418A">
                    <w:rPr>
                      <w:rFonts w:hint="cs"/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>اسئلة</w:t>
                  </w:r>
                  <w:r w:rsidRPr="0039418A">
                    <w:rPr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 xml:space="preserve"> </w:t>
                  </w:r>
                  <w:r w:rsidRPr="0039418A">
                    <w:rPr>
                      <w:rFonts w:hint="cs"/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>التقويم</w:t>
                  </w:r>
                  <w:r w:rsidRPr="0039418A">
                    <w:rPr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 xml:space="preserve"> </w:t>
                  </w:r>
                  <w:r w:rsidRPr="0039418A">
                    <w:rPr>
                      <w:rFonts w:hint="cs"/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>التربوي</w:t>
                  </w:r>
                  <w:r w:rsidRPr="0039418A">
                    <w:rPr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 xml:space="preserve"> </w:t>
                  </w:r>
                  <w:r w:rsidRPr="0039418A">
                    <w:rPr>
                      <w:rFonts w:hint="cs"/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>للدكتور</w:t>
                  </w:r>
                  <w:r w:rsidRPr="0039418A">
                    <w:rPr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 xml:space="preserve"> /// </w:t>
                  </w:r>
                  <w:r w:rsidRPr="0039418A">
                    <w:rPr>
                      <w:rFonts w:hint="cs"/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>خليل</w:t>
                  </w:r>
                  <w:r w:rsidRPr="0039418A">
                    <w:rPr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 xml:space="preserve"> </w:t>
                  </w:r>
                  <w:r w:rsidRPr="0039418A">
                    <w:rPr>
                      <w:rFonts w:hint="cs"/>
                      <w:b/>
                      <w:bCs/>
                      <w:color w:val="8064A2"/>
                      <w:spacing w:val="10"/>
                      <w:sz w:val="72"/>
                      <w:szCs w:val="72"/>
                      <w:rtl/>
                    </w:rPr>
                    <w:t>الحويجي</w:t>
                  </w:r>
                </w:p>
              </w:txbxContent>
            </v:textbox>
            <w10:wrap type="square"/>
          </v:shape>
        </w:pic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التقييم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هو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هو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العلاقه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بين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والتقييم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والقياس</w:t>
      </w:r>
      <w:r w:rsidRPr="00656D87">
        <w:rPr>
          <w:b/>
          <w:bCs/>
          <w:color w:val="8064A2"/>
          <w:sz w:val="36"/>
          <w:szCs w:val="36"/>
          <w:rtl/>
        </w:rPr>
        <w:t>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بمفهومه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القديم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بمفهومه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الحديث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وظائف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للمتعلم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7/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وظائف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للمعلم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8/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وظائف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للعمليه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التعليميه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9/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وظائف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بالنسبه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للتنظيميه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10/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يقصد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بالموضوعيه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11/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يقصد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بالاستمراريه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12/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يقصد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بالشموليه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13/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العلميه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يقصد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بها</w:t>
      </w:r>
      <w:r w:rsidRPr="00656D87">
        <w:rPr>
          <w:b/>
          <w:bCs/>
          <w:color w:val="8064A2"/>
          <w:sz w:val="36"/>
          <w:szCs w:val="36"/>
          <w:rtl/>
        </w:rPr>
        <w:t>/.....................................................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14/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التمهيدي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يهدف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الى</w:t>
      </w:r>
      <w:r w:rsidRPr="00656D87">
        <w:rPr>
          <w:b/>
          <w:bCs/>
          <w:color w:val="8064A2"/>
          <w:sz w:val="36"/>
          <w:szCs w:val="36"/>
          <w:rtl/>
        </w:rPr>
        <w:t>.......................</w:t>
      </w:r>
    </w:p>
    <w:p w:rsidR="0015445E" w:rsidRPr="00656D87" w:rsidRDefault="0015445E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15/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المستمر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يهدف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الى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16/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التتبعي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يهدف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الى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17/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البعدي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يهدف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الى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18/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التتشخيصي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يهدف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الى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19/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الاختبار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التحريري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يتضمن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النوع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20/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الاختبار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الموضوعي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يتضمن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النوع</w:t>
      </w:r>
      <w:r w:rsidRPr="00656D87">
        <w:rPr>
          <w:b/>
          <w:bCs/>
          <w:color w:val="8064A2"/>
          <w:sz w:val="36"/>
          <w:szCs w:val="36"/>
          <w:rtl/>
        </w:rPr>
        <w:t>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21/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الاختبار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العملي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يتضمن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النوع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22/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الاختبار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الشفوي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يتضمن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النوع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23/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ذو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المعيار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السيكومتري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يتم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تقويم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24/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الاديومتري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يتم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تقويم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25/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الاهداف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التربويه</w:t>
      </w:r>
      <w:r w:rsidRPr="00656D87">
        <w:rPr>
          <w:b/>
          <w:bCs/>
          <w:color w:val="8064A2"/>
          <w:sz w:val="36"/>
          <w:szCs w:val="36"/>
          <w:rtl/>
        </w:rPr>
        <w:t xml:space="preserve"> 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ناحية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المدى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26/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الاهداف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التعليميه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27/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اهداف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الدرس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28/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مبررات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تحديد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الاهداف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29/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اسباب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الاعتراض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حول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تحديد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الاهداف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30/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الاهداف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التعليميه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الجيده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تركز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على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31/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التذكر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32/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الفهم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33/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التطبيق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34/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التحليل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35/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التركيب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36/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37/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التنظيم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38/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الاستجابه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39/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التشخيص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40/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التقييم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41/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الملاحظه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42/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التقليد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43/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التجريب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44/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الممارسه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45/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الاتقان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46/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الاسئله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في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مستوى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الابداع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تعني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47/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الملاحظه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48/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الاستبانه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هي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49/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المقابله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50/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الرسم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البياني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هو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51/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الملاحظه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غيرالمنتظمه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52/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الملاحظه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المنتظمه</w:t>
      </w:r>
      <w:r w:rsidRPr="00656D87">
        <w:rPr>
          <w:b/>
          <w:bCs/>
          <w:color w:val="8064A2"/>
          <w:sz w:val="36"/>
          <w:szCs w:val="36"/>
          <w:rtl/>
        </w:rPr>
        <w:t>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53/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المقابله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المفتوحه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54/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المقابله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المقيده</w:t>
      </w:r>
      <w:r w:rsidRPr="00656D87">
        <w:rPr>
          <w:b/>
          <w:bCs/>
          <w:color w:val="8064A2"/>
          <w:sz w:val="36"/>
          <w:szCs w:val="36"/>
          <w:rtl/>
        </w:rPr>
        <w:t>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55/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الصدق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الظاهري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هو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56/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الصدق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التجريبي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هو</w:t>
      </w:r>
      <w:r w:rsidRPr="00656D87">
        <w:rPr>
          <w:b/>
          <w:bCs/>
          <w:color w:val="8064A2"/>
          <w:sz w:val="36"/>
          <w:szCs w:val="36"/>
          <w:rtl/>
        </w:rPr>
        <w:t>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57/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الموضوعيه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58/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الثبات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هو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59/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الصدق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هو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60/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المعايير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61/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اهم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مزايا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الاختبارات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المقاليه</w:t>
      </w:r>
      <w:r w:rsidRPr="00656D87">
        <w:rPr>
          <w:b/>
          <w:bCs/>
          <w:color w:val="8064A2"/>
          <w:sz w:val="36"/>
          <w:szCs w:val="36"/>
          <w:rtl/>
        </w:rPr>
        <w:t>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62/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اهم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مزايا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الاختبارات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الموضوعيه</w:t>
      </w:r>
      <w:r w:rsidRPr="00656D87">
        <w:rPr>
          <w:b/>
          <w:bCs/>
          <w:color w:val="8064A2"/>
          <w:sz w:val="36"/>
          <w:szCs w:val="36"/>
          <w:rtl/>
        </w:rPr>
        <w:t>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63/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اهم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مزايا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الاختبارات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العمليه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64/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اهم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مزايا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الاختبارات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الشفويه</w:t>
      </w:r>
      <w:r w:rsidRPr="00656D87">
        <w:rPr>
          <w:b/>
          <w:bCs/>
          <w:color w:val="8064A2"/>
          <w:sz w:val="36"/>
          <w:szCs w:val="36"/>
          <w:rtl/>
        </w:rPr>
        <w:t xml:space="preserve"> 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65/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ادوات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المبدئي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66/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ادوات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التكويني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67/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ادوات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الختامي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68/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من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ادوات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التقويم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التشخيصي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</w:t>
      </w:r>
    </w:p>
    <w:p w:rsidR="0015445E" w:rsidRPr="00656D87" w:rsidRDefault="0015445E" w:rsidP="00E96981">
      <w:pPr>
        <w:rPr>
          <w:b/>
          <w:bCs/>
          <w:color w:val="8064A2"/>
          <w:sz w:val="36"/>
          <w:szCs w:val="36"/>
          <w:rtl/>
        </w:rPr>
      </w:pPr>
      <w:r w:rsidRPr="00656D87">
        <w:rPr>
          <w:b/>
          <w:bCs/>
          <w:color w:val="8064A2"/>
          <w:sz w:val="36"/>
          <w:szCs w:val="36"/>
          <w:rtl/>
        </w:rPr>
        <w:t>69/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يقصد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بصدق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المحك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...........................................</w:t>
      </w:r>
    </w:p>
    <w:p w:rsidR="0015445E" w:rsidRPr="00976FF0" w:rsidRDefault="0015445E" w:rsidP="00976FF0">
      <w:pPr>
        <w:jc w:val="both"/>
        <w:rPr>
          <w:b/>
          <w:bCs/>
          <w:i/>
          <w:iCs/>
          <w:color w:val="8064A2"/>
          <w:sz w:val="36"/>
          <w:szCs w:val="36"/>
        </w:rPr>
      </w:pPr>
      <w:r w:rsidRPr="00656D87">
        <w:rPr>
          <w:b/>
          <w:bCs/>
          <w:color w:val="8064A2"/>
          <w:sz w:val="36"/>
          <w:szCs w:val="36"/>
          <w:rtl/>
        </w:rPr>
        <w:t>70/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القياس</w:t>
      </w:r>
      <w:r w:rsidRPr="00656D87">
        <w:rPr>
          <w:b/>
          <w:bCs/>
          <w:color w:val="8064A2"/>
          <w:sz w:val="36"/>
          <w:szCs w:val="36"/>
          <w:rtl/>
        </w:rPr>
        <w:t xml:space="preserve"> </w:t>
      </w:r>
      <w:r w:rsidRPr="00656D87">
        <w:rPr>
          <w:rFonts w:hint="cs"/>
          <w:b/>
          <w:bCs/>
          <w:color w:val="8064A2"/>
          <w:sz w:val="36"/>
          <w:szCs w:val="36"/>
          <w:rtl/>
        </w:rPr>
        <w:t>هو</w:t>
      </w:r>
      <w:r w:rsidRPr="00656D87">
        <w:rPr>
          <w:b/>
          <w:bCs/>
          <w:color w:val="8064A2"/>
          <w:sz w:val="36"/>
          <w:szCs w:val="36"/>
          <w:rtl/>
        </w:rPr>
        <w:t>....................................................</w:t>
      </w:r>
    </w:p>
    <w:p w:rsidR="0015445E" w:rsidRPr="009E1711" w:rsidRDefault="0015445E">
      <w:pPr>
        <w:jc w:val="both"/>
        <w:rPr>
          <w:b/>
          <w:bCs/>
          <w:i/>
          <w:iCs/>
          <w:color w:val="8064A2"/>
          <w:sz w:val="36"/>
          <w:szCs w:val="36"/>
        </w:rPr>
      </w:pPr>
    </w:p>
    <w:sectPr w:rsidR="0015445E" w:rsidRPr="009E1711" w:rsidSect="00976FF0">
      <w:headerReference w:type="default" r:id="rId6"/>
      <w:footerReference w:type="default" r:id="rId7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445E" w:rsidRDefault="0015445E" w:rsidP="00976FF0">
      <w:pPr>
        <w:spacing w:after="0" w:line="240" w:lineRule="auto"/>
      </w:pPr>
      <w:r>
        <w:separator/>
      </w:r>
    </w:p>
  </w:endnote>
  <w:endnote w:type="continuationSeparator" w:id="0">
    <w:p w:rsidR="0015445E" w:rsidRDefault="0015445E" w:rsidP="00976F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45E" w:rsidRDefault="0015445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445E" w:rsidRDefault="0015445E" w:rsidP="00976FF0">
      <w:pPr>
        <w:spacing w:after="0" w:line="240" w:lineRule="auto"/>
      </w:pPr>
      <w:r>
        <w:separator/>
      </w:r>
    </w:p>
  </w:footnote>
  <w:footnote w:type="continuationSeparator" w:id="0">
    <w:p w:rsidR="0015445E" w:rsidRDefault="0015445E" w:rsidP="00976F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45E" w:rsidRDefault="0015445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310766" o:spid="_x0000_s2049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#d99594" stroked="f">
          <v:textpath style="font-family:&quot;calibri&quot;;font-size:1pt" string="نبض الوجود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embedSystemFonts/>
  <w:defaultTabStop w:val="720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6981"/>
    <w:rsid w:val="000A34B8"/>
    <w:rsid w:val="0015445E"/>
    <w:rsid w:val="0039418A"/>
    <w:rsid w:val="00656D87"/>
    <w:rsid w:val="00695716"/>
    <w:rsid w:val="00767E86"/>
    <w:rsid w:val="008F5A79"/>
    <w:rsid w:val="00976FF0"/>
    <w:rsid w:val="009E1711"/>
    <w:rsid w:val="00CC5BAD"/>
    <w:rsid w:val="00E079D1"/>
    <w:rsid w:val="00E96981"/>
    <w:rsid w:val="00F94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716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76FF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976FF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976FF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976FF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</TotalTime>
  <Pages>4</Pages>
  <Words>650</Words>
  <Characters>3711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zoom</dc:creator>
  <cp:keywords/>
  <dc:description/>
  <cp:lastModifiedBy>NA</cp:lastModifiedBy>
  <cp:revision>3</cp:revision>
  <dcterms:created xsi:type="dcterms:W3CDTF">2012-01-01T11:32:00Z</dcterms:created>
  <dcterms:modified xsi:type="dcterms:W3CDTF">2012-04-27T12:56:00Z</dcterms:modified>
</cp:coreProperties>
</file>