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r w:rsidRPr="009726C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1" o:spid="_x0000_i1025" type="#_x0000_t75" style="width:546pt;height:731.25pt;visibility:visible">
            <v:imagedata r:id="rId4" o:title=""/>
          </v:shape>
        </w:pict>
      </w: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r w:rsidRPr="009726CB">
        <w:rPr>
          <w:noProof/>
        </w:rPr>
        <w:pict>
          <v:shape id="صورة 2" o:spid="_x0000_i1026" type="#_x0000_t75" style="width:537pt;height:719.25pt;visibility:visible">
            <v:imagedata r:id="rId5" o:title=""/>
          </v:shape>
        </w:pict>
      </w: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r w:rsidRPr="009726CB">
        <w:rPr>
          <w:noProof/>
        </w:rPr>
        <w:pict>
          <v:shape id="صورة 3" o:spid="_x0000_i1027" type="#_x0000_t75" style="width:537pt;height:719.25pt;visibility:visible">
            <v:imagedata r:id="rId6" o:title=""/>
          </v:shape>
        </w:pict>
      </w: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r w:rsidRPr="009726CB">
        <w:rPr>
          <w:noProof/>
        </w:rPr>
        <w:pict>
          <v:shape id="صورة 4" o:spid="_x0000_i1028" type="#_x0000_t75" style="width:543.75pt;height:727.5pt;visibility:visible">
            <v:imagedata r:id="rId7" o:title=""/>
          </v:shape>
        </w:pict>
      </w: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r w:rsidRPr="009726CB">
        <w:rPr>
          <w:noProof/>
        </w:rPr>
        <w:pict>
          <v:shape id="صورة 5" o:spid="_x0000_i1029" type="#_x0000_t75" style="width:541.5pt;height:725.25pt;visibility:visible">
            <v:imagedata r:id="rId8" o:title=""/>
          </v:shape>
        </w:pict>
      </w: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r w:rsidRPr="009726CB">
        <w:rPr>
          <w:noProof/>
        </w:rPr>
        <w:pict>
          <v:shape id="صورة 6" o:spid="_x0000_i1030" type="#_x0000_t75" style="width:537pt;height:719.25pt;visibility:visible">
            <v:imagedata r:id="rId9" o:title=""/>
          </v:shape>
        </w:pict>
      </w: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r w:rsidRPr="009726CB">
        <w:rPr>
          <w:noProof/>
        </w:rPr>
        <w:pict>
          <v:shape id="صورة 7" o:spid="_x0000_i1031" type="#_x0000_t75" style="width:536.25pt;height:717.75pt;visibility:visible">
            <v:imagedata r:id="rId10" o:title=""/>
          </v:shape>
        </w:pict>
      </w: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bookmarkStart w:id="0" w:name="_GoBack"/>
      <w:bookmarkEnd w:id="0"/>
    </w:p>
    <w:p w:rsidR="00DE67B5" w:rsidRDefault="00DE67B5">
      <w:pPr>
        <w:rPr>
          <w:rtl/>
        </w:rPr>
      </w:pPr>
      <w:r w:rsidRPr="009726CB">
        <w:rPr>
          <w:noProof/>
        </w:rPr>
        <w:pict>
          <v:shape id="صورة 8" o:spid="_x0000_i1032" type="#_x0000_t75" style="width:545.25pt;height:729.75pt;visibility:visible">
            <v:imagedata r:id="rId11" o:title=""/>
          </v:shape>
        </w:pict>
      </w: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r w:rsidRPr="009726CB">
        <w:rPr>
          <w:noProof/>
        </w:rPr>
        <w:pict>
          <v:shape id="صورة 9" o:spid="_x0000_i1033" type="#_x0000_t75" style="width:543.75pt;height:728.25pt;visibility:visible">
            <v:imagedata r:id="rId12" o:title=""/>
          </v:shape>
        </w:pict>
      </w: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r w:rsidRPr="009726CB">
        <w:rPr>
          <w:noProof/>
        </w:rPr>
        <w:pict>
          <v:shape id="صورة 10" o:spid="_x0000_i1034" type="#_x0000_t75" style="width:536.25pt;height:718.5pt;visibility:visible">
            <v:imagedata r:id="rId13" o:title=""/>
          </v:shape>
        </w:pict>
      </w: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</w:p>
    <w:p w:rsidR="00DE67B5" w:rsidRDefault="00DE67B5">
      <w:pPr>
        <w:rPr>
          <w:rtl/>
        </w:rPr>
      </w:pPr>
      <w:r w:rsidRPr="009726CB">
        <w:rPr>
          <w:noProof/>
        </w:rPr>
        <w:pict>
          <v:shape id="صورة 11" o:spid="_x0000_i1035" type="#_x0000_t75" style="width:537pt;height:719.25pt;visibility:visible">
            <v:imagedata r:id="rId14" o:title=""/>
          </v:shape>
        </w:pict>
      </w:r>
    </w:p>
    <w:p w:rsidR="00DE67B5" w:rsidRDefault="00DE67B5"/>
    <w:sectPr w:rsidR="00DE67B5" w:rsidSect="00103239">
      <w:pgSz w:w="11906" w:h="16838"/>
      <w:pgMar w:top="340" w:right="424" w:bottom="397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3239"/>
    <w:rsid w:val="00103239"/>
    <w:rsid w:val="0013346C"/>
    <w:rsid w:val="00242738"/>
    <w:rsid w:val="005C69D1"/>
    <w:rsid w:val="009726CB"/>
    <w:rsid w:val="00B722F8"/>
    <w:rsid w:val="00C600EE"/>
    <w:rsid w:val="00DE67B5"/>
    <w:rsid w:val="00EA4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00EE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1032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032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11</Pages>
  <Words>7</Words>
  <Characters>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أبو ميان</dc:creator>
  <cp:keywords/>
  <dc:description/>
  <cp:lastModifiedBy>al mokhtar</cp:lastModifiedBy>
  <cp:revision>2</cp:revision>
  <dcterms:created xsi:type="dcterms:W3CDTF">2012-05-12T09:30:00Z</dcterms:created>
  <dcterms:modified xsi:type="dcterms:W3CDTF">2012-05-12T09:30:00Z</dcterms:modified>
</cp:coreProperties>
</file>