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325" w:rsidRPr="00E1038C" w:rsidRDefault="00E31325" w:rsidP="001D76D4">
      <w:pPr>
        <w:jc w:val="center"/>
        <w:rPr>
          <w:b/>
          <w:bCs/>
          <w:sz w:val="32"/>
          <w:szCs w:val="32"/>
          <w:rtl/>
        </w:rPr>
      </w:pPr>
      <w:r w:rsidRPr="00E1038C">
        <w:rPr>
          <w:rFonts w:hint="cs"/>
          <w:b/>
          <w:bCs/>
          <w:sz w:val="32"/>
          <w:szCs w:val="32"/>
          <w:rtl/>
        </w:rPr>
        <w:t>سؤال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الواجب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الأول</w:t>
      </w:r>
      <w:r w:rsidRPr="00E1038C">
        <w:rPr>
          <w:b/>
          <w:bCs/>
          <w:sz w:val="32"/>
          <w:szCs w:val="32"/>
        </w:rPr>
        <w:t xml:space="preserve"> </w:t>
      </w:r>
    </w:p>
    <w:p w:rsidR="00E31325" w:rsidRPr="00E1038C" w:rsidRDefault="00E31325" w:rsidP="00B93341">
      <w:pPr>
        <w:jc w:val="right"/>
        <w:rPr>
          <w:b/>
          <w:bCs/>
          <w:sz w:val="32"/>
          <w:szCs w:val="32"/>
          <w:rtl/>
        </w:rPr>
      </w:pPr>
      <w:r w:rsidRPr="00E1038C">
        <w:rPr>
          <w:b/>
          <w:bCs/>
          <w:sz w:val="32"/>
          <w:szCs w:val="32"/>
          <w:rtl/>
        </w:rPr>
        <w:t xml:space="preserve"> ( </w:t>
      </w:r>
      <w:r w:rsidRPr="00E1038C">
        <w:rPr>
          <w:rFonts w:hint="cs"/>
          <w:b/>
          <w:bCs/>
          <w:sz w:val="32"/>
          <w:szCs w:val="32"/>
          <w:rtl/>
        </w:rPr>
        <w:t>إن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الوقت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المحدد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لتحقيق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الأهداف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لا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يقل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أهمية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عن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الأهداف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،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بمعنى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أن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النجاح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لا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يعتد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به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إلا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إذا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تم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فى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حدود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الوقت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المحدد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لتحقيق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الأهداف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المنشودة</w:t>
      </w:r>
      <w:r w:rsidRPr="00E1038C">
        <w:rPr>
          <w:b/>
          <w:bCs/>
          <w:sz w:val="32"/>
          <w:szCs w:val="32"/>
          <w:rtl/>
        </w:rPr>
        <w:t xml:space="preserve"> ........... </w:t>
      </w:r>
      <w:r w:rsidRPr="00E1038C">
        <w:rPr>
          <w:rFonts w:hint="cs"/>
          <w:b/>
          <w:bCs/>
          <w:sz w:val="32"/>
          <w:szCs w:val="32"/>
          <w:rtl/>
        </w:rPr>
        <w:t>ناقش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هذه</w:t>
      </w:r>
      <w:r w:rsidRPr="00E1038C">
        <w:rPr>
          <w:b/>
          <w:bCs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sz w:val="32"/>
          <w:szCs w:val="32"/>
          <w:rtl/>
        </w:rPr>
        <w:t>العبارة</w:t>
      </w:r>
      <w:r w:rsidRPr="00E1038C">
        <w:rPr>
          <w:b/>
          <w:bCs/>
          <w:sz w:val="32"/>
          <w:szCs w:val="32"/>
          <w:rtl/>
        </w:rPr>
        <w:t>).</w:t>
      </w:r>
    </w:p>
    <w:p w:rsidR="00E31325" w:rsidRPr="00E1038C" w:rsidRDefault="00E31325" w:rsidP="00590A8C">
      <w:pPr>
        <w:jc w:val="right"/>
        <w:rPr>
          <w:b/>
          <w:bCs/>
          <w:sz w:val="32"/>
          <w:szCs w:val="32"/>
          <w:u w:val="single"/>
        </w:rPr>
      </w:pPr>
      <w:r w:rsidRPr="00E1038C">
        <w:rPr>
          <w:rFonts w:hint="cs"/>
          <w:b/>
          <w:bCs/>
          <w:sz w:val="32"/>
          <w:szCs w:val="32"/>
          <w:u w:val="single"/>
          <w:rtl/>
        </w:rPr>
        <w:t>الإجابة</w:t>
      </w:r>
      <w:r w:rsidRPr="00E1038C">
        <w:rPr>
          <w:b/>
          <w:bCs/>
          <w:sz w:val="32"/>
          <w:szCs w:val="32"/>
          <w:u w:val="single"/>
          <w:rtl/>
        </w:rPr>
        <w:t xml:space="preserve"> :</w:t>
      </w:r>
      <w:bookmarkStart w:id="0" w:name="_GoBack"/>
      <w:bookmarkEnd w:id="0"/>
    </w:p>
    <w:p w:rsidR="00E31325" w:rsidRPr="00E1038C" w:rsidRDefault="00E31325" w:rsidP="00E1038C">
      <w:pPr>
        <w:jc w:val="center"/>
        <w:rPr>
          <w:i/>
          <w:iCs/>
          <w:color w:val="0000FF"/>
          <w:sz w:val="32"/>
          <w:szCs w:val="32"/>
        </w:rPr>
      </w:pPr>
      <w:r w:rsidRPr="00E1038C">
        <w:rPr>
          <w:rFonts w:hint="cs"/>
          <w:i/>
          <w:iCs/>
          <w:color w:val="0000FF"/>
          <w:sz w:val="32"/>
          <w:szCs w:val="32"/>
          <w:rtl/>
        </w:rPr>
        <w:t>يعتبر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انجاز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الهدف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في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وقت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محدد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بمثابة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تحدي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كبير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للشخص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نفسه</w:t>
      </w:r>
      <w:r w:rsidRPr="00E1038C">
        <w:rPr>
          <w:i/>
          <w:iCs/>
          <w:color w:val="0000FF"/>
          <w:sz w:val="32"/>
          <w:szCs w:val="32"/>
          <w:rtl/>
        </w:rPr>
        <w:t xml:space="preserve">,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حيث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انه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يتم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اختصار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وقت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كبير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من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المخطط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له</w:t>
      </w:r>
      <w:r w:rsidRPr="00E1038C">
        <w:rPr>
          <w:i/>
          <w:iCs/>
          <w:color w:val="0000FF"/>
          <w:sz w:val="32"/>
          <w:szCs w:val="32"/>
          <w:rtl/>
        </w:rPr>
        <w:t xml:space="preserve"> .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ويعتبر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بذلك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النجاح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بحد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ذاته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لأنه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تفوق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على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نفسه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وعلى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إمكانياته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البسيطة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أو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المدفونة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لأنه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كلما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طالت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مدة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تحقيق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الهدف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كلما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ثبطت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عزيمة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الشخص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وتزايد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كسله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وكرهه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لانجاز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هذا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العمل</w:t>
      </w:r>
      <w:r w:rsidRPr="00E1038C">
        <w:rPr>
          <w:i/>
          <w:iCs/>
          <w:color w:val="0000FF"/>
          <w:sz w:val="32"/>
          <w:szCs w:val="32"/>
          <w:rtl/>
        </w:rPr>
        <w:t xml:space="preserve">.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حيث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كلما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أنجزت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الهدف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المراد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تحقيقه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بأقصر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وقت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وبأكثر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دقة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من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قبل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أدركت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أهمية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الوقت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بالنسبة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لك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لأنه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حتما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سيرافقك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هذا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الشعور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دائما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بان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تنجز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أعمالك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بأقل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وقت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وبأكثر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دقة</w:t>
      </w:r>
      <w:r w:rsidRPr="00E1038C">
        <w:rPr>
          <w:i/>
          <w:iCs/>
          <w:color w:val="0000FF"/>
          <w:sz w:val="32"/>
          <w:szCs w:val="32"/>
          <w:rtl/>
        </w:rPr>
        <w:t xml:space="preserve">,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نركز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على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الدقة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لأنه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لايعتد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بتحقيق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الهدف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بسرعة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وأنا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لااعرف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ماهو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المطلوب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بالضبط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فذلك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يزيد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الأمر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سوءا</w:t>
      </w:r>
      <w:r w:rsidRPr="00E1038C">
        <w:rPr>
          <w:i/>
          <w:iCs/>
          <w:color w:val="0000FF"/>
          <w:sz w:val="32"/>
          <w:szCs w:val="32"/>
          <w:rtl/>
        </w:rPr>
        <w:t xml:space="preserve">,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كن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قيمة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حياتنا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تتحدد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حسب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نوعية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ما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نقضيه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من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وقتنا،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فهل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نحافظ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على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وقتنا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الثمين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ونستغله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خير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استغلال،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أم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نضيعه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في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الأعمال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التافهة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التي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تعود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علينا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بأي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فائدة؟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وهل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نعرف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كيف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نظم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أوقاتنا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ونضع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أهدافنا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في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المستقبل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في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خطة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واضحة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المعالم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لنا؟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وهل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نعرف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كيف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نحقق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تلك</w:t>
      </w:r>
      <w:r w:rsidRPr="00E1038C">
        <w:rPr>
          <w:i/>
          <w:i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i/>
          <w:iCs/>
          <w:color w:val="0000FF"/>
          <w:sz w:val="32"/>
          <w:szCs w:val="32"/>
          <w:rtl/>
        </w:rPr>
        <w:t>الأهداف؟</w:t>
      </w:r>
    </w:p>
    <w:p w:rsidR="00E31325" w:rsidRPr="00E1038C" w:rsidRDefault="00E31325" w:rsidP="00E1038C">
      <w:pPr>
        <w:jc w:val="center"/>
        <w:rPr>
          <w:b/>
          <w:bCs/>
          <w:color w:val="0000FF"/>
          <w:sz w:val="32"/>
          <w:szCs w:val="32"/>
        </w:rPr>
      </w:pPr>
      <w:r w:rsidRPr="00E1038C">
        <w:rPr>
          <w:rFonts w:hint="cs"/>
          <w:b/>
          <w:bCs/>
          <w:color w:val="0000FF"/>
          <w:sz w:val="32"/>
          <w:szCs w:val="32"/>
          <w:rtl/>
        </w:rPr>
        <w:t>إن</w:t>
      </w:r>
      <w:r w:rsidRPr="00E1038C">
        <w:rPr>
          <w:b/>
          <w:b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rtl/>
        </w:rPr>
        <w:t>إدارة</w:t>
      </w:r>
      <w:r w:rsidRPr="00E1038C">
        <w:rPr>
          <w:b/>
          <w:b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rtl/>
        </w:rPr>
        <w:t>الوقت</w:t>
      </w:r>
      <w:r w:rsidRPr="00E1038C">
        <w:rPr>
          <w:b/>
          <w:b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rtl/>
        </w:rPr>
        <w:t>هي</w:t>
      </w:r>
      <w:r w:rsidRPr="00E1038C">
        <w:rPr>
          <w:b/>
          <w:b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rtl/>
        </w:rPr>
        <w:t>تحقيق</w:t>
      </w:r>
      <w:r w:rsidRPr="00E1038C">
        <w:rPr>
          <w:b/>
          <w:b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rtl/>
        </w:rPr>
        <w:t>النتائج</w:t>
      </w:r>
      <w:r w:rsidRPr="00E1038C">
        <w:rPr>
          <w:b/>
          <w:b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rtl/>
        </w:rPr>
        <w:t>المرجوة</w:t>
      </w:r>
      <w:r w:rsidRPr="00E1038C">
        <w:rPr>
          <w:b/>
          <w:b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rtl/>
        </w:rPr>
        <w:t>في</w:t>
      </w:r>
      <w:r w:rsidRPr="00E1038C">
        <w:rPr>
          <w:b/>
          <w:b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rtl/>
        </w:rPr>
        <w:t>الوقت</w:t>
      </w:r>
      <w:r w:rsidRPr="00E1038C">
        <w:rPr>
          <w:b/>
          <w:bCs/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rtl/>
        </w:rPr>
        <w:t>المحدد</w:t>
      </w:r>
      <w:r>
        <w:rPr>
          <w:b/>
          <w:bCs/>
          <w:color w:val="0000FF"/>
          <w:sz w:val="32"/>
          <w:szCs w:val="32"/>
          <w:rtl/>
        </w:rPr>
        <w:t>))</w:t>
      </w:r>
      <w:r>
        <w:rPr>
          <w:b/>
          <w:bCs/>
          <w:color w:val="0000FF"/>
          <w:sz w:val="32"/>
          <w:szCs w:val="32"/>
        </w:rPr>
        <w:t>))</w:t>
      </w:r>
    </w:p>
    <w:p w:rsidR="00E31325" w:rsidRPr="00E1038C" w:rsidRDefault="00E31325" w:rsidP="001D76D4">
      <w:pPr>
        <w:jc w:val="right"/>
        <w:rPr>
          <w:color w:val="0000FF"/>
          <w:sz w:val="32"/>
          <w:szCs w:val="32"/>
        </w:rPr>
      </w:pPr>
      <w:r w:rsidRPr="00E1038C">
        <w:rPr>
          <w:rFonts w:hint="cs"/>
          <w:color w:val="0000FF"/>
          <w:sz w:val="32"/>
          <w:szCs w:val="32"/>
          <w:rtl/>
        </w:rPr>
        <w:t>قال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صلى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الله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عليه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وسلم</w:t>
      </w:r>
      <w:r w:rsidRPr="00E1038C">
        <w:rPr>
          <w:color w:val="0000FF"/>
          <w:sz w:val="32"/>
          <w:szCs w:val="32"/>
          <w:rtl/>
        </w:rPr>
        <w:t xml:space="preserve">:" </w:t>
      </w:r>
      <w:r w:rsidRPr="00E1038C">
        <w:rPr>
          <w:rFonts w:hint="cs"/>
          <w:color w:val="0000FF"/>
          <w:sz w:val="32"/>
          <w:szCs w:val="32"/>
          <w:rtl/>
        </w:rPr>
        <w:t>اغتنم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خمسا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قبل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خمس،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شبابك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قبل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هرمك،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وصحتك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قبل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سقمك،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وغناك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قبل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فقرك،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وفراغك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قبل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شغلك،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وحياتك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قبل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موتك</w:t>
      </w:r>
      <w:r w:rsidRPr="00E1038C">
        <w:rPr>
          <w:color w:val="0000FF"/>
          <w:sz w:val="32"/>
          <w:szCs w:val="32"/>
        </w:rPr>
        <w:t>".</w:t>
      </w:r>
    </w:p>
    <w:p w:rsidR="00E31325" w:rsidRPr="00E1038C" w:rsidRDefault="00E31325" w:rsidP="001D76D4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إذا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ضيعنا</w:t>
      </w:r>
      <w:r w:rsidRPr="00E1038C">
        <w:rPr>
          <w:color w:val="0000FF"/>
          <w:sz w:val="32"/>
          <w:szCs w:val="32"/>
          <w:rtl/>
        </w:rPr>
        <w:t xml:space="preserve"> 10 % </w:t>
      </w:r>
      <w:r w:rsidRPr="00E1038C">
        <w:rPr>
          <w:rFonts w:hint="cs"/>
          <w:color w:val="0000FF"/>
          <w:sz w:val="32"/>
          <w:szCs w:val="32"/>
          <w:rtl/>
        </w:rPr>
        <w:t>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وقتنا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معناه</w:t>
      </w:r>
      <w:r w:rsidRPr="00E1038C">
        <w:rPr>
          <w:color w:val="0000FF"/>
          <w:sz w:val="32"/>
          <w:szCs w:val="32"/>
          <w:rtl/>
        </w:rPr>
        <w:t xml:space="preserve">  </w:t>
      </w:r>
      <w:r w:rsidRPr="00E1038C">
        <w:rPr>
          <w:rFonts w:hint="cs"/>
          <w:color w:val="0000FF"/>
          <w:sz w:val="32"/>
          <w:szCs w:val="32"/>
          <w:rtl/>
        </w:rPr>
        <w:t>أنا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قد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ضيعنا</w:t>
      </w:r>
      <w:r w:rsidRPr="00E1038C">
        <w:rPr>
          <w:color w:val="0000FF"/>
          <w:sz w:val="32"/>
          <w:szCs w:val="32"/>
          <w:rtl/>
        </w:rPr>
        <w:t xml:space="preserve"> 10% </w:t>
      </w:r>
      <w:r w:rsidRPr="00E1038C">
        <w:rPr>
          <w:rFonts w:hint="cs"/>
          <w:color w:val="0000FF"/>
          <w:sz w:val="32"/>
          <w:szCs w:val="32"/>
          <w:rtl/>
        </w:rPr>
        <w:t>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حياتنا،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وإذا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ضيعناه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بمقدار</w:t>
      </w:r>
      <w:r w:rsidRPr="00E1038C">
        <w:rPr>
          <w:color w:val="0000FF"/>
          <w:sz w:val="32"/>
          <w:szCs w:val="32"/>
          <w:rtl/>
        </w:rPr>
        <w:t xml:space="preserve"> 30% </w:t>
      </w:r>
      <w:r w:rsidRPr="00E1038C">
        <w:rPr>
          <w:rFonts w:hint="cs"/>
          <w:color w:val="0000FF"/>
          <w:sz w:val="32"/>
          <w:szCs w:val="32"/>
          <w:rtl/>
        </w:rPr>
        <w:t>معناه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قد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ضيعنا</w:t>
      </w:r>
      <w:r w:rsidRPr="00E1038C">
        <w:rPr>
          <w:color w:val="0000FF"/>
          <w:sz w:val="32"/>
          <w:szCs w:val="32"/>
          <w:rtl/>
        </w:rPr>
        <w:t xml:space="preserve"> 30% </w:t>
      </w:r>
      <w:r w:rsidRPr="00E1038C">
        <w:rPr>
          <w:rFonts w:hint="cs"/>
          <w:color w:val="0000FF"/>
          <w:sz w:val="32"/>
          <w:szCs w:val="32"/>
          <w:rtl/>
        </w:rPr>
        <w:t>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حياتنا</w:t>
      </w:r>
      <w:r w:rsidRPr="00E1038C">
        <w:rPr>
          <w:color w:val="0000FF"/>
          <w:sz w:val="32"/>
          <w:szCs w:val="32"/>
          <w:rtl/>
        </w:rPr>
        <w:t xml:space="preserve">…….. </w:t>
      </w:r>
      <w:r w:rsidRPr="00E1038C">
        <w:rPr>
          <w:rFonts w:hint="cs"/>
          <w:color w:val="0000FF"/>
          <w:sz w:val="32"/>
          <w:szCs w:val="32"/>
          <w:rtl/>
        </w:rPr>
        <w:t>وهكذا</w:t>
      </w:r>
      <w:r w:rsidRPr="00E1038C">
        <w:rPr>
          <w:color w:val="0000FF"/>
          <w:sz w:val="32"/>
          <w:szCs w:val="32"/>
          <w:rtl/>
        </w:rPr>
        <w:t>.</w:t>
      </w:r>
      <w:r w:rsidRPr="00E1038C">
        <w:rPr>
          <w:color w:val="0000FF"/>
          <w:sz w:val="32"/>
          <w:szCs w:val="32"/>
        </w:rPr>
        <w:t>.</w:t>
      </w:r>
    </w:p>
    <w:p w:rsidR="00E31325" w:rsidRPr="00E1038C" w:rsidRDefault="00E31325" w:rsidP="001D76D4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ولكن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هل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سألت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نفسك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هذا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السؤال؟</w:t>
      </w:r>
    </w:p>
    <w:p w:rsidR="00E31325" w:rsidRPr="00E1038C" w:rsidRDefault="00E31325" w:rsidP="001D76D4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ماذا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أريد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أصنع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لحياتي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بعد</w:t>
      </w:r>
      <w:r w:rsidRPr="00E1038C">
        <w:rPr>
          <w:color w:val="0000FF"/>
          <w:sz w:val="32"/>
          <w:szCs w:val="32"/>
          <w:rtl/>
        </w:rPr>
        <w:t xml:space="preserve"> 5 </w:t>
      </w:r>
      <w:r w:rsidRPr="00E1038C">
        <w:rPr>
          <w:rFonts w:hint="cs"/>
          <w:color w:val="0000FF"/>
          <w:sz w:val="32"/>
          <w:szCs w:val="32"/>
          <w:rtl/>
        </w:rPr>
        <w:t>سنوات؟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أريد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أكون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بعد</w:t>
      </w:r>
      <w:r w:rsidRPr="00E1038C">
        <w:rPr>
          <w:color w:val="0000FF"/>
          <w:sz w:val="32"/>
          <w:szCs w:val="32"/>
          <w:rtl/>
        </w:rPr>
        <w:t xml:space="preserve"> 10 </w:t>
      </w:r>
      <w:r w:rsidRPr="00E1038C">
        <w:rPr>
          <w:rFonts w:hint="cs"/>
          <w:color w:val="0000FF"/>
          <w:sz w:val="32"/>
          <w:szCs w:val="32"/>
          <w:rtl/>
        </w:rPr>
        <w:t>سنوات؟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ماذا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أريد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أحقق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بعد</w:t>
      </w:r>
      <w:r w:rsidRPr="00E1038C">
        <w:rPr>
          <w:color w:val="0000FF"/>
          <w:sz w:val="32"/>
          <w:szCs w:val="32"/>
          <w:rtl/>
        </w:rPr>
        <w:t xml:space="preserve"> 20 </w:t>
      </w:r>
      <w:r w:rsidRPr="00E1038C">
        <w:rPr>
          <w:rFonts w:hint="cs"/>
          <w:color w:val="0000FF"/>
          <w:sz w:val="32"/>
          <w:szCs w:val="32"/>
          <w:rtl/>
        </w:rPr>
        <w:t>سنة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الآن؟</w:t>
      </w:r>
    </w:p>
    <w:p w:rsidR="00E31325" w:rsidRPr="00E1038C" w:rsidRDefault="00E31325" w:rsidP="001D76D4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فإذا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أردت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تصنع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نفسك،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وتحسن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شخصيتك،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وتطور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أدائك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وتهذب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سلوكك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وتكتسب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مهارات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عديدة،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وتكون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خبرات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متنوعة،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وتغير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عاداتك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السلبية،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وتتحكم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سلوكياتك،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وانفعالات،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وتكون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لائقا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بدنيا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ونفسيا،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فالوقت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هو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السر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الخفي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الذي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يمكنك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ذلك</w:t>
      </w:r>
      <w:r w:rsidRPr="00E1038C">
        <w:rPr>
          <w:color w:val="0000FF"/>
          <w:sz w:val="32"/>
          <w:szCs w:val="32"/>
        </w:rPr>
        <w:t>.</w:t>
      </w:r>
    </w:p>
    <w:p w:rsidR="00E31325" w:rsidRPr="00E1038C" w:rsidRDefault="00E31325" w:rsidP="001D76D4">
      <w:pPr>
        <w:jc w:val="right"/>
        <w:rPr>
          <w:b/>
          <w:bCs/>
          <w:color w:val="0000FF"/>
          <w:sz w:val="32"/>
          <w:szCs w:val="32"/>
          <w:u w:val="single"/>
          <w:rtl/>
        </w:rPr>
      </w:pP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أهمية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كتابة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الأهداف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>:</w:t>
      </w:r>
    </w:p>
    <w:p w:rsidR="00E31325" w:rsidRPr="00E1038C" w:rsidRDefault="00E31325" w:rsidP="001D76D4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أثبت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العلماء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الأهداف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المكتوبة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تتحقق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بنسبة</w:t>
      </w:r>
      <w:r w:rsidRPr="00E1038C">
        <w:rPr>
          <w:color w:val="0000FF"/>
          <w:sz w:val="32"/>
          <w:szCs w:val="32"/>
          <w:rtl/>
        </w:rPr>
        <w:t xml:space="preserve"> 90% </w:t>
      </w:r>
      <w:r w:rsidRPr="00E1038C">
        <w:rPr>
          <w:rFonts w:hint="cs"/>
          <w:color w:val="0000FF"/>
          <w:sz w:val="32"/>
          <w:szCs w:val="32"/>
          <w:rtl/>
        </w:rPr>
        <w:t>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فكتابتها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تجعلك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تلتزم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بها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وتحاول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تنفيذها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ولا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تنساها،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كما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تنظم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وقتك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وتوضح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اتجاهك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والتزامك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فلا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تضع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وقتك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أو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مجهودك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فيما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يفيد</w:t>
      </w:r>
      <w:r w:rsidRPr="00E1038C">
        <w:rPr>
          <w:color w:val="0000FF"/>
          <w:sz w:val="32"/>
          <w:szCs w:val="32"/>
          <w:rtl/>
        </w:rPr>
        <w:t>.</w:t>
      </w:r>
    </w:p>
    <w:p w:rsidR="00E31325" w:rsidRPr="00E1038C" w:rsidRDefault="00E31325" w:rsidP="001D76D4">
      <w:pPr>
        <w:jc w:val="right"/>
        <w:rPr>
          <w:b/>
          <w:bCs/>
          <w:color w:val="0000FF"/>
          <w:sz w:val="32"/>
          <w:szCs w:val="32"/>
          <w:u w:val="single"/>
          <w:rtl/>
        </w:rPr>
      </w:pP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أهمية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اتخاذ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الأهداف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>: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إن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وضع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الأهداف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النبيلة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والغايات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السامية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تجعل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لحياتك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معنى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وقيمة،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فتتضح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الرؤية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أمامك،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وتعمل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على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تحقيق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رسالتك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الحياة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وتعيش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أجلها،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فالأهداف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هي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الوقود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الذي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تستمد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منه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القوة،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والطاقة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والنشاط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والحركة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وبدونها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يكون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الإنسان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كالحيوان؛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فاجعل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أهدافا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تقنع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بحدود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وجددها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باستمرار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كل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المجالات</w:t>
      </w:r>
      <w:r w:rsidRPr="00E1038C">
        <w:rPr>
          <w:color w:val="0000FF"/>
          <w:sz w:val="32"/>
          <w:szCs w:val="32"/>
          <w:rtl/>
        </w:rPr>
        <w:t xml:space="preserve">: </w:t>
      </w:r>
      <w:r w:rsidRPr="00E1038C">
        <w:rPr>
          <w:rFonts w:hint="cs"/>
          <w:color w:val="0000FF"/>
          <w:sz w:val="32"/>
          <w:szCs w:val="32"/>
          <w:rtl/>
        </w:rPr>
        <w:t>أهداف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مادية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وأسرية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وأخروية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ومهنية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ورياضية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واجتماعية</w:t>
      </w:r>
      <w:r w:rsidRPr="00E1038C">
        <w:rPr>
          <w:color w:val="0000FF"/>
          <w:sz w:val="32"/>
          <w:szCs w:val="32"/>
          <w:rtl/>
        </w:rPr>
        <w:t>.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</w:rPr>
      </w:pPr>
      <w:r w:rsidRPr="00E1038C">
        <w:rPr>
          <w:rFonts w:hint="cs"/>
          <w:color w:val="0000FF"/>
          <w:sz w:val="32"/>
          <w:szCs w:val="32"/>
          <w:rtl/>
        </w:rPr>
        <w:t>اجعل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لنفسك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أهدافا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مادية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لكي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تحقق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لحياتك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ومستقبلك</w:t>
      </w:r>
      <w:r w:rsidRPr="00E1038C">
        <w:rPr>
          <w:color w:val="0000FF"/>
          <w:sz w:val="32"/>
          <w:szCs w:val="32"/>
          <w:rtl/>
        </w:rPr>
        <w:t xml:space="preserve">  </w:t>
      </w:r>
      <w:r w:rsidRPr="00E1038C">
        <w:rPr>
          <w:rFonts w:hint="cs"/>
          <w:color w:val="0000FF"/>
          <w:sz w:val="32"/>
          <w:szCs w:val="32"/>
          <w:rtl/>
        </w:rPr>
        <w:t>ومستقبل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أسرتك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حياة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هانئة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</w:rPr>
      </w:pPr>
      <w:r w:rsidRPr="00E1038C">
        <w:rPr>
          <w:rFonts w:hint="cs"/>
          <w:color w:val="0000FF"/>
          <w:sz w:val="32"/>
          <w:szCs w:val="32"/>
          <w:rtl/>
        </w:rPr>
        <w:t>اجعل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لنفسك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أهدافا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تنفعك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الآخرة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مثل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الصلاة،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والنوافل،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وحفظ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القرآن،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وأعمال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الخير</w:t>
      </w:r>
      <w:r w:rsidRPr="00E1038C">
        <w:rPr>
          <w:color w:val="0000FF"/>
          <w:sz w:val="32"/>
          <w:szCs w:val="32"/>
          <w:rtl/>
        </w:rPr>
        <w:t>.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color w:val="0000FF"/>
          <w:sz w:val="32"/>
          <w:szCs w:val="32"/>
        </w:rPr>
        <w:t>*</w:t>
      </w:r>
      <w:r w:rsidRPr="00E1038C">
        <w:rPr>
          <w:rFonts w:hint="cs"/>
          <w:color w:val="0000FF"/>
          <w:sz w:val="32"/>
          <w:szCs w:val="32"/>
          <w:rtl/>
        </w:rPr>
        <w:t>اجعل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لنفسك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أهدافا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مهنية،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للتحسين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المستمر،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والتطوير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المتواصل</w:t>
      </w:r>
      <w:r w:rsidRPr="00E1038C">
        <w:rPr>
          <w:color w:val="0000FF"/>
          <w:sz w:val="32"/>
          <w:szCs w:val="32"/>
        </w:rPr>
        <w:t>.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color w:val="0000FF"/>
          <w:sz w:val="32"/>
          <w:szCs w:val="32"/>
        </w:rPr>
        <w:t>*</w:t>
      </w:r>
      <w:r w:rsidRPr="00E1038C">
        <w:rPr>
          <w:rFonts w:hint="cs"/>
          <w:color w:val="0000FF"/>
          <w:sz w:val="32"/>
          <w:szCs w:val="32"/>
          <w:rtl/>
        </w:rPr>
        <w:t>اجعل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لنفسك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أهدافا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رياضية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كي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تحقق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اللياقة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لبدنك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وتحافظ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على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صحتك</w:t>
      </w:r>
      <w:r w:rsidRPr="00E1038C">
        <w:rPr>
          <w:color w:val="0000FF"/>
          <w:sz w:val="32"/>
          <w:szCs w:val="32"/>
        </w:rPr>
        <w:t>.</w:t>
      </w:r>
    </w:p>
    <w:p w:rsidR="00E31325" w:rsidRPr="00E1038C" w:rsidRDefault="00E31325" w:rsidP="00E1038C">
      <w:pPr>
        <w:jc w:val="right"/>
        <w:rPr>
          <w:b/>
          <w:bCs/>
          <w:color w:val="0000FF"/>
          <w:sz w:val="32"/>
          <w:szCs w:val="32"/>
          <w:u w:val="single"/>
          <w:rtl/>
        </w:rPr>
      </w:pP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قوة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التركيز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على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الهدف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>: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إن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التركيز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والتسديد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الجيد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على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الهدف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وممارسة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التقنيات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الصحيحة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كل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هذه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العوامل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مجتمعة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تساعدك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على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الوصول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إلى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هدفك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ومن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أقصر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الطرق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المؤدية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إليه</w:t>
      </w:r>
      <w:r w:rsidRPr="00E1038C">
        <w:rPr>
          <w:color w:val="0000FF"/>
          <w:sz w:val="32"/>
          <w:szCs w:val="32"/>
        </w:rPr>
        <w:t>.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راجع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أهدافك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كل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صباح</w:t>
      </w:r>
      <w:r w:rsidRPr="00E1038C">
        <w:rPr>
          <w:color w:val="0000FF"/>
          <w:sz w:val="32"/>
          <w:szCs w:val="32"/>
          <w:rtl/>
        </w:rPr>
        <w:t>: *</w:t>
      </w:r>
      <w:r w:rsidRPr="00E1038C">
        <w:rPr>
          <w:rFonts w:hint="cs"/>
          <w:color w:val="0000FF"/>
          <w:sz w:val="32"/>
          <w:szCs w:val="32"/>
          <w:rtl/>
        </w:rPr>
        <w:t>قراءتك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للهدف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كل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صباح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يساعدك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على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تعمل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للهدف</w:t>
      </w:r>
      <w:r w:rsidRPr="00E1038C">
        <w:rPr>
          <w:color w:val="0000FF"/>
          <w:sz w:val="32"/>
          <w:szCs w:val="32"/>
          <w:rtl/>
        </w:rPr>
        <w:t xml:space="preserve"> *</w:t>
      </w:r>
      <w:r w:rsidRPr="00E1038C">
        <w:rPr>
          <w:rFonts w:hint="cs"/>
          <w:color w:val="0000FF"/>
          <w:sz w:val="32"/>
          <w:szCs w:val="32"/>
          <w:rtl/>
        </w:rPr>
        <w:t>تشعر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بأهمية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وأهمية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الدور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الذي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تلعبه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الحياة</w:t>
      </w:r>
      <w:r w:rsidRPr="00E1038C">
        <w:rPr>
          <w:color w:val="0000FF"/>
          <w:sz w:val="32"/>
          <w:szCs w:val="32"/>
          <w:rtl/>
        </w:rPr>
        <w:t xml:space="preserve"> * </w:t>
      </w:r>
      <w:r w:rsidRPr="00E1038C">
        <w:rPr>
          <w:rFonts w:hint="cs"/>
          <w:color w:val="0000FF"/>
          <w:sz w:val="32"/>
          <w:szCs w:val="32"/>
          <w:rtl/>
        </w:rPr>
        <w:t>يزيد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ثقتك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بنفسك</w:t>
      </w:r>
      <w:r w:rsidRPr="00E1038C">
        <w:rPr>
          <w:color w:val="0000FF"/>
          <w:sz w:val="32"/>
          <w:szCs w:val="32"/>
          <w:rtl/>
        </w:rPr>
        <w:t xml:space="preserve"> *</w:t>
      </w:r>
      <w:r w:rsidRPr="00E1038C">
        <w:rPr>
          <w:rFonts w:hint="cs"/>
          <w:color w:val="0000FF"/>
          <w:sz w:val="32"/>
          <w:szCs w:val="32"/>
          <w:rtl/>
        </w:rPr>
        <w:t>تحقق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النتائج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التي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تريدها</w:t>
      </w:r>
      <w:r w:rsidRPr="00E1038C">
        <w:rPr>
          <w:rFonts w:eastAsia="Times New Roman"/>
          <w:color w:val="0000FF"/>
          <w:sz w:val="32"/>
          <w:szCs w:val="32"/>
        </w:rPr>
        <w:t>…</w:t>
      </w:r>
      <w:r w:rsidRPr="00E1038C">
        <w:rPr>
          <w:color w:val="0000FF"/>
          <w:sz w:val="32"/>
          <w:szCs w:val="32"/>
        </w:rPr>
        <w:t>.</w:t>
      </w:r>
    </w:p>
    <w:p w:rsidR="00E31325" w:rsidRPr="00E1038C" w:rsidRDefault="00E31325" w:rsidP="00E1038C">
      <w:pPr>
        <w:jc w:val="right"/>
        <w:rPr>
          <w:b/>
          <w:bCs/>
          <w:color w:val="0000FF"/>
          <w:sz w:val="32"/>
          <w:szCs w:val="32"/>
          <w:u w:val="single"/>
          <w:rtl/>
        </w:rPr>
      </w:pP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وضع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الأهداف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>: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ضع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أهداف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قصيرة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المدى</w:t>
      </w:r>
      <w:r w:rsidRPr="00E1038C">
        <w:rPr>
          <w:color w:val="0000FF"/>
          <w:sz w:val="32"/>
          <w:szCs w:val="32"/>
          <w:rtl/>
        </w:rPr>
        <w:t xml:space="preserve">: </w:t>
      </w:r>
      <w:r w:rsidRPr="00E1038C">
        <w:rPr>
          <w:rFonts w:hint="cs"/>
          <w:color w:val="0000FF"/>
          <w:sz w:val="32"/>
          <w:szCs w:val="32"/>
          <w:rtl/>
        </w:rPr>
        <w:t>ماذا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تريد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تحقق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خلال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عام؟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ضع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أهداف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متوسطة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المدى</w:t>
      </w:r>
      <w:r w:rsidRPr="00E1038C">
        <w:rPr>
          <w:color w:val="0000FF"/>
          <w:sz w:val="32"/>
          <w:szCs w:val="32"/>
          <w:rtl/>
        </w:rPr>
        <w:t xml:space="preserve">: </w:t>
      </w:r>
      <w:r w:rsidRPr="00E1038C">
        <w:rPr>
          <w:rFonts w:hint="cs"/>
          <w:color w:val="0000FF"/>
          <w:sz w:val="32"/>
          <w:szCs w:val="32"/>
          <w:rtl/>
        </w:rPr>
        <w:t>ماذا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تريد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تحقق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خلال</w:t>
      </w:r>
      <w:r w:rsidRPr="00E1038C">
        <w:rPr>
          <w:color w:val="0000FF"/>
          <w:sz w:val="32"/>
          <w:szCs w:val="32"/>
          <w:rtl/>
        </w:rPr>
        <w:t xml:space="preserve"> 5 </w:t>
      </w:r>
      <w:r w:rsidRPr="00E1038C">
        <w:rPr>
          <w:rFonts w:hint="cs"/>
          <w:color w:val="0000FF"/>
          <w:sz w:val="32"/>
          <w:szCs w:val="32"/>
          <w:rtl/>
        </w:rPr>
        <w:t>أعوام؟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ضع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أهداف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طويلة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المدى</w:t>
      </w:r>
      <w:r w:rsidRPr="00E1038C">
        <w:rPr>
          <w:color w:val="0000FF"/>
          <w:sz w:val="32"/>
          <w:szCs w:val="32"/>
          <w:rtl/>
        </w:rPr>
        <w:t xml:space="preserve">: </w:t>
      </w:r>
      <w:r w:rsidRPr="00E1038C">
        <w:rPr>
          <w:rFonts w:hint="cs"/>
          <w:color w:val="0000FF"/>
          <w:sz w:val="32"/>
          <w:szCs w:val="32"/>
          <w:rtl/>
        </w:rPr>
        <w:t>ماذا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تريد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تحقق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خلال</w:t>
      </w:r>
      <w:r w:rsidRPr="00E1038C">
        <w:rPr>
          <w:color w:val="0000FF"/>
          <w:sz w:val="32"/>
          <w:szCs w:val="32"/>
          <w:rtl/>
        </w:rPr>
        <w:t xml:space="preserve"> 10-25 </w:t>
      </w:r>
      <w:r w:rsidRPr="00E1038C">
        <w:rPr>
          <w:rFonts w:hint="cs"/>
          <w:color w:val="0000FF"/>
          <w:sz w:val="32"/>
          <w:szCs w:val="32"/>
          <w:rtl/>
        </w:rPr>
        <w:t>سنة؟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ضع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أهداف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ذكية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ومحددة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وقابلة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للقياس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وقابلة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للتحقيق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واقعية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وحقيقية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ملموسة</w:t>
      </w:r>
      <w:r>
        <w:rPr>
          <w:color w:val="0000FF"/>
          <w:sz w:val="32"/>
          <w:szCs w:val="32"/>
          <w:rtl/>
        </w:rPr>
        <w:t>.</w:t>
      </w:r>
    </w:p>
    <w:p w:rsidR="00E31325" w:rsidRPr="00E1038C" w:rsidRDefault="00E31325" w:rsidP="00E1038C">
      <w:pPr>
        <w:jc w:val="right"/>
        <w:rPr>
          <w:b/>
          <w:bCs/>
          <w:color w:val="0000FF"/>
          <w:sz w:val="32"/>
          <w:szCs w:val="32"/>
          <w:u w:val="single"/>
          <w:rtl/>
        </w:rPr>
      </w:pP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الفراغ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هو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العدو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اللدود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للإنسان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>: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يرتع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بعض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الناس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الفراغ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بلا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هدف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يسعى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إليه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أو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أمل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يكرس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له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حياته،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أو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رسالة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سامية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يحملها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مما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يولد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أثرا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سلبيا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على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النفس،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وللفراغ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أضرار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كثيرة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منها</w:t>
      </w:r>
      <w:r w:rsidRPr="00E1038C">
        <w:rPr>
          <w:color w:val="0000FF"/>
          <w:sz w:val="32"/>
          <w:szCs w:val="32"/>
          <w:rtl/>
        </w:rPr>
        <w:t>: *</w:t>
      </w:r>
      <w:r w:rsidRPr="00E1038C">
        <w:rPr>
          <w:rFonts w:hint="cs"/>
          <w:color w:val="0000FF"/>
          <w:sz w:val="32"/>
          <w:szCs w:val="32"/>
          <w:rtl/>
        </w:rPr>
        <w:t>البعد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الله،</w:t>
      </w:r>
      <w:r w:rsidRPr="00E1038C">
        <w:rPr>
          <w:color w:val="0000FF"/>
          <w:sz w:val="32"/>
          <w:szCs w:val="32"/>
          <w:rtl/>
        </w:rPr>
        <w:t xml:space="preserve"> *</w:t>
      </w:r>
      <w:r w:rsidRPr="00E1038C">
        <w:rPr>
          <w:rFonts w:hint="cs"/>
          <w:color w:val="0000FF"/>
          <w:sz w:val="32"/>
          <w:szCs w:val="32"/>
          <w:rtl/>
        </w:rPr>
        <w:t>ضياع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الوقت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مشاهدة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التلفاز</w:t>
      </w:r>
      <w:r w:rsidRPr="00E1038C">
        <w:rPr>
          <w:color w:val="0000FF"/>
          <w:sz w:val="32"/>
          <w:szCs w:val="32"/>
          <w:rtl/>
        </w:rPr>
        <w:t xml:space="preserve">(12 </w:t>
      </w:r>
      <w:r w:rsidRPr="00E1038C">
        <w:rPr>
          <w:rFonts w:hint="cs"/>
          <w:color w:val="0000FF"/>
          <w:sz w:val="32"/>
          <w:szCs w:val="32"/>
          <w:rtl/>
        </w:rPr>
        <w:t>ساعة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يوميا</w:t>
      </w:r>
      <w:r w:rsidRPr="00E1038C">
        <w:rPr>
          <w:color w:val="0000FF"/>
          <w:sz w:val="32"/>
          <w:szCs w:val="32"/>
          <w:rtl/>
        </w:rPr>
        <w:t>)</w:t>
      </w:r>
      <w:r w:rsidRPr="00E1038C">
        <w:rPr>
          <w:rFonts w:hint="cs"/>
          <w:color w:val="0000FF"/>
          <w:sz w:val="32"/>
          <w:szCs w:val="32"/>
          <w:rtl/>
        </w:rPr>
        <w:t>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لعب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الورق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أو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مجالس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الغيبة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ويولد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الخوف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والقلق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واليأس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وضعف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الإرادة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والكسل</w:t>
      </w:r>
      <w:r>
        <w:rPr>
          <w:color w:val="0000FF"/>
          <w:sz w:val="32"/>
          <w:szCs w:val="32"/>
          <w:rtl/>
        </w:rPr>
        <w:t>.</w:t>
      </w:r>
    </w:p>
    <w:p w:rsidR="00E31325" w:rsidRPr="00E1038C" w:rsidRDefault="00E31325" w:rsidP="00E1038C">
      <w:pPr>
        <w:jc w:val="right"/>
        <w:rPr>
          <w:b/>
          <w:bCs/>
          <w:color w:val="0000FF"/>
          <w:sz w:val="32"/>
          <w:szCs w:val="32"/>
          <w:u w:val="single"/>
          <w:rtl/>
        </w:rPr>
      </w:pP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كيف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تنظم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E1038C">
        <w:rPr>
          <w:rFonts w:hint="cs"/>
          <w:b/>
          <w:bCs/>
          <w:color w:val="0000FF"/>
          <w:sz w:val="32"/>
          <w:szCs w:val="32"/>
          <w:u w:val="single"/>
          <w:rtl/>
        </w:rPr>
        <w:t>يومك</w:t>
      </w:r>
      <w:r w:rsidRPr="00E1038C">
        <w:rPr>
          <w:b/>
          <w:bCs/>
          <w:color w:val="0000FF"/>
          <w:sz w:val="32"/>
          <w:szCs w:val="32"/>
          <w:u w:val="single"/>
          <w:rtl/>
        </w:rPr>
        <w:t>: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إذا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استطعت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تنظم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يومك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فأنت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تنظم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حياتك،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فإذا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نظمت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حياتك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استطعت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تصل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إلى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أهدافك</w:t>
      </w:r>
      <w:r w:rsidRPr="00E1038C">
        <w:rPr>
          <w:color w:val="0000FF"/>
          <w:sz w:val="32"/>
          <w:szCs w:val="32"/>
        </w:rPr>
        <w:t>.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دون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قائمة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جميع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أعمالك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اليومية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التي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تود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تنفذها</w:t>
      </w:r>
      <w:r w:rsidRPr="00E1038C">
        <w:rPr>
          <w:color w:val="0000FF"/>
          <w:sz w:val="32"/>
          <w:szCs w:val="32"/>
          <w:rtl/>
        </w:rPr>
        <w:t>.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ضع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وقتا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لبداية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ونهاية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كل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عمل</w:t>
      </w:r>
      <w:r w:rsidRPr="00E1038C">
        <w:rPr>
          <w:color w:val="0000FF"/>
          <w:sz w:val="32"/>
          <w:szCs w:val="32"/>
          <w:rtl/>
        </w:rPr>
        <w:t>.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كلما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حققت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عملا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أشرا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عليه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بالقلم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بأنه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تم</w:t>
      </w:r>
      <w:r w:rsidRPr="00E1038C">
        <w:rPr>
          <w:color w:val="0000FF"/>
          <w:sz w:val="32"/>
          <w:szCs w:val="32"/>
          <w:rtl/>
        </w:rPr>
        <w:t>.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اجعل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القائمة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مرنة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بحيث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يمكن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تعديلها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حسب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الظروف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والطوارئ</w:t>
      </w:r>
      <w:r w:rsidRPr="00E1038C">
        <w:rPr>
          <w:color w:val="0000FF"/>
          <w:sz w:val="32"/>
          <w:szCs w:val="32"/>
          <w:rtl/>
        </w:rPr>
        <w:t>.</w:t>
      </w:r>
    </w:p>
    <w:p w:rsidR="00E31325" w:rsidRPr="00E1038C" w:rsidRDefault="00E31325" w:rsidP="00E1038C">
      <w:pPr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ضع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الأعمال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المتشابهة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في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المجموعات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التي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تصنف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حسب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الزمان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والمكان</w:t>
      </w:r>
      <w:r w:rsidRPr="00E1038C">
        <w:rPr>
          <w:color w:val="0000FF"/>
          <w:sz w:val="32"/>
          <w:szCs w:val="32"/>
          <w:rtl/>
        </w:rPr>
        <w:t>.</w:t>
      </w:r>
      <w:r w:rsidRPr="00E1038C">
        <w:rPr>
          <w:color w:val="0000FF"/>
          <w:sz w:val="32"/>
          <w:szCs w:val="32"/>
        </w:rPr>
        <w:t>.</w:t>
      </w:r>
    </w:p>
    <w:p w:rsidR="00E31325" w:rsidRPr="00E1038C" w:rsidRDefault="00E31325" w:rsidP="00E1038C">
      <w:pPr>
        <w:ind w:left="-540" w:firstLine="540"/>
        <w:jc w:val="right"/>
        <w:rPr>
          <w:color w:val="0000FF"/>
          <w:sz w:val="32"/>
          <w:szCs w:val="32"/>
          <w:rtl/>
        </w:rPr>
      </w:pPr>
      <w:r w:rsidRPr="00E1038C">
        <w:rPr>
          <w:rFonts w:hint="cs"/>
          <w:color w:val="0000FF"/>
          <w:sz w:val="32"/>
          <w:szCs w:val="32"/>
          <w:rtl/>
        </w:rPr>
        <w:t>صنف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البرنامج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اليومي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حسب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الهداف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المهنية،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الشخصية،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العائلية،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الرياضية</w:t>
      </w:r>
      <w:r w:rsidRPr="00E1038C">
        <w:rPr>
          <w:color w:val="0000FF"/>
          <w:sz w:val="32"/>
          <w:szCs w:val="32"/>
          <w:rtl/>
        </w:rPr>
        <w:t xml:space="preserve"> </w:t>
      </w:r>
      <w:r w:rsidRPr="00E1038C">
        <w:rPr>
          <w:rFonts w:hint="cs"/>
          <w:color w:val="0000FF"/>
          <w:sz w:val="32"/>
          <w:szCs w:val="32"/>
          <w:rtl/>
        </w:rPr>
        <w:t>والدينية</w:t>
      </w:r>
      <w:r w:rsidRPr="00E1038C">
        <w:rPr>
          <w:color w:val="0000FF"/>
          <w:sz w:val="32"/>
          <w:szCs w:val="32"/>
          <w:rtl/>
        </w:rPr>
        <w:t>.</w:t>
      </w:r>
    </w:p>
    <w:sectPr w:rsidR="00E31325" w:rsidRPr="00E1038C" w:rsidSect="00E503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3341"/>
    <w:rsid w:val="000A053E"/>
    <w:rsid w:val="00117658"/>
    <w:rsid w:val="0016057C"/>
    <w:rsid w:val="001D76D4"/>
    <w:rsid w:val="004152F2"/>
    <w:rsid w:val="004A2592"/>
    <w:rsid w:val="00590A8C"/>
    <w:rsid w:val="0060758B"/>
    <w:rsid w:val="006156CD"/>
    <w:rsid w:val="007F141B"/>
    <w:rsid w:val="0082647D"/>
    <w:rsid w:val="009F1C01"/>
    <w:rsid w:val="00B93341"/>
    <w:rsid w:val="00D6018A"/>
    <w:rsid w:val="00E1038C"/>
    <w:rsid w:val="00E31325"/>
    <w:rsid w:val="00E50310"/>
    <w:rsid w:val="00E64405"/>
    <w:rsid w:val="00EA4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0310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847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100</TotalTime>
  <Pages>3</Pages>
  <Words>575</Words>
  <Characters>3280</Characters>
  <Application>Microsoft Office Outlook</Application>
  <DocSecurity>0</DocSecurity>
  <Lines>0</Lines>
  <Paragraphs>0</Paragraphs>
  <ScaleCrop>false</ScaleCrop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سؤال الواجب الاول</dc:title>
  <dc:subject/>
  <dc:creator>Mansour Mohamed Hasaneen</dc:creator>
  <cp:keywords/>
  <dc:description/>
  <cp:lastModifiedBy>DELL</cp:lastModifiedBy>
  <cp:revision>4</cp:revision>
  <dcterms:created xsi:type="dcterms:W3CDTF">2012-03-04T13:32:00Z</dcterms:created>
  <dcterms:modified xsi:type="dcterms:W3CDTF">2012-03-14T17:09:00Z</dcterms:modified>
</cp:coreProperties>
</file>