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FCD" w:rsidRPr="00564EE9" w:rsidRDefault="00034FCD" w:rsidP="004E5CDB">
      <w:pPr>
        <w:shd w:val="clear" w:color="auto" w:fill="FFFFFF"/>
        <w:spacing w:after="0" w:line="240" w:lineRule="auto"/>
        <w:rPr>
          <w:rFonts w:ascii="Arial" w:hAnsi="Arial" w:cs="Arabic Transparent"/>
          <w:b/>
          <w:bCs/>
          <w:color w:val="444444"/>
          <w:sz w:val="24"/>
          <w:szCs w:val="24"/>
          <w:rtl/>
          <w:lang w:val="en-GB"/>
        </w:rPr>
      </w:pPr>
      <w:r w:rsidRPr="00564EE9">
        <w:rPr>
          <w:rFonts w:ascii="Arial" w:hAnsi="Arial" w:cs="Arabic Transparent"/>
          <w:b/>
          <w:bCs/>
          <w:color w:val="444444"/>
          <w:sz w:val="24"/>
          <w:szCs w:val="24"/>
          <w:lang w:val="en-GB"/>
        </w:rPr>
        <w:t> </w:t>
      </w:r>
    </w:p>
    <w:p w:rsidR="00034FCD" w:rsidRPr="00E173E7" w:rsidRDefault="00034FCD" w:rsidP="00E173E7">
      <w:pPr>
        <w:numPr>
          <w:ilvl w:val="0"/>
          <w:numId w:val="3"/>
        </w:numPr>
        <w:bidi/>
        <w:spacing w:after="0" w:line="240" w:lineRule="auto"/>
        <w:ind w:left="0"/>
        <w:rPr>
          <w:rFonts w:ascii="Arial" w:hAnsi="Arial"/>
          <w:color w:val="000000"/>
          <w:sz w:val="19"/>
          <w:szCs w:val="19"/>
        </w:rPr>
      </w:pPr>
    </w:p>
    <w:p w:rsidR="00034FCD" w:rsidRPr="00564EE9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</w:rPr>
        <w:t>اسئلة الواجب الاول</w:t>
      </w:r>
    </w:p>
    <w:p w:rsidR="00034FCD" w:rsidRPr="00564EE9" w:rsidRDefault="00034FCD" w:rsidP="00E173E7">
      <w:pPr>
        <w:bidi/>
        <w:spacing w:after="0" w:line="240" w:lineRule="auto"/>
        <w:ind w:left="353"/>
        <w:rPr>
          <w:rFonts w:ascii="Arial" w:hAnsi="Arial" w:cs="PT Bold Heading"/>
          <w:color w:val="800000"/>
          <w:sz w:val="36"/>
          <w:szCs w:val="36"/>
          <w:rtl/>
        </w:rPr>
      </w:pP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  <w:lang w:bidi="ar-JO"/>
        </w:rPr>
        <w:t>مقرر مدخل الى تقنية المعلومات</w:t>
      </w:r>
      <w:r w:rsidRPr="00564EE9">
        <w:rPr>
          <w:rFonts w:ascii="Arial" w:hAnsi="Arial"/>
          <w:b/>
          <w:bCs/>
          <w:color w:val="800000"/>
          <w:sz w:val="36"/>
          <w:szCs w:val="36"/>
          <w:rtl/>
          <w:lang w:bidi="ar-JO"/>
        </w:rPr>
        <w:t>                                      </w:t>
      </w: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  <w:lang w:bidi="ar-JO"/>
        </w:rPr>
        <w:t xml:space="preserve"> </w:t>
      </w:r>
      <w:r w:rsidRPr="00564EE9">
        <w:rPr>
          <w:rFonts w:ascii="Arial" w:hAnsi="Arial"/>
          <w:b/>
          <w:bCs/>
          <w:color w:val="800000"/>
          <w:sz w:val="36"/>
          <w:szCs w:val="36"/>
          <w:rtl/>
          <w:lang w:bidi="ar-JO"/>
        </w:rPr>
        <w:t> </w:t>
      </w: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  <w:lang w:bidi="ar-JO"/>
        </w:rPr>
        <w:t xml:space="preserve"> </w:t>
      </w:r>
      <w:r w:rsidRPr="00564EE9">
        <w:rPr>
          <w:rFonts w:ascii="Arial" w:hAnsi="Arial"/>
          <w:b/>
          <w:bCs/>
          <w:color w:val="800000"/>
          <w:sz w:val="36"/>
          <w:szCs w:val="36"/>
          <w:rtl/>
          <w:lang w:bidi="ar-JO"/>
        </w:rPr>
        <w:t>       </w:t>
      </w: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  <w:lang w:bidi="ar-JO"/>
        </w:rPr>
        <w:t xml:space="preserve"> </w:t>
      </w:r>
      <w:r w:rsidRPr="00564EE9">
        <w:rPr>
          <w:rFonts w:ascii="Arial" w:hAnsi="Arial"/>
          <w:b/>
          <w:bCs/>
          <w:color w:val="800000"/>
          <w:sz w:val="36"/>
          <w:szCs w:val="36"/>
          <w:rtl/>
          <w:lang w:bidi="ar-JO"/>
        </w:rPr>
        <w:t>      </w:t>
      </w: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  <w:lang w:bidi="ar-JO"/>
        </w:rPr>
        <w:t>الواجب الاول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b/>
          <w:bCs/>
          <w:color w:val="444444"/>
          <w:szCs w:val="28"/>
          <w:rtl/>
          <w:lang w:bidi="ar-JO"/>
        </w:rPr>
        <w:t> 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i/>
          <w:iCs/>
          <w:color w:val="444444"/>
          <w:sz w:val="28"/>
          <w:szCs w:val="28"/>
          <w:rtl/>
          <w:lang w:bidi="ar-JO"/>
        </w:rPr>
        <w:t> 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ملف حجمه  7 كيلو بايت، كم يساوي حجمه بالبايت؟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  <w:lang w:bidi="ar-JO"/>
        </w:rPr>
        <w:t>        - تساوي 7000 بايت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  <w:lang w:bidi="ar-JO"/>
        </w:rPr>
        <w:t>        - تساوي 7168 بايت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  <w:lang w:bidi="ar-JO"/>
        </w:rPr>
        <w:t>        - تساوي 7340032 بايت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  <w:lang w:bidi="ar-JO"/>
        </w:rPr>
        <w:t>        - تساوي 0.0068 بايت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القوابس التي تنقل البيانات بت تلو الآخر تسمى: </w:t>
      </w:r>
    </w:p>
    <w:p w:rsidR="00034FCD" w:rsidRPr="00E173E7" w:rsidRDefault="00034FCD" w:rsidP="00E173E7">
      <w:pPr>
        <w:bidi/>
        <w:spacing w:after="0" w:line="240" w:lineRule="auto"/>
        <w:ind w:left="71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  <w:lang w:bidi="ar-JO"/>
        </w:rPr>
        <w:t>- القوابس المتتالية</w:t>
      </w:r>
    </w:p>
    <w:p w:rsidR="00034FCD" w:rsidRPr="00E173E7" w:rsidRDefault="00034FCD" w:rsidP="00E173E7">
      <w:pPr>
        <w:bidi/>
        <w:spacing w:after="0" w:line="240" w:lineRule="auto"/>
        <w:ind w:left="71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القوابس المتوازية</w:t>
      </w:r>
    </w:p>
    <w:p w:rsidR="00034FCD" w:rsidRPr="00E173E7" w:rsidRDefault="00034FCD" w:rsidP="00E173E7">
      <w:pPr>
        <w:bidi/>
        <w:spacing w:after="0" w:line="240" w:lineRule="auto"/>
        <w:ind w:left="71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قوابس لوحة المفاتيح</w:t>
      </w:r>
    </w:p>
    <w:p w:rsidR="00034FCD" w:rsidRPr="00E173E7" w:rsidRDefault="00034FCD" w:rsidP="00E173E7">
      <w:pPr>
        <w:bidi/>
        <w:spacing w:after="0" w:line="240" w:lineRule="auto"/>
        <w:ind w:left="713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قوابس الفأرة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 جافا هي: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احدى انواع نظم التشغيل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احدى لغات الالة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احدى اللغات عالية المستوى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احدى لغات التجميع</w:t>
      </w:r>
    </w:p>
    <w:p w:rsidR="00034FCD" w:rsidRPr="00E173E7" w:rsidRDefault="00034FCD" w:rsidP="00E173E7">
      <w:pPr>
        <w:bidi/>
        <w:spacing w:line="240" w:lineRule="auto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</w:rPr>
        <w:t> </w:t>
      </w:r>
    </w:p>
    <w:p w:rsidR="00034FCD" w:rsidRPr="00E173E7" w:rsidRDefault="00034FCD" w:rsidP="00E173E7">
      <w:pPr>
        <w:bidi/>
        <w:spacing w:after="0" w:line="240" w:lineRule="auto"/>
        <w:rPr>
          <w:rFonts w:ascii="Arial" w:hAnsi="Arial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18"/>
          <w:szCs w:val="18"/>
          <w:rtl/>
        </w:rPr>
        <w:t> </w:t>
      </w:r>
    </w:p>
    <w:p w:rsidR="00034FCD" w:rsidRDefault="00034FCD" w:rsidP="00E173E7">
      <w:pPr>
        <w:bidi/>
        <w:spacing w:after="0" w:line="240" w:lineRule="auto"/>
        <w:rPr>
          <w:rFonts w:ascii="Arial" w:hAnsi="Arial"/>
          <w:color w:val="444444"/>
          <w:sz w:val="19"/>
          <w:szCs w:val="19"/>
          <w:rtl/>
        </w:rPr>
      </w:pPr>
      <w:r w:rsidRPr="00E173E7">
        <w:rPr>
          <w:rFonts w:ascii="Arial" w:hAnsi="Arial"/>
          <w:i/>
          <w:iCs/>
          <w:color w:val="444444"/>
          <w:sz w:val="28"/>
          <w:szCs w:val="28"/>
          <w:rtl/>
          <w:lang w:bidi="ar-JO"/>
        </w:rPr>
        <w:t> </w:t>
      </w:r>
    </w:p>
    <w:p w:rsidR="00034FCD" w:rsidRDefault="00034FCD" w:rsidP="00564EE9">
      <w:pPr>
        <w:bidi/>
        <w:spacing w:after="0" w:line="240" w:lineRule="auto"/>
        <w:rPr>
          <w:rFonts w:ascii="Arial" w:hAnsi="Arial"/>
          <w:color w:val="444444"/>
          <w:sz w:val="19"/>
          <w:szCs w:val="19"/>
          <w:rtl/>
        </w:rPr>
      </w:pPr>
    </w:p>
    <w:p w:rsidR="00034FCD" w:rsidRDefault="00034FCD" w:rsidP="00564EE9">
      <w:pPr>
        <w:bidi/>
        <w:spacing w:after="0" w:line="240" w:lineRule="auto"/>
        <w:rPr>
          <w:rFonts w:ascii="Arial" w:hAnsi="Arial"/>
          <w:color w:val="444444"/>
          <w:sz w:val="19"/>
          <w:szCs w:val="19"/>
          <w:rtl/>
        </w:rPr>
      </w:pPr>
    </w:p>
    <w:p w:rsidR="00034FCD" w:rsidRDefault="00034FCD" w:rsidP="00564EE9">
      <w:pPr>
        <w:bidi/>
        <w:spacing w:after="0" w:line="240" w:lineRule="auto"/>
        <w:rPr>
          <w:rFonts w:ascii="Arial" w:hAnsi="Arial"/>
          <w:color w:val="444444"/>
          <w:sz w:val="19"/>
          <w:szCs w:val="19"/>
          <w:rtl/>
        </w:rPr>
      </w:pPr>
    </w:p>
    <w:p w:rsidR="00034FCD" w:rsidRDefault="00034FCD" w:rsidP="00564EE9">
      <w:pPr>
        <w:bidi/>
        <w:spacing w:after="0" w:line="240" w:lineRule="auto"/>
        <w:rPr>
          <w:rFonts w:ascii="Arial" w:hAnsi="Arial"/>
          <w:color w:val="444444"/>
          <w:sz w:val="19"/>
          <w:szCs w:val="19"/>
          <w:rtl/>
        </w:rPr>
      </w:pPr>
    </w:p>
    <w:p w:rsidR="00034FCD" w:rsidRPr="00E173E7" w:rsidRDefault="00034FCD" w:rsidP="00564EE9">
      <w:pPr>
        <w:bidi/>
        <w:spacing w:after="0" w:line="240" w:lineRule="auto"/>
        <w:rPr>
          <w:rFonts w:ascii="Arial" w:hAnsi="Arial"/>
          <w:color w:val="444444"/>
          <w:sz w:val="19"/>
          <w:szCs w:val="19"/>
          <w:rtl/>
        </w:rPr>
      </w:pPr>
    </w:p>
    <w:p w:rsidR="00034FCD" w:rsidRDefault="00034FCD" w:rsidP="00564EE9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564EE9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3853F3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Pr="00E173E7" w:rsidRDefault="00034FCD" w:rsidP="00564EE9">
      <w:pPr>
        <w:bidi/>
        <w:spacing w:after="69" w:line="240" w:lineRule="auto"/>
        <w:rPr>
          <w:rFonts w:ascii="Arial" w:hAnsi="Arial"/>
          <w:color w:val="000000"/>
          <w:sz w:val="19"/>
          <w:szCs w:val="19"/>
          <w:rtl/>
        </w:rPr>
      </w:pPr>
    </w:p>
    <w:p w:rsidR="00034FCD" w:rsidRPr="00564EE9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</w:rPr>
        <w:t>اسئلة الواجب الثاني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b/>
          <w:bCs/>
          <w:color w:val="444444"/>
          <w:sz w:val="28"/>
          <w:szCs w:val="28"/>
          <w:rtl/>
          <w:lang w:bidi="ar-JO"/>
        </w:rPr>
        <w:t> 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i/>
          <w:iCs/>
          <w:color w:val="444444"/>
          <w:sz w:val="28"/>
          <w:szCs w:val="28"/>
          <w:rtl/>
          <w:lang w:bidi="ar-JO"/>
        </w:rPr>
        <w:t> 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هي اللغة الاساسية لجهاز الحاسب، ويتم كتابة برامجها باستخدام الارقام الثنائية 0،1: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لغة التجميع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لغة الالة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لغة بيسك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ليست مماذكر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احدى مراحل دورة حياة النظام، ويتم فيها برمجة النظام: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مرحلة التحليل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مرحلة التصميم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مرحلة دراسة الجدوى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مرحلة التطبيق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 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هو عبارة عن وحدة ربط تستخدم في ارسال واستقبال البيانات عبر خطوط الهاتف: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الجسر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البوابة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المودم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المحول</w:t>
      </w:r>
    </w:p>
    <w:p w:rsidR="00034FCD" w:rsidRPr="00E173E7" w:rsidRDefault="00034FCD" w:rsidP="00E173E7">
      <w:pPr>
        <w:numPr>
          <w:ilvl w:val="0"/>
          <w:numId w:val="3"/>
        </w:numPr>
        <w:bidi/>
        <w:spacing w:after="69" w:line="240" w:lineRule="auto"/>
        <w:ind w:left="0"/>
        <w:rPr>
          <w:rFonts w:ascii="Arial" w:hAnsi="Arial"/>
          <w:color w:val="000000"/>
          <w:sz w:val="19"/>
          <w:szCs w:val="19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</w:p>
    <w:p w:rsidR="00034FCD" w:rsidRPr="00564EE9" w:rsidRDefault="00034FCD" w:rsidP="00564EE9">
      <w:pPr>
        <w:bidi/>
        <w:spacing w:before="240" w:after="240" w:line="240" w:lineRule="auto"/>
        <w:jc w:val="center"/>
        <w:outlineLvl w:val="2"/>
        <w:rPr>
          <w:rFonts w:ascii="Arial" w:hAnsi="Arial" w:cs="PT Bold Heading"/>
          <w:b/>
          <w:bCs/>
          <w:color w:val="800000"/>
          <w:sz w:val="36"/>
          <w:szCs w:val="36"/>
          <w:rtl/>
        </w:rPr>
      </w:pPr>
      <w:r w:rsidRPr="00564EE9">
        <w:rPr>
          <w:rFonts w:ascii="Arial" w:hAnsi="Arial" w:cs="PT Bold Heading"/>
          <w:b/>
          <w:bCs/>
          <w:color w:val="800000"/>
          <w:sz w:val="36"/>
          <w:szCs w:val="36"/>
          <w:rtl/>
        </w:rPr>
        <w:t>أسئلة الواجب الثالث</w:t>
      </w:r>
    </w:p>
    <w:p w:rsidR="00034FCD" w:rsidRPr="00E173E7" w:rsidRDefault="00034FCD" w:rsidP="00E173E7">
      <w:pPr>
        <w:bidi/>
        <w:spacing w:after="0" w:line="240" w:lineRule="auto"/>
        <w:ind w:left="353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i/>
          <w:iCs/>
          <w:color w:val="444444"/>
          <w:sz w:val="28"/>
          <w:szCs w:val="28"/>
          <w:rtl/>
          <w:lang w:bidi="ar-JO"/>
        </w:rPr>
        <w:t> 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هي عبارة عن شبكة داخلية تستخدم في المؤسسات الكبيرة حيث يكون اعضائها من داخل المؤسسة فقط: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جدران النار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الانترانت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محركات البحث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لاشئ مماذكر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احدى المهام التي يكون فيها الحاسب الالي افضل من العنصر البشري: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المهام التي تحتاج إلى إبداع وتخيل وتفكير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جميع المهام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المهام التي تحتاج إلى المشاعر الإنسانية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المهام ذات الطابع المتكرر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 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من مميزات التدريب المعتمد على الحاسوب(</w:t>
      </w:r>
      <w:r w:rsidRPr="00564EE9">
        <w:rPr>
          <w:rFonts w:ascii="Arial" w:hAnsi="Arial" w:cs="Arabic Transparent"/>
          <w:b/>
          <w:bCs/>
          <w:color w:val="000080"/>
          <w:sz w:val="36"/>
          <w:szCs w:val="36"/>
        </w:rPr>
        <w:t>CBT</w:t>
      </w: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):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إمكانية تفاعل الطلبة مع بعضهم البعض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وجود مدرس لتقديم النصائح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التعلم في أي وقت وفي أي فترة زمنية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- وجود التشجيع لمواصلة التدريب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 </w:t>
      </w:r>
    </w:p>
    <w:p w:rsidR="00034FCD" w:rsidRPr="00564EE9" w:rsidRDefault="00034FCD" w:rsidP="00564EE9">
      <w:pPr>
        <w:bidi/>
        <w:spacing w:after="0" w:line="240" w:lineRule="auto"/>
        <w:ind w:left="353" w:firstLine="360"/>
        <w:rPr>
          <w:rFonts w:ascii="Arial" w:hAnsi="Arial" w:cs="Arabic Transparent"/>
          <w:b/>
          <w:bCs/>
          <w:color w:val="000080"/>
          <w:sz w:val="36"/>
          <w:szCs w:val="36"/>
          <w:rtl/>
        </w:rPr>
      </w:pP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تخطط شركة ميكروسوفت لإطلاق ويندوز 8 (</w:t>
      </w:r>
      <w:r w:rsidRPr="00564EE9">
        <w:rPr>
          <w:rFonts w:ascii="Arial" w:hAnsi="Arial" w:cs="Arabic Transparent"/>
          <w:b/>
          <w:bCs/>
          <w:color w:val="000080"/>
          <w:sz w:val="36"/>
          <w:szCs w:val="36"/>
        </w:rPr>
        <w:t>Windows 8</w:t>
      </w:r>
      <w:r w:rsidRPr="00564EE9">
        <w:rPr>
          <w:rFonts w:ascii="Arial" w:hAnsi="Arial" w:cs="Arabic Transparent"/>
          <w:b/>
          <w:bCs/>
          <w:color w:val="000080"/>
          <w:sz w:val="36"/>
          <w:szCs w:val="36"/>
          <w:rtl/>
        </w:rPr>
        <w:t>) في عام: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2011-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2012-</w:t>
      </w:r>
    </w:p>
    <w:p w:rsidR="00034FCD" w:rsidRPr="00E173E7" w:rsidRDefault="00034FCD" w:rsidP="00E173E7">
      <w:pPr>
        <w:bidi/>
        <w:spacing w:after="0" w:line="240" w:lineRule="auto"/>
        <w:ind w:left="779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2013-</w:t>
      </w:r>
    </w:p>
    <w:p w:rsidR="00034FCD" w:rsidRPr="00E173E7" w:rsidRDefault="00034FCD" w:rsidP="00E173E7">
      <w:pPr>
        <w:bidi/>
        <w:spacing w:after="0" w:line="240" w:lineRule="auto"/>
        <w:ind w:left="771"/>
        <w:rPr>
          <w:rFonts w:ascii="Times New Roman" w:hAnsi="Times New Roman" w:cs="Times New Roman"/>
          <w:color w:val="444444"/>
          <w:sz w:val="18"/>
          <w:szCs w:val="18"/>
          <w:rtl/>
        </w:rPr>
      </w:pPr>
      <w:r w:rsidRPr="00E173E7">
        <w:rPr>
          <w:rFonts w:ascii="Arial" w:hAnsi="Arial"/>
          <w:color w:val="444444"/>
          <w:sz w:val="28"/>
          <w:szCs w:val="28"/>
          <w:rtl/>
        </w:rPr>
        <w:t>2014-</w:t>
      </w:r>
    </w:p>
    <w:p w:rsidR="00034FCD" w:rsidRDefault="00034FCD" w:rsidP="00E173E7"/>
    <w:sectPr w:rsidR="00034FCD" w:rsidSect="00564EE9">
      <w:pgSz w:w="12240" w:h="15840"/>
      <w:pgMar w:top="539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in;height:3in" o:bullet="t">
        <v:imagedata r:id="rId1" o:title=""/>
      </v:shape>
    </w:pict>
  </w:numPicBullet>
  <w:numPicBullet w:numPicBulletId="1">
    <w:pict>
      <v:shape id="_x0000_i1026" type="#_x0000_t75" style="width:3in;height:3in" o:bullet="t">
        <v:imagedata r:id="rId1" o:title=""/>
      </v:shape>
    </w:pict>
  </w:numPicBullet>
  <w:numPicBullet w:numPicBulletId="2">
    <w:pict>
      <v:shape id="_x0000_i1027" type="#_x0000_t75" style="width:3in;height:3in" o:bullet="t">
        <v:imagedata r:id="rId2" o:title=""/>
      </v:shape>
    </w:pict>
  </w:numPicBullet>
  <w:numPicBullet w:numPicBulletId="3">
    <w:pict>
      <v:shape id="_x0000_i1028" type="#_x0000_t75" style="width:5.25pt;height:6.75pt" o:bullet="t">
        <v:imagedata r:id="rId3" o:title=""/>
      </v:shape>
    </w:pict>
  </w:numPicBullet>
  <w:numPicBullet w:numPicBulletId="4">
    <w:pict>
      <v:shape id="_x0000_i1029" type="#_x0000_t75" style="width:3in;height:3in" o:bullet="t">
        <v:imagedata r:id="rId4" o:title=""/>
      </v:shape>
    </w:pict>
  </w:numPicBullet>
  <w:abstractNum w:abstractNumId="0">
    <w:nsid w:val="2C810F1B"/>
    <w:multiLevelType w:val="multilevel"/>
    <w:tmpl w:val="59AA6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DF4CB9"/>
    <w:multiLevelType w:val="multilevel"/>
    <w:tmpl w:val="15D4D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14777E"/>
    <w:multiLevelType w:val="multilevel"/>
    <w:tmpl w:val="FA58C0E8"/>
    <w:lvl w:ilvl="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4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6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CDB"/>
    <w:rsid w:val="00034FCD"/>
    <w:rsid w:val="00255EAA"/>
    <w:rsid w:val="00304ACB"/>
    <w:rsid w:val="003853F3"/>
    <w:rsid w:val="004E5CDB"/>
    <w:rsid w:val="00564EE9"/>
    <w:rsid w:val="006B2FA8"/>
    <w:rsid w:val="0084417C"/>
    <w:rsid w:val="00BA4FD3"/>
    <w:rsid w:val="00E173E7"/>
    <w:rsid w:val="00E5022C"/>
    <w:rsid w:val="00F34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FD3"/>
    <w:pPr>
      <w:spacing w:after="200" w:line="276" w:lineRule="auto"/>
    </w:pPr>
  </w:style>
  <w:style w:type="paragraph" w:styleId="Heading3">
    <w:name w:val="heading 3"/>
    <w:basedOn w:val="Normal"/>
    <w:link w:val="Heading3Char"/>
    <w:uiPriority w:val="99"/>
    <w:qFormat/>
    <w:locked/>
    <w:rsid w:val="00E173E7"/>
    <w:pPr>
      <w:spacing w:before="240" w:after="240" w:line="240" w:lineRule="auto"/>
      <w:outlineLvl w:val="2"/>
    </w:pPr>
    <w:rPr>
      <w:rFonts w:ascii="Times New Roman" w:hAnsi="Times New Roman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styleId="Strong">
    <w:name w:val="Strong"/>
    <w:basedOn w:val="DefaultParagraphFont"/>
    <w:uiPriority w:val="99"/>
    <w:qFormat/>
    <w:locked/>
    <w:rsid w:val="00E173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13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36230">
          <w:marLeft w:val="0"/>
          <w:marRight w:val="0"/>
          <w:marTop w:val="2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6232">
              <w:marLeft w:val="4846"/>
              <w:marRight w:val="3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3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3623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666666"/>
                        <w:left w:val="single" w:sz="24" w:space="0" w:color="666666"/>
                        <w:bottom w:val="single" w:sz="24" w:space="0" w:color="666666"/>
                        <w:right w:val="single" w:sz="24" w:space="0" w:color="666666"/>
                      </w:divBdr>
                      <w:divsChild>
                        <w:div w:id="1868136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13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136236">
                                  <w:marLeft w:val="411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18" w:space="23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136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813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36229">
          <w:marLeft w:val="0"/>
          <w:marRight w:val="0"/>
          <w:marTop w:val="2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6225">
              <w:marLeft w:val="4846"/>
              <w:marRight w:val="3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3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36233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666666"/>
                        <w:left w:val="single" w:sz="24" w:space="0" w:color="666666"/>
                        <w:bottom w:val="single" w:sz="24" w:space="0" w:color="666666"/>
                        <w:right w:val="single" w:sz="24" w:space="0" w:color="666666"/>
                      </w:divBdr>
                      <w:divsChild>
                        <w:div w:id="186813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136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136238">
                                  <w:marLeft w:val="411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18" w:space="23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136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813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36250">
          <w:marLeft w:val="0"/>
          <w:marRight w:val="0"/>
          <w:marTop w:val="2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3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3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136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13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136240">
                                  <w:marLeft w:val="0"/>
                                  <w:marRight w:val="41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18" w:space="23" w:color="CCCCCC"/>
                                  </w:divBdr>
                                  <w:divsChild>
                                    <w:div w:id="186813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813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136243">
                                  <w:marLeft w:val="0"/>
                                  <w:marRight w:val="41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18" w:space="23" w:color="CCCCCC"/>
                                  </w:divBdr>
                                  <w:divsChild>
                                    <w:div w:id="186813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8136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136253">
                                  <w:marLeft w:val="0"/>
                                  <w:marRight w:val="411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18" w:space="23" w:color="CCCCCC"/>
                                  </w:divBdr>
                                  <w:divsChild>
                                    <w:div w:id="1868136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8136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3</Pages>
  <Words>230</Words>
  <Characters>1311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subject/>
  <dc:creator>kfu</dc:creator>
  <cp:keywords/>
  <dc:description/>
  <cp:lastModifiedBy>Administrator</cp:lastModifiedBy>
  <cp:revision>4</cp:revision>
  <cp:lastPrinted>2011-05-17T08:46:00Z</cp:lastPrinted>
  <dcterms:created xsi:type="dcterms:W3CDTF">2011-05-17T08:34:00Z</dcterms:created>
  <dcterms:modified xsi:type="dcterms:W3CDTF">2011-05-17T08:46:00Z</dcterms:modified>
</cp:coreProperties>
</file>